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42D81" w14:textId="77777777" w:rsidR="00804A04" w:rsidRPr="00804A04" w:rsidRDefault="00804A04" w:rsidP="00804A04">
      <w:pPr>
        <w:pStyle w:val="Kop1"/>
      </w:pPr>
      <w:r w:rsidRPr="00804A04">
        <w:t>Verklaring Russische sancties Europese Unie</w:t>
      </w:r>
    </w:p>
    <w:p w14:paraId="3C6298F0" w14:textId="4340A346"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met </w:t>
      </w:r>
      <w:r w:rsidRPr="006C567E">
        <w:rPr>
          <w:rFonts w:ascii="Arial" w:hAnsi="Arial" w:cs="Arial"/>
          <w:sz w:val="20"/>
          <w:szCs w:val="20"/>
        </w:rPr>
        <w:t>kenmerk</w:t>
      </w:r>
      <w:r w:rsidR="006C567E" w:rsidRPr="006C567E">
        <w:rPr>
          <w:rFonts w:ascii="Arial" w:hAnsi="Arial" w:cs="Arial"/>
          <w:sz w:val="20"/>
          <w:szCs w:val="20"/>
        </w:rPr>
        <w:t xml:space="preserve"> 230003GDD</w:t>
      </w:r>
      <w:r w:rsidR="006C567E">
        <w:rPr>
          <w:rFonts w:ascii="Arial" w:hAnsi="Arial" w:cs="Arial"/>
          <w:sz w:val="20"/>
          <w:szCs w:val="20"/>
        </w:rPr>
        <w:t xml:space="preserve"> </w:t>
      </w:r>
      <w:r w:rsidRPr="006C567E">
        <w:rPr>
          <w:rFonts w:ascii="Arial" w:hAnsi="Arial" w:cs="Arial"/>
          <w:sz w:val="20"/>
          <w:szCs w:val="20"/>
        </w:rPr>
        <w:t>d</w:t>
      </w:r>
      <w:r w:rsidRPr="00804A04">
        <w:rPr>
          <w:rFonts w:ascii="Arial" w:hAnsi="Arial" w:cs="Arial"/>
          <w:sz w:val="20"/>
          <w:szCs w:val="20"/>
        </w:rPr>
        <w:t xml:space="preserve">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D91F85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3F0200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E0A90C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660038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C73E32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4DD2C5A"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53FB377C" w14:textId="77777777" w:rsidR="00804A04" w:rsidRPr="00804A04" w:rsidRDefault="00804A04" w:rsidP="00804A04">
      <w:pPr>
        <w:tabs>
          <w:tab w:val="left" w:pos="2200"/>
          <w:tab w:val="right" w:pos="9000"/>
        </w:tabs>
        <w:rPr>
          <w:rFonts w:ascii="Arial" w:hAnsi="Arial" w:cs="Arial"/>
          <w:sz w:val="20"/>
          <w:szCs w:val="20"/>
          <w:u w:val="dotted"/>
        </w:rPr>
      </w:pPr>
    </w:p>
    <w:p w14:paraId="678C7220"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12032CE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1EDEC71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63881B5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778DA09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0F576FD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86B6068" w14:textId="77777777" w:rsidR="00804A04" w:rsidRPr="00804A04" w:rsidRDefault="00804A04" w:rsidP="00804A04">
      <w:pPr>
        <w:tabs>
          <w:tab w:val="left" w:pos="2300"/>
          <w:tab w:val="right" w:pos="9000"/>
        </w:tabs>
        <w:rPr>
          <w:rFonts w:ascii="Arial" w:hAnsi="Arial" w:cs="Arial"/>
          <w:sz w:val="20"/>
          <w:szCs w:val="20"/>
        </w:rPr>
      </w:pPr>
    </w:p>
    <w:p w14:paraId="3A5E379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B86A1F2" w14:textId="77777777" w:rsidR="00804A04" w:rsidRDefault="00804A04" w:rsidP="00804A04">
      <w:pPr>
        <w:rPr>
          <w:rFonts w:ascii="Arial" w:hAnsi="Arial" w:cs="Arial"/>
          <w:sz w:val="20"/>
          <w:szCs w:val="20"/>
        </w:rPr>
      </w:pPr>
    </w:p>
    <w:p w14:paraId="06FFACD1"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441B4" w14:textId="77777777" w:rsidR="00EC1B55" w:rsidRDefault="00EC1B55" w:rsidP="00987C12">
      <w:r>
        <w:separator/>
      </w:r>
    </w:p>
    <w:p w14:paraId="3459952C" w14:textId="77777777" w:rsidR="00EC1B55" w:rsidRDefault="00EC1B55" w:rsidP="00987C12"/>
    <w:p w14:paraId="6BBC7958" w14:textId="77777777" w:rsidR="00EC1B55" w:rsidRDefault="00EC1B55" w:rsidP="00987C12"/>
    <w:p w14:paraId="3888264C" w14:textId="77777777" w:rsidR="00EC1B55" w:rsidRDefault="00EC1B55" w:rsidP="00987C12"/>
  </w:endnote>
  <w:endnote w:type="continuationSeparator" w:id="0">
    <w:p w14:paraId="4A252C86" w14:textId="77777777" w:rsidR="00EC1B55" w:rsidRDefault="00EC1B55" w:rsidP="00987C12">
      <w:r>
        <w:continuationSeparator/>
      </w:r>
    </w:p>
    <w:p w14:paraId="0F29DC49" w14:textId="77777777" w:rsidR="00EC1B55" w:rsidRDefault="00EC1B55" w:rsidP="00987C12"/>
    <w:p w14:paraId="53F49A8F" w14:textId="77777777" w:rsidR="00EC1B55" w:rsidRDefault="00EC1B55" w:rsidP="00987C12"/>
    <w:p w14:paraId="69DA4912" w14:textId="77777777" w:rsidR="00EC1B55" w:rsidRDefault="00EC1B55"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2F2C41D5"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FE667B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734DC" w14:textId="77777777" w:rsidR="0051457F" w:rsidRDefault="0051457F" w:rsidP="0051457F">
    <w:pPr>
      <w:pStyle w:val="Voettekst"/>
      <w:jc w:val="right"/>
      <w:rPr>
        <w:noProof/>
        <w:sz w:val="15"/>
        <w:szCs w:val="15"/>
      </w:rPr>
    </w:pPr>
  </w:p>
  <w:p w14:paraId="6753C57E" w14:textId="77777777" w:rsidR="00670930" w:rsidRDefault="00670930" w:rsidP="00670930">
    <w:pPr>
      <w:pStyle w:val="Voettekst"/>
      <w:spacing w:line="240" w:lineRule="auto"/>
      <w:jc w:val="right"/>
      <w:rPr>
        <w:rFonts w:cs="Arial"/>
        <w:noProof/>
        <w:color w:val="FFFFFF" w:themeColor="text1"/>
        <w:sz w:val="15"/>
        <w:szCs w:val="15"/>
      </w:rPr>
    </w:pPr>
  </w:p>
  <w:p w14:paraId="13CC706E"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E65144B" wp14:editId="56C8389E">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501F6E4" w14:textId="0BE366A1"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6C567E">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576954E1"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5709F" w14:textId="77777777" w:rsidR="00EC1B55" w:rsidRDefault="00EC1B55" w:rsidP="00987C12">
      <w:r>
        <w:separator/>
      </w:r>
    </w:p>
    <w:p w14:paraId="150E3B10" w14:textId="77777777" w:rsidR="00EC1B55" w:rsidRDefault="00EC1B55" w:rsidP="00987C12"/>
    <w:p w14:paraId="5DFC8A3C" w14:textId="77777777" w:rsidR="00EC1B55" w:rsidRDefault="00EC1B55" w:rsidP="00987C12"/>
    <w:p w14:paraId="3C500D31" w14:textId="77777777" w:rsidR="00EC1B55" w:rsidRDefault="00EC1B55" w:rsidP="00987C12"/>
  </w:footnote>
  <w:footnote w:type="continuationSeparator" w:id="0">
    <w:p w14:paraId="1953DA52" w14:textId="77777777" w:rsidR="00EC1B55" w:rsidRDefault="00EC1B55" w:rsidP="00987C12">
      <w:r>
        <w:continuationSeparator/>
      </w:r>
    </w:p>
    <w:p w14:paraId="40EB38B5" w14:textId="77777777" w:rsidR="00EC1B55" w:rsidRDefault="00EC1B55" w:rsidP="00987C12"/>
    <w:p w14:paraId="1AEB4515" w14:textId="77777777" w:rsidR="00EC1B55" w:rsidRDefault="00EC1B55" w:rsidP="00987C12"/>
    <w:p w14:paraId="4EC5FB7D" w14:textId="77777777" w:rsidR="00EC1B55" w:rsidRDefault="00EC1B55"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702B" w14:textId="77777777" w:rsidR="006E3637" w:rsidRDefault="00E56333" w:rsidP="00E56333">
    <w:pPr>
      <w:pStyle w:val="Koptekst"/>
      <w:tabs>
        <w:tab w:val="clear" w:pos="4536"/>
        <w:tab w:val="center" w:pos="4820"/>
      </w:tabs>
    </w:pPr>
    <w:r>
      <w:rPr>
        <w:noProof/>
        <w:lang w:eastAsia="nl-NL"/>
      </w:rPr>
      <w:drawing>
        <wp:inline distT="0" distB="0" distL="0" distR="0" wp14:anchorId="58691BB4" wp14:editId="5358BD5A">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932050">
    <w:abstractNumId w:val="0"/>
  </w:num>
  <w:num w:numId="2" w16cid:durableId="1563171652">
    <w:abstractNumId w:val="1"/>
  </w:num>
  <w:num w:numId="3" w16cid:durableId="2086027769">
    <w:abstractNumId w:val="2"/>
  </w:num>
  <w:num w:numId="4" w16cid:durableId="1768036943">
    <w:abstractNumId w:val="3"/>
  </w:num>
  <w:num w:numId="5" w16cid:durableId="1780031220">
    <w:abstractNumId w:val="8"/>
  </w:num>
  <w:num w:numId="6" w16cid:durableId="1773235110">
    <w:abstractNumId w:val="4"/>
  </w:num>
  <w:num w:numId="7" w16cid:durableId="2020113134">
    <w:abstractNumId w:val="5"/>
  </w:num>
  <w:num w:numId="8" w16cid:durableId="1227377934">
    <w:abstractNumId w:val="6"/>
  </w:num>
  <w:num w:numId="9" w16cid:durableId="837309431">
    <w:abstractNumId w:val="7"/>
  </w:num>
  <w:num w:numId="10" w16cid:durableId="101921125">
    <w:abstractNumId w:val="9"/>
  </w:num>
  <w:num w:numId="11" w16cid:durableId="16342151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55"/>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C567E"/>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EC1B55"/>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70972"/>
  <w15:chartTrackingRefBased/>
  <w15:docId w15:val="{B624F063-EF05-49F2-9CB0-6EDECC98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9%20Sjablonen%20Team%20Inkoop\01%20Sjablonen%20bibliotheek\Bijlage%20H%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H - Verklaring Russische sancties</Template>
  <TotalTime>3</TotalTime>
  <Pages>1</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Kreukniet, PB (Peter)</dc:creator>
  <cp:keywords/>
  <dc:description/>
  <cp:lastModifiedBy>Kreukniet, PB (Peter)</cp:lastModifiedBy>
  <cp:revision>2</cp:revision>
  <cp:lastPrinted>2020-09-04T07:56:00Z</cp:lastPrinted>
  <dcterms:created xsi:type="dcterms:W3CDTF">2023-05-11T20:08:00Z</dcterms:created>
  <dcterms:modified xsi:type="dcterms:W3CDTF">2023-05-11T20:11:00Z</dcterms:modified>
</cp:coreProperties>
</file>