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DD796" w14:textId="77777777" w:rsidR="00250029" w:rsidRDefault="00250029" w:rsidP="00250029">
      <w:pPr>
        <w:pStyle w:val="Kop1"/>
        <w:numPr>
          <w:ilvl w:val="0"/>
          <w:numId w:val="0"/>
        </w:numPr>
        <w:ind w:left="432" w:hanging="432"/>
      </w:pPr>
      <w:bookmarkStart w:id="0" w:name="_Toc47434765"/>
      <w:bookmarkStart w:id="1" w:name="_Toc160550794"/>
      <w:bookmarkStart w:id="2" w:name="_Toc165039195"/>
      <w:r w:rsidRPr="00E02065">
        <w:t>Bijlage 5</w:t>
      </w:r>
      <w:r w:rsidRPr="00E02065">
        <w:tab/>
      </w:r>
      <w:r w:rsidRPr="0037121C">
        <w:t>Formulier</w:t>
      </w:r>
      <w:r w:rsidRPr="00E02065">
        <w:t xml:space="preserve"> referentie selectiecriteria</w:t>
      </w:r>
      <w:bookmarkEnd w:id="0"/>
      <w:bookmarkEnd w:id="1"/>
      <w:bookmarkEnd w:id="2"/>
    </w:p>
    <w:p w14:paraId="79D586D9" w14:textId="2341D614" w:rsidR="00356AED" w:rsidRPr="00356AED" w:rsidRDefault="00356AED" w:rsidP="00356AED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50029" w:rsidRPr="0037121C" w14:paraId="2EB7F365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2A49368" w14:textId="77777777" w:rsidR="00250029" w:rsidRPr="00643F25" w:rsidRDefault="00250029" w:rsidP="004B47A3">
            <w:pPr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Selectiecriterium</w:t>
            </w:r>
            <w:r w:rsidRPr="00643F25">
              <w:rPr>
                <w:b w:val="0"/>
                <w:bCs w:val="0"/>
                <w:u w:val="single"/>
              </w:rPr>
              <w:t>: Ontwerpen voor verschillende fases</w:t>
            </w:r>
          </w:p>
        </w:tc>
      </w:tr>
      <w:tr w:rsidR="00250029" w:rsidRPr="0037121C" w14:paraId="193C5C76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0131D8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2E22899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3649ABFE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B3DD67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E419DA5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7B01F872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57FC3A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1740574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6CF361A9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A52E4B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CEDB6E7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468EBCF2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43EC4432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F670C0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C50665E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7373FE36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250029" w:rsidRPr="0037121C" w14:paraId="38D75DA8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2CA7CB3" w14:textId="77777777" w:rsidR="00250029" w:rsidRDefault="00250029" w:rsidP="004B47A3">
            <w:r w:rsidRPr="0037121C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 + bestek</w:t>
            </w:r>
            <w:r w:rsidRPr="0037121C">
              <w:rPr>
                <w:b w:val="0"/>
                <w:bCs w:val="0"/>
              </w:rPr>
              <w:t xml:space="preserve">) opgeleverd maximaal </w:t>
            </w:r>
            <w:r>
              <w:rPr>
                <w:b w:val="0"/>
                <w:bCs w:val="0"/>
              </w:rPr>
              <w:t>5</w:t>
            </w:r>
            <w:r w:rsidRPr="0037121C">
              <w:rPr>
                <w:b w:val="0"/>
                <w:bCs w:val="0"/>
              </w:rPr>
              <w:t xml:space="preserve"> jaar voorafgaand aan uiterste datum van Aanmelding</w:t>
            </w:r>
          </w:p>
          <w:p w14:paraId="5A00FF44" w14:textId="5D1ECE25" w:rsidR="00356AED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34DAA05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05806540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29B8FD3A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66727AE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30C9BA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FB7BA4A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0CE70C40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E2D254" w14:textId="77777777" w:rsidR="00250029" w:rsidRDefault="00250029" w:rsidP="004B47A3">
            <w:r w:rsidRPr="00643F25">
              <w:rPr>
                <w:b w:val="0"/>
                <w:bCs w:val="0"/>
              </w:rPr>
              <w:t>Gegadigde heeft ervaring met het ontwerpen voor een project die gefaseerd uitgevoerd wordt en waarbij het gebouw in bedrijf blijft</w:t>
            </w:r>
          </w:p>
          <w:p w14:paraId="3A733E1D" w14:textId="6EEFE547" w:rsidR="00356AED" w:rsidRPr="00356AED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  <w:p w14:paraId="28ABC080" w14:textId="77777777" w:rsidR="00250029" w:rsidRPr="0037121C" w:rsidRDefault="00250029" w:rsidP="004B47A3">
            <w:pPr>
              <w:rPr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6004BC20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 xml:space="preserve"> = 10 punten</w:t>
            </w:r>
          </w:p>
          <w:p w14:paraId="30B1F85C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= 0 punten</w:t>
            </w:r>
          </w:p>
          <w:p w14:paraId="3691A801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7A0DEF90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CDBD95" w14:textId="70F878DC" w:rsidR="00250029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="00250029" w:rsidRPr="0037121C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6DEEB7CC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03AC5B3B" w14:textId="77777777" w:rsidR="00250029" w:rsidRPr="00E02065" w:rsidRDefault="00250029" w:rsidP="00250029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63499EA" w14:textId="77777777" w:rsidR="00250029" w:rsidRDefault="00250029" w:rsidP="00250029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50029" w:rsidRPr="0037121C" w14:paraId="6C9969D0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B015151" w14:textId="77777777" w:rsidR="00250029" w:rsidRPr="00643F25" w:rsidRDefault="00250029" w:rsidP="004B47A3">
            <w:pPr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Selectiecriterium</w:t>
            </w:r>
            <w:r w:rsidRPr="00643F25">
              <w:rPr>
                <w:b w:val="0"/>
                <w:bCs w:val="0"/>
                <w:u w:val="single"/>
              </w:rPr>
              <w:t>: Ontwerpen voor vergelijkbaar onderwijsgebouw</w:t>
            </w:r>
          </w:p>
        </w:tc>
      </w:tr>
      <w:tr w:rsidR="00250029" w:rsidRPr="0037121C" w14:paraId="02738DB7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7D4526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4D2B4EB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6FFD3EF6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106000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D3FB485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516BDB25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654BBE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61792EA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0719F34C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C306DD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1EB1FC2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542E164A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7B7FF43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9758FE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E3DCC76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73D98994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250029" w:rsidRPr="0037121C" w14:paraId="062B301B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39E122" w14:textId="77777777" w:rsidR="00250029" w:rsidRDefault="00250029" w:rsidP="004B47A3">
            <w:r w:rsidRPr="0037121C">
              <w:rPr>
                <w:b w:val="0"/>
                <w:bCs w:val="0"/>
              </w:rPr>
              <w:t>Ontwerp (</w:t>
            </w:r>
            <w:r>
              <w:rPr>
                <w:b w:val="0"/>
                <w:bCs w:val="0"/>
              </w:rPr>
              <w:t>TO + bestek</w:t>
            </w:r>
            <w:r w:rsidRPr="0037121C">
              <w:rPr>
                <w:b w:val="0"/>
                <w:bCs w:val="0"/>
              </w:rPr>
              <w:t xml:space="preserve">) opgeleverd maximaal </w:t>
            </w:r>
            <w:r>
              <w:rPr>
                <w:b w:val="0"/>
                <w:bCs w:val="0"/>
              </w:rPr>
              <w:t>5</w:t>
            </w:r>
            <w:r w:rsidRPr="0037121C">
              <w:rPr>
                <w:b w:val="0"/>
                <w:bCs w:val="0"/>
              </w:rPr>
              <w:t xml:space="preserve"> jaar voorafgaand aan uiterste datum van Aanmelding</w:t>
            </w:r>
          </w:p>
          <w:p w14:paraId="76C9C390" w14:textId="2A7E9E30" w:rsidR="00356AED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356071CF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4FFAEDD6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68830A33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70621804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E12CA9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67B39B7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50306561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31F200" w14:textId="11917B54" w:rsidR="00250029" w:rsidRDefault="00250029" w:rsidP="004B47A3">
            <w:r>
              <w:rPr>
                <w:b w:val="0"/>
                <w:bCs w:val="0"/>
              </w:rPr>
              <w:t xml:space="preserve">Minimaal </w:t>
            </w:r>
            <w:r w:rsidRPr="00463B23">
              <w:rPr>
                <w:b w:val="0"/>
                <w:bCs w:val="0"/>
                <w:strike/>
              </w:rPr>
              <w:t>7</w:t>
            </w:r>
            <w:r w:rsidR="00463B23">
              <w:rPr>
                <w:b w:val="0"/>
                <w:bCs w:val="0"/>
                <w:strike/>
              </w:rPr>
              <w:t>.</w:t>
            </w:r>
            <w:r w:rsidRPr="00463B23">
              <w:rPr>
                <w:b w:val="0"/>
                <w:bCs w:val="0"/>
                <w:strike/>
              </w:rPr>
              <w:t>000</w:t>
            </w:r>
            <w:r>
              <w:rPr>
                <w:b w:val="0"/>
                <w:bCs w:val="0"/>
              </w:rPr>
              <w:t xml:space="preserve"> </w:t>
            </w:r>
            <w:r w:rsidR="00463B23">
              <w:rPr>
                <w:b w:val="0"/>
                <w:bCs w:val="0"/>
              </w:rPr>
              <w:t xml:space="preserve">5.000 </w:t>
            </w:r>
            <w:r>
              <w:rPr>
                <w:b w:val="0"/>
                <w:bCs w:val="0"/>
              </w:rPr>
              <w:t xml:space="preserve">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7E403913" w14:textId="061DAB6B" w:rsidR="00356AED" w:rsidRPr="0037121C" w:rsidRDefault="00356AED" w:rsidP="004B47A3"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00DA9633" w14:textId="77777777" w:rsidR="00250029" w:rsidRPr="0061366F" w:rsidRDefault="00250029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CC0E596" w14:textId="77777777" w:rsidR="00250029" w:rsidRPr="0061366F" w:rsidRDefault="00250029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= 0 punten</w:t>
            </w:r>
          </w:p>
          <w:p w14:paraId="6F349B22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65821654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AE2828" w14:textId="77777777" w:rsidR="00250029" w:rsidRDefault="00250029" w:rsidP="004B47A3">
            <w:r>
              <w:rPr>
                <w:b w:val="0"/>
                <w:bCs w:val="0"/>
              </w:rPr>
              <w:lastRenderedPageBreak/>
              <w:t>Type gebouw</w:t>
            </w:r>
          </w:p>
          <w:p w14:paraId="13477248" w14:textId="568750D5" w:rsidR="00250029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36F7EF6D" w14:textId="77777777" w:rsidR="00250029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>Ja, voor beroepsonderwijs = 30 punten</w:t>
            </w:r>
            <w:r w:rsidRPr="0037121C">
              <w:rPr>
                <w:rFonts w:ascii="Segoe UI Symbol" w:hAnsi="Segoe UI Symbol" w:cs="Segoe UI Symbol"/>
                <w:lang w:val="x-none"/>
              </w:rPr>
              <w:t xml:space="preserve"> </w:t>
            </w:r>
          </w:p>
          <w:p w14:paraId="60A8F612" w14:textId="77777777" w:rsidR="00250029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>Ja, voor hoger onderwijs (WO/HBO) = 20 punten</w:t>
            </w:r>
          </w:p>
          <w:p w14:paraId="4CF509B3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= 0 punten</w:t>
            </w:r>
          </w:p>
          <w:p w14:paraId="6F81E6D9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0029" w:rsidRPr="0037121C" w14:paraId="0C65D597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9F8C53" w14:textId="70661DC5" w:rsidR="00250029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="00250029" w:rsidRPr="0037121C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65D73700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39BFCC7C" w14:textId="77777777" w:rsidR="00250029" w:rsidRDefault="00250029" w:rsidP="00250029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E148798" w14:textId="77777777" w:rsidR="00250029" w:rsidRDefault="00250029" w:rsidP="00250029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50029" w:rsidRPr="0037121C" w14:paraId="28C1FCEB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4A27DD4" w14:textId="77777777" w:rsidR="00250029" w:rsidRPr="00643F25" w:rsidRDefault="00250029" w:rsidP="004B47A3">
            <w:pPr>
              <w:rPr>
                <w:b w:val="0"/>
                <w:bCs w:val="0"/>
                <w:u w:val="single"/>
              </w:rPr>
            </w:pPr>
            <w:r w:rsidRPr="00643F25">
              <w:rPr>
                <w:b w:val="0"/>
                <w:bCs w:val="0"/>
                <w:u w:val="single"/>
              </w:rPr>
              <w:t>Selectiecriterium : Ontwerpen voor specifieke doelgroep</w:t>
            </w:r>
          </w:p>
        </w:tc>
      </w:tr>
      <w:tr w:rsidR="00250029" w:rsidRPr="0037121C" w14:paraId="1415BD47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10811D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53602C9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34192615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0B019F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E49E669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53D49533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D6C899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1DA6EAD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71D1CEFF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6CA1C4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B86A6AE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27B5502E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6E9DB706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FF081F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AE74DEE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66A54D92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250029" w:rsidRPr="0037121C" w14:paraId="5A29B260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0AAFF5" w14:textId="77777777" w:rsidR="00250029" w:rsidRDefault="00250029" w:rsidP="004B47A3">
            <w:r>
              <w:rPr>
                <w:b w:val="0"/>
                <w:bCs w:val="0"/>
              </w:rPr>
              <w:t xml:space="preserve">Interieurontwerp </w:t>
            </w:r>
            <w:r w:rsidRPr="0037121C">
              <w:rPr>
                <w:b w:val="0"/>
                <w:bCs w:val="0"/>
              </w:rPr>
              <w:t xml:space="preserve">opgeleverd maximaal </w:t>
            </w:r>
            <w:r>
              <w:rPr>
                <w:b w:val="0"/>
                <w:bCs w:val="0"/>
              </w:rPr>
              <w:t>5</w:t>
            </w:r>
            <w:r w:rsidRPr="0037121C">
              <w:rPr>
                <w:b w:val="0"/>
                <w:bCs w:val="0"/>
              </w:rPr>
              <w:t xml:space="preserve"> jaar voorafgaand aan uiterste datum van Aanmelding</w:t>
            </w:r>
          </w:p>
          <w:p w14:paraId="33834AFB" w14:textId="270CFDEE" w:rsidR="00356AED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4EE044F1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0CC1AF84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7D7705E2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56757070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ACEFB5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174BCA2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077119B9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96DCCB" w14:textId="153508BB" w:rsidR="00250029" w:rsidRDefault="00250029" w:rsidP="004B47A3">
            <w:r>
              <w:rPr>
                <w:b w:val="0"/>
                <w:bCs w:val="0"/>
              </w:rPr>
              <w:t>Minimaal 3</w:t>
            </w:r>
            <w:r w:rsidR="00463B23">
              <w:rPr>
                <w:b w:val="0"/>
                <w:bCs w:val="0"/>
              </w:rPr>
              <w:t>.</w:t>
            </w:r>
            <w:r>
              <w:rPr>
                <w:b w:val="0"/>
                <w:bCs w:val="0"/>
              </w:rPr>
              <w:t xml:space="preserve">000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72674D81" w14:textId="03A12839" w:rsidR="00356AED" w:rsidRPr="0037121C" w:rsidRDefault="00356AED" w:rsidP="004B47A3"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00153F62" w14:textId="77777777" w:rsidR="00250029" w:rsidRPr="0061366F" w:rsidRDefault="00250029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A2D4D45" w14:textId="77777777" w:rsidR="00250029" w:rsidRPr="0061366F" w:rsidRDefault="00250029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= 0 punten</w:t>
            </w:r>
          </w:p>
          <w:p w14:paraId="46FA3286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3333150A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F475EC" w14:textId="77777777" w:rsidR="00250029" w:rsidRDefault="00250029" w:rsidP="004B47A3">
            <w:r>
              <w:rPr>
                <w:b w:val="0"/>
                <w:bCs w:val="0"/>
              </w:rPr>
              <w:t>Specifieke doelgroep</w:t>
            </w:r>
          </w:p>
          <w:p w14:paraId="755C9C8C" w14:textId="5890C954" w:rsidR="00250029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CEEA170" w14:textId="77777777" w:rsidR="00250029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>Ja, voor een onderwijsgebouw dat een opleiding heeft voor de luchtvaartsector = 25 punten</w:t>
            </w:r>
            <w:r w:rsidRPr="0037121C">
              <w:rPr>
                <w:rFonts w:ascii="Segoe UI Symbol" w:hAnsi="Segoe UI Symbol" w:cs="Segoe UI Symbol"/>
                <w:lang w:val="x-none"/>
              </w:rPr>
              <w:t xml:space="preserve"> </w:t>
            </w:r>
          </w:p>
          <w:p w14:paraId="69B44C2E" w14:textId="77777777" w:rsidR="00250029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>Ja, voor de private luchtvaart sector (bv. voor luchthavens etc.) = 10 punten</w:t>
            </w:r>
          </w:p>
          <w:p w14:paraId="44DB82B6" w14:textId="77777777" w:rsidR="00250029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>Ja, voor een andere specifieke sector waar een specifieke interieur behoefte was (bv. interieur voor andere praktijk opleidingen en overige gebouwen met specifiek interieur concept) = 5 punten</w:t>
            </w:r>
          </w:p>
          <w:p w14:paraId="34325F94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= 0 punten</w:t>
            </w:r>
          </w:p>
          <w:p w14:paraId="0B8973FB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0029" w:rsidRPr="0037121C" w14:paraId="3984C2CE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BAE498" w14:textId="1D58A174" w:rsidR="00250029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="00250029" w:rsidRPr="0037121C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21E06B65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35322CC2" w14:textId="77777777" w:rsidR="00250029" w:rsidRPr="00E02065" w:rsidRDefault="00250029" w:rsidP="00250029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60EBD2BC" w14:textId="77777777" w:rsidR="00250029" w:rsidRPr="00E02065" w:rsidRDefault="00250029" w:rsidP="00250029">
      <w:pPr>
        <w:spacing w:after="0" w:line="260" w:lineRule="atLeast"/>
      </w:pPr>
    </w:p>
    <w:p w14:paraId="52006258" w14:textId="77777777" w:rsidR="00250029" w:rsidRDefault="00250029" w:rsidP="00250029">
      <w:pPr>
        <w:spacing w:after="0" w:line="260" w:lineRule="atLeast"/>
        <w:rPr>
          <w:highlight w:val="yellow"/>
        </w:rPr>
      </w:pPr>
    </w:p>
    <w:p w14:paraId="73C9A0F5" w14:textId="77777777" w:rsidR="00250029" w:rsidRPr="00B478DF" w:rsidRDefault="00250029" w:rsidP="00250029">
      <w:pPr>
        <w:spacing w:after="0" w:line="260" w:lineRule="atLeast"/>
      </w:pPr>
      <w:r w:rsidRPr="00B478DF">
        <w:t xml:space="preserve">Ondergetekende verklaart tevens dat: </w:t>
      </w:r>
    </w:p>
    <w:p w14:paraId="1930D2CA" w14:textId="77777777" w:rsidR="00250029" w:rsidRPr="00B478DF" w:rsidRDefault="00250029" w:rsidP="00250029">
      <w:pPr>
        <w:numPr>
          <w:ilvl w:val="0"/>
          <w:numId w:val="15"/>
        </w:numPr>
        <w:spacing w:after="0" w:line="260" w:lineRule="atLeast"/>
      </w:pPr>
      <w:r>
        <w:t>Gegadigde</w:t>
      </w:r>
      <w:r w:rsidRPr="00B478DF">
        <w:t xml:space="preserve"> opdrachtnemer is van</w:t>
      </w:r>
      <w:r>
        <w:t xml:space="preserve"> </w:t>
      </w:r>
      <w:r w:rsidRPr="008F07A0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0113458F" w14:textId="77777777" w:rsidR="00250029" w:rsidRPr="0005526A" w:rsidRDefault="00250029" w:rsidP="00250029">
      <w:pPr>
        <w:numPr>
          <w:ilvl w:val="0"/>
          <w:numId w:val="15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5B603EF0" w14:textId="77777777" w:rsidR="00250029" w:rsidRPr="0005526A" w:rsidRDefault="00250029" w:rsidP="00250029">
      <w:pPr>
        <w:numPr>
          <w:ilvl w:val="0"/>
          <w:numId w:val="15"/>
        </w:numPr>
        <w:spacing w:after="0" w:line="260" w:lineRule="atLeast"/>
      </w:pPr>
      <w:r>
        <w:lastRenderedPageBreak/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165B5BAD" w14:textId="77777777" w:rsidR="00250029" w:rsidRPr="00B478DF" w:rsidRDefault="00250029" w:rsidP="00250029">
      <w:pPr>
        <w:numPr>
          <w:ilvl w:val="0"/>
          <w:numId w:val="15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49D8BCA9" w14:textId="77777777" w:rsidR="00250029" w:rsidRPr="00B478DF" w:rsidRDefault="00250029" w:rsidP="00250029">
      <w:pPr>
        <w:spacing w:after="0" w:line="260" w:lineRule="atLeast"/>
      </w:pPr>
    </w:p>
    <w:p w14:paraId="1ACA7DCF" w14:textId="77777777" w:rsidR="00250029" w:rsidRPr="00B478DF" w:rsidRDefault="00250029" w:rsidP="00250029">
      <w:pPr>
        <w:spacing w:after="0" w:line="260" w:lineRule="atLeast"/>
      </w:pPr>
      <w:r w:rsidRPr="00B478DF">
        <w:t xml:space="preserve">Aldus naar waarheid opgemaakt, </w:t>
      </w:r>
    </w:p>
    <w:p w14:paraId="65491C94" w14:textId="77777777" w:rsidR="00250029" w:rsidRPr="00B478DF" w:rsidRDefault="00250029" w:rsidP="00250029">
      <w:pPr>
        <w:spacing w:after="0" w:line="260" w:lineRule="atLeast"/>
      </w:pPr>
    </w:p>
    <w:p w14:paraId="40DA4450" w14:textId="77777777" w:rsidR="00250029" w:rsidRPr="00B478DF" w:rsidRDefault="00250029" w:rsidP="00250029">
      <w:pPr>
        <w:spacing w:after="0" w:line="260" w:lineRule="atLeast"/>
      </w:pPr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107B9625" w14:textId="77777777" w:rsidR="00250029" w:rsidRPr="00B478DF" w:rsidRDefault="00250029" w:rsidP="00250029">
      <w:pPr>
        <w:spacing w:after="0" w:line="260" w:lineRule="atLeast"/>
      </w:pPr>
    </w:p>
    <w:p w14:paraId="703BBE30" w14:textId="77777777" w:rsidR="00250029" w:rsidRPr="00B478DF" w:rsidRDefault="00250029" w:rsidP="00250029">
      <w:pPr>
        <w:spacing w:after="0" w:line="260" w:lineRule="atLeast"/>
      </w:pPr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3EFC32D8" w14:textId="77777777" w:rsidR="00250029" w:rsidRPr="00B478DF" w:rsidRDefault="00250029" w:rsidP="00250029">
      <w:pPr>
        <w:spacing w:after="0" w:line="260" w:lineRule="atLeast"/>
      </w:pPr>
    </w:p>
    <w:p w14:paraId="6C376899" w14:textId="77777777" w:rsidR="00250029" w:rsidRPr="00B478DF" w:rsidRDefault="00250029" w:rsidP="00250029">
      <w:pPr>
        <w:spacing w:after="0" w:line="260" w:lineRule="atLeast"/>
      </w:pPr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24B4B782" w14:textId="77777777" w:rsidR="00250029" w:rsidRPr="00B478DF" w:rsidRDefault="00250029" w:rsidP="00250029">
      <w:pPr>
        <w:spacing w:after="0" w:line="260" w:lineRule="atLeast"/>
      </w:pPr>
    </w:p>
    <w:p w14:paraId="43F0CEDE" w14:textId="77777777" w:rsidR="00250029" w:rsidRPr="00B478DF" w:rsidRDefault="00250029" w:rsidP="00250029">
      <w:pPr>
        <w:spacing w:after="0" w:line="260" w:lineRule="atLeast"/>
      </w:pPr>
    </w:p>
    <w:p w14:paraId="083CEFEC" w14:textId="77777777" w:rsidR="00250029" w:rsidRPr="00B478DF" w:rsidRDefault="00250029" w:rsidP="00250029">
      <w:pPr>
        <w:spacing w:after="0" w:line="260" w:lineRule="atLeast"/>
      </w:pPr>
      <w:r w:rsidRPr="00B478DF">
        <w:t xml:space="preserve">   ………………………………………… (handtekening)</w:t>
      </w:r>
    </w:p>
    <w:p w14:paraId="3C0A6CE7" w14:textId="77777777" w:rsidR="000051FE" w:rsidRPr="00BE00A3" w:rsidRDefault="000051FE" w:rsidP="00BE00A3"/>
    <w:sectPr w:rsidR="000051FE" w:rsidRPr="00BE00A3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CB144" w14:textId="77777777" w:rsidR="00BE00A3" w:rsidRDefault="00BE00A3" w:rsidP="00E15770">
      <w:pPr>
        <w:spacing w:after="0" w:line="240" w:lineRule="auto"/>
      </w:pPr>
      <w:r>
        <w:separator/>
      </w:r>
    </w:p>
  </w:endnote>
  <w:endnote w:type="continuationSeparator" w:id="0">
    <w:p w14:paraId="779958E8" w14:textId="77777777" w:rsidR="00BE00A3" w:rsidRDefault="00BE00A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3CA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BB7956" wp14:editId="0E2A996F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DCF75B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4C01314" w14:textId="1E706F3D" w:rsidR="00E15770" w:rsidRPr="003950B1" w:rsidRDefault="00463B23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dataBinding w:prefixMappings="xmlns:ns0='Extra' " w:xpath="/ns0:Extra[1]/ns0:Reference[1]" w:storeItemID="{96CCE84C-E527-4265-966D-1606FFA60547}"/>
        <w:text/>
      </w:sdtPr>
      <w:sdtEndPr/>
      <w:sdtContent>
        <w:r>
          <w:rPr>
            <w:color w:val="4C8488" w:themeColor="accent1"/>
            <w:sz w:val="15"/>
            <w:szCs w:val="15"/>
          </w:rPr>
          <w:t>Architectenselectie MBO College Airport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8B10D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F0B4C" wp14:editId="1F415C72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418D46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665D227A" w14:textId="44CE66C8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735CF" w14:textId="77777777" w:rsidR="00BE00A3" w:rsidRDefault="00BE00A3" w:rsidP="00E15770">
      <w:pPr>
        <w:spacing w:after="0" w:line="240" w:lineRule="auto"/>
      </w:pPr>
      <w:r>
        <w:separator/>
      </w:r>
    </w:p>
  </w:footnote>
  <w:footnote w:type="continuationSeparator" w:id="0">
    <w:p w14:paraId="16B8DFCB" w14:textId="77777777" w:rsidR="00BE00A3" w:rsidRDefault="00BE00A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843CA" w14:textId="44B14BD1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C20838A" wp14:editId="36633A2C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5A002F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3A0D9DD057A74C5BB6C4CD80F702314E"/>
        </w:placeholder>
        <w:showingPlcHdr/>
        <w:dataBinding w:prefixMappings="xmlns:ns0='Extra' " w:xpath="/ns0:Extra[1]/ns0:DocumentType[1]" w:storeItemID="{96CCE84C-E527-4265-966D-1606FFA60547}"/>
        <w:text/>
      </w:sdtPr>
      <w:sdtEndPr/>
      <w:sdtContent>
        <w:r w:rsidR="00BE00A3" w:rsidRPr="002A2929">
          <w:rPr>
            <w:rStyle w:val="Tekstvantijdelijkeaanduiding"/>
          </w:rPr>
          <w:t>Kies een item.</w:t>
        </w:r>
      </w:sdtContent>
    </w:sdt>
  </w:p>
  <w:p w14:paraId="30BDA2A8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7B537" w14:textId="333F3028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34CEBDA" wp14:editId="0900CA56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74FD6E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463B23">
      <w:t>Behorende bij Nota van Inlichtingen 1 d.d. 17 mei 2024</w:t>
    </w:r>
    <w:r w:rsidR="009F663B">
      <w:tab/>
    </w:r>
  </w:p>
  <w:p w14:paraId="71C00A32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6F540CE2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607A7996"/>
    <w:multiLevelType w:val="multilevel"/>
    <w:tmpl w:val="AFF6DF5A"/>
    <w:numStyleLink w:val="ICSBullets"/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1"/>
  </w:num>
  <w:num w:numId="2" w16cid:durableId="444277854">
    <w:abstractNumId w:val="9"/>
  </w:num>
  <w:num w:numId="3" w16cid:durableId="1904365195">
    <w:abstractNumId w:val="3"/>
  </w:num>
  <w:num w:numId="4" w16cid:durableId="404836227">
    <w:abstractNumId w:val="8"/>
  </w:num>
  <w:num w:numId="5" w16cid:durableId="561646162">
    <w:abstractNumId w:val="5"/>
  </w:num>
  <w:num w:numId="6" w16cid:durableId="1321159337">
    <w:abstractNumId w:val="1"/>
  </w:num>
  <w:num w:numId="7" w16cid:durableId="1739866791">
    <w:abstractNumId w:val="6"/>
  </w:num>
  <w:num w:numId="8" w16cid:durableId="503519114">
    <w:abstractNumId w:val="0"/>
  </w:num>
  <w:num w:numId="9" w16cid:durableId="1979997000">
    <w:abstractNumId w:val="7"/>
  </w:num>
  <w:num w:numId="10" w16cid:durableId="1824734131">
    <w:abstractNumId w:val="2"/>
  </w:num>
  <w:num w:numId="11" w16cid:durableId="168119970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4"/>
  </w:num>
  <w:num w:numId="15" w16cid:durableId="18137869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 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BE00A3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029"/>
    <w:rsid w:val="00250E63"/>
    <w:rsid w:val="0028143D"/>
    <w:rsid w:val="002871E8"/>
    <w:rsid w:val="002901C4"/>
    <w:rsid w:val="002A04D6"/>
    <w:rsid w:val="002A0623"/>
    <w:rsid w:val="002B1FBF"/>
    <w:rsid w:val="002E3A7D"/>
    <w:rsid w:val="00304225"/>
    <w:rsid w:val="00314163"/>
    <w:rsid w:val="00325CA0"/>
    <w:rsid w:val="00331522"/>
    <w:rsid w:val="00356AED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3B23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41CFD"/>
    <w:rsid w:val="00845546"/>
    <w:rsid w:val="008E05AB"/>
    <w:rsid w:val="00905BA4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E00A3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12F1D"/>
    <w:rsid w:val="00F35065"/>
    <w:rsid w:val="00F80A9C"/>
    <w:rsid w:val="00F8332B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34938"/>
  <w15:chartTrackingRefBased/>
  <w15:docId w15:val="{70F7DF82-0A30-4560-81D3-A94DB55A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00A3"/>
    <w:rPr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A0623"/>
    <w:pPr>
      <w:spacing w:after="200" w:line="240" w:lineRule="auto"/>
    </w:pPr>
    <w:rPr>
      <w:i/>
      <w:iCs/>
      <w:color w:val="808080" w:themeColor="background1" w:themeShade="80"/>
    </w:rPr>
  </w:style>
  <w:style w:type="table" w:styleId="Rastertabel4-Accent1">
    <w:name w:val="Grid Table 4 Accent 1"/>
    <w:basedOn w:val="Standaardtabel"/>
    <w:uiPriority w:val="49"/>
    <w:rsid w:val="00BE00A3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A0D9DD057A74C5BB6C4CD80F70231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04EB0A-97DE-4A05-8A00-C5C0F444E8E0}"/>
      </w:docPartPr>
      <w:docPartBody>
        <w:p w:rsidR="00CB1BEA" w:rsidRDefault="00CB1BEA">
          <w:pPr>
            <w:pStyle w:val="3A0D9DD057A74C5BB6C4CD80F702314E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EA"/>
    <w:rsid w:val="00325CA0"/>
    <w:rsid w:val="00C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3A0D9DD057A74C5BB6C4CD80F702314E">
    <w:name w:val="3A0D9DD057A74C5BB6C4CD80F70231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2024-04-29T00:00:00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>Architectenselectie MBO College Airport</Reference>
  <YourReference/>
  <Projectcode/>
  <Projectnumber/>
  <Sector/>
  <ReportNumber/>
  <ReportDate/>
  <CheckedBy/>
  <Location/>
  <Time/>
  <ProjectDirector/>
  <Authorization/>
  <Status/>
  <Version/>
  <Method/>
  <Security/>
  <DocumentType/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2</TotalTime>
  <Pages>3</Pages>
  <Words>627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Mirthe Andriessen | ICSadviseurs</cp:lastModifiedBy>
  <cp:revision>2</cp:revision>
  <dcterms:created xsi:type="dcterms:W3CDTF">2024-05-17T10:27:00Z</dcterms:created>
  <dcterms:modified xsi:type="dcterms:W3CDTF">2024-05-17T10:27:00Z</dcterms:modified>
</cp:coreProperties>
</file>