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6A049" w14:textId="77777777" w:rsidR="00BE00A3" w:rsidRDefault="00BE00A3" w:rsidP="00BE00A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60550793"/>
      <w:bookmarkStart w:id="2" w:name="_Toc16503919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01DFD708" w14:textId="649F7771" w:rsidR="00BE00A3" w:rsidRDefault="00BE00A3" w:rsidP="00BE00A3">
      <w:r w:rsidRPr="0005526A">
        <w:t>Ter verantwoording van de referentie-eis als gesteld in paragraa</w:t>
      </w:r>
      <w:r w:rsidRPr="009E702A">
        <w:t>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256C352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48FE7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33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355D64">
              <w:rPr>
                <w:b w:val="0"/>
                <w:bCs w:val="0"/>
                <w:color w:val="FFFFFF"/>
                <w:u w:val="single"/>
              </w:rPr>
              <w:t>Architectonische ontwerpwerkzaamheden</w:t>
            </w:r>
          </w:p>
        </w:tc>
      </w:tr>
      <w:tr w:rsidR="00BE00A3" w:rsidRPr="0005526A" w14:paraId="70C81A4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FF21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46E4E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D73404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5F88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3B4282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1C7C56F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6CA5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CB1C2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B88272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1F6F5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0C070B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3771C5F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F7358B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2D75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1AF13A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EA51DC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4ADD36C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C52A1" w14:textId="00863729" w:rsidR="00BE00A3" w:rsidRDefault="00BE00A3" w:rsidP="004B47A3">
            <w:pPr>
              <w:spacing w:line="260" w:lineRule="atLeast"/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61366F">
              <w:rPr>
                <w:b w:val="0"/>
                <w:bCs w:val="0"/>
              </w:rPr>
              <w:t>)</w:t>
            </w:r>
            <w:r>
              <w:rPr>
                <w:b w:val="0"/>
                <w:bCs w:val="0"/>
              </w:rPr>
              <w:t xml:space="preserve"> incl. interieur ontwerp</w:t>
            </w:r>
            <w:r w:rsidRPr="0061366F">
              <w:rPr>
                <w:b w:val="0"/>
                <w:bCs w:val="0"/>
              </w:rPr>
              <w:t xml:space="preserve"> opgeleverd maximaal </w:t>
            </w:r>
            <w:r w:rsidRPr="00C7201A">
              <w:rPr>
                <w:b w:val="0"/>
                <w:bCs w:val="0"/>
                <w:strike/>
              </w:rPr>
              <w:t>3 jaar</w:t>
            </w:r>
            <w:r w:rsidRPr="0061366F">
              <w:rPr>
                <w:b w:val="0"/>
                <w:bCs w:val="0"/>
              </w:rPr>
              <w:t xml:space="preserve"> </w:t>
            </w:r>
            <w:r w:rsidR="00C7201A">
              <w:rPr>
                <w:b w:val="0"/>
                <w:bCs w:val="0"/>
              </w:rPr>
              <w:t xml:space="preserve">5 jaar </w:t>
            </w:r>
            <w:r w:rsidRPr="0061366F">
              <w:rPr>
                <w:b w:val="0"/>
                <w:bCs w:val="0"/>
              </w:rPr>
              <w:t>voorafgaand aan uiterste datum van Aanmelding</w:t>
            </w:r>
          </w:p>
          <w:p w14:paraId="671E677F" w14:textId="446AC441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1475743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F920B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694DE0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17A4DC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8C720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F2D5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40F196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67655E" w14:textId="512FC1A7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Pr="00C7201A">
              <w:rPr>
                <w:b w:val="0"/>
                <w:bCs w:val="0"/>
                <w:strike/>
              </w:rPr>
              <w:t>7</w:t>
            </w:r>
            <w:r w:rsidR="00C7201A">
              <w:rPr>
                <w:b w:val="0"/>
                <w:bCs w:val="0"/>
                <w:strike/>
              </w:rPr>
              <w:t>.</w:t>
            </w:r>
            <w:r w:rsidRPr="00C7201A">
              <w:rPr>
                <w:b w:val="0"/>
                <w:bCs w:val="0"/>
                <w:strike/>
              </w:rPr>
              <w:t>000</w:t>
            </w:r>
            <w:r>
              <w:rPr>
                <w:b w:val="0"/>
                <w:bCs w:val="0"/>
              </w:rPr>
              <w:t xml:space="preserve"> </w:t>
            </w:r>
            <w:r w:rsidR="00C7201A">
              <w:rPr>
                <w:b w:val="0"/>
                <w:bCs w:val="0"/>
              </w:rPr>
              <w:t xml:space="preserve">5.000 </w:t>
            </w:r>
            <w:r>
              <w:rPr>
                <w:b w:val="0"/>
                <w:bCs w:val="0"/>
              </w:rPr>
              <w:t xml:space="preserve">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6C076EFD" w14:textId="09A89FB8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439BE9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52A403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B6B079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397DAF3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2F543E" w14:textId="77777777" w:rsidR="00BE00A3" w:rsidRDefault="00BE00A3" w:rsidP="004B47A3">
            <w:pPr>
              <w:spacing w:line="260" w:lineRule="atLeast"/>
            </w:pPr>
            <w:r w:rsidRPr="00355D64">
              <w:rPr>
                <w:b w:val="0"/>
                <w:bCs w:val="0"/>
              </w:rPr>
              <w:t>Permanent openbaar utiliteitsgebouw</w:t>
            </w:r>
          </w:p>
          <w:p w14:paraId="724E4D52" w14:textId="11BFCD3B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0F938E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407CD68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A5FD51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589D9E33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B69F41" w14:textId="43FDC6D0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0839C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3"/>
    <w:p w14:paraId="31CADDA0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C1C068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A50776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4" w:name="_Hlk42863268"/>
            <w:r w:rsidRPr="0061366F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643F25">
              <w:rPr>
                <w:b w:val="0"/>
                <w:bCs w:val="0"/>
                <w:color w:val="FFFFFF"/>
                <w:u w:val="single"/>
              </w:rPr>
              <w:t>Duurzaamheid</w:t>
            </w:r>
          </w:p>
        </w:tc>
      </w:tr>
      <w:tr w:rsidR="00BE00A3" w:rsidRPr="0005526A" w14:paraId="17D6E27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32EF30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EDA3C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558E9B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BA278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8B200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9F1D86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0BC3C9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162E4D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9DD217A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FDFF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4AE3AC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0D14A1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EA4183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A3FFA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5540ED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9A8752E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728170D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943ABB" w14:textId="53FC4A9E" w:rsidR="00BE00A3" w:rsidRDefault="00BE00A3" w:rsidP="004B47A3">
            <w:pPr>
              <w:spacing w:line="260" w:lineRule="atLeast"/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61366F">
              <w:rPr>
                <w:b w:val="0"/>
                <w:bCs w:val="0"/>
              </w:rPr>
              <w:t>)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 xml:space="preserve">opgeleverd maximaal </w:t>
            </w:r>
            <w:r w:rsidRPr="00C7201A">
              <w:rPr>
                <w:b w:val="0"/>
                <w:bCs w:val="0"/>
                <w:strike/>
              </w:rPr>
              <w:t>3 jaar</w:t>
            </w:r>
            <w:r w:rsidRPr="0061366F">
              <w:rPr>
                <w:b w:val="0"/>
                <w:bCs w:val="0"/>
              </w:rPr>
              <w:t xml:space="preserve"> </w:t>
            </w:r>
            <w:r w:rsidR="00C7201A">
              <w:rPr>
                <w:b w:val="0"/>
                <w:bCs w:val="0"/>
              </w:rPr>
              <w:t xml:space="preserve">5 jaar </w:t>
            </w:r>
            <w:r w:rsidRPr="0061366F">
              <w:rPr>
                <w:b w:val="0"/>
                <w:bCs w:val="0"/>
              </w:rPr>
              <w:t>voorafgaand aan uiterste datum van Aanmelding</w:t>
            </w:r>
          </w:p>
          <w:p w14:paraId="2841B9CB" w14:textId="399DC39E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81630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C206C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08AA8FA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488F105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D3934B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C6895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EA4127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90A7C" w14:textId="4F6FF9C5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lastRenderedPageBreak/>
              <w:t xml:space="preserve">Minimaal </w:t>
            </w:r>
            <w:r w:rsidRPr="00C7201A">
              <w:rPr>
                <w:b w:val="0"/>
                <w:bCs w:val="0"/>
                <w:strike/>
              </w:rPr>
              <w:t>7</w:t>
            </w:r>
            <w:r w:rsidR="00C7201A">
              <w:rPr>
                <w:b w:val="0"/>
                <w:bCs w:val="0"/>
                <w:strike/>
              </w:rPr>
              <w:t>.</w:t>
            </w:r>
            <w:r w:rsidRPr="00C7201A">
              <w:rPr>
                <w:b w:val="0"/>
                <w:bCs w:val="0"/>
                <w:strike/>
              </w:rPr>
              <w:t>000</w:t>
            </w:r>
            <w:r>
              <w:rPr>
                <w:b w:val="0"/>
                <w:bCs w:val="0"/>
              </w:rPr>
              <w:t xml:space="preserve"> </w:t>
            </w:r>
            <w:r w:rsidR="00C7201A">
              <w:rPr>
                <w:b w:val="0"/>
                <w:bCs w:val="0"/>
              </w:rPr>
              <w:t xml:space="preserve">5.000 </w:t>
            </w:r>
            <w:r>
              <w:rPr>
                <w:b w:val="0"/>
                <w:bCs w:val="0"/>
              </w:rPr>
              <w:t xml:space="preserve">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3372B59E" w14:textId="2883EDD2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2AE4A5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3669A3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236E2B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4F7CD2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E590C5" w14:textId="77777777" w:rsidR="00BE00A3" w:rsidRDefault="00BE00A3" w:rsidP="004B47A3">
            <w:pPr>
              <w:spacing w:line="260" w:lineRule="atLeast"/>
            </w:pPr>
            <w:r w:rsidRPr="00355D64">
              <w:rPr>
                <w:b w:val="0"/>
                <w:bCs w:val="0"/>
              </w:rPr>
              <w:t>Permanent openbaar utiliteitsgebouw</w:t>
            </w:r>
          </w:p>
          <w:p w14:paraId="576561D4" w14:textId="68EF98ED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766F2DB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7FAA8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3BDD74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6AC6651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461F11" w14:textId="77777777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>Verbeterd in duurzaamheid</w:t>
            </w:r>
          </w:p>
          <w:p w14:paraId="51852FC6" w14:textId="7B22B872" w:rsidR="002A0E36" w:rsidRPr="00355D64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D868F0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naar minimaal BENG, ENG, NOM</w:t>
            </w:r>
          </w:p>
          <w:p w14:paraId="2E29E00D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7852AC4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3EA4F4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0EC8F" w14:textId="57B97068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22015A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F01A74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33C5CF" w14:textId="77777777" w:rsidR="00BE00A3" w:rsidRDefault="00BE00A3" w:rsidP="00BE00A3"/>
    <w:p w14:paraId="39385ECE" w14:textId="77777777" w:rsidR="00BE00A3" w:rsidRPr="00B478DF" w:rsidRDefault="00BE00A3" w:rsidP="00BE00A3">
      <w:r w:rsidRPr="00B478DF">
        <w:t xml:space="preserve">Ondergetekende verklaart tevens dat: </w:t>
      </w:r>
    </w:p>
    <w:p w14:paraId="4299DF0D" w14:textId="77777777" w:rsidR="00BE00A3" w:rsidRPr="00B478DF" w:rsidRDefault="00BE00A3" w:rsidP="00BE00A3"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40EC3E0" w14:textId="77777777" w:rsidR="00BE00A3" w:rsidRPr="0005526A" w:rsidRDefault="00BE00A3" w:rsidP="00BE00A3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57D2D28" w14:textId="77777777" w:rsidR="00BE00A3" w:rsidRPr="0005526A" w:rsidRDefault="00BE00A3" w:rsidP="00BE00A3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E3A4DFF" w14:textId="77777777" w:rsidR="00BE00A3" w:rsidRPr="00B478DF" w:rsidRDefault="00BE00A3" w:rsidP="00BE00A3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DCEE9C7" w14:textId="77777777" w:rsidR="00BE00A3" w:rsidRPr="00B478DF" w:rsidRDefault="00BE00A3" w:rsidP="00BE00A3"/>
    <w:p w14:paraId="35EB75B3" w14:textId="77777777" w:rsidR="00BE00A3" w:rsidRDefault="00BE00A3" w:rsidP="00BE00A3">
      <w:r w:rsidRPr="00B478DF">
        <w:t xml:space="preserve">Aldus naar waarheid opgemaakt, </w:t>
      </w:r>
    </w:p>
    <w:p w14:paraId="250F17FD" w14:textId="77777777" w:rsidR="00BE00A3" w:rsidRPr="00B478DF" w:rsidRDefault="00BE00A3" w:rsidP="00BE00A3"/>
    <w:p w14:paraId="4F181515" w14:textId="77777777" w:rsidR="00BE00A3" w:rsidRPr="00B478DF" w:rsidRDefault="00BE00A3" w:rsidP="00BE00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9EDAE1A" w14:textId="77777777" w:rsidR="00BE00A3" w:rsidRDefault="00BE00A3" w:rsidP="00BE00A3"/>
    <w:p w14:paraId="5E3D15BA" w14:textId="77777777" w:rsidR="00BE00A3" w:rsidRPr="00B478DF" w:rsidRDefault="00BE00A3" w:rsidP="00BE00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8776B31" w14:textId="77777777" w:rsidR="00BE00A3" w:rsidRPr="00B478DF" w:rsidRDefault="00BE00A3" w:rsidP="00BE00A3"/>
    <w:p w14:paraId="485822D9" w14:textId="77777777" w:rsidR="00BE00A3" w:rsidRPr="00B478DF" w:rsidRDefault="00BE00A3" w:rsidP="00BE00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83DB5D2" w14:textId="77777777" w:rsidR="00BE00A3" w:rsidRPr="00B478DF" w:rsidRDefault="00BE00A3" w:rsidP="00BE00A3">
      <w:pPr>
        <w:spacing w:after="0" w:line="260" w:lineRule="atLeast"/>
      </w:pPr>
    </w:p>
    <w:p w14:paraId="72753511" w14:textId="77777777" w:rsidR="00BE00A3" w:rsidRPr="00B478DF" w:rsidRDefault="00BE00A3" w:rsidP="00BE00A3">
      <w:pPr>
        <w:spacing w:after="0" w:line="260" w:lineRule="atLeast"/>
      </w:pPr>
    </w:p>
    <w:p w14:paraId="1581D014" w14:textId="77777777" w:rsidR="00BE00A3" w:rsidRPr="00B478DF" w:rsidRDefault="00BE00A3" w:rsidP="00BE00A3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4"/>
    <w:p w14:paraId="3C0A6CE7" w14:textId="77777777" w:rsidR="000051FE" w:rsidRPr="00BE00A3" w:rsidRDefault="000051FE" w:rsidP="00BE00A3"/>
    <w:sectPr w:rsidR="000051FE" w:rsidRPr="00BE00A3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9E1CC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5EDE0E92" w:rsidR="00E15770" w:rsidRPr="003950B1" w:rsidRDefault="007429DF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dataBinding w:prefixMappings="xmlns:ns0='Extra' " w:xpath="/ns0:Extra[1]/ns0:Reference[1]" w:storeItemID="{96CCE84C-E527-4265-966D-1606FFA60547}"/>
        <w:text/>
      </w:sdtPr>
      <w:sdtEndPr/>
      <w:sdtContent>
        <w:r w:rsidR="00C7201A">
          <w:rPr>
            <w:color w:val="4C8488" w:themeColor="accent1"/>
            <w:sz w:val="15"/>
            <w:szCs w:val="15"/>
          </w:rPr>
          <w:t>Architectenselectie MBO College Airport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4181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51F8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7B537" w14:textId="066B1FA3" w:rsidR="002901C4" w:rsidRDefault="0046733A" w:rsidP="00C7201A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C28D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bookmarkStart w:id="5" w:name="_Hlk166841146"/>
    <w:r w:rsidR="00C7201A">
      <w:t>Behorende bij Nota van Inlichtingen 1 d.d. 17 mei 2024</w:t>
    </w:r>
    <w:bookmarkEnd w:id="5"/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0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A0623"/>
    <w:rsid w:val="002A0E36"/>
    <w:rsid w:val="002B1FBF"/>
    <w:rsid w:val="002E3A7D"/>
    <w:rsid w:val="00304225"/>
    <w:rsid w:val="00314163"/>
    <w:rsid w:val="00325CA0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429DF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04E2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E00A3"/>
    <w:rsid w:val="00BF5259"/>
    <w:rsid w:val="00C116D2"/>
    <w:rsid w:val="00C2592D"/>
    <w:rsid w:val="00C343C3"/>
    <w:rsid w:val="00C6797B"/>
    <w:rsid w:val="00C7201A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  <w:szCs w:val="18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  <w:szCs w:val="1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  <w:rPr>
      <w:szCs w:val="18"/>
    </w:r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  <w:szCs w:val="18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45775" w:rsidRDefault="00045775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75"/>
    <w:rsid w:val="00045775"/>
    <w:rsid w:val="0032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Architectenselectie MBO College Airport</Reference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5</TotalTime>
  <Pages>2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Mirthe Andriessen | ICSadviseurs</cp:lastModifiedBy>
  <cp:revision>3</cp:revision>
  <dcterms:created xsi:type="dcterms:W3CDTF">2024-05-17T10:25:00Z</dcterms:created>
  <dcterms:modified xsi:type="dcterms:W3CDTF">2024-05-17T10:28:00Z</dcterms:modified>
</cp:coreProperties>
</file>