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F094B" w14:textId="3EA8B455" w:rsidR="005D3EAB" w:rsidRPr="00F63DA0" w:rsidRDefault="00B644D3" w:rsidP="004559FF">
      <w:pPr>
        <w:spacing w:after="240" w:line="280" w:lineRule="atLeast"/>
        <w:rPr>
          <w:rFonts w:ascii="Arial" w:hAnsi="Arial" w:cs="Arial"/>
          <w:b/>
          <w:bCs/>
          <w:sz w:val="28"/>
          <w:szCs w:val="28"/>
        </w:rPr>
      </w:pPr>
      <w:r w:rsidRPr="00F63DA0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725A5C" w:rsidRPr="00F63DA0">
        <w:rPr>
          <w:rFonts w:ascii="Arial" w:hAnsi="Arial" w:cs="Arial"/>
          <w:b/>
          <w:bCs/>
          <w:sz w:val="28"/>
          <w:szCs w:val="28"/>
        </w:rPr>
        <w:t>2.</w:t>
      </w:r>
      <w:r w:rsidRPr="00F63DA0">
        <w:rPr>
          <w:rFonts w:ascii="Arial" w:hAnsi="Arial" w:cs="Arial"/>
          <w:b/>
          <w:bCs/>
          <w:sz w:val="28"/>
          <w:szCs w:val="28"/>
        </w:rPr>
        <w:t xml:space="preserve"> </w:t>
      </w:r>
      <w:r w:rsidR="00DA621A" w:rsidRPr="00F63DA0">
        <w:rPr>
          <w:rFonts w:ascii="Arial" w:hAnsi="Arial" w:cs="Arial"/>
          <w:b/>
          <w:bCs/>
          <w:sz w:val="28"/>
          <w:szCs w:val="28"/>
        </w:rPr>
        <w:t>Akkoordverklaring</w:t>
      </w:r>
    </w:p>
    <w:p w14:paraId="1BCF094C" w14:textId="7A9093BE" w:rsidR="005D3EAB" w:rsidRPr="00F63DA0" w:rsidRDefault="005D3EAB" w:rsidP="004559FF">
      <w:pPr>
        <w:spacing w:line="280" w:lineRule="atLeast"/>
        <w:rPr>
          <w:rFonts w:ascii="Arial" w:hAnsi="Arial" w:cs="Arial"/>
          <w:b/>
          <w:bCs/>
          <w:sz w:val="20"/>
        </w:rPr>
      </w:pPr>
      <w:r w:rsidRPr="00F63DA0">
        <w:rPr>
          <w:rFonts w:ascii="Arial" w:hAnsi="Arial" w:cs="Arial"/>
          <w:b/>
          <w:bCs/>
          <w:sz w:val="20"/>
        </w:rPr>
        <w:t xml:space="preserve">Verklaring ten behoeve van de aanbesteding </w:t>
      </w:r>
      <w:r w:rsidR="00FA1BFC">
        <w:rPr>
          <w:rFonts w:ascii="Arial" w:hAnsi="Arial" w:cs="Arial"/>
          <w:b/>
          <w:bCs/>
          <w:sz w:val="20"/>
        </w:rPr>
        <w:t>Software broker</w:t>
      </w:r>
      <w:r w:rsidR="007E515E" w:rsidRPr="00F63DA0">
        <w:rPr>
          <w:rFonts w:ascii="Arial" w:hAnsi="Arial" w:cs="Arial"/>
          <w:b/>
          <w:bCs/>
          <w:sz w:val="20"/>
        </w:rPr>
        <w:t xml:space="preserve"> met </w:t>
      </w:r>
      <w:r w:rsidRPr="00F63DA0">
        <w:rPr>
          <w:rFonts w:ascii="Arial" w:hAnsi="Arial" w:cs="Arial"/>
          <w:b/>
          <w:bCs/>
          <w:sz w:val="20"/>
        </w:rPr>
        <w:t xml:space="preserve">kenmerk </w:t>
      </w:r>
      <w:r w:rsidR="00B06FCC" w:rsidRPr="00F63DA0">
        <w:rPr>
          <w:rFonts w:ascii="Arial" w:hAnsi="Arial" w:cs="Arial"/>
          <w:b/>
          <w:bCs/>
          <w:sz w:val="20"/>
        </w:rPr>
        <w:t xml:space="preserve">TN </w:t>
      </w:r>
      <w:r w:rsidR="00425C6C" w:rsidRPr="00425C6C">
        <w:rPr>
          <w:rFonts w:ascii="Arial" w:hAnsi="Arial" w:cs="Arial"/>
          <w:b/>
          <w:bCs/>
          <w:sz w:val="20"/>
        </w:rPr>
        <w:t>487891</w:t>
      </w:r>
      <w:r w:rsidR="00343A70">
        <w:rPr>
          <w:rFonts w:ascii="Arial" w:hAnsi="Arial" w:cs="Arial"/>
          <w:b/>
          <w:bCs/>
          <w:sz w:val="20"/>
        </w:rPr>
        <w:t>.</w:t>
      </w:r>
    </w:p>
    <w:p w14:paraId="1BCF094D" w14:textId="77777777" w:rsidR="005D3EAB" w:rsidRPr="00F63DA0" w:rsidRDefault="005D3EAB" w:rsidP="004559FF">
      <w:pPr>
        <w:spacing w:line="280" w:lineRule="atLeast"/>
        <w:rPr>
          <w:rFonts w:ascii="Arial" w:hAnsi="Arial" w:cs="Arial"/>
          <w:sz w:val="20"/>
        </w:rPr>
      </w:pPr>
    </w:p>
    <w:p w14:paraId="27B5B842" w14:textId="77777777" w:rsidR="00CE6A23" w:rsidRPr="00F63DA0" w:rsidRDefault="00CE6A23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704D2CBE" w14:textId="77777777" w:rsidR="00CE6A23" w:rsidRPr="00F63DA0" w:rsidRDefault="00CE6A23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359BCA6C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138E1EC9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7A28250C" w14:textId="7EEE1B43" w:rsidR="00C37CB0" w:rsidRPr="00F63DA0" w:rsidRDefault="00C37CB0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  <w:r w:rsidRPr="00F63DA0">
        <w:rPr>
          <w:rFonts w:ascii="Arial" w:hAnsi="Arial" w:cs="Arial"/>
          <w:color w:val="auto"/>
          <w:sz w:val="20"/>
        </w:rPr>
        <w:t xml:space="preserve">Middels het invullen en ondertekenen van deze verklaring, verklaart Inschrijver onvoorwaardelijk te voldoen aan alle in </w:t>
      </w:r>
      <w:r w:rsidR="00962483" w:rsidRPr="00F63DA0">
        <w:rPr>
          <w:rFonts w:ascii="Arial" w:hAnsi="Arial" w:cs="Arial"/>
          <w:color w:val="auto"/>
          <w:sz w:val="20"/>
        </w:rPr>
        <w:t>de Aanbestedingsstukken</w:t>
      </w:r>
      <w:r w:rsidRPr="00F63DA0">
        <w:rPr>
          <w:rFonts w:ascii="Arial" w:hAnsi="Arial" w:cs="Arial"/>
          <w:color w:val="auto"/>
          <w:sz w:val="20"/>
        </w:rPr>
        <w:t xml:space="preserve"> gestelde </w:t>
      </w:r>
      <w:r w:rsidR="000D4EAC" w:rsidRPr="00F63DA0">
        <w:rPr>
          <w:rFonts w:ascii="Arial" w:hAnsi="Arial" w:cs="Arial"/>
          <w:color w:val="auto"/>
          <w:sz w:val="20"/>
        </w:rPr>
        <w:t>(</w:t>
      </w:r>
      <w:proofErr w:type="spellStart"/>
      <w:r w:rsidRPr="00F63DA0">
        <w:rPr>
          <w:rFonts w:ascii="Arial" w:hAnsi="Arial" w:cs="Arial"/>
          <w:color w:val="auto"/>
          <w:sz w:val="20"/>
        </w:rPr>
        <w:t>gunnings</w:t>
      </w:r>
      <w:proofErr w:type="spellEnd"/>
      <w:r w:rsidR="002F1314">
        <w:rPr>
          <w:rFonts w:ascii="Arial" w:hAnsi="Arial" w:cs="Arial"/>
          <w:color w:val="auto"/>
          <w:sz w:val="20"/>
        </w:rPr>
        <w:t>/</w:t>
      </w:r>
      <w:proofErr w:type="spellStart"/>
      <w:r w:rsidR="002F1314">
        <w:rPr>
          <w:rFonts w:ascii="Arial" w:hAnsi="Arial" w:cs="Arial"/>
          <w:color w:val="auto"/>
          <w:sz w:val="20"/>
        </w:rPr>
        <w:t>geschiktheids</w:t>
      </w:r>
      <w:proofErr w:type="spellEnd"/>
      <w:r w:rsidR="000D4EAC" w:rsidRPr="00F63DA0">
        <w:rPr>
          <w:rFonts w:ascii="Arial" w:hAnsi="Arial" w:cs="Arial"/>
          <w:color w:val="auto"/>
          <w:sz w:val="20"/>
        </w:rPr>
        <w:t>)</w:t>
      </w:r>
      <w:r w:rsidRPr="00F63DA0">
        <w:rPr>
          <w:rFonts w:ascii="Arial" w:hAnsi="Arial" w:cs="Arial"/>
          <w:color w:val="auto"/>
          <w:sz w:val="20"/>
        </w:rPr>
        <w:t>eisen</w:t>
      </w:r>
      <w:r w:rsidR="009056C9" w:rsidRPr="00F63DA0">
        <w:rPr>
          <w:rFonts w:ascii="Arial" w:hAnsi="Arial" w:cs="Arial"/>
          <w:color w:val="auto"/>
          <w:sz w:val="20"/>
        </w:rPr>
        <w:t>,</w:t>
      </w:r>
      <w:r w:rsidRPr="00F63DA0">
        <w:rPr>
          <w:rFonts w:ascii="Arial" w:hAnsi="Arial" w:cs="Arial"/>
          <w:color w:val="auto"/>
          <w:sz w:val="20"/>
        </w:rPr>
        <w:t xml:space="preserve"> inzake aanbesteding ‘</w:t>
      </w:r>
      <w:r w:rsidR="00A222FF">
        <w:rPr>
          <w:rFonts w:ascii="Arial" w:hAnsi="Arial" w:cs="Arial"/>
          <w:color w:val="auto"/>
          <w:sz w:val="20"/>
        </w:rPr>
        <w:t>Software broker</w:t>
      </w:r>
      <w:r w:rsidRPr="00F63DA0">
        <w:rPr>
          <w:rFonts w:ascii="Arial" w:hAnsi="Arial" w:cs="Arial"/>
          <w:color w:val="auto"/>
          <w:sz w:val="20"/>
        </w:rPr>
        <w:t>’</w:t>
      </w:r>
      <w:r w:rsidR="00CE6A23" w:rsidRPr="00F63DA0">
        <w:rPr>
          <w:rFonts w:ascii="Arial" w:hAnsi="Arial" w:cs="Arial"/>
          <w:color w:val="auto"/>
          <w:sz w:val="20"/>
        </w:rPr>
        <w:t>.</w:t>
      </w:r>
    </w:p>
    <w:p w14:paraId="71224234" w14:textId="77777777" w:rsidR="00C37CB0" w:rsidRPr="00F63DA0" w:rsidRDefault="00C37CB0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32D6089F" w14:textId="6B7CC5A7" w:rsidR="004559FF" w:rsidRPr="00F63DA0" w:rsidRDefault="00357676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  <w:r w:rsidRPr="00F63DA0">
        <w:rPr>
          <w:rFonts w:ascii="Arial" w:hAnsi="Arial" w:cs="Arial"/>
          <w:color w:val="auto"/>
          <w:sz w:val="20"/>
        </w:rPr>
        <w:t>Een Inschrijver die niet aan alle eisen voldoet, valt af.</w:t>
      </w:r>
    </w:p>
    <w:p w14:paraId="4CD7409C" w14:textId="77777777" w:rsidR="004559FF" w:rsidRPr="00F63DA0" w:rsidRDefault="004559FF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5A7C7EDA" w14:textId="77777777" w:rsidR="004559FF" w:rsidRPr="00F63DA0" w:rsidRDefault="004559FF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0110C9B9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28A52CF1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6CB8B7A8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667D2649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3470178C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1284D097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7DB43D3F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0B25F1BA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12AB4EA5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5A2783F6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131E89FC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3F22E43D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2840271C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07A925D8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2A6BED21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6430AE0C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0D372E79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7854B1B3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718CCEDE" w14:textId="77777777" w:rsidR="000D4EAC" w:rsidRPr="00F63DA0" w:rsidRDefault="000D4EAC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p w14:paraId="3398E441" w14:textId="77777777" w:rsidR="004559FF" w:rsidRPr="00F63DA0" w:rsidRDefault="004559FF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3472"/>
        <w:gridCol w:w="1134"/>
        <w:gridCol w:w="2268"/>
      </w:tblGrid>
      <w:tr w:rsidR="004559FF" w:rsidRPr="00F63DA0" w14:paraId="5A632E0C" w14:textId="77777777" w:rsidTr="00E74F3B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7E3535F0" w14:textId="2AA12E04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F63DA0">
              <w:rPr>
                <w:rFonts w:ascii="Arial" w:hAnsi="Arial" w:cs="Arial"/>
                <w:sz w:val="20"/>
              </w:rPr>
              <w:t xml:space="preserve">Inschrijver verklaart, dat hij deze verklaring naar waarheid heeft ondertekend en dat </w:t>
            </w:r>
            <w:r w:rsidR="000D4EAC" w:rsidRPr="00F63DA0">
              <w:rPr>
                <w:rFonts w:ascii="Arial" w:hAnsi="Arial" w:cs="Arial"/>
                <w:sz w:val="20"/>
              </w:rPr>
              <w:t>hij</w:t>
            </w:r>
            <w:r w:rsidRPr="00F63DA0">
              <w:rPr>
                <w:rFonts w:ascii="Arial" w:hAnsi="Arial" w:cs="Arial"/>
                <w:sz w:val="20"/>
              </w:rPr>
              <w:t xml:space="preserve"> bereid is op eerste verzoek eventuele bewijzen dienaangaande te overleggen.</w:t>
            </w:r>
          </w:p>
        </w:tc>
      </w:tr>
      <w:tr w:rsidR="004559FF" w:rsidRPr="00F63DA0" w14:paraId="20196004" w14:textId="77777777" w:rsidTr="004559FF">
        <w:trPr>
          <w:cantSplit/>
          <w:trHeight w:val="480"/>
        </w:trPr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EA77EC" w14:textId="62D43A2A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F63DA0">
              <w:rPr>
                <w:rFonts w:ascii="Arial" w:hAnsi="Arial" w:cs="Arial"/>
                <w:sz w:val="20"/>
              </w:rPr>
              <w:t>Plaats: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07725A" w14:textId="7446DA30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AA376" w14:textId="5D1DFF33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F63DA0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1DCB9E" w14:textId="34F22DED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  <w:tr w:rsidR="004559FF" w:rsidRPr="00F63DA0" w14:paraId="2836AF4B" w14:textId="77777777" w:rsidTr="004559FF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3759" w14:textId="02C85A04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F63DA0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0627" w14:textId="5D2D5434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088B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9870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  <w:tr w:rsidR="004559FF" w:rsidRPr="00F63DA0" w14:paraId="00E49B1F" w14:textId="77777777" w:rsidTr="004559FF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FA956" w14:textId="5B320F7D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F63DA0"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20F6" w14:textId="2F0436F8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333D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39C00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  <w:tr w:rsidR="004559FF" w:rsidRPr="00F63DA0" w14:paraId="4BDF43BF" w14:textId="77777777" w:rsidTr="000A38DD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FB60C" w14:textId="2A89058E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F63DA0"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97D6A2" w14:textId="4FBD8708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D5D9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CD3B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  <w:tr w:rsidR="004559FF" w:rsidRPr="00F63DA0" w14:paraId="2E07335F" w14:textId="77777777" w:rsidTr="000A38DD">
        <w:trPr>
          <w:cantSplit/>
          <w:trHeight w:val="651"/>
        </w:trPr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6E534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347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03EE89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2ADCD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25582" w14:textId="77777777" w:rsidR="004559FF" w:rsidRPr="00F63DA0" w:rsidRDefault="004559FF" w:rsidP="004559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47E34370" w14:textId="77777777" w:rsidR="004559FF" w:rsidRPr="00F63DA0" w:rsidRDefault="004559FF" w:rsidP="004559FF">
      <w:pPr>
        <w:pStyle w:val="GUstijl1"/>
        <w:spacing w:line="280" w:lineRule="atLeast"/>
        <w:rPr>
          <w:rFonts w:ascii="Arial" w:hAnsi="Arial" w:cs="Arial"/>
          <w:color w:val="auto"/>
          <w:sz w:val="20"/>
        </w:rPr>
      </w:pPr>
    </w:p>
    <w:sectPr w:rsidR="004559FF" w:rsidRPr="00F63DA0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D8C7E" w14:textId="77777777" w:rsidR="00347113" w:rsidRDefault="00347113">
      <w:r>
        <w:separator/>
      </w:r>
    </w:p>
  </w:endnote>
  <w:endnote w:type="continuationSeparator" w:id="0">
    <w:p w14:paraId="37970F8E" w14:textId="77777777" w:rsidR="00347113" w:rsidRDefault="00347113">
      <w:r>
        <w:continuationSeparator/>
      </w:r>
    </w:p>
  </w:endnote>
  <w:endnote w:type="continuationNotice" w:id="1">
    <w:p w14:paraId="6081F486" w14:textId="77777777" w:rsidR="00F8724F" w:rsidRDefault="00F872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3374E" w14:textId="3F8242CA" w:rsidR="000F7DD4" w:rsidRPr="000D4042" w:rsidRDefault="00B17992" w:rsidP="00B17992">
    <w:pPr>
      <w:pStyle w:val="Voettekst"/>
      <w:jc w:val="right"/>
      <w:rPr>
        <w:rFonts w:ascii="Arial" w:hAnsi="Arial" w:cs="Arial"/>
        <w:sz w:val="20"/>
      </w:rPr>
    </w:pPr>
    <w:r w:rsidRPr="000D4042">
      <w:rPr>
        <w:rFonts w:ascii="Arial" w:hAnsi="Arial" w:cs="Arial"/>
        <w:sz w:val="20"/>
      </w:rPr>
      <w:t xml:space="preserve">Pagina </w:t>
    </w:r>
    <w:r w:rsidRPr="000D4042">
      <w:rPr>
        <w:rFonts w:ascii="Arial" w:hAnsi="Arial" w:cs="Arial"/>
        <w:sz w:val="20"/>
      </w:rPr>
      <w:fldChar w:fldCharType="begin"/>
    </w:r>
    <w:r w:rsidRPr="000D4042">
      <w:rPr>
        <w:rFonts w:ascii="Arial" w:hAnsi="Arial" w:cs="Arial"/>
        <w:sz w:val="20"/>
      </w:rPr>
      <w:instrText xml:space="preserve"> PAGE   \* MERGEFORMAT </w:instrText>
    </w:r>
    <w:r w:rsidRPr="000D4042">
      <w:rPr>
        <w:rFonts w:ascii="Arial" w:hAnsi="Arial" w:cs="Arial"/>
        <w:sz w:val="20"/>
      </w:rPr>
      <w:fldChar w:fldCharType="separate"/>
    </w:r>
    <w:r w:rsidRPr="000D4042">
      <w:rPr>
        <w:rFonts w:ascii="Arial" w:hAnsi="Arial" w:cs="Arial"/>
        <w:noProof/>
        <w:sz w:val="20"/>
      </w:rPr>
      <w:t>1</w:t>
    </w:r>
    <w:r w:rsidRPr="000D4042">
      <w:rPr>
        <w:rFonts w:ascii="Arial" w:hAnsi="Arial" w:cs="Arial"/>
        <w:sz w:val="20"/>
      </w:rPr>
      <w:fldChar w:fldCharType="end"/>
    </w:r>
    <w:r w:rsidRPr="000D4042">
      <w:rPr>
        <w:rFonts w:ascii="Arial" w:hAnsi="Arial" w:cs="Arial"/>
        <w:sz w:val="20"/>
      </w:rPr>
      <w:t xml:space="preserve"> van </w:t>
    </w:r>
    <w:r w:rsidRPr="000D4042">
      <w:rPr>
        <w:rFonts w:ascii="Arial" w:hAnsi="Arial" w:cs="Arial"/>
        <w:sz w:val="20"/>
      </w:rPr>
      <w:fldChar w:fldCharType="begin"/>
    </w:r>
    <w:r w:rsidRPr="000D4042">
      <w:rPr>
        <w:rFonts w:ascii="Arial" w:hAnsi="Arial" w:cs="Arial"/>
        <w:sz w:val="20"/>
      </w:rPr>
      <w:instrText xml:space="preserve"> NUMPAGES   \* MERGEFORMAT </w:instrText>
    </w:r>
    <w:r w:rsidRPr="000D4042">
      <w:rPr>
        <w:rFonts w:ascii="Arial" w:hAnsi="Arial" w:cs="Arial"/>
        <w:sz w:val="20"/>
      </w:rPr>
      <w:fldChar w:fldCharType="separate"/>
    </w:r>
    <w:r w:rsidRPr="000D4042">
      <w:rPr>
        <w:rFonts w:ascii="Arial" w:hAnsi="Arial" w:cs="Arial"/>
        <w:noProof/>
        <w:sz w:val="20"/>
      </w:rPr>
      <w:t>1</w:t>
    </w:r>
    <w:r w:rsidRPr="000D4042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F6873" w14:textId="77777777" w:rsidR="00347113" w:rsidRDefault="00347113">
      <w:r>
        <w:separator/>
      </w:r>
    </w:p>
  </w:footnote>
  <w:footnote w:type="continuationSeparator" w:id="0">
    <w:p w14:paraId="015169D0" w14:textId="77777777" w:rsidR="00347113" w:rsidRDefault="00347113">
      <w:r>
        <w:continuationSeparator/>
      </w:r>
    </w:p>
  </w:footnote>
  <w:footnote w:type="continuationNotice" w:id="1">
    <w:p w14:paraId="76AE4F22" w14:textId="77777777" w:rsidR="00F8724F" w:rsidRDefault="00F8724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06042"/>
    <w:multiLevelType w:val="hybridMultilevel"/>
    <w:tmpl w:val="F9B426C6"/>
    <w:lvl w:ilvl="0" w:tplc="0413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0F224B4D"/>
    <w:multiLevelType w:val="hybridMultilevel"/>
    <w:tmpl w:val="17047762"/>
    <w:lvl w:ilvl="0" w:tplc="29FACE9E">
      <w:numFmt w:val="bullet"/>
      <w:lvlText w:val="-"/>
      <w:lvlJc w:val="left"/>
      <w:pPr>
        <w:ind w:left="930" w:hanging="57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A25B93"/>
    <w:multiLevelType w:val="hybridMultilevel"/>
    <w:tmpl w:val="C7325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273653">
    <w:abstractNumId w:val="15"/>
  </w:num>
  <w:num w:numId="2" w16cid:durableId="853690992">
    <w:abstractNumId w:val="15"/>
  </w:num>
  <w:num w:numId="3" w16cid:durableId="657078419">
    <w:abstractNumId w:val="15"/>
  </w:num>
  <w:num w:numId="4" w16cid:durableId="638386746">
    <w:abstractNumId w:val="15"/>
  </w:num>
  <w:num w:numId="5" w16cid:durableId="1246718824">
    <w:abstractNumId w:val="15"/>
  </w:num>
  <w:num w:numId="6" w16cid:durableId="1903252622">
    <w:abstractNumId w:val="15"/>
  </w:num>
  <w:num w:numId="7" w16cid:durableId="1470971689">
    <w:abstractNumId w:val="15"/>
  </w:num>
  <w:num w:numId="8" w16cid:durableId="386338484">
    <w:abstractNumId w:val="15"/>
  </w:num>
  <w:num w:numId="9" w16cid:durableId="360475138">
    <w:abstractNumId w:val="15"/>
  </w:num>
  <w:num w:numId="10" w16cid:durableId="2095861481">
    <w:abstractNumId w:val="15"/>
  </w:num>
  <w:num w:numId="11" w16cid:durableId="900017388">
    <w:abstractNumId w:val="13"/>
  </w:num>
  <w:num w:numId="12" w16cid:durableId="478379330">
    <w:abstractNumId w:val="9"/>
  </w:num>
  <w:num w:numId="13" w16cid:durableId="300959622">
    <w:abstractNumId w:val="14"/>
  </w:num>
  <w:num w:numId="14" w16cid:durableId="1467814751">
    <w:abstractNumId w:val="7"/>
  </w:num>
  <w:num w:numId="15" w16cid:durableId="1051270909">
    <w:abstractNumId w:val="14"/>
  </w:num>
  <w:num w:numId="16" w16cid:durableId="323750618">
    <w:abstractNumId w:val="6"/>
  </w:num>
  <w:num w:numId="17" w16cid:durableId="1812408079">
    <w:abstractNumId w:val="14"/>
  </w:num>
  <w:num w:numId="18" w16cid:durableId="1268461343">
    <w:abstractNumId w:val="5"/>
  </w:num>
  <w:num w:numId="19" w16cid:durableId="2084330297">
    <w:abstractNumId w:val="14"/>
  </w:num>
  <w:num w:numId="20" w16cid:durableId="686639237">
    <w:abstractNumId w:val="4"/>
  </w:num>
  <w:num w:numId="21" w16cid:durableId="792602114">
    <w:abstractNumId w:val="14"/>
  </w:num>
  <w:num w:numId="22" w16cid:durableId="312680024">
    <w:abstractNumId w:val="8"/>
  </w:num>
  <w:num w:numId="23" w16cid:durableId="144132954">
    <w:abstractNumId w:val="3"/>
  </w:num>
  <w:num w:numId="24" w16cid:durableId="805320053">
    <w:abstractNumId w:val="2"/>
  </w:num>
  <w:num w:numId="25" w16cid:durableId="225265904">
    <w:abstractNumId w:val="1"/>
  </w:num>
  <w:num w:numId="26" w16cid:durableId="1721516921">
    <w:abstractNumId w:val="0"/>
  </w:num>
  <w:num w:numId="27" w16cid:durableId="1698121775">
    <w:abstractNumId w:val="11"/>
  </w:num>
  <w:num w:numId="28" w16cid:durableId="327876860">
    <w:abstractNumId w:val="16"/>
  </w:num>
  <w:num w:numId="29" w16cid:durableId="1377198917">
    <w:abstractNumId w:val="12"/>
  </w:num>
  <w:num w:numId="30" w16cid:durableId="342128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0D4042"/>
    <w:rsid w:val="000D4EAC"/>
    <w:rsid w:val="000F7DD4"/>
    <w:rsid w:val="001766FA"/>
    <w:rsid w:val="0019691C"/>
    <w:rsid w:val="001B2A0B"/>
    <w:rsid w:val="001B5CB1"/>
    <w:rsid w:val="001B6FE5"/>
    <w:rsid w:val="001C10FE"/>
    <w:rsid w:val="001D0DCC"/>
    <w:rsid w:val="002A35B9"/>
    <w:rsid w:val="002B56B2"/>
    <w:rsid w:val="002D2F67"/>
    <w:rsid w:val="002D3704"/>
    <w:rsid w:val="002E5A9C"/>
    <w:rsid w:val="002F1314"/>
    <w:rsid w:val="002F65DC"/>
    <w:rsid w:val="00312D94"/>
    <w:rsid w:val="00343A70"/>
    <w:rsid w:val="00347113"/>
    <w:rsid w:val="00357676"/>
    <w:rsid w:val="003C71E0"/>
    <w:rsid w:val="00400D74"/>
    <w:rsid w:val="00403335"/>
    <w:rsid w:val="00423D87"/>
    <w:rsid w:val="00425C6C"/>
    <w:rsid w:val="00436CD8"/>
    <w:rsid w:val="004559FF"/>
    <w:rsid w:val="004B3376"/>
    <w:rsid w:val="004B656C"/>
    <w:rsid w:val="004D058A"/>
    <w:rsid w:val="00586CDC"/>
    <w:rsid w:val="005A0CCA"/>
    <w:rsid w:val="005A1878"/>
    <w:rsid w:val="005B4A08"/>
    <w:rsid w:val="005D3EAB"/>
    <w:rsid w:val="006A4B49"/>
    <w:rsid w:val="006B4BB0"/>
    <w:rsid w:val="006E12A5"/>
    <w:rsid w:val="00725A5C"/>
    <w:rsid w:val="007E515E"/>
    <w:rsid w:val="0082743F"/>
    <w:rsid w:val="008458F9"/>
    <w:rsid w:val="008538AB"/>
    <w:rsid w:val="008B52CF"/>
    <w:rsid w:val="009056C9"/>
    <w:rsid w:val="00924B92"/>
    <w:rsid w:val="00927DF8"/>
    <w:rsid w:val="00962483"/>
    <w:rsid w:val="009A4CBF"/>
    <w:rsid w:val="009B4834"/>
    <w:rsid w:val="009C459B"/>
    <w:rsid w:val="009E0F9D"/>
    <w:rsid w:val="00A04111"/>
    <w:rsid w:val="00A222FF"/>
    <w:rsid w:val="00A509FE"/>
    <w:rsid w:val="00AB013A"/>
    <w:rsid w:val="00AB1826"/>
    <w:rsid w:val="00AB42BF"/>
    <w:rsid w:val="00AC2478"/>
    <w:rsid w:val="00AD2C79"/>
    <w:rsid w:val="00AD7BD2"/>
    <w:rsid w:val="00AE361E"/>
    <w:rsid w:val="00B06FCC"/>
    <w:rsid w:val="00B17992"/>
    <w:rsid w:val="00B24E39"/>
    <w:rsid w:val="00B35CCF"/>
    <w:rsid w:val="00B644D3"/>
    <w:rsid w:val="00B75E4C"/>
    <w:rsid w:val="00BE5433"/>
    <w:rsid w:val="00C37CB0"/>
    <w:rsid w:val="00C51575"/>
    <w:rsid w:val="00CC626B"/>
    <w:rsid w:val="00CE6A23"/>
    <w:rsid w:val="00D57396"/>
    <w:rsid w:val="00DA2FA4"/>
    <w:rsid w:val="00DA621A"/>
    <w:rsid w:val="00DB04CC"/>
    <w:rsid w:val="00DB1E3D"/>
    <w:rsid w:val="00E5175E"/>
    <w:rsid w:val="00E519BF"/>
    <w:rsid w:val="00EB7839"/>
    <w:rsid w:val="00EE1A71"/>
    <w:rsid w:val="00F03738"/>
    <w:rsid w:val="00F21933"/>
    <w:rsid w:val="00F27665"/>
    <w:rsid w:val="00F54B5F"/>
    <w:rsid w:val="00F63DA0"/>
    <w:rsid w:val="00F8724F"/>
    <w:rsid w:val="00F9561C"/>
    <w:rsid w:val="00FA1BFC"/>
    <w:rsid w:val="00FD3DE0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6F0D956BFD3458A840F6784E4CAAA" ma:contentTypeVersion="18" ma:contentTypeDescription="Een nieuw document maken." ma:contentTypeScope="" ma:versionID="40bc873852f6e1af16870ed648815c6f">
  <xsd:schema xmlns:xsd="http://www.w3.org/2001/XMLSchema" xmlns:xs="http://www.w3.org/2001/XMLSchema" xmlns:p="http://schemas.microsoft.com/office/2006/metadata/properties" xmlns:ns2="77ed236e-0c94-41dc-ab27-59380874f725" xmlns:ns3="67ea9a55-b87f-49ee-83c6-6c76fadae83b" targetNamespace="http://schemas.microsoft.com/office/2006/metadata/properties" ma:root="true" ma:fieldsID="d62b9ecc3b736fd1b71a5ab947796618" ns2:_="" ns3:_="">
    <xsd:import namespace="77ed236e-0c94-41dc-ab27-59380874f725"/>
    <xsd:import namespace="67ea9a55-b87f-49ee-83c6-6c76fadae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d236e-0c94-41dc-ab27-59380874f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18101d7-ad24-4fd8-9954-a917aa1036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a9a55-b87f-49ee-83c6-6c76fadae8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1e5693-25ec-4c0b-93ef-06a7cc7bb9dd}" ma:internalName="TaxCatchAll" ma:showField="CatchAllData" ma:web="67ea9a55-b87f-49ee-83c6-6c76fadae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ed236e-0c94-41dc-ab27-59380874f725">
      <Terms xmlns="http://schemas.microsoft.com/office/infopath/2007/PartnerControls"/>
    </lcf76f155ced4ddcb4097134ff3c332f>
    <TaxCatchAll xmlns="67ea9a55-b87f-49ee-83c6-6c76fadae83b" xsi:nil="true"/>
    <SharedWithUsers xmlns="67ea9a55-b87f-49ee-83c6-6c76fadae83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ED73D-E478-41B6-9650-CB2B5F8B0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d236e-0c94-41dc-ab27-59380874f725"/>
    <ds:schemaRef ds:uri="67ea9a55-b87f-49ee-83c6-6c76fadae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EC2AE4-F80F-4E50-B846-EA603AB0FA1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919824a-f449-4655-a994-c83d99ea4ff5"/>
    <ds:schemaRef ds:uri="51517955-f71d-4d8a-95e5-d259f1f63bfc"/>
    <ds:schemaRef ds:uri="http://www.w3.org/XML/1998/namespace"/>
    <ds:schemaRef ds:uri="http://purl.org/dc/dcmitype/"/>
    <ds:schemaRef ds:uri="77ed236e-0c94-41dc-ab27-59380874f725"/>
    <ds:schemaRef ds:uri="67ea9a55-b87f-49ee-83c6-6c76fadae83b"/>
  </ds:schemaRefs>
</ds:datastoreItem>
</file>

<file path=customXml/itemProps3.xml><?xml version="1.0" encoding="utf-8"?>
<ds:datastoreItem xmlns:ds="http://schemas.openxmlformats.org/officeDocument/2006/customXml" ds:itemID="{81C583C8-B407-487C-A2EE-1461CEF7B1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C:\Users\bonge001\AppData\Local\Microsoft\Windows\Temporary Internet Files\Content.IE5\3O4KH2JL\Uitvoeringsverklaring onderaannemer 3v1, 20130710.dot</Template>
  <TotalTime>7</TotalTime>
  <Pages>1</Pages>
  <Words>77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Romen van den Boom | ORGfit.</cp:lastModifiedBy>
  <cp:revision>15</cp:revision>
  <cp:lastPrinted>2024-09-16T10:06:00Z</cp:lastPrinted>
  <dcterms:created xsi:type="dcterms:W3CDTF">2024-02-27T10:01:00Z</dcterms:created>
  <dcterms:modified xsi:type="dcterms:W3CDTF">2024-11-17T20:15:00Z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0x01010067F6F0D956BFD3458A840F6784E4CAAA</vt:lpwstr>
  </property>
  <property fmtid="{D5CDD505-2E9C-101B-9397-08002B2CF9AE}" pid="6" name="Order">
    <vt:r8>10900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