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28941" w14:textId="77777777" w:rsidR="0090475B" w:rsidRPr="00871AC5" w:rsidRDefault="008A587A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4472C4" w:themeColor="accent1"/>
          <w:sz w:val="32"/>
          <w:szCs w:val="32"/>
        </w:rPr>
        <w:t>F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ormulier </w:t>
      </w:r>
      <w:r w:rsidR="00EC0B46">
        <w:rPr>
          <w:rFonts w:ascii="Arial" w:hAnsi="Arial" w:cs="Arial"/>
          <w:b/>
          <w:color w:val="4472C4" w:themeColor="accent1"/>
          <w:sz w:val="32"/>
          <w:szCs w:val="32"/>
        </w:rPr>
        <w:t>referenties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6A18A0D8" w14:textId="214988C1" w:rsidR="00EC0B46" w:rsidRPr="00EC6823" w:rsidRDefault="00EC0B46" w:rsidP="00EC0B46">
      <w:pPr>
        <w:spacing w:line="240" w:lineRule="auto"/>
        <w:rPr>
          <w:rFonts w:ascii="Arial" w:eastAsia="Times New Roman" w:hAnsi="Arial" w:cs="Arial"/>
          <w:sz w:val="22"/>
        </w:rPr>
      </w:pPr>
      <w:r w:rsidRPr="00EC6823">
        <w:rPr>
          <w:rFonts w:ascii="Arial" w:hAnsi="Arial" w:cs="Arial"/>
          <w:sz w:val="22"/>
        </w:rPr>
        <w:t>Inschrijver dient per kerncompetentie een referentie over de afgelopen vijf jaren (</w:t>
      </w:r>
      <w:r w:rsidR="00586DE0" w:rsidRPr="00EC6823">
        <w:rPr>
          <w:rFonts w:ascii="Arial" w:hAnsi="Arial" w:cs="Arial"/>
          <w:sz w:val="22"/>
        </w:rPr>
        <w:t>201</w:t>
      </w:r>
      <w:r w:rsidR="00731E80" w:rsidRPr="00EC6823">
        <w:rPr>
          <w:rFonts w:ascii="Arial" w:hAnsi="Arial" w:cs="Arial"/>
          <w:sz w:val="22"/>
        </w:rPr>
        <w:t>9</w:t>
      </w:r>
      <w:r w:rsidRPr="00EC6823">
        <w:rPr>
          <w:rFonts w:ascii="Arial" w:hAnsi="Arial" w:cs="Arial"/>
          <w:sz w:val="22"/>
        </w:rPr>
        <w:t xml:space="preserve"> t/m </w:t>
      </w:r>
      <w:r w:rsidR="00586DE0" w:rsidRPr="00EC6823">
        <w:rPr>
          <w:rFonts w:ascii="Arial" w:hAnsi="Arial" w:cs="Arial"/>
          <w:sz w:val="22"/>
        </w:rPr>
        <w:t>202</w:t>
      </w:r>
      <w:r w:rsidR="00731E80" w:rsidRPr="00EC6823">
        <w:rPr>
          <w:rFonts w:ascii="Arial" w:hAnsi="Arial" w:cs="Arial"/>
          <w:sz w:val="22"/>
        </w:rPr>
        <w:t>3</w:t>
      </w:r>
      <w:r w:rsidRPr="00EC6823">
        <w:rPr>
          <w:rFonts w:ascii="Arial" w:hAnsi="Arial" w:cs="Arial"/>
          <w:sz w:val="22"/>
        </w:rPr>
        <w:t>) te beschrijven voor W</w:t>
      </w:r>
      <w:r w:rsidR="000800B5" w:rsidRPr="00EC6823">
        <w:rPr>
          <w:rFonts w:ascii="Arial" w:hAnsi="Arial" w:cs="Arial"/>
          <w:sz w:val="22"/>
        </w:rPr>
        <w:t>erken</w:t>
      </w:r>
      <w:r w:rsidRPr="00EC6823">
        <w:rPr>
          <w:rFonts w:ascii="Arial" w:hAnsi="Arial" w:cs="Arial"/>
          <w:sz w:val="22"/>
        </w:rPr>
        <w:t xml:space="preserve"> met behulp van </w:t>
      </w:r>
      <w:r w:rsidR="000800B5" w:rsidRPr="00EC6823">
        <w:rPr>
          <w:rFonts w:ascii="Arial" w:hAnsi="Arial" w:cs="Arial"/>
          <w:sz w:val="22"/>
        </w:rPr>
        <w:t xml:space="preserve">dit </w:t>
      </w:r>
      <w:r w:rsidRPr="00EC6823">
        <w:rPr>
          <w:rFonts w:ascii="Arial" w:hAnsi="Arial" w:cs="Arial"/>
          <w:sz w:val="22"/>
        </w:rPr>
        <w:t xml:space="preserve">formulier. </w:t>
      </w:r>
    </w:p>
    <w:p w14:paraId="4DDF78D3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112B283F" w14:textId="77777777" w:rsidR="00EC0B46" w:rsidRPr="00EC6823" w:rsidRDefault="00EC0B46" w:rsidP="00EC0B46">
      <w:pPr>
        <w:spacing w:line="240" w:lineRule="auto"/>
        <w:rPr>
          <w:rFonts w:ascii="Arial" w:hAnsi="Arial" w:cs="Arial"/>
          <w:i/>
          <w:iCs/>
          <w:sz w:val="22"/>
        </w:rPr>
      </w:pPr>
      <w:r w:rsidRPr="00EC6823">
        <w:rPr>
          <w:rFonts w:ascii="Arial" w:hAnsi="Arial" w:cs="Arial"/>
          <w:i/>
          <w:iCs/>
          <w:sz w:val="22"/>
        </w:rPr>
        <w:t>N.B.: voor iedere kerncompetentie wordt maximaal 1 referentie gevraagd. Competenties mogen ook gecombineerd worden in 1 referentie. Als er vijf kerncompetenties zijn geformuleerd, dan worden max. 5 referenties ingeleverd!</w:t>
      </w:r>
    </w:p>
    <w:p w14:paraId="3FB3BA73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tbl>
      <w:tblPr>
        <w:tblW w:w="1014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64"/>
        <w:gridCol w:w="4279"/>
      </w:tblGrid>
      <w:tr w:rsidR="00EC0B46" w:rsidRPr="00EC0B46" w14:paraId="66404E56" w14:textId="77777777" w:rsidTr="000800B5">
        <w:trPr>
          <w:cantSplit/>
          <w:tblCellSpacing w:w="20" w:type="dxa"/>
        </w:trPr>
        <w:tc>
          <w:tcPr>
            <w:tcW w:w="10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4A524" w14:textId="2CBCC8B4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6823">
              <w:rPr>
                <w:rFonts w:ascii="Arial" w:hAnsi="Arial" w:cs="Arial"/>
                <w:sz w:val="22"/>
              </w:rPr>
              <w:t>Referentie 1.</w:t>
            </w:r>
          </w:p>
        </w:tc>
      </w:tr>
      <w:tr w:rsidR="00EC0B46" w:rsidRPr="00EC0B46" w14:paraId="3F81D8F3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A279C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C9E7ADE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inschrijver</w:t>
            </w:r>
          </w:p>
          <w:p w14:paraId="26DC5F68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4DA91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31B5940A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DE44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36CA7E2" w14:textId="2E3F44B0" w:rsidR="00EC0B46" w:rsidRPr="00EC6823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6823">
              <w:rPr>
                <w:rFonts w:ascii="Arial" w:hAnsi="Arial" w:cs="Arial"/>
                <w:sz w:val="22"/>
              </w:rPr>
              <w:t xml:space="preserve">Kerncompetentie 1: </w:t>
            </w:r>
            <w:r w:rsidR="00631793" w:rsidRPr="00EC6823">
              <w:rPr>
                <w:rFonts w:ascii="Arial" w:hAnsi="Arial" w:cs="Arial"/>
                <w:sz w:val="22"/>
                <w:u w:val="single"/>
              </w:rPr>
              <w:t>Freeswerkzaamheden</w:t>
            </w:r>
          </w:p>
          <w:p w14:paraId="2A717F7D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Inschrijver geeft een beschrijving van het project/de opdracht op zodanige manier dat opdrachtgever op eenvoudige wijze kan vaststellen dat inschrijver, combinant of derde (onderaannemer) aan de gevraagde kerncompetentie voldoet.</w:t>
            </w:r>
          </w:p>
          <w:p w14:paraId="5F34B7F3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1C171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0E6CF91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4118D52E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E89C0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A6D59C7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en adresgegevens opdrachtgever</w:t>
            </w:r>
          </w:p>
          <w:p w14:paraId="1DFD1D7A" w14:textId="096DB7BD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0882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C534207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66ACC722" w14:textId="77777777" w:rsidTr="000800B5">
        <w:trPr>
          <w:trHeight w:val="40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19C53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6C6D837A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Soort organisatie</w:t>
            </w:r>
          </w:p>
          <w:p w14:paraId="70B7249B" w14:textId="501A209A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3D34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publiekrechtelijk / privaatrechtelijk</w:t>
            </w:r>
          </w:p>
        </w:tc>
      </w:tr>
      <w:tr w:rsidR="00EC0B46" w:rsidRPr="00EC0B46" w14:paraId="4FC478E5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82488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D40A29E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Contactpersoon en telefoonnummer</w:t>
            </w:r>
          </w:p>
          <w:p w14:paraId="0D605BFD" w14:textId="4059CFDD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5BD5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B2CC66A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1CB65184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F5B5A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44A730C7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Contractperiode/uitvoeringsperiode</w:t>
            </w:r>
          </w:p>
          <w:p w14:paraId="3F5EBF5C" w14:textId="33AB8162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001EB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5B2D94FE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4C535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2A1212B3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Duur van het contract/duur uitvoering (van datum tot datum)</w:t>
            </w:r>
          </w:p>
          <w:p w14:paraId="1961F0D3" w14:textId="5D0725DF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08726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75790C28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A5C36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EB9CC74" w14:textId="1264324D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Positie van inschrijver in het project en percentage van de opdracht</w:t>
            </w:r>
          </w:p>
          <w:p w14:paraId="38E58BD5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3070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Zelfstandig inschrijver / combinant  / derde (onderaannemer) </w:t>
            </w:r>
          </w:p>
        </w:tc>
      </w:tr>
      <w:tr w:rsidR="00EC0B46" w:rsidRPr="00EC0B46" w14:paraId="38F54EE0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AA191" w14:textId="77777777" w:rsidR="00EC6823" w:rsidRDefault="00EC6823" w:rsidP="00EC0B46">
            <w:pPr>
              <w:pStyle w:val="Datum"/>
              <w:rPr>
                <w:rFonts w:cs="Arial"/>
                <w:sz w:val="22"/>
                <w:szCs w:val="22"/>
              </w:rPr>
            </w:pPr>
          </w:p>
          <w:p w14:paraId="64F3D73C" w14:textId="052FEF42" w:rsidR="00EC0B46" w:rsidRPr="00EC6823" w:rsidRDefault="00EC0B46" w:rsidP="00EC0B46">
            <w:pPr>
              <w:pStyle w:val="Datum"/>
              <w:rPr>
                <w:rFonts w:cs="Arial"/>
                <w:sz w:val="22"/>
                <w:szCs w:val="22"/>
              </w:rPr>
            </w:pPr>
            <w:r w:rsidRPr="00EC6823">
              <w:rPr>
                <w:rFonts w:cs="Arial"/>
                <w:sz w:val="22"/>
                <w:szCs w:val="22"/>
              </w:rPr>
              <w:t xml:space="preserve">Contractwaarde (minimaal € </w:t>
            </w:r>
            <w:r w:rsidR="00601842" w:rsidRPr="00EC6823">
              <w:rPr>
                <w:rFonts w:cs="Arial"/>
                <w:sz w:val="22"/>
                <w:szCs w:val="22"/>
              </w:rPr>
              <w:t>250</w:t>
            </w:r>
            <w:r w:rsidR="00EC6823" w:rsidRPr="00EC6823">
              <w:rPr>
                <w:rFonts w:cs="Arial"/>
                <w:sz w:val="22"/>
                <w:szCs w:val="22"/>
              </w:rPr>
              <w:t>.0000)</w:t>
            </w:r>
          </w:p>
          <w:p w14:paraId="3FD441B5" w14:textId="41E04BD9" w:rsidR="00EC6823" w:rsidRPr="00EC6823" w:rsidRDefault="00EC6823" w:rsidP="00EC6823">
            <w:pPr>
              <w:rPr>
                <w:lang w:eastAsia="nl-NL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99B3D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609391AB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CDC7A" w14:textId="77777777" w:rsidR="00EC6823" w:rsidRDefault="00EC6823" w:rsidP="00EC0B46">
            <w:pPr>
              <w:pStyle w:val="Plattetekst2"/>
              <w:rPr>
                <w:sz w:val="22"/>
                <w:szCs w:val="22"/>
              </w:rPr>
            </w:pPr>
          </w:p>
          <w:p w14:paraId="441731D0" w14:textId="77777777" w:rsidR="00EC0B46" w:rsidRDefault="00EC0B46" w:rsidP="00EC0B46">
            <w:pPr>
              <w:pStyle w:val="Plattetekst2"/>
              <w:rPr>
                <w:sz w:val="22"/>
                <w:szCs w:val="22"/>
              </w:rPr>
            </w:pPr>
            <w:r w:rsidRPr="00EC0B46">
              <w:rPr>
                <w:sz w:val="22"/>
                <w:szCs w:val="22"/>
              </w:rPr>
              <w:t>Gefactureerde bedrag</w:t>
            </w:r>
          </w:p>
          <w:p w14:paraId="35DFA771" w14:textId="5A18C5E6" w:rsidR="00EC6823" w:rsidRPr="00EC0B46" w:rsidRDefault="00EC6823" w:rsidP="00EC0B46">
            <w:pPr>
              <w:pStyle w:val="Plattetekst2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75924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184833ED" w14:textId="77777777" w:rsidR="00EC0B46" w:rsidRPr="00EC0B46" w:rsidRDefault="00EC0B46" w:rsidP="00EC0B46">
      <w:pPr>
        <w:spacing w:line="240" w:lineRule="auto"/>
        <w:rPr>
          <w:rFonts w:ascii="Arial" w:eastAsia="Times New Roman" w:hAnsi="Arial" w:cs="Arial"/>
          <w:sz w:val="22"/>
          <w:lang w:eastAsia="nl-NL"/>
        </w:rPr>
      </w:pPr>
    </w:p>
    <w:p w14:paraId="3726863D" w14:textId="77777777" w:rsidR="00631793" w:rsidRDefault="00631793">
      <w:r>
        <w:br w:type="page"/>
      </w:r>
    </w:p>
    <w:tbl>
      <w:tblPr>
        <w:tblW w:w="1014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64"/>
        <w:gridCol w:w="4279"/>
      </w:tblGrid>
      <w:tr w:rsidR="00631793" w:rsidRPr="00EC0B46" w14:paraId="51F2E2A3" w14:textId="77777777" w:rsidTr="002C6C47">
        <w:trPr>
          <w:cantSplit/>
          <w:tblCellSpacing w:w="20" w:type="dxa"/>
        </w:trPr>
        <w:tc>
          <w:tcPr>
            <w:tcW w:w="10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ED2F" w14:textId="10FC3915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lastRenderedPageBreak/>
              <w:t>Refer</w:t>
            </w:r>
            <w:r w:rsidRPr="007C5FC9">
              <w:rPr>
                <w:rFonts w:ascii="Arial" w:hAnsi="Arial" w:cs="Arial"/>
                <w:sz w:val="22"/>
              </w:rPr>
              <w:t>entie 2</w:t>
            </w:r>
          </w:p>
        </w:tc>
      </w:tr>
      <w:tr w:rsidR="00631793" w:rsidRPr="00EC0B46" w14:paraId="29B42696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D7AC0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4A8B1B66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inschrijver</w:t>
            </w:r>
          </w:p>
          <w:p w14:paraId="55A6F770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F664C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44FD25EE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7CE73" w14:textId="77777777" w:rsidR="007D2A3A" w:rsidRDefault="007D2A3A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F390C13" w14:textId="2A4C1E01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color w:val="FF0000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Kerncompetentie 1</w:t>
            </w:r>
            <w:r w:rsidRPr="007C5FC9">
              <w:rPr>
                <w:rFonts w:ascii="Arial" w:hAnsi="Arial" w:cs="Arial"/>
                <w:sz w:val="22"/>
              </w:rPr>
              <w:t xml:space="preserve">: </w:t>
            </w:r>
            <w:r w:rsidRPr="00EC6823">
              <w:rPr>
                <w:rFonts w:ascii="Arial" w:hAnsi="Arial" w:cs="Arial"/>
                <w:sz w:val="22"/>
                <w:u w:val="single"/>
              </w:rPr>
              <w:t>Asfaltwerkzaamheden</w:t>
            </w:r>
          </w:p>
          <w:p w14:paraId="4A913A76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Inschrijver geeft een beschrijving van het project/de opdracht op zodanige manier dat opdrachtgever op eenvoudige wijze kan vaststellen dat inschrijver, combinant of derde (onderaannemer) aan de gevraagde kerncompetentie voldoet.</w:t>
            </w:r>
          </w:p>
          <w:p w14:paraId="407CA559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0111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6FB6277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1218A456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3D40A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10517C9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en adresgegevens opdrachtgever</w:t>
            </w:r>
          </w:p>
          <w:p w14:paraId="3EA4E5DD" w14:textId="46B26B86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33749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73CC9DB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138BECF3" w14:textId="77777777" w:rsidTr="002C6C47">
        <w:trPr>
          <w:trHeight w:val="40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CC76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8EDC170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Soort organisatie</w:t>
            </w:r>
          </w:p>
          <w:p w14:paraId="56653F8C" w14:textId="6B6E68D6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3C29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publiekrechtelijk / privaatrechtelijk</w:t>
            </w:r>
          </w:p>
        </w:tc>
      </w:tr>
      <w:tr w:rsidR="00631793" w:rsidRPr="00EC0B46" w14:paraId="488D3F07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37D0D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C7E180F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Contactpersoon en telefoonnummer</w:t>
            </w:r>
          </w:p>
          <w:p w14:paraId="7A0DE98F" w14:textId="742292B7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61780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480496B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6EC16F5F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688D3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2C6773D6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Contractperiode/uitvoeringsperiode</w:t>
            </w:r>
          </w:p>
          <w:p w14:paraId="6DB7C001" w14:textId="4C6DC620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DDA6D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08D5E882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01D74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516888EF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Duur van het contract/duur uitvoering (van datum tot datum)</w:t>
            </w:r>
          </w:p>
          <w:p w14:paraId="0DDA7F4F" w14:textId="17D39822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2AD7A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4E425F4A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452D8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14565C6" w14:textId="325A142A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Positie van inschrijver in het project en percentage van de opdracht</w:t>
            </w:r>
          </w:p>
          <w:p w14:paraId="2E5E064B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428E9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Zelfstandig inschrijver / combinant  / derde (onderaannemer) </w:t>
            </w:r>
          </w:p>
        </w:tc>
      </w:tr>
      <w:tr w:rsidR="00631793" w:rsidRPr="00EC0B46" w14:paraId="3F403CEB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8ACFA" w14:textId="77777777" w:rsidR="00EC6823" w:rsidRDefault="00EC6823" w:rsidP="002C6C47">
            <w:pPr>
              <w:pStyle w:val="Datum"/>
              <w:rPr>
                <w:rFonts w:cs="Arial"/>
                <w:sz w:val="22"/>
                <w:szCs w:val="22"/>
              </w:rPr>
            </w:pPr>
          </w:p>
          <w:p w14:paraId="21FD4E85" w14:textId="77777777" w:rsidR="00631793" w:rsidRDefault="00631793" w:rsidP="002C6C47">
            <w:pPr>
              <w:pStyle w:val="Datum"/>
              <w:rPr>
                <w:rFonts w:cs="Arial"/>
                <w:sz w:val="22"/>
                <w:szCs w:val="22"/>
              </w:rPr>
            </w:pPr>
            <w:r w:rsidRPr="00EC0B46">
              <w:rPr>
                <w:rFonts w:cs="Arial"/>
                <w:sz w:val="22"/>
                <w:szCs w:val="22"/>
              </w:rPr>
              <w:t>Contractwaarde</w:t>
            </w:r>
            <w:r w:rsidRPr="007C5FC9">
              <w:rPr>
                <w:rFonts w:cs="Arial"/>
                <w:sz w:val="22"/>
                <w:szCs w:val="22"/>
              </w:rPr>
              <w:t xml:space="preserve"> (minimaal € </w:t>
            </w:r>
            <w:r w:rsidR="00096702" w:rsidRPr="007C5FC9">
              <w:rPr>
                <w:rFonts w:cs="Arial"/>
                <w:sz w:val="22"/>
                <w:szCs w:val="22"/>
              </w:rPr>
              <w:t>250</w:t>
            </w:r>
            <w:r w:rsidR="007C5FC9" w:rsidRPr="007C5FC9">
              <w:rPr>
                <w:rFonts w:cs="Arial"/>
                <w:sz w:val="22"/>
                <w:szCs w:val="22"/>
              </w:rPr>
              <w:t>.000)</w:t>
            </w:r>
          </w:p>
          <w:p w14:paraId="634E8242" w14:textId="3AAAFC2A" w:rsidR="00EC6823" w:rsidRPr="00EC6823" w:rsidRDefault="00EC6823" w:rsidP="00EC6823">
            <w:pPr>
              <w:rPr>
                <w:lang w:eastAsia="nl-NL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7F8CA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6835A71F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FADD0" w14:textId="77777777" w:rsidR="00EC6823" w:rsidRDefault="00EC6823" w:rsidP="002C6C47">
            <w:pPr>
              <w:pStyle w:val="Plattetekst2"/>
              <w:rPr>
                <w:sz w:val="22"/>
                <w:szCs w:val="22"/>
              </w:rPr>
            </w:pPr>
          </w:p>
          <w:p w14:paraId="33285B31" w14:textId="77777777" w:rsidR="00631793" w:rsidRDefault="00631793" w:rsidP="002C6C47">
            <w:pPr>
              <w:pStyle w:val="Plattetekst2"/>
              <w:rPr>
                <w:sz w:val="22"/>
                <w:szCs w:val="22"/>
              </w:rPr>
            </w:pPr>
            <w:r w:rsidRPr="00EC0B46">
              <w:rPr>
                <w:sz w:val="22"/>
                <w:szCs w:val="22"/>
              </w:rPr>
              <w:t>Gefactureerde bedrag</w:t>
            </w:r>
          </w:p>
          <w:p w14:paraId="1E6DCD8D" w14:textId="0DB9FDF1" w:rsidR="00EC6823" w:rsidRPr="00EC0B46" w:rsidRDefault="00EC6823" w:rsidP="002C6C47">
            <w:pPr>
              <w:pStyle w:val="Plattetekst2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36D5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24FCC6AB" w14:textId="77777777" w:rsid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105E511C" w14:textId="77777777" w:rsidR="009C511C" w:rsidRPr="00EC0B46" w:rsidRDefault="009C511C" w:rsidP="00EC0B46">
      <w:pPr>
        <w:spacing w:line="240" w:lineRule="auto"/>
        <w:rPr>
          <w:rFonts w:ascii="Arial" w:hAnsi="Arial" w:cs="Arial"/>
          <w:sz w:val="22"/>
        </w:rPr>
      </w:pPr>
    </w:p>
    <w:p w14:paraId="48990E2F" w14:textId="77777777" w:rsidR="008A45ED" w:rsidRDefault="008A45ED" w:rsidP="00EC0B46">
      <w:pPr>
        <w:spacing w:line="240" w:lineRule="auto"/>
        <w:rPr>
          <w:rFonts w:ascii="Arial" w:hAnsi="Arial" w:cs="Arial"/>
          <w:sz w:val="22"/>
        </w:rPr>
      </w:pPr>
    </w:p>
    <w:p w14:paraId="0D5A617D" w14:textId="2DAFB3FF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Naam inschrijver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………………………………………………………………</w:t>
      </w:r>
    </w:p>
    <w:p w14:paraId="5F5AA25E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3313E590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Naam en functie ondergetekende</w:t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……………………………………………………………...</w:t>
      </w:r>
    </w:p>
    <w:p w14:paraId="1D5A90FE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36792549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Datum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……………………………………………………………...</w:t>
      </w:r>
    </w:p>
    <w:p w14:paraId="60982028" w14:textId="77777777" w:rsidR="00EC0B46" w:rsidRPr="00EC0B46" w:rsidRDefault="00EC0B46" w:rsidP="00EC0B46">
      <w:pPr>
        <w:rPr>
          <w:rFonts w:ascii="Arial" w:hAnsi="Arial" w:cs="Arial"/>
          <w:sz w:val="22"/>
        </w:rPr>
      </w:pPr>
    </w:p>
    <w:p w14:paraId="4716990A" w14:textId="77777777" w:rsidR="00871AC5" w:rsidRPr="00EC0B46" w:rsidRDefault="00EC0B46" w:rsidP="00EC0B46">
      <w:pPr>
        <w:jc w:val="both"/>
        <w:rPr>
          <w:sz w:val="22"/>
        </w:rPr>
      </w:pPr>
      <w:r w:rsidRPr="00EC0B46">
        <w:rPr>
          <w:rFonts w:ascii="Arial" w:hAnsi="Arial" w:cs="Arial"/>
          <w:sz w:val="22"/>
        </w:rPr>
        <w:t>Handtekening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………………………………………………………………</w:t>
      </w:r>
    </w:p>
    <w:sectPr w:rsidR="00871AC5" w:rsidRPr="00EC0B46" w:rsidSect="00AE580C">
      <w:headerReference w:type="default" r:id="rId11"/>
      <w:pgSz w:w="12240" w:h="15840" w:code="1"/>
      <w:pgMar w:top="1440" w:right="1440" w:bottom="851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FD5CB" w14:textId="77777777" w:rsidR="0025648B" w:rsidRDefault="0025648B" w:rsidP="008526A3">
      <w:pPr>
        <w:spacing w:line="240" w:lineRule="auto"/>
      </w:pPr>
      <w:r>
        <w:separator/>
      </w:r>
    </w:p>
  </w:endnote>
  <w:endnote w:type="continuationSeparator" w:id="0">
    <w:p w14:paraId="018371C3" w14:textId="77777777" w:rsidR="0025648B" w:rsidRDefault="0025648B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6305E" w14:textId="77777777" w:rsidR="0025648B" w:rsidRDefault="0025648B" w:rsidP="008526A3">
      <w:pPr>
        <w:spacing w:line="240" w:lineRule="auto"/>
      </w:pPr>
      <w:r>
        <w:separator/>
      </w:r>
    </w:p>
  </w:footnote>
  <w:footnote w:type="continuationSeparator" w:id="0">
    <w:p w14:paraId="2AA9ACAF" w14:textId="77777777" w:rsidR="0025648B" w:rsidRDefault="0025648B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32C3B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26A46C7" wp14:editId="722A460A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11"/>
    <w:rsid w:val="000800B5"/>
    <w:rsid w:val="00096702"/>
    <w:rsid w:val="000F7CA7"/>
    <w:rsid w:val="0018229D"/>
    <w:rsid w:val="0025648B"/>
    <w:rsid w:val="004209D8"/>
    <w:rsid w:val="00525401"/>
    <w:rsid w:val="00586DE0"/>
    <w:rsid w:val="005B026A"/>
    <w:rsid w:val="005D0C63"/>
    <w:rsid w:val="00601842"/>
    <w:rsid w:val="00631793"/>
    <w:rsid w:val="00731E80"/>
    <w:rsid w:val="007351E9"/>
    <w:rsid w:val="007C5FC9"/>
    <w:rsid w:val="007D2A3A"/>
    <w:rsid w:val="00842811"/>
    <w:rsid w:val="008526A3"/>
    <w:rsid w:val="00871AC5"/>
    <w:rsid w:val="00897CCA"/>
    <w:rsid w:val="008A45ED"/>
    <w:rsid w:val="008A587A"/>
    <w:rsid w:val="0090475B"/>
    <w:rsid w:val="009A2E3A"/>
    <w:rsid w:val="009A6650"/>
    <w:rsid w:val="009C511C"/>
    <w:rsid w:val="00A27224"/>
    <w:rsid w:val="00AE580C"/>
    <w:rsid w:val="00C6531B"/>
    <w:rsid w:val="00D10898"/>
    <w:rsid w:val="00E35199"/>
    <w:rsid w:val="00E87853"/>
    <w:rsid w:val="00E944C0"/>
    <w:rsid w:val="00EC0B46"/>
    <w:rsid w:val="00EC6823"/>
    <w:rsid w:val="00EC75BB"/>
    <w:rsid w:val="00EE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6F72"/>
  <w15:chartTrackingRefBased/>
  <w15:docId w15:val="{88311771-1099-4B71-BCAE-5738DBE9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  <w:style w:type="paragraph" w:styleId="Plattetekst">
    <w:name w:val="Body Text"/>
    <w:basedOn w:val="Standaard"/>
    <w:link w:val="PlattetekstChar"/>
    <w:rsid w:val="00871AC5"/>
    <w:pPr>
      <w:spacing w:line="240" w:lineRule="auto"/>
      <w:jc w:val="both"/>
    </w:pPr>
    <w:rPr>
      <w:rFonts w:ascii="Arial" w:eastAsia="Times New Roman" w:hAnsi="Arial" w:cs="Arial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71AC5"/>
    <w:rPr>
      <w:rFonts w:ascii="Arial" w:eastAsia="Times New Roman" w:hAnsi="Arial" w:cs="Arial"/>
      <w:sz w:val="20"/>
      <w:szCs w:val="24"/>
      <w:lang w:eastAsia="nl-NL"/>
    </w:rPr>
  </w:style>
  <w:style w:type="paragraph" w:styleId="Plattetekst2">
    <w:name w:val="Body Text 2"/>
    <w:basedOn w:val="Standaard"/>
    <w:link w:val="Plattetekst2Char"/>
    <w:rsid w:val="00871AC5"/>
    <w:pPr>
      <w:spacing w:line="240" w:lineRule="auto"/>
    </w:pPr>
    <w:rPr>
      <w:rFonts w:ascii="Arial" w:eastAsia="Times New Roman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71AC5"/>
    <w:rPr>
      <w:rFonts w:ascii="Arial" w:eastAsia="Times New Roman" w:hAnsi="Arial" w:cs="Arial"/>
      <w:sz w:val="20"/>
      <w:szCs w:val="24"/>
      <w:lang w:eastAsia="nl-NL"/>
    </w:rPr>
  </w:style>
  <w:style w:type="character" w:styleId="Voetnootmarkering">
    <w:name w:val="footnote reference"/>
    <w:basedOn w:val="Standaardalinea-lettertype"/>
    <w:semiHidden/>
    <w:rsid w:val="00871AC5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871AC5"/>
    <w:pPr>
      <w:spacing w:line="240" w:lineRule="atLeas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71AC5"/>
    <w:rPr>
      <w:rFonts w:ascii="Arial" w:eastAsia="Times New Roman" w:hAnsi="Arial" w:cs="Times New Roman"/>
      <w:sz w:val="16"/>
      <w:szCs w:val="20"/>
      <w:lang w:eastAsia="nl-NL"/>
    </w:rPr>
  </w:style>
  <w:style w:type="paragraph" w:styleId="Datum">
    <w:name w:val="Date"/>
    <w:basedOn w:val="Standaard"/>
    <w:next w:val="Standaard"/>
    <w:link w:val="DatumChar"/>
    <w:semiHidden/>
    <w:unhideWhenUsed/>
    <w:rsid w:val="00EC0B46"/>
    <w:pPr>
      <w:spacing w:line="240" w:lineRule="auto"/>
    </w:pPr>
    <w:rPr>
      <w:rFonts w:ascii="Arial" w:eastAsia="Times New Roman" w:hAnsi="Arial"/>
      <w:szCs w:val="24"/>
      <w:lang w:eastAsia="nl-NL"/>
    </w:rPr>
  </w:style>
  <w:style w:type="character" w:customStyle="1" w:styleId="DatumChar">
    <w:name w:val="Datum Char"/>
    <w:basedOn w:val="Standaardalinea-lettertype"/>
    <w:link w:val="Datum"/>
    <w:semiHidden/>
    <w:rsid w:val="00EC0B46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Groningen%20Seaports%20NV\TEAM-Projectsupport%20-%20Documenten\General\05%20AANBESTEDEN\01%20Documenten\230%20-%20Formulier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a5d1ad2-fa5c-47db-9da2-e0f51743bacf" ContentTypeId="0x0101006E73F22CEAE83043BE5DCE314C8E981A04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TaxCatchAll xmlns="6d6fd0a0-e73e-48d2-9e16-5c80ca3c5db6">
      <Value>3</Value>
      <Value>15</Value>
      <Value>1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P000193 Onderhoud wegen Delfzijl en Eemshaven 2024-2027</TermName>
          <TermId xmlns="http://schemas.microsoft.com/office/infopath/2007/PartnerControls">a265de4c-ab2b-4dd8-ab5d-fb531460c843</TermId>
        </TermInfo>
      </Terms>
    </efdc0143416444a1828dd4e2d2935ff4>
    <BestekNr xmlns="6d6fd0a0-e73e-48d2-9e16-5c80ca3c5db6" xsi:nil="true"/>
    <Location xmlns="http://schemas.microsoft.com/sharepoint/v3/fields" xsi:nil="true"/>
    <_dlc_DocId xmlns="b3e865b8-2008-4a62-a575-8d16ae9da495">MAEJR4CRFSAV-1252665776-137</_dlc_DocId>
    <_dlc_DocIdUrl xmlns="b3e865b8-2008-4a62-a575-8d16ae9da495">
      <Url>https://groningenseaportsnv.sharepoint.com/sites/PROJ-WegonderhoudDZ-EH/_layouts/15/DocIdRedir.aspx?ID=MAEJR4CRFSAV-1252665776-137</Url>
      <Description>MAEJR4CRFSAV-1252665776-137</Description>
    </_dlc_DocIdUrl>
    <GSPEindDatum xmlns="6d6fd0a0-e73e-48d2-9e16-5c80ca3c5db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18F71E361BF439409EA23CABD95E764B" ma:contentTypeVersion="25" ma:contentTypeDescription="Nieuw inhoudstype voor project teams. Dit inhoudstype bevat minder velden en is afgestemd met Project Support." ma:contentTypeScope="" ma:versionID="63c7af78d7be6701a972187d01ae8bb1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b3e865b8-2008-4a62-a575-8d16ae9da495" targetNamespace="http://schemas.microsoft.com/office/2006/metadata/properties" ma:root="true" ma:fieldsID="9d99b18732a7e16200eaf83dbca82cda" ns2:_="" ns3:_="" ns4:_="">
    <xsd:import namespace="6d6fd0a0-e73e-48d2-9e16-5c80ca3c5db6"/>
    <xsd:import namespace="http://schemas.microsoft.com/sharepoint/v3/fields"/>
    <xsd:import namespace="b3e865b8-2008-4a62-a575-8d16ae9da495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DatumOpStuk" minOccurs="0"/>
                <xsd:element ref="ns2:gspKenmerk" minOccurs="0"/>
                <xsd:element ref="ns2:BestekNr" minOccurs="0"/>
                <xsd:element ref="ns3:Location" minOccurs="0"/>
                <xsd:element ref="ns2:TaxCatchAllLabel" minOccurs="0"/>
                <xsd:element ref="ns2:la025304fa2345e1832b8f4c1cae977f" minOccurs="0"/>
                <xsd:element ref="ns2:ba2b5568e00c48c58e469b0a9f413512" minOccurs="0"/>
                <xsd:element ref="ns2:efdc0143416444a1828dd4e2d2935ff4" minOccurs="0"/>
                <xsd:element ref="ns2:TaxCatchAll" minOccurs="0"/>
                <xsd:element ref="ns2:m1c1089021ba4db7bed31e16ccd9d4ab" minOccurs="0"/>
                <xsd:element ref="ns2:GSPEindDatum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stekNr" ma:index="8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axCatchAllLabel" ma:index="10" nillable="true" ma:displayName="Taxonomy Catch All Column1" ma:hidden="true" ma:list="{f7071a45-a520-4bea-abf1-656c78c90aaf}" ma:internalName="TaxCatchAllLabel" ma:readOnly="true" ma:showField="CatchAllDataLabel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16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18" nillable="true" ma:taxonomy="true" ma:internalName="efdc0143416444a1828dd4e2d2935ff4" ma:taxonomyFieldName="ProjectNr" ma:displayName="Projectnummer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f7071a45-a520-4bea-abf1-656c78c90aaf}" ma:internalName="TaxCatchAll" ma:showField="CatchAllData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21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23" nillable="true" ma:displayName="Eind datum" ma:description="Einddatum" ma:format="DateOnly" ma:internalName="GSP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9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865b8-2008-4a62-a575-8d16ae9da495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29763B-F4BA-4827-9C98-157BEC8A8AC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78E4B90-1E47-42F5-A666-E0DDC14FB31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http://schemas.microsoft.com/sharepoint/v3/fields"/>
    <ds:schemaRef ds:uri="b3e865b8-2008-4a62-a575-8d16ae9da495"/>
  </ds:schemaRefs>
</ds:datastoreItem>
</file>

<file path=customXml/itemProps4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3AF9BB-3CCD-44AA-AB0E-2458A85D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b3e865b8-2008-4a62-a575-8d16ae9da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230 - Formulier referenties</Template>
  <TotalTime>0</TotalTime>
  <Pages>2</Pages>
  <Words>322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Peggy Tjon Affo</cp:lastModifiedBy>
  <cp:revision>4</cp:revision>
  <dcterms:created xsi:type="dcterms:W3CDTF">2024-09-25T08:36:00Z</dcterms:created>
  <dcterms:modified xsi:type="dcterms:W3CDTF">2024-09-25T08:38:00Z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0x0101006E73F22CEAE83043BE5DCE314C8E981A040018F71E361BF439409EA23CABD95E764B</vt:lpwstr>
  </property>
  <property fmtid="{D5CDD505-2E9C-101B-9397-08002B2CF9AE}" pid="3" name="_dlc_DocIdItemGuid">
    <vt:lpwstr>e8705974-be62-4446-b327-19555745289a</vt:lpwstr>
  </property>
  <property fmtid="{D5CDD505-2E9C-101B-9397-08002B2CF9AE}" pid="4" name="Topic">
    <vt:lpwstr/>
  </property>
  <property fmtid="{D5CDD505-2E9C-101B-9397-08002B2CF9AE}" pid="5" name="DocumentSoort">
    <vt:lpwstr>3;#Formulier|c5c6b2b4-591a-4727-adeb-c84ff6225825</vt:lpwstr>
  </property>
  <property fmtid="{D5CDD505-2E9C-101B-9397-08002B2CF9AE}" pid="6" name="ProjectNr">
    <vt:lpwstr>15;#P000193 Onderhoud wegen Delfzijl en Eemshaven 2024-2027|a265de4c-ab2b-4dd8-ab5d-fb531460c843</vt:lpwstr>
  </property>
  <property fmtid="{D5CDD505-2E9C-101B-9397-08002B2CF9AE}" pid="7" name="AfzenderGeadresseerde">
    <vt:lpwstr>1;#Tenderned|9e8f9204-6bb4-4c6d-8b45-06eda84d4447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MediaServiceImageTags">
    <vt:lpwstr/>
  </property>
  <property fmtid="{D5CDD505-2E9C-101B-9397-08002B2CF9AE}" pid="20" name="_dlc_DocId">
    <vt:lpwstr>RKKYZPNWYVAN-284649207-380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https://groningenseaportsnv.sharepoint.com/sites/TEAM-Projectsupport/_layouts/15/DocIdRedir.aspx?ID=RKKYZPNWYVAN-284649207-380, RKKYZPNWYVAN-284649207-380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</Properties>
</file>