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C1D2" w14:textId="77777777" w:rsidR="00E803A9" w:rsidRDefault="00E803A9" w:rsidP="00E803A9">
      <w:pPr>
        <w:rPr>
          <w:rFonts w:ascii="Arial" w:hAnsi="Arial" w:cs="Arial"/>
        </w:rPr>
      </w:pPr>
    </w:p>
    <w:p w14:paraId="67215EA4" w14:textId="77777777" w:rsidR="00E803A9" w:rsidRDefault="00E803A9" w:rsidP="00E803A9">
      <w:pPr>
        <w:rPr>
          <w:rFonts w:ascii="Arial" w:hAnsi="Arial" w:cs="Arial"/>
        </w:rPr>
      </w:pPr>
    </w:p>
    <w:p w14:paraId="0638B31E" w14:textId="77777777" w:rsidR="00102EDA" w:rsidRDefault="00102EDA" w:rsidP="00E803A9">
      <w:pPr>
        <w:rPr>
          <w:rFonts w:ascii="Arial" w:hAnsi="Arial" w:cs="Arial"/>
        </w:rPr>
      </w:pPr>
    </w:p>
    <w:p w14:paraId="483C2AD7" w14:textId="77777777" w:rsidR="00E803A9" w:rsidRPr="00102EDA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474442A3" w14:textId="77777777" w:rsidR="00E803A9" w:rsidRDefault="00E803A9" w:rsidP="00E803A9">
      <w:pPr>
        <w:rPr>
          <w:rFonts w:ascii="Arial" w:hAnsi="Arial" w:cs="Arial"/>
        </w:rPr>
      </w:pPr>
    </w:p>
    <w:p w14:paraId="20BD3A76" w14:textId="77777777" w:rsidR="00E803A9" w:rsidRDefault="00E803A9" w:rsidP="00E803A9">
      <w:pPr>
        <w:rPr>
          <w:rFonts w:ascii="Arial" w:hAnsi="Arial" w:cs="Arial"/>
        </w:rPr>
      </w:pPr>
    </w:p>
    <w:p w14:paraId="16789324" w14:textId="01D4DC61" w:rsidR="0051227B" w:rsidRPr="00372737" w:rsidRDefault="0051227B" w:rsidP="0051227B">
      <w:pPr>
        <w:spacing w:line="360" w:lineRule="auto"/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>
        <w:rPr>
          <w:rFonts w:ascii="Arial" w:hAnsi="Arial" w:cs="Arial"/>
        </w:rPr>
        <w:t>n</w:t>
      </w:r>
      <w:r w:rsidR="001475C4">
        <w:rPr>
          <w:rFonts w:ascii="Arial" w:hAnsi="Arial" w:cs="Arial"/>
        </w:rPr>
        <w:t>.</w:t>
      </w:r>
      <w:r>
        <w:rPr>
          <w:rFonts w:ascii="Arial" w:hAnsi="Arial" w:cs="Arial"/>
        </w:rPr>
        <w:t>v</w:t>
      </w:r>
      <w:r w:rsidR="001475C4">
        <w:rPr>
          <w:rFonts w:ascii="Arial" w:hAnsi="Arial" w:cs="Arial"/>
        </w:rPr>
        <w:t>.</w:t>
      </w:r>
      <w:r w:rsidRPr="00372737">
        <w:rPr>
          <w:rFonts w:ascii="Arial" w:hAnsi="Arial" w:cs="Arial"/>
        </w:rPr>
        <w:t xml:space="preserve"> voor het verwerken van de verstrekte persoonsgegevens ten behoeve van de aanbesteding van project </w:t>
      </w:r>
      <w:r w:rsidR="002D6B2D">
        <w:rPr>
          <w:rFonts w:ascii="Arial" w:hAnsi="Arial" w:cs="Arial"/>
        </w:rPr>
        <w:t xml:space="preserve">          </w:t>
      </w:r>
      <w:r w:rsidR="00F54212">
        <w:rPr>
          <w:rFonts w:ascii="Arial" w:hAnsi="Arial" w:cs="Arial"/>
        </w:rPr>
        <w:t>P000193 Onderhoud wegen Delfzijl en Eemshaven 2024 - 2027</w:t>
      </w:r>
      <w:r w:rsidR="00D27CC7">
        <w:rPr>
          <w:rFonts w:ascii="Arial" w:hAnsi="Arial" w:cs="Arial"/>
        </w:rPr>
        <w:t>.</w:t>
      </w:r>
    </w:p>
    <w:p w14:paraId="2AB1907D" w14:textId="77777777" w:rsidR="0051227B" w:rsidRPr="00372737" w:rsidRDefault="0051227B" w:rsidP="0051227B">
      <w:pPr>
        <w:rPr>
          <w:rFonts w:ascii="Arial" w:hAnsi="Arial" w:cs="Arial"/>
        </w:rPr>
      </w:pPr>
    </w:p>
    <w:p w14:paraId="7900DF07" w14:textId="77777777" w:rsidR="0051227B" w:rsidRPr="00372737" w:rsidRDefault="0051227B" w:rsidP="0051227B">
      <w:pPr>
        <w:rPr>
          <w:rFonts w:ascii="Arial" w:hAnsi="Arial" w:cs="Arial"/>
        </w:rPr>
      </w:pPr>
    </w:p>
    <w:p w14:paraId="317904A8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0AB47747" w14:textId="77777777" w:rsidR="0051227B" w:rsidRPr="00372737" w:rsidRDefault="0051227B" w:rsidP="0051227B">
      <w:pPr>
        <w:rPr>
          <w:rFonts w:ascii="Arial" w:hAnsi="Arial" w:cs="Arial"/>
        </w:rPr>
      </w:pPr>
    </w:p>
    <w:p w14:paraId="485094E4" w14:textId="77777777" w:rsidR="0051227B" w:rsidRPr="00372737" w:rsidRDefault="0051227B" w:rsidP="0051227B">
      <w:pPr>
        <w:rPr>
          <w:rFonts w:ascii="Arial" w:hAnsi="Arial" w:cs="Arial"/>
        </w:rPr>
      </w:pPr>
    </w:p>
    <w:p w14:paraId="566CCE36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272FD03A" w14:textId="77777777" w:rsidR="0051227B" w:rsidRPr="00372737" w:rsidRDefault="0051227B" w:rsidP="0051227B">
      <w:pPr>
        <w:rPr>
          <w:rFonts w:ascii="Arial" w:hAnsi="Arial" w:cs="Arial"/>
        </w:rPr>
      </w:pPr>
    </w:p>
    <w:p w14:paraId="7053F60B" w14:textId="77777777" w:rsidR="0051227B" w:rsidRPr="00372737" w:rsidRDefault="0051227B" w:rsidP="0051227B">
      <w:pPr>
        <w:rPr>
          <w:rFonts w:ascii="Arial" w:hAnsi="Arial" w:cs="Arial"/>
        </w:rPr>
      </w:pPr>
    </w:p>
    <w:p w14:paraId="6012EDF1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513F30C2" w14:textId="77777777" w:rsidR="0051227B" w:rsidRPr="00372737" w:rsidRDefault="0051227B" w:rsidP="0051227B">
      <w:pPr>
        <w:rPr>
          <w:rFonts w:ascii="Arial" w:hAnsi="Arial" w:cs="Arial"/>
        </w:rPr>
      </w:pPr>
    </w:p>
    <w:p w14:paraId="003E6623" w14:textId="77777777" w:rsidR="0051227B" w:rsidRPr="00372737" w:rsidRDefault="0051227B" w:rsidP="0051227B">
      <w:pPr>
        <w:rPr>
          <w:rFonts w:ascii="Arial" w:hAnsi="Arial" w:cs="Arial"/>
        </w:rPr>
      </w:pPr>
    </w:p>
    <w:p w14:paraId="74E0F027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746A0526" w14:textId="77777777" w:rsidR="0051227B" w:rsidRPr="00372737" w:rsidRDefault="0051227B" w:rsidP="0051227B">
      <w:pPr>
        <w:rPr>
          <w:rFonts w:ascii="Arial" w:hAnsi="Arial" w:cs="Arial"/>
        </w:rPr>
      </w:pPr>
    </w:p>
    <w:p w14:paraId="22546A22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1B786069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ECF5" w14:textId="77777777" w:rsidR="0061375C" w:rsidRDefault="0061375C" w:rsidP="0051227B">
      <w:r>
        <w:separator/>
      </w:r>
    </w:p>
  </w:endnote>
  <w:endnote w:type="continuationSeparator" w:id="0">
    <w:p w14:paraId="56A3583E" w14:textId="77777777" w:rsidR="0061375C" w:rsidRDefault="0061375C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EndPr/>
    <w:sdtContent>
      <w:p w14:paraId="74A15683" w14:textId="77777777" w:rsidR="001475C4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5558FFE" wp14:editId="7E81E786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F990D" w14:textId="77777777" w:rsidR="001475C4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5558FFE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537F990D" w14:textId="77777777" w:rsidR="001475C4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EndPr/>
    <w:sdtContent>
      <w:p w14:paraId="256FB36E" w14:textId="77777777" w:rsidR="001475C4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89C013B" wp14:editId="73E81085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C6B02" w14:textId="77777777" w:rsidR="001475C4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89C013B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0B3C6B02" w14:textId="77777777" w:rsidR="001475C4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76F9D" w14:textId="77777777" w:rsidR="0061375C" w:rsidRDefault="0061375C" w:rsidP="0051227B">
      <w:r>
        <w:separator/>
      </w:r>
    </w:p>
  </w:footnote>
  <w:footnote w:type="continuationSeparator" w:id="0">
    <w:p w14:paraId="23FE131B" w14:textId="77777777" w:rsidR="0061375C" w:rsidRDefault="0061375C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DF08" w14:textId="77777777" w:rsidR="001475C4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C6B53BB" wp14:editId="1C782545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A36" w14:textId="77777777" w:rsidR="001475C4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483A96F7" wp14:editId="0ABE65D7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04A1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28CEA139" wp14:editId="1A0BD88F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5C"/>
    <w:rsid w:val="00102EDA"/>
    <w:rsid w:val="001039AA"/>
    <w:rsid w:val="001475C4"/>
    <w:rsid w:val="001B2FC2"/>
    <w:rsid w:val="002D6B2D"/>
    <w:rsid w:val="003301BC"/>
    <w:rsid w:val="004D4C65"/>
    <w:rsid w:val="0051227B"/>
    <w:rsid w:val="005D0C63"/>
    <w:rsid w:val="0061375C"/>
    <w:rsid w:val="00B05A31"/>
    <w:rsid w:val="00C6531B"/>
    <w:rsid w:val="00D27CC7"/>
    <w:rsid w:val="00E803A9"/>
    <w:rsid w:val="00E944C0"/>
    <w:rsid w:val="00F5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D31F"/>
  <w15:chartTrackingRefBased/>
  <w15:docId w15:val="{0F0E52FE-AA14-4CD6-AA33-63FD75F2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TEAM-Projectsupport%20-%20Documenten\General\05%20AANBESTEDEN\01%20Documenten\231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18F71E361BF439409EA23CABD95E764B" ma:contentTypeVersion="25" ma:contentTypeDescription="Nieuw inhoudstype voor project teams. Dit inhoudstype bevat minder velden en is afgestemd met Project Support." ma:contentTypeScope="" ma:versionID="63c7af78d7be6701a972187d01ae8bb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3e865b8-2008-4a62-a575-8d16ae9da495" targetNamespace="http://schemas.microsoft.com/office/2006/metadata/properties" ma:root="true" ma:fieldsID="9d99b18732a7e16200eaf83dbca82cda" ns2:_="" ns3:_="" ns4:_="">
    <xsd:import namespace="6d6fd0a0-e73e-48d2-9e16-5c80ca3c5db6"/>
    <xsd:import namespace="http://schemas.microsoft.com/sharepoint/v3/fields"/>
    <xsd:import namespace="b3e865b8-2008-4a62-a575-8d16ae9da495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f7071a45-a520-4bea-abf1-656c78c90aaf}" ma:internalName="TaxCatchAllLabel" ma:readOnly="true" ma:showField="CatchAllDataLabel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f7071a45-a520-4bea-abf1-656c78c90aaf}" ma:internalName="TaxCatchAll" ma:showField="CatchAllData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865b8-2008-4a62-a575-8d16ae9da495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TaxCatchAll xmlns="6d6fd0a0-e73e-48d2-9e16-5c80ca3c5db6">
      <Value>1</Value>
      <Value>3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estekNr xmlns="6d6fd0a0-e73e-48d2-9e16-5c80ca3c5db6" xsi:nil="true"/>
    <Location xmlns="http://schemas.microsoft.com/sharepoint/v3/fields" xsi:nil="true"/>
    <_dlc_DocId xmlns="b3e865b8-2008-4a62-a575-8d16ae9da495">MAEJR4CRFSAV-1252665776-18</_dlc_DocId>
    <_dlc_DocIdUrl xmlns="b3e865b8-2008-4a62-a575-8d16ae9da495">
      <Url>https://groningenseaportsnv.sharepoint.com/sites/PROJ-WegonderhoudDZ-EH/_layouts/15/DocIdRedir.aspx?ID=MAEJR4CRFSAV-1252665776-18</Url>
      <Description>MAEJR4CRFSAV-1252665776-18</Description>
    </_dlc_DocIdUrl>
    <GSPEindDatum xmlns="6d6fd0a0-e73e-48d2-9e16-5c80ca3c5d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5a5d1ad2-fa5c-47db-9da2-e0f51743bacf" ContentTypeId="0x0101006E73F22CEAE83043BE5DCE314C8E981A04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A3596B-7753-4B35-98AD-9E29593DE6AF}"/>
</file>

<file path=customXml/itemProps2.xml><?xml version="1.0" encoding="utf-8"?>
<ds:datastoreItem xmlns:ds="http://schemas.openxmlformats.org/officeDocument/2006/customXml" ds:itemID="{EFE74F4C-82AD-43CD-9024-DFA14E5E37DC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6d6fd0a0-e73e-48d2-9e16-5c80ca3c5db6"/>
    <ds:schemaRef ds:uri="http://schemas.openxmlformats.org/package/2006/metadata/core-properties"/>
    <ds:schemaRef ds:uri="http://purl.org/dc/dcmitype/"/>
    <ds:schemaRef ds:uri="b3e865b8-2008-4a62-a575-8d16ae9da495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CB6AD6-2C96-47E6-83E6-61859F4C18E4}"/>
</file>

<file path=customXml/itemProps5.xml><?xml version="1.0" encoding="utf-8"?>
<ds:datastoreItem xmlns:ds="http://schemas.openxmlformats.org/officeDocument/2006/customXml" ds:itemID="{F20E4BA9-6705-4229-99D2-BD03106860C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231 - Formulier toestemming gebruik persoonsgegevens</Template>
  <TotalTime>0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4</cp:revision>
  <dcterms:created xsi:type="dcterms:W3CDTF">2023-08-08T09:03:00Z</dcterms:created>
  <dcterms:modified xsi:type="dcterms:W3CDTF">2023-10-26T08:48:00Z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0x0101006E73F22CEAE83043BE5DCE314C8E981A040018F71E361BF439409EA23CABD95E764B</vt:lpwstr>
  </property>
  <property fmtid="{D5CDD505-2E9C-101B-9397-08002B2CF9AE}" pid="3" name="_dlc_DocIdItemGuid">
    <vt:lpwstr>e496934c-878e-4aef-a576-89fb12346061</vt:lpwstr>
  </property>
  <property fmtid="{D5CDD505-2E9C-101B-9397-08002B2CF9AE}" pid="4" name="Topic">
    <vt:lpwstr/>
  </property>
  <property fmtid="{D5CDD505-2E9C-101B-9397-08002B2CF9AE}" pid="5" name="DocumentSoort">
    <vt:lpwstr>3;#Formulier|c5c6b2b4-591a-4727-adeb-c84ff6225825</vt:lpwstr>
  </property>
  <property fmtid="{D5CDD505-2E9C-101B-9397-08002B2CF9AE}" pid="6" name="ProjectNr">
    <vt:lpwstr/>
  </property>
  <property fmtid="{D5CDD505-2E9C-101B-9397-08002B2CF9AE}" pid="7" name="AfzenderGeadresseerde">
    <vt:lpwstr>1;#Tenderned|9e8f9204-6bb4-4c6d-8b45-06eda84d4447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</Properties>
</file>