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16" ma:contentTypeDescription="Een nieuw document maken." ma:contentTypeScope="" ma:versionID="2be41a43e45c55ef171474251661668d">
  <xsd:schema xmlns:xsd="http://www.w3.org/2001/XMLSchema" xmlns:xs="http://www.w3.org/2001/XMLSchema" xmlns:p="http://schemas.microsoft.com/office/2006/metadata/properties" xmlns:ns2="144eb8f3-3f79-4e25-a97e-f9a7efaefce4" xmlns:ns3="9d847296-e917-48f7-b21c-8628a6a074ad" targetNamespace="http://schemas.microsoft.com/office/2006/metadata/properties" ma:root="true" ma:fieldsID="d905bbc57801cf258887e0714355cb10" ns2:_="" ns3:_="">
    <xsd:import namespace="144eb8f3-3f79-4e25-a97e-f9a7efaefce4"/>
    <xsd:import namespace="9d847296-e917-48f7-b21c-8628a6a07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47296-e917-48f7-b21c-8628a6a074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a7ca99c-969e-4096-8576-556b838d40de}" ma:internalName="TaxCatchAll" ma:showField="CatchAllData" ma:web="9d847296-e917-48f7-b21c-8628a6a07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4eb8f3-3f79-4e25-a97e-f9a7efaefce4">
      <Terms xmlns="http://schemas.microsoft.com/office/infopath/2007/PartnerControls"/>
    </lcf76f155ced4ddcb4097134ff3c332f>
    <TaxCatchAll xmlns="9d847296-e917-48f7-b21c-8628a6a074ad" xsi:nil="true"/>
  </documentManagement>
</p:properties>
</file>

<file path=customXml/itemProps1.xml><?xml version="1.0" encoding="utf-8"?>
<ds:datastoreItem xmlns:ds="http://schemas.openxmlformats.org/officeDocument/2006/customXml" ds:itemID="{3EEF350A-8B0D-47F8-8D2B-2372657167D6}"/>
</file>

<file path=customXml/itemProps2.xml><?xml version="1.0" encoding="utf-8"?>
<ds:datastoreItem xmlns:ds="http://schemas.openxmlformats.org/officeDocument/2006/customXml" ds:itemID="{CE1C8565-FEA0-4D34-90F3-ABEB35166473}"/>
</file>

<file path=customXml/itemProps3.xml><?xml version="1.0" encoding="utf-8"?>
<ds:datastoreItem xmlns:ds="http://schemas.openxmlformats.org/officeDocument/2006/customXml" ds:itemID="{D70B2FF8-AE67-45BF-A59F-6CD33F794FD1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0x0101008129CEA9BDEF484189A266E7A37560F4</vt:lpwstr>
  </property>
</Properties>
</file>