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2D1F5" w14:textId="782156F7" w:rsidR="00345696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A923AE">
        <w:rPr>
          <w:rFonts w:ascii="Corbel" w:hAnsi="Corbel"/>
          <w:b/>
          <w:sz w:val="24"/>
          <w:szCs w:val="24"/>
        </w:rPr>
        <w:t>Bijlage Format kerncompetenties</w:t>
      </w:r>
      <w:bookmarkEnd w:id="0"/>
      <w:bookmarkEnd w:id="1"/>
    </w:p>
    <w:p w14:paraId="7B691BE0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69687566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8404972" w14:textId="460F93FA" w:rsidR="00850391" w:rsidRPr="00402B52" w:rsidRDefault="00125F21" w:rsidP="00CF55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02B52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402B52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76FB432D" w14:textId="2AF58530" w:rsidR="002006F9" w:rsidRPr="00402B52" w:rsidRDefault="002006F9" w:rsidP="00CF55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  <w:r w:rsidRPr="00402B5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Inschrijver heeft</w:t>
            </w:r>
            <w:r w:rsidR="00A90F4E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voor de referentie-organisatie(s)</w:t>
            </w:r>
          </w:p>
          <w:p w14:paraId="204D19D3" w14:textId="438D9310" w:rsidR="002006F9" w:rsidRPr="00402B52" w:rsidRDefault="002006F9" w:rsidP="00437D39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507" w:hanging="425"/>
              <w:jc w:val="both"/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</w:pPr>
            <w:r w:rsidRPr="00402B52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contracten met media-exploitanten</w:t>
            </w:r>
            <w:r w:rsidR="00F11D6E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 xml:space="preserve"> </w:t>
            </w:r>
            <w:r w:rsidR="00230BE6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gefaciliteerd en beheerd</w:t>
            </w:r>
            <w:r w:rsidRPr="00402B52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;</w:t>
            </w:r>
          </w:p>
          <w:p w14:paraId="48E46C86" w14:textId="7DB4AE76" w:rsidR="002006F9" w:rsidRPr="00402B52" w:rsidRDefault="00D10E93" w:rsidP="00437D39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507" w:hanging="425"/>
              <w:jc w:val="both"/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</w:pPr>
            <w:r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 xml:space="preserve">prijsonderhandelingen </w:t>
            </w:r>
            <w:r w:rsidR="002006F9" w:rsidRPr="00402B52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met media-exploitanten</w:t>
            </w:r>
            <w:r w:rsidR="00FD3A8D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 xml:space="preserve"> </w:t>
            </w:r>
            <w:r w:rsidR="007B56D3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uitgevoerd</w:t>
            </w:r>
            <w:r w:rsidR="002006F9" w:rsidRPr="00402B52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;</w:t>
            </w:r>
          </w:p>
          <w:p w14:paraId="7E242558" w14:textId="664DC270" w:rsidR="002006F9" w:rsidRPr="00402B52" w:rsidRDefault="002006F9" w:rsidP="00437D39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507" w:hanging="425"/>
              <w:jc w:val="both"/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</w:pPr>
            <w:r w:rsidRPr="00402B52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de inkoop van mediaruimte inclusief registratie</w:t>
            </w:r>
            <w:r w:rsidR="007B56D3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 xml:space="preserve"> verzorgd</w:t>
            </w:r>
            <w:r w:rsidRPr="00402B52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 xml:space="preserve">; </w:t>
            </w:r>
          </w:p>
          <w:p w14:paraId="64C88E3D" w14:textId="645488DE" w:rsidR="004E3BFF" w:rsidRPr="00F1714A" w:rsidRDefault="002006F9" w:rsidP="00437D39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507" w:hanging="425"/>
              <w:jc w:val="both"/>
              <w:rPr>
                <w:rFonts w:ascii="Corbel" w:hAnsi="Corbel" w:cs="Verdana"/>
                <w:color w:val="FFFFFF" w:themeColor="background1"/>
                <w:szCs w:val="18"/>
                <w:lang w:val="nl-NL"/>
              </w:rPr>
            </w:pPr>
            <w:r w:rsidRPr="00402B52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het administratief en financieel beheer van advertentieopdrachten</w:t>
            </w:r>
            <w:r w:rsidR="001061BE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 xml:space="preserve"> verzorgd</w:t>
            </w:r>
            <w:r w:rsidRPr="00402B52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.</w:t>
            </w:r>
          </w:p>
          <w:p w14:paraId="55D5CED3" w14:textId="77777777" w:rsidR="00F1714A" w:rsidRPr="00F1714A" w:rsidRDefault="00F1714A" w:rsidP="00F171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 w:cs="Verdana"/>
                <w:color w:val="FFFFFF" w:themeColor="background1"/>
                <w:szCs w:val="18"/>
              </w:rPr>
            </w:pPr>
          </w:p>
          <w:p w14:paraId="06905062" w14:textId="3D9C7FF4" w:rsidR="004E3BFF" w:rsidRPr="004E3BFF" w:rsidRDefault="00A65D3D" w:rsidP="004E3B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Inschrijver </w:t>
            </w:r>
            <w:r w:rsidR="004E3BFF" w:rsidRPr="004E3BFF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mag </w:t>
            </w:r>
            <w:r w:rsidR="004E3BFF" w:rsidRPr="00FC65E0">
              <w:rPr>
                <w:rFonts w:ascii="Corbel" w:hAnsi="Corbel" w:cs="Verdana"/>
                <w:color w:val="FFFFFF" w:themeColor="background1"/>
                <w:sz w:val="16"/>
                <w:szCs w:val="16"/>
                <w:u w:val="single"/>
              </w:rPr>
              <w:t>maximaal 4 referenties</w:t>
            </w:r>
            <w:r w:rsidR="004E3BFF" w:rsidRPr="004E3BFF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overleggen om aan te tonen dat hij aan de gevraagde kerncompetentie</w:t>
            </w:r>
            <w:r w:rsidR="00F5296A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(</w:t>
            </w:r>
            <w:r w:rsidR="00C949EE" w:rsidRPr="00C949EE">
              <w:rPr>
                <w:rFonts w:ascii="Corbel" w:hAnsi="Corbel" w:cs="Verdana"/>
                <w:color w:val="FFFFFF" w:themeColor="background1"/>
                <w:sz w:val="16"/>
                <w:szCs w:val="16"/>
                <w:u w:val="single"/>
              </w:rPr>
              <w:t xml:space="preserve">a, b, c </w:t>
            </w:r>
            <w:r w:rsidR="002E4BBA" w:rsidRPr="002E4BBA">
              <w:rPr>
                <w:rFonts w:ascii="Corbel" w:hAnsi="Corbel" w:cs="Verdana"/>
                <w:color w:val="FFFFFF" w:themeColor="background1"/>
                <w:sz w:val="16"/>
                <w:szCs w:val="16"/>
                <w:u w:val="single"/>
              </w:rPr>
              <w:t>én</w:t>
            </w:r>
            <w:r w:rsidR="00C949EE" w:rsidRPr="00C949EE">
              <w:rPr>
                <w:rFonts w:ascii="Corbel" w:hAnsi="Corbel" w:cs="Verdana"/>
                <w:color w:val="FFFFFF" w:themeColor="background1"/>
                <w:sz w:val="16"/>
                <w:szCs w:val="16"/>
                <w:u w:val="single"/>
              </w:rPr>
              <w:t xml:space="preserve"> d</w:t>
            </w:r>
            <w:r w:rsidR="00C949EE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)</w:t>
            </w:r>
            <w:r w:rsidR="004E3BFF" w:rsidRPr="004E3BFF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voldoet. </w:t>
            </w:r>
            <w:proofErr w:type="gramStart"/>
            <w:r w:rsidR="00437D39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Indien</w:t>
            </w:r>
            <w:proofErr w:type="gramEnd"/>
            <w:r w:rsidR="00437D39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meerder</w:t>
            </w:r>
            <w:r w:rsidR="003C7D1F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e</w:t>
            </w:r>
            <w:r w:rsidR="00437D39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referenties worden gebruikt dient </w:t>
            </w:r>
            <w:r w:rsidR="004E3BFF" w:rsidRPr="004E3BFF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dit formulier herhaaldelijk te worden ingevuld.</w:t>
            </w:r>
          </w:p>
        </w:tc>
      </w:tr>
      <w:tr w:rsidR="00D82414" w:rsidRPr="001A17B8" w14:paraId="2ED8D14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76CB3E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03F7E3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FEABAAA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EE1627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78B489F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56DC9F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2F59A48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B07D7D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6EF080D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B14AB2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17B7A7C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32C83B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DC5C8D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CA450F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BABF01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E2716D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D0C8B5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6C3985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8B7C4F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EBDE56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549ED8F" w14:textId="39B35A71" w:rsidR="00D82414" w:rsidRPr="00FD330C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 w:rsidRPr="00FD330C"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 w:rsidRPr="00FD330C"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</w:t>
            </w:r>
            <w:r w:rsidR="0047548D" w:rsidRPr="00FD330C">
              <w:rPr>
                <w:rFonts w:ascii="Corbel" w:hAnsi="Corbel"/>
                <w:sz w:val="16"/>
                <w:szCs w:val="16"/>
              </w:rPr>
              <w:t xml:space="preserve"> </w:t>
            </w:r>
            <w:r w:rsidRPr="00FD330C">
              <w:rPr>
                <w:rFonts w:ascii="Corbel" w:hAnsi="Corbel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02B4AE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7E59CD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7A3D454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6167456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679F1DD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F40975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43D65E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683B661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5F8861A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7591A74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B976041" w14:textId="2A1A29F3" w:rsidR="00702A25" w:rsidRPr="00702A25" w:rsidRDefault="00E30F0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Heeft u</w:t>
            </w:r>
            <w:r w:rsidR="00520270" w:rsidRPr="003F2A5F">
              <w:rPr>
                <w:rFonts w:ascii="Corbel" w:hAnsi="Corbel"/>
                <w:sz w:val="16"/>
                <w:szCs w:val="16"/>
              </w:rPr>
              <w:t xml:space="preserve"> </w:t>
            </w:r>
            <w:r w:rsidR="00D76D39">
              <w:rPr>
                <w:rFonts w:ascii="Corbel" w:hAnsi="Corbel"/>
                <w:sz w:val="16"/>
                <w:szCs w:val="16"/>
              </w:rPr>
              <w:t>voor</w:t>
            </w:r>
            <w:r w:rsidR="00520270" w:rsidRPr="003F2A5F">
              <w:rPr>
                <w:rFonts w:ascii="Corbel" w:hAnsi="Corbel"/>
                <w:sz w:val="16"/>
                <w:szCs w:val="16"/>
              </w:rPr>
              <w:t xml:space="preserve"> de </w:t>
            </w:r>
            <w:r w:rsidR="001E36FF" w:rsidRPr="003F2A5F">
              <w:rPr>
                <w:rFonts w:ascii="Corbel" w:hAnsi="Corbel"/>
                <w:sz w:val="16"/>
                <w:szCs w:val="16"/>
              </w:rPr>
              <w:t>referentie</w:t>
            </w:r>
            <w:r w:rsidR="004045F0" w:rsidRPr="003F2A5F">
              <w:rPr>
                <w:rFonts w:ascii="Corbel" w:hAnsi="Corbel"/>
                <w:sz w:val="16"/>
                <w:szCs w:val="16"/>
              </w:rPr>
              <w:t>-</w:t>
            </w:r>
            <w:r w:rsidR="00520270" w:rsidRPr="003F2A5F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="00D10E93">
              <w:rPr>
                <w:rFonts w:ascii="Corbel" w:hAnsi="Corbel"/>
                <w:sz w:val="16"/>
                <w:szCs w:val="16"/>
              </w:rPr>
              <w:t>contracten</w:t>
            </w:r>
            <w:r w:rsidR="00412F26">
              <w:rPr>
                <w:rFonts w:ascii="Corbel" w:hAnsi="Corbel"/>
                <w:sz w:val="16"/>
                <w:szCs w:val="16"/>
              </w:rPr>
              <w:t xml:space="preserve"> </w:t>
            </w:r>
            <w:r w:rsidR="00A409A5">
              <w:rPr>
                <w:rFonts w:ascii="Corbel" w:hAnsi="Corbel"/>
                <w:sz w:val="16"/>
                <w:szCs w:val="16"/>
              </w:rPr>
              <w:t xml:space="preserve">met media-exploitanten </w:t>
            </w:r>
            <w:r w:rsidR="00602499">
              <w:rPr>
                <w:rFonts w:ascii="Corbel" w:hAnsi="Corbel"/>
                <w:sz w:val="16"/>
                <w:szCs w:val="16"/>
              </w:rPr>
              <w:t>gefaciliteerd en beheerd</w:t>
            </w:r>
            <w:r w:rsidR="00520270" w:rsidRPr="003F2A5F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19545E94" w14:textId="77777777" w:rsidR="00702A25" w:rsidRPr="0065085E" w:rsidRDefault="008327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65085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65085E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65085E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54BD19BF" w14:textId="282F8D4C" w:rsidR="00702A25" w:rsidRPr="0065085E" w:rsidRDefault="008327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65085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65085E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65085E">
              <w:rPr>
                <w:rFonts w:ascii="Corbel" w:eastAsia="MS Gothic" w:hAnsi="Corbel"/>
                <w:sz w:val="16"/>
                <w:szCs w:val="16"/>
              </w:rPr>
              <w:t>Nee</w:t>
            </w:r>
          </w:p>
        </w:tc>
      </w:tr>
      <w:tr w:rsidR="00412F26" w:rsidRPr="001A17B8" w14:paraId="1880F68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FCA2D8B" w14:textId="4F9D5CD8" w:rsidR="00412F26" w:rsidRDefault="00E30F0F" w:rsidP="00412F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</w:t>
            </w:r>
            <w:r w:rsidR="000C289E">
              <w:rPr>
                <w:rFonts w:ascii="Corbel" w:hAnsi="Corbel"/>
                <w:sz w:val="16"/>
                <w:szCs w:val="16"/>
              </w:rPr>
              <w:t>u voor</w:t>
            </w:r>
            <w:r w:rsidR="00412F26" w:rsidRPr="003F2A5F">
              <w:rPr>
                <w:rFonts w:ascii="Corbel" w:hAnsi="Corbel"/>
                <w:sz w:val="16"/>
                <w:szCs w:val="16"/>
              </w:rPr>
              <w:t xml:space="preserve"> de referentie-organisatie </w:t>
            </w:r>
            <w:r w:rsidR="00F65A4D">
              <w:rPr>
                <w:rFonts w:ascii="Corbel" w:hAnsi="Corbel"/>
                <w:sz w:val="16"/>
                <w:szCs w:val="16"/>
              </w:rPr>
              <w:t xml:space="preserve">de </w:t>
            </w:r>
            <w:r w:rsidR="001C063D">
              <w:rPr>
                <w:rFonts w:ascii="Corbel" w:hAnsi="Corbel"/>
                <w:sz w:val="16"/>
                <w:szCs w:val="16"/>
              </w:rPr>
              <w:t xml:space="preserve">prijsonderhandelingen </w:t>
            </w:r>
            <w:r w:rsidR="006F59C3">
              <w:rPr>
                <w:rFonts w:ascii="Corbel" w:hAnsi="Corbel"/>
                <w:sz w:val="16"/>
                <w:szCs w:val="16"/>
              </w:rPr>
              <w:t xml:space="preserve">met media-exploitanten </w:t>
            </w:r>
            <w:r w:rsidR="001C063D">
              <w:rPr>
                <w:rFonts w:ascii="Corbel" w:hAnsi="Corbel"/>
                <w:sz w:val="16"/>
                <w:szCs w:val="16"/>
              </w:rPr>
              <w:t>uitgevoerd</w:t>
            </w:r>
            <w:r w:rsidR="00412F26" w:rsidRPr="003F2A5F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7A119941" w14:textId="77777777" w:rsidR="00412F26" w:rsidRPr="0065085E" w:rsidRDefault="00832700" w:rsidP="00412F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3071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F26" w:rsidRPr="0065085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12F26" w:rsidRPr="0065085E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A4231E5" w14:textId="5CEED1A5" w:rsidR="00412F26" w:rsidRPr="0065085E" w:rsidRDefault="00832700" w:rsidP="00412F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56424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F26" w:rsidRPr="0065085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12F26" w:rsidRPr="0065085E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412F26" w:rsidRPr="001A17B8" w14:paraId="1F1A0FB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67E9F2B" w14:textId="457F878C" w:rsidR="00412F26" w:rsidRDefault="00E30F0F" w:rsidP="00412F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</w:t>
            </w:r>
            <w:r w:rsidR="000C289E">
              <w:rPr>
                <w:rFonts w:ascii="Corbel" w:hAnsi="Corbel"/>
                <w:sz w:val="16"/>
                <w:szCs w:val="16"/>
              </w:rPr>
              <w:t>voor</w:t>
            </w:r>
            <w:r w:rsidR="00412F26" w:rsidRPr="003F2A5F">
              <w:rPr>
                <w:rFonts w:ascii="Corbel" w:hAnsi="Corbel"/>
                <w:sz w:val="16"/>
                <w:szCs w:val="16"/>
              </w:rPr>
              <w:t xml:space="preserve"> de referentie-organisatie </w:t>
            </w:r>
            <w:r w:rsidRPr="00E30F0F">
              <w:rPr>
                <w:rFonts w:ascii="Corbel" w:hAnsi="Corbel"/>
                <w:sz w:val="16"/>
                <w:szCs w:val="16"/>
              </w:rPr>
              <w:t>de inkoop van mediaruimte inclusief registratie</w:t>
            </w:r>
            <w:r>
              <w:rPr>
                <w:rFonts w:ascii="Corbel" w:hAnsi="Corbel"/>
                <w:sz w:val="16"/>
                <w:szCs w:val="16"/>
              </w:rPr>
              <w:t xml:space="preserve"> verzorgd</w:t>
            </w:r>
            <w:r w:rsidR="00412F26" w:rsidRPr="003F2A5F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1E119CC0" w14:textId="77777777" w:rsidR="00412F26" w:rsidRPr="0065085E" w:rsidRDefault="00832700" w:rsidP="00412F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1912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F26" w:rsidRPr="0065085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12F26" w:rsidRPr="0065085E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2ACED57" w14:textId="50F62762" w:rsidR="00412F26" w:rsidRPr="0065085E" w:rsidRDefault="00832700" w:rsidP="00412F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734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F26" w:rsidRPr="0065085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12F26" w:rsidRPr="0065085E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65085E" w:rsidRPr="001A17B8" w14:paraId="0217B8B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2C4EDB1" w14:textId="0FE9CDBF" w:rsidR="0065085E" w:rsidRDefault="0065085E" w:rsidP="0065085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</w:t>
            </w:r>
            <w:r w:rsidR="000C289E">
              <w:rPr>
                <w:rFonts w:ascii="Corbel" w:hAnsi="Corbel"/>
                <w:sz w:val="16"/>
                <w:szCs w:val="16"/>
              </w:rPr>
              <w:t>voor</w:t>
            </w:r>
            <w:r w:rsidRPr="003F2A5F">
              <w:rPr>
                <w:rFonts w:ascii="Corbel" w:hAnsi="Corbel"/>
                <w:sz w:val="16"/>
                <w:szCs w:val="16"/>
              </w:rPr>
              <w:t xml:space="preserve"> de referentie-organisatie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65085E">
              <w:rPr>
                <w:rFonts w:ascii="Corbel" w:hAnsi="Corbel"/>
                <w:sz w:val="16"/>
                <w:szCs w:val="16"/>
              </w:rPr>
              <w:t>het administratief en financieel beheer van advertentieopdrachten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A017D5">
              <w:rPr>
                <w:rFonts w:ascii="Corbel" w:hAnsi="Corbel"/>
                <w:sz w:val="16"/>
                <w:szCs w:val="16"/>
              </w:rPr>
              <w:t>verzorgd</w:t>
            </w:r>
            <w:r w:rsidRPr="003F2A5F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0B628426" w14:textId="77777777" w:rsidR="0065085E" w:rsidRPr="0065085E" w:rsidRDefault="00832700" w:rsidP="0065085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3780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5E" w:rsidRPr="0065085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085E" w:rsidRPr="0065085E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7DF71A5" w14:textId="6FD1C13A" w:rsidR="0065085E" w:rsidRPr="0065085E" w:rsidRDefault="00832700" w:rsidP="0065085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9950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5E" w:rsidRPr="0065085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085E" w:rsidRPr="0065085E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7650B2" w:rsidRPr="001A17B8" w14:paraId="41B5AA25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5D931D9" w14:textId="3C61E09B" w:rsidR="00376FA8" w:rsidRPr="008B7593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B7593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8B7593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385A3A48" w14:textId="77777777" w:rsidR="00376FA8" w:rsidRPr="00A019E4" w:rsidRDefault="008327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787ABDEF" w14:textId="77777777" w:rsidR="007650B2" w:rsidRPr="00A019E4" w:rsidRDefault="008327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7D57B9A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3F38D7F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1883712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BC106A8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14D29E6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84D624D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4E633449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72916FA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1D53C315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4ED9A897" w14:textId="30A17067" w:rsidR="007650B2" w:rsidRPr="007D49C4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7D49C4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>Inschrijver</w:t>
            </w:r>
            <w:r w:rsidR="00D82414" w:rsidRPr="007D49C4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 </w:t>
            </w:r>
            <w:r w:rsidRPr="007D49C4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>verklaart, door het naar volle tevreden</w:t>
            </w:r>
            <w:r w:rsidR="00376FA8" w:rsidRPr="007D49C4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heid </w:t>
            </w:r>
            <w:r w:rsidR="00D82414" w:rsidRPr="007D49C4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>uitvoeren van deze referentie-o</w:t>
            </w:r>
            <w:r w:rsidRPr="007D49C4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>pdracht, ervaring te hebben met</w:t>
            </w:r>
            <w:r w:rsidR="00D82414" w:rsidRPr="007D49C4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 bovengenoemde kerncompetentie. </w:t>
            </w:r>
          </w:p>
          <w:p w14:paraId="0F257B0E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BEE8587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88563C8" w14:textId="77777777" w:rsidR="00376FA8" w:rsidRPr="00A019E4" w:rsidRDefault="008327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051E465" w14:textId="77777777" w:rsidR="007650B2" w:rsidRPr="001A17B8" w:rsidRDefault="008327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0B3D088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F93E5E1" w14:textId="77777777" w:rsidR="009B2CB5" w:rsidRDefault="009B2CB5" w:rsidP="007650B2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9B2CB5" w:rsidRPr="00CF3901" w14:paraId="1FD2A2C6" w14:textId="77777777" w:rsidTr="000724E3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F7E2747" w14:textId="2911A761" w:rsidR="00FE511A" w:rsidRDefault="009B2CB5" w:rsidP="000724E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923AE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A923AE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793FCE1A" w14:textId="2B490B98" w:rsidR="00C02380" w:rsidRPr="00D25740" w:rsidRDefault="00C02380" w:rsidP="000724E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C0238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teksten opgemaakt die door de referentie-organisatie zijn aangeleverd en heeft deze teksten gepubliceerd in huis-aan-huisbladen of kranten. Hierbij was sprake van een korte verwerkingstijd (5 dagen of korter) en correcte plaatsing van geprinte/gedrukte uitingen in meerdere (minimaal 3 verschillende) huis-aan-huisbladen en/of kranten. Onder een korte verwerkingstijd wordt verstaan: het aanleveren van de documenten voor de publicatie door de referentie-organisatie vond vijf werkdagen of korter voor de publicatiedatum plaats.</w:t>
            </w:r>
          </w:p>
        </w:tc>
      </w:tr>
      <w:tr w:rsidR="009B2CB5" w:rsidRPr="001A17B8" w14:paraId="3104FC91" w14:textId="77777777" w:rsidTr="000724E3">
        <w:trPr>
          <w:jc w:val="center"/>
        </w:trPr>
        <w:tc>
          <w:tcPr>
            <w:tcW w:w="5076" w:type="dxa"/>
            <w:shd w:val="clear" w:color="auto" w:fill="auto"/>
          </w:tcPr>
          <w:p w14:paraId="6EBB4BFC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25EFC62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9B2CB5" w:rsidRPr="001A17B8" w14:paraId="1723F873" w14:textId="77777777" w:rsidTr="000724E3">
        <w:trPr>
          <w:jc w:val="center"/>
        </w:trPr>
        <w:tc>
          <w:tcPr>
            <w:tcW w:w="5076" w:type="dxa"/>
            <w:shd w:val="clear" w:color="auto" w:fill="auto"/>
          </w:tcPr>
          <w:p w14:paraId="275A0CA9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4A47BE5" w14:textId="77777777" w:rsidR="009B2CB5" w:rsidRPr="001E36FF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531EB7C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9B2CB5" w:rsidRPr="001A17B8" w14:paraId="1A6FE3D1" w14:textId="77777777" w:rsidTr="000724E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9FF05C1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78C9CE0" w14:textId="77777777" w:rsidR="009B2CB5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86AF618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9B2CB5" w:rsidRPr="001A17B8" w14:paraId="1EC58A82" w14:textId="77777777" w:rsidTr="000724E3">
        <w:trPr>
          <w:jc w:val="center"/>
        </w:trPr>
        <w:tc>
          <w:tcPr>
            <w:tcW w:w="5076" w:type="dxa"/>
            <w:shd w:val="clear" w:color="auto" w:fill="auto"/>
          </w:tcPr>
          <w:p w14:paraId="51838E62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EFA2E0D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9B2CB5" w:rsidRPr="001A17B8" w14:paraId="78527DE7" w14:textId="77777777" w:rsidTr="000724E3">
        <w:trPr>
          <w:jc w:val="center"/>
        </w:trPr>
        <w:tc>
          <w:tcPr>
            <w:tcW w:w="5076" w:type="dxa"/>
            <w:shd w:val="clear" w:color="auto" w:fill="auto"/>
          </w:tcPr>
          <w:p w14:paraId="1B5F5247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2E43859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9B2CB5" w:rsidRPr="001A17B8" w14:paraId="329C388D" w14:textId="77777777" w:rsidTr="000724E3">
        <w:trPr>
          <w:jc w:val="center"/>
        </w:trPr>
        <w:tc>
          <w:tcPr>
            <w:tcW w:w="5076" w:type="dxa"/>
            <w:shd w:val="clear" w:color="auto" w:fill="auto"/>
          </w:tcPr>
          <w:p w14:paraId="0FB50361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E4F487A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9B2CB5" w:rsidRPr="001A17B8" w14:paraId="6FBDA574" w14:textId="77777777" w:rsidTr="000724E3">
        <w:trPr>
          <w:jc w:val="center"/>
        </w:trPr>
        <w:tc>
          <w:tcPr>
            <w:tcW w:w="5076" w:type="dxa"/>
            <w:shd w:val="clear" w:color="auto" w:fill="auto"/>
          </w:tcPr>
          <w:p w14:paraId="2E3256F6" w14:textId="77777777" w:rsidR="009B2CB5" w:rsidRPr="00FD330C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 w:rsidRPr="00FD330C"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 w:rsidRPr="00FD330C"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C3ED7C2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E816C0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9B2CB5" w:rsidRPr="001A17B8" w14:paraId="7326A1D2" w14:textId="77777777" w:rsidTr="000724E3">
        <w:trPr>
          <w:jc w:val="center"/>
        </w:trPr>
        <w:tc>
          <w:tcPr>
            <w:tcW w:w="5076" w:type="dxa"/>
            <w:shd w:val="clear" w:color="auto" w:fill="auto"/>
          </w:tcPr>
          <w:p w14:paraId="59814DF2" w14:textId="77777777" w:rsidR="009B2CB5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50983207" w14:textId="77777777" w:rsidR="009B2CB5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9C40CB5" w14:textId="77777777" w:rsidR="009B2CB5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28779C" w14:textId="77777777" w:rsidR="009B2CB5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BD2D64" w14:textId="77777777" w:rsidR="009B2CB5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2E830369" w14:textId="77777777" w:rsidR="009B2CB5" w:rsidRPr="00376FA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9B2CB5" w:rsidRPr="001A17B8" w14:paraId="08E7C0B4" w14:textId="77777777" w:rsidTr="000724E3">
        <w:trPr>
          <w:jc w:val="center"/>
        </w:trPr>
        <w:tc>
          <w:tcPr>
            <w:tcW w:w="5076" w:type="dxa"/>
            <w:shd w:val="clear" w:color="auto" w:fill="auto"/>
          </w:tcPr>
          <w:p w14:paraId="2C1ADB7E" w14:textId="27820543" w:rsidR="009B2CB5" w:rsidRPr="006664F7" w:rsidRDefault="006664F7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</w:t>
            </w:r>
            <w:r w:rsidR="00D25740">
              <w:rPr>
                <w:rFonts w:ascii="Corbel" w:hAnsi="Corbel"/>
                <w:sz w:val="16"/>
                <w:szCs w:val="16"/>
              </w:rPr>
              <w:t xml:space="preserve"> voor de referentie-organisatie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FE0D59">
              <w:rPr>
                <w:rFonts w:ascii="Corbel" w:hAnsi="Corbel"/>
                <w:sz w:val="16"/>
                <w:szCs w:val="16"/>
              </w:rPr>
              <w:t>teksten opgemaakt die door</w:t>
            </w:r>
            <w:r w:rsidR="009B2CB5" w:rsidRPr="006664F7">
              <w:rPr>
                <w:rFonts w:ascii="Corbel" w:hAnsi="Corbel"/>
                <w:sz w:val="16"/>
                <w:szCs w:val="16"/>
              </w:rPr>
              <w:t xml:space="preserve"> de referentie-organisatie </w:t>
            </w:r>
            <w:r w:rsidR="00FE0D59">
              <w:rPr>
                <w:rFonts w:ascii="Corbel" w:hAnsi="Corbel"/>
                <w:sz w:val="16"/>
                <w:szCs w:val="16"/>
              </w:rPr>
              <w:t>zijn aangeleverd</w:t>
            </w:r>
            <w:r w:rsidR="00AA5D71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1D634153" w14:textId="77777777" w:rsidR="009B2CB5" w:rsidRPr="006664F7" w:rsidRDefault="00832700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6031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CB5" w:rsidRPr="006664F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B2CB5" w:rsidRPr="006664F7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3CDCABF" w14:textId="77777777" w:rsidR="009B2CB5" w:rsidRPr="006664F7" w:rsidRDefault="00832700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7040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CB5" w:rsidRPr="006664F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B2CB5" w:rsidRPr="006664F7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9B2CB5" w:rsidRPr="006664F7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9B2CB5" w:rsidRPr="006664F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AA5D71" w:rsidRPr="001A17B8" w14:paraId="3831DFFB" w14:textId="77777777" w:rsidTr="007A3D11">
        <w:trPr>
          <w:jc w:val="center"/>
        </w:trPr>
        <w:tc>
          <w:tcPr>
            <w:tcW w:w="5076" w:type="dxa"/>
            <w:shd w:val="clear" w:color="auto" w:fill="auto"/>
          </w:tcPr>
          <w:p w14:paraId="4F0220C4" w14:textId="1BEC17DC" w:rsidR="00AA5D71" w:rsidRPr="00680B78" w:rsidRDefault="00AA5D71" w:rsidP="007A3D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80B78"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 w:rsidR="005A3D60" w:rsidRPr="00680B78">
              <w:rPr>
                <w:rFonts w:ascii="Corbel" w:hAnsi="Corbel"/>
                <w:sz w:val="16"/>
                <w:szCs w:val="16"/>
              </w:rPr>
              <w:t xml:space="preserve">de opgemaakte teksten </w:t>
            </w:r>
            <w:r w:rsidRPr="00680B78">
              <w:rPr>
                <w:rFonts w:ascii="Corbel" w:hAnsi="Corbel"/>
                <w:sz w:val="16"/>
                <w:szCs w:val="16"/>
              </w:rPr>
              <w:t>gepubliceerd in huis-aan-huisbladen of kranten?</w:t>
            </w:r>
          </w:p>
        </w:tc>
        <w:tc>
          <w:tcPr>
            <w:tcW w:w="3941" w:type="dxa"/>
            <w:shd w:val="clear" w:color="auto" w:fill="auto"/>
          </w:tcPr>
          <w:p w14:paraId="1FAFDA18" w14:textId="63F37ABF" w:rsidR="00AA5D71" w:rsidRPr="006664F7" w:rsidRDefault="00832700" w:rsidP="007A3D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8343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D71" w:rsidRPr="006664F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A5D71" w:rsidRPr="006664F7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5A3D60">
              <w:rPr>
                <w:rFonts w:ascii="Corbel" w:eastAsia="MS Gothic" w:hAnsi="Corbel"/>
                <w:sz w:val="16"/>
                <w:szCs w:val="16"/>
              </w:rPr>
              <w:t xml:space="preserve">, in </w:t>
            </w:r>
            <w:r w:rsidR="00680B78" w:rsidRPr="001A0492">
              <w:rPr>
                <w:rFonts w:ascii="Corbel" w:eastAsia="MS Gothic" w:hAnsi="Corbel"/>
                <w:sz w:val="16"/>
                <w:szCs w:val="16"/>
              </w:rPr>
              <w:t xml:space="preserve">verschillende </w:t>
            </w:r>
            <w:r w:rsidR="005A3D60" w:rsidRPr="001A0492">
              <w:rPr>
                <w:rFonts w:ascii="Corbel" w:eastAsia="MS Gothic" w:hAnsi="Corbel"/>
                <w:sz w:val="16"/>
                <w:szCs w:val="16"/>
                <w:highlight w:val="lightGray"/>
              </w:rPr>
              <w:t>huis-</w:t>
            </w:r>
            <w:r w:rsidR="005A3D60" w:rsidRPr="002B0D6A">
              <w:rPr>
                <w:rFonts w:ascii="Corbel" w:eastAsia="MS Gothic" w:hAnsi="Corbel"/>
                <w:sz w:val="16"/>
                <w:szCs w:val="16"/>
                <w:highlight w:val="lightGray"/>
              </w:rPr>
              <w:t>aan-</w:t>
            </w:r>
            <w:proofErr w:type="gramStart"/>
            <w:r w:rsidR="005A3D60" w:rsidRPr="002B0D6A">
              <w:rPr>
                <w:rFonts w:ascii="Corbel" w:eastAsia="MS Gothic" w:hAnsi="Corbel"/>
                <w:sz w:val="16"/>
                <w:szCs w:val="16"/>
                <w:highlight w:val="lightGray"/>
              </w:rPr>
              <w:t>huisbladen</w:t>
            </w:r>
            <w:r w:rsidR="005A3D60">
              <w:rPr>
                <w:rFonts w:ascii="Corbel" w:eastAsia="MS Gothic" w:hAnsi="Corbel"/>
                <w:sz w:val="16"/>
                <w:szCs w:val="16"/>
              </w:rPr>
              <w:t xml:space="preserve"> /</w:t>
            </w:r>
            <w:proofErr w:type="gramEnd"/>
            <w:r w:rsidR="005A3D6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5A3D60" w:rsidRPr="002B0D6A">
              <w:rPr>
                <w:rFonts w:ascii="Corbel" w:eastAsia="MS Gothic" w:hAnsi="Corbel"/>
                <w:sz w:val="16"/>
                <w:szCs w:val="16"/>
                <w:highlight w:val="lightGray"/>
              </w:rPr>
              <w:t>kranten</w:t>
            </w:r>
          </w:p>
          <w:p w14:paraId="384E8ADC" w14:textId="77777777" w:rsidR="00AA5D71" w:rsidRPr="006664F7" w:rsidRDefault="00832700" w:rsidP="007A3D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6681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D71" w:rsidRPr="006664F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A5D71" w:rsidRPr="006664F7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AA5D71" w:rsidRPr="006664F7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A5D71" w:rsidRPr="006664F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9B2CB5" w:rsidRPr="001A17B8" w14:paraId="7F40EBF3" w14:textId="77777777" w:rsidTr="000724E3">
        <w:trPr>
          <w:jc w:val="center"/>
        </w:trPr>
        <w:tc>
          <w:tcPr>
            <w:tcW w:w="5076" w:type="dxa"/>
            <w:shd w:val="clear" w:color="auto" w:fill="auto"/>
          </w:tcPr>
          <w:p w14:paraId="7E7DE16F" w14:textId="77777777" w:rsidR="009B2CB5" w:rsidRDefault="00691011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Was er </w:t>
            </w:r>
            <w:r w:rsidR="002B0D6A">
              <w:rPr>
                <w:rFonts w:ascii="Corbel" w:hAnsi="Corbel"/>
                <w:sz w:val="16"/>
                <w:szCs w:val="16"/>
              </w:rPr>
              <w:t xml:space="preserve">bij de referentie-opdracht </w:t>
            </w:r>
            <w:r>
              <w:rPr>
                <w:rFonts w:ascii="Corbel" w:hAnsi="Corbel"/>
                <w:sz w:val="16"/>
                <w:szCs w:val="16"/>
              </w:rPr>
              <w:t xml:space="preserve">sprake van een </w:t>
            </w:r>
            <w:r w:rsidR="00B15BF5">
              <w:rPr>
                <w:rFonts w:ascii="Corbel" w:hAnsi="Corbel"/>
                <w:sz w:val="16"/>
                <w:szCs w:val="16"/>
              </w:rPr>
              <w:t xml:space="preserve">korte verwerkingstijd </w:t>
            </w:r>
            <w:r w:rsidR="007B421B">
              <w:rPr>
                <w:rFonts w:ascii="Corbel" w:hAnsi="Corbel"/>
                <w:sz w:val="16"/>
                <w:szCs w:val="16"/>
              </w:rPr>
              <w:t>(5 dagen of korter)</w:t>
            </w:r>
            <w:r w:rsidR="00B15BF5">
              <w:rPr>
                <w:rFonts w:ascii="Corbel" w:hAnsi="Corbel"/>
                <w:sz w:val="16"/>
                <w:szCs w:val="16"/>
              </w:rPr>
              <w:t>?</w:t>
            </w:r>
          </w:p>
          <w:p w14:paraId="64A541EE" w14:textId="77777777" w:rsidR="0021617C" w:rsidRDefault="0021617C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DD87F86" w14:textId="3E3E52F0" w:rsidR="0021617C" w:rsidRPr="0021617C" w:rsidRDefault="0021617C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i/>
                <w:iCs/>
                <w:sz w:val="16"/>
                <w:szCs w:val="16"/>
              </w:rPr>
            </w:pPr>
            <w:r w:rsidRPr="0021617C">
              <w:rPr>
                <w:rFonts w:ascii="Corbel" w:hAnsi="Corbel"/>
                <w:i/>
                <w:iCs/>
                <w:sz w:val="16"/>
                <w:szCs w:val="16"/>
              </w:rPr>
              <w:t>Onder een korte verwerkingstijd wordt verstaan: het aanleveren van de documenten voor de publicatie door de referentie-organisatie vond vijf werkdagen of korter voor de publicatiedatum plaats.</w:t>
            </w:r>
          </w:p>
        </w:tc>
        <w:tc>
          <w:tcPr>
            <w:tcW w:w="3941" w:type="dxa"/>
            <w:shd w:val="clear" w:color="auto" w:fill="auto"/>
          </w:tcPr>
          <w:p w14:paraId="5DD44FF8" w14:textId="13517488" w:rsidR="00B15BF5" w:rsidRPr="006664F7" w:rsidRDefault="00832700" w:rsidP="00B15B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8093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BF5" w:rsidRPr="006664F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15BF5" w:rsidRPr="006664F7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D71D3F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21617C">
              <w:rPr>
                <w:rFonts w:ascii="Corbel" w:eastAsia="MS Gothic" w:hAnsi="Corbel"/>
                <w:sz w:val="16"/>
                <w:szCs w:val="16"/>
              </w:rPr>
              <w:t xml:space="preserve">een verwerkingstijd van </w:t>
            </w:r>
            <w:r w:rsidR="00D71D3F" w:rsidRPr="00D71D3F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 w:rsidR="00D71D3F">
              <w:rPr>
                <w:rFonts w:ascii="Corbel" w:eastAsia="MS Gothic" w:hAnsi="Corbel"/>
                <w:sz w:val="16"/>
                <w:szCs w:val="16"/>
              </w:rPr>
              <w:t xml:space="preserve"> dagen</w:t>
            </w:r>
          </w:p>
          <w:p w14:paraId="35A1121E" w14:textId="350CD415" w:rsidR="009B2CB5" w:rsidRPr="006664F7" w:rsidRDefault="00832700" w:rsidP="00B15BF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1719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BF5" w:rsidRPr="006664F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15BF5" w:rsidRPr="006664F7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B15BF5" w:rsidRPr="006664F7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15BF5" w:rsidRPr="006664F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71D3F" w:rsidRPr="001A17B8" w14:paraId="6795C1F3" w14:textId="77777777" w:rsidTr="007A3D11">
        <w:trPr>
          <w:jc w:val="center"/>
        </w:trPr>
        <w:tc>
          <w:tcPr>
            <w:tcW w:w="5076" w:type="dxa"/>
            <w:shd w:val="clear" w:color="auto" w:fill="auto"/>
          </w:tcPr>
          <w:p w14:paraId="48E6A3EF" w14:textId="3625D185" w:rsidR="00D71D3F" w:rsidRPr="00690A8B" w:rsidRDefault="00D71D3F" w:rsidP="007A3D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90A8B">
              <w:rPr>
                <w:rFonts w:ascii="Corbel" w:hAnsi="Corbel"/>
                <w:sz w:val="16"/>
                <w:szCs w:val="16"/>
              </w:rPr>
              <w:t>Was er bij de referentie-opdracht sprake van een correcte plaatsing</w:t>
            </w:r>
            <w:r w:rsidRPr="00690A8B">
              <w:t xml:space="preserve"> </w:t>
            </w:r>
            <w:r w:rsidRPr="00690A8B">
              <w:rPr>
                <w:rFonts w:ascii="Corbel" w:hAnsi="Corbel"/>
                <w:sz w:val="16"/>
                <w:szCs w:val="16"/>
              </w:rPr>
              <w:t xml:space="preserve">van geprinte/gedrukte uitingen in meerdere (minimaal 3 verschillende) </w:t>
            </w:r>
            <w:r w:rsidR="00FB5344" w:rsidRPr="00690A8B">
              <w:rPr>
                <w:rFonts w:ascii="Corbel" w:hAnsi="Corbel"/>
                <w:sz w:val="16"/>
                <w:szCs w:val="16"/>
              </w:rPr>
              <w:t>huis-aan-huisbladen</w:t>
            </w:r>
            <w:r w:rsidRPr="00690A8B">
              <w:rPr>
                <w:rFonts w:ascii="Corbel" w:hAnsi="Corbel"/>
                <w:sz w:val="16"/>
                <w:szCs w:val="16"/>
              </w:rPr>
              <w:t xml:space="preserve"> en/of kranten?</w:t>
            </w:r>
          </w:p>
        </w:tc>
        <w:tc>
          <w:tcPr>
            <w:tcW w:w="3941" w:type="dxa"/>
            <w:shd w:val="clear" w:color="auto" w:fill="auto"/>
          </w:tcPr>
          <w:p w14:paraId="532BF1B2" w14:textId="3F24184B" w:rsidR="00D71D3F" w:rsidRPr="006664F7" w:rsidRDefault="00832700" w:rsidP="007A3D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9108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D3F" w:rsidRPr="006664F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1D3F" w:rsidRPr="006664F7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F73669">
              <w:rPr>
                <w:rFonts w:ascii="Corbel" w:eastAsia="MS Gothic" w:hAnsi="Corbel"/>
                <w:sz w:val="16"/>
                <w:szCs w:val="16"/>
              </w:rPr>
              <w:t xml:space="preserve">, in </w:t>
            </w:r>
            <w:r w:rsidR="00F73669" w:rsidRPr="00FB5344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&lt;aantal&gt;</w:t>
            </w:r>
            <w:r w:rsidR="00690A8B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FB5344" w:rsidRPr="00FB5344">
              <w:rPr>
                <w:rFonts w:ascii="Corbel" w:eastAsia="MS Gothic" w:hAnsi="Corbel"/>
                <w:sz w:val="16"/>
                <w:szCs w:val="16"/>
                <w:highlight w:val="lightGray"/>
              </w:rPr>
              <w:t>huis-aan-huisbladen en/of &lt;aantal&gt; kranten</w:t>
            </w:r>
          </w:p>
          <w:p w14:paraId="57E42CC1" w14:textId="77777777" w:rsidR="00D71D3F" w:rsidRPr="006664F7" w:rsidRDefault="00832700" w:rsidP="007A3D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0672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D3F" w:rsidRPr="006664F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1D3F" w:rsidRPr="006664F7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D71D3F" w:rsidRPr="006664F7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71D3F" w:rsidRPr="006664F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9B2CB5" w:rsidRPr="001A17B8" w14:paraId="14DEC7FD" w14:textId="77777777" w:rsidTr="000724E3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B383A39" w14:textId="77777777" w:rsidR="009B2CB5" w:rsidRPr="008B7593" w:rsidRDefault="009B2CB5" w:rsidP="000724E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B7593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271E696F" w14:textId="77777777" w:rsidR="009B2CB5" w:rsidRPr="00A019E4" w:rsidRDefault="00832700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7454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CB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B2CB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4BFA12A" w14:textId="77777777" w:rsidR="009B2CB5" w:rsidRPr="00A019E4" w:rsidRDefault="00832700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9826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CB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B2CB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9B2CB5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9B2CB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9B2CB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69699EE" w14:textId="77777777" w:rsidR="009B2CB5" w:rsidRPr="00A019E4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9C18D9" w14:textId="77777777" w:rsidR="009B2CB5" w:rsidRPr="00A019E4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172316D" w14:textId="77777777" w:rsidR="009B2CB5" w:rsidRPr="00376FA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9B2CB5" w:rsidRPr="001A17B8" w14:paraId="411D980A" w14:textId="77777777" w:rsidTr="000724E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1AB00E4" w14:textId="77777777" w:rsidR="009B2CB5" w:rsidRPr="001A17B8" w:rsidRDefault="009B2CB5" w:rsidP="000724E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84DF0D9" w14:textId="77777777" w:rsidR="009B2CB5" w:rsidRPr="00376FA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9B2CB5" w:rsidRPr="001A17B8" w14:paraId="6F144240" w14:textId="77777777" w:rsidTr="000724E3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75E7DFE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9B2CB5" w:rsidRPr="001A17B8" w14:paraId="4601105D" w14:textId="77777777" w:rsidTr="000724E3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773E8E4D" w14:textId="77777777" w:rsidR="009B2CB5" w:rsidRPr="001A17B8" w:rsidRDefault="009B2CB5" w:rsidP="0053560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FD330C">
              <w:rPr>
                <w:rFonts w:ascii="Corbel" w:hAnsi="Corbel"/>
                <w:sz w:val="16"/>
                <w:szCs w:val="16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5E62652" w14:textId="77777777" w:rsidR="009B2CB5" w:rsidRPr="001A17B8" w:rsidRDefault="009B2CB5" w:rsidP="000724E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958E57D" w14:textId="77777777" w:rsidR="009B2CB5" w:rsidRPr="00376FA8" w:rsidRDefault="009B2CB5" w:rsidP="000724E3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268D41C" w14:textId="77777777" w:rsidR="009B2CB5" w:rsidRPr="00A019E4" w:rsidRDefault="00832700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9582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CB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B2CB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A9E1EFF" w14:textId="77777777" w:rsidR="009B2CB5" w:rsidRPr="001A17B8" w:rsidRDefault="00832700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2973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CB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B2CB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9B2CB5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9B2CB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9B2CB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F17FAE6" w14:textId="77777777" w:rsidR="009B2CB5" w:rsidRPr="001A17B8" w:rsidRDefault="009B2CB5" w:rsidP="000724E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EB66FD7" w14:textId="77777777" w:rsidR="003337E4" w:rsidRDefault="003337E4" w:rsidP="00F1714A">
      <w:pPr>
        <w:spacing w:after="200" w:line="276" w:lineRule="auto"/>
      </w:pPr>
    </w:p>
    <w:sectPr w:rsidR="003337E4" w:rsidSect="00535603"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345E8" w14:textId="77777777" w:rsidR="00FC72E5" w:rsidRDefault="00FC72E5" w:rsidP="00A57DF0">
      <w:pPr>
        <w:spacing w:line="240" w:lineRule="auto"/>
      </w:pPr>
      <w:r>
        <w:separator/>
      </w:r>
    </w:p>
  </w:endnote>
  <w:endnote w:type="continuationSeparator" w:id="0">
    <w:p w14:paraId="3BAB59C5" w14:textId="77777777" w:rsidR="00FC72E5" w:rsidRDefault="00FC72E5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E0A8D9E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05E7B873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7275E" w14:textId="77777777" w:rsidR="00FC72E5" w:rsidRDefault="00FC72E5" w:rsidP="00A57DF0">
      <w:pPr>
        <w:spacing w:line="240" w:lineRule="auto"/>
      </w:pPr>
      <w:r>
        <w:separator/>
      </w:r>
    </w:p>
  </w:footnote>
  <w:footnote w:type="continuationSeparator" w:id="0">
    <w:p w14:paraId="054B8E1B" w14:textId="77777777" w:rsidR="00FC72E5" w:rsidRDefault="00FC72E5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E588E"/>
    <w:multiLevelType w:val="hybridMultilevel"/>
    <w:tmpl w:val="2C0E7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BB1A5D"/>
    <w:multiLevelType w:val="hybridMultilevel"/>
    <w:tmpl w:val="467A2E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A3393D"/>
    <w:multiLevelType w:val="hybridMultilevel"/>
    <w:tmpl w:val="461C2D76"/>
    <w:lvl w:ilvl="0" w:tplc="687836F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427AB"/>
    <w:multiLevelType w:val="hybridMultilevel"/>
    <w:tmpl w:val="48D0A27A"/>
    <w:lvl w:ilvl="0" w:tplc="5202908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1"/>
  </w:num>
  <w:num w:numId="2" w16cid:durableId="116534161">
    <w:abstractNumId w:val="5"/>
  </w:num>
  <w:num w:numId="3" w16cid:durableId="1397512457">
    <w:abstractNumId w:val="0"/>
  </w:num>
  <w:num w:numId="4" w16cid:durableId="772283374">
    <w:abstractNumId w:val="4"/>
  </w:num>
  <w:num w:numId="5" w16cid:durableId="427241579">
    <w:abstractNumId w:val="3"/>
  </w:num>
  <w:num w:numId="6" w16cid:durableId="1449544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7B"/>
    <w:rsid w:val="00050939"/>
    <w:rsid w:val="00064E11"/>
    <w:rsid w:val="00087AF2"/>
    <w:rsid w:val="000A5C56"/>
    <w:rsid w:val="000C289E"/>
    <w:rsid w:val="000E192F"/>
    <w:rsid w:val="00100A15"/>
    <w:rsid w:val="001061BE"/>
    <w:rsid w:val="00125F21"/>
    <w:rsid w:val="00133F0C"/>
    <w:rsid w:val="0016653A"/>
    <w:rsid w:val="001761B5"/>
    <w:rsid w:val="00181E12"/>
    <w:rsid w:val="001A0492"/>
    <w:rsid w:val="001A7DFE"/>
    <w:rsid w:val="001C05FC"/>
    <w:rsid w:val="001C063D"/>
    <w:rsid w:val="001D7EAC"/>
    <w:rsid w:val="001E36FF"/>
    <w:rsid w:val="001F341D"/>
    <w:rsid w:val="002006F9"/>
    <w:rsid w:val="0021617C"/>
    <w:rsid w:val="00230BE6"/>
    <w:rsid w:val="002407D0"/>
    <w:rsid w:val="00287178"/>
    <w:rsid w:val="002B0D6A"/>
    <w:rsid w:val="002C1308"/>
    <w:rsid w:val="002D61DA"/>
    <w:rsid w:val="002E4BBA"/>
    <w:rsid w:val="00325E46"/>
    <w:rsid w:val="003265BB"/>
    <w:rsid w:val="003337E4"/>
    <w:rsid w:val="00345696"/>
    <w:rsid w:val="00376002"/>
    <w:rsid w:val="00376FA8"/>
    <w:rsid w:val="003A53D5"/>
    <w:rsid w:val="003C7D1F"/>
    <w:rsid w:val="003D53EC"/>
    <w:rsid w:val="003F2A5F"/>
    <w:rsid w:val="00402B52"/>
    <w:rsid w:val="004045F0"/>
    <w:rsid w:val="00412F26"/>
    <w:rsid w:val="004161D8"/>
    <w:rsid w:val="00437D39"/>
    <w:rsid w:val="0047548D"/>
    <w:rsid w:val="004A54B4"/>
    <w:rsid w:val="004B0D66"/>
    <w:rsid w:val="004C7005"/>
    <w:rsid w:val="004E3BFF"/>
    <w:rsid w:val="00511F2F"/>
    <w:rsid w:val="00517B83"/>
    <w:rsid w:val="00520270"/>
    <w:rsid w:val="00531476"/>
    <w:rsid w:val="00535603"/>
    <w:rsid w:val="00537219"/>
    <w:rsid w:val="00556A74"/>
    <w:rsid w:val="0058624D"/>
    <w:rsid w:val="005A3D60"/>
    <w:rsid w:val="005D3F2F"/>
    <w:rsid w:val="00602499"/>
    <w:rsid w:val="00606803"/>
    <w:rsid w:val="00632837"/>
    <w:rsid w:val="0065085E"/>
    <w:rsid w:val="006664F7"/>
    <w:rsid w:val="00680B78"/>
    <w:rsid w:val="00690A8B"/>
    <w:rsid w:val="00691011"/>
    <w:rsid w:val="00692BD2"/>
    <w:rsid w:val="006F59C3"/>
    <w:rsid w:val="00702A25"/>
    <w:rsid w:val="00711364"/>
    <w:rsid w:val="007458BC"/>
    <w:rsid w:val="007576F1"/>
    <w:rsid w:val="007650B2"/>
    <w:rsid w:val="007A1BC8"/>
    <w:rsid w:val="007B2A9F"/>
    <w:rsid w:val="007B421B"/>
    <w:rsid w:val="007B56D3"/>
    <w:rsid w:val="007D49C4"/>
    <w:rsid w:val="00816891"/>
    <w:rsid w:val="00826B1E"/>
    <w:rsid w:val="00832700"/>
    <w:rsid w:val="00850391"/>
    <w:rsid w:val="008717DD"/>
    <w:rsid w:val="00882C7A"/>
    <w:rsid w:val="008A4549"/>
    <w:rsid w:val="008A5C68"/>
    <w:rsid w:val="008B7593"/>
    <w:rsid w:val="00904410"/>
    <w:rsid w:val="00951E33"/>
    <w:rsid w:val="0095565C"/>
    <w:rsid w:val="009637BA"/>
    <w:rsid w:val="00963EDD"/>
    <w:rsid w:val="009B2CB5"/>
    <w:rsid w:val="009B61C0"/>
    <w:rsid w:val="009E63FA"/>
    <w:rsid w:val="00A017D5"/>
    <w:rsid w:val="00A019E4"/>
    <w:rsid w:val="00A37268"/>
    <w:rsid w:val="00A409A5"/>
    <w:rsid w:val="00A57DF0"/>
    <w:rsid w:val="00A65D3D"/>
    <w:rsid w:val="00A90F4E"/>
    <w:rsid w:val="00A923AE"/>
    <w:rsid w:val="00AA345B"/>
    <w:rsid w:val="00AA5D71"/>
    <w:rsid w:val="00B05FC9"/>
    <w:rsid w:val="00B15BF5"/>
    <w:rsid w:val="00B41E01"/>
    <w:rsid w:val="00B44D7B"/>
    <w:rsid w:val="00B565E2"/>
    <w:rsid w:val="00BF6735"/>
    <w:rsid w:val="00C02380"/>
    <w:rsid w:val="00C11E92"/>
    <w:rsid w:val="00C12F22"/>
    <w:rsid w:val="00C949EE"/>
    <w:rsid w:val="00CA361F"/>
    <w:rsid w:val="00CE7F7A"/>
    <w:rsid w:val="00CF2BF1"/>
    <w:rsid w:val="00CF5522"/>
    <w:rsid w:val="00D06D74"/>
    <w:rsid w:val="00D10E93"/>
    <w:rsid w:val="00D155E8"/>
    <w:rsid w:val="00D25740"/>
    <w:rsid w:val="00D71D3F"/>
    <w:rsid w:val="00D76D39"/>
    <w:rsid w:val="00D82414"/>
    <w:rsid w:val="00D9744D"/>
    <w:rsid w:val="00E02765"/>
    <w:rsid w:val="00E261C5"/>
    <w:rsid w:val="00E30F0F"/>
    <w:rsid w:val="00E76EC8"/>
    <w:rsid w:val="00E96F94"/>
    <w:rsid w:val="00EB2B42"/>
    <w:rsid w:val="00ED6DAB"/>
    <w:rsid w:val="00F11D6E"/>
    <w:rsid w:val="00F1714A"/>
    <w:rsid w:val="00F5296A"/>
    <w:rsid w:val="00F65A4D"/>
    <w:rsid w:val="00F73669"/>
    <w:rsid w:val="00FA1802"/>
    <w:rsid w:val="00FB13A5"/>
    <w:rsid w:val="00FB5344"/>
    <w:rsid w:val="00FC65E0"/>
    <w:rsid w:val="00FC72E5"/>
    <w:rsid w:val="00FC7E9F"/>
    <w:rsid w:val="00FD330C"/>
    <w:rsid w:val="00FD3A8D"/>
    <w:rsid w:val="00FE0D59"/>
    <w:rsid w:val="00FE0F44"/>
    <w:rsid w:val="00FE135A"/>
    <w:rsid w:val="00FE511A"/>
    <w:rsid w:val="00FF1A6E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94D1F"/>
  <w15:docId w15:val="{8BD6E4DB-29CD-4DBA-B77E-BCC4018F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FD33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D330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D330C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33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330C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1761B5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%20(1)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2240F-9FD4-43C8-A87E-3CBF9C6A2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108</TotalTime>
  <Pages>2</Pages>
  <Words>914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103</cp:revision>
  <dcterms:created xsi:type="dcterms:W3CDTF">2024-05-06T12:45:00Z</dcterms:created>
  <dcterms:modified xsi:type="dcterms:W3CDTF">2024-07-08T05:57:00Z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