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0833" w14:textId="77777777" w:rsidR="00C32BBF" w:rsidRDefault="00C32BBF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</w:p>
    <w:p w14:paraId="6B5342C6" w14:textId="73DFECC6" w:rsidR="006062F4" w:rsidRPr="006062F4" w:rsidRDefault="006062F4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  <w:r w:rsidRPr="006062F4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C8AE52A" wp14:editId="37865C8B">
            <wp:simplePos x="0" y="0"/>
            <wp:positionH relativeFrom="column">
              <wp:posOffset>7581900</wp:posOffset>
            </wp:positionH>
            <wp:positionV relativeFrom="paragraph">
              <wp:posOffset>-495300</wp:posOffset>
            </wp:positionV>
            <wp:extent cx="1737360" cy="592455"/>
            <wp:effectExtent l="0" t="0" r="0" b="0"/>
            <wp:wrapNone/>
            <wp:docPr id="2" name="Picture 1" descr="logo e-mail Steenwijk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 e-mail Steenwijkerl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297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t>Akkoordverklaring Programma van Eisen</w:t>
      </w:r>
    </w:p>
    <w:p w14:paraId="743594BF" w14:textId="77777777" w:rsidR="006062F4" w:rsidRPr="006062F4" w:rsidRDefault="006062F4" w:rsidP="006062F4"/>
    <w:p w14:paraId="1C431480" w14:textId="77777777" w:rsidR="00583297" w:rsidRDefault="00583297" w:rsidP="00583297">
      <w:pPr>
        <w:rPr>
          <w:rFonts w:ascii="Arial" w:hAnsi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4"/>
        <w:gridCol w:w="4084"/>
      </w:tblGrid>
      <w:tr w:rsidR="00583297" w14:paraId="040B0191" w14:textId="77777777" w:rsidTr="00583297">
        <w:trPr>
          <w:trHeight w:val="417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36D5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sz w:val="19"/>
                <w:szCs w:val="19"/>
              </w:rPr>
            </w:pPr>
            <w:r w:rsidRPr="00C85934">
              <w:rPr>
                <w:rFonts w:ascii="Palatino Linotype" w:hAnsi="Palatino Linotype"/>
                <w:b/>
                <w:bCs/>
                <w:sz w:val="19"/>
                <w:szCs w:val="19"/>
              </w:rPr>
              <w:t xml:space="preserve">Akkoordverklaring Programma van eisen (conform bijlage 9 bij de Aanbestedingsleidraad en evt. gewijzigd bij de Nota van Inlichtingen) 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7C65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sz w:val="19"/>
                <w:szCs w:val="19"/>
              </w:rPr>
            </w:pPr>
            <w:r w:rsidRPr="00C85934">
              <w:rPr>
                <w:rFonts w:ascii="Palatino Linotype" w:hAnsi="Palatino Linotype"/>
                <w:b/>
                <w:bCs/>
                <w:sz w:val="19"/>
                <w:szCs w:val="19"/>
              </w:rPr>
              <w:t xml:space="preserve">Inschrijver verklaart zich onvoorwaardelijk akkoord met het Programma van eisen </w:t>
            </w:r>
          </w:p>
        </w:tc>
      </w:tr>
      <w:tr w:rsidR="00583297" w14:paraId="3E6D8366" w14:textId="77777777" w:rsidTr="00583297">
        <w:trPr>
          <w:trHeight w:val="417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C71B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  <w:r w:rsidRPr="00C85934">
              <w:rPr>
                <w:rFonts w:ascii="Palatino Linotype" w:hAnsi="Palatino Linotype"/>
                <w:sz w:val="19"/>
                <w:szCs w:val="19"/>
              </w:rPr>
              <w:t>Naam Inschrijver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2FD3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</w:p>
        </w:tc>
      </w:tr>
      <w:tr w:rsidR="00583297" w14:paraId="1FF38F2A" w14:textId="77777777" w:rsidTr="00583297">
        <w:trPr>
          <w:trHeight w:val="417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C06B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  <w:r w:rsidRPr="00C85934">
              <w:rPr>
                <w:rFonts w:ascii="Palatino Linotype" w:hAnsi="Palatino Linotype"/>
                <w:sz w:val="19"/>
                <w:szCs w:val="19"/>
              </w:rPr>
              <w:t>Naam/functie gevolmachtigde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6C9D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</w:p>
        </w:tc>
      </w:tr>
      <w:tr w:rsidR="00583297" w14:paraId="3990F6DF" w14:textId="77777777" w:rsidTr="00583297">
        <w:trPr>
          <w:trHeight w:val="417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06B6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  <w:r w:rsidRPr="00C85934">
              <w:rPr>
                <w:rFonts w:ascii="Palatino Linotype" w:hAnsi="Palatino Linotype"/>
                <w:sz w:val="19"/>
                <w:szCs w:val="19"/>
              </w:rPr>
              <w:t>Handtekening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66C2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</w:p>
        </w:tc>
      </w:tr>
      <w:tr w:rsidR="00583297" w14:paraId="3E9DFDDB" w14:textId="77777777" w:rsidTr="00583297">
        <w:trPr>
          <w:trHeight w:val="417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8D0D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  <w:r w:rsidRPr="00C85934">
              <w:rPr>
                <w:rFonts w:ascii="Palatino Linotype" w:hAnsi="Palatino Linotype"/>
                <w:sz w:val="19"/>
                <w:szCs w:val="19"/>
              </w:rPr>
              <w:t>Datum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DC81" w14:textId="77777777" w:rsidR="00583297" w:rsidRPr="00C85934" w:rsidRDefault="00583297" w:rsidP="00821F04">
            <w:pPr>
              <w:pStyle w:val="Default"/>
              <w:rPr>
                <w:rFonts w:ascii="Palatino Linotype" w:hAnsi="Palatino Linotype"/>
                <w:b/>
                <w:bCs/>
                <w:sz w:val="19"/>
                <w:szCs w:val="19"/>
              </w:rPr>
            </w:pPr>
          </w:p>
        </w:tc>
      </w:tr>
    </w:tbl>
    <w:p w14:paraId="4E208EDA" w14:textId="77777777" w:rsidR="00583297" w:rsidRDefault="00583297" w:rsidP="00583297">
      <w:pPr>
        <w:rPr>
          <w:rFonts w:eastAsiaTheme="minorEastAsia"/>
        </w:rPr>
      </w:pPr>
    </w:p>
    <w:p w14:paraId="5215284C" w14:textId="77777777" w:rsidR="00583297" w:rsidRDefault="00583297" w:rsidP="00583297">
      <w:pPr>
        <w:jc w:val="center"/>
        <w:rPr>
          <w:rFonts w:eastAsiaTheme="minorEastAsia"/>
        </w:rPr>
      </w:pPr>
    </w:p>
    <w:p w14:paraId="10B7C30E" w14:textId="77777777" w:rsidR="00583297" w:rsidRPr="00C66672" w:rsidRDefault="00583297" w:rsidP="00583297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Het niet, niet geheel of slechts onder voorwaarden voldoen aan één of meer van de gestelde eisen leidt tot terzijde legging van de inschrijving en uitsluiting van de procedure.</w:t>
      </w:r>
    </w:p>
    <w:p w14:paraId="45423AA1" w14:textId="349D93FD" w:rsidR="006062F4" w:rsidRPr="006062F4" w:rsidRDefault="006062F4" w:rsidP="00583297">
      <w:pPr>
        <w:ind w:left="397"/>
      </w:pPr>
    </w:p>
    <w:sectPr w:rsidR="006062F4" w:rsidRPr="006062F4" w:rsidSect="004F02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A3D51" w14:textId="77777777" w:rsidR="00551C20" w:rsidRDefault="00551C20">
      <w:r>
        <w:separator/>
      </w:r>
    </w:p>
  </w:endnote>
  <w:endnote w:type="continuationSeparator" w:id="0">
    <w:p w14:paraId="320D4583" w14:textId="77777777" w:rsidR="00551C20" w:rsidRDefault="0055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E2829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voettekst" w:displacedByCustomXml="next"/>
  <w:sdt>
    <w:sdtPr>
      <w:rPr>
        <w:b/>
        <w:bCs/>
        <w:lang w:val="en-US"/>
      </w:rPr>
      <w:alias w:val="textElement"/>
      <w:tag w:val="{&quot;templafy&quot;:{&quot;id&quot;:&quot;a3f92813-d7cf-4645-b410-4aa4862c3aab&quot;}}"/>
      <w:id w:val="1921510847"/>
      <w:placeholder>
        <w:docPart w:val="A9E5CE6F5DFF4C68BF266FDEEBD4AFB6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3E737828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4974D97E" w14:textId="77777777" w:rsidR="00CB56CA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22C8891F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024135A5" w14:textId="77777777" w:rsidR="00CB56CA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1AB3A41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78AA626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3B8D7FFA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6ED5644E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A3CBD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4E866" w14:textId="77777777" w:rsidR="00551C20" w:rsidRDefault="00551C20">
      <w:r>
        <w:separator/>
      </w:r>
    </w:p>
  </w:footnote>
  <w:footnote w:type="continuationSeparator" w:id="0">
    <w:p w14:paraId="66C3A2CB" w14:textId="77777777" w:rsidR="00551C20" w:rsidRDefault="00551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E609B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FD584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85224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492A387C" wp14:editId="73C5D2DF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3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58716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54FF5"/>
    <w:multiLevelType w:val="hybridMultilevel"/>
    <w:tmpl w:val="07A839A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4195761">
    <w:abstractNumId w:val="1"/>
  </w:num>
  <w:num w:numId="2" w16cid:durableId="141651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88032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609B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7C1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B6DA0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7096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669FC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010D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40AD"/>
    <w:rsid w:val="005174E3"/>
    <w:rsid w:val="005178CE"/>
    <w:rsid w:val="00523571"/>
    <w:rsid w:val="00526CA4"/>
    <w:rsid w:val="00534127"/>
    <w:rsid w:val="00534ADD"/>
    <w:rsid w:val="00535851"/>
    <w:rsid w:val="00536BBC"/>
    <w:rsid w:val="005375CB"/>
    <w:rsid w:val="00540718"/>
    <w:rsid w:val="00543DEE"/>
    <w:rsid w:val="005444AF"/>
    <w:rsid w:val="005447AF"/>
    <w:rsid w:val="00551C20"/>
    <w:rsid w:val="00553C54"/>
    <w:rsid w:val="00554084"/>
    <w:rsid w:val="0055550F"/>
    <w:rsid w:val="005564D1"/>
    <w:rsid w:val="0056031C"/>
    <w:rsid w:val="0056642B"/>
    <w:rsid w:val="00583297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2C04"/>
    <w:rsid w:val="005B4199"/>
    <w:rsid w:val="005C6BC0"/>
    <w:rsid w:val="005C74C7"/>
    <w:rsid w:val="005D184F"/>
    <w:rsid w:val="005D2579"/>
    <w:rsid w:val="005E3602"/>
    <w:rsid w:val="005F46E1"/>
    <w:rsid w:val="005F7E3D"/>
    <w:rsid w:val="00604A0D"/>
    <w:rsid w:val="006062F4"/>
    <w:rsid w:val="00606B4E"/>
    <w:rsid w:val="0060789D"/>
    <w:rsid w:val="006127C1"/>
    <w:rsid w:val="00613B44"/>
    <w:rsid w:val="006173B4"/>
    <w:rsid w:val="00617ED5"/>
    <w:rsid w:val="0062011A"/>
    <w:rsid w:val="00632249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67322"/>
    <w:rsid w:val="00672E4A"/>
    <w:rsid w:val="0067376B"/>
    <w:rsid w:val="00676F30"/>
    <w:rsid w:val="00681925"/>
    <w:rsid w:val="00681D6B"/>
    <w:rsid w:val="006852B3"/>
    <w:rsid w:val="00690A25"/>
    <w:rsid w:val="00690DFC"/>
    <w:rsid w:val="00692ED8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80327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0DCB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CDF"/>
    <w:rsid w:val="00BA2F57"/>
    <w:rsid w:val="00BA31CD"/>
    <w:rsid w:val="00BA43F1"/>
    <w:rsid w:val="00BA558C"/>
    <w:rsid w:val="00BA70AC"/>
    <w:rsid w:val="00BB0535"/>
    <w:rsid w:val="00BB6A3E"/>
    <w:rsid w:val="00BB780A"/>
    <w:rsid w:val="00BB7A0C"/>
    <w:rsid w:val="00BC2586"/>
    <w:rsid w:val="00BC407B"/>
    <w:rsid w:val="00BD4D15"/>
    <w:rsid w:val="00BD7813"/>
    <w:rsid w:val="00BE589D"/>
    <w:rsid w:val="00BF46A6"/>
    <w:rsid w:val="00BF52FE"/>
    <w:rsid w:val="00C02C7C"/>
    <w:rsid w:val="00C037A4"/>
    <w:rsid w:val="00C0536C"/>
    <w:rsid w:val="00C10A20"/>
    <w:rsid w:val="00C23A79"/>
    <w:rsid w:val="00C32BBF"/>
    <w:rsid w:val="00C34AE6"/>
    <w:rsid w:val="00C36A1F"/>
    <w:rsid w:val="00C43E30"/>
    <w:rsid w:val="00C44FD4"/>
    <w:rsid w:val="00C45AEF"/>
    <w:rsid w:val="00C540DD"/>
    <w:rsid w:val="00C55AC8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56CA"/>
    <w:rsid w:val="00CB73B6"/>
    <w:rsid w:val="00CB7E72"/>
    <w:rsid w:val="00CC07F3"/>
    <w:rsid w:val="00CC08AE"/>
    <w:rsid w:val="00CC129B"/>
    <w:rsid w:val="00CC26E3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94E54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D7513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2AF5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5A68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47B8A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77746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17FA6"/>
  <w15:chartTrackingRefBased/>
  <w15:docId w15:val="{F62438F0-0FE1-4AC4-9259-5C2E6FA0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uiPriority w:val="9"/>
    <w:qFormat/>
    <w:rsid w:val="006062F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6062F4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6062F4"/>
    <w:rPr>
      <w:rFonts w:cs="Times New Roman"/>
      <w:b/>
      <w:bCs/>
    </w:rPr>
  </w:style>
  <w:style w:type="paragraph" w:styleId="Lijstalinea">
    <w:name w:val="List Paragraph"/>
    <w:basedOn w:val="Standaard"/>
    <w:uiPriority w:val="34"/>
    <w:qFormat/>
    <w:rsid w:val="006062F4"/>
    <w:pPr>
      <w:ind w:left="720"/>
      <w:contextualSpacing/>
    </w:pPr>
  </w:style>
  <w:style w:type="paragraph" w:customStyle="1" w:styleId="Default">
    <w:name w:val="Default"/>
    <w:rsid w:val="005832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bin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customXml" Target="../customXml/item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n\AppData\Local\Temp\Templafy\WordVsto\Verzend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E5CE6F5DFF4C68BF266FDEEBD4AF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7C77C1-79FE-4B84-A032-6E6D69F25FFF}"/>
      </w:docPartPr>
      <w:docPartBody>
        <w:p w:rsidR="00422E88" w:rsidRDefault="00000000">
          <w:pPr>
            <w:pStyle w:val="A9E5CE6F5DFF4C68BF266FDEEBD4AFB6"/>
          </w:pPr>
          <w:r w:rsidRPr="004E358B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69"/>
    <w:rsid w:val="001927C1"/>
    <w:rsid w:val="00422E88"/>
    <w:rsid w:val="004C010D"/>
    <w:rsid w:val="005350BD"/>
    <w:rsid w:val="006A7169"/>
    <w:rsid w:val="0082137C"/>
    <w:rsid w:val="008A0663"/>
    <w:rsid w:val="00911921"/>
    <w:rsid w:val="00BA2CDF"/>
    <w:rsid w:val="00BD1444"/>
    <w:rsid w:val="00D126EA"/>
    <w:rsid w:val="00F4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9E5CE6F5DFF4C68BF266FDEEBD4AFB6">
    <w:name w:val="A9E5CE6F5DFF4C68BF266FDEEBD4A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xtElementConfigurations xmlns:xsi="http://www.w3.org/2001/XMLSchema-instance" xmlns:xsd="http://www.w3.org/2001/XMLSchema">
  <TextElement ElementMetadataLinkId="a3f92813-d7cf-4645-b410-4aa4862c3aab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2.xml><?xml version="1.0" encoding="utf-8"?>
<TemplafyTemplateConfiguration><![CDATA[{"elementsMetadata":[{"elementConfiguration":{"assetId":"{{DataSources.DocumentSettings[\"Basisbrief\"].VoettekstVervolgPagina}}","textElementPlaceholderName":"TextElement3","replaceOnUpdate":false,"type":"textElement"},"type":"richTextContentControl","id":"a3f92813-d7cf-4645-b410-4aa4862c3aab"}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1417,"rightMargin":1417,"bottomMargin":1417,"leftMargin":1417,"gutter":0,"gutterPosition":"left","orientation":"portrait","paperWidth":11906,"paperHeight":16838,"headerFromEdge":567,"footerFromEdge":0},"disableUpdates":false,"type":"pageSetup"},{"image":"{{UserProfile.Organisatie.Logo.Logo}}","shapeName":"Logo eerste pagina","width":"{{UserProfile.Organisatie.Logo.LogoWidth}}","namedSections":"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4" ma:contentTypeDescription="Create a new document." ma:contentTypeScope="" ma:versionID="1749d4ed1044cc38aecce1195a94a7fe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eeef56f2b1685eb68fb30d1d06a6d283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  <SharedWithUsers xmlns="0af0fcbd-f9d7-4969-abed-c0775d3ac4c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CAE4D81-D3AA-449A-8F7B-5FF71F9CFE7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FD3718AF-07EE-46FB-AC5A-62EC722A867D}">
  <ds:schemaRefs/>
</ds:datastoreItem>
</file>

<file path=customXml/itemProps4.xml><?xml version="1.0" encoding="utf-8"?>
<ds:datastoreItem xmlns:ds="http://schemas.openxmlformats.org/officeDocument/2006/customXml" ds:itemID="{AA3B0DB7-4E88-4EFF-AEB9-30F86EA556C2}"/>
</file>

<file path=customXml/itemProps5.xml><?xml version="1.0" encoding="utf-8"?>
<ds:datastoreItem xmlns:ds="http://schemas.openxmlformats.org/officeDocument/2006/customXml" ds:itemID="{3C215362-D0F2-47DB-B6DB-969383B4D485}"/>
</file>

<file path=customXml/itemProps6.xml><?xml version="1.0" encoding="utf-8"?>
<ds:datastoreItem xmlns:ds="http://schemas.openxmlformats.org/officeDocument/2006/customXml" ds:itemID="{B818B411-7B09-4A27-89C4-2E20A67EC413}"/>
</file>

<file path=docProps/app.xml><?xml version="1.0" encoding="utf-8"?>
<Properties xmlns="http://schemas.openxmlformats.org/officeDocument/2006/extended-properties" xmlns:vt="http://schemas.openxmlformats.org/officeDocument/2006/docPropsVTypes">
  <Template>Verzending</Template>
  <TotalTime>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Verzending</vt:lpstr>
      <vt:lpstr>Verzending</vt:lpstr>
    </vt:vector>
  </TitlesOfParts>
  <Company>Gemeente Steenwijkerland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Verzending</dc:title>
  <dc:subject/>
  <dc:creator>Claudia Langejans</dc:creator>
  <cp:keywords/>
  <dc:description/>
  <cp:lastModifiedBy>Rogier Kuypers</cp:lastModifiedBy>
  <cp:revision>3</cp:revision>
  <dcterms:created xsi:type="dcterms:W3CDTF">2024-07-24T13:56:00Z</dcterms:created>
  <dcterms:modified xsi:type="dcterms:W3CDTF">2024-07-24T13:56:00Z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637764617360567695</vt:lpwstr>
  </property>
  <property fmtid="{D5CDD505-2E9C-101B-9397-08002B2CF9AE}" pid="11" name="TemplafyUserProfileId">
    <vt:lpwstr>638003886726488924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Order">
    <vt:r8>10700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