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D0833" w14:textId="77777777" w:rsidR="00C32BBF" w:rsidRDefault="00C32BBF" w:rsidP="006062F4">
      <w:pPr>
        <w:keepNext/>
        <w:keepLines/>
        <w:spacing w:before="240"/>
        <w:outlineLvl w:val="0"/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</w:pPr>
    </w:p>
    <w:p w14:paraId="6B5342C6" w14:textId="5A6AA837" w:rsidR="006062F4" w:rsidRPr="006062F4" w:rsidRDefault="006062F4" w:rsidP="006062F4">
      <w:pPr>
        <w:keepNext/>
        <w:keepLines/>
        <w:spacing w:before="240"/>
        <w:outlineLvl w:val="0"/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</w:pPr>
      <w:r w:rsidRPr="006062F4">
        <w:rPr>
          <w:rFonts w:asciiTheme="majorHAnsi" w:eastAsiaTheme="majorEastAsia" w:hAnsiTheme="majorHAnsi"/>
          <w:noProof/>
          <w:color w:val="2E74B5" w:themeColor="accent1" w:themeShade="B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C8AE52A" wp14:editId="37865C8B">
            <wp:simplePos x="0" y="0"/>
            <wp:positionH relativeFrom="column">
              <wp:posOffset>7581900</wp:posOffset>
            </wp:positionH>
            <wp:positionV relativeFrom="paragraph">
              <wp:posOffset>-495300</wp:posOffset>
            </wp:positionV>
            <wp:extent cx="1737360" cy="592455"/>
            <wp:effectExtent l="0" t="0" r="0" b="0"/>
            <wp:wrapNone/>
            <wp:docPr id="2" name="Picture 1" descr="logo e-mail Steenwijk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logo e-mail Steenwijkerla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9FC">
        <w:rPr>
          <w:rFonts w:asciiTheme="majorHAnsi" w:eastAsiaTheme="majorEastAsia" w:hAnsiTheme="majorHAnsi"/>
          <w:noProof/>
          <w:color w:val="2E74B5" w:themeColor="accent1" w:themeShade="BF"/>
          <w:sz w:val="32"/>
          <w:szCs w:val="32"/>
        </w:rPr>
        <w:t>Gestandsdoeningstermijn inschrijving</w:t>
      </w:r>
    </w:p>
    <w:p w14:paraId="743594BF" w14:textId="77777777" w:rsidR="006062F4" w:rsidRPr="006062F4" w:rsidRDefault="006062F4" w:rsidP="006062F4"/>
    <w:p w14:paraId="3B332526" w14:textId="77777777" w:rsidR="004669FC" w:rsidRPr="00C66672" w:rsidRDefault="004669FC" w:rsidP="004669FC">
      <w:pPr>
        <w:ind w:left="397"/>
        <w:rPr>
          <w:rFonts w:eastAsiaTheme="minorEastAsia"/>
        </w:rPr>
      </w:pPr>
    </w:p>
    <w:tbl>
      <w:tblPr>
        <w:tblW w:w="87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4669FC" w:rsidRPr="00C66672" w14:paraId="73755D3D" w14:textId="77777777" w:rsidTr="004669FC">
        <w:trPr>
          <w:trHeight w:val="567"/>
        </w:trPr>
        <w:tc>
          <w:tcPr>
            <w:tcW w:w="3204" w:type="dxa"/>
            <w:shd w:val="clear" w:color="auto" w:fill="E6E6E6"/>
          </w:tcPr>
          <w:p w14:paraId="3424E6D7" w14:textId="77777777" w:rsidR="004669FC" w:rsidRPr="00C66672" w:rsidRDefault="004669FC" w:rsidP="00821F04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06B89D40" w14:textId="77777777" w:rsidR="004669FC" w:rsidRPr="00C66672" w:rsidRDefault="004669FC" w:rsidP="00821F04">
            <w:pPr>
              <w:ind w:left="397"/>
              <w:rPr>
                <w:rFonts w:eastAsiaTheme="minorEastAsia"/>
              </w:rPr>
            </w:pPr>
          </w:p>
        </w:tc>
      </w:tr>
      <w:tr w:rsidR="004669FC" w:rsidRPr="00C66672" w14:paraId="1E0DD7EF" w14:textId="77777777" w:rsidTr="004669FC">
        <w:trPr>
          <w:trHeight w:val="567"/>
        </w:trPr>
        <w:tc>
          <w:tcPr>
            <w:tcW w:w="3204" w:type="dxa"/>
            <w:shd w:val="clear" w:color="auto" w:fill="E6E6E6"/>
          </w:tcPr>
          <w:p w14:paraId="7886E7D1" w14:textId="77777777" w:rsidR="004669FC" w:rsidRPr="00C66672" w:rsidRDefault="004669FC" w:rsidP="00821F04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6A78241A" w14:textId="77777777" w:rsidR="004669FC" w:rsidRPr="00C66672" w:rsidRDefault="004669FC" w:rsidP="00821F04">
            <w:pPr>
              <w:ind w:left="397"/>
              <w:rPr>
                <w:rFonts w:eastAsiaTheme="minorEastAsia"/>
              </w:rPr>
            </w:pPr>
          </w:p>
        </w:tc>
      </w:tr>
      <w:tr w:rsidR="004669FC" w:rsidRPr="00C66672" w14:paraId="1729D09A" w14:textId="77777777" w:rsidTr="004669FC">
        <w:trPr>
          <w:trHeight w:val="567"/>
        </w:trPr>
        <w:tc>
          <w:tcPr>
            <w:tcW w:w="3204" w:type="dxa"/>
            <w:shd w:val="clear" w:color="auto" w:fill="E6E6E6"/>
          </w:tcPr>
          <w:p w14:paraId="1421A12D" w14:textId="77777777" w:rsidR="004669FC" w:rsidRPr="00C66672" w:rsidRDefault="004669FC" w:rsidP="00821F04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6930FB69" w14:textId="77777777" w:rsidR="004669FC" w:rsidRPr="00C66672" w:rsidRDefault="004669FC" w:rsidP="00821F04">
            <w:pPr>
              <w:ind w:left="397"/>
              <w:rPr>
                <w:rFonts w:eastAsiaTheme="minorEastAsia"/>
              </w:rPr>
            </w:pPr>
          </w:p>
        </w:tc>
      </w:tr>
    </w:tbl>
    <w:p w14:paraId="3A34552D" w14:textId="77777777" w:rsidR="004669FC" w:rsidRPr="00C66672" w:rsidRDefault="004669FC" w:rsidP="004669FC">
      <w:pPr>
        <w:ind w:left="397"/>
        <w:rPr>
          <w:rFonts w:eastAsiaTheme="minorEastAsia"/>
        </w:rPr>
      </w:pPr>
    </w:p>
    <w:p w14:paraId="04B45FCA" w14:textId="77777777" w:rsidR="004669FC" w:rsidRPr="00C66672" w:rsidRDefault="004669FC" w:rsidP="004669FC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>hierna te noemen inschrijver</w:t>
      </w:r>
    </w:p>
    <w:p w14:paraId="16CB83F4" w14:textId="77777777" w:rsidR="004669FC" w:rsidRPr="00C66672" w:rsidRDefault="004669FC" w:rsidP="004669FC">
      <w:pPr>
        <w:ind w:left="397"/>
        <w:rPr>
          <w:rFonts w:eastAsiaTheme="minorEastAsia"/>
        </w:rPr>
      </w:pPr>
      <w:bookmarkStart w:id="0" w:name="_Toc235501418"/>
    </w:p>
    <w:bookmarkEnd w:id="0"/>
    <w:p w14:paraId="1891EAA1" w14:textId="77777777" w:rsidR="004669FC" w:rsidRPr="00C66672" w:rsidRDefault="004669FC" w:rsidP="004669FC">
      <w:pPr>
        <w:rPr>
          <w:rFonts w:eastAsiaTheme="minorEastAsia"/>
        </w:rPr>
      </w:pPr>
      <w:r w:rsidRPr="00C66672">
        <w:rPr>
          <w:rFonts w:eastAsiaTheme="minorEastAsia"/>
        </w:rPr>
        <w:t xml:space="preserve">Verklaart hierbij dat de door hem – in het kader van de door de gemeente Steenwijkerland uitgeschreven aanbestedingsprocedure voor </w:t>
      </w:r>
      <w:r>
        <w:rPr>
          <w:rFonts w:eastAsiaTheme="minorEastAsia"/>
        </w:rPr>
        <w:t>ANPR-camerasysteem</w:t>
      </w:r>
      <w:r w:rsidRPr="00C66672">
        <w:rPr>
          <w:rFonts w:eastAsiaTheme="minorEastAsia"/>
        </w:rPr>
        <w:t xml:space="preserve"> gedane inschrijving geldig is tot tenminste 60 dagen na de uiterste datum voor het indienen van de inschrijvingen.</w:t>
      </w:r>
    </w:p>
    <w:p w14:paraId="30E2E4CD" w14:textId="77777777" w:rsidR="004669FC" w:rsidRPr="00C66672" w:rsidRDefault="004669FC" w:rsidP="004669FC">
      <w:pPr>
        <w:ind w:left="397"/>
        <w:rPr>
          <w:rFonts w:eastAsiaTheme="minorEastAsia"/>
        </w:rPr>
      </w:pPr>
    </w:p>
    <w:p w14:paraId="45423AA1" w14:textId="0B705CCD" w:rsidR="006062F4" w:rsidRPr="006062F4" w:rsidRDefault="004669FC" w:rsidP="004669FC">
      <w:pPr>
        <w:tabs>
          <w:tab w:val="left" w:pos="0"/>
          <w:tab w:val="left" w:pos="720"/>
          <w:tab w:val="left" w:pos="1440"/>
          <w:tab w:val="left" w:pos="2160"/>
        </w:tabs>
      </w:pPr>
      <w:bookmarkStart w:id="1" w:name="_Toc235501419"/>
      <w:r w:rsidRPr="00C66672">
        <w:rPr>
          <w:rFonts w:eastAsiaTheme="minorEastAsia"/>
        </w:rPr>
        <w:t xml:space="preserve">In verband met het feit dat tegen de gunningsbeslissing bezwaar aan te tekenen is, doet de inschrijver zijn inschrijving tot na afloop van de bezwaartermijn (Alcatel-termijn) gestand. </w:t>
      </w:r>
      <w:bookmarkEnd w:id="1"/>
      <w:r w:rsidRPr="00557561">
        <w:rPr>
          <w:rFonts w:eastAsiaTheme="minorEastAsia"/>
        </w:rPr>
        <w:t>Voorts doet de inschrijver in geval dat er een civiel kort geding wordt aangespannen tegen de gunningsbeslissing zijn aanbod gestand tot 2 weken na de dag waarop in kort geding vonnis is gewezen.</w:t>
      </w:r>
    </w:p>
    <w:sectPr w:rsidR="006062F4" w:rsidRPr="006062F4" w:rsidSect="004F02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E6CC4" w14:textId="77777777" w:rsidR="00632249" w:rsidRDefault="00632249">
      <w:r>
        <w:separator/>
      </w:r>
    </w:p>
  </w:endnote>
  <w:endnote w:type="continuationSeparator" w:id="0">
    <w:p w14:paraId="67B9A1B9" w14:textId="77777777" w:rsidR="00632249" w:rsidRDefault="0063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E2829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2" w:name="voettekst" w:displacedByCustomXml="next"/>
  <w:sdt>
    <w:sdtPr>
      <w:rPr>
        <w:b/>
        <w:bCs/>
        <w:lang w:val="en-US"/>
      </w:rPr>
      <w:alias w:val="textElement"/>
      <w:tag w:val="{&quot;templafy&quot;:{&quot;id&quot;:&quot;a3f92813-d7cf-4645-b410-4aa4862c3aab&quot;}}"/>
      <w:id w:val="1921510847"/>
      <w:placeholder>
        <w:docPart w:val="A9E5CE6F5DFF4C68BF266FDEEBD4AFB6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3E737828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4974D97E" w14:textId="77777777" w:rsidR="00CB56CA" w:rsidRPr="00B9536B" w:rsidRDefault="00000000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22C8891F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024135A5" w14:textId="77777777" w:rsidR="00CB56CA" w:rsidRPr="00B9536B" w:rsidRDefault="00000000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1AB3A414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78AA6264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3B8D7FFA" w14:textId="77777777" w:rsidR="00CB56CA" w:rsidRPr="00B9536B" w:rsidRDefault="00CB56CA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6ED5644E" w14:textId="77777777" w:rsidR="00535851" w:rsidRPr="00B9536B" w:rsidRDefault="00000000" w:rsidP="00B9536B">
        <w:pPr>
          <w:rPr>
            <w:sz w:val="2"/>
            <w:szCs w:val="2"/>
          </w:rPr>
        </w:pPr>
      </w:p>
      <w:bookmarkEnd w:id="2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A3CBD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DFC52" w14:textId="77777777" w:rsidR="00632249" w:rsidRDefault="00632249">
      <w:r>
        <w:separator/>
      </w:r>
    </w:p>
  </w:footnote>
  <w:footnote w:type="continuationSeparator" w:id="0">
    <w:p w14:paraId="3C380591" w14:textId="77777777" w:rsidR="00632249" w:rsidRDefault="00632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E609B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FD584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85224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492A387C" wp14:editId="73C5D2DF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3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458716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454FF5"/>
    <w:multiLevelType w:val="hybridMultilevel"/>
    <w:tmpl w:val="07A839A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4195761">
    <w:abstractNumId w:val="1"/>
  </w:num>
  <w:num w:numId="2" w16cid:durableId="141651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880327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609B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7C1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B6DA0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7096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669FC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010D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40AD"/>
    <w:rsid w:val="005174E3"/>
    <w:rsid w:val="005178CE"/>
    <w:rsid w:val="00523571"/>
    <w:rsid w:val="00526CA4"/>
    <w:rsid w:val="00534127"/>
    <w:rsid w:val="00534ADD"/>
    <w:rsid w:val="00535851"/>
    <w:rsid w:val="00536BBC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2C04"/>
    <w:rsid w:val="005B4199"/>
    <w:rsid w:val="005C6BC0"/>
    <w:rsid w:val="005C74C7"/>
    <w:rsid w:val="005D184F"/>
    <w:rsid w:val="005D2579"/>
    <w:rsid w:val="005E3602"/>
    <w:rsid w:val="005F46E1"/>
    <w:rsid w:val="005F7E3D"/>
    <w:rsid w:val="00604A0D"/>
    <w:rsid w:val="006062F4"/>
    <w:rsid w:val="00606B4E"/>
    <w:rsid w:val="0060789D"/>
    <w:rsid w:val="006127C1"/>
    <w:rsid w:val="00613B44"/>
    <w:rsid w:val="006173B4"/>
    <w:rsid w:val="00617ED5"/>
    <w:rsid w:val="0062011A"/>
    <w:rsid w:val="00632249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67322"/>
    <w:rsid w:val="00672E4A"/>
    <w:rsid w:val="0067376B"/>
    <w:rsid w:val="00676F30"/>
    <w:rsid w:val="00681925"/>
    <w:rsid w:val="00681D6B"/>
    <w:rsid w:val="006852B3"/>
    <w:rsid w:val="00690A25"/>
    <w:rsid w:val="00690DFC"/>
    <w:rsid w:val="00692ED8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80327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0DCB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CDF"/>
    <w:rsid w:val="00BA2F57"/>
    <w:rsid w:val="00BA31CD"/>
    <w:rsid w:val="00BA43F1"/>
    <w:rsid w:val="00BA558C"/>
    <w:rsid w:val="00BA70AC"/>
    <w:rsid w:val="00BB0535"/>
    <w:rsid w:val="00BB6A3E"/>
    <w:rsid w:val="00BB780A"/>
    <w:rsid w:val="00BB7A0C"/>
    <w:rsid w:val="00BC2586"/>
    <w:rsid w:val="00BC407B"/>
    <w:rsid w:val="00BD4D15"/>
    <w:rsid w:val="00BD7813"/>
    <w:rsid w:val="00BE589D"/>
    <w:rsid w:val="00BF46A6"/>
    <w:rsid w:val="00BF52FE"/>
    <w:rsid w:val="00C02C7C"/>
    <w:rsid w:val="00C037A4"/>
    <w:rsid w:val="00C0536C"/>
    <w:rsid w:val="00C10A20"/>
    <w:rsid w:val="00C23A79"/>
    <w:rsid w:val="00C32BBF"/>
    <w:rsid w:val="00C34AE6"/>
    <w:rsid w:val="00C36A1F"/>
    <w:rsid w:val="00C43E30"/>
    <w:rsid w:val="00C44FD4"/>
    <w:rsid w:val="00C45AEF"/>
    <w:rsid w:val="00C540DD"/>
    <w:rsid w:val="00C55AC8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56CA"/>
    <w:rsid w:val="00CB73B6"/>
    <w:rsid w:val="00CB7E72"/>
    <w:rsid w:val="00CC07F3"/>
    <w:rsid w:val="00CC08AE"/>
    <w:rsid w:val="00CC129B"/>
    <w:rsid w:val="00CC26E3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94E54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D7513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47B8A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77746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717FA6"/>
  <w15:chartTrackingRefBased/>
  <w15:docId w15:val="{F62438F0-0FE1-4AC4-9259-5C2E6FA0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uiPriority w:val="9"/>
    <w:qFormat/>
    <w:rsid w:val="006062F4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6062F4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styleId="Zwaar">
    <w:name w:val="Strong"/>
    <w:basedOn w:val="Standaardalinea-lettertype"/>
    <w:uiPriority w:val="22"/>
    <w:qFormat/>
    <w:rsid w:val="006062F4"/>
    <w:rPr>
      <w:rFonts w:cs="Times New Roman"/>
      <w:b/>
      <w:bCs/>
    </w:rPr>
  </w:style>
  <w:style w:type="paragraph" w:styleId="Lijstalinea">
    <w:name w:val="List Paragraph"/>
    <w:basedOn w:val="Standaard"/>
    <w:uiPriority w:val="34"/>
    <w:qFormat/>
    <w:rsid w:val="00606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bin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customXml" Target="../customXml/item6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n\AppData\Local\Temp\Templafy\WordVsto\Verzend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9E5CE6F5DFF4C68BF266FDEEBD4AF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7C77C1-79FE-4B84-A032-6E6D69F25FFF}"/>
      </w:docPartPr>
      <w:docPartBody>
        <w:p w:rsidR="00422E88" w:rsidRDefault="00000000">
          <w:pPr>
            <w:pStyle w:val="A9E5CE6F5DFF4C68BF266FDEEBD4AFB6"/>
          </w:pPr>
          <w:r w:rsidRPr="004E358B">
            <w:rPr>
              <w:rStyle w:val="Tekstvantijdelijkeaanduiding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69"/>
    <w:rsid w:val="001927C1"/>
    <w:rsid w:val="00422E88"/>
    <w:rsid w:val="004C010D"/>
    <w:rsid w:val="006A7169"/>
    <w:rsid w:val="0082137C"/>
    <w:rsid w:val="008A0663"/>
    <w:rsid w:val="00911921"/>
    <w:rsid w:val="00BA2CDF"/>
    <w:rsid w:val="00BD1444"/>
    <w:rsid w:val="00D126EA"/>
    <w:rsid w:val="00F4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A9E5CE6F5DFF4C68BF266FDEEBD4AFB6">
    <w:name w:val="A9E5CE6F5DFF4C68BF266FDEEBD4AF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{"elementConfiguration":{"assetId":"{{DataSources.DocumentSettings[\"Basisbrief\"].VoettekstVervolgPagina}}","textElementPlaceholderName":"TextElement3","replaceOnUpdate":false,"type":"textElement"},"type":"richTextContentControl","id":"a3f92813-d7cf-4645-b410-4aa4862c3aab"}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1417,"rightMargin":1417,"bottomMargin":1417,"leftMargin":1417,"gutter":0,"gutterPosition":"left","orientation":"portrait","paperWidth":11906,"paperHeight":16838,"headerFromEdge":567,"footerFromEdge":0},"disableUpdates":false,"type":"pageSetup"},{"image":"{{UserProfile.Organisatie.Logo.Logo}}","shapeName":"Logo eerste pagina","width":"{{UserProfile.Organisatie.Logo.LogoWidth}}","namedSections":"","namedPages":"{{NamedPages.First}}","leftOffset":"{{UserProfile.Organisatie.Logo.LogoLeftOffset}}","horizontalRelativePosition":"{{HorizontalRelativePosition.Page}}","topOffset":"{{UserProfile.Organisatie.Logo.LogoTopOffset}}","verticalRelativePosition":"{{VerticalRelativePosition.Page}}","imageTextWrapping":"{{ImageTextWrapping.InFrontOfText}}","disableUpdates":false,"type":"imageHeader"}],"templateName":"Standaard format voor stellen vragen","templateDescription":"","enableDocumentContentUpdater":true,"version":"2.0"}]]></TemplafyTemplateConfiguration>
</file>

<file path=customXml/item3.xml><?xml version="1.0" encoding="utf-8"?>
<TemplafyTextElementConfigurations xmlns:xsi="http://www.w3.org/2001/XMLSchema-instance" xmlns:xsd="http://www.w3.org/2001/XMLSchema">
  <TextElement ElementMetadataLinkId="a3f92813-d7cf-4645-b410-4aa4862c3aab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4" ma:contentTypeDescription="Create a new document." ma:contentTypeScope="" ma:versionID="1749d4ed1044cc38aecce1195a94a7fe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eeef56f2b1685eb68fb30d1d06a6d283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  <SharedWithUsers xmlns="0af0fcbd-f9d7-4969-abed-c0775d3ac4c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3718AF-07EE-46FB-AC5A-62EC722A867D}">
  <ds:schemaRefs/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4CAE4D81-D3AA-449A-8F7B-5FF71F9CFE7A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D1B9BD11-AE48-400F-9C92-012CF7209044}"/>
</file>

<file path=customXml/itemProps5.xml><?xml version="1.0" encoding="utf-8"?>
<ds:datastoreItem xmlns:ds="http://schemas.openxmlformats.org/officeDocument/2006/customXml" ds:itemID="{991928DF-6B41-4400-9E3E-0DFD5E0DEA12}"/>
</file>

<file path=customXml/itemProps6.xml><?xml version="1.0" encoding="utf-8"?>
<ds:datastoreItem xmlns:ds="http://schemas.openxmlformats.org/officeDocument/2006/customXml" ds:itemID="{E8F312EB-B8CB-46AE-B5B5-B48849F94F0B}"/>
</file>

<file path=docProps/app.xml><?xml version="1.0" encoding="utf-8"?>
<Properties xmlns="http://schemas.openxmlformats.org/officeDocument/2006/extended-properties" xmlns:vt="http://schemas.openxmlformats.org/officeDocument/2006/docPropsVTypes">
  <Template>Verzending</Template>
  <TotalTime>0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Verzending</vt:lpstr>
      <vt:lpstr>Verzending</vt:lpstr>
    </vt:vector>
  </TitlesOfParts>
  <Company>Gemeente Steenwijkerland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Verzending</dc:title>
  <dc:subject/>
  <dc:creator>Claudia Langejans</dc:creator>
  <cp:keywords/>
  <dc:description/>
  <cp:lastModifiedBy>Rogier Kuypers</cp:lastModifiedBy>
  <cp:revision>3</cp:revision>
  <dcterms:created xsi:type="dcterms:W3CDTF">2024-07-24T13:54:00Z</dcterms:created>
  <dcterms:modified xsi:type="dcterms:W3CDTF">2024-07-24T13:55:00Z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637764617360567695</vt:lpwstr>
  </property>
  <property fmtid="{D5CDD505-2E9C-101B-9397-08002B2CF9AE}" pid="11" name="TemplafyUserProfileId">
    <vt:lpwstr>638003886726488924</vt:lpwstr>
  </property>
  <property fmtid="{D5CDD505-2E9C-101B-9397-08002B2CF9AE}" pid="12" name="TemplafyFromBlank">
    <vt:bool>false</vt:bool>
  </property>
  <property fmtid="{D5CDD505-2E9C-101B-9397-08002B2CF9AE}" pid="13" name="ContentTypeId">
    <vt:lpwstr>0x0101002F5998B58DA06B44B35C168DF020DAF4</vt:lpwstr>
  </property>
  <property fmtid="{D5CDD505-2E9C-101B-9397-08002B2CF9AE}" pid="14" name="Order">
    <vt:r8>10300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