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1372" w14:textId="77777777" w:rsidR="007815DA" w:rsidRPr="00BD46F0" w:rsidRDefault="007815DA">
      <w:pPr>
        <w:rPr>
          <w:rFonts w:cs="Arial"/>
        </w:rPr>
      </w:pPr>
    </w:p>
    <w:tbl>
      <w:tblPr>
        <w:tblW w:w="15027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2269"/>
        <w:gridCol w:w="283"/>
        <w:gridCol w:w="6804"/>
        <w:gridCol w:w="5037"/>
      </w:tblGrid>
      <w:tr w:rsidR="00096239" w:rsidRPr="00BD46F0" w14:paraId="6B004CBF" w14:textId="77777777" w:rsidTr="005D58F0">
        <w:trPr>
          <w:tblHeader/>
        </w:trPr>
        <w:tc>
          <w:tcPr>
            <w:tcW w:w="15027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2E74B5" w:themeFill="accent1" w:themeFillShade="BF"/>
          </w:tcPr>
          <w:p w14:paraId="566BB07D" w14:textId="77777777" w:rsidR="00F11882" w:rsidRPr="00BD46F0" w:rsidRDefault="00F11882" w:rsidP="008748D7">
            <w:pPr>
              <w:rPr>
                <w:rFonts w:cs="Arial"/>
                <w:b/>
                <w:color w:val="FFFFFF"/>
              </w:rPr>
            </w:pPr>
          </w:p>
          <w:p w14:paraId="7C5E8E76" w14:textId="08DF56FD" w:rsidR="00096239" w:rsidRPr="00BD46F0" w:rsidRDefault="00096239" w:rsidP="008748D7">
            <w:pPr>
              <w:rPr>
                <w:rFonts w:cs="Arial"/>
                <w:b/>
                <w:bCs/>
                <w:color w:val="FFFFFF"/>
              </w:rPr>
            </w:pPr>
            <w:r w:rsidRPr="00BD46F0">
              <w:rPr>
                <w:rFonts w:cs="Arial"/>
                <w:b/>
                <w:color w:val="FFFFFF"/>
              </w:rPr>
              <w:t xml:space="preserve">NOTA VAN INLICHTINGEN </w:t>
            </w:r>
            <w:r w:rsidR="00804309">
              <w:rPr>
                <w:rFonts w:cs="Arial"/>
                <w:b/>
                <w:color w:val="FFFFFF"/>
              </w:rPr>
              <w:t xml:space="preserve">VOORSELECTIE  MILIEUPARK ASSEN </w:t>
            </w:r>
          </w:p>
          <w:p w14:paraId="528C4A04" w14:textId="77777777" w:rsidR="00F11882" w:rsidRPr="00BD46F0" w:rsidRDefault="00F11882" w:rsidP="008748D7">
            <w:pPr>
              <w:rPr>
                <w:rFonts w:cs="Arial"/>
                <w:b/>
                <w:color w:val="FFFFFF"/>
              </w:rPr>
            </w:pPr>
          </w:p>
        </w:tc>
      </w:tr>
      <w:tr w:rsidR="00096239" w:rsidRPr="00BD46F0" w14:paraId="71BE341A" w14:textId="77777777" w:rsidTr="005D58F0">
        <w:trPr>
          <w:tblHeader/>
        </w:trPr>
        <w:tc>
          <w:tcPr>
            <w:tcW w:w="634" w:type="dxa"/>
            <w:tcBorders>
              <w:top w:val="single" w:sz="6" w:space="0" w:color="auto"/>
              <w:bottom w:val="single" w:sz="6" w:space="0" w:color="auto"/>
            </w:tcBorders>
            <w:shd w:val="clear" w:color="auto" w:fill="2E74B5" w:themeFill="accent1" w:themeFillShade="BF"/>
          </w:tcPr>
          <w:p w14:paraId="058D3EAA" w14:textId="77777777" w:rsidR="00096239" w:rsidRPr="00BD46F0" w:rsidRDefault="00096239" w:rsidP="00D75DF5">
            <w:pPr>
              <w:rPr>
                <w:rFonts w:cs="Arial"/>
                <w:b/>
                <w:color w:val="FFFFFF"/>
              </w:rPr>
            </w:pPr>
            <w:r w:rsidRPr="00BD46F0">
              <w:rPr>
                <w:rFonts w:cs="Arial"/>
                <w:b/>
                <w:color w:val="FFFFFF"/>
              </w:rPr>
              <w:t>Volg nr.</w:t>
            </w:r>
          </w:p>
        </w:tc>
        <w:tc>
          <w:tcPr>
            <w:tcW w:w="2269" w:type="dxa"/>
            <w:tcBorders>
              <w:top w:val="single" w:sz="6" w:space="0" w:color="auto"/>
              <w:bottom w:val="single" w:sz="6" w:space="0" w:color="auto"/>
            </w:tcBorders>
            <w:shd w:val="clear" w:color="auto" w:fill="2E74B5" w:themeFill="accent1" w:themeFillShade="BF"/>
          </w:tcPr>
          <w:p w14:paraId="16A9BC3A" w14:textId="77777777" w:rsidR="00096239" w:rsidRPr="00BD46F0" w:rsidRDefault="00096239" w:rsidP="009F5EF7">
            <w:pPr>
              <w:rPr>
                <w:rFonts w:cs="Arial"/>
                <w:b/>
                <w:color w:val="FFFFFF"/>
              </w:rPr>
            </w:pPr>
            <w:r w:rsidRPr="00BD46F0">
              <w:rPr>
                <w:rFonts w:cs="Arial"/>
                <w:b/>
                <w:color w:val="FFFFFF"/>
              </w:rPr>
              <w:t>Pagina/Hst.</w:t>
            </w:r>
          </w:p>
        </w:tc>
        <w:tc>
          <w:tcPr>
            <w:tcW w:w="7087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2E74B5" w:themeFill="accent1" w:themeFillShade="BF"/>
          </w:tcPr>
          <w:p w14:paraId="08A6C6F4" w14:textId="77777777" w:rsidR="00096239" w:rsidRPr="00BD46F0" w:rsidRDefault="00096239" w:rsidP="009F5EF7">
            <w:pPr>
              <w:rPr>
                <w:rFonts w:cs="Arial"/>
                <w:b/>
                <w:color w:val="FFFFFF"/>
              </w:rPr>
            </w:pPr>
            <w:r w:rsidRPr="00BD46F0">
              <w:rPr>
                <w:rFonts w:cs="Arial"/>
                <w:b/>
                <w:color w:val="FFFFFF"/>
              </w:rPr>
              <w:t>Vraag</w:t>
            </w:r>
          </w:p>
        </w:tc>
        <w:tc>
          <w:tcPr>
            <w:tcW w:w="5037" w:type="dxa"/>
            <w:tcBorders>
              <w:top w:val="single" w:sz="6" w:space="0" w:color="auto"/>
              <w:bottom w:val="single" w:sz="6" w:space="0" w:color="auto"/>
            </w:tcBorders>
            <w:shd w:val="clear" w:color="auto" w:fill="2E74B5" w:themeFill="accent1" w:themeFillShade="BF"/>
          </w:tcPr>
          <w:p w14:paraId="012B35DE" w14:textId="77777777" w:rsidR="00096239" w:rsidRPr="00BD46F0" w:rsidRDefault="00096239" w:rsidP="00D75DF5">
            <w:pPr>
              <w:rPr>
                <w:rFonts w:cs="Arial"/>
                <w:b/>
                <w:color w:val="FFFFFF"/>
              </w:rPr>
            </w:pPr>
            <w:r w:rsidRPr="00BD46F0">
              <w:rPr>
                <w:rFonts w:cs="Arial"/>
                <w:b/>
                <w:color w:val="FFFFFF"/>
              </w:rPr>
              <w:t>Antwoord</w:t>
            </w:r>
          </w:p>
        </w:tc>
      </w:tr>
      <w:tr w:rsidR="00074413" w:rsidRPr="00BD46F0" w14:paraId="42FBFDAE" w14:textId="77777777" w:rsidTr="005D58F0">
        <w:trPr>
          <w:trHeight w:val="148"/>
        </w:trPr>
        <w:tc>
          <w:tcPr>
            <w:tcW w:w="634" w:type="dxa"/>
          </w:tcPr>
          <w:p w14:paraId="28E1BAF7" w14:textId="77777777" w:rsidR="00074413" w:rsidRPr="00BD46F0" w:rsidRDefault="00074413" w:rsidP="00074413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42269127" w14:textId="77777777" w:rsidR="00074413" w:rsidRPr="00BD46F0" w:rsidRDefault="00074413" w:rsidP="00074413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5C9B6453" w14:textId="6BFC7F86" w:rsidR="00074413" w:rsidRPr="00BD46F0" w:rsidRDefault="00074413" w:rsidP="00074413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5037" w:type="dxa"/>
          </w:tcPr>
          <w:p w14:paraId="5064B837" w14:textId="575827D2" w:rsidR="002B5E9F" w:rsidRPr="002B5E9F" w:rsidRDefault="002B5E9F" w:rsidP="00A053DA">
            <w:pPr>
              <w:rPr>
                <w:rFonts w:cs="Arial"/>
                <w:color w:val="FF0000"/>
              </w:rPr>
            </w:pPr>
          </w:p>
        </w:tc>
      </w:tr>
      <w:tr w:rsidR="00394A32" w:rsidRPr="00BD46F0" w14:paraId="60F09E68" w14:textId="77777777" w:rsidTr="005D58F0">
        <w:trPr>
          <w:trHeight w:val="148"/>
        </w:trPr>
        <w:tc>
          <w:tcPr>
            <w:tcW w:w="634" w:type="dxa"/>
          </w:tcPr>
          <w:p w14:paraId="583FE509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0AFC3A69" w14:textId="4BA03B79" w:rsidR="00394A32" w:rsidRPr="00BD46F0" w:rsidRDefault="00394A32" w:rsidP="00394A32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09598C1D" w14:textId="50E0656F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5037" w:type="dxa"/>
          </w:tcPr>
          <w:p w14:paraId="4B60F054" w14:textId="50B52885" w:rsidR="002B5E9F" w:rsidRPr="002B5E9F" w:rsidRDefault="002B5E9F" w:rsidP="00A053DA">
            <w:pPr>
              <w:rPr>
                <w:rFonts w:cs="Arial"/>
                <w:color w:val="FF0000"/>
              </w:rPr>
            </w:pPr>
          </w:p>
        </w:tc>
      </w:tr>
      <w:tr w:rsidR="00394A32" w:rsidRPr="00BD46F0" w14:paraId="3011D9DF" w14:textId="77777777" w:rsidTr="005D58F0">
        <w:trPr>
          <w:trHeight w:val="148"/>
        </w:trPr>
        <w:tc>
          <w:tcPr>
            <w:tcW w:w="634" w:type="dxa"/>
          </w:tcPr>
          <w:p w14:paraId="09F9D819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29D5F666" w14:textId="1B24C427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804" w:type="dxa"/>
          </w:tcPr>
          <w:p w14:paraId="105A71B0" w14:textId="42CF05F8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5037" w:type="dxa"/>
          </w:tcPr>
          <w:p w14:paraId="78C81D1D" w14:textId="5D167D3A" w:rsidR="002B5E9F" w:rsidRPr="00BD46F0" w:rsidRDefault="002B5E9F" w:rsidP="00394A32">
            <w:pPr>
              <w:rPr>
                <w:rFonts w:cs="Arial"/>
              </w:rPr>
            </w:pPr>
          </w:p>
        </w:tc>
      </w:tr>
      <w:tr w:rsidR="00394A32" w:rsidRPr="00BD46F0" w14:paraId="204C984C" w14:textId="77777777" w:rsidTr="005D58F0">
        <w:trPr>
          <w:trHeight w:val="148"/>
        </w:trPr>
        <w:tc>
          <w:tcPr>
            <w:tcW w:w="634" w:type="dxa"/>
          </w:tcPr>
          <w:p w14:paraId="37E00F10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2D80EFA9" w14:textId="7676EEEC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804" w:type="dxa"/>
          </w:tcPr>
          <w:p w14:paraId="4676FA8A" w14:textId="62A88804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5D76594C" w14:textId="6C85C376" w:rsidR="00394A32" w:rsidRPr="00BD46F0" w:rsidRDefault="00394A32" w:rsidP="00394A32">
            <w:pPr>
              <w:rPr>
                <w:rFonts w:cs="Arial"/>
              </w:rPr>
            </w:pPr>
          </w:p>
        </w:tc>
      </w:tr>
      <w:tr w:rsidR="00394A32" w:rsidRPr="00BD46F0" w14:paraId="24B05DD8" w14:textId="77777777" w:rsidTr="005D58F0">
        <w:trPr>
          <w:trHeight w:val="148"/>
        </w:trPr>
        <w:tc>
          <w:tcPr>
            <w:tcW w:w="634" w:type="dxa"/>
          </w:tcPr>
          <w:p w14:paraId="357B4D5D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22A5C25E" w14:textId="24BD3131" w:rsidR="00394A32" w:rsidRPr="00BD46F0" w:rsidRDefault="00394A32" w:rsidP="00394A32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4C1E602C" w14:textId="0912791E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445C5186" w14:textId="4BB8BC09" w:rsidR="00394A32" w:rsidRPr="00BD46F0" w:rsidRDefault="00394A32" w:rsidP="00394A32">
            <w:pPr>
              <w:rPr>
                <w:rFonts w:cs="Arial"/>
                <w:highlight w:val="green"/>
              </w:rPr>
            </w:pPr>
          </w:p>
        </w:tc>
      </w:tr>
      <w:tr w:rsidR="00394A32" w:rsidRPr="00BD46F0" w14:paraId="6F0BC1EF" w14:textId="77777777" w:rsidTr="005D58F0">
        <w:trPr>
          <w:trHeight w:val="148"/>
        </w:trPr>
        <w:tc>
          <w:tcPr>
            <w:tcW w:w="634" w:type="dxa"/>
          </w:tcPr>
          <w:p w14:paraId="1D0CEAFB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01BB9DB9" w14:textId="031286EE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804" w:type="dxa"/>
          </w:tcPr>
          <w:p w14:paraId="159E753C" w14:textId="77777777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7B044D05" w14:textId="0914EE9C" w:rsidR="00394A32" w:rsidRPr="00BD46F0" w:rsidRDefault="00394A32" w:rsidP="00394A32">
            <w:pPr>
              <w:rPr>
                <w:rFonts w:cs="Arial"/>
              </w:rPr>
            </w:pPr>
          </w:p>
        </w:tc>
      </w:tr>
      <w:tr w:rsidR="00394A32" w:rsidRPr="00BD46F0" w14:paraId="06580AE2" w14:textId="77777777" w:rsidTr="005D58F0">
        <w:trPr>
          <w:trHeight w:val="148"/>
        </w:trPr>
        <w:tc>
          <w:tcPr>
            <w:tcW w:w="634" w:type="dxa"/>
          </w:tcPr>
          <w:p w14:paraId="311BD740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251A85FD" w14:textId="39E7496A" w:rsidR="00394A32" w:rsidRPr="00BD46F0" w:rsidRDefault="00394A32" w:rsidP="00394A32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05930372" w14:textId="78CF0B09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73F7D94B" w14:textId="42A982D6" w:rsidR="00394A32" w:rsidRPr="00BD46F0" w:rsidRDefault="00394A32" w:rsidP="00394A32">
            <w:pPr>
              <w:rPr>
                <w:rFonts w:cs="Arial"/>
              </w:rPr>
            </w:pPr>
          </w:p>
        </w:tc>
      </w:tr>
      <w:tr w:rsidR="00394A32" w:rsidRPr="00BD46F0" w14:paraId="7426D74E" w14:textId="77777777" w:rsidTr="005D58F0">
        <w:trPr>
          <w:trHeight w:val="148"/>
        </w:trPr>
        <w:tc>
          <w:tcPr>
            <w:tcW w:w="634" w:type="dxa"/>
          </w:tcPr>
          <w:p w14:paraId="7AA644A8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76B10B76" w14:textId="77777777" w:rsidR="00394A32" w:rsidRPr="00BD46F0" w:rsidRDefault="00394A32" w:rsidP="00394A32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01119A98" w14:textId="663D8D05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1B645BEA" w14:textId="78F83CB3" w:rsidR="00B722DF" w:rsidRPr="00B722DF" w:rsidRDefault="00B722DF" w:rsidP="00394A32">
            <w:pPr>
              <w:rPr>
                <w:rFonts w:cs="Arial"/>
                <w:color w:val="FF0000"/>
                <w:u w:val="single"/>
              </w:rPr>
            </w:pPr>
          </w:p>
        </w:tc>
      </w:tr>
      <w:tr w:rsidR="00394A32" w:rsidRPr="00BD46F0" w14:paraId="240CD9BA" w14:textId="77777777" w:rsidTr="005D58F0">
        <w:trPr>
          <w:trHeight w:val="148"/>
        </w:trPr>
        <w:tc>
          <w:tcPr>
            <w:tcW w:w="634" w:type="dxa"/>
          </w:tcPr>
          <w:p w14:paraId="111EB2A1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125478B7" w14:textId="59F84E7B" w:rsidR="00394A32" w:rsidRPr="00BD46F0" w:rsidRDefault="00394A32" w:rsidP="00394A32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4DA7BE79" w14:textId="61F39DC4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3743186D" w14:textId="6257EB88" w:rsidR="00B722DF" w:rsidRPr="00ED6C6A" w:rsidRDefault="00B722DF" w:rsidP="00394A32">
            <w:pPr>
              <w:rPr>
                <w:rFonts w:cs="Arial"/>
                <w:highlight w:val="yellow"/>
              </w:rPr>
            </w:pPr>
          </w:p>
        </w:tc>
      </w:tr>
      <w:tr w:rsidR="00394A32" w:rsidRPr="00BD46F0" w14:paraId="4A361CAA" w14:textId="77777777" w:rsidTr="005D58F0">
        <w:trPr>
          <w:trHeight w:val="148"/>
        </w:trPr>
        <w:tc>
          <w:tcPr>
            <w:tcW w:w="634" w:type="dxa"/>
          </w:tcPr>
          <w:p w14:paraId="1C097D07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29015C9C" w14:textId="4160305C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804" w:type="dxa"/>
          </w:tcPr>
          <w:p w14:paraId="344AA3D1" w14:textId="77777777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2E7B45EB" w14:textId="25E79C34" w:rsidR="00394A32" w:rsidRPr="00BD46F0" w:rsidRDefault="00394A32" w:rsidP="00ED6C6A">
            <w:pPr>
              <w:rPr>
                <w:rFonts w:cs="Arial"/>
              </w:rPr>
            </w:pPr>
          </w:p>
        </w:tc>
      </w:tr>
      <w:tr w:rsidR="00394A32" w:rsidRPr="00BD46F0" w14:paraId="3367A987" w14:textId="77777777" w:rsidTr="005D58F0">
        <w:trPr>
          <w:trHeight w:val="148"/>
        </w:trPr>
        <w:tc>
          <w:tcPr>
            <w:tcW w:w="634" w:type="dxa"/>
          </w:tcPr>
          <w:p w14:paraId="18F68CDD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058BB57B" w14:textId="77777777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804" w:type="dxa"/>
          </w:tcPr>
          <w:p w14:paraId="5BBDF1EB" w14:textId="77777777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20F6B417" w14:textId="5D1F6693" w:rsidR="00394A32" w:rsidRPr="00ED6C6A" w:rsidRDefault="00394A32" w:rsidP="00F60168">
            <w:pPr>
              <w:rPr>
                <w:rFonts w:cs="Arial"/>
              </w:rPr>
            </w:pPr>
          </w:p>
        </w:tc>
      </w:tr>
      <w:tr w:rsidR="00394A32" w:rsidRPr="00BD46F0" w14:paraId="135DF15B" w14:textId="77777777" w:rsidTr="005D58F0">
        <w:trPr>
          <w:trHeight w:val="148"/>
        </w:trPr>
        <w:tc>
          <w:tcPr>
            <w:tcW w:w="634" w:type="dxa"/>
          </w:tcPr>
          <w:p w14:paraId="2ADF6B59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513465AD" w14:textId="77777777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6804" w:type="dxa"/>
          </w:tcPr>
          <w:p w14:paraId="622D889E" w14:textId="11C04DEF" w:rsidR="00394A32" w:rsidRPr="00BD46F0" w:rsidRDefault="00394A32" w:rsidP="005D58F0">
            <w:pPr>
              <w:spacing w:before="100" w:beforeAutospacing="1" w:after="100" w:afterAutospacing="1"/>
              <w:ind w:left="720"/>
              <w:rPr>
                <w:rFonts w:cs="Arial"/>
              </w:rPr>
            </w:pPr>
          </w:p>
        </w:tc>
        <w:tc>
          <w:tcPr>
            <w:tcW w:w="5037" w:type="dxa"/>
          </w:tcPr>
          <w:p w14:paraId="07DF0F63" w14:textId="222C1F7A" w:rsidR="00394A32" w:rsidRPr="00BD46F0" w:rsidRDefault="00394A32" w:rsidP="00394A32">
            <w:pPr>
              <w:rPr>
                <w:rFonts w:cs="Arial"/>
              </w:rPr>
            </w:pPr>
          </w:p>
        </w:tc>
      </w:tr>
      <w:tr w:rsidR="00394A32" w:rsidRPr="00BD46F0" w14:paraId="14959294" w14:textId="77777777" w:rsidTr="005D58F0">
        <w:trPr>
          <w:trHeight w:val="148"/>
        </w:trPr>
        <w:tc>
          <w:tcPr>
            <w:tcW w:w="634" w:type="dxa"/>
          </w:tcPr>
          <w:p w14:paraId="1600DFDE" w14:textId="77777777" w:rsidR="00394A32" w:rsidRPr="00BD46F0" w:rsidRDefault="00394A32" w:rsidP="00394A32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0537A347" w14:textId="77777777" w:rsidR="00394A32" w:rsidRPr="00BD46F0" w:rsidRDefault="00394A32" w:rsidP="00394A32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427F9FBA" w14:textId="0DE604F7" w:rsidR="00394A32" w:rsidRPr="00BD46F0" w:rsidRDefault="00394A32" w:rsidP="00394A32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351F809B" w14:textId="197A8FA9" w:rsidR="00394A32" w:rsidRPr="00BD46F0" w:rsidRDefault="00394A32" w:rsidP="00D51690">
            <w:pPr>
              <w:rPr>
                <w:rFonts w:cs="Arial"/>
              </w:rPr>
            </w:pPr>
          </w:p>
        </w:tc>
      </w:tr>
      <w:tr w:rsidR="00BD46F0" w:rsidRPr="00BD46F0" w14:paraId="2EBAF171" w14:textId="77777777" w:rsidTr="005D58F0">
        <w:trPr>
          <w:trHeight w:val="148"/>
        </w:trPr>
        <w:tc>
          <w:tcPr>
            <w:tcW w:w="634" w:type="dxa"/>
          </w:tcPr>
          <w:p w14:paraId="220523C7" w14:textId="03841466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3A3A41F0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68007A50" w14:textId="2737468F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191614"/>
                <w:shd w:val="clear" w:color="auto" w:fill="FFFFFF"/>
              </w:rPr>
            </w:pPr>
          </w:p>
        </w:tc>
        <w:tc>
          <w:tcPr>
            <w:tcW w:w="5037" w:type="dxa"/>
          </w:tcPr>
          <w:p w14:paraId="75613F01" w14:textId="4C591E8B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35C4127D" w14:textId="77777777" w:rsidTr="005D58F0">
        <w:trPr>
          <w:trHeight w:val="148"/>
        </w:trPr>
        <w:tc>
          <w:tcPr>
            <w:tcW w:w="634" w:type="dxa"/>
          </w:tcPr>
          <w:p w14:paraId="06FFFC8B" w14:textId="2F2E499C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25881805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710E4225" w14:textId="4D82F1A8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191614"/>
                <w:shd w:val="clear" w:color="auto" w:fill="FFFFFF"/>
              </w:rPr>
            </w:pPr>
          </w:p>
        </w:tc>
        <w:tc>
          <w:tcPr>
            <w:tcW w:w="5037" w:type="dxa"/>
          </w:tcPr>
          <w:p w14:paraId="4B0C6679" w14:textId="11F597C9" w:rsidR="00BD46F0" w:rsidRPr="00BD46F0" w:rsidRDefault="00BD46F0" w:rsidP="00770A4D">
            <w:pPr>
              <w:rPr>
                <w:rFonts w:cs="Arial"/>
              </w:rPr>
            </w:pPr>
          </w:p>
        </w:tc>
      </w:tr>
      <w:tr w:rsidR="00BD46F0" w:rsidRPr="00BD46F0" w14:paraId="3465CE69" w14:textId="77777777" w:rsidTr="005D58F0">
        <w:trPr>
          <w:trHeight w:val="148"/>
        </w:trPr>
        <w:tc>
          <w:tcPr>
            <w:tcW w:w="634" w:type="dxa"/>
          </w:tcPr>
          <w:p w14:paraId="62C5C7F0" w14:textId="16F8EB1F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58943919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495F5809" w14:textId="68FA895E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69C136F2" w14:textId="15CCB2F8" w:rsidR="00BD46F0" w:rsidRPr="00BD46F0" w:rsidRDefault="00BD46F0" w:rsidP="00770A4D">
            <w:pPr>
              <w:rPr>
                <w:rFonts w:cs="Arial"/>
              </w:rPr>
            </w:pPr>
          </w:p>
        </w:tc>
      </w:tr>
      <w:tr w:rsidR="00BD46F0" w:rsidRPr="00BD46F0" w14:paraId="4B4C1712" w14:textId="77777777" w:rsidTr="005D58F0">
        <w:trPr>
          <w:trHeight w:val="148"/>
        </w:trPr>
        <w:tc>
          <w:tcPr>
            <w:tcW w:w="634" w:type="dxa"/>
          </w:tcPr>
          <w:p w14:paraId="2DD04646" w14:textId="5BC6009C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2A24C8A4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603213EB" w14:textId="77777777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7C32FE20" w14:textId="6E74BA9B" w:rsidR="00431FF3" w:rsidRPr="00431FF3" w:rsidRDefault="00431FF3" w:rsidP="00BD46F0">
            <w:pPr>
              <w:rPr>
                <w:rFonts w:cs="Arial"/>
                <w:color w:val="FF0000"/>
              </w:rPr>
            </w:pPr>
          </w:p>
        </w:tc>
      </w:tr>
      <w:tr w:rsidR="00BD46F0" w:rsidRPr="00BD46F0" w14:paraId="7B9D96A0" w14:textId="77777777" w:rsidTr="005D58F0">
        <w:trPr>
          <w:trHeight w:val="148"/>
        </w:trPr>
        <w:tc>
          <w:tcPr>
            <w:tcW w:w="634" w:type="dxa"/>
          </w:tcPr>
          <w:p w14:paraId="472D0AC3" w14:textId="0268C646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2602B01C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502AF0C5" w14:textId="01797666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1A63A42A" w14:textId="0F27B5E3" w:rsidR="00611266" w:rsidRPr="00BD46F0" w:rsidRDefault="00611266" w:rsidP="00BD46F0">
            <w:pPr>
              <w:rPr>
                <w:rFonts w:cs="Arial"/>
              </w:rPr>
            </w:pPr>
          </w:p>
        </w:tc>
      </w:tr>
      <w:tr w:rsidR="00BD46F0" w:rsidRPr="00BD46F0" w14:paraId="07B62489" w14:textId="77777777" w:rsidTr="005D58F0">
        <w:trPr>
          <w:trHeight w:val="148"/>
        </w:trPr>
        <w:tc>
          <w:tcPr>
            <w:tcW w:w="634" w:type="dxa"/>
          </w:tcPr>
          <w:p w14:paraId="67856C25" w14:textId="33B9E3C7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0492BFC8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0CD40432" w14:textId="77F35ED0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3CB1AFE8" w14:textId="2BBFCB9F" w:rsidR="00611266" w:rsidRPr="00BD46F0" w:rsidRDefault="00611266" w:rsidP="00BD46F0">
            <w:pPr>
              <w:rPr>
                <w:rFonts w:cs="Arial"/>
              </w:rPr>
            </w:pPr>
          </w:p>
        </w:tc>
      </w:tr>
      <w:tr w:rsidR="00BD46F0" w:rsidRPr="00BD46F0" w14:paraId="2FF04BCE" w14:textId="77777777" w:rsidTr="005D58F0">
        <w:trPr>
          <w:trHeight w:val="148"/>
        </w:trPr>
        <w:tc>
          <w:tcPr>
            <w:tcW w:w="634" w:type="dxa"/>
          </w:tcPr>
          <w:p w14:paraId="250058F3" w14:textId="064088C2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1961324E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40D39904" w14:textId="0325A419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10A1F2E7" w14:textId="4E8944EA" w:rsidR="00611266" w:rsidRPr="00BD46F0" w:rsidRDefault="00611266" w:rsidP="00BD46F0">
            <w:pPr>
              <w:rPr>
                <w:rFonts w:cs="Arial"/>
              </w:rPr>
            </w:pPr>
          </w:p>
        </w:tc>
      </w:tr>
      <w:tr w:rsidR="00BD46F0" w:rsidRPr="00BD46F0" w14:paraId="4E4FC6C5" w14:textId="77777777" w:rsidTr="005D58F0">
        <w:trPr>
          <w:trHeight w:val="148"/>
        </w:trPr>
        <w:tc>
          <w:tcPr>
            <w:tcW w:w="634" w:type="dxa"/>
          </w:tcPr>
          <w:p w14:paraId="5396A55D" w14:textId="0624B1FF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5552B108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605E6E59" w14:textId="77777777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21BC427F" w14:textId="5614F373" w:rsidR="00BD46F0" w:rsidRPr="00BD46F0" w:rsidRDefault="00BD46F0" w:rsidP="00770A4D">
            <w:pPr>
              <w:rPr>
                <w:rFonts w:cs="Arial"/>
              </w:rPr>
            </w:pPr>
          </w:p>
        </w:tc>
      </w:tr>
      <w:tr w:rsidR="00BD46F0" w:rsidRPr="00BD46F0" w14:paraId="46EC3543" w14:textId="77777777" w:rsidTr="005D58F0">
        <w:trPr>
          <w:trHeight w:val="148"/>
        </w:trPr>
        <w:tc>
          <w:tcPr>
            <w:tcW w:w="634" w:type="dxa"/>
          </w:tcPr>
          <w:p w14:paraId="760ED227" w14:textId="08F96B61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31A10CDE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0A776D4E" w14:textId="40BAFC01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22A8F5D8" w14:textId="0EED4D4B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5298437D" w14:textId="77777777" w:rsidTr="005D58F0">
        <w:trPr>
          <w:trHeight w:val="148"/>
        </w:trPr>
        <w:tc>
          <w:tcPr>
            <w:tcW w:w="634" w:type="dxa"/>
          </w:tcPr>
          <w:p w14:paraId="2C02C2A2" w14:textId="087BDC15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00F19467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4ED6D4D6" w14:textId="40479173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22AFF009" w14:textId="60629052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71809C50" w14:textId="77777777" w:rsidTr="005D58F0">
        <w:trPr>
          <w:trHeight w:val="148"/>
        </w:trPr>
        <w:tc>
          <w:tcPr>
            <w:tcW w:w="634" w:type="dxa"/>
          </w:tcPr>
          <w:p w14:paraId="4D90ECDB" w14:textId="776ECADA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4BDB5FE8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39FB12A9" w14:textId="77777777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7007ACE4" w14:textId="14A3C5B1" w:rsidR="00670386" w:rsidRPr="00BD46F0" w:rsidRDefault="00670386" w:rsidP="00BD46F0">
            <w:pPr>
              <w:rPr>
                <w:rFonts w:cs="Arial"/>
              </w:rPr>
            </w:pPr>
          </w:p>
        </w:tc>
      </w:tr>
      <w:tr w:rsidR="00BD46F0" w:rsidRPr="00BD46F0" w14:paraId="5769BC01" w14:textId="77777777" w:rsidTr="005D58F0">
        <w:trPr>
          <w:trHeight w:val="148"/>
        </w:trPr>
        <w:tc>
          <w:tcPr>
            <w:tcW w:w="634" w:type="dxa"/>
          </w:tcPr>
          <w:p w14:paraId="0908271F" w14:textId="26EBF8AB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18D191AD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3ACE6347" w14:textId="643FF672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1AC374EF" w14:textId="69E3D3C4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415FD055" w14:textId="77777777" w:rsidTr="005D58F0">
        <w:trPr>
          <w:trHeight w:val="148"/>
        </w:trPr>
        <w:tc>
          <w:tcPr>
            <w:tcW w:w="634" w:type="dxa"/>
          </w:tcPr>
          <w:p w14:paraId="7BC53556" w14:textId="48A818A9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579C0C3E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188E84DC" w14:textId="77777777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2E8BB9B3" w14:textId="04DE5101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512DEC30" w14:textId="77777777" w:rsidTr="005D58F0">
        <w:trPr>
          <w:trHeight w:val="148"/>
        </w:trPr>
        <w:tc>
          <w:tcPr>
            <w:tcW w:w="634" w:type="dxa"/>
          </w:tcPr>
          <w:p w14:paraId="583ECE55" w14:textId="55FCC10E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7C7E672B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1848EA17" w14:textId="39A7E071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4049256F" w14:textId="5FD641D1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2E1EF55C" w14:textId="77777777" w:rsidTr="005D58F0">
        <w:trPr>
          <w:trHeight w:val="148"/>
        </w:trPr>
        <w:tc>
          <w:tcPr>
            <w:tcW w:w="634" w:type="dxa"/>
          </w:tcPr>
          <w:p w14:paraId="11AB81FD" w14:textId="4E53BAAE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7BA673B7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3BB22526" w14:textId="33221A33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3C47EB69" w14:textId="456AF411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2896E677" w14:textId="77777777" w:rsidTr="005D58F0">
        <w:trPr>
          <w:trHeight w:val="148"/>
        </w:trPr>
        <w:tc>
          <w:tcPr>
            <w:tcW w:w="634" w:type="dxa"/>
          </w:tcPr>
          <w:p w14:paraId="5D670A2B" w14:textId="6A974895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54FE01FD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2F9F361B" w14:textId="77777777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09EB7291" w14:textId="3E53F131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702328C9" w14:textId="77777777" w:rsidTr="005D58F0">
        <w:trPr>
          <w:trHeight w:val="148"/>
        </w:trPr>
        <w:tc>
          <w:tcPr>
            <w:tcW w:w="634" w:type="dxa"/>
          </w:tcPr>
          <w:p w14:paraId="2D0F8453" w14:textId="0B759A27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47542903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02B62F29" w14:textId="275A397A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223BEDEC" w14:textId="3558B666" w:rsidR="0043162F" w:rsidRPr="00BD46F0" w:rsidRDefault="0043162F" w:rsidP="00BD46F0">
            <w:pPr>
              <w:rPr>
                <w:rFonts w:cs="Arial"/>
              </w:rPr>
            </w:pPr>
          </w:p>
        </w:tc>
      </w:tr>
      <w:tr w:rsidR="00BD46F0" w:rsidRPr="00BD46F0" w14:paraId="31E9DA4B" w14:textId="77777777" w:rsidTr="005D58F0">
        <w:trPr>
          <w:trHeight w:val="148"/>
        </w:trPr>
        <w:tc>
          <w:tcPr>
            <w:tcW w:w="634" w:type="dxa"/>
          </w:tcPr>
          <w:p w14:paraId="353DB974" w14:textId="34E8D8A1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1C0065D1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564ED220" w14:textId="77777777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28DFEF3E" w14:textId="4B5BCFAB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1AF279D3" w14:textId="77777777" w:rsidTr="005D58F0">
        <w:trPr>
          <w:trHeight w:val="148"/>
        </w:trPr>
        <w:tc>
          <w:tcPr>
            <w:tcW w:w="634" w:type="dxa"/>
          </w:tcPr>
          <w:p w14:paraId="03C09AAE" w14:textId="6CD0BF3A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0EFAA7FB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410B0673" w14:textId="77777777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5F034171" w14:textId="1C3A9E80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6A60FB46" w14:textId="77777777" w:rsidTr="005D58F0">
        <w:trPr>
          <w:trHeight w:val="148"/>
        </w:trPr>
        <w:tc>
          <w:tcPr>
            <w:tcW w:w="634" w:type="dxa"/>
          </w:tcPr>
          <w:p w14:paraId="75694C2B" w14:textId="71C1A51E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639BFF49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729D827C" w14:textId="77777777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1FA3CFA0" w14:textId="0FDF6401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6FAD8337" w14:textId="77777777" w:rsidTr="005D58F0">
        <w:trPr>
          <w:trHeight w:val="148"/>
        </w:trPr>
        <w:tc>
          <w:tcPr>
            <w:tcW w:w="634" w:type="dxa"/>
          </w:tcPr>
          <w:p w14:paraId="09B98CE6" w14:textId="48CFE58A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2E5F08AE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0EDCCCBC" w14:textId="77777777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47A713C0" w14:textId="2BAAB895" w:rsidR="00BD46F0" w:rsidRPr="00BD46F0" w:rsidRDefault="00BD46F0" w:rsidP="00BD46F0">
            <w:pPr>
              <w:rPr>
                <w:rFonts w:cs="Arial"/>
              </w:rPr>
            </w:pPr>
          </w:p>
        </w:tc>
      </w:tr>
      <w:tr w:rsidR="00BD46F0" w:rsidRPr="00BD46F0" w14:paraId="6CE38677" w14:textId="77777777" w:rsidTr="005D58F0">
        <w:trPr>
          <w:trHeight w:val="148"/>
        </w:trPr>
        <w:tc>
          <w:tcPr>
            <w:tcW w:w="634" w:type="dxa"/>
          </w:tcPr>
          <w:p w14:paraId="308A93AA" w14:textId="61064EAE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4F4F9C40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3C2A25A2" w14:textId="77777777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37F27E49" w14:textId="4F77F482" w:rsidR="00141788" w:rsidRPr="00BD46F0" w:rsidRDefault="00141788" w:rsidP="00BD46F0">
            <w:pPr>
              <w:rPr>
                <w:rFonts w:cs="Arial"/>
              </w:rPr>
            </w:pPr>
          </w:p>
        </w:tc>
      </w:tr>
      <w:tr w:rsidR="00BD46F0" w:rsidRPr="00BD46F0" w14:paraId="7264B29B" w14:textId="77777777" w:rsidTr="005D58F0">
        <w:trPr>
          <w:trHeight w:val="148"/>
        </w:trPr>
        <w:tc>
          <w:tcPr>
            <w:tcW w:w="634" w:type="dxa"/>
          </w:tcPr>
          <w:p w14:paraId="13CE7FEC" w14:textId="58198C02" w:rsidR="00BD46F0" w:rsidRPr="00BD46F0" w:rsidRDefault="00BD46F0" w:rsidP="00BD46F0">
            <w:pPr>
              <w:pStyle w:val="Lijstalinea1"/>
              <w:numPr>
                <w:ilvl w:val="0"/>
                <w:numId w:val="21"/>
              </w:numPr>
              <w:rPr>
                <w:rFonts w:cs="Arial"/>
              </w:rPr>
            </w:pPr>
          </w:p>
        </w:tc>
        <w:tc>
          <w:tcPr>
            <w:tcW w:w="2552" w:type="dxa"/>
            <w:gridSpan w:val="2"/>
          </w:tcPr>
          <w:p w14:paraId="740E46B7" w14:textId="77777777" w:rsidR="00BD46F0" w:rsidRPr="00BD46F0" w:rsidRDefault="00BD46F0" w:rsidP="00BD46F0">
            <w:pPr>
              <w:rPr>
                <w:rFonts w:cs="Arial"/>
              </w:rPr>
            </w:pPr>
          </w:p>
        </w:tc>
        <w:tc>
          <w:tcPr>
            <w:tcW w:w="6804" w:type="dxa"/>
          </w:tcPr>
          <w:p w14:paraId="62BBCD58" w14:textId="77777777" w:rsidR="00BD46F0" w:rsidRPr="00BD46F0" w:rsidRDefault="00BD46F0" w:rsidP="00BD46F0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0"/>
              </w:rPr>
            </w:pPr>
          </w:p>
        </w:tc>
        <w:tc>
          <w:tcPr>
            <w:tcW w:w="5037" w:type="dxa"/>
          </w:tcPr>
          <w:p w14:paraId="59C19457" w14:textId="47EC0AE6" w:rsidR="00BD46F0" w:rsidRPr="00BD46F0" w:rsidRDefault="00BD46F0" w:rsidP="00BD46F0">
            <w:pPr>
              <w:rPr>
                <w:rFonts w:cs="Arial"/>
              </w:rPr>
            </w:pPr>
          </w:p>
        </w:tc>
      </w:tr>
    </w:tbl>
    <w:p w14:paraId="4924EA31" w14:textId="77777777" w:rsidR="00096239" w:rsidRPr="00BD46F0" w:rsidRDefault="00096239" w:rsidP="00384E42">
      <w:pPr>
        <w:rPr>
          <w:rFonts w:cs="Arial"/>
        </w:rPr>
      </w:pPr>
    </w:p>
    <w:sectPr w:rsidR="00096239" w:rsidRPr="00BD46F0" w:rsidSect="001968A7">
      <w:footerReference w:type="even" r:id="rId10"/>
      <w:footerReference w:type="default" r:id="rId11"/>
      <w:footerReference w:type="first" r:id="rId12"/>
      <w:pgSz w:w="16840" w:h="11907" w:orient="landscape" w:code="9"/>
      <w:pgMar w:top="1418" w:right="1418" w:bottom="1418" w:left="2835" w:header="737" w:footer="454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830BF" w14:textId="77777777" w:rsidR="001968A7" w:rsidRDefault="001968A7" w:rsidP="003E0D15">
      <w:r>
        <w:separator/>
      </w:r>
    </w:p>
  </w:endnote>
  <w:endnote w:type="continuationSeparator" w:id="0">
    <w:p w14:paraId="16E53540" w14:textId="77777777" w:rsidR="001968A7" w:rsidRDefault="001968A7" w:rsidP="003E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ED081" w14:textId="77777777" w:rsidR="00431FF3" w:rsidRDefault="00431FF3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</w:rPr>
      <w:t>0</w:t>
    </w:r>
    <w:r>
      <w:rPr>
        <w:rStyle w:val="Paginanummer"/>
      </w:rPr>
      <w:fldChar w:fldCharType="end"/>
    </w:r>
  </w:p>
  <w:p w14:paraId="7F91A6CC" w14:textId="77777777" w:rsidR="00431FF3" w:rsidRDefault="00431F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C3927" w14:textId="39191993" w:rsidR="00431FF3" w:rsidRPr="006A09C9" w:rsidRDefault="00431FF3">
    <w:pPr>
      <w:pStyle w:val="Voettekst"/>
      <w:jc w:val="right"/>
    </w:pPr>
    <w:r w:rsidRPr="006A09C9">
      <w:t xml:space="preserve">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 w:rsidRPr="006A09C9">
      <w:t xml:space="preserve"> van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16</w:t>
    </w:r>
    <w:r>
      <w:fldChar w:fldCharType="end"/>
    </w:r>
  </w:p>
  <w:p w14:paraId="3349844E" w14:textId="77777777" w:rsidR="00431FF3" w:rsidRDefault="00431FF3" w:rsidP="00D46BB6">
    <w:pPr>
      <w:pStyle w:val="Voettekst"/>
      <w:spacing w:before="0"/>
      <w:rPr>
        <w:rFonts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26270" w14:textId="77777777" w:rsidR="00431FF3" w:rsidRDefault="00431FF3">
    <w:pPr>
      <w:pStyle w:val="Voettekst"/>
      <w:pBdr>
        <w:bottom w:val="single" w:sz="6" w:space="0" w:color="auto"/>
      </w:pBdr>
      <w:spacing w:before="480" w:line="240" w:lineRule="exact"/>
      <w:ind w:left="5400" w:right="-84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EE8B" w14:textId="77777777" w:rsidR="001968A7" w:rsidRDefault="001968A7" w:rsidP="003E0D15">
      <w:r>
        <w:separator/>
      </w:r>
    </w:p>
  </w:footnote>
  <w:footnote w:type="continuationSeparator" w:id="0">
    <w:p w14:paraId="79FED22A" w14:textId="77777777" w:rsidR="001968A7" w:rsidRDefault="001968A7" w:rsidP="003E0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80EE5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D7C97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C04E0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C74A9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E2E0E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A2053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DEAC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E6E0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70D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D189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F1"/>
    <w:multiLevelType w:val="hybridMultilevel"/>
    <w:tmpl w:val="989646C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A71F7"/>
    <w:multiLevelType w:val="hybridMultilevel"/>
    <w:tmpl w:val="A51A66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764F5"/>
    <w:multiLevelType w:val="hybridMultilevel"/>
    <w:tmpl w:val="BF6402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222D66"/>
    <w:multiLevelType w:val="hybridMultilevel"/>
    <w:tmpl w:val="A40A9226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4E50F53"/>
    <w:multiLevelType w:val="hybridMultilevel"/>
    <w:tmpl w:val="0B54D60E"/>
    <w:lvl w:ilvl="0" w:tplc="06321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5126A2"/>
    <w:multiLevelType w:val="hybridMultilevel"/>
    <w:tmpl w:val="8C422D8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832AD2"/>
    <w:multiLevelType w:val="hybridMultilevel"/>
    <w:tmpl w:val="7D406E2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939B7"/>
    <w:multiLevelType w:val="hybridMultilevel"/>
    <w:tmpl w:val="9DC07F2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13B29"/>
    <w:multiLevelType w:val="hybridMultilevel"/>
    <w:tmpl w:val="CDDE445C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5F2213B"/>
    <w:multiLevelType w:val="multilevel"/>
    <w:tmpl w:val="1B76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B0281C"/>
    <w:multiLevelType w:val="hybridMultilevel"/>
    <w:tmpl w:val="D542BC6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44693840">
    <w:abstractNumId w:val="9"/>
  </w:num>
  <w:num w:numId="2" w16cid:durableId="1508136819">
    <w:abstractNumId w:val="8"/>
  </w:num>
  <w:num w:numId="3" w16cid:durableId="644941945">
    <w:abstractNumId w:val="4"/>
  </w:num>
  <w:num w:numId="4" w16cid:durableId="1155949170">
    <w:abstractNumId w:val="5"/>
  </w:num>
  <w:num w:numId="5" w16cid:durableId="1673528523">
    <w:abstractNumId w:val="6"/>
  </w:num>
  <w:num w:numId="6" w16cid:durableId="1170750011">
    <w:abstractNumId w:val="0"/>
  </w:num>
  <w:num w:numId="7" w16cid:durableId="662203529">
    <w:abstractNumId w:val="1"/>
  </w:num>
  <w:num w:numId="8" w16cid:durableId="1961718267">
    <w:abstractNumId w:val="2"/>
  </w:num>
  <w:num w:numId="9" w16cid:durableId="1372073861">
    <w:abstractNumId w:val="3"/>
  </w:num>
  <w:num w:numId="10" w16cid:durableId="1549369010">
    <w:abstractNumId w:val="7"/>
  </w:num>
  <w:num w:numId="11" w16cid:durableId="1651787297">
    <w:abstractNumId w:val="9"/>
  </w:num>
  <w:num w:numId="12" w16cid:durableId="1992830334">
    <w:abstractNumId w:val="8"/>
  </w:num>
  <w:num w:numId="13" w16cid:durableId="1012684507">
    <w:abstractNumId w:val="4"/>
  </w:num>
  <w:num w:numId="14" w16cid:durableId="827482824">
    <w:abstractNumId w:val="5"/>
  </w:num>
  <w:num w:numId="15" w16cid:durableId="1034623119">
    <w:abstractNumId w:val="6"/>
  </w:num>
  <w:num w:numId="16" w16cid:durableId="332804305">
    <w:abstractNumId w:val="0"/>
  </w:num>
  <w:num w:numId="17" w16cid:durableId="1644234073">
    <w:abstractNumId w:val="1"/>
  </w:num>
  <w:num w:numId="18" w16cid:durableId="1966303613">
    <w:abstractNumId w:val="2"/>
  </w:num>
  <w:num w:numId="19" w16cid:durableId="582110188">
    <w:abstractNumId w:val="3"/>
  </w:num>
  <w:num w:numId="20" w16cid:durableId="1274944501">
    <w:abstractNumId w:val="7"/>
  </w:num>
  <w:num w:numId="21" w16cid:durableId="1129202720">
    <w:abstractNumId w:val="20"/>
  </w:num>
  <w:num w:numId="22" w16cid:durableId="481165928">
    <w:abstractNumId w:val="14"/>
  </w:num>
  <w:num w:numId="23" w16cid:durableId="1721242024">
    <w:abstractNumId w:val="18"/>
  </w:num>
  <w:num w:numId="24" w16cid:durableId="594440526">
    <w:abstractNumId w:val="10"/>
  </w:num>
  <w:num w:numId="25" w16cid:durableId="1113092006">
    <w:abstractNumId w:val="15"/>
  </w:num>
  <w:num w:numId="26" w16cid:durableId="1158575451">
    <w:abstractNumId w:val="12"/>
  </w:num>
  <w:num w:numId="27" w16cid:durableId="153955022">
    <w:abstractNumId w:val="16"/>
  </w:num>
  <w:num w:numId="28" w16cid:durableId="563834005">
    <w:abstractNumId w:val="17"/>
  </w:num>
  <w:num w:numId="29" w16cid:durableId="1572621906">
    <w:abstractNumId w:val="11"/>
  </w:num>
  <w:num w:numId="30" w16cid:durableId="612250181">
    <w:abstractNumId w:val="13"/>
  </w:num>
  <w:num w:numId="31" w16cid:durableId="2443291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95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2D"/>
    <w:rsid w:val="00001B7F"/>
    <w:rsid w:val="000043DC"/>
    <w:rsid w:val="00005F88"/>
    <w:rsid w:val="000123D9"/>
    <w:rsid w:val="00014450"/>
    <w:rsid w:val="00017544"/>
    <w:rsid w:val="00022046"/>
    <w:rsid w:val="00022A81"/>
    <w:rsid w:val="00024C7D"/>
    <w:rsid w:val="00026891"/>
    <w:rsid w:val="00026E14"/>
    <w:rsid w:val="000356EB"/>
    <w:rsid w:val="0003733E"/>
    <w:rsid w:val="00042E61"/>
    <w:rsid w:val="00044E96"/>
    <w:rsid w:val="000542DF"/>
    <w:rsid w:val="000545B0"/>
    <w:rsid w:val="00061196"/>
    <w:rsid w:val="00065964"/>
    <w:rsid w:val="00074413"/>
    <w:rsid w:val="0007734D"/>
    <w:rsid w:val="00077504"/>
    <w:rsid w:val="00080313"/>
    <w:rsid w:val="00082172"/>
    <w:rsid w:val="00082E27"/>
    <w:rsid w:val="00096239"/>
    <w:rsid w:val="000A0E26"/>
    <w:rsid w:val="000A409E"/>
    <w:rsid w:val="000B4D82"/>
    <w:rsid w:val="000C4375"/>
    <w:rsid w:val="000C610F"/>
    <w:rsid w:val="000D28D1"/>
    <w:rsid w:val="000D7257"/>
    <w:rsid w:val="000E4F96"/>
    <w:rsid w:val="000F0798"/>
    <w:rsid w:val="000F2EFB"/>
    <w:rsid w:val="000F7A89"/>
    <w:rsid w:val="001012C4"/>
    <w:rsid w:val="0011017B"/>
    <w:rsid w:val="00114DA5"/>
    <w:rsid w:val="00116A10"/>
    <w:rsid w:val="00125633"/>
    <w:rsid w:val="001269DF"/>
    <w:rsid w:val="0013735F"/>
    <w:rsid w:val="00141788"/>
    <w:rsid w:val="00152DC5"/>
    <w:rsid w:val="001540C6"/>
    <w:rsid w:val="001564BC"/>
    <w:rsid w:val="00157F53"/>
    <w:rsid w:val="00161CC6"/>
    <w:rsid w:val="0016454C"/>
    <w:rsid w:val="00166DE1"/>
    <w:rsid w:val="0018368E"/>
    <w:rsid w:val="00187052"/>
    <w:rsid w:val="00191429"/>
    <w:rsid w:val="00194369"/>
    <w:rsid w:val="00194977"/>
    <w:rsid w:val="001968A7"/>
    <w:rsid w:val="001B17D2"/>
    <w:rsid w:val="001C1D1E"/>
    <w:rsid w:val="001C2BE4"/>
    <w:rsid w:val="001C4E41"/>
    <w:rsid w:val="001C5B70"/>
    <w:rsid w:val="001D2A66"/>
    <w:rsid w:val="001D4BF1"/>
    <w:rsid w:val="001D63B6"/>
    <w:rsid w:val="001E16D7"/>
    <w:rsid w:val="001F04FC"/>
    <w:rsid w:val="001F27B0"/>
    <w:rsid w:val="001F35F6"/>
    <w:rsid w:val="001F416B"/>
    <w:rsid w:val="00203D5E"/>
    <w:rsid w:val="00210669"/>
    <w:rsid w:val="00212155"/>
    <w:rsid w:val="00212E5A"/>
    <w:rsid w:val="00216065"/>
    <w:rsid w:val="0022113F"/>
    <w:rsid w:val="00232695"/>
    <w:rsid w:val="00232C9E"/>
    <w:rsid w:val="00240F51"/>
    <w:rsid w:val="00242B30"/>
    <w:rsid w:val="00243B5B"/>
    <w:rsid w:val="00252D0E"/>
    <w:rsid w:val="002562D6"/>
    <w:rsid w:val="0025690F"/>
    <w:rsid w:val="00265A61"/>
    <w:rsid w:val="0027262C"/>
    <w:rsid w:val="00292FF2"/>
    <w:rsid w:val="002A0C1F"/>
    <w:rsid w:val="002A1F07"/>
    <w:rsid w:val="002A2982"/>
    <w:rsid w:val="002A5A10"/>
    <w:rsid w:val="002B5E9F"/>
    <w:rsid w:val="002B7A14"/>
    <w:rsid w:val="002B7C1B"/>
    <w:rsid w:val="002C142D"/>
    <w:rsid w:val="002C293C"/>
    <w:rsid w:val="002D1C3E"/>
    <w:rsid w:val="002D2862"/>
    <w:rsid w:val="002D48E7"/>
    <w:rsid w:val="002D6699"/>
    <w:rsid w:val="002D6C5E"/>
    <w:rsid w:val="002E1D21"/>
    <w:rsid w:val="002F0181"/>
    <w:rsid w:val="002F4913"/>
    <w:rsid w:val="002F529B"/>
    <w:rsid w:val="002F5B6E"/>
    <w:rsid w:val="003014E4"/>
    <w:rsid w:val="00312161"/>
    <w:rsid w:val="003244CB"/>
    <w:rsid w:val="0033570D"/>
    <w:rsid w:val="0033688F"/>
    <w:rsid w:val="00341BA1"/>
    <w:rsid w:val="003440C3"/>
    <w:rsid w:val="00345385"/>
    <w:rsid w:val="00345988"/>
    <w:rsid w:val="00350228"/>
    <w:rsid w:val="00350321"/>
    <w:rsid w:val="00352E78"/>
    <w:rsid w:val="00361CF9"/>
    <w:rsid w:val="00362312"/>
    <w:rsid w:val="00371547"/>
    <w:rsid w:val="003723AE"/>
    <w:rsid w:val="00373840"/>
    <w:rsid w:val="0037708A"/>
    <w:rsid w:val="00384E42"/>
    <w:rsid w:val="00384EDD"/>
    <w:rsid w:val="00384FDC"/>
    <w:rsid w:val="00387F8F"/>
    <w:rsid w:val="00392A35"/>
    <w:rsid w:val="00394A32"/>
    <w:rsid w:val="00395D82"/>
    <w:rsid w:val="00397824"/>
    <w:rsid w:val="00397D8A"/>
    <w:rsid w:val="003A2237"/>
    <w:rsid w:val="003A22D5"/>
    <w:rsid w:val="003A2D7E"/>
    <w:rsid w:val="003A5895"/>
    <w:rsid w:val="003A58EC"/>
    <w:rsid w:val="003B7450"/>
    <w:rsid w:val="003B7BB3"/>
    <w:rsid w:val="003C1DA3"/>
    <w:rsid w:val="003C3791"/>
    <w:rsid w:val="003D2640"/>
    <w:rsid w:val="003D43A4"/>
    <w:rsid w:val="003E0D15"/>
    <w:rsid w:val="003E1680"/>
    <w:rsid w:val="003E26BA"/>
    <w:rsid w:val="003F00D5"/>
    <w:rsid w:val="003F2DAE"/>
    <w:rsid w:val="003F3C4E"/>
    <w:rsid w:val="00401A09"/>
    <w:rsid w:val="00404679"/>
    <w:rsid w:val="00410DB5"/>
    <w:rsid w:val="00411427"/>
    <w:rsid w:val="0041234A"/>
    <w:rsid w:val="0041400F"/>
    <w:rsid w:val="00415D49"/>
    <w:rsid w:val="00416137"/>
    <w:rsid w:val="0041725C"/>
    <w:rsid w:val="00422455"/>
    <w:rsid w:val="00430DDE"/>
    <w:rsid w:val="0043162F"/>
    <w:rsid w:val="00431FF3"/>
    <w:rsid w:val="00432CEF"/>
    <w:rsid w:val="00433154"/>
    <w:rsid w:val="00434DBE"/>
    <w:rsid w:val="004354BA"/>
    <w:rsid w:val="004406D3"/>
    <w:rsid w:val="00440A4C"/>
    <w:rsid w:val="00440A9F"/>
    <w:rsid w:val="00444DCF"/>
    <w:rsid w:val="004621A5"/>
    <w:rsid w:val="00462F13"/>
    <w:rsid w:val="00470E97"/>
    <w:rsid w:val="00471CA3"/>
    <w:rsid w:val="004737F8"/>
    <w:rsid w:val="00475DFE"/>
    <w:rsid w:val="00477AB5"/>
    <w:rsid w:val="004872F1"/>
    <w:rsid w:val="00490154"/>
    <w:rsid w:val="00491582"/>
    <w:rsid w:val="00493F89"/>
    <w:rsid w:val="00497845"/>
    <w:rsid w:val="004A0D1A"/>
    <w:rsid w:val="004B2611"/>
    <w:rsid w:val="004B430F"/>
    <w:rsid w:val="004C0A90"/>
    <w:rsid w:val="004C0F54"/>
    <w:rsid w:val="004D2409"/>
    <w:rsid w:val="004D3B19"/>
    <w:rsid w:val="004D4818"/>
    <w:rsid w:val="004E1F87"/>
    <w:rsid w:val="004E5339"/>
    <w:rsid w:val="004F3185"/>
    <w:rsid w:val="004F71E0"/>
    <w:rsid w:val="00502A61"/>
    <w:rsid w:val="00502B90"/>
    <w:rsid w:val="00502C4D"/>
    <w:rsid w:val="00502D6B"/>
    <w:rsid w:val="00513373"/>
    <w:rsid w:val="00513795"/>
    <w:rsid w:val="00514454"/>
    <w:rsid w:val="00516A34"/>
    <w:rsid w:val="0052264E"/>
    <w:rsid w:val="005409A0"/>
    <w:rsid w:val="00545DF6"/>
    <w:rsid w:val="00550058"/>
    <w:rsid w:val="005546B8"/>
    <w:rsid w:val="00556DEE"/>
    <w:rsid w:val="0057063A"/>
    <w:rsid w:val="005708AC"/>
    <w:rsid w:val="00570F0B"/>
    <w:rsid w:val="005754CA"/>
    <w:rsid w:val="0059169B"/>
    <w:rsid w:val="00591AA1"/>
    <w:rsid w:val="005946D4"/>
    <w:rsid w:val="005955F1"/>
    <w:rsid w:val="00595A91"/>
    <w:rsid w:val="005A0E01"/>
    <w:rsid w:val="005A1B1D"/>
    <w:rsid w:val="005B03B8"/>
    <w:rsid w:val="005B0535"/>
    <w:rsid w:val="005B7223"/>
    <w:rsid w:val="005C04AD"/>
    <w:rsid w:val="005C4291"/>
    <w:rsid w:val="005C4962"/>
    <w:rsid w:val="005D0E4A"/>
    <w:rsid w:val="005D2F76"/>
    <w:rsid w:val="005D58F0"/>
    <w:rsid w:val="005D7080"/>
    <w:rsid w:val="005D7472"/>
    <w:rsid w:val="005E253D"/>
    <w:rsid w:val="005E4D80"/>
    <w:rsid w:val="005E4DC6"/>
    <w:rsid w:val="005F1857"/>
    <w:rsid w:val="005F1F85"/>
    <w:rsid w:val="005F3AE5"/>
    <w:rsid w:val="005F4113"/>
    <w:rsid w:val="005F72E8"/>
    <w:rsid w:val="006020AD"/>
    <w:rsid w:val="00610D89"/>
    <w:rsid w:val="00611266"/>
    <w:rsid w:val="00614F82"/>
    <w:rsid w:val="00616337"/>
    <w:rsid w:val="00616AC2"/>
    <w:rsid w:val="006215A0"/>
    <w:rsid w:val="00622D0B"/>
    <w:rsid w:val="00624EEE"/>
    <w:rsid w:val="00625A6A"/>
    <w:rsid w:val="00627439"/>
    <w:rsid w:val="006277F0"/>
    <w:rsid w:val="0063356E"/>
    <w:rsid w:val="006350EC"/>
    <w:rsid w:val="00654210"/>
    <w:rsid w:val="00661ECE"/>
    <w:rsid w:val="0066506F"/>
    <w:rsid w:val="00670386"/>
    <w:rsid w:val="00684430"/>
    <w:rsid w:val="00690AB7"/>
    <w:rsid w:val="006927C8"/>
    <w:rsid w:val="00694686"/>
    <w:rsid w:val="006A09C9"/>
    <w:rsid w:val="006A358F"/>
    <w:rsid w:val="006A39B8"/>
    <w:rsid w:val="006A4ED1"/>
    <w:rsid w:val="006A657D"/>
    <w:rsid w:val="006A6C18"/>
    <w:rsid w:val="006A792C"/>
    <w:rsid w:val="006A7A2C"/>
    <w:rsid w:val="006B02CD"/>
    <w:rsid w:val="006C2E6B"/>
    <w:rsid w:val="006C4119"/>
    <w:rsid w:val="006C432E"/>
    <w:rsid w:val="006C5BA4"/>
    <w:rsid w:val="006E0589"/>
    <w:rsid w:val="006F0662"/>
    <w:rsid w:val="006F1064"/>
    <w:rsid w:val="006F13DC"/>
    <w:rsid w:val="006F1815"/>
    <w:rsid w:val="006F65D3"/>
    <w:rsid w:val="00702F30"/>
    <w:rsid w:val="007039EC"/>
    <w:rsid w:val="007043BE"/>
    <w:rsid w:val="00706C58"/>
    <w:rsid w:val="00707475"/>
    <w:rsid w:val="00713A14"/>
    <w:rsid w:val="00717885"/>
    <w:rsid w:val="007200DE"/>
    <w:rsid w:val="00726202"/>
    <w:rsid w:val="00736527"/>
    <w:rsid w:val="00740698"/>
    <w:rsid w:val="007410D9"/>
    <w:rsid w:val="00747634"/>
    <w:rsid w:val="00755BD8"/>
    <w:rsid w:val="00761C0D"/>
    <w:rsid w:val="00761E63"/>
    <w:rsid w:val="007638B3"/>
    <w:rsid w:val="00763C3E"/>
    <w:rsid w:val="0076465E"/>
    <w:rsid w:val="00766841"/>
    <w:rsid w:val="007670C7"/>
    <w:rsid w:val="00770A4D"/>
    <w:rsid w:val="007710EF"/>
    <w:rsid w:val="00771EE3"/>
    <w:rsid w:val="00777FC6"/>
    <w:rsid w:val="0078154B"/>
    <w:rsid w:val="007815DA"/>
    <w:rsid w:val="00784CB3"/>
    <w:rsid w:val="007875DA"/>
    <w:rsid w:val="00794A32"/>
    <w:rsid w:val="007B3B51"/>
    <w:rsid w:val="007B4E32"/>
    <w:rsid w:val="007C1AF9"/>
    <w:rsid w:val="007C3958"/>
    <w:rsid w:val="007C3EF4"/>
    <w:rsid w:val="007D2C89"/>
    <w:rsid w:val="007D2EDC"/>
    <w:rsid w:val="007D3C02"/>
    <w:rsid w:val="007E0BB1"/>
    <w:rsid w:val="007E0FC8"/>
    <w:rsid w:val="007E14FD"/>
    <w:rsid w:val="007E7180"/>
    <w:rsid w:val="00801590"/>
    <w:rsid w:val="00802F40"/>
    <w:rsid w:val="00803EB4"/>
    <w:rsid w:val="00804309"/>
    <w:rsid w:val="008056DC"/>
    <w:rsid w:val="0081074E"/>
    <w:rsid w:val="00816C23"/>
    <w:rsid w:val="00817EB2"/>
    <w:rsid w:val="00822F57"/>
    <w:rsid w:val="00827289"/>
    <w:rsid w:val="00831A66"/>
    <w:rsid w:val="00850628"/>
    <w:rsid w:val="008547AE"/>
    <w:rsid w:val="008748D7"/>
    <w:rsid w:val="00877F4B"/>
    <w:rsid w:val="00880206"/>
    <w:rsid w:val="00882268"/>
    <w:rsid w:val="00882BE7"/>
    <w:rsid w:val="00887306"/>
    <w:rsid w:val="0089100C"/>
    <w:rsid w:val="00891C54"/>
    <w:rsid w:val="00892428"/>
    <w:rsid w:val="00897CB9"/>
    <w:rsid w:val="008A0CD4"/>
    <w:rsid w:val="008A1621"/>
    <w:rsid w:val="008A6958"/>
    <w:rsid w:val="008A6EE4"/>
    <w:rsid w:val="008B2085"/>
    <w:rsid w:val="008B2AFC"/>
    <w:rsid w:val="008B3FC6"/>
    <w:rsid w:val="008B4E64"/>
    <w:rsid w:val="008B5434"/>
    <w:rsid w:val="008B54D5"/>
    <w:rsid w:val="008B65D9"/>
    <w:rsid w:val="008B74E0"/>
    <w:rsid w:val="008B793A"/>
    <w:rsid w:val="008B7D70"/>
    <w:rsid w:val="008C033B"/>
    <w:rsid w:val="008C0BAE"/>
    <w:rsid w:val="008C1452"/>
    <w:rsid w:val="008C1EA8"/>
    <w:rsid w:val="008C4ADC"/>
    <w:rsid w:val="008C6350"/>
    <w:rsid w:val="008D34B0"/>
    <w:rsid w:val="008D548E"/>
    <w:rsid w:val="008D644B"/>
    <w:rsid w:val="008E1C39"/>
    <w:rsid w:val="008E2675"/>
    <w:rsid w:val="008E3E26"/>
    <w:rsid w:val="008E722E"/>
    <w:rsid w:val="008F1665"/>
    <w:rsid w:val="008F48D7"/>
    <w:rsid w:val="008F530D"/>
    <w:rsid w:val="00900A11"/>
    <w:rsid w:val="009026BD"/>
    <w:rsid w:val="0090370D"/>
    <w:rsid w:val="00904488"/>
    <w:rsid w:val="00907C77"/>
    <w:rsid w:val="00911E9D"/>
    <w:rsid w:val="009208A1"/>
    <w:rsid w:val="00924C9F"/>
    <w:rsid w:val="00925F60"/>
    <w:rsid w:val="00932811"/>
    <w:rsid w:val="00936A59"/>
    <w:rsid w:val="00937D57"/>
    <w:rsid w:val="0094342E"/>
    <w:rsid w:val="0094502D"/>
    <w:rsid w:val="0094625D"/>
    <w:rsid w:val="009509C9"/>
    <w:rsid w:val="00953BC5"/>
    <w:rsid w:val="00954B9A"/>
    <w:rsid w:val="00962D58"/>
    <w:rsid w:val="00967F5B"/>
    <w:rsid w:val="00971EEB"/>
    <w:rsid w:val="00971EF5"/>
    <w:rsid w:val="00972C5A"/>
    <w:rsid w:val="00973AA1"/>
    <w:rsid w:val="00982B1E"/>
    <w:rsid w:val="00982E38"/>
    <w:rsid w:val="00992A1B"/>
    <w:rsid w:val="00995675"/>
    <w:rsid w:val="00995906"/>
    <w:rsid w:val="009A07B7"/>
    <w:rsid w:val="009A3B76"/>
    <w:rsid w:val="009B23F7"/>
    <w:rsid w:val="009B4617"/>
    <w:rsid w:val="009C4CF1"/>
    <w:rsid w:val="009C741F"/>
    <w:rsid w:val="009D778F"/>
    <w:rsid w:val="009E6A6A"/>
    <w:rsid w:val="009E7011"/>
    <w:rsid w:val="009E701B"/>
    <w:rsid w:val="009F0BC5"/>
    <w:rsid w:val="009F1390"/>
    <w:rsid w:val="009F4E22"/>
    <w:rsid w:val="009F5EF7"/>
    <w:rsid w:val="00A053DA"/>
    <w:rsid w:val="00A064C9"/>
    <w:rsid w:val="00A13B5E"/>
    <w:rsid w:val="00A20198"/>
    <w:rsid w:val="00A24C9A"/>
    <w:rsid w:val="00A258A3"/>
    <w:rsid w:val="00A26168"/>
    <w:rsid w:val="00A27866"/>
    <w:rsid w:val="00A30B95"/>
    <w:rsid w:val="00A327B4"/>
    <w:rsid w:val="00A32B3F"/>
    <w:rsid w:val="00A33489"/>
    <w:rsid w:val="00A35413"/>
    <w:rsid w:val="00A35B7A"/>
    <w:rsid w:val="00A36206"/>
    <w:rsid w:val="00A36B51"/>
    <w:rsid w:val="00A40B26"/>
    <w:rsid w:val="00A5362C"/>
    <w:rsid w:val="00A54AF4"/>
    <w:rsid w:val="00A559EF"/>
    <w:rsid w:val="00A56513"/>
    <w:rsid w:val="00A56B9A"/>
    <w:rsid w:val="00A60BC1"/>
    <w:rsid w:val="00A61168"/>
    <w:rsid w:val="00A6180A"/>
    <w:rsid w:val="00A624DC"/>
    <w:rsid w:val="00A639A2"/>
    <w:rsid w:val="00A63A53"/>
    <w:rsid w:val="00A659B2"/>
    <w:rsid w:val="00A71F01"/>
    <w:rsid w:val="00A7327A"/>
    <w:rsid w:val="00A7593B"/>
    <w:rsid w:val="00A81103"/>
    <w:rsid w:val="00A82D15"/>
    <w:rsid w:val="00A83872"/>
    <w:rsid w:val="00A866CF"/>
    <w:rsid w:val="00A90065"/>
    <w:rsid w:val="00A905D4"/>
    <w:rsid w:val="00A95ABE"/>
    <w:rsid w:val="00AA0970"/>
    <w:rsid w:val="00AA44AF"/>
    <w:rsid w:val="00AB6E95"/>
    <w:rsid w:val="00AC1B99"/>
    <w:rsid w:val="00AD0E9F"/>
    <w:rsid w:val="00AD30F4"/>
    <w:rsid w:val="00AD56CD"/>
    <w:rsid w:val="00AE0ABE"/>
    <w:rsid w:val="00AE3202"/>
    <w:rsid w:val="00AE4B2E"/>
    <w:rsid w:val="00AF33E4"/>
    <w:rsid w:val="00AF460B"/>
    <w:rsid w:val="00B03241"/>
    <w:rsid w:val="00B1278A"/>
    <w:rsid w:val="00B17723"/>
    <w:rsid w:val="00B26122"/>
    <w:rsid w:val="00B265EC"/>
    <w:rsid w:val="00B30B25"/>
    <w:rsid w:val="00B548CB"/>
    <w:rsid w:val="00B61009"/>
    <w:rsid w:val="00B667CB"/>
    <w:rsid w:val="00B67623"/>
    <w:rsid w:val="00B6795A"/>
    <w:rsid w:val="00B722DF"/>
    <w:rsid w:val="00B7437A"/>
    <w:rsid w:val="00B74FA1"/>
    <w:rsid w:val="00B774E8"/>
    <w:rsid w:val="00B8008C"/>
    <w:rsid w:val="00B80F22"/>
    <w:rsid w:val="00B81051"/>
    <w:rsid w:val="00B81FDB"/>
    <w:rsid w:val="00B83E4D"/>
    <w:rsid w:val="00B86406"/>
    <w:rsid w:val="00B8659D"/>
    <w:rsid w:val="00B8667E"/>
    <w:rsid w:val="00B91DA8"/>
    <w:rsid w:val="00B934D6"/>
    <w:rsid w:val="00B93FB6"/>
    <w:rsid w:val="00B973C5"/>
    <w:rsid w:val="00BA1AB6"/>
    <w:rsid w:val="00BB1CE4"/>
    <w:rsid w:val="00BC02D2"/>
    <w:rsid w:val="00BC2C82"/>
    <w:rsid w:val="00BC36CF"/>
    <w:rsid w:val="00BC6429"/>
    <w:rsid w:val="00BD46F0"/>
    <w:rsid w:val="00BD5D29"/>
    <w:rsid w:val="00BD6D9C"/>
    <w:rsid w:val="00BD77D3"/>
    <w:rsid w:val="00BE241C"/>
    <w:rsid w:val="00BE5619"/>
    <w:rsid w:val="00BE64D3"/>
    <w:rsid w:val="00BF33E2"/>
    <w:rsid w:val="00C04537"/>
    <w:rsid w:val="00C13EFF"/>
    <w:rsid w:val="00C14CB9"/>
    <w:rsid w:val="00C212DC"/>
    <w:rsid w:val="00C3034C"/>
    <w:rsid w:val="00C3075D"/>
    <w:rsid w:val="00C30ED7"/>
    <w:rsid w:val="00C33E6A"/>
    <w:rsid w:val="00C432D7"/>
    <w:rsid w:val="00C47BDE"/>
    <w:rsid w:val="00C47F75"/>
    <w:rsid w:val="00C55297"/>
    <w:rsid w:val="00C56749"/>
    <w:rsid w:val="00C6064E"/>
    <w:rsid w:val="00C615FA"/>
    <w:rsid w:val="00C61725"/>
    <w:rsid w:val="00C61793"/>
    <w:rsid w:val="00C639C0"/>
    <w:rsid w:val="00C65EF4"/>
    <w:rsid w:val="00C66420"/>
    <w:rsid w:val="00C77AF0"/>
    <w:rsid w:val="00C77E3F"/>
    <w:rsid w:val="00C855D0"/>
    <w:rsid w:val="00C91065"/>
    <w:rsid w:val="00CA1042"/>
    <w:rsid w:val="00CA4F0C"/>
    <w:rsid w:val="00CA4FBC"/>
    <w:rsid w:val="00CA6A76"/>
    <w:rsid w:val="00CB090C"/>
    <w:rsid w:val="00CB1128"/>
    <w:rsid w:val="00CB305C"/>
    <w:rsid w:val="00CC0C6E"/>
    <w:rsid w:val="00CC5945"/>
    <w:rsid w:val="00CC5E24"/>
    <w:rsid w:val="00CD0A3F"/>
    <w:rsid w:val="00CD25AE"/>
    <w:rsid w:val="00CD36BD"/>
    <w:rsid w:val="00CD41B7"/>
    <w:rsid w:val="00CD521D"/>
    <w:rsid w:val="00CE0DA5"/>
    <w:rsid w:val="00CE0DCD"/>
    <w:rsid w:val="00CE23BD"/>
    <w:rsid w:val="00CE5246"/>
    <w:rsid w:val="00CE6C8C"/>
    <w:rsid w:val="00CE6F0E"/>
    <w:rsid w:val="00CF0D30"/>
    <w:rsid w:val="00D0590B"/>
    <w:rsid w:val="00D0726A"/>
    <w:rsid w:val="00D100F2"/>
    <w:rsid w:val="00D13489"/>
    <w:rsid w:val="00D155C0"/>
    <w:rsid w:val="00D1600C"/>
    <w:rsid w:val="00D3261C"/>
    <w:rsid w:val="00D42281"/>
    <w:rsid w:val="00D46121"/>
    <w:rsid w:val="00D4636B"/>
    <w:rsid w:val="00D46BB6"/>
    <w:rsid w:val="00D47B92"/>
    <w:rsid w:val="00D51690"/>
    <w:rsid w:val="00D546CA"/>
    <w:rsid w:val="00D55445"/>
    <w:rsid w:val="00D64843"/>
    <w:rsid w:val="00D6542D"/>
    <w:rsid w:val="00D66469"/>
    <w:rsid w:val="00D71E30"/>
    <w:rsid w:val="00D7454E"/>
    <w:rsid w:val="00D751A8"/>
    <w:rsid w:val="00D75B87"/>
    <w:rsid w:val="00D75DF5"/>
    <w:rsid w:val="00D80681"/>
    <w:rsid w:val="00D81BFF"/>
    <w:rsid w:val="00D82423"/>
    <w:rsid w:val="00D82CCA"/>
    <w:rsid w:val="00D85961"/>
    <w:rsid w:val="00D8623C"/>
    <w:rsid w:val="00D912AB"/>
    <w:rsid w:val="00D956F2"/>
    <w:rsid w:val="00DA25B3"/>
    <w:rsid w:val="00DA2A31"/>
    <w:rsid w:val="00DA34EF"/>
    <w:rsid w:val="00DA7C73"/>
    <w:rsid w:val="00DB00A9"/>
    <w:rsid w:val="00DB75FB"/>
    <w:rsid w:val="00DC30B9"/>
    <w:rsid w:val="00DC60F2"/>
    <w:rsid w:val="00DD0EB1"/>
    <w:rsid w:val="00DD5AD8"/>
    <w:rsid w:val="00DE545E"/>
    <w:rsid w:val="00DF332E"/>
    <w:rsid w:val="00DF3C35"/>
    <w:rsid w:val="00DF711F"/>
    <w:rsid w:val="00E10376"/>
    <w:rsid w:val="00E15DB5"/>
    <w:rsid w:val="00E24241"/>
    <w:rsid w:val="00E27F91"/>
    <w:rsid w:val="00E343E9"/>
    <w:rsid w:val="00E35177"/>
    <w:rsid w:val="00E36A85"/>
    <w:rsid w:val="00E507B8"/>
    <w:rsid w:val="00E52E7A"/>
    <w:rsid w:val="00E530E2"/>
    <w:rsid w:val="00E57147"/>
    <w:rsid w:val="00E66C0E"/>
    <w:rsid w:val="00E67DFC"/>
    <w:rsid w:val="00E74F99"/>
    <w:rsid w:val="00E822B1"/>
    <w:rsid w:val="00E949C7"/>
    <w:rsid w:val="00E95EFD"/>
    <w:rsid w:val="00EA4E39"/>
    <w:rsid w:val="00EA52BC"/>
    <w:rsid w:val="00EB37D4"/>
    <w:rsid w:val="00EC0EED"/>
    <w:rsid w:val="00EC23B0"/>
    <w:rsid w:val="00EC68ED"/>
    <w:rsid w:val="00ED55B2"/>
    <w:rsid w:val="00ED6C6A"/>
    <w:rsid w:val="00ED7821"/>
    <w:rsid w:val="00EF2D15"/>
    <w:rsid w:val="00EF7736"/>
    <w:rsid w:val="00F00534"/>
    <w:rsid w:val="00F04AB1"/>
    <w:rsid w:val="00F061F4"/>
    <w:rsid w:val="00F06263"/>
    <w:rsid w:val="00F11882"/>
    <w:rsid w:val="00F12480"/>
    <w:rsid w:val="00F12C4D"/>
    <w:rsid w:val="00F13015"/>
    <w:rsid w:val="00F23405"/>
    <w:rsid w:val="00F319AB"/>
    <w:rsid w:val="00F40BEB"/>
    <w:rsid w:val="00F40C8F"/>
    <w:rsid w:val="00F42868"/>
    <w:rsid w:val="00F47269"/>
    <w:rsid w:val="00F562F4"/>
    <w:rsid w:val="00F56A1D"/>
    <w:rsid w:val="00F5758A"/>
    <w:rsid w:val="00F60168"/>
    <w:rsid w:val="00F605B4"/>
    <w:rsid w:val="00F61161"/>
    <w:rsid w:val="00F6125A"/>
    <w:rsid w:val="00F63990"/>
    <w:rsid w:val="00F661A1"/>
    <w:rsid w:val="00F675CF"/>
    <w:rsid w:val="00F700B9"/>
    <w:rsid w:val="00F769F7"/>
    <w:rsid w:val="00F7780F"/>
    <w:rsid w:val="00F86CCF"/>
    <w:rsid w:val="00F86CE4"/>
    <w:rsid w:val="00F93EF0"/>
    <w:rsid w:val="00F95C9F"/>
    <w:rsid w:val="00F97790"/>
    <w:rsid w:val="00FA1265"/>
    <w:rsid w:val="00FA1E71"/>
    <w:rsid w:val="00FA35B2"/>
    <w:rsid w:val="00FA495C"/>
    <w:rsid w:val="00FA6021"/>
    <w:rsid w:val="00FB3BC0"/>
    <w:rsid w:val="00FB4D7C"/>
    <w:rsid w:val="00FC174D"/>
    <w:rsid w:val="00FC1FE9"/>
    <w:rsid w:val="00FC2161"/>
    <w:rsid w:val="00FC403B"/>
    <w:rsid w:val="00FC5BE0"/>
    <w:rsid w:val="00FD7EAC"/>
    <w:rsid w:val="00FE1BE0"/>
    <w:rsid w:val="00FE6FBA"/>
    <w:rsid w:val="00FF3099"/>
    <w:rsid w:val="00F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7B9A5"/>
  <w15:chartTrackingRefBased/>
  <w15:docId w15:val="{1F91F0FF-7496-47D4-80EA-7ADF2E60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B090C"/>
    <w:rPr>
      <w:rFonts w:ascii="Arial" w:hAnsi="Arial"/>
      <w:spacing w:val="-5"/>
    </w:rPr>
  </w:style>
  <w:style w:type="paragraph" w:styleId="Kop1">
    <w:name w:val="heading 1"/>
    <w:basedOn w:val="Kopbasis"/>
    <w:next w:val="Plattetekst"/>
    <w:link w:val="Kop1Char"/>
    <w:qFormat/>
    <w:rsid w:val="00CB090C"/>
    <w:pPr>
      <w:spacing w:after="220" w:line="200" w:lineRule="atLeast"/>
      <w:outlineLvl w:val="0"/>
    </w:pPr>
    <w:rPr>
      <w:caps/>
      <w:sz w:val="22"/>
    </w:rPr>
  </w:style>
  <w:style w:type="paragraph" w:styleId="Kop2">
    <w:name w:val="heading 2"/>
    <w:basedOn w:val="Kopbasis"/>
    <w:next w:val="Plattetekst"/>
    <w:link w:val="Kop2Char"/>
    <w:qFormat/>
    <w:rsid w:val="00CB090C"/>
    <w:pPr>
      <w:spacing w:line="200" w:lineRule="atLeast"/>
      <w:outlineLvl w:val="1"/>
    </w:pPr>
  </w:style>
  <w:style w:type="paragraph" w:styleId="Kop3">
    <w:name w:val="heading 3"/>
    <w:basedOn w:val="Kopbasis"/>
    <w:next w:val="Plattetekst"/>
    <w:link w:val="Kop3Char"/>
    <w:qFormat/>
    <w:rsid w:val="00CB090C"/>
    <w:pPr>
      <w:ind w:left="360"/>
      <w:outlineLvl w:val="2"/>
    </w:pPr>
    <w:rPr>
      <w:spacing w:val="-5"/>
    </w:rPr>
  </w:style>
  <w:style w:type="paragraph" w:styleId="Kop4">
    <w:name w:val="heading 4"/>
    <w:basedOn w:val="Kopbasis"/>
    <w:next w:val="Plattetekst"/>
    <w:link w:val="Kop4Char"/>
    <w:qFormat/>
    <w:rsid w:val="00CB090C"/>
    <w:pPr>
      <w:ind w:left="720"/>
      <w:outlineLvl w:val="3"/>
    </w:pPr>
    <w:rPr>
      <w:spacing w:val="-2"/>
      <w:sz w:val="18"/>
    </w:rPr>
  </w:style>
  <w:style w:type="paragraph" w:styleId="Kop5">
    <w:name w:val="heading 5"/>
    <w:basedOn w:val="Kopbasis"/>
    <w:next w:val="Plattetekst"/>
    <w:link w:val="Kop5Char"/>
    <w:qFormat/>
    <w:rsid w:val="00CB090C"/>
    <w:pPr>
      <w:ind w:left="1080"/>
      <w:outlineLvl w:val="4"/>
    </w:pPr>
    <w:rPr>
      <w:spacing w:val="-2"/>
      <w:sz w:val="18"/>
    </w:rPr>
  </w:style>
  <w:style w:type="paragraph" w:styleId="Kop6">
    <w:name w:val="heading 6"/>
    <w:basedOn w:val="Kopbasis"/>
    <w:next w:val="Plattetekst"/>
    <w:link w:val="Kop6Char"/>
    <w:qFormat/>
    <w:rsid w:val="00CB090C"/>
    <w:pPr>
      <w:ind w:left="1440"/>
      <w:outlineLvl w:val="5"/>
    </w:pPr>
    <w:rPr>
      <w:spacing w:val="-4"/>
      <w:sz w:val="18"/>
    </w:rPr>
  </w:style>
  <w:style w:type="paragraph" w:styleId="Kop7">
    <w:name w:val="heading 7"/>
    <w:basedOn w:val="Kopbasis"/>
    <w:next w:val="Plattetekst"/>
    <w:link w:val="Kop7Char"/>
    <w:qFormat/>
    <w:rsid w:val="00CB090C"/>
    <w:pPr>
      <w:ind w:left="1800"/>
      <w:outlineLvl w:val="6"/>
    </w:pPr>
    <w:rPr>
      <w:spacing w:val="-4"/>
      <w:sz w:val="18"/>
    </w:rPr>
  </w:style>
  <w:style w:type="paragraph" w:styleId="Kop8">
    <w:name w:val="heading 8"/>
    <w:basedOn w:val="Kopbasis"/>
    <w:next w:val="Plattetekst"/>
    <w:link w:val="Kop8Char"/>
    <w:qFormat/>
    <w:rsid w:val="00CB090C"/>
    <w:pPr>
      <w:ind w:left="2160"/>
      <w:outlineLvl w:val="7"/>
    </w:pPr>
    <w:rPr>
      <w:spacing w:val="-4"/>
      <w:sz w:val="18"/>
    </w:rPr>
  </w:style>
  <w:style w:type="paragraph" w:styleId="Kop9">
    <w:name w:val="heading 9"/>
    <w:basedOn w:val="Kopbasis"/>
    <w:next w:val="Plattetekst"/>
    <w:link w:val="Kop9Char"/>
    <w:qFormat/>
    <w:rsid w:val="00CB090C"/>
    <w:pPr>
      <w:ind w:left="2520"/>
      <w:outlineLvl w:val="8"/>
    </w:pPr>
    <w:rPr>
      <w:spacing w:val="-4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locked/>
    <w:rPr>
      <w:rFonts w:ascii="Cambria" w:hAnsi="Cambria" w:cs="Times New Roman"/>
      <w:b/>
      <w:bCs/>
      <w:spacing w:val="-5"/>
      <w:kern w:val="32"/>
      <w:sz w:val="32"/>
      <w:szCs w:val="32"/>
    </w:rPr>
  </w:style>
  <w:style w:type="character" w:customStyle="1" w:styleId="Kop2Char">
    <w:name w:val="Kop 2 Char"/>
    <w:link w:val="Kop2"/>
    <w:semiHidden/>
    <w:locked/>
    <w:rPr>
      <w:rFonts w:ascii="Cambria" w:hAnsi="Cambria" w:cs="Times New Roman"/>
      <w:b/>
      <w:bCs/>
      <w:i/>
      <w:iCs/>
      <w:spacing w:val="-5"/>
      <w:sz w:val="28"/>
      <w:szCs w:val="28"/>
    </w:rPr>
  </w:style>
  <w:style w:type="character" w:customStyle="1" w:styleId="Kop3Char">
    <w:name w:val="Kop 3 Char"/>
    <w:link w:val="Kop3"/>
    <w:semiHidden/>
    <w:locked/>
    <w:rPr>
      <w:rFonts w:ascii="Cambria" w:hAnsi="Cambria" w:cs="Times New Roman"/>
      <w:b/>
      <w:bCs/>
      <w:spacing w:val="-5"/>
      <w:sz w:val="26"/>
      <w:szCs w:val="26"/>
    </w:rPr>
  </w:style>
  <w:style w:type="character" w:customStyle="1" w:styleId="Kop4Char">
    <w:name w:val="Kop 4 Char"/>
    <w:link w:val="Kop4"/>
    <w:semiHidden/>
    <w:locked/>
    <w:rPr>
      <w:rFonts w:ascii="Calibri" w:hAnsi="Calibri" w:cs="Times New Roman"/>
      <w:b/>
      <w:bCs/>
      <w:spacing w:val="-5"/>
      <w:sz w:val="28"/>
      <w:szCs w:val="28"/>
    </w:rPr>
  </w:style>
  <w:style w:type="character" w:customStyle="1" w:styleId="Kop5Char">
    <w:name w:val="Kop 5 Char"/>
    <w:link w:val="Kop5"/>
    <w:semiHidden/>
    <w:locked/>
    <w:rPr>
      <w:rFonts w:ascii="Calibri" w:hAnsi="Calibri" w:cs="Times New Roman"/>
      <w:b/>
      <w:bCs/>
      <w:i/>
      <w:iCs/>
      <w:spacing w:val="-5"/>
      <w:sz w:val="26"/>
      <w:szCs w:val="26"/>
    </w:rPr>
  </w:style>
  <w:style w:type="character" w:customStyle="1" w:styleId="Kop6Char">
    <w:name w:val="Kop 6 Char"/>
    <w:link w:val="Kop6"/>
    <w:semiHidden/>
    <w:locked/>
    <w:rPr>
      <w:rFonts w:ascii="Calibri" w:hAnsi="Calibri" w:cs="Times New Roman"/>
      <w:b/>
      <w:bCs/>
      <w:spacing w:val="-5"/>
    </w:rPr>
  </w:style>
  <w:style w:type="character" w:customStyle="1" w:styleId="Kop7Char">
    <w:name w:val="Kop 7 Char"/>
    <w:link w:val="Kop7"/>
    <w:semiHidden/>
    <w:locked/>
    <w:rPr>
      <w:rFonts w:ascii="Calibri" w:hAnsi="Calibri" w:cs="Times New Roman"/>
      <w:spacing w:val="-5"/>
      <w:sz w:val="24"/>
      <w:szCs w:val="24"/>
    </w:rPr>
  </w:style>
  <w:style w:type="character" w:customStyle="1" w:styleId="Kop8Char">
    <w:name w:val="Kop 8 Char"/>
    <w:link w:val="Kop8"/>
    <w:semiHidden/>
    <w:locked/>
    <w:rPr>
      <w:rFonts w:ascii="Calibri" w:hAnsi="Calibri" w:cs="Times New Roman"/>
      <w:i/>
      <w:iCs/>
      <w:spacing w:val="-5"/>
      <w:sz w:val="24"/>
      <w:szCs w:val="24"/>
    </w:rPr>
  </w:style>
  <w:style w:type="character" w:customStyle="1" w:styleId="Kop9Char">
    <w:name w:val="Kop 9 Char"/>
    <w:link w:val="Kop9"/>
    <w:semiHidden/>
    <w:locked/>
    <w:rPr>
      <w:rFonts w:ascii="Cambria" w:hAnsi="Cambria" w:cs="Times New Roman"/>
      <w:spacing w:val="-5"/>
    </w:rPr>
  </w:style>
  <w:style w:type="paragraph" w:customStyle="1" w:styleId="Kopbasis">
    <w:name w:val="Kopbasis"/>
    <w:basedOn w:val="Plattetekst"/>
    <w:next w:val="Plattetekst"/>
    <w:rsid w:val="00CB090C"/>
    <w:pPr>
      <w:keepNext/>
      <w:keepLines/>
      <w:spacing w:after="0"/>
      <w:jc w:val="left"/>
    </w:pPr>
    <w:rPr>
      <w:b/>
      <w:spacing w:val="-10"/>
      <w:kern w:val="28"/>
    </w:rPr>
  </w:style>
  <w:style w:type="paragraph" w:styleId="Plattetekst">
    <w:name w:val="Body Text"/>
    <w:basedOn w:val="Standaard"/>
    <w:link w:val="PlattetekstChar"/>
    <w:rsid w:val="00CB090C"/>
    <w:pPr>
      <w:spacing w:after="220" w:line="180" w:lineRule="atLeast"/>
      <w:jc w:val="both"/>
    </w:pPr>
  </w:style>
  <w:style w:type="character" w:customStyle="1" w:styleId="PlattetekstChar">
    <w:name w:val="Platte tekst Char"/>
    <w:link w:val="Plattetekst"/>
    <w:semiHidden/>
    <w:locked/>
    <w:rPr>
      <w:rFonts w:ascii="Arial" w:hAnsi="Arial" w:cs="Times New Roman"/>
      <w:spacing w:val="-5"/>
      <w:sz w:val="20"/>
      <w:szCs w:val="20"/>
    </w:rPr>
  </w:style>
  <w:style w:type="paragraph" w:customStyle="1" w:styleId="Voetnootbasis">
    <w:name w:val="Voetnootbasis"/>
    <w:basedOn w:val="Plattetekst"/>
    <w:rsid w:val="00CB090C"/>
    <w:pPr>
      <w:keepLines/>
      <w:spacing w:line="200" w:lineRule="atLeast"/>
    </w:pPr>
    <w:rPr>
      <w:sz w:val="16"/>
    </w:rPr>
  </w:style>
  <w:style w:type="paragraph" w:styleId="Berichtkop">
    <w:name w:val="Message Header"/>
    <w:basedOn w:val="Plattetekst"/>
    <w:link w:val="BerichtkopChar"/>
    <w:rsid w:val="00CB090C"/>
    <w:pPr>
      <w:keepLines/>
      <w:pBdr>
        <w:bottom w:val="single" w:sz="6" w:space="2" w:color="auto"/>
        <w:between w:val="single" w:sz="6" w:space="2" w:color="auto"/>
      </w:pBdr>
      <w:tabs>
        <w:tab w:val="left" w:pos="720"/>
        <w:tab w:val="left" w:pos="4320"/>
        <w:tab w:val="left" w:pos="5040"/>
        <w:tab w:val="right" w:pos="8640"/>
      </w:tabs>
      <w:spacing w:after="0" w:line="440" w:lineRule="atLeast"/>
      <w:ind w:left="720" w:hanging="720"/>
      <w:jc w:val="left"/>
    </w:pPr>
  </w:style>
  <w:style w:type="character" w:customStyle="1" w:styleId="BerichtkopChar">
    <w:name w:val="Berichtkop Char"/>
    <w:link w:val="Berichtkop"/>
    <w:semiHidden/>
    <w:locked/>
    <w:rPr>
      <w:rFonts w:ascii="Cambria" w:hAnsi="Cambria" w:cs="Times New Roman"/>
      <w:spacing w:val="-5"/>
      <w:sz w:val="24"/>
      <w:szCs w:val="24"/>
      <w:shd w:val="pct20" w:color="auto" w:fill="auto"/>
    </w:rPr>
  </w:style>
  <w:style w:type="paragraph" w:customStyle="1" w:styleId="Blokcitaat">
    <w:name w:val="Blokcitaat"/>
    <w:basedOn w:val="Plattetekst"/>
    <w:rsid w:val="00CB090C"/>
    <w:pPr>
      <w:keepLines/>
      <w:spacing w:after="120" w:line="280" w:lineRule="exact"/>
      <w:ind w:left="1080" w:right="720"/>
      <w:jc w:val="left"/>
    </w:pPr>
    <w:rPr>
      <w:i/>
      <w:spacing w:val="0"/>
      <w:sz w:val="22"/>
    </w:rPr>
  </w:style>
  <w:style w:type="paragraph" w:customStyle="1" w:styleId="Laatsteplattetekst">
    <w:name w:val="Laatste platte tekst"/>
    <w:basedOn w:val="Plattetekst"/>
    <w:rsid w:val="00CB090C"/>
    <w:pPr>
      <w:keepNext/>
    </w:pPr>
  </w:style>
  <w:style w:type="paragraph" w:styleId="Bijschrift">
    <w:name w:val="caption"/>
    <w:basedOn w:val="Figuur"/>
    <w:next w:val="Plattetekst"/>
    <w:qFormat/>
    <w:rsid w:val="00CB090C"/>
    <w:pPr>
      <w:spacing w:line="220" w:lineRule="atLeast"/>
    </w:pPr>
    <w:rPr>
      <w:i/>
      <w:sz w:val="18"/>
    </w:rPr>
  </w:style>
  <w:style w:type="paragraph" w:customStyle="1" w:styleId="Figuur">
    <w:name w:val="Figuur"/>
    <w:basedOn w:val="Standaard"/>
    <w:next w:val="Bijschrift"/>
    <w:rsid w:val="00CB090C"/>
    <w:pPr>
      <w:keepNext/>
    </w:pPr>
  </w:style>
  <w:style w:type="paragraph" w:customStyle="1" w:styleId="Documentlabel">
    <w:name w:val="Documentlabel"/>
    <w:basedOn w:val="Kopbasis"/>
    <w:rsid w:val="00CB090C"/>
    <w:pPr>
      <w:spacing w:before="400" w:after="120" w:line="240" w:lineRule="atLeast"/>
      <w:ind w:left="-840"/>
    </w:pPr>
    <w:rPr>
      <w:spacing w:val="-100"/>
      <w:sz w:val="108"/>
    </w:rPr>
  </w:style>
  <w:style w:type="character" w:styleId="Eindnootmarkering">
    <w:name w:val="endnote reference"/>
    <w:semiHidden/>
    <w:rsid w:val="00CB090C"/>
    <w:rPr>
      <w:rFonts w:cs="Times New Roman"/>
      <w:vertAlign w:val="superscript"/>
    </w:rPr>
  </w:style>
  <w:style w:type="paragraph" w:styleId="Eindnoottekst">
    <w:name w:val="endnote text"/>
    <w:basedOn w:val="Voetnootbasis"/>
    <w:link w:val="EindnoottekstChar"/>
    <w:semiHidden/>
    <w:rsid w:val="00CB090C"/>
  </w:style>
  <w:style w:type="character" w:customStyle="1" w:styleId="EindnoottekstChar">
    <w:name w:val="Eindnoottekst Char"/>
    <w:link w:val="Eindnoottekst"/>
    <w:semiHidden/>
    <w:locked/>
    <w:rPr>
      <w:rFonts w:ascii="Arial" w:hAnsi="Arial" w:cs="Times New Roman"/>
      <w:spacing w:val="-5"/>
      <w:sz w:val="20"/>
      <w:szCs w:val="20"/>
    </w:rPr>
  </w:style>
  <w:style w:type="paragraph" w:styleId="Voettekst">
    <w:name w:val="footer"/>
    <w:basedOn w:val="Koptekstbasis"/>
    <w:link w:val="VoettekstChar"/>
    <w:rsid w:val="00CB090C"/>
    <w:pPr>
      <w:spacing w:before="600"/>
    </w:pPr>
    <w:rPr>
      <w:sz w:val="18"/>
    </w:rPr>
  </w:style>
  <w:style w:type="character" w:customStyle="1" w:styleId="VoettekstChar">
    <w:name w:val="Voettekst Char"/>
    <w:link w:val="Voettekst"/>
    <w:locked/>
    <w:rsid w:val="006A09C9"/>
    <w:rPr>
      <w:rFonts w:ascii="Arial" w:hAnsi="Arial" w:cs="Times New Roman"/>
      <w:spacing w:val="-5"/>
      <w:sz w:val="18"/>
    </w:rPr>
  </w:style>
  <w:style w:type="paragraph" w:customStyle="1" w:styleId="Koptekstbasis">
    <w:name w:val="Koptekstbasis"/>
    <w:basedOn w:val="Plattetekst"/>
    <w:rsid w:val="00CB090C"/>
    <w:pPr>
      <w:keepLines/>
      <w:tabs>
        <w:tab w:val="center" w:pos="4320"/>
        <w:tab w:val="right" w:pos="8640"/>
      </w:tabs>
      <w:spacing w:after="0"/>
    </w:pPr>
  </w:style>
  <w:style w:type="character" w:styleId="Voetnootmarkering">
    <w:name w:val="footnote reference"/>
    <w:semiHidden/>
    <w:rsid w:val="00CB090C"/>
    <w:rPr>
      <w:rFonts w:cs="Times New Roman"/>
      <w:vertAlign w:val="superscript"/>
    </w:rPr>
  </w:style>
  <w:style w:type="paragraph" w:styleId="Voetnoottekst">
    <w:name w:val="footnote text"/>
    <w:basedOn w:val="Voetnootbasis"/>
    <w:link w:val="VoetnoottekstChar"/>
    <w:semiHidden/>
    <w:rsid w:val="00CB090C"/>
  </w:style>
  <w:style w:type="character" w:customStyle="1" w:styleId="VoetnoottekstChar">
    <w:name w:val="Voetnoottekst Char"/>
    <w:link w:val="Voetnoottekst"/>
    <w:semiHidden/>
    <w:locked/>
    <w:rPr>
      <w:rFonts w:ascii="Arial" w:hAnsi="Arial" w:cs="Times New Roman"/>
      <w:spacing w:val="-5"/>
      <w:sz w:val="20"/>
      <w:szCs w:val="20"/>
    </w:rPr>
  </w:style>
  <w:style w:type="paragraph" w:styleId="Koptekst">
    <w:name w:val="header"/>
    <w:basedOn w:val="Koptekstbasis"/>
    <w:link w:val="KoptekstChar"/>
    <w:rsid w:val="00CB090C"/>
    <w:pPr>
      <w:spacing w:after="600"/>
    </w:pPr>
  </w:style>
  <w:style w:type="character" w:customStyle="1" w:styleId="KoptekstChar">
    <w:name w:val="Koptekst Char"/>
    <w:link w:val="Koptekst"/>
    <w:semiHidden/>
    <w:locked/>
    <w:rPr>
      <w:rFonts w:ascii="Arial" w:hAnsi="Arial" w:cs="Times New Roman"/>
      <w:spacing w:val="-5"/>
      <w:sz w:val="20"/>
      <w:szCs w:val="20"/>
    </w:rPr>
  </w:style>
  <w:style w:type="character" w:customStyle="1" w:styleId="Benadrukking">
    <w:name w:val="Benadrukking"/>
    <w:rsid w:val="00CB090C"/>
    <w:rPr>
      <w:rFonts w:ascii="Arial Black" w:hAnsi="Arial Black"/>
      <w:spacing w:val="-10"/>
      <w:sz w:val="18"/>
    </w:rPr>
  </w:style>
  <w:style w:type="character" w:styleId="Regelnummer">
    <w:name w:val="line number"/>
    <w:rsid w:val="00CB090C"/>
    <w:rPr>
      <w:rFonts w:cs="Times New Roman"/>
      <w:sz w:val="18"/>
    </w:rPr>
  </w:style>
  <w:style w:type="paragraph" w:styleId="Lijst">
    <w:name w:val="List"/>
    <w:basedOn w:val="Plattetekst"/>
    <w:rsid w:val="00CB090C"/>
    <w:pPr>
      <w:ind w:left="360" w:hanging="360"/>
    </w:pPr>
  </w:style>
  <w:style w:type="paragraph" w:styleId="Lijstopsomteken">
    <w:name w:val="List Bullet"/>
    <w:basedOn w:val="Lijst"/>
    <w:rsid w:val="00CB090C"/>
    <w:pPr>
      <w:ind w:left="720" w:right="720"/>
    </w:pPr>
  </w:style>
  <w:style w:type="paragraph" w:styleId="Lijstnummering">
    <w:name w:val="List Number"/>
    <w:basedOn w:val="Lijst"/>
    <w:rsid w:val="00CB090C"/>
    <w:pPr>
      <w:ind w:left="720" w:right="720"/>
    </w:pPr>
  </w:style>
  <w:style w:type="paragraph" w:styleId="Macrotekst">
    <w:name w:val="macro"/>
    <w:basedOn w:val="Plattetekst"/>
    <w:link w:val="MacrotekstChar"/>
    <w:semiHidden/>
    <w:rsid w:val="00CB090C"/>
    <w:pPr>
      <w:spacing w:line="240" w:lineRule="auto"/>
      <w:jc w:val="left"/>
    </w:pPr>
    <w:rPr>
      <w:rFonts w:ascii="Courier New" w:hAnsi="Courier New"/>
    </w:rPr>
  </w:style>
  <w:style w:type="character" w:customStyle="1" w:styleId="MacrotekstChar">
    <w:name w:val="Macrotekst Char"/>
    <w:link w:val="Macrotekst"/>
    <w:semiHidden/>
    <w:locked/>
    <w:rPr>
      <w:rFonts w:ascii="Courier New" w:hAnsi="Courier New" w:cs="Courier New"/>
      <w:spacing w:val="-5"/>
      <w:sz w:val="20"/>
      <w:szCs w:val="20"/>
    </w:rPr>
  </w:style>
  <w:style w:type="character" w:styleId="Paginanummer">
    <w:name w:val="page number"/>
    <w:rsid w:val="00CB090C"/>
    <w:rPr>
      <w:rFonts w:ascii="Arial" w:hAnsi="Arial" w:cs="Times New Roman"/>
      <w:sz w:val="16"/>
    </w:rPr>
  </w:style>
  <w:style w:type="character" w:customStyle="1" w:styleId="Hokje">
    <w:name w:val="Hokje"/>
    <w:rsid w:val="00CB090C"/>
    <w:rPr>
      <w:rFonts w:ascii="Times New Roman" w:hAnsi="Times New Roman"/>
      <w:spacing w:val="0"/>
      <w:sz w:val="22"/>
    </w:rPr>
  </w:style>
  <w:style w:type="paragraph" w:styleId="Lijstopsomteken5">
    <w:name w:val="List Bullet 5"/>
    <w:basedOn w:val="Lijstopsomteken"/>
    <w:rsid w:val="00CB090C"/>
    <w:pPr>
      <w:ind w:left="2160"/>
    </w:pPr>
  </w:style>
  <w:style w:type="paragraph" w:styleId="Lijstopsomteken4">
    <w:name w:val="List Bullet 4"/>
    <w:basedOn w:val="Lijstopsomteken"/>
    <w:rsid w:val="00CB090C"/>
    <w:pPr>
      <w:ind w:left="1800"/>
    </w:pPr>
  </w:style>
  <w:style w:type="paragraph" w:styleId="Datum">
    <w:name w:val="Date"/>
    <w:basedOn w:val="Plattetekst"/>
    <w:link w:val="DatumChar"/>
    <w:rsid w:val="00CB090C"/>
    <w:pPr>
      <w:spacing w:after="0"/>
      <w:jc w:val="left"/>
    </w:pPr>
  </w:style>
  <w:style w:type="character" w:customStyle="1" w:styleId="DatumChar">
    <w:name w:val="Datum Char"/>
    <w:link w:val="Datum"/>
    <w:semiHidden/>
    <w:locked/>
    <w:rPr>
      <w:rFonts w:ascii="Arial" w:hAnsi="Arial" w:cs="Times New Roman"/>
      <w:spacing w:val="-5"/>
      <w:sz w:val="20"/>
      <w:szCs w:val="20"/>
    </w:rPr>
  </w:style>
  <w:style w:type="paragraph" w:styleId="Lijstopsomteken3">
    <w:name w:val="List Bullet 3"/>
    <w:basedOn w:val="Lijstopsomteken"/>
    <w:rsid w:val="00CB090C"/>
    <w:pPr>
      <w:ind w:left="1440"/>
    </w:pPr>
  </w:style>
  <w:style w:type="paragraph" w:styleId="Lijstnummering5">
    <w:name w:val="List Number 5"/>
    <w:basedOn w:val="Lijstnummering"/>
    <w:rsid w:val="00CB090C"/>
    <w:pPr>
      <w:ind w:left="2160"/>
    </w:pPr>
  </w:style>
  <w:style w:type="paragraph" w:styleId="Lijstnummering4">
    <w:name w:val="List Number 4"/>
    <w:basedOn w:val="Lijstnummering"/>
    <w:rsid w:val="00CB090C"/>
    <w:pPr>
      <w:ind w:left="1800"/>
    </w:pPr>
  </w:style>
  <w:style w:type="paragraph" w:styleId="Lijstnummering3">
    <w:name w:val="List Number 3"/>
    <w:basedOn w:val="Lijstnummering"/>
    <w:rsid w:val="00CB090C"/>
    <w:pPr>
      <w:ind w:left="1440"/>
    </w:pPr>
  </w:style>
  <w:style w:type="paragraph" w:styleId="Lijstnummering2">
    <w:name w:val="List Number 2"/>
    <w:basedOn w:val="Lijstnummering"/>
    <w:rsid w:val="00CB090C"/>
    <w:pPr>
      <w:ind w:left="1080"/>
    </w:pPr>
  </w:style>
  <w:style w:type="paragraph" w:styleId="Lijstopsomteken2">
    <w:name w:val="List Bullet 2"/>
    <w:basedOn w:val="Lijstopsomteken"/>
    <w:rsid w:val="00CB090C"/>
    <w:pPr>
      <w:ind w:left="1080"/>
    </w:pPr>
  </w:style>
  <w:style w:type="paragraph" w:styleId="Lijst5">
    <w:name w:val="List 5"/>
    <w:basedOn w:val="Lijst"/>
    <w:rsid w:val="00CB090C"/>
    <w:pPr>
      <w:ind w:left="1800"/>
    </w:pPr>
  </w:style>
  <w:style w:type="paragraph" w:styleId="Lijst4">
    <w:name w:val="List 4"/>
    <w:basedOn w:val="Lijst"/>
    <w:rsid w:val="00CB090C"/>
    <w:pPr>
      <w:ind w:left="1440"/>
    </w:pPr>
  </w:style>
  <w:style w:type="paragraph" w:styleId="Lijst3">
    <w:name w:val="List 3"/>
    <w:basedOn w:val="Lijst"/>
    <w:rsid w:val="00CB090C"/>
    <w:pPr>
      <w:ind w:left="1080"/>
    </w:pPr>
  </w:style>
  <w:style w:type="paragraph" w:styleId="Lijst2">
    <w:name w:val="List 2"/>
    <w:basedOn w:val="Lijst"/>
    <w:rsid w:val="00CB090C"/>
    <w:pPr>
      <w:ind w:left="720"/>
    </w:pPr>
  </w:style>
  <w:style w:type="character" w:customStyle="1" w:styleId="Berichtkoplabel">
    <w:name w:val="Berichtkoplabel"/>
    <w:rsid w:val="00CB090C"/>
    <w:rPr>
      <w:rFonts w:ascii="Arial Black" w:hAnsi="Arial Black"/>
      <w:sz w:val="18"/>
    </w:rPr>
  </w:style>
  <w:style w:type="paragraph" w:styleId="Tekstopmerking">
    <w:name w:val="annotation text"/>
    <w:basedOn w:val="Voetnootbasis"/>
    <w:link w:val="TekstopmerkingChar"/>
    <w:semiHidden/>
    <w:rsid w:val="00CB090C"/>
  </w:style>
  <w:style w:type="character" w:customStyle="1" w:styleId="TekstopmerkingChar">
    <w:name w:val="Tekst opmerking Char"/>
    <w:link w:val="Tekstopmerking"/>
    <w:semiHidden/>
    <w:locked/>
    <w:rPr>
      <w:rFonts w:ascii="Arial" w:hAnsi="Arial" w:cs="Times New Roman"/>
      <w:spacing w:val="-5"/>
      <w:sz w:val="20"/>
      <w:szCs w:val="20"/>
    </w:rPr>
  </w:style>
  <w:style w:type="character" w:styleId="Verwijzingopmerking">
    <w:name w:val="annotation reference"/>
    <w:semiHidden/>
    <w:rsid w:val="00CB090C"/>
    <w:rPr>
      <w:rFonts w:cs="Times New Roman"/>
      <w:sz w:val="16"/>
    </w:rPr>
  </w:style>
  <w:style w:type="paragraph" w:styleId="Plattetekstinspringen">
    <w:name w:val="Body Text Indent"/>
    <w:basedOn w:val="Plattetekst"/>
    <w:link w:val="PlattetekstinspringenChar"/>
    <w:rsid w:val="00CB090C"/>
    <w:pPr>
      <w:ind w:left="360"/>
    </w:pPr>
  </w:style>
  <w:style w:type="character" w:customStyle="1" w:styleId="PlattetekstinspringenChar">
    <w:name w:val="Platte tekst inspringen Char"/>
    <w:link w:val="Plattetekstinspringen"/>
    <w:semiHidden/>
    <w:locked/>
    <w:rPr>
      <w:rFonts w:ascii="Arial" w:hAnsi="Arial" w:cs="Times New Roman"/>
      <w:spacing w:val="-5"/>
      <w:sz w:val="20"/>
      <w:szCs w:val="20"/>
    </w:rPr>
  </w:style>
  <w:style w:type="paragraph" w:styleId="Standaardinspringing">
    <w:name w:val="Normal Indent"/>
    <w:basedOn w:val="Standaard"/>
    <w:rsid w:val="00CB090C"/>
    <w:pPr>
      <w:ind w:left="720"/>
    </w:pPr>
  </w:style>
  <w:style w:type="paragraph" w:styleId="Lijstvoortzetting">
    <w:name w:val="List Continue"/>
    <w:basedOn w:val="Lijst"/>
    <w:rsid w:val="00CB090C"/>
    <w:pPr>
      <w:ind w:left="720" w:right="720" w:firstLine="0"/>
    </w:pPr>
  </w:style>
  <w:style w:type="paragraph" w:styleId="Lijstvoortzetting2">
    <w:name w:val="List Continue 2"/>
    <w:basedOn w:val="Lijstvoortzetting"/>
    <w:rsid w:val="00CB090C"/>
    <w:pPr>
      <w:ind w:left="1080"/>
    </w:pPr>
  </w:style>
  <w:style w:type="paragraph" w:styleId="Lijstvoortzetting3">
    <w:name w:val="List Continue 3"/>
    <w:basedOn w:val="Lijstvoortzetting"/>
    <w:rsid w:val="00CB090C"/>
    <w:pPr>
      <w:ind w:left="1440"/>
    </w:pPr>
  </w:style>
  <w:style w:type="paragraph" w:styleId="Lijstvoortzetting4">
    <w:name w:val="List Continue 4"/>
    <w:basedOn w:val="Lijstvoortzetting"/>
    <w:rsid w:val="00CB090C"/>
    <w:pPr>
      <w:ind w:left="1800"/>
    </w:pPr>
  </w:style>
  <w:style w:type="paragraph" w:styleId="Lijstvoortzetting5">
    <w:name w:val="List Continue 5"/>
    <w:basedOn w:val="Lijstvoortzetting"/>
    <w:rsid w:val="00CB090C"/>
    <w:pPr>
      <w:ind w:left="2160"/>
    </w:pPr>
  </w:style>
  <w:style w:type="paragraph" w:customStyle="1" w:styleId="Naambedrijf">
    <w:name w:val="Naam bedrijf"/>
    <w:basedOn w:val="Afzendadres"/>
    <w:rsid w:val="00CB090C"/>
    <w:pPr>
      <w:framePr w:w="3549" w:hSpace="0" w:wrap="notBeside" w:x="7502" w:y="1010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</w:rPr>
  </w:style>
  <w:style w:type="paragraph" w:customStyle="1" w:styleId="Afzendadres">
    <w:name w:val="Afzendadres"/>
    <w:basedOn w:val="Standaard"/>
    <w:rsid w:val="00CB090C"/>
    <w:pPr>
      <w:keepLines/>
      <w:framePr w:w="5040" w:hSpace="180" w:wrap="notBeside" w:vAnchor="page" w:hAnchor="page" w:x="1801" w:y="961" w:anchorLock="1"/>
      <w:tabs>
        <w:tab w:val="left" w:pos="2640"/>
      </w:tabs>
      <w:spacing w:line="200" w:lineRule="atLeast"/>
    </w:pPr>
    <w:rPr>
      <w:spacing w:val="-2"/>
      <w:sz w:val="16"/>
    </w:rPr>
  </w:style>
  <w:style w:type="paragraph" w:customStyle="1" w:styleId="Bijsluiting">
    <w:name w:val="Bijsluiting"/>
    <w:basedOn w:val="Plattetekst"/>
    <w:next w:val="Standaard"/>
    <w:rsid w:val="00CB090C"/>
    <w:pPr>
      <w:keepLines/>
      <w:spacing w:before="220"/>
    </w:pPr>
  </w:style>
  <w:style w:type="paragraph" w:styleId="Handtekening">
    <w:name w:val="Signature"/>
    <w:basedOn w:val="Plattetekst"/>
    <w:link w:val="HandtekeningChar"/>
    <w:rsid w:val="00CB090C"/>
    <w:pPr>
      <w:keepNext/>
      <w:keepLines/>
      <w:spacing w:before="660" w:after="0"/>
    </w:pPr>
  </w:style>
  <w:style w:type="character" w:customStyle="1" w:styleId="HandtekeningChar">
    <w:name w:val="Handtekening Char"/>
    <w:link w:val="Handtekening"/>
    <w:semiHidden/>
    <w:locked/>
    <w:rPr>
      <w:rFonts w:ascii="Arial" w:hAnsi="Arial" w:cs="Times New Roman"/>
      <w:spacing w:val="-5"/>
      <w:sz w:val="20"/>
      <w:szCs w:val="20"/>
    </w:rPr>
  </w:style>
  <w:style w:type="paragraph" w:customStyle="1" w:styleId="Naamhandtekening">
    <w:name w:val="Naam handtekening"/>
    <w:basedOn w:val="Handtekening"/>
    <w:next w:val="Standaard"/>
    <w:rsid w:val="00CB090C"/>
  </w:style>
  <w:style w:type="paragraph" w:customStyle="1" w:styleId="Berichtkopeerste">
    <w:name w:val="Berichtkop eerste"/>
    <w:basedOn w:val="Berichtkop"/>
    <w:next w:val="Berichtkop"/>
    <w:rsid w:val="00CB090C"/>
  </w:style>
  <w:style w:type="paragraph" w:customStyle="1" w:styleId="Berichtkoplaatste">
    <w:name w:val="Berichtkop laatste"/>
    <w:basedOn w:val="Berichtkop"/>
    <w:next w:val="Plattetekst"/>
    <w:rsid w:val="00CB090C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left" w:pos="993"/>
        <w:tab w:val="left" w:pos="2694"/>
      </w:tabs>
      <w:spacing w:before="120" w:after="120"/>
      <w:ind w:left="0" w:firstLine="0"/>
    </w:pPr>
  </w:style>
  <w:style w:type="character" w:styleId="Nadruk">
    <w:name w:val="Emphasis"/>
    <w:qFormat/>
    <w:rsid w:val="00CB090C"/>
    <w:rPr>
      <w:rFonts w:ascii="Arial Black" w:hAnsi="Arial Black" w:cs="Times New Roman"/>
      <w:sz w:val="18"/>
    </w:rPr>
  </w:style>
  <w:style w:type="character" w:customStyle="1" w:styleId="Superscript">
    <w:name w:val="Superscript"/>
    <w:rsid w:val="00CB090C"/>
    <w:rPr>
      <w:b/>
      <w:vertAlign w:val="superscript"/>
    </w:rPr>
  </w:style>
  <w:style w:type="character" w:customStyle="1" w:styleId="Slogan">
    <w:name w:val="Slogan"/>
    <w:rsid w:val="00CB090C"/>
    <w:rPr>
      <w:rFonts w:ascii="Arial Black" w:hAnsi="Arial Black" w:cs="Times New Roman"/>
      <w:caps/>
      <w:color w:val="FFFFFF"/>
      <w:spacing w:val="10"/>
      <w:position w:val="-2"/>
      <w:sz w:val="19"/>
    </w:rPr>
  </w:style>
  <w:style w:type="paragraph" w:styleId="Plattetekst2">
    <w:name w:val="Body Text 2"/>
    <w:basedOn w:val="Standaard"/>
    <w:link w:val="Plattetekst2Char"/>
    <w:rsid w:val="00CB090C"/>
    <w:rPr>
      <w:rFonts w:ascii="Times New Roman" w:hAnsi="Times New Roman"/>
      <w:sz w:val="24"/>
    </w:rPr>
  </w:style>
  <w:style w:type="character" w:customStyle="1" w:styleId="Plattetekst2Char">
    <w:name w:val="Platte tekst 2 Char"/>
    <w:link w:val="Plattetekst2"/>
    <w:semiHidden/>
    <w:locked/>
    <w:rPr>
      <w:rFonts w:ascii="Arial" w:hAnsi="Arial" w:cs="Times New Roman"/>
      <w:spacing w:val="-5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rsid w:val="00CB090C"/>
    <w:pPr>
      <w:tabs>
        <w:tab w:val="left" w:pos="-1758"/>
        <w:tab w:val="left" w:pos="-1038"/>
        <w:tab w:val="left" w:pos="-426"/>
        <w:tab w:val="left" w:pos="546"/>
        <w:tab w:val="left" w:pos="1554"/>
        <w:tab w:val="left" w:pos="1986"/>
        <w:tab w:val="left" w:pos="2418"/>
        <w:tab w:val="left" w:pos="2706"/>
        <w:tab w:val="left" w:pos="4434"/>
        <w:tab w:val="left" w:pos="4722"/>
        <w:tab w:val="left" w:pos="5442"/>
        <w:tab w:val="left" w:pos="5730"/>
      </w:tabs>
      <w:ind w:left="-426" w:hanging="425"/>
    </w:pPr>
    <w:rPr>
      <w:rFonts w:ascii="Times New Roman" w:hAnsi="Times New Roman"/>
      <w:b/>
      <w:sz w:val="24"/>
    </w:rPr>
  </w:style>
  <w:style w:type="character" w:customStyle="1" w:styleId="Plattetekstinspringen2Char">
    <w:name w:val="Platte tekst inspringen 2 Char"/>
    <w:link w:val="Plattetekstinspringen2"/>
    <w:semiHidden/>
    <w:locked/>
    <w:rPr>
      <w:rFonts w:ascii="Arial" w:hAnsi="Arial" w:cs="Times New Roman"/>
      <w:spacing w:val="-5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CB090C"/>
    <w:pPr>
      <w:tabs>
        <w:tab w:val="left" w:pos="-1758"/>
        <w:tab w:val="left" w:pos="-709"/>
        <w:tab w:val="left" w:pos="-426"/>
        <w:tab w:val="left" w:pos="546"/>
        <w:tab w:val="left" w:pos="1554"/>
        <w:tab w:val="left" w:pos="1986"/>
        <w:tab w:val="left" w:pos="2418"/>
        <w:tab w:val="left" w:pos="2706"/>
        <w:tab w:val="left" w:pos="4434"/>
        <w:tab w:val="left" w:pos="4722"/>
        <w:tab w:val="left" w:pos="5442"/>
        <w:tab w:val="left" w:pos="5730"/>
      </w:tabs>
      <w:ind w:left="-426" w:hanging="425"/>
    </w:pPr>
    <w:rPr>
      <w:rFonts w:ascii="Times New Roman" w:hAnsi="Times New Roman"/>
      <w:sz w:val="24"/>
    </w:rPr>
  </w:style>
  <w:style w:type="character" w:customStyle="1" w:styleId="Plattetekstinspringen3Char">
    <w:name w:val="Platte tekst inspringen 3 Char"/>
    <w:link w:val="Plattetekstinspringen3"/>
    <w:semiHidden/>
    <w:locked/>
    <w:rPr>
      <w:rFonts w:ascii="Arial" w:hAnsi="Arial" w:cs="Times New Roman"/>
      <w:spacing w:val="-5"/>
      <w:sz w:val="16"/>
      <w:szCs w:val="16"/>
    </w:rPr>
  </w:style>
  <w:style w:type="paragraph" w:styleId="Titel">
    <w:name w:val="Title"/>
    <w:basedOn w:val="Standaard"/>
    <w:link w:val="TitelChar"/>
    <w:qFormat/>
    <w:rsid w:val="00CB090C"/>
    <w:pPr>
      <w:tabs>
        <w:tab w:val="center" w:pos="4253"/>
      </w:tabs>
      <w:jc w:val="center"/>
    </w:pPr>
    <w:rPr>
      <w:rFonts w:ascii="Times New Roman" w:hAnsi="Times New Roman"/>
      <w:b/>
      <w:sz w:val="24"/>
    </w:rPr>
  </w:style>
  <w:style w:type="character" w:customStyle="1" w:styleId="TitelChar">
    <w:name w:val="Titel Char"/>
    <w:link w:val="Titel"/>
    <w:locked/>
    <w:rPr>
      <w:rFonts w:ascii="Cambria" w:hAnsi="Cambria" w:cs="Times New Roman"/>
      <w:b/>
      <w:bCs/>
      <w:spacing w:val="-5"/>
      <w:kern w:val="28"/>
      <w:sz w:val="32"/>
      <w:szCs w:val="32"/>
    </w:rPr>
  </w:style>
  <w:style w:type="paragraph" w:styleId="Ballontekst">
    <w:name w:val="Balloon Text"/>
    <w:basedOn w:val="Standaard"/>
    <w:link w:val="BallontekstChar"/>
    <w:semiHidden/>
    <w:rsid w:val="0066506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locked/>
    <w:rPr>
      <w:rFonts w:cs="Times New Roman"/>
      <w:spacing w:val="-5"/>
      <w:sz w:val="2"/>
    </w:rPr>
  </w:style>
  <w:style w:type="paragraph" w:customStyle="1" w:styleId="Standaard2">
    <w:name w:val="Standaard2"/>
    <w:basedOn w:val="Standaard"/>
    <w:rsid w:val="00F562F4"/>
    <w:pPr>
      <w:spacing w:line="250" w:lineRule="exact"/>
    </w:pPr>
    <w:rPr>
      <w:spacing w:val="0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8C0BAE"/>
    <w:pPr>
      <w:keepLines w:val="0"/>
      <w:spacing w:after="0" w:line="240" w:lineRule="auto"/>
      <w:jc w:val="left"/>
    </w:pPr>
    <w:rPr>
      <w:b/>
      <w:bCs/>
      <w:sz w:val="20"/>
    </w:rPr>
  </w:style>
  <w:style w:type="character" w:customStyle="1" w:styleId="OnderwerpvanopmerkingChar">
    <w:name w:val="Onderwerp van opmerking Char"/>
    <w:link w:val="Onderwerpvanopmerking"/>
    <w:semiHidden/>
    <w:locked/>
    <w:rPr>
      <w:rFonts w:ascii="Arial" w:hAnsi="Arial" w:cs="Times New Roman"/>
      <w:b/>
      <w:bCs/>
      <w:spacing w:val="-5"/>
      <w:sz w:val="20"/>
      <w:szCs w:val="20"/>
    </w:rPr>
  </w:style>
  <w:style w:type="table" w:styleId="Tabelraster">
    <w:name w:val="Table Grid"/>
    <w:basedOn w:val="Standaardtabel"/>
    <w:rsid w:val="00DD5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-mailStijl801">
    <w:name w:val="E-mailStijl801"/>
    <w:semiHidden/>
    <w:rsid w:val="00384E42"/>
    <w:rPr>
      <w:rFonts w:ascii="Arial" w:hAnsi="Arial" w:cs="Arial"/>
      <w:color w:val="auto"/>
      <w:sz w:val="20"/>
      <w:szCs w:val="20"/>
    </w:rPr>
  </w:style>
  <w:style w:type="paragraph" w:customStyle="1" w:styleId="Lijstalinea1">
    <w:name w:val="Lijstalinea1"/>
    <w:basedOn w:val="Standaard"/>
    <w:rsid w:val="00C855D0"/>
    <w:pPr>
      <w:ind w:left="720"/>
      <w:contextualSpacing/>
    </w:pPr>
  </w:style>
  <w:style w:type="table" w:styleId="Eenvoudigetabel3">
    <w:name w:val="Table Simple 3"/>
    <w:basedOn w:val="Standaardtabel"/>
    <w:rsid w:val="00D8623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Normaalweb">
    <w:name w:val="Normal (Web)"/>
    <w:basedOn w:val="Standaard"/>
    <w:uiPriority w:val="99"/>
    <w:unhideWhenUsed/>
    <w:rsid w:val="000B4D82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character" w:customStyle="1" w:styleId="mat-button-wrapper">
    <w:name w:val="mat-button-wrapper"/>
    <w:basedOn w:val="Standaardalinea-lettertype"/>
    <w:rsid w:val="000B4D82"/>
  </w:style>
  <w:style w:type="paragraph" w:customStyle="1" w:styleId="Default">
    <w:name w:val="Default"/>
    <w:rsid w:val="009328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Sjablonen\Werkbladmodellen\BLADSPIEGEL_OLCO_BALLAS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02F62659A1245B7E00E1DA13AA4EF" ma:contentTypeVersion="12" ma:contentTypeDescription="Create a new document." ma:contentTypeScope="" ma:versionID="8972f3c49932fab426677993746894ed">
  <xsd:schema xmlns:xsd="http://www.w3.org/2001/XMLSchema" xmlns:xs="http://www.w3.org/2001/XMLSchema" xmlns:p="http://schemas.microsoft.com/office/2006/metadata/properties" xmlns:ns2="33697e14-51ba-4702-86b4-834c44a21e9e" xmlns:ns3="2cddca18-f1aa-43d3-af6d-e7f1be3e0081" targetNamespace="http://schemas.microsoft.com/office/2006/metadata/properties" ma:root="true" ma:fieldsID="b2ea08a1b7991527c7c03ccbaa33fcf0" ns2:_="" ns3:_="">
    <xsd:import namespace="33697e14-51ba-4702-86b4-834c44a21e9e"/>
    <xsd:import namespace="2cddca18-f1aa-43d3-af6d-e7f1be3e0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97e14-51ba-4702-86b4-834c44a21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dca18-f1aa-43d3-af6d-e7f1be3e00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8351851-b0d7-4189-b2bb-23da11bf016c}" ma:internalName="TaxCatchAll" ma:showField="CatchAllData" ma:web="2cddca18-f1aa-43d3-af6d-e7f1be3e00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697e14-51ba-4702-86b4-834c44a21e9e">
      <Terms xmlns="http://schemas.microsoft.com/office/infopath/2007/PartnerControls"/>
    </lcf76f155ced4ddcb4097134ff3c332f>
    <TaxCatchAll xmlns="2cddca18-f1aa-43d3-af6d-e7f1be3e0081" xsi:nil="true"/>
  </documentManagement>
</p:properties>
</file>

<file path=customXml/itemProps1.xml><?xml version="1.0" encoding="utf-8"?>
<ds:datastoreItem xmlns:ds="http://schemas.openxmlformats.org/officeDocument/2006/customXml" ds:itemID="{9391CBA6-D2E0-4597-8CE6-1EB343A98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36770A-1665-4162-A5BC-BD6369F0210B}"/>
</file>

<file path=customXml/itemProps3.xml><?xml version="1.0" encoding="utf-8"?>
<ds:datastoreItem xmlns:ds="http://schemas.openxmlformats.org/officeDocument/2006/customXml" ds:itemID="{54F7F9F2-F2AA-4FD9-BAA4-00BFA638C1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BLADSPIEGEL_OLCO_BALLAST</Template>
  <TotalTime>6</TotalTime>
  <Pages>2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Fax</vt:lpstr>
    </vt:vector>
  </TitlesOfParts>
  <Company>Olco Holland Groep b.v.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subject/>
  <dc:creator>Ing. M.P.J.R. Vierboom</dc:creator>
  <cp:keywords/>
  <dc:description/>
  <cp:lastModifiedBy>Brenda van der Wal</cp:lastModifiedBy>
  <cp:revision>3</cp:revision>
  <cp:lastPrinted>2013-09-02T14:14:00Z</cp:lastPrinted>
  <dcterms:created xsi:type="dcterms:W3CDTF">2024-01-16T17:26:00Z</dcterms:created>
  <dcterms:modified xsi:type="dcterms:W3CDTF">2024-01-16T17:30:00Z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0x0101009C702F62659A1245B7E00E1DA13AA4EF</vt:lpwstr>
  </property>
</Properties>
</file>