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24AD97D6" w:rsidR="006B5988" w:rsidRPr="009207A6" w:rsidRDefault="006B5988" w:rsidP="006B5988">
      <w:pPr>
        <w:pStyle w:val="Default"/>
        <w:jc w:val="both"/>
        <w:rPr>
          <w:i/>
          <w:iCs/>
          <w:color w:val="auto"/>
          <w:sz w:val="18"/>
          <w:szCs w:val="18"/>
        </w:rPr>
      </w:pPr>
      <w:r>
        <w:rPr>
          <w:i/>
          <w:iCs/>
          <w:color w:val="auto"/>
          <w:sz w:val="18"/>
          <w:szCs w:val="18"/>
        </w:rPr>
        <w:t xml:space="preserve">Europese aanbesteding volgens de </w:t>
      </w:r>
      <w:r w:rsidRPr="009207A6">
        <w:rPr>
          <w:i/>
          <w:iCs/>
          <w:color w:val="auto"/>
          <w:sz w:val="18"/>
          <w:szCs w:val="18"/>
        </w:rPr>
        <w:t xml:space="preserve">openbare procedure voor de </w:t>
      </w:r>
      <w:r w:rsidR="00731DB8" w:rsidRPr="009207A6">
        <w:rPr>
          <w:i/>
          <w:iCs/>
          <w:color w:val="auto"/>
          <w:sz w:val="18"/>
          <w:szCs w:val="18"/>
        </w:rPr>
        <w:t>uitvoering van accountantsdiensten</w:t>
      </w:r>
      <w:r w:rsidRPr="009207A6">
        <w:rPr>
          <w:i/>
          <w:iCs/>
          <w:color w:val="auto"/>
          <w:sz w:val="18"/>
          <w:szCs w:val="18"/>
        </w:rPr>
        <w:t xml:space="preserve"> ten behoeve van VISTA college met kenmerk</w:t>
      </w:r>
      <w:r w:rsidR="00DB6289" w:rsidRPr="009207A6">
        <w:rPr>
          <w:i/>
          <w:iCs/>
          <w:color w:val="auto"/>
          <w:sz w:val="18"/>
          <w:szCs w:val="18"/>
        </w:rPr>
        <w:t xml:space="preserve"> EOA.2024.INK.1</w:t>
      </w:r>
      <w:r w:rsidRPr="009207A6">
        <w:rPr>
          <w:i/>
          <w:iCs/>
          <w:color w:val="auto"/>
          <w:sz w:val="18"/>
          <w:szCs w:val="18"/>
        </w:rPr>
        <w:t>.</w:t>
      </w:r>
    </w:p>
    <w:p w14:paraId="49BEE265" w14:textId="77777777" w:rsidR="0005520B" w:rsidRPr="009207A6" w:rsidRDefault="0005520B" w:rsidP="0005520B">
      <w:pPr>
        <w:spacing w:line="288" w:lineRule="auto"/>
        <w:jc w:val="both"/>
        <w:rPr>
          <w:rFonts w:cstheme="minorHAnsi"/>
          <w:sz w:val="18"/>
          <w:szCs w:val="18"/>
        </w:rPr>
      </w:pPr>
    </w:p>
    <w:p w14:paraId="3B0017BB" w14:textId="09A1C59F" w:rsidR="0005520B" w:rsidRPr="009207A6" w:rsidRDefault="0005520B" w:rsidP="0063318E">
      <w:pPr>
        <w:jc w:val="both"/>
        <w:rPr>
          <w:rFonts w:cstheme="minorHAnsi"/>
          <w:sz w:val="18"/>
          <w:szCs w:val="18"/>
        </w:rPr>
      </w:pPr>
      <w:r w:rsidRPr="009207A6">
        <w:rPr>
          <w:rFonts w:cstheme="minorHAnsi"/>
          <w:sz w:val="18"/>
          <w:szCs w:val="18"/>
        </w:rPr>
        <w:t>U dient gebruik te maken van onderstaand model voor referenties</w:t>
      </w:r>
      <w:bookmarkEnd w:id="0"/>
      <w:r w:rsidR="001D3122" w:rsidRPr="009207A6">
        <w:rPr>
          <w:rFonts w:cstheme="minorHAnsi"/>
          <w:sz w:val="18"/>
          <w:szCs w:val="18"/>
        </w:rPr>
        <w:t xml:space="preserve"> (per referentie 1 model)</w:t>
      </w:r>
      <w:r w:rsidR="006B5988" w:rsidRPr="009207A6">
        <w:rPr>
          <w:rFonts w:cstheme="minorHAnsi"/>
          <w:sz w:val="18"/>
          <w:szCs w:val="18"/>
        </w:rPr>
        <w:t>.</w:t>
      </w:r>
    </w:p>
    <w:p w14:paraId="0D9B2F03" w14:textId="3907E9FC" w:rsidR="0005520B" w:rsidRPr="0005520B" w:rsidRDefault="0005520B" w:rsidP="0063318E">
      <w:pPr>
        <w:jc w:val="both"/>
        <w:rPr>
          <w:rFonts w:cstheme="minorHAnsi"/>
          <w:sz w:val="18"/>
          <w:szCs w:val="18"/>
        </w:rPr>
      </w:pPr>
      <w:r w:rsidRPr="009207A6">
        <w:rPr>
          <w:rFonts w:cstheme="minorHAnsi"/>
          <w:sz w:val="18"/>
          <w:szCs w:val="18"/>
        </w:rPr>
        <w:t>Uw beschrijving van de aard van de opdracht</w:t>
      </w:r>
      <w:r w:rsidRPr="0005520B">
        <w:rPr>
          <w:rFonts w:cstheme="minorHAnsi"/>
          <w:sz w:val="18"/>
          <w:szCs w:val="18"/>
        </w:rPr>
        <w:t xml:space="preserve">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20F827F5" w:rsidR="001D07C9" w:rsidRPr="0005520B" w:rsidRDefault="007D1549" w:rsidP="009223CA">
            <w:pPr>
              <w:spacing w:line="288" w:lineRule="auto"/>
              <w:jc w:val="both"/>
              <w:rPr>
                <w:rFonts w:cstheme="minorHAnsi"/>
                <w:sz w:val="18"/>
                <w:szCs w:val="18"/>
              </w:rPr>
            </w:pPr>
            <w:r>
              <w:rPr>
                <w:rFonts w:cstheme="minorHAnsi"/>
                <w:sz w:val="18"/>
                <w:szCs w:val="18"/>
              </w:rPr>
              <w:t>4</w:t>
            </w:r>
            <w:r w:rsidR="00886EF5">
              <w:rPr>
                <w:rFonts w:cstheme="minorHAnsi"/>
                <w:sz w:val="18"/>
                <w:szCs w:val="18"/>
              </w:rPr>
              <w:t>)</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05D19A6F" w:rsidR="0005520B" w:rsidRPr="0005520B" w:rsidRDefault="007D1549" w:rsidP="009223CA">
            <w:pPr>
              <w:spacing w:line="288" w:lineRule="auto"/>
              <w:jc w:val="both"/>
              <w:rPr>
                <w:rFonts w:cstheme="minorHAnsi"/>
                <w:sz w:val="18"/>
                <w:szCs w:val="18"/>
              </w:rPr>
            </w:pPr>
            <w:r>
              <w:rPr>
                <w:rFonts w:cstheme="minorHAnsi"/>
                <w:sz w:val="18"/>
                <w:szCs w:val="18"/>
              </w:rPr>
              <w:t>5</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68169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r w:rsidR="00681698" w:rsidRPr="0005520B" w14:paraId="26A502CA"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1CA986E" w14:textId="77777777" w:rsidR="00681698" w:rsidRPr="0005520B" w:rsidRDefault="00681698"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1446955F" w14:textId="34EA10F7" w:rsidR="00681698" w:rsidRDefault="00681698" w:rsidP="009223CA">
            <w:pPr>
              <w:spacing w:line="288" w:lineRule="auto"/>
              <w:jc w:val="both"/>
              <w:rPr>
                <w:rFonts w:cstheme="minorHAnsi"/>
                <w:sz w:val="18"/>
                <w:szCs w:val="18"/>
              </w:rPr>
            </w:pPr>
            <w:r>
              <w:rPr>
                <w:rFonts w:cstheme="minorHAnsi"/>
                <w:sz w:val="18"/>
                <w:szCs w:val="18"/>
              </w:rPr>
              <w:t>Betreft kerncompetentie 3?</w:t>
            </w:r>
          </w:p>
        </w:tc>
        <w:tc>
          <w:tcPr>
            <w:tcW w:w="4832" w:type="dxa"/>
            <w:tcBorders>
              <w:top w:val="single" w:sz="8" w:space="0" w:color="C0C0C0"/>
              <w:left w:val="single" w:sz="8" w:space="0" w:color="C0C0C0"/>
              <w:bottom w:val="single" w:sz="8" w:space="0" w:color="C0C0C0"/>
              <w:right w:val="single" w:sz="8" w:space="0" w:color="C0C0C0"/>
            </w:tcBorders>
            <w:vAlign w:val="center"/>
          </w:tcPr>
          <w:p w14:paraId="5F8126C4" w14:textId="77777777" w:rsidR="00681698" w:rsidRDefault="00C01F70" w:rsidP="000B7F57">
            <w:pPr>
              <w:spacing w:line="288" w:lineRule="auto"/>
              <w:jc w:val="both"/>
              <w:rPr>
                <w:rFonts w:cstheme="minorHAnsi"/>
                <w:sz w:val="18"/>
                <w:szCs w:val="18"/>
              </w:rPr>
            </w:pPr>
            <w:r>
              <w:rPr>
                <w:rFonts w:cstheme="minorHAnsi"/>
                <w:sz w:val="18"/>
                <w:szCs w:val="18"/>
              </w:rPr>
              <w:t>Ja/nee</w:t>
            </w:r>
          </w:p>
          <w:p w14:paraId="72DD1614" w14:textId="767FF843" w:rsidR="00C01F70" w:rsidRPr="0005520B" w:rsidRDefault="00C01F70" w:rsidP="000B7F57">
            <w:pPr>
              <w:spacing w:line="288" w:lineRule="auto"/>
              <w:jc w:val="both"/>
              <w:rPr>
                <w:rFonts w:cstheme="minorHAnsi"/>
                <w:sz w:val="18"/>
                <w:szCs w:val="18"/>
              </w:rPr>
            </w:pPr>
            <w:r>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0B1A7" w14:textId="77777777" w:rsidR="004C078F" w:rsidRDefault="004C078F" w:rsidP="0068418A">
      <w:r>
        <w:separator/>
      </w:r>
    </w:p>
  </w:endnote>
  <w:endnote w:type="continuationSeparator" w:id="0">
    <w:p w14:paraId="553E33CF" w14:textId="77777777" w:rsidR="004C078F" w:rsidRDefault="004C078F" w:rsidP="0068418A">
      <w:r>
        <w:continuationSeparator/>
      </w:r>
    </w:p>
  </w:endnote>
  <w:endnote w:type="continuationNotice" w:id="1">
    <w:p w14:paraId="644A7728" w14:textId="77777777" w:rsidR="004C078F" w:rsidRDefault="004C0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D1B07" w14:textId="77777777" w:rsidR="004C078F" w:rsidRDefault="004C078F" w:rsidP="0068418A">
      <w:r>
        <w:separator/>
      </w:r>
    </w:p>
  </w:footnote>
  <w:footnote w:type="continuationSeparator" w:id="0">
    <w:p w14:paraId="728A19CF" w14:textId="77777777" w:rsidR="004C078F" w:rsidRDefault="004C078F" w:rsidP="0068418A">
      <w:r>
        <w:continuationSeparator/>
      </w:r>
    </w:p>
  </w:footnote>
  <w:footnote w:type="continuationNotice" w:id="1">
    <w:p w14:paraId="0A1451B0" w14:textId="77777777" w:rsidR="004C078F" w:rsidRDefault="004C07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377E9"/>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078F"/>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1698"/>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1DB8"/>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549"/>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84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07A6"/>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4613"/>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1F70"/>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A7C43"/>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7E6"/>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03AD"/>
    <w:rsid w:val="00D513E6"/>
    <w:rsid w:val="00D52576"/>
    <w:rsid w:val="00D53068"/>
    <w:rsid w:val="00D53B5B"/>
    <w:rsid w:val="00D55677"/>
    <w:rsid w:val="00D556A8"/>
    <w:rsid w:val="00D56C7A"/>
    <w:rsid w:val="00D57826"/>
    <w:rsid w:val="00D60368"/>
    <w:rsid w:val="00D6085D"/>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289"/>
    <w:rsid w:val="00DB6709"/>
    <w:rsid w:val="00DB6FED"/>
    <w:rsid w:val="00DC0568"/>
    <w:rsid w:val="00DC2708"/>
    <w:rsid w:val="00DC2D09"/>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1208"/>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7" ma:contentTypeDescription="Een nieuw document maken." ma:contentTypeScope="" ma:versionID="49f4c8f6acc0b40c35893dca7de80ad8">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faf2b184eddc60a8a66dec612fb0c311"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6E556600-A7D7-4BE2-9477-95CCFEA67823}"/>
</file>

<file path=customXml/itemProps4.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1181</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(I.N.) Kroes</cp:lastModifiedBy>
  <cp:revision>547</cp:revision>
  <cp:lastPrinted>2023-02-13T23:12:00Z</cp:lastPrinted>
  <dcterms:created xsi:type="dcterms:W3CDTF">2023-06-22T19:22:00Z</dcterms:created>
  <dcterms:modified xsi:type="dcterms:W3CDTF">2024-09-10T07:36:00Z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57900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ContentType">
    <vt:lpwstr>DMS Document</vt:lpwstr>
  </property>
  <property fmtid="{D5CDD505-2E9C-101B-9397-08002B2CF9AE}" pid="8" name="_dlc_DocIdItemGuid">
    <vt:lpwstr>46e99a7c-808c-4c4e-97d8-ca48cdfa5353</vt:lpwstr>
  </property>
  <property fmtid="{D5CDD505-2E9C-101B-9397-08002B2CF9AE}" pid="9" name="MediaServiceImageTags">
    <vt:lpwstr/>
  </property>
  <property fmtid="{D5CDD505-2E9C-101B-9397-08002B2CF9AE}" pid="10" name="ContentTypeId">
    <vt:lpwstr>0x0101008A4BCF8736121745B524291026E718F8</vt:lpwstr>
  </property>
</Properties>
</file>