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4C538A" w:rsidRPr="004C538A" w14:paraId="24CCEF75" w14:textId="77777777" w:rsidTr="00B15A06">
        <w:trPr>
          <w:trHeight w:val="597"/>
        </w:trPr>
        <w:tc>
          <w:tcPr>
            <w:tcW w:w="9072" w:type="dxa"/>
          </w:tcPr>
          <w:p w14:paraId="0D30A1DC" w14:textId="39440D0A" w:rsidR="00CA5B5A" w:rsidRDefault="004C538A" w:rsidP="00814787">
            <w:pPr>
              <w:rPr>
                <w:b/>
              </w:rPr>
            </w:pPr>
            <w:r w:rsidRPr="004C538A">
              <w:rPr>
                <w:b/>
              </w:rPr>
              <w:t xml:space="preserve">Bijlage </w:t>
            </w:r>
            <w:r w:rsidR="006C0F00">
              <w:rPr>
                <w:b/>
              </w:rPr>
              <w:t>5</w:t>
            </w:r>
            <w:r w:rsidR="00711AFB">
              <w:rPr>
                <w:b/>
              </w:rPr>
              <w:t>b</w:t>
            </w:r>
            <w:r w:rsidRPr="004C538A">
              <w:rPr>
                <w:b/>
              </w:rPr>
              <w:t>:</w:t>
            </w:r>
            <w:r w:rsidR="007F163A">
              <w:rPr>
                <w:b/>
              </w:rPr>
              <w:t xml:space="preserve"> </w:t>
            </w:r>
            <w:r w:rsidRPr="004C538A">
              <w:rPr>
                <w:b/>
              </w:rPr>
              <w:tab/>
            </w:r>
            <w:r w:rsidR="006C0F00" w:rsidRPr="006C0F00">
              <w:rPr>
                <w:b/>
              </w:rPr>
              <w:t>Inschrijfbiljet Prijs</w:t>
            </w:r>
            <w:r w:rsidRPr="004C538A">
              <w:rPr>
                <w:b/>
              </w:rPr>
              <w:t xml:space="preserve"> </w:t>
            </w:r>
            <w:r w:rsidR="00E5020D" w:rsidRPr="00E5020D">
              <w:rPr>
                <w:b/>
              </w:rPr>
              <w:t>2024-00</w:t>
            </w:r>
            <w:r w:rsidR="006C0F00">
              <w:rPr>
                <w:b/>
              </w:rPr>
              <w:t>4</w:t>
            </w:r>
            <w:r w:rsidR="00E5020D" w:rsidRPr="00E5020D">
              <w:rPr>
                <w:b/>
              </w:rPr>
              <w:t>-STHA-EA-</w:t>
            </w:r>
            <w:r w:rsidR="006C0F00">
              <w:rPr>
                <w:b/>
              </w:rPr>
              <w:t>Leermiddelenfonds</w:t>
            </w:r>
          </w:p>
          <w:p w14:paraId="1DBE3390" w14:textId="59D83D31" w:rsidR="004C538A" w:rsidRPr="00B06C18" w:rsidRDefault="00711AFB" w:rsidP="00B15A06">
            <w:pPr>
              <w:rPr>
                <w:b/>
                <w:szCs w:val="18"/>
              </w:rPr>
            </w:pPr>
            <w:r>
              <w:rPr>
                <w:b/>
              </w:rPr>
              <w:t xml:space="preserve">        </w:t>
            </w:r>
            <w:r w:rsidR="004C538A" w:rsidRPr="004C538A">
              <w:rPr>
                <w:b/>
              </w:rPr>
              <w:tab/>
            </w:r>
            <w:r w:rsidR="004C538A" w:rsidRPr="004C538A">
              <w:rPr>
                <w:b/>
              </w:rPr>
              <w:tab/>
            </w:r>
            <w:r w:rsidR="004C538A" w:rsidRPr="00B06C18">
              <w:rPr>
                <w:b/>
                <w:szCs w:val="18"/>
              </w:rPr>
              <w:t xml:space="preserve">       </w:t>
            </w:r>
            <w:r w:rsidR="007F163A" w:rsidRPr="00B06C18">
              <w:rPr>
                <w:b/>
                <w:szCs w:val="18"/>
              </w:rPr>
              <w:t xml:space="preserve"> </w:t>
            </w:r>
          </w:p>
        </w:tc>
      </w:tr>
    </w:tbl>
    <w:p w14:paraId="650B34AB" w14:textId="77777777" w:rsidR="004C538A" w:rsidRPr="004C538A" w:rsidRDefault="004C538A" w:rsidP="004C538A">
      <w:pPr>
        <w:rPr>
          <w:b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5953"/>
      </w:tblGrid>
      <w:tr w:rsidR="004C538A" w:rsidRPr="004C538A" w14:paraId="1631ADF4" w14:textId="77777777" w:rsidTr="00142669">
        <w:trPr>
          <w:trHeight w:val="17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79F063CD" w14:textId="77777777" w:rsidR="004C538A" w:rsidRPr="004C538A" w:rsidRDefault="004C538A" w:rsidP="004C538A">
            <w:pPr>
              <w:rPr>
                <w:b/>
              </w:rPr>
            </w:pPr>
            <w:r w:rsidRPr="004C538A">
              <w:rPr>
                <w:b/>
              </w:rPr>
              <w:br w:type="page"/>
              <w:t xml:space="preserve"> Gegevens inschrijver</w:t>
            </w:r>
          </w:p>
        </w:tc>
      </w:tr>
      <w:tr w:rsidR="004C538A" w:rsidRPr="004C538A" w14:paraId="283FFC87" w14:textId="77777777" w:rsidTr="001426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0AEB347F" w14:textId="77777777" w:rsidR="007F163A" w:rsidRDefault="007F163A" w:rsidP="004C538A">
            <w:pPr>
              <w:rPr>
                <w:b/>
              </w:rPr>
            </w:pPr>
          </w:p>
          <w:p w14:paraId="7C49B138" w14:textId="77777777" w:rsidR="004C538A" w:rsidRPr="004C538A" w:rsidRDefault="004C538A" w:rsidP="004C538A">
            <w:pPr>
              <w:rPr>
                <w:b/>
              </w:rPr>
            </w:pPr>
            <w:r w:rsidRPr="004C538A">
              <w:rPr>
                <w:b/>
              </w:rPr>
              <w:t>Naam onderneming</w:t>
            </w:r>
          </w:p>
        </w:tc>
        <w:tc>
          <w:tcPr>
            <w:tcW w:w="5953" w:type="dxa"/>
          </w:tcPr>
          <w:p w14:paraId="32209D51" w14:textId="77777777" w:rsidR="004C538A" w:rsidRPr="004C538A" w:rsidRDefault="004C538A" w:rsidP="004C538A">
            <w:pPr>
              <w:rPr>
                <w:b/>
              </w:rPr>
            </w:pPr>
          </w:p>
        </w:tc>
      </w:tr>
      <w:tr w:rsidR="004C538A" w:rsidRPr="004C538A" w14:paraId="2BF16A3F" w14:textId="77777777" w:rsidTr="001426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39C78130" w14:textId="77777777" w:rsidR="007F163A" w:rsidRDefault="007F163A" w:rsidP="004C538A">
            <w:pPr>
              <w:rPr>
                <w:b/>
              </w:rPr>
            </w:pPr>
          </w:p>
          <w:p w14:paraId="35B3E67B" w14:textId="77777777" w:rsidR="004C538A" w:rsidRPr="004C538A" w:rsidRDefault="004C538A" w:rsidP="004C538A">
            <w:pPr>
              <w:rPr>
                <w:b/>
              </w:rPr>
            </w:pPr>
            <w:r w:rsidRPr="004C538A">
              <w:rPr>
                <w:b/>
              </w:rPr>
              <w:t>Adres</w:t>
            </w:r>
          </w:p>
        </w:tc>
        <w:tc>
          <w:tcPr>
            <w:tcW w:w="5953" w:type="dxa"/>
          </w:tcPr>
          <w:p w14:paraId="519DC091" w14:textId="77777777" w:rsidR="004C538A" w:rsidRPr="004C538A" w:rsidRDefault="004C538A" w:rsidP="004C538A">
            <w:pPr>
              <w:rPr>
                <w:b/>
              </w:rPr>
            </w:pPr>
          </w:p>
        </w:tc>
      </w:tr>
      <w:tr w:rsidR="004C538A" w:rsidRPr="004C538A" w14:paraId="4E0F6379" w14:textId="77777777" w:rsidTr="001426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6785B81E" w14:textId="77777777" w:rsidR="007F163A" w:rsidRDefault="007F163A" w:rsidP="004C538A">
            <w:pPr>
              <w:rPr>
                <w:b/>
              </w:rPr>
            </w:pPr>
          </w:p>
          <w:p w14:paraId="0FF550CF" w14:textId="77777777" w:rsidR="004C538A" w:rsidRPr="004C538A" w:rsidRDefault="004C538A" w:rsidP="004C538A">
            <w:pPr>
              <w:rPr>
                <w:b/>
              </w:rPr>
            </w:pPr>
            <w:r w:rsidRPr="004C538A">
              <w:rPr>
                <w:b/>
              </w:rPr>
              <w:t>Postcode en woonplaats</w:t>
            </w:r>
          </w:p>
        </w:tc>
        <w:tc>
          <w:tcPr>
            <w:tcW w:w="5953" w:type="dxa"/>
          </w:tcPr>
          <w:p w14:paraId="5129DCFB" w14:textId="77777777" w:rsidR="004C538A" w:rsidRPr="004C538A" w:rsidRDefault="004C538A" w:rsidP="004C538A">
            <w:pPr>
              <w:rPr>
                <w:b/>
              </w:rPr>
            </w:pPr>
          </w:p>
        </w:tc>
      </w:tr>
    </w:tbl>
    <w:p w14:paraId="3F67EE13" w14:textId="77777777" w:rsidR="00B508DB" w:rsidRDefault="00B508DB" w:rsidP="00B508DB">
      <w:pPr>
        <w:rPr>
          <w:b/>
        </w:rPr>
      </w:pPr>
    </w:p>
    <w:p w14:paraId="112535EF" w14:textId="6BEB37A2" w:rsidR="00B508DB" w:rsidRPr="00F231BF" w:rsidRDefault="00B508DB" w:rsidP="00B508DB">
      <w:r w:rsidRPr="00F231BF">
        <w:t xml:space="preserve">Ondergetekende verklaart zich door ondertekening van dit </w:t>
      </w:r>
      <w:r w:rsidR="00037610" w:rsidRPr="00F231BF">
        <w:t>formulier</w:t>
      </w:r>
      <w:r w:rsidRPr="00F231BF">
        <w:t xml:space="preserve"> bereid tot het leveren van de gevraagde </w:t>
      </w:r>
      <w:r w:rsidR="00F231BF" w:rsidRPr="00F231BF">
        <w:t>producten</w:t>
      </w:r>
      <w:r w:rsidRPr="00F231BF">
        <w:t xml:space="preserve"> </w:t>
      </w:r>
      <w:r w:rsidR="006C0F00">
        <w:t xml:space="preserve">en diensten </w:t>
      </w:r>
      <w:r w:rsidRPr="00F231BF">
        <w:t xml:space="preserve">voor de </w:t>
      </w:r>
      <w:r w:rsidR="00B15A06" w:rsidRPr="00F231BF">
        <w:t>geoffreerde</w:t>
      </w:r>
      <w:r w:rsidRPr="00F231BF">
        <w:t xml:space="preserve"> tarieven</w:t>
      </w:r>
      <w:r w:rsidR="00923823" w:rsidRPr="00F231BF">
        <w:t xml:space="preserve"> in de bijlage </w:t>
      </w:r>
      <w:r w:rsidR="006C0F00">
        <w:t>5</w:t>
      </w:r>
      <w:r w:rsidR="00923823" w:rsidRPr="00F231BF">
        <w:t>a Calculatiemodel prijsblad</w:t>
      </w:r>
      <w:r w:rsidRPr="00F231BF">
        <w:t>:</w:t>
      </w:r>
    </w:p>
    <w:p w14:paraId="61166ACC" w14:textId="77777777" w:rsidR="006D7E3D" w:rsidRDefault="006D7E3D" w:rsidP="00B508DB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41"/>
        <w:gridCol w:w="2098"/>
      </w:tblGrid>
      <w:tr w:rsidR="006D7E3D" w14:paraId="45CD9EE1" w14:textId="77777777" w:rsidTr="006D7E3D">
        <w:tc>
          <w:tcPr>
            <w:tcW w:w="6941" w:type="dxa"/>
          </w:tcPr>
          <w:p w14:paraId="13EBC365" w14:textId="75AF0AC5" w:rsidR="006D7E3D" w:rsidRDefault="006D7E3D" w:rsidP="00B508DB">
            <w:pPr>
              <w:rPr>
                <w:b/>
              </w:rPr>
            </w:pPr>
            <w:r>
              <w:rPr>
                <w:b/>
              </w:rPr>
              <w:t xml:space="preserve">Kortingspercentage </w:t>
            </w:r>
            <w:r w:rsidRPr="006D7E3D">
              <w:rPr>
                <w:b/>
              </w:rPr>
              <w:t>Leerboeken en Werkboeken/Leerwerkboeken</w:t>
            </w:r>
          </w:p>
        </w:tc>
        <w:tc>
          <w:tcPr>
            <w:tcW w:w="2098" w:type="dxa"/>
          </w:tcPr>
          <w:p w14:paraId="56B3ABAB" w14:textId="48A034B1" w:rsidR="006D7E3D" w:rsidRDefault="006D7E3D" w:rsidP="00B508DB">
            <w:pPr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6D7E3D" w14:paraId="7200286C" w14:textId="77777777" w:rsidTr="006D7E3D">
        <w:tc>
          <w:tcPr>
            <w:tcW w:w="6941" w:type="dxa"/>
          </w:tcPr>
          <w:p w14:paraId="7C54FCD2" w14:textId="75ABFD55" w:rsidR="006D7E3D" w:rsidRDefault="006D7E3D" w:rsidP="00B508DB">
            <w:pPr>
              <w:rPr>
                <w:b/>
              </w:rPr>
            </w:pPr>
            <w:r>
              <w:rPr>
                <w:b/>
              </w:rPr>
              <w:t>Kortingspercentage</w:t>
            </w:r>
            <w:r>
              <w:rPr>
                <w:b/>
              </w:rPr>
              <w:t xml:space="preserve"> </w:t>
            </w:r>
            <w:r w:rsidRPr="006D7E3D">
              <w:rPr>
                <w:b/>
              </w:rPr>
              <w:t xml:space="preserve">Licenties en </w:t>
            </w:r>
            <w:proofErr w:type="spellStart"/>
            <w:r w:rsidRPr="006D7E3D">
              <w:rPr>
                <w:b/>
              </w:rPr>
              <w:t>LiFo</w:t>
            </w:r>
            <w:proofErr w:type="spellEnd"/>
          </w:p>
        </w:tc>
        <w:tc>
          <w:tcPr>
            <w:tcW w:w="2098" w:type="dxa"/>
          </w:tcPr>
          <w:p w14:paraId="6373F162" w14:textId="4512359B" w:rsidR="006D7E3D" w:rsidRDefault="006D7E3D" w:rsidP="00B508DB">
            <w:pPr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6D7E3D" w14:paraId="0469E437" w14:textId="77777777" w:rsidTr="006D7E3D">
        <w:tc>
          <w:tcPr>
            <w:tcW w:w="6941" w:type="dxa"/>
          </w:tcPr>
          <w:p w14:paraId="0B1B9FB0" w14:textId="1FAD4E08" w:rsidR="006D7E3D" w:rsidRDefault="006D7E3D" w:rsidP="006D7E3D">
            <w:pPr>
              <w:rPr>
                <w:b/>
              </w:rPr>
            </w:pPr>
            <w:r>
              <w:rPr>
                <w:b/>
              </w:rPr>
              <w:t>Kosten</w:t>
            </w:r>
            <w:r w:rsidRPr="006D7E3D">
              <w:rPr>
                <w:b/>
              </w:rPr>
              <w:t xml:space="preserve"> </w:t>
            </w:r>
            <w:r>
              <w:rPr>
                <w:b/>
              </w:rPr>
              <w:t>g</w:t>
            </w:r>
            <w:r w:rsidRPr="006D7E3D">
              <w:rPr>
                <w:b/>
              </w:rPr>
              <w:t>efaciliteerd Leermiddelenfonds per leerling per jaar</w:t>
            </w:r>
          </w:p>
        </w:tc>
        <w:tc>
          <w:tcPr>
            <w:tcW w:w="2098" w:type="dxa"/>
          </w:tcPr>
          <w:p w14:paraId="3DC9DE82" w14:textId="2E212549" w:rsidR="006D7E3D" w:rsidRDefault="006D7E3D" w:rsidP="006D7E3D">
            <w:pPr>
              <w:rPr>
                <w:b/>
              </w:rPr>
            </w:pPr>
            <w:r w:rsidRPr="00DC3AD2">
              <w:rPr>
                <w:b/>
                <w:sz w:val="24"/>
              </w:rPr>
              <w:t>€</w:t>
            </w:r>
          </w:p>
        </w:tc>
      </w:tr>
    </w:tbl>
    <w:p w14:paraId="4A0D456E" w14:textId="77777777" w:rsidR="006D7E3D" w:rsidRDefault="006D7E3D" w:rsidP="00B508DB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41"/>
        <w:gridCol w:w="2098"/>
      </w:tblGrid>
      <w:tr w:rsidR="009A36C0" w14:paraId="686314C2" w14:textId="77777777" w:rsidTr="00EF6C2E">
        <w:tc>
          <w:tcPr>
            <w:tcW w:w="6941" w:type="dxa"/>
          </w:tcPr>
          <w:p w14:paraId="27409CD0" w14:textId="78EEB056" w:rsidR="009A36C0" w:rsidRDefault="006C0F00" w:rsidP="00B508DB">
            <w:pPr>
              <w:rPr>
                <w:b/>
              </w:rPr>
            </w:pPr>
            <w:r w:rsidRPr="006C0F00">
              <w:rPr>
                <w:b/>
              </w:rPr>
              <w:t>Inschrijfbiljet Prijs</w:t>
            </w:r>
            <w:r w:rsidR="00B06C18">
              <w:rPr>
                <w:b/>
              </w:rPr>
              <w:t xml:space="preserve"> </w:t>
            </w:r>
            <w:r w:rsidR="009A36C0">
              <w:rPr>
                <w:b/>
              </w:rPr>
              <w:t xml:space="preserve">(over nemen uit het </w:t>
            </w:r>
            <w:r w:rsidR="009E5CE2">
              <w:rPr>
                <w:b/>
              </w:rPr>
              <w:t>C</w:t>
            </w:r>
            <w:r w:rsidR="009A36C0">
              <w:rPr>
                <w:b/>
              </w:rPr>
              <w:t>alculatiemodel</w:t>
            </w:r>
            <w:r w:rsidR="00B06C18">
              <w:rPr>
                <w:b/>
              </w:rPr>
              <w:t xml:space="preserve"> </w:t>
            </w:r>
            <w:r w:rsidR="009E5CE2">
              <w:rPr>
                <w:b/>
              </w:rPr>
              <w:t>p</w:t>
            </w:r>
            <w:r w:rsidR="00B06C18">
              <w:rPr>
                <w:b/>
              </w:rPr>
              <w:t>rijsblad</w:t>
            </w:r>
            <w:r w:rsidR="009A36C0">
              <w:rPr>
                <w:b/>
              </w:rPr>
              <w:t xml:space="preserve"> </w:t>
            </w:r>
            <w:r>
              <w:rPr>
                <w:b/>
              </w:rPr>
              <w:t>5</w:t>
            </w:r>
            <w:r w:rsidR="009A36C0">
              <w:rPr>
                <w:b/>
              </w:rPr>
              <w:t>A)</w:t>
            </w:r>
          </w:p>
        </w:tc>
        <w:tc>
          <w:tcPr>
            <w:tcW w:w="2098" w:type="dxa"/>
          </w:tcPr>
          <w:p w14:paraId="74CC9AFF" w14:textId="77777777" w:rsidR="009A36C0" w:rsidRPr="00DC3AD2" w:rsidRDefault="009A36C0" w:rsidP="00B508DB">
            <w:pPr>
              <w:rPr>
                <w:b/>
                <w:sz w:val="24"/>
              </w:rPr>
            </w:pPr>
            <w:r w:rsidRPr="00DC3AD2">
              <w:rPr>
                <w:b/>
                <w:sz w:val="24"/>
              </w:rPr>
              <w:t>€</w:t>
            </w:r>
          </w:p>
        </w:tc>
      </w:tr>
    </w:tbl>
    <w:p w14:paraId="3C203483" w14:textId="77777777" w:rsidR="00E50F78" w:rsidRDefault="00E50F78" w:rsidP="00B508DB">
      <w:pPr>
        <w:rPr>
          <w:b/>
        </w:rPr>
      </w:pPr>
    </w:p>
    <w:p w14:paraId="3A8B5DDB" w14:textId="77777777" w:rsidR="00B508DB" w:rsidRPr="00F231BF" w:rsidRDefault="00B508DB" w:rsidP="00B508DB">
      <w:r w:rsidRPr="00F231BF">
        <w:t xml:space="preserve">De bedragen bevatten alle kosten die nodig zijn voor het uitvoeren van de </w:t>
      </w:r>
      <w:r w:rsidR="00B06C18" w:rsidRPr="00F231BF">
        <w:t>opdracht</w:t>
      </w:r>
      <w:r w:rsidRPr="00F231BF">
        <w:t>, inclusief overhead, uitvoeringskosten, reiskosten, algemene kosten, winst en risico, afschrijvingskosten en dergelijke</w:t>
      </w:r>
      <w:r w:rsidR="009A36C0" w:rsidRPr="00F231BF">
        <w:t>, exclusief BTW</w:t>
      </w:r>
      <w:r w:rsidRPr="00F231BF">
        <w:t>.</w:t>
      </w:r>
    </w:p>
    <w:p w14:paraId="0F9C735A" w14:textId="77777777" w:rsidR="00B508DB" w:rsidRPr="00F231BF" w:rsidRDefault="00B508DB" w:rsidP="00B508DB"/>
    <w:p w14:paraId="0002008B" w14:textId="77777777" w:rsidR="00B508DB" w:rsidRPr="00F231BF" w:rsidRDefault="00B508DB" w:rsidP="00B508DB">
      <w:r w:rsidRPr="00F231BF">
        <w:t xml:space="preserve">De </w:t>
      </w:r>
      <w:r w:rsidR="00037610" w:rsidRPr="00F231BF">
        <w:t>I</w:t>
      </w:r>
      <w:r w:rsidRPr="00F231BF">
        <w:t>nschrijver verklaart dat:</w:t>
      </w:r>
    </w:p>
    <w:p w14:paraId="67DB747D" w14:textId="1A16EF57" w:rsidR="00B508DB" w:rsidRPr="00F231BF" w:rsidRDefault="00B508DB" w:rsidP="00B508DB">
      <w:r w:rsidRPr="00F231BF">
        <w:t xml:space="preserve">Deze aanbieding wordt gedaan overeenkomstig de bepalingen van het </w:t>
      </w:r>
      <w:r w:rsidR="0049717D" w:rsidRPr="00F231BF">
        <w:t>aanbestedingsdocument</w:t>
      </w:r>
      <w:r w:rsidR="00DF27FA" w:rsidRPr="00F231BF">
        <w:t xml:space="preserve"> </w:t>
      </w:r>
      <w:r w:rsidRPr="00F231BF">
        <w:t xml:space="preserve"> “</w:t>
      </w:r>
      <w:r w:rsidR="00E5020D" w:rsidRPr="00E5020D">
        <w:rPr>
          <w:szCs w:val="18"/>
        </w:rPr>
        <w:t>2024-00</w:t>
      </w:r>
      <w:r w:rsidR="006C0F00">
        <w:rPr>
          <w:szCs w:val="18"/>
        </w:rPr>
        <w:t>4</w:t>
      </w:r>
      <w:r w:rsidR="00E5020D" w:rsidRPr="00E5020D">
        <w:rPr>
          <w:szCs w:val="18"/>
        </w:rPr>
        <w:t>-STHA-EA-</w:t>
      </w:r>
      <w:r w:rsidR="006C0F00">
        <w:rPr>
          <w:szCs w:val="18"/>
        </w:rPr>
        <w:t>Leermiddelenfonds</w:t>
      </w:r>
      <w:r w:rsidRPr="00F231BF">
        <w:t>” en met inachtneming van de bepalingen en gegevens zoals d</w:t>
      </w:r>
      <w:r w:rsidR="00FF1F30" w:rsidRPr="00F231BF">
        <w:t>eze zijn omschreven in de Inschrijvingsleidraad</w:t>
      </w:r>
      <w:r w:rsidR="00DF27FA" w:rsidRPr="00F231BF">
        <w:t xml:space="preserve"> </w:t>
      </w:r>
      <w:r w:rsidRPr="00F231BF">
        <w:t>en de eventuele nota</w:t>
      </w:r>
      <w:r w:rsidR="000214F4" w:rsidRPr="00F231BF">
        <w:t>(s)</w:t>
      </w:r>
      <w:r w:rsidRPr="00F231BF">
        <w:t xml:space="preserve"> van inlichtingen.</w:t>
      </w:r>
    </w:p>
    <w:p w14:paraId="6910CEC1" w14:textId="77777777" w:rsidR="00B508DB" w:rsidRDefault="00B508DB" w:rsidP="004C538A">
      <w:pPr>
        <w:rPr>
          <w:b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93"/>
      </w:tblGrid>
      <w:tr w:rsidR="004C538A" w:rsidRPr="004C538A" w14:paraId="467EBED2" w14:textId="77777777" w:rsidTr="000214F4">
        <w:tc>
          <w:tcPr>
            <w:tcW w:w="9072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4D8A6AB" w14:textId="77777777" w:rsidR="004C538A" w:rsidRPr="004C538A" w:rsidRDefault="004C538A" w:rsidP="004C538A">
            <w:pPr>
              <w:rPr>
                <w:b/>
              </w:rPr>
            </w:pPr>
            <w:r w:rsidRPr="004C538A">
              <w:rPr>
                <w:b/>
              </w:rPr>
              <w:t>Ondertekening</w:t>
            </w:r>
          </w:p>
        </w:tc>
      </w:tr>
      <w:tr w:rsidR="004C538A" w:rsidRPr="004C538A" w14:paraId="201295CC" w14:textId="77777777" w:rsidTr="000214F4">
        <w:tc>
          <w:tcPr>
            <w:tcW w:w="1843" w:type="dxa"/>
            <w:vAlign w:val="center"/>
          </w:tcPr>
          <w:p w14:paraId="076B49D2" w14:textId="77777777" w:rsidR="004C538A" w:rsidRPr="004C538A" w:rsidRDefault="004C538A" w:rsidP="004C538A">
            <w:pPr>
              <w:rPr>
                <w:b/>
              </w:rPr>
            </w:pPr>
          </w:p>
          <w:p w14:paraId="39FBB45D" w14:textId="77777777" w:rsidR="004C538A" w:rsidRPr="004C538A" w:rsidRDefault="004C538A" w:rsidP="004C538A">
            <w:pPr>
              <w:rPr>
                <w:b/>
              </w:rPr>
            </w:pPr>
            <w:r w:rsidRPr="004C538A">
              <w:rPr>
                <w:b/>
              </w:rPr>
              <w:t>Plaats</w:t>
            </w:r>
          </w:p>
          <w:p w14:paraId="08431AAC" w14:textId="77777777" w:rsidR="004C538A" w:rsidRPr="004C538A" w:rsidRDefault="004C538A" w:rsidP="004C538A">
            <w:pPr>
              <w:rPr>
                <w:b/>
              </w:rPr>
            </w:pPr>
          </w:p>
        </w:tc>
        <w:tc>
          <w:tcPr>
            <w:tcW w:w="2835" w:type="dxa"/>
            <w:vAlign w:val="center"/>
          </w:tcPr>
          <w:p w14:paraId="1162E585" w14:textId="77777777" w:rsidR="004C538A" w:rsidRPr="004C538A" w:rsidRDefault="004C538A" w:rsidP="004C538A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1A0BD92A" w14:textId="77777777" w:rsidR="004C538A" w:rsidRPr="004C538A" w:rsidRDefault="004C538A" w:rsidP="004C538A">
            <w:pPr>
              <w:rPr>
                <w:b/>
              </w:rPr>
            </w:pPr>
          </w:p>
          <w:p w14:paraId="5396DC6D" w14:textId="77777777" w:rsidR="004C538A" w:rsidRPr="004C538A" w:rsidRDefault="004C538A" w:rsidP="004C538A">
            <w:pPr>
              <w:rPr>
                <w:b/>
              </w:rPr>
            </w:pPr>
            <w:r w:rsidRPr="004C538A">
              <w:rPr>
                <w:b/>
              </w:rPr>
              <w:t>Datum</w:t>
            </w:r>
          </w:p>
          <w:p w14:paraId="5D9315F7" w14:textId="77777777" w:rsidR="004C538A" w:rsidRPr="004C538A" w:rsidRDefault="004C538A" w:rsidP="004C538A">
            <w:pPr>
              <w:rPr>
                <w:b/>
              </w:rPr>
            </w:pPr>
          </w:p>
        </w:tc>
        <w:tc>
          <w:tcPr>
            <w:tcW w:w="2693" w:type="dxa"/>
          </w:tcPr>
          <w:p w14:paraId="6EBE92CC" w14:textId="77777777" w:rsidR="004C538A" w:rsidRPr="004C538A" w:rsidRDefault="004C538A" w:rsidP="004C538A">
            <w:pPr>
              <w:rPr>
                <w:b/>
              </w:rPr>
            </w:pPr>
          </w:p>
        </w:tc>
      </w:tr>
      <w:tr w:rsidR="004C538A" w:rsidRPr="004C538A" w14:paraId="46CBA486" w14:textId="77777777" w:rsidTr="000214F4">
        <w:tc>
          <w:tcPr>
            <w:tcW w:w="1843" w:type="dxa"/>
            <w:vAlign w:val="center"/>
          </w:tcPr>
          <w:p w14:paraId="040965FD" w14:textId="77777777" w:rsidR="004C538A" w:rsidRPr="004C538A" w:rsidRDefault="004C538A" w:rsidP="004C538A">
            <w:pPr>
              <w:rPr>
                <w:b/>
              </w:rPr>
            </w:pPr>
          </w:p>
          <w:p w14:paraId="779A5B32" w14:textId="77777777" w:rsidR="004C538A" w:rsidRPr="004C538A" w:rsidRDefault="004C538A" w:rsidP="004C538A">
            <w:pPr>
              <w:rPr>
                <w:b/>
              </w:rPr>
            </w:pPr>
            <w:r w:rsidRPr="004C538A">
              <w:rPr>
                <w:b/>
              </w:rPr>
              <w:t>Naam</w:t>
            </w:r>
          </w:p>
          <w:p w14:paraId="77A98785" w14:textId="77777777" w:rsidR="004C538A" w:rsidRPr="004C538A" w:rsidRDefault="004C538A" w:rsidP="004C538A">
            <w:pPr>
              <w:rPr>
                <w:b/>
              </w:rPr>
            </w:pPr>
          </w:p>
        </w:tc>
        <w:tc>
          <w:tcPr>
            <w:tcW w:w="2835" w:type="dxa"/>
            <w:vAlign w:val="center"/>
          </w:tcPr>
          <w:p w14:paraId="3DC0EAFC" w14:textId="77777777" w:rsidR="004C538A" w:rsidRPr="004C538A" w:rsidRDefault="004C538A" w:rsidP="004C538A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2D038E27" w14:textId="77777777" w:rsidR="004C538A" w:rsidRPr="004C538A" w:rsidRDefault="004C538A" w:rsidP="004C538A">
            <w:pPr>
              <w:rPr>
                <w:b/>
              </w:rPr>
            </w:pPr>
          </w:p>
          <w:p w14:paraId="7C714861" w14:textId="77777777" w:rsidR="004C538A" w:rsidRPr="004C538A" w:rsidRDefault="004C538A" w:rsidP="004C538A">
            <w:pPr>
              <w:rPr>
                <w:b/>
              </w:rPr>
            </w:pPr>
            <w:r w:rsidRPr="004C538A">
              <w:rPr>
                <w:b/>
              </w:rPr>
              <w:t>Functie</w:t>
            </w:r>
          </w:p>
          <w:p w14:paraId="20F2A5C1" w14:textId="77777777" w:rsidR="004C538A" w:rsidRPr="004C538A" w:rsidRDefault="004C538A" w:rsidP="004C538A">
            <w:pPr>
              <w:rPr>
                <w:b/>
              </w:rPr>
            </w:pPr>
          </w:p>
        </w:tc>
        <w:tc>
          <w:tcPr>
            <w:tcW w:w="2693" w:type="dxa"/>
          </w:tcPr>
          <w:p w14:paraId="17CDA1FA" w14:textId="77777777" w:rsidR="004C538A" w:rsidRPr="004C538A" w:rsidRDefault="004C538A" w:rsidP="004C538A">
            <w:pPr>
              <w:rPr>
                <w:b/>
              </w:rPr>
            </w:pPr>
          </w:p>
        </w:tc>
      </w:tr>
      <w:tr w:rsidR="004C538A" w:rsidRPr="004C538A" w14:paraId="7A015C7C" w14:textId="77777777" w:rsidTr="000214F4">
        <w:tc>
          <w:tcPr>
            <w:tcW w:w="1843" w:type="dxa"/>
          </w:tcPr>
          <w:p w14:paraId="0D738512" w14:textId="77777777" w:rsidR="004C538A" w:rsidRPr="004C538A" w:rsidRDefault="004C538A" w:rsidP="004C538A">
            <w:pPr>
              <w:rPr>
                <w:b/>
              </w:rPr>
            </w:pPr>
          </w:p>
          <w:p w14:paraId="23C4B598" w14:textId="77777777" w:rsidR="004C538A" w:rsidRDefault="004C538A" w:rsidP="004C538A">
            <w:pPr>
              <w:rPr>
                <w:b/>
              </w:rPr>
            </w:pPr>
          </w:p>
          <w:p w14:paraId="4C774895" w14:textId="77777777" w:rsidR="004C538A" w:rsidRPr="004C538A" w:rsidRDefault="004C538A" w:rsidP="004C538A">
            <w:pPr>
              <w:rPr>
                <w:b/>
              </w:rPr>
            </w:pPr>
            <w:r w:rsidRPr="004C538A">
              <w:rPr>
                <w:b/>
              </w:rPr>
              <w:t>Handtekening</w:t>
            </w:r>
          </w:p>
          <w:p w14:paraId="17285718" w14:textId="77777777" w:rsidR="004C538A" w:rsidRDefault="004C538A" w:rsidP="004C538A">
            <w:pPr>
              <w:rPr>
                <w:b/>
              </w:rPr>
            </w:pPr>
          </w:p>
          <w:p w14:paraId="01A1FAD4" w14:textId="77777777" w:rsidR="004C538A" w:rsidRPr="004C538A" w:rsidRDefault="004C538A" w:rsidP="004C538A">
            <w:pPr>
              <w:rPr>
                <w:b/>
              </w:rPr>
            </w:pPr>
          </w:p>
        </w:tc>
        <w:tc>
          <w:tcPr>
            <w:tcW w:w="7229" w:type="dxa"/>
            <w:gridSpan w:val="3"/>
          </w:tcPr>
          <w:p w14:paraId="3E2058F4" w14:textId="77777777" w:rsidR="004C538A" w:rsidRPr="004C538A" w:rsidRDefault="004C538A" w:rsidP="004C538A">
            <w:pPr>
              <w:rPr>
                <w:b/>
              </w:rPr>
            </w:pPr>
          </w:p>
        </w:tc>
      </w:tr>
    </w:tbl>
    <w:p w14:paraId="2145F02B" w14:textId="77777777" w:rsidR="000214F4" w:rsidRPr="004C538A" w:rsidRDefault="000214F4" w:rsidP="001A540E"/>
    <w:sectPr w:rsidR="000214F4" w:rsidRPr="004C538A" w:rsidSect="001A540E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985" w:right="1191" w:bottom="1701" w:left="1667" w:header="561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235DF5" w14:textId="77777777" w:rsidR="00890B34" w:rsidRDefault="00890B34" w:rsidP="00337101">
      <w:pPr>
        <w:spacing w:line="240" w:lineRule="auto"/>
      </w:pPr>
      <w:r>
        <w:separator/>
      </w:r>
    </w:p>
  </w:endnote>
  <w:endnote w:type="continuationSeparator" w:id="0">
    <w:p w14:paraId="302FC558" w14:textId="77777777" w:rsidR="00890B34" w:rsidRDefault="00890B34" w:rsidP="003371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59"/>
      <w:gridCol w:w="499"/>
      <w:gridCol w:w="227"/>
      <w:gridCol w:w="454"/>
    </w:tblGrid>
    <w:tr w:rsidR="00890B34" w14:paraId="63BEEA1E" w14:textId="77777777" w:rsidTr="007C1A4F">
      <w:trPr>
        <w:trHeight w:val="190"/>
      </w:trPr>
      <w:tc>
        <w:tcPr>
          <w:tcW w:w="7859" w:type="dxa"/>
        </w:tcPr>
        <w:p w14:paraId="7FC13671" w14:textId="77777777" w:rsidR="00890B34" w:rsidRPr="00996EEC" w:rsidRDefault="00890B34" w:rsidP="00740D47">
          <w:pPr>
            <w:pStyle w:val="footertext"/>
            <w:framePr w:wrap="around" w:y="15718"/>
            <w:spacing w:line="190" w:lineRule="atLeast"/>
            <w:rPr>
              <w:sz w:val="14"/>
            </w:rPr>
          </w:pPr>
        </w:p>
      </w:tc>
      <w:bookmarkStart w:id="2" w:name="lPage"/>
      <w:tc>
        <w:tcPr>
          <w:tcW w:w="454" w:type="dxa"/>
        </w:tcPr>
        <w:p w14:paraId="325296FF" w14:textId="2523DFAE" w:rsidR="00890B34" w:rsidRPr="007C1A4F" w:rsidRDefault="00890B34" w:rsidP="00740D47">
          <w:pPr>
            <w:pStyle w:val="footertext"/>
            <w:framePr w:wrap="around" w:y="15718"/>
            <w:spacing w:line="190" w:lineRule="atLeast"/>
            <w:rPr>
              <w:b/>
              <w:i/>
              <w:sz w:val="14"/>
            </w:rPr>
          </w:pPr>
          <w:r>
            <w:rPr>
              <w:b/>
              <w:i/>
              <w:sz w:val="14"/>
            </w:rPr>
            <w:fldChar w:fldCharType="begin"/>
          </w:r>
          <w:r>
            <w:rPr>
              <w:b/>
              <w:i/>
              <w:sz w:val="14"/>
            </w:rPr>
            <w:instrText xml:space="preserve"> DOCPROPERTY lPage \* MERGEFORMAT </w:instrText>
          </w:r>
          <w:r>
            <w:rPr>
              <w:b/>
              <w:i/>
              <w:sz w:val="14"/>
            </w:rPr>
            <w:fldChar w:fldCharType="separate"/>
          </w:r>
          <w:r w:rsidR="009227B2">
            <w:rPr>
              <w:b/>
              <w:i/>
              <w:sz w:val="14"/>
            </w:rPr>
            <w:t>Pagina:</w:t>
          </w:r>
          <w:r>
            <w:rPr>
              <w:b/>
              <w:i/>
              <w:sz w:val="14"/>
            </w:rPr>
            <w:fldChar w:fldCharType="end"/>
          </w:r>
          <w:bookmarkEnd w:id="2"/>
        </w:p>
      </w:tc>
      <w:tc>
        <w:tcPr>
          <w:tcW w:w="227" w:type="dxa"/>
        </w:tcPr>
        <w:p w14:paraId="2577778D" w14:textId="77777777" w:rsidR="00890B34" w:rsidRPr="00996EEC" w:rsidRDefault="00890B34" w:rsidP="00740D47">
          <w:pPr>
            <w:pStyle w:val="footertext"/>
            <w:framePr w:wrap="around" w:y="15718"/>
            <w:spacing w:line="190" w:lineRule="atLeast"/>
            <w:rPr>
              <w:sz w:val="14"/>
            </w:rPr>
          </w:pPr>
        </w:p>
      </w:tc>
      <w:tc>
        <w:tcPr>
          <w:tcW w:w="454" w:type="dxa"/>
        </w:tcPr>
        <w:p w14:paraId="73321790" w14:textId="4843DEBA" w:rsidR="00890B34" w:rsidRPr="00996EEC" w:rsidRDefault="00890B34" w:rsidP="00740D47">
          <w:pPr>
            <w:pStyle w:val="footertext"/>
            <w:framePr w:wrap="around" w:y="15718"/>
            <w:spacing w:line="190" w:lineRule="atLeast"/>
            <w:rPr>
              <w:sz w:val="14"/>
            </w:rPr>
          </w:pP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PAGE   \* MERGEFORMAT </w:instrText>
          </w:r>
          <w:r>
            <w:rPr>
              <w:sz w:val="14"/>
            </w:rPr>
            <w:fldChar w:fldCharType="separate"/>
          </w:r>
          <w:r w:rsidR="00B06C18">
            <w:rPr>
              <w:noProof/>
              <w:sz w:val="14"/>
            </w:rPr>
            <w:t>2</w:t>
          </w:r>
          <w:r>
            <w:rPr>
              <w:sz w:val="14"/>
            </w:rPr>
            <w:fldChar w:fldCharType="end"/>
          </w:r>
          <w:r>
            <w:rPr>
              <w:sz w:val="14"/>
            </w:rPr>
            <w:t xml:space="preserve"> </w:t>
          </w:r>
          <w:bookmarkStart w:id="3" w:name="lof"/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DOCPROPERTY lof \* MERGEFORMAT </w:instrText>
          </w:r>
          <w:r>
            <w:rPr>
              <w:sz w:val="14"/>
            </w:rPr>
            <w:fldChar w:fldCharType="separate"/>
          </w:r>
          <w:r w:rsidR="009227B2">
            <w:rPr>
              <w:sz w:val="14"/>
            </w:rPr>
            <w:t>van</w:t>
          </w:r>
          <w:r>
            <w:rPr>
              <w:sz w:val="14"/>
            </w:rPr>
            <w:fldChar w:fldCharType="end"/>
          </w:r>
          <w:bookmarkEnd w:id="3"/>
          <w:r>
            <w:rPr>
              <w:sz w:val="14"/>
            </w:rPr>
            <w:t xml:space="preserve"> </w:t>
          </w: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NUMPAGES   \* MERGEFORMAT </w:instrText>
          </w:r>
          <w:r>
            <w:rPr>
              <w:sz w:val="14"/>
            </w:rPr>
            <w:fldChar w:fldCharType="separate"/>
          </w:r>
          <w:r w:rsidR="00B06C18">
            <w:rPr>
              <w:noProof/>
              <w:sz w:val="14"/>
            </w:rPr>
            <w:t>2</w:t>
          </w:r>
          <w:r>
            <w:rPr>
              <w:sz w:val="14"/>
            </w:rPr>
            <w:fldChar w:fldCharType="end"/>
          </w:r>
        </w:p>
      </w:tc>
    </w:tr>
  </w:tbl>
  <w:p w14:paraId="2E287603" w14:textId="77777777" w:rsidR="00890B34" w:rsidRDefault="00890B3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878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230"/>
      <w:gridCol w:w="537"/>
      <w:gridCol w:w="313"/>
      <w:gridCol w:w="708"/>
    </w:tblGrid>
    <w:tr w:rsidR="00890B34" w14:paraId="67629256" w14:textId="77777777" w:rsidTr="005C2EE4">
      <w:trPr>
        <w:trHeight w:val="190"/>
      </w:trPr>
      <w:tc>
        <w:tcPr>
          <w:tcW w:w="7230" w:type="dxa"/>
        </w:tcPr>
        <w:p w14:paraId="2980D787" w14:textId="77777777" w:rsidR="00890B34" w:rsidRDefault="00890B34" w:rsidP="005C2EE4">
          <w:pPr>
            <w:pStyle w:val="footertext"/>
            <w:framePr w:wrap="around" w:y="15421"/>
            <w:spacing w:line="190" w:lineRule="atLeast"/>
            <w:rPr>
              <w:sz w:val="16"/>
              <w:szCs w:val="16"/>
            </w:rPr>
          </w:pPr>
        </w:p>
        <w:p w14:paraId="4ED9313B" w14:textId="77777777" w:rsidR="00890B34" w:rsidRPr="00146818" w:rsidRDefault="00890B34" w:rsidP="005C2EE4">
          <w:pPr>
            <w:pStyle w:val="footertext"/>
            <w:framePr w:wrap="around" w:y="15421"/>
            <w:spacing w:line="190" w:lineRule="atLeast"/>
            <w:rPr>
              <w:sz w:val="16"/>
              <w:szCs w:val="16"/>
            </w:rPr>
          </w:pPr>
        </w:p>
      </w:tc>
      <w:tc>
        <w:tcPr>
          <w:tcW w:w="537" w:type="dxa"/>
        </w:tcPr>
        <w:p w14:paraId="7D428071" w14:textId="77777777" w:rsidR="00890B34" w:rsidRDefault="00890B34" w:rsidP="005C2EE4">
          <w:pPr>
            <w:pStyle w:val="footertext"/>
            <w:framePr w:wrap="around" w:y="15421"/>
            <w:spacing w:line="190" w:lineRule="atLeast"/>
            <w:rPr>
              <w:b/>
              <w:i/>
              <w:sz w:val="14"/>
            </w:rPr>
          </w:pPr>
          <w:bookmarkStart w:id="6" w:name="lPage_first"/>
        </w:p>
        <w:p w14:paraId="7B467159" w14:textId="55024D36" w:rsidR="00890B34" w:rsidRPr="007C1A4F" w:rsidRDefault="00890B34" w:rsidP="005C2EE4">
          <w:pPr>
            <w:pStyle w:val="footertext"/>
            <w:framePr w:wrap="around" w:y="15421"/>
            <w:spacing w:line="190" w:lineRule="atLeast"/>
            <w:rPr>
              <w:b/>
              <w:i/>
              <w:sz w:val="14"/>
            </w:rPr>
          </w:pPr>
          <w:r>
            <w:rPr>
              <w:b/>
              <w:i/>
              <w:sz w:val="14"/>
            </w:rPr>
            <w:fldChar w:fldCharType="begin"/>
          </w:r>
          <w:r>
            <w:rPr>
              <w:b/>
              <w:i/>
              <w:sz w:val="14"/>
            </w:rPr>
            <w:instrText xml:space="preserve"> DOCPROPERTY lPage_first \* MERGEFORMAT </w:instrText>
          </w:r>
          <w:r>
            <w:rPr>
              <w:b/>
              <w:i/>
              <w:sz w:val="14"/>
            </w:rPr>
            <w:fldChar w:fldCharType="separate"/>
          </w:r>
          <w:r w:rsidR="009227B2">
            <w:rPr>
              <w:b/>
              <w:i/>
              <w:sz w:val="14"/>
            </w:rPr>
            <w:t>Pagina:</w:t>
          </w:r>
          <w:r>
            <w:rPr>
              <w:b/>
              <w:i/>
              <w:sz w:val="14"/>
            </w:rPr>
            <w:fldChar w:fldCharType="end"/>
          </w:r>
          <w:bookmarkEnd w:id="6"/>
        </w:p>
      </w:tc>
      <w:tc>
        <w:tcPr>
          <w:tcW w:w="313" w:type="dxa"/>
        </w:tcPr>
        <w:p w14:paraId="58775EBD" w14:textId="77777777" w:rsidR="00890B34" w:rsidRPr="00996EEC" w:rsidRDefault="00890B34" w:rsidP="005C2EE4">
          <w:pPr>
            <w:pStyle w:val="footertext"/>
            <w:framePr w:wrap="around" w:y="15421"/>
            <w:spacing w:line="190" w:lineRule="atLeast"/>
            <w:rPr>
              <w:sz w:val="14"/>
            </w:rPr>
          </w:pPr>
        </w:p>
      </w:tc>
      <w:tc>
        <w:tcPr>
          <w:tcW w:w="708" w:type="dxa"/>
        </w:tcPr>
        <w:p w14:paraId="767A58CA" w14:textId="77777777" w:rsidR="00890B34" w:rsidRDefault="00890B34" w:rsidP="005C2EE4">
          <w:pPr>
            <w:pStyle w:val="footertext"/>
            <w:framePr w:wrap="around" w:y="15421"/>
            <w:spacing w:line="190" w:lineRule="atLeast"/>
            <w:rPr>
              <w:sz w:val="14"/>
            </w:rPr>
          </w:pPr>
        </w:p>
        <w:p w14:paraId="4EAD3F4F" w14:textId="38861D43" w:rsidR="00890B34" w:rsidRPr="00996EEC" w:rsidRDefault="00890B34" w:rsidP="005C2EE4">
          <w:pPr>
            <w:pStyle w:val="footertext"/>
            <w:framePr w:wrap="around" w:y="15421"/>
            <w:spacing w:line="190" w:lineRule="atLeast"/>
            <w:rPr>
              <w:sz w:val="14"/>
            </w:rPr>
          </w:pP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PAGE   \* MERGEFORMAT </w:instrText>
          </w:r>
          <w:r>
            <w:rPr>
              <w:sz w:val="14"/>
            </w:rPr>
            <w:fldChar w:fldCharType="separate"/>
          </w:r>
          <w:r w:rsidR="00B06C18">
            <w:rPr>
              <w:noProof/>
              <w:sz w:val="14"/>
            </w:rPr>
            <w:t>1</w:t>
          </w:r>
          <w:r>
            <w:rPr>
              <w:sz w:val="14"/>
            </w:rPr>
            <w:fldChar w:fldCharType="end"/>
          </w:r>
          <w:r>
            <w:rPr>
              <w:sz w:val="14"/>
            </w:rPr>
            <w:t xml:space="preserve"> </w:t>
          </w:r>
          <w:bookmarkStart w:id="7" w:name="lof_first"/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DOCPROPERTY lof_first \* MERGEFORMAT </w:instrText>
          </w:r>
          <w:r>
            <w:rPr>
              <w:sz w:val="14"/>
            </w:rPr>
            <w:fldChar w:fldCharType="separate"/>
          </w:r>
          <w:r w:rsidR="009227B2">
            <w:rPr>
              <w:sz w:val="14"/>
            </w:rPr>
            <w:t>van</w:t>
          </w:r>
          <w:r>
            <w:rPr>
              <w:sz w:val="14"/>
            </w:rPr>
            <w:fldChar w:fldCharType="end"/>
          </w:r>
          <w:bookmarkEnd w:id="7"/>
          <w:r>
            <w:rPr>
              <w:sz w:val="14"/>
            </w:rPr>
            <w:t xml:space="preserve"> </w:t>
          </w: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NUMPAGES   \* MERGEFORMAT </w:instrText>
          </w:r>
          <w:r>
            <w:rPr>
              <w:sz w:val="14"/>
            </w:rPr>
            <w:fldChar w:fldCharType="separate"/>
          </w:r>
          <w:r w:rsidR="00B06C18">
            <w:rPr>
              <w:noProof/>
              <w:sz w:val="14"/>
            </w:rPr>
            <w:t>1</w:t>
          </w:r>
          <w:r>
            <w:rPr>
              <w:sz w:val="14"/>
            </w:rPr>
            <w:fldChar w:fldCharType="end"/>
          </w:r>
        </w:p>
      </w:tc>
    </w:tr>
  </w:tbl>
  <w:p w14:paraId="4B94E8E0" w14:textId="77777777" w:rsidR="00890B34" w:rsidRDefault="00890B34" w:rsidP="005C2E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1B637C" w14:textId="77777777" w:rsidR="00890B34" w:rsidRPr="003651DD" w:rsidRDefault="00890B34" w:rsidP="003651DD">
      <w:pPr>
        <w:pStyle w:val="Voettekst"/>
      </w:pPr>
    </w:p>
  </w:footnote>
  <w:footnote w:type="continuationSeparator" w:id="0">
    <w:p w14:paraId="33943D83" w14:textId="77777777" w:rsidR="00890B34" w:rsidRDefault="00890B34" w:rsidP="003371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11"/>
      <w:gridCol w:w="4247"/>
    </w:tblGrid>
    <w:tr w:rsidR="00890B34" w14:paraId="70FAAE44" w14:textId="77777777" w:rsidTr="00473A53">
      <w:trPr>
        <w:trHeight w:val="1360"/>
      </w:trPr>
      <w:tc>
        <w:tcPr>
          <w:tcW w:w="3011" w:type="dxa"/>
        </w:tcPr>
        <w:p w14:paraId="6465BA54" w14:textId="77777777" w:rsidR="00890B34" w:rsidRDefault="00890B34" w:rsidP="00996EEC">
          <w:pPr>
            <w:pStyle w:val="Koptekst"/>
          </w:pPr>
        </w:p>
      </w:tc>
      <w:tc>
        <w:tcPr>
          <w:tcW w:w="4247" w:type="dxa"/>
        </w:tcPr>
        <w:p w14:paraId="2DAA152A" w14:textId="77777777" w:rsidR="00890B34" w:rsidRDefault="00890B34" w:rsidP="00996EEC">
          <w:pPr>
            <w:pStyle w:val="Koptekst"/>
          </w:pPr>
          <w:bookmarkStart w:id="0" w:name="logo_next"/>
          <w:r>
            <w:rPr>
              <w:noProof/>
              <w:lang w:eastAsia="nl-NL"/>
            </w:rPr>
            <w:drawing>
              <wp:inline distT="0" distB="0" distL="0" distR="0" wp14:anchorId="6D5DD275" wp14:editId="435FB542">
                <wp:extent cx="2061656" cy="744025"/>
                <wp:effectExtent l="0" t="0" r="0" b="0"/>
                <wp:docPr id="2" name="Afbeelding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r:link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1656" cy="744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0"/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35"/>
    </w:tblGrid>
    <w:tr w:rsidR="00890B34" w14:paraId="7D2A0245" w14:textId="77777777" w:rsidTr="00996EEC">
      <w:tc>
        <w:tcPr>
          <w:tcW w:w="2835" w:type="dxa"/>
        </w:tcPr>
        <w:p w14:paraId="5BFC67E1" w14:textId="77777777" w:rsidR="00890B34" w:rsidRPr="00024F2A" w:rsidRDefault="00890B34" w:rsidP="00996EEC">
          <w:pPr>
            <w:framePr w:hSpace="181" w:wrap="around" w:vAnchor="page" w:hAnchor="page" w:x="8926" w:y="721"/>
          </w:pPr>
          <w:bookmarkStart w:id="1" w:name="pay_off_next"/>
          <w:r>
            <w:rPr>
              <w:noProof/>
              <w:lang w:eastAsia="nl-NL"/>
            </w:rPr>
            <w:drawing>
              <wp:inline distT="0" distB="0" distL="0" distR="0" wp14:anchorId="49B98E67" wp14:editId="6E98CEB2">
                <wp:extent cx="1413232" cy="266020"/>
                <wp:effectExtent l="0" t="0" r="0" b="1270"/>
                <wp:docPr id="4" name="Afbeelding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 r:link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3232" cy="26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1"/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971"/>
    </w:tblGrid>
    <w:tr w:rsidR="00890B34" w14:paraId="2E9890EB" w14:textId="77777777" w:rsidTr="00996EEC">
      <w:tc>
        <w:tcPr>
          <w:tcW w:w="2971" w:type="dxa"/>
        </w:tcPr>
        <w:p w14:paraId="4FA6019C" w14:textId="77777777" w:rsidR="00890B34" w:rsidRPr="00024F2A" w:rsidRDefault="00890B34" w:rsidP="003B501F">
          <w:pPr>
            <w:framePr w:hSpace="181" w:wrap="around" w:vAnchor="page" w:hAnchor="page" w:x="5955" w:y="1321"/>
          </w:pPr>
        </w:p>
      </w:tc>
    </w:tr>
  </w:tbl>
  <w:p w14:paraId="2DFC59A5" w14:textId="77777777" w:rsidR="00890B34" w:rsidRDefault="00890B34">
    <w:pPr>
      <w:pStyle w:val="Koptekst"/>
    </w:pPr>
  </w:p>
  <w:p w14:paraId="4507D35A" w14:textId="77777777" w:rsidR="00890B34" w:rsidRDefault="00890B34">
    <w:pPr>
      <w:pStyle w:val="Koptekst"/>
    </w:pPr>
  </w:p>
  <w:p w14:paraId="5843F750" w14:textId="77777777" w:rsidR="00890B34" w:rsidRDefault="00890B34">
    <w:pPr>
      <w:pStyle w:val="Koptekst"/>
    </w:pPr>
  </w:p>
  <w:p w14:paraId="4273AD2D" w14:textId="77777777" w:rsidR="00890B34" w:rsidRDefault="00890B34" w:rsidP="00E71AB3">
    <w:pPr>
      <w:pStyle w:val="Koptekst"/>
      <w:spacing w:line="36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11"/>
      <w:gridCol w:w="4247"/>
    </w:tblGrid>
    <w:tr w:rsidR="00890B34" w14:paraId="669AA850" w14:textId="77777777" w:rsidTr="0006393B">
      <w:trPr>
        <w:trHeight w:val="1200"/>
      </w:trPr>
      <w:tc>
        <w:tcPr>
          <w:tcW w:w="3011" w:type="dxa"/>
        </w:tcPr>
        <w:p w14:paraId="0EA2E479" w14:textId="77777777" w:rsidR="00890B34" w:rsidRDefault="00890B34">
          <w:pPr>
            <w:pStyle w:val="Koptekst"/>
          </w:pPr>
        </w:p>
      </w:tc>
      <w:tc>
        <w:tcPr>
          <w:tcW w:w="4247" w:type="dxa"/>
        </w:tcPr>
        <w:p w14:paraId="1A23B31A" w14:textId="77777777" w:rsidR="00890B34" w:rsidRDefault="00890B34">
          <w:pPr>
            <w:pStyle w:val="Koptekst"/>
          </w:pPr>
          <w:bookmarkStart w:id="4" w:name="logo"/>
          <w:r>
            <w:rPr>
              <w:noProof/>
              <w:lang w:eastAsia="nl-NL"/>
            </w:rPr>
            <w:drawing>
              <wp:inline distT="0" distB="0" distL="0" distR="0" wp14:anchorId="773E753A" wp14:editId="322427EF">
                <wp:extent cx="2061656" cy="744025"/>
                <wp:effectExtent l="0" t="0" r="0" b="0"/>
                <wp:docPr id="1" name="Afbeelding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r:link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1656" cy="744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4"/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971"/>
    </w:tblGrid>
    <w:tr w:rsidR="00890B34" w14:paraId="392FACED" w14:textId="77777777" w:rsidTr="00024F2A">
      <w:tc>
        <w:tcPr>
          <w:tcW w:w="2971" w:type="dxa"/>
        </w:tcPr>
        <w:p w14:paraId="5637E3EC" w14:textId="77777777" w:rsidR="00890B34" w:rsidRPr="00024F2A" w:rsidRDefault="00890B34" w:rsidP="007D01A4">
          <w:pPr>
            <w:framePr w:hSpace="181" w:wrap="around" w:vAnchor="page" w:hAnchor="page" w:x="5955" w:y="1321"/>
          </w:pPr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35"/>
    </w:tblGrid>
    <w:tr w:rsidR="00890B34" w14:paraId="14C70BB3" w14:textId="77777777" w:rsidTr="00557124">
      <w:tc>
        <w:tcPr>
          <w:tcW w:w="2835" w:type="dxa"/>
        </w:tcPr>
        <w:p w14:paraId="7509D1EB" w14:textId="77777777" w:rsidR="00890B34" w:rsidRPr="00024F2A" w:rsidRDefault="00890B34" w:rsidP="00557124">
          <w:pPr>
            <w:framePr w:hSpace="181" w:wrap="around" w:vAnchor="page" w:hAnchor="page" w:x="8926" w:y="721"/>
          </w:pPr>
          <w:bookmarkStart w:id="5" w:name="pay_off"/>
          <w:r>
            <w:rPr>
              <w:noProof/>
              <w:lang w:eastAsia="nl-NL"/>
            </w:rPr>
            <w:drawing>
              <wp:inline distT="0" distB="0" distL="0" distR="0" wp14:anchorId="301CCB06" wp14:editId="5BA57ECB">
                <wp:extent cx="1413232" cy="266020"/>
                <wp:effectExtent l="0" t="0" r="0" b="1270"/>
                <wp:docPr id="3" name="Afbeelding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 r:link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3232" cy="26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5"/>
        </w:p>
      </w:tc>
    </w:tr>
  </w:tbl>
  <w:p w14:paraId="33189816" w14:textId="77777777" w:rsidR="00890B34" w:rsidRDefault="00890B34">
    <w:pPr>
      <w:pStyle w:val="Koptekst"/>
    </w:pPr>
  </w:p>
  <w:p w14:paraId="518F5776" w14:textId="77777777" w:rsidR="00890B34" w:rsidRDefault="00890B34">
    <w:pPr>
      <w:pStyle w:val="Koptekst"/>
    </w:pPr>
  </w:p>
  <w:p w14:paraId="031B310C" w14:textId="77777777" w:rsidR="00890B34" w:rsidRDefault="00890B34" w:rsidP="00E71AB3">
    <w:pPr>
      <w:pStyle w:val="Koptekst"/>
      <w:spacing w:line="36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6565F8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FC2CD9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662856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44688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3606B4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1A2D1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7CD3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5088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4CAC6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58C3D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4A77DDF"/>
    <w:multiLevelType w:val="multilevel"/>
    <w:tmpl w:val="66E83BA2"/>
    <w:lvl w:ilvl="0">
      <w:start w:val="1"/>
      <w:numFmt w:val="decimal"/>
      <w:pStyle w:val="Kop1"/>
      <w:lvlText w:val="%1."/>
      <w:lvlJc w:val="right"/>
      <w:pPr>
        <w:ind w:left="0" w:hanging="238"/>
      </w:pPr>
      <w:rPr>
        <w:rFonts w:hint="default"/>
        <w:b/>
        <w:i w:val="0"/>
        <w:sz w:val="18"/>
      </w:rPr>
    </w:lvl>
    <w:lvl w:ilvl="1">
      <w:start w:val="1"/>
      <w:numFmt w:val="none"/>
      <w:pStyle w:val="Kop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D587625"/>
    <w:multiLevelType w:val="multilevel"/>
    <w:tmpl w:val="DF0A28CC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90D5588"/>
    <w:multiLevelType w:val="multilevel"/>
    <w:tmpl w:val="67D4AC16"/>
    <w:lvl w:ilvl="0">
      <w:start w:val="1"/>
      <w:numFmt w:val="decimal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266612F"/>
    <w:multiLevelType w:val="multilevel"/>
    <w:tmpl w:val="4806A200"/>
    <w:lvl w:ilvl="0">
      <w:start w:val="1"/>
      <w:numFmt w:val="bullet"/>
      <w:lvlText w:val=""/>
      <w:lvlJc w:val="left"/>
      <w:pPr>
        <w:ind w:left="238" w:hanging="238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238" w:hanging="238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238" w:hanging="238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1F423AD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01B1AFB"/>
    <w:multiLevelType w:val="multilevel"/>
    <w:tmpl w:val="B50634FA"/>
    <w:lvl w:ilvl="0">
      <w:start w:val="1"/>
      <w:numFmt w:val="decimal"/>
      <w:lvlText w:val="%1."/>
      <w:lvlJc w:val="right"/>
      <w:pPr>
        <w:ind w:left="0" w:hanging="238"/>
      </w:pPr>
      <w:rPr>
        <w:rFonts w:ascii="Trebuchet MS" w:hAnsi="Trebuchet MS" w:hint="default"/>
        <w:b w:val="0"/>
        <w:i w:val="0"/>
        <w:color w:val="auto"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75785533">
    <w:abstractNumId w:val="10"/>
  </w:num>
  <w:num w:numId="2" w16cid:durableId="4899545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447544">
    <w:abstractNumId w:val="15"/>
  </w:num>
  <w:num w:numId="4" w16cid:durableId="8857226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6228290">
    <w:abstractNumId w:val="16"/>
  </w:num>
  <w:num w:numId="6" w16cid:durableId="1236431933">
    <w:abstractNumId w:val="14"/>
  </w:num>
  <w:num w:numId="7" w16cid:durableId="1461679643">
    <w:abstractNumId w:val="17"/>
  </w:num>
  <w:num w:numId="8" w16cid:durableId="3435578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22219791">
    <w:abstractNumId w:val="11"/>
  </w:num>
  <w:num w:numId="10" w16cid:durableId="1001394949">
    <w:abstractNumId w:val="13"/>
  </w:num>
  <w:num w:numId="11" w16cid:durableId="1144010056">
    <w:abstractNumId w:val="12"/>
  </w:num>
  <w:num w:numId="12" w16cid:durableId="17580129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55996812">
    <w:abstractNumId w:val="12"/>
  </w:num>
  <w:num w:numId="14" w16cid:durableId="1728412071">
    <w:abstractNumId w:val="9"/>
  </w:num>
  <w:num w:numId="15" w16cid:durableId="1595355550">
    <w:abstractNumId w:val="7"/>
  </w:num>
  <w:num w:numId="16" w16cid:durableId="450438279">
    <w:abstractNumId w:val="6"/>
  </w:num>
  <w:num w:numId="17" w16cid:durableId="109395766">
    <w:abstractNumId w:val="5"/>
  </w:num>
  <w:num w:numId="18" w16cid:durableId="112024360">
    <w:abstractNumId w:val="4"/>
  </w:num>
  <w:num w:numId="19" w16cid:durableId="1828328480">
    <w:abstractNumId w:val="8"/>
  </w:num>
  <w:num w:numId="20" w16cid:durableId="1483548084">
    <w:abstractNumId w:val="3"/>
  </w:num>
  <w:num w:numId="21" w16cid:durableId="1519273509">
    <w:abstractNumId w:val="2"/>
  </w:num>
  <w:num w:numId="22" w16cid:durableId="1762725844">
    <w:abstractNumId w:val="1"/>
  </w:num>
  <w:num w:numId="23" w16cid:durableId="1684160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1B6"/>
    <w:rsid w:val="000214F4"/>
    <w:rsid w:val="00024F2A"/>
    <w:rsid w:val="000332A9"/>
    <w:rsid w:val="00037610"/>
    <w:rsid w:val="00043971"/>
    <w:rsid w:val="000452A6"/>
    <w:rsid w:val="00053625"/>
    <w:rsid w:val="0006393B"/>
    <w:rsid w:val="00086573"/>
    <w:rsid w:val="0009607B"/>
    <w:rsid w:val="000A1B6C"/>
    <w:rsid w:val="000B1BF9"/>
    <w:rsid w:val="000E7FFE"/>
    <w:rsid w:val="000F1B43"/>
    <w:rsid w:val="0011313F"/>
    <w:rsid w:val="00142669"/>
    <w:rsid w:val="00146818"/>
    <w:rsid w:val="00155846"/>
    <w:rsid w:val="001645AD"/>
    <w:rsid w:val="001A540E"/>
    <w:rsid w:val="001A5954"/>
    <w:rsid w:val="001B3D98"/>
    <w:rsid w:val="001D3992"/>
    <w:rsid w:val="00227E39"/>
    <w:rsid w:val="002E5308"/>
    <w:rsid w:val="00317F1A"/>
    <w:rsid w:val="00337101"/>
    <w:rsid w:val="00342289"/>
    <w:rsid w:val="00346B38"/>
    <w:rsid w:val="003477D2"/>
    <w:rsid w:val="00363D74"/>
    <w:rsid w:val="003651DD"/>
    <w:rsid w:val="00365953"/>
    <w:rsid w:val="003A1862"/>
    <w:rsid w:val="003B501F"/>
    <w:rsid w:val="003D2501"/>
    <w:rsid w:val="003F6B56"/>
    <w:rsid w:val="004264E5"/>
    <w:rsid w:val="00434410"/>
    <w:rsid w:val="00442346"/>
    <w:rsid w:val="00446A60"/>
    <w:rsid w:val="00473A53"/>
    <w:rsid w:val="0049717D"/>
    <w:rsid w:val="004A4E5E"/>
    <w:rsid w:val="004C538A"/>
    <w:rsid w:val="004D7125"/>
    <w:rsid w:val="004E6632"/>
    <w:rsid w:val="004F4F11"/>
    <w:rsid w:val="005061B6"/>
    <w:rsid w:val="00557124"/>
    <w:rsid w:val="005824B2"/>
    <w:rsid w:val="005A5193"/>
    <w:rsid w:val="005A6714"/>
    <w:rsid w:val="005C2EE4"/>
    <w:rsid w:val="005D283F"/>
    <w:rsid w:val="005E4CA2"/>
    <w:rsid w:val="005F5FE5"/>
    <w:rsid w:val="00630E4A"/>
    <w:rsid w:val="006313F4"/>
    <w:rsid w:val="00642E67"/>
    <w:rsid w:val="00643128"/>
    <w:rsid w:val="00657857"/>
    <w:rsid w:val="006653A1"/>
    <w:rsid w:val="0068586A"/>
    <w:rsid w:val="006C0F00"/>
    <w:rsid w:val="006D7E3D"/>
    <w:rsid w:val="006E72DC"/>
    <w:rsid w:val="00711AFB"/>
    <w:rsid w:val="00740D47"/>
    <w:rsid w:val="00762452"/>
    <w:rsid w:val="00764AC3"/>
    <w:rsid w:val="007968CF"/>
    <w:rsid w:val="007B1D94"/>
    <w:rsid w:val="007C0E05"/>
    <w:rsid w:val="007C1A4F"/>
    <w:rsid w:val="007D01A4"/>
    <w:rsid w:val="007F163A"/>
    <w:rsid w:val="007F6395"/>
    <w:rsid w:val="00812217"/>
    <w:rsid w:val="00814787"/>
    <w:rsid w:val="00816CB6"/>
    <w:rsid w:val="00834D8E"/>
    <w:rsid w:val="00842AFC"/>
    <w:rsid w:val="00890B34"/>
    <w:rsid w:val="00910182"/>
    <w:rsid w:val="009227B2"/>
    <w:rsid w:val="00923823"/>
    <w:rsid w:val="0097451F"/>
    <w:rsid w:val="009749D0"/>
    <w:rsid w:val="00996EEC"/>
    <w:rsid w:val="009971B6"/>
    <w:rsid w:val="009A36C0"/>
    <w:rsid w:val="009B424F"/>
    <w:rsid w:val="009C5CAA"/>
    <w:rsid w:val="009E5CE2"/>
    <w:rsid w:val="00A04598"/>
    <w:rsid w:val="00A40F06"/>
    <w:rsid w:val="00A468D8"/>
    <w:rsid w:val="00A70A55"/>
    <w:rsid w:val="00AC2270"/>
    <w:rsid w:val="00AE1854"/>
    <w:rsid w:val="00B06C18"/>
    <w:rsid w:val="00B15A06"/>
    <w:rsid w:val="00B17A55"/>
    <w:rsid w:val="00B508DB"/>
    <w:rsid w:val="00B71727"/>
    <w:rsid w:val="00B76BF3"/>
    <w:rsid w:val="00BA7B27"/>
    <w:rsid w:val="00BB032A"/>
    <w:rsid w:val="00BD0D16"/>
    <w:rsid w:val="00C041D2"/>
    <w:rsid w:val="00C065FD"/>
    <w:rsid w:val="00C206AB"/>
    <w:rsid w:val="00C26878"/>
    <w:rsid w:val="00C36234"/>
    <w:rsid w:val="00C53929"/>
    <w:rsid w:val="00C5480D"/>
    <w:rsid w:val="00C56A0F"/>
    <w:rsid w:val="00C7430E"/>
    <w:rsid w:val="00CA5B5A"/>
    <w:rsid w:val="00CD45E8"/>
    <w:rsid w:val="00D55865"/>
    <w:rsid w:val="00D5627E"/>
    <w:rsid w:val="00D9471C"/>
    <w:rsid w:val="00DB66F4"/>
    <w:rsid w:val="00DC3AD2"/>
    <w:rsid w:val="00DF27FA"/>
    <w:rsid w:val="00E24037"/>
    <w:rsid w:val="00E34F56"/>
    <w:rsid w:val="00E40E97"/>
    <w:rsid w:val="00E47569"/>
    <w:rsid w:val="00E5020D"/>
    <w:rsid w:val="00E50CE4"/>
    <w:rsid w:val="00E50F78"/>
    <w:rsid w:val="00E52DCE"/>
    <w:rsid w:val="00E71AB3"/>
    <w:rsid w:val="00E75117"/>
    <w:rsid w:val="00E874F4"/>
    <w:rsid w:val="00E930D4"/>
    <w:rsid w:val="00EA4AB3"/>
    <w:rsid w:val="00EF3630"/>
    <w:rsid w:val="00EF6C2E"/>
    <w:rsid w:val="00F231BF"/>
    <w:rsid w:val="00F41966"/>
    <w:rsid w:val="00F8690D"/>
    <w:rsid w:val="00F92626"/>
    <w:rsid w:val="00F94967"/>
    <w:rsid w:val="00F958CA"/>
    <w:rsid w:val="00FF1F30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0C73BB22"/>
  <w15:docId w15:val="{8A18394E-49EE-4539-B739-2ADFFA8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56A0F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qFormat/>
    <w:rsid w:val="001B3D98"/>
    <w:pPr>
      <w:keepNext/>
      <w:keepLines/>
      <w:numPr>
        <w:numId w:val="9"/>
      </w:numPr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E75117"/>
    <w:pPr>
      <w:keepNext/>
      <w:keepLines/>
      <w:numPr>
        <w:ilvl w:val="1"/>
        <w:numId w:val="9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E75117"/>
    <w:pPr>
      <w:keepNext/>
      <w:keepLines/>
      <w:numPr>
        <w:ilvl w:val="2"/>
        <w:numId w:val="9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E75117"/>
    <w:pPr>
      <w:keepNext/>
      <w:keepLines/>
      <w:numPr>
        <w:ilvl w:val="3"/>
        <w:numId w:val="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E75117"/>
    <w:pPr>
      <w:keepNext/>
      <w:keepLines/>
      <w:numPr>
        <w:ilvl w:val="4"/>
        <w:numId w:val="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75117"/>
    <w:pPr>
      <w:keepNext/>
      <w:keepLines/>
      <w:numPr>
        <w:ilvl w:val="5"/>
        <w:numId w:val="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75117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75117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75117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13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1B3D98"/>
    <w:pPr>
      <w:numPr>
        <w:numId w:val="10"/>
      </w:numPr>
    </w:pPr>
  </w:style>
  <w:style w:type="character" w:customStyle="1" w:styleId="Kop1Char">
    <w:name w:val="Kop 1 Char"/>
    <w:basedOn w:val="Standaardalinea-lettertype"/>
    <w:link w:val="Kop1"/>
    <w:rsid w:val="001B3D98"/>
    <w:rPr>
      <w:rFonts w:ascii="Trebuchet MS" w:eastAsiaTheme="majorEastAsia" w:hAnsi="Trebuchet MS" w:cstheme="majorBidi"/>
      <w:b/>
      <w:bCs/>
      <w:sz w:val="18"/>
      <w:szCs w:val="28"/>
      <w:lang w:val="nl-NL" w:eastAsia="en-US"/>
    </w:rPr>
  </w:style>
  <w:style w:type="character" w:customStyle="1" w:styleId="Kop2Char">
    <w:name w:val="Kop 2 Char"/>
    <w:basedOn w:val="Standaardalinea-lettertype"/>
    <w:link w:val="Kop2"/>
    <w:semiHidden/>
    <w:rsid w:val="00E751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eastAsia="en-US"/>
    </w:rPr>
  </w:style>
  <w:style w:type="character" w:customStyle="1" w:styleId="Kop3Char">
    <w:name w:val="Kop 3 Char"/>
    <w:basedOn w:val="Standaardalinea-lettertype"/>
    <w:link w:val="Kop3"/>
    <w:semiHidden/>
    <w:rsid w:val="00E75117"/>
    <w:rPr>
      <w:rFonts w:asciiTheme="majorHAnsi" w:eastAsiaTheme="majorEastAsia" w:hAnsiTheme="majorHAnsi" w:cstheme="majorBidi"/>
      <w:b/>
      <w:bCs/>
      <w:color w:val="4F81BD" w:themeColor="accent1"/>
      <w:sz w:val="18"/>
      <w:szCs w:val="24"/>
      <w:lang w:val="nl-NL" w:eastAsia="en-US"/>
    </w:rPr>
  </w:style>
  <w:style w:type="character" w:customStyle="1" w:styleId="Kop4Char">
    <w:name w:val="Kop 4 Char"/>
    <w:basedOn w:val="Standaardalinea-lettertype"/>
    <w:link w:val="Kop4"/>
    <w:semiHidden/>
    <w:rsid w:val="00E75117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semiHidden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customStyle="1" w:styleId="enumerationbulletsindent">
    <w:name w:val="enumeration_bullets_indent"/>
    <w:basedOn w:val="Standaard"/>
    <w:qFormat/>
    <w:rsid w:val="00B17A55"/>
    <w:pPr>
      <w:numPr>
        <w:ilvl w:val="1"/>
        <w:numId w:val="13"/>
      </w:numPr>
    </w:pPr>
  </w:style>
  <w:style w:type="table" w:styleId="3D-effectenvoortabel1">
    <w:name w:val="Table 3D effects 1"/>
    <w:basedOn w:val="Standaardtabel"/>
    <w:rsid w:val="009971B6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9971B6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9971B6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9971B6"/>
  </w:style>
  <w:style w:type="character" w:customStyle="1" w:styleId="AanhefChar">
    <w:name w:val="Aanhef Char"/>
    <w:basedOn w:val="Standaardalinea-lettertype"/>
    <w:link w:val="Aanhef"/>
    <w:rsid w:val="009971B6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9971B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9971B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9971B6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9971B6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rsid w:val="009971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971B6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9971B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9971B6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9971B6"/>
  </w:style>
  <w:style w:type="paragraph" w:styleId="Bijschrift">
    <w:name w:val="caption"/>
    <w:basedOn w:val="Standaard"/>
    <w:next w:val="Standaard"/>
    <w:semiHidden/>
    <w:unhideWhenUsed/>
    <w:qFormat/>
    <w:rsid w:val="009971B6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9971B6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9971B6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9971B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9971B6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9971B6"/>
  </w:style>
  <w:style w:type="character" w:customStyle="1" w:styleId="DatumChar">
    <w:name w:val="Datum Char"/>
    <w:basedOn w:val="Standaardalinea-lettertype"/>
    <w:link w:val="Datum"/>
    <w:rsid w:val="009971B6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9971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9971B6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9971B6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9971B6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9971B6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9971B6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9971B6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9971B6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9971B6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71B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71B6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9971B6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9971B6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9971B6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9971B6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9971B6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9971B6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9971B6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9971B6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9971B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9971B6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uiPriority w:val="1"/>
    <w:qFormat/>
    <w:rsid w:val="009971B6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9971B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9971B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9971B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9971B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9971B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9971B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9971B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9971B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9971B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9971B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9971B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9971B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9971B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9971B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9971B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9971B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9971B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9971B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9971B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9971B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9971B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9971B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9971B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9971B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9971B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9971B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9971B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9971B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9971B6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9971B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9971B6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9971B6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9971B6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9971B6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9971B6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9971B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9971B6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9971B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9971B6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9971B6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9971B6"/>
    <w:rPr>
      <w:rFonts w:ascii="Consolas" w:hAnsi="Consolas" w:cs="Consolas"/>
      <w:lang w:val="nl-NL" w:eastAsia="en-US"/>
    </w:rPr>
  </w:style>
  <w:style w:type="character" w:styleId="HTMLCode">
    <w:name w:val="HTML Code"/>
    <w:basedOn w:val="Standaardalinea-lettertype"/>
    <w:rsid w:val="009971B6"/>
    <w:rPr>
      <w:rFonts w:ascii="Consolas" w:hAnsi="Consolas" w:cs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9971B6"/>
    <w:rPr>
      <w:i/>
      <w:iCs/>
      <w:lang w:val="nl-NL"/>
    </w:rPr>
  </w:style>
  <w:style w:type="character" w:styleId="HTMLVariable">
    <w:name w:val="HTML Variable"/>
    <w:basedOn w:val="Standaardalinea-lettertype"/>
    <w:rsid w:val="009971B6"/>
    <w:rPr>
      <w:i/>
      <w:iCs/>
      <w:lang w:val="nl-NL"/>
    </w:rPr>
  </w:style>
  <w:style w:type="character" w:styleId="HTML-acroniem">
    <w:name w:val="HTML Acronym"/>
    <w:basedOn w:val="Standaardalinea-lettertype"/>
    <w:rsid w:val="009971B6"/>
    <w:rPr>
      <w:lang w:val="nl-NL"/>
    </w:rPr>
  </w:style>
  <w:style w:type="paragraph" w:styleId="HTML-adres">
    <w:name w:val="HTML Address"/>
    <w:basedOn w:val="Standaard"/>
    <w:link w:val="HTML-adresChar"/>
    <w:rsid w:val="009971B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9971B6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9971B6"/>
    <w:rPr>
      <w:i/>
      <w:iCs/>
      <w:lang w:val="nl-NL"/>
    </w:rPr>
  </w:style>
  <w:style w:type="character" w:styleId="HTML-schrijfmachine">
    <w:name w:val="HTML Typewriter"/>
    <w:basedOn w:val="Standaardalinea-lettertype"/>
    <w:rsid w:val="009971B6"/>
    <w:rPr>
      <w:rFonts w:ascii="Consolas" w:hAnsi="Consolas" w:cs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9971B6"/>
    <w:rPr>
      <w:rFonts w:ascii="Consolas" w:hAnsi="Consolas" w:cs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9971B6"/>
    <w:rPr>
      <w:rFonts w:ascii="Consolas" w:hAnsi="Consolas" w:cs="Consolas"/>
      <w:sz w:val="24"/>
      <w:szCs w:val="24"/>
      <w:lang w:val="nl-NL"/>
    </w:rPr>
  </w:style>
  <w:style w:type="character" w:styleId="Hyperlink">
    <w:name w:val="Hyperlink"/>
    <w:basedOn w:val="Standaardalinea-lettertype"/>
    <w:rsid w:val="009971B6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9971B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rsid w:val="009971B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rsid w:val="009971B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9971B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9971B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9971B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9971B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9971B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9971B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9971B6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rsid w:val="009971B6"/>
    <w:pPr>
      <w:spacing w:after="100"/>
    </w:pPr>
  </w:style>
  <w:style w:type="paragraph" w:styleId="Inhopg2">
    <w:name w:val="toc 2"/>
    <w:basedOn w:val="Standaard"/>
    <w:next w:val="Standaard"/>
    <w:autoRedefine/>
    <w:rsid w:val="009971B6"/>
    <w:pPr>
      <w:spacing w:after="100"/>
      <w:ind w:left="180"/>
    </w:pPr>
  </w:style>
  <w:style w:type="paragraph" w:styleId="Inhopg3">
    <w:name w:val="toc 3"/>
    <w:basedOn w:val="Standaard"/>
    <w:next w:val="Standaard"/>
    <w:autoRedefine/>
    <w:rsid w:val="009971B6"/>
    <w:pPr>
      <w:spacing w:after="100"/>
      <w:ind w:left="360"/>
    </w:pPr>
  </w:style>
  <w:style w:type="paragraph" w:styleId="Inhopg4">
    <w:name w:val="toc 4"/>
    <w:basedOn w:val="Standaard"/>
    <w:next w:val="Standaard"/>
    <w:autoRedefine/>
    <w:rsid w:val="009971B6"/>
    <w:pPr>
      <w:spacing w:after="100"/>
      <w:ind w:left="540"/>
    </w:pPr>
  </w:style>
  <w:style w:type="paragraph" w:styleId="Inhopg5">
    <w:name w:val="toc 5"/>
    <w:basedOn w:val="Standaard"/>
    <w:next w:val="Standaard"/>
    <w:autoRedefine/>
    <w:rsid w:val="009971B6"/>
    <w:pPr>
      <w:spacing w:after="100"/>
      <w:ind w:left="720"/>
    </w:pPr>
  </w:style>
  <w:style w:type="paragraph" w:styleId="Inhopg6">
    <w:name w:val="toc 6"/>
    <w:basedOn w:val="Standaard"/>
    <w:next w:val="Standaard"/>
    <w:autoRedefine/>
    <w:rsid w:val="009971B6"/>
    <w:pPr>
      <w:spacing w:after="100"/>
      <w:ind w:left="900"/>
    </w:pPr>
  </w:style>
  <w:style w:type="paragraph" w:styleId="Inhopg7">
    <w:name w:val="toc 7"/>
    <w:basedOn w:val="Standaard"/>
    <w:next w:val="Standaard"/>
    <w:autoRedefine/>
    <w:rsid w:val="009971B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rsid w:val="009971B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rsid w:val="009971B6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9971B6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9971B6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9971B6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9971B6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9971B6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9971B6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9971B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9971B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9971B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9971B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9971B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9971B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9971B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9971B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9971B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9971B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9971B6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9971B6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9971B6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9971B6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9971B6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9971B6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9971B6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9971B6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9971B6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9971B6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9971B6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9971B6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9971B6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9971B6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9971B6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971B6"/>
    <w:pPr>
      <w:numPr>
        <w:numId w:val="0"/>
      </w:numPr>
      <w:spacing w:before="480"/>
      <w:outlineLvl w:val="9"/>
    </w:pPr>
    <w:rPr>
      <w:rFonts w:asciiTheme="majorHAnsi" w:hAnsiTheme="majorHAnsi"/>
      <w:color w:val="365F91" w:themeColor="accent1" w:themeShade="BF"/>
      <w:sz w:val="28"/>
    </w:rPr>
  </w:style>
  <w:style w:type="table" w:styleId="Lichtraster">
    <w:name w:val="Light Grid"/>
    <w:basedOn w:val="Standaardtabel"/>
    <w:uiPriority w:val="62"/>
    <w:rsid w:val="009971B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9971B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9971B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9971B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9971B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9971B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9971B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9971B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971B6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9971B6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9971B6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9971B6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9971B6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9971B6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9971B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9971B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9971B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9971B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9971B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9971B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9971B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9971B6"/>
    <w:pPr>
      <w:ind w:left="283" w:hanging="283"/>
      <w:contextualSpacing/>
    </w:pPr>
  </w:style>
  <w:style w:type="paragraph" w:styleId="Lijst2">
    <w:name w:val="List 2"/>
    <w:basedOn w:val="Standaard"/>
    <w:rsid w:val="009971B6"/>
    <w:pPr>
      <w:ind w:left="566" w:hanging="283"/>
      <w:contextualSpacing/>
    </w:pPr>
  </w:style>
  <w:style w:type="paragraph" w:styleId="Lijst3">
    <w:name w:val="List 3"/>
    <w:basedOn w:val="Standaard"/>
    <w:rsid w:val="009971B6"/>
    <w:pPr>
      <w:ind w:left="849" w:hanging="283"/>
      <w:contextualSpacing/>
    </w:pPr>
  </w:style>
  <w:style w:type="paragraph" w:styleId="Lijst4">
    <w:name w:val="List 4"/>
    <w:basedOn w:val="Standaard"/>
    <w:rsid w:val="009971B6"/>
    <w:pPr>
      <w:ind w:left="1132" w:hanging="283"/>
      <w:contextualSpacing/>
    </w:pPr>
  </w:style>
  <w:style w:type="paragraph" w:styleId="Lijst5">
    <w:name w:val="List 5"/>
    <w:basedOn w:val="Standaard"/>
    <w:rsid w:val="009971B6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9971B6"/>
  </w:style>
  <w:style w:type="paragraph" w:styleId="Lijstopsomteken">
    <w:name w:val="List Bullet"/>
    <w:basedOn w:val="Standaard"/>
    <w:rsid w:val="009971B6"/>
    <w:pPr>
      <w:numPr>
        <w:numId w:val="14"/>
      </w:numPr>
      <w:contextualSpacing/>
    </w:pPr>
  </w:style>
  <w:style w:type="paragraph" w:styleId="Lijstopsomteken2">
    <w:name w:val="List Bullet 2"/>
    <w:basedOn w:val="Standaard"/>
    <w:rsid w:val="009971B6"/>
    <w:pPr>
      <w:numPr>
        <w:numId w:val="15"/>
      </w:numPr>
      <w:contextualSpacing/>
    </w:pPr>
  </w:style>
  <w:style w:type="paragraph" w:styleId="Lijstopsomteken3">
    <w:name w:val="List Bullet 3"/>
    <w:basedOn w:val="Standaard"/>
    <w:rsid w:val="009971B6"/>
    <w:pPr>
      <w:numPr>
        <w:numId w:val="16"/>
      </w:numPr>
      <w:contextualSpacing/>
    </w:pPr>
  </w:style>
  <w:style w:type="paragraph" w:styleId="Lijstopsomteken4">
    <w:name w:val="List Bullet 4"/>
    <w:basedOn w:val="Standaard"/>
    <w:rsid w:val="009971B6"/>
    <w:pPr>
      <w:numPr>
        <w:numId w:val="17"/>
      </w:numPr>
      <w:contextualSpacing/>
    </w:pPr>
  </w:style>
  <w:style w:type="paragraph" w:styleId="Lijstopsomteken5">
    <w:name w:val="List Bullet 5"/>
    <w:basedOn w:val="Standaard"/>
    <w:rsid w:val="009971B6"/>
    <w:pPr>
      <w:numPr>
        <w:numId w:val="18"/>
      </w:numPr>
      <w:contextualSpacing/>
    </w:pPr>
  </w:style>
  <w:style w:type="paragraph" w:styleId="Lijstalinea">
    <w:name w:val="List Paragraph"/>
    <w:basedOn w:val="Standaard"/>
    <w:uiPriority w:val="34"/>
    <w:qFormat/>
    <w:rsid w:val="009971B6"/>
    <w:pPr>
      <w:ind w:left="720"/>
      <w:contextualSpacing/>
    </w:pPr>
  </w:style>
  <w:style w:type="paragraph" w:styleId="Lijstnummering">
    <w:name w:val="List Number"/>
    <w:basedOn w:val="Standaard"/>
    <w:rsid w:val="009971B6"/>
    <w:pPr>
      <w:numPr>
        <w:numId w:val="19"/>
      </w:numPr>
      <w:contextualSpacing/>
    </w:pPr>
  </w:style>
  <w:style w:type="paragraph" w:styleId="Lijstnummering2">
    <w:name w:val="List Number 2"/>
    <w:basedOn w:val="Standaard"/>
    <w:rsid w:val="009971B6"/>
    <w:pPr>
      <w:numPr>
        <w:numId w:val="20"/>
      </w:numPr>
      <w:contextualSpacing/>
    </w:pPr>
  </w:style>
  <w:style w:type="paragraph" w:styleId="Lijstnummering3">
    <w:name w:val="List Number 3"/>
    <w:basedOn w:val="Standaard"/>
    <w:rsid w:val="009971B6"/>
    <w:pPr>
      <w:numPr>
        <w:numId w:val="21"/>
      </w:numPr>
      <w:contextualSpacing/>
    </w:pPr>
  </w:style>
  <w:style w:type="paragraph" w:styleId="Lijstnummering4">
    <w:name w:val="List Number 4"/>
    <w:basedOn w:val="Standaard"/>
    <w:rsid w:val="009971B6"/>
    <w:pPr>
      <w:numPr>
        <w:numId w:val="22"/>
      </w:numPr>
      <w:contextualSpacing/>
    </w:pPr>
  </w:style>
  <w:style w:type="paragraph" w:styleId="Lijstnummering5">
    <w:name w:val="List Number 5"/>
    <w:basedOn w:val="Standaard"/>
    <w:rsid w:val="009971B6"/>
    <w:pPr>
      <w:numPr>
        <w:numId w:val="23"/>
      </w:numPr>
      <w:contextualSpacing/>
    </w:pPr>
  </w:style>
  <w:style w:type="paragraph" w:styleId="Lijstvoortzetting">
    <w:name w:val="List Continue"/>
    <w:basedOn w:val="Standaard"/>
    <w:rsid w:val="009971B6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9971B6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9971B6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9971B6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9971B6"/>
    <w:pPr>
      <w:spacing w:after="120"/>
      <w:ind w:left="1415"/>
      <w:contextualSpacing/>
    </w:pPr>
  </w:style>
  <w:style w:type="paragraph" w:styleId="Macrotekst">
    <w:name w:val="macro"/>
    <w:link w:val="MacrotekstChar"/>
    <w:rsid w:val="009971B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9971B6"/>
    <w:rPr>
      <w:rFonts w:ascii="Consolas" w:hAnsi="Consolas" w:cs="Consolas"/>
      <w:lang w:val="nl-NL" w:eastAsia="en-US"/>
    </w:rPr>
  </w:style>
  <w:style w:type="character" w:styleId="Nadruk">
    <w:name w:val="Emphasis"/>
    <w:basedOn w:val="Standaardalinea-lettertype"/>
    <w:qFormat/>
    <w:rsid w:val="009971B6"/>
    <w:rPr>
      <w:i/>
      <w:iCs/>
      <w:lang w:val="nl-NL"/>
    </w:rPr>
  </w:style>
  <w:style w:type="paragraph" w:styleId="Normaalweb">
    <w:name w:val="Normal (Web)"/>
    <w:basedOn w:val="Standaard"/>
    <w:rsid w:val="009971B6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9971B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9971B6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9971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9971B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9971B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971B6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971B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971B6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9971B6"/>
    <w:rPr>
      <w:lang w:val="nl-NL"/>
    </w:rPr>
  </w:style>
  <w:style w:type="paragraph" w:styleId="Plattetekst">
    <w:name w:val="Body Text"/>
    <w:basedOn w:val="Standaard"/>
    <w:link w:val="PlattetekstChar"/>
    <w:rsid w:val="009971B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9971B6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9971B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971B6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9971B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971B6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9971B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9971B6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9971B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9971B6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9971B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9971B6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9971B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971B6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9971B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9971B6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9971B6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9971B6"/>
    <w:rPr>
      <w:lang w:val="nl-NL"/>
    </w:rPr>
  </w:style>
  <w:style w:type="paragraph" w:styleId="Standaardinspringing">
    <w:name w:val="Normal Indent"/>
    <w:basedOn w:val="Standaard"/>
    <w:rsid w:val="009971B6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9971B6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9971B6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9971B6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9971B6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9971B6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9971B6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9971B6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9971B6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9971B6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9971B6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9971B6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9971B6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9971B6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9971B6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9971B6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9971B6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9971B6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9971B6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9971B6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9971B6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9971B6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9971B6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9971B6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9971B6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971B6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rsid w:val="009971B6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rsid w:val="009971B6"/>
    <w:rPr>
      <w:rFonts w:ascii="Consolas" w:hAnsi="Consolas" w:cs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9971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9971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9971B6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9971B6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9971B6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9971B6"/>
    <w:rPr>
      <w:sz w:val="16"/>
      <w:szCs w:val="16"/>
      <w:lang w:val="nl-NL"/>
    </w:rPr>
  </w:style>
  <w:style w:type="table" w:styleId="Webtabel1">
    <w:name w:val="Table Web 1"/>
    <w:basedOn w:val="Standaardtabel"/>
    <w:rsid w:val="009971B6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9971B6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9971B6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9971B6"/>
    <w:rPr>
      <w:b/>
      <w:bCs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23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file:///C:\Program%20Files\Vi4Office\Vi4Docs\Logos\ROC0011_SummaCorp_FCU.png" TargetMode="External"/><Relationship Id="rId1" Type="http://schemas.openxmlformats.org/officeDocument/2006/relationships/image" Target="media/image1.png"/><Relationship Id="rId4" Type="http://schemas.openxmlformats.org/officeDocument/2006/relationships/image" Target="file:///C:\Program%20Files\Vi4Office\Vi4Docs\Pay_off\ROC0011_Payoff_FCU.pn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file:///C:\Program%20Files\Vi4Office\Vi4Docs\Logos\ROC0011_SummaCorp_FCU.png" TargetMode="External"/><Relationship Id="rId1" Type="http://schemas.openxmlformats.org/officeDocument/2006/relationships/image" Target="media/image1.png"/><Relationship Id="rId4" Type="http://schemas.openxmlformats.org/officeDocument/2006/relationships/image" Target="file:///C:\Program%20Files\Vi4Office\Vi4Docs\Pay_off\ROC0011_Payoff_FCU.pn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Blank_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FB2FB-A50F-4C2A-8841-947904042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Blank_p</Template>
  <TotalTime>5</TotalTime>
  <Pages>1</Pages>
  <Words>139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ROC Eindhoven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Tas</dc:creator>
  <cp:lastModifiedBy>Steneker, Hans</cp:lastModifiedBy>
  <cp:revision>2</cp:revision>
  <cp:lastPrinted>2021-07-09T06:29:00Z</cp:lastPrinted>
  <dcterms:created xsi:type="dcterms:W3CDTF">2024-10-22T11:36:00Z</dcterms:created>
  <dcterms:modified xsi:type="dcterms:W3CDTF">2024-10-22T11:36:00Z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f_first">
    <vt:lpwstr>van</vt:lpwstr>
  </property>
  <property fmtid="{D5CDD505-2E9C-101B-9397-08002B2CF9AE}" pid="3" name="lPage_first">
    <vt:lpwstr>Pagina:</vt:lpwstr>
  </property>
  <property fmtid="{D5CDD505-2E9C-101B-9397-08002B2CF9AE}" pid="4" name="lof">
    <vt:lpwstr>van</vt:lpwstr>
  </property>
  <property fmtid="{D5CDD505-2E9C-101B-9397-08002B2CF9AE}" pid="5" name="lPage">
    <vt:lpwstr>Pagina:</vt:lpwstr>
  </property>
  <property fmtid="{D5CDD505-2E9C-101B-9397-08002B2CF9AE}" pid="6" name="print1">
    <vt:lpwstr>Blank;Blank</vt:lpwstr>
  </property>
  <property fmtid="{D5CDD505-2E9C-101B-9397-08002B2CF9AE}" pid="7" name="Blank_pDocument_language">
    <vt:lpwstr>Nederlands</vt:lpwstr>
  </property>
  <property fmtid="{D5CDD505-2E9C-101B-9397-08002B2CF9AE}" pid="8" name="Blank_pSchool">
    <vt:lpwstr>Financiën</vt:lpwstr>
  </property>
  <property fmtid="{D5CDD505-2E9C-101B-9397-08002B2CF9AE}" pid="9" name="Blank_pAuthor">
    <vt:lpwstr>Tas</vt:lpwstr>
  </property>
  <property fmtid="{D5CDD505-2E9C-101B-9397-08002B2CF9AE}" pid="10" name="Blank_pPrint_logo">
    <vt:lpwstr>Yes</vt:lpwstr>
  </property>
  <property fmtid="{D5CDD505-2E9C-101B-9397-08002B2CF9AE}" pid="11" name="Blank_pStandard_document">
    <vt:lpwstr>No</vt:lpwstr>
  </property>
  <property fmtid="{D5CDD505-2E9C-101B-9397-08002B2CF9AE}" pid="12" name="doc_type">
    <vt:lpwstr>Blank_p</vt:lpwstr>
  </property>
  <property fmtid="{D5CDD505-2E9C-101B-9397-08002B2CF9AE}" pid="13" name="doc_application">
    <vt:lpwstr>SOD</vt:lpwstr>
  </property>
  <property fmtid="{D5CDD505-2E9C-101B-9397-08002B2CF9AE}" pid="14" name="cldocument">
    <vt:lpwstr>1043</vt:lpwstr>
  </property>
</Properties>
</file>