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65DC3" w14:textId="77777777" w:rsidR="00D323FB" w:rsidRPr="00F238A3" w:rsidRDefault="00D323FB" w:rsidP="00F238A3">
      <w:pPr>
        <w:pStyle w:val="Kop1"/>
        <w:numPr>
          <w:ilvl w:val="0"/>
          <w:numId w:val="0"/>
        </w:numPr>
        <w:ind w:left="73" w:hanging="73"/>
      </w:pPr>
      <w:r w:rsidRPr="00F238A3">
        <w:t>Bijlage 1: Vragen marktconsultatie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0"/>
        <w:gridCol w:w="5391"/>
        <w:gridCol w:w="2968"/>
      </w:tblGrid>
      <w:tr w:rsidR="00D323FB" w14:paraId="0D32B21F" w14:textId="77777777" w:rsidTr="00DB0853">
        <w:tc>
          <w:tcPr>
            <w:tcW w:w="5952" w:type="dxa"/>
            <w:gridSpan w:val="2"/>
          </w:tcPr>
          <w:p w14:paraId="4567E412" w14:textId="77777777" w:rsidR="00D323FB" w:rsidRDefault="00D323FB" w:rsidP="00674337">
            <w:r>
              <w:t>Vragenlijst</w:t>
            </w:r>
          </w:p>
        </w:tc>
        <w:tc>
          <w:tcPr>
            <w:tcW w:w="2968" w:type="dxa"/>
          </w:tcPr>
          <w:p w14:paraId="3DA56579" w14:textId="77777777" w:rsidR="00D323FB" w:rsidRDefault="00D323FB" w:rsidP="00674337">
            <w:r>
              <w:t>Antwoord</w:t>
            </w:r>
          </w:p>
        </w:tc>
      </w:tr>
      <w:tr w:rsidR="00D323FB" w14:paraId="40553072" w14:textId="77777777" w:rsidTr="00DB0853">
        <w:tc>
          <w:tcPr>
            <w:tcW w:w="560" w:type="dxa"/>
          </w:tcPr>
          <w:p w14:paraId="6CE7F699" w14:textId="77777777" w:rsidR="00D323FB" w:rsidRDefault="00D323FB" w:rsidP="00674337">
            <w:r>
              <w:t>Nr.</w:t>
            </w:r>
          </w:p>
        </w:tc>
        <w:tc>
          <w:tcPr>
            <w:tcW w:w="5392" w:type="dxa"/>
          </w:tcPr>
          <w:p w14:paraId="19EC3349" w14:textId="77777777" w:rsidR="00D323FB" w:rsidRDefault="00D323FB" w:rsidP="00674337"/>
        </w:tc>
        <w:tc>
          <w:tcPr>
            <w:tcW w:w="2968" w:type="dxa"/>
          </w:tcPr>
          <w:p w14:paraId="157839FC" w14:textId="77777777" w:rsidR="00D323FB" w:rsidRDefault="00D323FB" w:rsidP="00674337"/>
        </w:tc>
      </w:tr>
      <w:tr w:rsidR="00D323FB" w14:paraId="05654C5F" w14:textId="77777777" w:rsidTr="00DB0853">
        <w:tc>
          <w:tcPr>
            <w:tcW w:w="560" w:type="dxa"/>
          </w:tcPr>
          <w:p w14:paraId="1F304C39" w14:textId="77777777" w:rsidR="00D323FB" w:rsidRDefault="00D323FB" w:rsidP="00674337">
            <w:r>
              <w:t>1.</w:t>
            </w:r>
          </w:p>
        </w:tc>
        <w:tc>
          <w:tcPr>
            <w:tcW w:w="5392" w:type="dxa"/>
          </w:tcPr>
          <w:p w14:paraId="1AE8F323" w14:textId="3B6A8603" w:rsidR="00D323FB" w:rsidRDefault="00D323FB" w:rsidP="00674337">
            <w:r>
              <w:t>Zou u inschrijven op een aanbesteding van het opstellen van een SMP voor een gemeente in regio RES NML?</w:t>
            </w:r>
          </w:p>
        </w:tc>
        <w:tc>
          <w:tcPr>
            <w:tcW w:w="2968" w:type="dxa"/>
          </w:tcPr>
          <w:p w14:paraId="75C443AD" w14:textId="77777777" w:rsidR="00D323FB" w:rsidRDefault="00D323FB" w:rsidP="00674337">
            <w:r>
              <w:t>Ja/nee</w:t>
            </w:r>
          </w:p>
        </w:tc>
      </w:tr>
      <w:tr w:rsidR="00D323FB" w14:paraId="6CD81AAC" w14:textId="77777777" w:rsidTr="00DB0853">
        <w:tc>
          <w:tcPr>
            <w:tcW w:w="560" w:type="dxa"/>
          </w:tcPr>
          <w:p w14:paraId="1A2F8A31" w14:textId="77777777" w:rsidR="00D323FB" w:rsidRDefault="00D323FB" w:rsidP="00674337">
            <w:r>
              <w:t>2.</w:t>
            </w:r>
          </w:p>
        </w:tc>
        <w:tc>
          <w:tcPr>
            <w:tcW w:w="5392" w:type="dxa"/>
          </w:tcPr>
          <w:p w14:paraId="2CD53DB0" w14:textId="77777777" w:rsidR="00D323FB" w:rsidRDefault="00D323FB" w:rsidP="00674337">
            <w:r>
              <w:t>Zo ja, bent u (onafhankelijk van uw planning) in staat om zelfstandig in te schrijven voor de gehele opdracht?</w:t>
            </w:r>
          </w:p>
        </w:tc>
        <w:tc>
          <w:tcPr>
            <w:tcW w:w="2968" w:type="dxa"/>
          </w:tcPr>
          <w:p w14:paraId="0BAC5225" w14:textId="77777777" w:rsidR="00D323FB" w:rsidRDefault="00D323FB" w:rsidP="00674337">
            <w:r>
              <w:t>Ja/nee</w:t>
            </w:r>
          </w:p>
        </w:tc>
      </w:tr>
      <w:tr w:rsidR="00D323FB" w14:paraId="1457EFE6" w14:textId="77777777" w:rsidTr="00DB0853">
        <w:tc>
          <w:tcPr>
            <w:tcW w:w="560" w:type="dxa"/>
          </w:tcPr>
          <w:p w14:paraId="39843265" w14:textId="77777777" w:rsidR="00D323FB" w:rsidRDefault="00D323FB" w:rsidP="00674337">
            <w:r>
              <w:t>3.</w:t>
            </w:r>
          </w:p>
        </w:tc>
        <w:tc>
          <w:tcPr>
            <w:tcW w:w="5392" w:type="dxa"/>
          </w:tcPr>
          <w:p w14:paraId="1F8E148D" w14:textId="77777777" w:rsidR="00D323FB" w:rsidRDefault="00D323FB" w:rsidP="00674337">
            <w:r>
              <w:t>Zo nee bij vraag 2: bent u in staat om een deel van de opdracht uit te voeren (bijvoorbeeld d.m.v. een consortium, het uitvoeren van een deelgebied, of het uitvoeren van bepaalde werkzaamheden zoals veldonderzoek)?</w:t>
            </w:r>
          </w:p>
        </w:tc>
        <w:tc>
          <w:tcPr>
            <w:tcW w:w="2968" w:type="dxa"/>
          </w:tcPr>
          <w:p w14:paraId="28B7201E" w14:textId="77777777" w:rsidR="00D323FB" w:rsidRDefault="00D323FB" w:rsidP="00674337">
            <w:r>
              <w:t>Ja/nee</w:t>
            </w:r>
          </w:p>
        </w:tc>
      </w:tr>
      <w:tr w:rsidR="00D323FB" w14:paraId="41372675" w14:textId="77777777" w:rsidTr="00DB0853">
        <w:tc>
          <w:tcPr>
            <w:tcW w:w="560" w:type="dxa"/>
          </w:tcPr>
          <w:p w14:paraId="0C9B0B99" w14:textId="77777777" w:rsidR="00D323FB" w:rsidRDefault="00D323FB" w:rsidP="00674337">
            <w:r>
              <w:t>4.</w:t>
            </w:r>
          </w:p>
        </w:tc>
        <w:tc>
          <w:tcPr>
            <w:tcW w:w="5392" w:type="dxa"/>
          </w:tcPr>
          <w:p w14:paraId="3318932C" w14:textId="77777777" w:rsidR="00D323FB" w:rsidRDefault="00D323FB" w:rsidP="00674337">
            <w:r>
              <w:t>Wanneer bent u op zijn vroegst in staat te starten met het uitvoeren van de opdracht bestaande uit het uitvoeren van onderzoek en het opstellen van het SMP?</w:t>
            </w:r>
          </w:p>
        </w:tc>
        <w:tc>
          <w:tcPr>
            <w:tcW w:w="2968" w:type="dxa"/>
          </w:tcPr>
          <w:p w14:paraId="50D2C75D" w14:textId="77777777" w:rsidR="00D323FB" w:rsidRDefault="00D323FB" w:rsidP="00674337"/>
        </w:tc>
      </w:tr>
      <w:tr w:rsidR="00D323FB" w14:paraId="15239F04" w14:textId="77777777" w:rsidTr="00DB0853">
        <w:tc>
          <w:tcPr>
            <w:tcW w:w="560" w:type="dxa"/>
          </w:tcPr>
          <w:p w14:paraId="7BCB3104" w14:textId="77777777" w:rsidR="00D323FB" w:rsidRDefault="00D323FB" w:rsidP="00674337">
            <w:r>
              <w:t xml:space="preserve">5. </w:t>
            </w:r>
          </w:p>
        </w:tc>
        <w:tc>
          <w:tcPr>
            <w:tcW w:w="5392" w:type="dxa"/>
          </w:tcPr>
          <w:p w14:paraId="3D24507A" w14:textId="77777777" w:rsidR="00D323FB" w:rsidRDefault="00D323FB" w:rsidP="00674337">
            <w:r>
              <w:t>Wanneer bent u op zijn vroegst in staat om het SMP te voltooien?</w:t>
            </w:r>
          </w:p>
        </w:tc>
        <w:tc>
          <w:tcPr>
            <w:tcW w:w="2968" w:type="dxa"/>
          </w:tcPr>
          <w:p w14:paraId="3530330F" w14:textId="77777777" w:rsidR="00D323FB" w:rsidRDefault="00D323FB" w:rsidP="00674337"/>
        </w:tc>
      </w:tr>
      <w:tr w:rsidR="00D323FB" w14:paraId="6579A3E9" w14:textId="77777777" w:rsidTr="00DB0853">
        <w:tc>
          <w:tcPr>
            <w:tcW w:w="560" w:type="dxa"/>
          </w:tcPr>
          <w:p w14:paraId="12982AC2" w14:textId="77777777" w:rsidR="00D323FB" w:rsidRDefault="00D323FB" w:rsidP="00674337"/>
        </w:tc>
        <w:tc>
          <w:tcPr>
            <w:tcW w:w="5392" w:type="dxa"/>
          </w:tcPr>
          <w:p w14:paraId="72AD00D5" w14:textId="77777777" w:rsidR="00D323FB" w:rsidRDefault="00D323FB" w:rsidP="00674337"/>
        </w:tc>
        <w:tc>
          <w:tcPr>
            <w:tcW w:w="2968" w:type="dxa"/>
          </w:tcPr>
          <w:p w14:paraId="7205D998" w14:textId="77777777" w:rsidR="00D323FB" w:rsidRDefault="00D323FB" w:rsidP="00674337"/>
        </w:tc>
      </w:tr>
      <w:tr w:rsidR="00D323FB" w14:paraId="642CE7F8" w14:textId="77777777" w:rsidTr="00DB0853">
        <w:tc>
          <w:tcPr>
            <w:tcW w:w="560" w:type="dxa"/>
          </w:tcPr>
          <w:p w14:paraId="0692200D" w14:textId="77777777" w:rsidR="00D323FB" w:rsidRDefault="00D323FB" w:rsidP="00674337"/>
        </w:tc>
        <w:tc>
          <w:tcPr>
            <w:tcW w:w="5392" w:type="dxa"/>
          </w:tcPr>
          <w:p w14:paraId="2EE4569C" w14:textId="77777777" w:rsidR="00D323FB" w:rsidRPr="00A836ED" w:rsidRDefault="00D323FB" w:rsidP="00674337">
            <w:r w:rsidRPr="00A836ED">
              <w:t>Invulling van SMP opdracht</w:t>
            </w:r>
          </w:p>
        </w:tc>
        <w:tc>
          <w:tcPr>
            <w:tcW w:w="2968" w:type="dxa"/>
          </w:tcPr>
          <w:p w14:paraId="08DB67E1" w14:textId="77777777" w:rsidR="00D323FB" w:rsidRDefault="00D323FB" w:rsidP="00674337"/>
        </w:tc>
      </w:tr>
      <w:tr w:rsidR="00D323FB" w14:paraId="2066B50E" w14:textId="77777777" w:rsidTr="00DB0853">
        <w:tc>
          <w:tcPr>
            <w:tcW w:w="560" w:type="dxa"/>
          </w:tcPr>
          <w:p w14:paraId="29CC0F01" w14:textId="77777777" w:rsidR="00D323FB" w:rsidRDefault="00D323FB" w:rsidP="00674337">
            <w:r>
              <w:t>6.</w:t>
            </w:r>
          </w:p>
        </w:tc>
        <w:tc>
          <w:tcPr>
            <w:tcW w:w="5392" w:type="dxa"/>
          </w:tcPr>
          <w:p w14:paraId="14686126" w14:textId="7587D2F8" w:rsidR="00D323FB" w:rsidRDefault="00D323FB" w:rsidP="00674337">
            <w:r>
              <w:t>Wanneer de opdracht in een gemeente opgedeeld wordt in deelgebieden, is de opdracht dan interessanter om in te schrijven?</w:t>
            </w:r>
            <w:r w:rsidR="00B40F5B">
              <w:t xml:space="preserve"> </w:t>
            </w:r>
            <w:r w:rsidR="00B40F5B" w:rsidRPr="00DB0853">
              <w:t>Zou u willen toelichten waarom het wel of niet opdelen voor u interessant is?</w:t>
            </w:r>
          </w:p>
        </w:tc>
        <w:tc>
          <w:tcPr>
            <w:tcW w:w="2968" w:type="dxa"/>
          </w:tcPr>
          <w:p w14:paraId="0363A2BC" w14:textId="17276318" w:rsidR="00D323FB" w:rsidRPr="00B40F5B" w:rsidRDefault="00D323FB" w:rsidP="00B40F5B">
            <w:pPr>
              <w:spacing w:line="240" w:lineRule="auto"/>
              <w:rPr>
                <w:strike/>
              </w:rPr>
            </w:pPr>
          </w:p>
        </w:tc>
      </w:tr>
      <w:tr w:rsidR="00D323FB" w14:paraId="731BA32C" w14:textId="77777777" w:rsidTr="00DB0853">
        <w:tc>
          <w:tcPr>
            <w:tcW w:w="560" w:type="dxa"/>
          </w:tcPr>
          <w:p w14:paraId="1F3C9AC0" w14:textId="77777777" w:rsidR="00D323FB" w:rsidRDefault="00D323FB" w:rsidP="00674337">
            <w:r>
              <w:t>7.</w:t>
            </w:r>
          </w:p>
        </w:tc>
        <w:tc>
          <w:tcPr>
            <w:tcW w:w="5392" w:type="dxa"/>
          </w:tcPr>
          <w:p w14:paraId="73098838" w14:textId="77777777" w:rsidR="00D323FB" w:rsidRDefault="00D323FB" w:rsidP="00674337">
            <w:r>
              <w:t xml:space="preserve">Wanneer de opdracht wordt opgedeeld in deelgebieden, heeft u dan interesse om de deelgebieden te coördineren om tot één SMP te komen? Hoe ziet u dit proces voor zich? </w:t>
            </w:r>
          </w:p>
        </w:tc>
        <w:tc>
          <w:tcPr>
            <w:tcW w:w="2968" w:type="dxa"/>
          </w:tcPr>
          <w:p w14:paraId="4FBBCFB1" w14:textId="77777777" w:rsidR="00D323FB" w:rsidRDefault="00D323FB" w:rsidP="00674337"/>
        </w:tc>
      </w:tr>
      <w:tr w:rsidR="00D323FB" w14:paraId="12FEF40E" w14:textId="77777777" w:rsidTr="00DB0853">
        <w:tc>
          <w:tcPr>
            <w:tcW w:w="560" w:type="dxa"/>
          </w:tcPr>
          <w:p w14:paraId="064FC214" w14:textId="77777777" w:rsidR="00D323FB" w:rsidRDefault="00D323FB" w:rsidP="00674337">
            <w:r>
              <w:t>8.</w:t>
            </w:r>
          </w:p>
        </w:tc>
        <w:tc>
          <w:tcPr>
            <w:tcW w:w="5392" w:type="dxa"/>
          </w:tcPr>
          <w:p w14:paraId="3CD52CBE" w14:textId="77777777" w:rsidR="00D323FB" w:rsidRDefault="00D323FB" w:rsidP="00674337">
            <w:r>
              <w:t xml:space="preserve">Zou u inschrijven wanneer er een pre-SMP wordt uitgevraagd als onderdeel van het opstellen van het SMP? </w:t>
            </w:r>
          </w:p>
        </w:tc>
        <w:tc>
          <w:tcPr>
            <w:tcW w:w="2968" w:type="dxa"/>
          </w:tcPr>
          <w:p w14:paraId="592246B2" w14:textId="77777777" w:rsidR="00D323FB" w:rsidRDefault="00D323FB" w:rsidP="00674337"/>
        </w:tc>
      </w:tr>
      <w:tr w:rsidR="00D323FB" w14:paraId="77B4C6CC" w14:textId="77777777" w:rsidTr="00DB0853">
        <w:tc>
          <w:tcPr>
            <w:tcW w:w="560" w:type="dxa"/>
          </w:tcPr>
          <w:p w14:paraId="59E58B4F" w14:textId="77777777" w:rsidR="00D323FB" w:rsidRDefault="00D323FB" w:rsidP="00674337">
            <w:r>
              <w:t>9.</w:t>
            </w:r>
          </w:p>
        </w:tc>
        <w:tc>
          <w:tcPr>
            <w:tcW w:w="5392" w:type="dxa"/>
          </w:tcPr>
          <w:p w14:paraId="561E47D0" w14:textId="77777777" w:rsidR="00D323FB" w:rsidRDefault="00D323FB" w:rsidP="00674337">
            <w:r>
              <w:t>Zou afstemming tussen verschillende gemeenten kunnen zorgen voor een betere verdeling van capaciteit en zo leiden tot inschrijvingen? Hoe ziet u dat voor zich?</w:t>
            </w:r>
          </w:p>
        </w:tc>
        <w:tc>
          <w:tcPr>
            <w:tcW w:w="2968" w:type="dxa"/>
          </w:tcPr>
          <w:p w14:paraId="62B5E8E7" w14:textId="77777777" w:rsidR="00D323FB" w:rsidRDefault="00D323FB" w:rsidP="00674337"/>
        </w:tc>
      </w:tr>
      <w:tr w:rsidR="00D323FB" w14:paraId="0C5DDEA4" w14:textId="77777777" w:rsidTr="00DB0853">
        <w:tc>
          <w:tcPr>
            <w:tcW w:w="560" w:type="dxa"/>
          </w:tcPr>
          <w:p w14:paraId="6D3B7AFD" w14:textId="77777777" w:rsidR="00D323FB" w:rsidRDefault="00D323FB" w:rsidP="00674337">
            <w:r>
              <w:t>10.</w:t>
            </w:r>
          </w:p>
        </w:tc>
        <w:tc>
          <w:tcPr>
            <w:tcW w:w="5392" w:type="dxa"/>
          </w:tcPr>
          <w:p w14:paraId="1DEA37EB" w14:textId="77777777" w:rsidR="00D323FB" w:rsidRDefault="00D323FB" w:rsidP="00674337">
            <w:r>
              <w:t>Zou u hoofdverantwoordelijke willen zijn voor de uitvoering van een SMP of liever losse taken verrichten in een eventuele samenwerkingsverband van meerdere bureaus van het opstellen van een SMP?</w:t>
            </w:r>
          </w:p>
        </w:tc>
        <w:tc>
          <w:tcPr>
            <w:tcW w:w="2968" w:type="dxa"/>
          </w:tcPr>
          <w:p w14:paraId="3D6FFD86" w14:textId="77777777" w:rsidR="00D323FB" w:rsidRDefault="00D323FB" w:rsidP="00674337"/>
        </w:tc>
      </w:tr>
      <w:tr w:rsidR="00D323FB" w14:paraId="1B77B156" w14:textId="77777777" w:rsidTr="00DB0853">
        <w:tc>
          <w:tcPr>
            <w:tcW w:w="560" w:type="dxa"/>
          </w:tcPr>
          <w:p w14:paraId="0832EEB5" w14:textId="77777777" w:rsidR="00D323FB" w:rsidRDefault="00D323FB" w:rsidP="00674337">
            <w:r>
              <w:t>11.</w:t>
            </w:r>
          </w:p>
        </w:tc>
        <w:tc>
          <w:tcPr>
            <w:tcW w:w="5392" w:type="dxa"/>
          </w:tcPr>
          <w:p w14:paraId="24FC40EA" w14:textId="77777777" w:rsidR="00D323FB" w:rsidRDefault="00D323FB" w:rsidP="00674337">
            <w:r>
              <w:t>Zou u liever het schrijfwerk of het veldwerk verrichten in een eventuele samenwerkingsverband van meerdere bureaus van het opstellen van een SMP</w:t>
            </w:r>
          </w:p>
        </w:tc>
        <w:tc>
          <w:tcPr>
            <w:tcW w:w="2968" w:type="dxa"/>
          </w:tcPr>
          <w:p w14:paraId="7C531C75" w14:textId="77777777" w:rsidR="00D323FB" w:rsidRDefault="00D323FB" w:rsidP="00674337"/>
        </w:tc>
      </w:tr>
      <w:tr w:rsidR="00D323FB" w14:paraId="7C366E44" w14:textId="77777777" w:rsidTr="00DB0853">
        <w:tc>
          <w:tcPr>
            <w:tcW w:w="560" w:type="dxa"/>
          </w:tcPr>
          <w:p w14:paraId="59DAFB65" w14:textId="77777777" w:rsidR="00D323FB" w:rsidRDefault="00D323FB" w:rsidP="00674337"/>
        </w:tc>
        <w:tc>
          <w:tcPr>
            <w:tcW w:w="5392" w:type="dxa"/>
          </w:tcPr>
          <w:p w14:paraId="40EB32A6" w14:textId="77777777" w:rsidR="00D323FB" w:rsidRDefault="00D323FB" w:rsidP="00674337">
            <w:r>
              <w:t>Contractvorm</w:t>
            </w:r>
          </w:p>
        </w:tc>
        <w:tc>
          <w:tcPr>
            <w:tcW w:w="2968" w:type="dxa"/>
          </w:tcPr>
          <w:p w14:paraId="1A02E5CB" w14:textId="77777777" w:rsidR="00D323FB" w:rsidRDefault="00D323FB" w:rsidP="00674337"/>
        </w:tc>
      </w:tr>
      <w:tr w:rsidR="00D323FB" w14:paraId="2ECA8118" w14:textId="77777777" w:rsidTr="00DB0853">
        <w:tc>
          <w:tcPr>
            <w:tcW w:w="560" w:type="dxa"/>
          </w:tcPr>
          <w:p w14:paraId="4F311885" w14:textId="77777777" w:rsidR="00D323FB" w:rsidRDefault="00D323FB" w:rsidP="00674337">
            <w:r>
              <w:t>12.</w:t>
            </w:r>
          </w:p>
        </w:tc>
        <w:tc>
          <w:tcPr>
            <w:tcW w:w="5392" w:type="dxa"/>
          </w:tcPr>
          <w:p w14:paraId="29867CDC" w14:textId="77777777" w:rsidR="00D323FB" w:rsidRPr="00563552" w:rsidRDefault="00D323FB" w:rsidP="00674337">
            <w:pPr>
              <w:rPr>
                <w:i/>
                <w:iCs/>
              </w:rPr>
            </w:pPr>
            <w:r>
              <w:t>Welk type contractvorm zou uw voorkeur hebben om tot een SMP te komen? (</w:t>
            </w:r>
            <w:r>
              <w:rPr>
                <w:i/>
                <w:iCs/>
              </w:rPr>
              <w:t>voorbeelden toevoegen)</w:t>
            </w:r>
          </w:p>
        </w:tc>
        <w:tc>
          <w:tcPr>
            <w:tcW w:w="2968" w:type="dxa"/>
          </w:tcPr>
          <w:p w14:paraId="2770D5E5" w14:textId="77777777" w:rsidR="00D323FB" w:rsidRDefault="00D323FB" w:rsidP="00674337"/>
        </w:tc>
      </w:tr>
      <w:tr w:rsidR="00D323FB" w14:paraId="4F4D055B" w14:textId="77777777" w:rsidTr="00DB0853">
        <w:tc>
          <w:tcPr>
            <w:tcW w:w="560" w:type="dxa"/>
          </w:tcPr>
          <w:p w14:paraId="29C73376" w14:textId="77777777" w:rsidR="00D323FB" w:rsidRDefault="00D323FB" w:rsidP="00674337"/>
        </w:tc>
        <w:tc>
          <w:tcPr>
            <w:tcW w:w="5392" w:type="dxa"/>
          </w:tcPr>
          <w:p w14:paraId="5A0E031E" w14:textId="77777777" w:rsidR="00D323FB" w:rsidRDefault="00D323FB" w:rsidP="00674337"/>
        </w:tc>
        <w:tc>
          <w:tcPr>
            <w:tcW w:w="2968" w:type="dxa"/>
          </w:tcPr>
          <w:p w14:paraId="669A7A27" w14:textId="77777777" w:rsidR="00D323FB" w:rsidRDefault="00D323FB" w:rsidP="00674337"/>
        </w:tc>
      </w:tr>
      <w:tr w:rsidR="00D323FB" w14:paraId="036086FA" w14:textId="77777777" w:rsidTr="00DB0853">
        <w:tc>
          <w:tcPr>
            <w:tcW w:w="560" w:type="dxa"/>
          </w:tcPr>
          <w:p w14:paraId="58D35012" w14:textId="77777777" w:rsidR="00D323FB" w:rsidRDefault="00D323FB" w:rsidP="00674337"/>
        </w:tc>
        <w:tc>
          <w:tcPr>
            <w:tcW w:w="5392" w:type="dxa"/>
          </w:tcPr>
          <w:p w14:paraId="3DB39E7A" w14:textId="77777777" w:rsidR="00D323FB" w:rsidRDefault="00D323FB" w:rsidP="00674337">
            <w:r>
              <w:t>Algemeen</w:t>
            </w:r>
          </w:p>
        </w:tc>
        <w:tc>
          <w:tcPr>
            <w:tcW w:w="2968" w:type="dxa"/>
          </w:tcPr>
          <w:p w14:paraId="2ED3834A" w14:textId="77777777" w:rsidR="00D323FB" w:rsidRDefault="00D323FB" w:rsidP="00674337"/>
        </w:tc>
      </w:tr>
      <w:tr w:rsidR="00D323FB" w14:paraId="2216220C" w14:textId="77777777" w:rsidTr="00DB0853">
        <w:tc>
          <w:tcPr>
            <w:tcW w:w="560" w:type="dxa"/>
          </w:tcPr>
          <w:p w14:paraId="2926D72D" w14:textId="77777777" w:rsidR="00D323FB" w:rsidRDefault="00D323FB" w:rsidP="00674337">
            <w:r>
              <w:lastRenderedPageBreak/>
              <w:t>13.</w:t>
            </w:r>
          </w:p>
        </w:tc>
        <w:tc>
          <w:tcPr>
            <w:tcW w:w="5392" w:type="dxa"/>
          </w:tcPr>
          <w:p w14:paraId="52198F38" w14:textId="555DD4CA" w:rsidR="00D323FB" w:rsidRDefault="00D323FB" w:rsidP="00674337">
            <w:r>
              <w:t>Op welke wijze kunnen de gemeenten in RES NML de opdracht voor inschrijvers zo aantrekkelijk mogelijk maken?</w:t>
            </w:r>
          </w:p>
        </w:tc>
        <w:tc>
          <w:tcPr>
            <w:tcW w:w="2968" w:type="dxa"/>
          </w:tcPr>
          <w:p w14:paraId="39984830" w14:textId="77777777" w:rsidR="00D323FB" w:rsidRDefault="00D323FB" w:rsidP="00674337"/>
        </w:tc>
      </w:tr>
      <w:tr w:rsidR="00D323FB" w14:paraId="22F43DCC" w14:textId="77777777" w:rsidTr="00DB0853">
        <w:tc>
          <w:tcPr>
            <w:tcW w:w="560" w:type="dxa"/>
          </w:tcPr>
          <w:p w14:paraId="4624DA36" w14:textId="77777777" w:rsidR="00D323FB" w:rsidRDefault="00D323FB" w:rsidP="00674337">
            <w:r>
              <w:t>14.</w:t>
            </w:r>
          </w:p>
        </w:tc>
        <w:tc>
          <w:tcPr>
            <w:tcW w:w="5392" w:type="dxa"/>
          </w:tcPr>
          <w:p w14:paraId="0ED417C5" w14:textId="143FBD81" w:rsidR="00D323FB" w:rsidRDefault="00D323FB" w:rsidP="00674337">
            <w:r>
              <w:t>Zijn er belangrijke punten die u de gemeenten in RES NML wilt meegeven ten aanzien van het aanbesteden tot opstellen van een SMP op basis van uw ervaring en inzicht in de markt?</w:t>
            </w:r>
          </w:p>
        </w:tc>
        <w:tc>
          <w:tcPr>
            <w:tcW w:w="2968" w:type="dxa"/>
          </w:tcPr>
          <w:p w14:paraId="79A0A559" w14:textId="77777777" w:rsidR="00D323FB" w:rsidRDefault="00D323FB" w:rsidP="00674337"/>
        </w:tc>
      </w:tr>
    </w:tbl>
    <w:p w14:paraId="607CD17F" w14:textId="77777777" w:rsidR="00D323FB" w:rsidRDefault="00D323FB" w:rsidP="00D323FB"/>
    <w:sdt>
      <w:sdtPr>
        <w:id w:val="1256405027"/>
        <w:docPartObj>
          <w:docPartGallery w:val="Cover Pages"/>
          <w:docPartUnique/>
        </w:docPartObj>
      </w:sdtPr>
      <w:sdtContent>
        <w:p w14:paraId="36A2BE6C" w14:textId="2566FD2C" w:rsidR="00FF492A" w:rsidRDefault="00FF492A"/>
        <w:p w14:paraId="1C7015AB" w14:textId="6394028D" w:rsidR="00FF492A" w:rsidRDefault="00000000"/>
      </w:sdtContent>
    </w:sdt>
    <w:p w14:paraId="6A236B5F" w14:textId="77777777" w:rsidR="00994613" w:rsidRDefault="00994613" w:rsidP="00994613"/>
    <w:p w14:paraId="6933BC56" w14:textId="77777777" w:rsidR="00795D4B" w:rsidRDefault="00795D4B" w:rsidP="00994613"/>
    <w:p w14:paraId="57B3BBD7" w14:textId="77777777" w:rsidR="00795D4B" w:rsidRDefault="00795D4B" w:rsidP="00994613"/>
    <w:p w14:paraId="3D687F5F" w14:textId="77777777" w:rsidR="00795D4B" w:rsidRDefault="00795D4B" w:rsidP="00994613"/>
    <w:p w14:paraId="45FA8387" w14:textId="77777777" w:rsidR="00E14F54" w:rsidRDefault="00E14F54" w:rsidP="00684C96">
      <w:pPr>
        <w:pStyle w:val="Kop1"/>
        <w:numPr>
          <w:ilvl w:val="0"/>
          <w:numId w:val="0"/>
        </w:numPr>
        <w:ind w:left="73" w:hanging="73"/>
        <w:rPr>
          <w:rFonts w:asciiTheme="majorHAnsi" w:eastAsiaTheme="majorEastAsia" w:hAnsiTheme="majorHAnsi" w:cstheme="majorBidi"/>
          <w:color w:val="005B74" w:themeColor="accent1" w:themeShade="BF"/>
          <w:sz w:val="32"/>
          <w:szCs w:val="32"/>
        </w:rPr>
      </w:pPr>
    </w:p>
    <w:sectPr w:rsidR="00E14F54" w:rsidSect="00684C96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79" w:right="1134" w:bottom="1077" w:left="1843" w:header="680" w:footer="141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80D93" w14:textId="77777777" w:rsidR="005B27CC" w:rsidRDefault="005B27CC">
      <w:r>
        <w:separator/>
      </w:r>
    </w:p>
    <w:p w14:paraId="3FCD6F4F" w14:textId="77777777" w:rsidR="005B27CC" w:rsidRDefault="005B27CC"/>
    <w:p w14:paraId="4733F84D" w14:textId="77777777" w:rsidR="005B27CC" w:rsidRDefault="005B27CC"/>
    <w:p w14:paraId="2FC96A34" w14:textId="77777777" w:rsidR="005B27CC" w:rsidRDefault="005B27CC"/>
    <w:p w14:paraId="5CFC2AA0" w14:textId="77777777" w:rsidR="005B27CC" w:rsidRDefault="005B27CC"/>
  </w:endnote>
  <w:endnote w:type="continuationSeparator" w:id="0">
    <w:p w14:paraId="73398702" w14:textId="77777777" w:rsidR="005B27CC" w:rsidRDefault="005B27CC">
      <w:r>
        <w:continuationSeparator/>
      </w:r>
    </w:p>
    <w:p w14:paraId="00FD5FCD" w14:textId="77777777" w:rsidR="005B27CC" w:rsidRDefault="005B27CC"/>
    <w:p w14:paraId="1350E98E" w14:textId="77777777" w:rsidR="005B27CC" w:rsidRDefault="005B27CC"/>
    <w:p w14:paraId="221CBB44" w14:textId="77777777" w:rsidR="005B27CC" w:rsidRDefault="005B27CC"/>
    <w:p w14:paraId="4348D40A" w14:textId="77777777" w:rsidR="005B27CC" w:rsidRDefault="005B27CC"/>
  </w:endnote>
  <w:endnote w:type="continuationNotice" w:id="1">
    <w:p w14:paraId="576713B2" w14:textId="77777777" w:rsidR="005B27CC" w:rsidRDefault="005B27CC"/>
    <w:p w14:paraId="286B75E6" w14:textId="77777777" w:rsidR="005B27CC" w:rsidRDefault="005B27CC"/>
    <w:p w14:paraId="3D96B10D" w14:textId="77777777" w:rsidR="005B27CC" w:rsidRDefault="005B27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087046752"/>
      <w:docPartObj>
        <w:docPartGallery w:val="Page Numbers (Bottom of Page)"/>
        <w:docPartUnique/>
      </w:docPartObj>
    </w:sdtPr>
    <w:sdtContent>
      <w:p w14:paraId="6BD07F5B" w14:textId="77777777" w:rsidR="001A7139" w:rsidRDefault="001A7139" w:rsidP="000E15B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8B2C211" w14:textId="77777777" w:rsidR="001A7139" w:rsidRDefault="001A7139" w:rsidP="001A713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A6478" w14:textId="77777777" w:rsidR="00700248" w:rsidRDefault="00F35D93" w:rsidP="001A7139">
    <w:pPr>
      <w:pStyle w:val="Voettekst"/>
      <w:ind w:right="360"/>
    </w:pPr>
    <w:r>
      <w:rPr>
        <w:noProof/>
      </w:rPr>
      <mc:AlternateContent>
        <mc:Choice Requires="wpg">
          <w:drawing>
            <wp:anchor distT="0" distB="0" distL="114300" distR="114300" simplePos="0" relativeHeight="251716608" behindDoc="0" locked="0" layoutInCell="1" allowOverlap="1" wp14:anchorId="1C6FBA19" wp14:editId="054324B5">
              <wp:simplePos x="0" y="0"/>
              <wp:positionH relativeFrom="column">
                <wp:posOffset>-1170305</wp:posOffset>
              </wp:positionH>
              <wp:positionV relativeFrom="paragraph">
                <wp:posOffset>262255</wp:posOffset>
              </wp:positionV>
              <wp:extent cx="7559675" cy="485775"/>
              <wp:effectExtent l="0" t="0" r="22225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485775"/>
                        <a:chOff x="0" y="0"/>
                        <a:chExt cx="7559675" cy="486382"/>
                      </a:xfrm>
                    </wpg:grpSpPr>
                    <wps:wsp>
                      <wps:cNvPr id="13" name="Straight Connector 13"/>
                      <wps:cNvCnPr/>
                      <wps:spPr>
                        <a:xfrm>
                          <a:off x="0" y="0"/>
                          <a:ext cx="75596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6" name="Text Box 16"/>
                      <wps:cNvSpPr txBox="1"/>
                      <wps:spPr>
                        <a:xfrm>
                          <a:off x="6332706" y="194553"/>
                          <a:ext cx="749030" cy="2918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Paginanummer"/>
                              </w:rPr>
                              <w:id w:val="-875498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p w14:paraId="1945C983" w14:textId="77777777" w:rsidR="00D21C5E" w:rsidRDefault="00D21C5E" w:rsidP="00D21C5E">
                                <w:pPr>
                                  <w:pStyle w:val="Voettekst"/>
                                  <w:rPr>
                                    <w:rStyle w:val="Paginanummer"/>
                                  </w:rPr>
                                </w:pPr>
                                <w:r>
                                  <w:rPr>
                                    <w:rStyle w:val="Paginanummer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Paginanummer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Style w:val="Paginanummer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Paginanummer"/>
                                  </w:rPr>
                                  <w:t>2</w:t>
                                </w:r>
                                <w:r>
                                  <w:rPr>
                                    <w:rStyle w:val="Paginanummer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  <w:p w14:paraId="255078F0" w14:textId="77777777" w:rsidR="00D21C5E" w:rsidRDefault="00D21C5E" w:rsidP="00D21C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C6FBA19" id="Group 12" o:spid="_x0000_s1027" style="position:absolute;margin-left:-92.15pt;margin-top:20.65pt;width:595.25pt;height:38.25pt;z-index:251716608;mso-height-relative:margin" coordsize="75596,4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">
              <v:line id="Straight Connector 13" o:spid="_x0000_s1028" style="position:absolute;visibility:visible;mso-wrap-style:square" from="0,0" to="7559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" strokecolor="#007493 [304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9" type="#_x0000_t202" style="position:absolute;left:63327;top:1945;width:7490;height:2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<v:textbox>
                  <w:txbxContent>
                    <w:sdt>
                      <w:sdtPr>
                        <w:rPr>
                          <w:rStyle w:val="Paginanummer"/>
                        </w:rPr>
                        <w:id w:val="-8754989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p w14:paraId="1945C983" w14:textId="77777777" w:rsidR="00D21C5E" w:rsidRDefault="00D21C5E" w:rsidP="00D21C5E">
                          <w:pPr>
                            <w:pStyle w:val="Voettekst"/>
                            <w:rPr>
                              <w:rStyle w:val="Paginanummer"/>
                            </w:rPr>
                          </w:pPr>
                          <w:r>
                            <w:rPr>
                              <w:rStyle w:val="Paginanummer"/>
                            </w:rPr>
                            <w:fldChar w:fldCharType="begin"/>
                          </w:r>
                          <w:r>
                            <w:rPr>
                              <w:rStyle w:val="Paginanummer"/>
                            </w:rPr>
                            <w:instrText xml:space="preserve"> PAGE </w:instrText>
                          </w:r>
                          <w:r>
                            <w:rPr>
                              <w:rStyle w:val="Paginanummer"/>
                            </w:rPr>
                            <w:fldChar w:fldCharType="separate"/>
                          </w:r>
                          <w:r>
                            <w:rPr>
                              <w:rStyle w:val="Paginanummer"/>
                            </w:rPr>
                            <w:t>2</w:t>
                          </w:r>
                          <w:r>
                            <w:rPr>
                              <w:rStyle w:val="Paginanummer"/>
                            </w:rPr>
                            <w:fldChar w:fldCharType="end"/>
                          </w:r>
                        </w:p>
                      </w:sdtContent>
                    </w:sdt>
                    <w:p w14:paraId="255078F0" w14:textId="77777777" w:rsidR="00D21C5E" w:rsidRDefault="00D21C5E" w:rsidP="00D21C5E"/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718656" behindDoc="0" locked="0" layoutInCell="1" allowOverlap="1" wp14:anchorId="42461659" wp14:editId="15D42089">
          <wp:simplePos x="0" y="0"/>
          <wp:positionH relativeFrom="column">
            <wp:posOffset>-1168924</wp:posOffset>
          </wp:positionH>
          <wp:positionV relativeFrom="paragraph">
            <wp:posOffset>263525</wp:posOffset>
          </wp:positionV>
          <wp:extent cx="1182654" cy="824230"/>
          <wp:effectExtent l="0" t="0" r="0" b="0"/>
          <wp:wrapNone/>
          <wp:docPr id="2" name="Pictur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2654" cy="8242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753CA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499A" w14:textId="77777777" w:rsidR="00700248" w:rsidRDefault="00D21C5E" w:rsidP="00700248">
    <w:pPr>
      <w:pStyle w:val="Voettekst"/>
      <w:ind w:right="360"/>
    </w:pPr>
    <w:r>
      <w:rPr>
        <w:noProof/>
      </w:rPr>
      <mc:AlternateContent>
        <mc:Choice Requires="wpg">
          <w:drawing>
            <wp:anchor distT="0" distB="0" distL="114300" distR="114300" simplePos="0" relativeHeight="251714560" behindDoc="0" locked="0" layoutInCell="1" allowOverlap="1" wp14:anchorId="7F2A7516" wp14:editId="1ADABED0">
              <wp:simplePos x="0" y="0"/>
              <wp:positionH relativeFrom="column">
                <wp:posOffset>-1170305</wp:posOffset>
              </wp:positionH>
              <wp:positionV relativeFrom="paragraph">
                <wp:posOffset>262483</wp:posOffset>
              </wp:positionV>
              <wp:extent cx="7559675" cy="824391"/>
              <wp:effectExtent l="0" t="0" r="22225" b="127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824391"/>
                        <a:chOff x="0" y="-1"/>
                        <a:chExt cx="7559675" cy="824391"/>
                      </a:xfrm>
                    </wpg:grpSpPr>
                    <wps:wsp>
                      <wps:cNvPr id="8" name="Straight Connector 8"/>
                      <wps:cNvCnPr/>
                      <wps:spPr>
                        <a:xfrm>
                          <a:off x="0" y="0"/>
                          <a:ext cx="75596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" name="Picture 1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10" y="-1"/>
                          <a:ext cx="1182654" cy="8243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group id="Group 14" style="position:absolute;margin-left:-92.15pt;margin-top:20.65pt;width:595.25pt;height:64.9pt;z-index:251714560;mso-height-relative:margin" coordsize="75596,8243" coordorigin="" o:spid="_x0000_s1026" w14:anchorId="00A6E4EC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">
              <v:line id="Straight Connector 8" style="position:absolute;visibility:visible;mso-wrap-style:square" o:spid="_x0000_s1027" strokecolor="#007493 [3044]" o:connectortype="straight" from="0,0" to="755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11" style="position:absolute;left:4;width:11826;height:8243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">
                <v:imagedata o:title="" r:id="rId2"/>
                <o:lock v:ext="edit" aspectratio="f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D2864" w14:textId="77777777" w:rsidR="005B27CC" w:rsidRPr="00B35331" w:rsidRDefault="005B27CC" w:rsidP="00B35331">
      <w:pPr>
        <w:pStyle w:val="Voettekst"/>
      </w:pPr>
    </w:p>
    <w:p w14:paraId="59238341" w14:textId="77777777" w:rsidR="005B27CC" w:rsidRDefault="005B27CC"/>
    <w:p w14:paraId="426F4947" w14:textId="77777777" w:rsidR="005B27CC" w:rsidRDefault="005B27CC"/>
  </w:footnote>
  <w:footnote w:type="continuationSeparator" w:id="0">
    <w:p w14:paraId="376FBECF" w14:textId="77777777" w:rsidR="005B27CC" w:rsidRDefault="005B27CC">
      <w:r>
        <w:continuationSeparator/>
      </w:r>
    </w:p>
    <w:p w14:paraId="54F7EC75" w14:textId="77777777" w:rsidR="005B27CC" w:rsidRDefault="005B27CC"/>
    <w:p w14:paraId="46371580" w14:textId="77777777" w:rsidR="005B27CC" w:rsidRDefault="005B27CC"/>
    <w:p w14:paraId="4A40B6E7" w14:textId="77777777" w:rsidR="005B27CC" w:rsidRDefault="005B27CC"/>
    <w:p w14:paraId="2FB588DF" w14:textId="77777777" w:rsidR="005B27CC" w:rsidRDefault="005B27CC"/>
  </w:footnote>
  <w:footnote w:type="continuationNotice" w:id="1">
    <w:p w14:paraId="49663700" w14:textId="77777777" w:rsidR="005B27CC" w:rsidRDefault="005B27CC"/>
    <w:p w14:paraId="7158D583" w14:textId="77777777" w:rsidR="005B27CC" w:rsidRDefault="005B27CC"/>
    <w:p w14:paraId="7803EC9C" w14:textId="77777777" w:rsidR="005B27CC" w:rsidRDefault="005B27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B61C0" w14:textId="77777777" w:rsidR="005E6163" w:rsidRPr="00992785" w:rsidRDefault="00700248" w:rsidP="0099278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2FD2B532" wp14:editId="417E1170">
              <wp:simplePos x="0" y="0"/>
              <wp:positionH relativeFrom="column">
                <wp:posOffset>-233045</wp:posOffset>
              </wp:positionH>
              <wp:positionV relativeFrom="paragraph">
                <wp:posOffset>-133985</wp:posOffset>
              </wp:positionV>
              <wp:extent cx="5474970" cy="360045"/>
              <wp:effectExtent l="0" t="0" r="0" b="0"/>
              <wp:wrapNone/>
              <wp:docPr id="52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74970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E6DCF06" w14:textId="25ABD3B3" w:rsidR="00D323FB" w:rsidRPr="00D323FB" w:rsidRDefault="00CD30D6">
                          <w:pPr>
                            <w:rPr>
                              <w:color w:val="007B9A"/>
                              <w:sz w:val="13"/>
                              <w:szCs w:val="13"/>
                            </w:rPr>
                          </w:pPr>
                          <w:r>
                            <w:rPr>
                              <w:color w:val="1D344D"/>
                              <w:sz w:val="13"/>
                              <w:szCs w:val="13"/>
                            </w:rPr>
                            <w:t>Noord- en Midden Limburg</w:t>
                          </w:r>
                          <w:r w:rsidR="00F35D93">
                            <w:rPr>
                              <w:color w:val="1D344D"/>
                              <w:sz w:val="13"/>
                              <w:szCs w:val="13"/>
                            </w:rPr>
                            <w:t xml:space="preserve"> Regionale Energie Strategie</w:t>
                          </w:r>
                          <w:r w:rsidR="005E6163" w:rsidRPr="00700248">
                            <w:rPr>
                              <w:color w:val="1D344D"/>
                              <w:sz w:val="13"/>
                              <w:szCs w:val="13"/>
                            </w:rPr>
                            <w:t xml:space="preserve"> – </w:t>
                          </w:r>
                          <w:r w:rsidR="00D323FB">
                            <w:rPr>
                              <w:color w:val="007B9A"/>
                              <w:sz w:val="13"/>
                              <w:szCs w:val="13"/>
                            </w:rPr>
                            <w:t>Marktconsultatie SMP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D2B532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26" type="#_x0000_t202" style="position:absolute;margin-left:-18.35pt;margin-top:-10.55pt;width:431.1pt;height:28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" stroked="f" strokeweight=".5pt">
              <v:textbox>
                <w:txbxContent>
                  <w:p w14:paraId="0E6DCF06" w14:textId="25ABD3B3" w:rsidR="00D323FB" w:rsidRPr="00D323FB" w:rsidRDefault="00CD30D6">
                    <w:pPr>
                      <w:rPr>
                        <w:color w:val="007B9A"/>
                        <w:sz w:val="13"/>
                        <w:szCs w:val="13"/>
                      </w:rPr>
                    </w:pPr>
                    <w:r>
                      <w:rPr>
                        <w:color w:val="1D344D"/>
                        <w:sz w:val="13"/>
                        <w:szCs w:val="13"/>
                      </w:rPr>
                      <w:t>Noord- en Midden Limburg</w:t>
                    </w:r>
                    <w:r w:rsidR="00F35D93">
                      <w:rPr>
                        <w:color w:val="1D344D"/>
                        <w:sz w:val="13"/>
                        <w:szCs w:val="13"/>
                      </w:rPr>
                      <w:t xml:space="preserve"> Regionale Energie Strategie</w:t>
                    </w:r>
                    <w:r w:rsidR="005E6163" w:rsidRPr="00700248">
                      <w:rPr>
                        <w:color w:val="1D344D"/>
                        <w:sz w:val="13"/>
                        <w:szCs w:val="13"/>
                      </w:rPr>
                      <w:t xml:space="preserve"> – </w:t>
                    </w:r>
                    <w:r w:rsidR="00D323FB">
                      <w:rPr>
                        <w:color w:val="007B9A"/>
                        <w:sz w:val="13"/>
                        <w:szCs w:val="13"/>
                      </w:rPr>
                      <w:t>Marktconsultatie SMP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B3C2C" w14:textId="77777777" w:rsidR="006E300A" w:rsidRDefault="00F35D93">
    <w:pPr>
      <w:pStyle w:val="Koptekst"/>
    </w:pPr>
    <w:r>
      <w:rPr>
        <w:noProof/>
      </w:rPr>
      <w:drawing>
        <wp:anchor distT="0" distB="0" distL="114300" distR="114300" simplePos="0" relativeHeight="251701247" behindDoc="1" locked="0" layoutInCell="1" allowOverlap="1" wp14:anchorId="29295514" wp14:editId="31B19B03">
          <wp:simplePos x="0" y="0"/>
          <wp:positionH relativeFrom="column">
            <wp:posOffset>-675005</wp:posOffset>
          </wp:positionH>
          <wp:positionV relativeFrom="paragraph">
            <wp:posOffset>-185713</wp:posOffset>
          </wp:positionV>
          <wp:extent cx="1735200" cy="570697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_Logo_op_wi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5706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7139">
      <w:rPr>
        <w:noProof/>
      </w:rPr>
      <mc:AlternateContent>
        <mc:Choice Requires="wps">
          <w:drawing>
            <wp:anchor distT="4294967295" distB="4294967295" distL="114300" distR="114300" simplePos="0" relativeHeight="251706368" behindDoc="0" locked="0" layoutInCell="1" allowOverlap="1" wp14:anchorId="7BE3DC23" wp14:editId="6F81273E">
              <wp:simplePos x="0" y="0"/>
              <wp:positionH relativeFrom="column">
                <wp:posOffset>-1175858</wp:posOffset>
              </wp:positionH>
              <wp:positionV relativeFrom="paragraph">
                <wp:posOffset>648335</wp:posOffset>
              </wp:positionV>
              <wp:extent cx="7560310" cy="0"/>
              <wp:effectExtent l="0" t="0" r="8890" b="12700"/>
              <wp:wrapNone/>
              <wp:docPr id="44" name="Straight Connector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line id="Straight Connector 44" style="position:absolute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spid="_x0000_s1026" strokecolor="#007b9b [3204]" from="-92.6pt,51.05pt" to="502.7pt,51.05pt" w14:anchorId="1D909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C82"/>
    <w:multiLevelType w:val="multilevel"/>
    <w:tmpl w:val="EB5E34BA"/>
    <w:styleLink w:val="OpmaakprofielMetopsommingstekens"/>
    <w:lvl w:ilvl="0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08"/>
        </w:tabs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028"/>
        </w:tabs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748"/>
        </w:tabs>
        <w:ind w:left="8748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D2DAB70C"/>
    <w:lvl w:ilvl="0" w:tplc="4EE6250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816AE"/>
    <w:multiLevelType w:val="hybridMultilevel"/>
    <w:tmpl w:val="AC2CB8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37C32"/>
    <w:multiLevelType w:val="hybridMultilevel"/>
    <w:tmpl w:val="9216C042"/>
    <w:lvl w:ilvl="0" w:tplc="1CE83E90">
      <w:start w:val="1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661F37"/>
    <w:multiLevelType w:val="multilevel"/>
    <w:tmpl w:val="D4E28F84"/>
    <w:lvl w:ilvl="0">
      <w:start w:val="1"/>
      <w:numFmt w:val="decimal"/>
      <w:pStyle w:val="Kop1"/>
      <w:lvlText w:val="%1."/>
      <w:lvlJc w:val="left"/>
      <w:pPr>
        <w:ind w:left="7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849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7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0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300" w:hanging="1584"/>
      </w:pPr>
      <w:rPr>
        <w:rFonts w:hint="default"/>
      </w:rPr>
    </w:lvl>
  </w:abstractNum>
  <w:abstractNum w:abstractNumId="5" w15:restartNumberingAfterBreak="0">
    <w:nsid w:val="380B3D26"/>
    <w:multiLevelType w:val="hybridMultilevel"/>
    <w:tmpl w:val="5BD0CC20"/>
    <w:styleLink w:val="Gemporteerdestijl2"/>
    <w:lvl w:ilvl="0" w:tplc="9A46F8AE">
      <w:start w:val="1"/>
      <w:numFmt w:val="bullet"/>
      <w:lvlText w:val="-"/>
      <w:lvlJc w:val="left"/>
      <w:pPr>
        <w:ind w:left="10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1DCDD6C">
      <w:start w:val="1"/>
      <w:numFmt w:val="bullet"/>
      <w:lvlText w:val="o"/>
      <w:lvlJc w:val="left"/>
      <w:pPr>
        <w:ind w:left="18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F324F62">
      <w:start w:val="1"/>
      <w:numFmt w:val="bullet"/>
      <w:lvlText w:val="▪"/>
      <w:lvlJc w:val="left"/>
      <w:pPr>
        <w:ind w:left="25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ADE8820">
      <w:start w:val="1"/>
      <w:numFmt w:val="bullet"/>
      <w:lvlText w:val="•"/>
      <w:lvlJc w:val="left"/>
      <w:pPr>
        <w:ind w:left="32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7CC670E">
      <w:start w:val="1"/>
      <w:numFmt w:val="bullet"/>
      <w:lvlText w:val="o"/>
      <w:lvlJc w:val="left"/>
      <w:pPr>
        <w:ind w:left="39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8142EE2">
      <w:start w:val="1"/>
      <w:numFmt w:val="bullet"/>
      <w:lvlText w:val="▪"/>
      <w:lvlJc w:val="left"/>
      <w:pPr>
        <w:ind w:left="468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D827F94">
      <w:start w:val="1"/>
      <w:numFmt w:val="bullet"/>
      <w:lvlText w:val="•"/>
      <w:lvlJc w:val="left"/>
      <w:pPr>
        <w:ind w:left="540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1C8375A">
      <w:start w:val="1"/>
      <w:numFmt w:val="bullet"/>
      <w:lvlText w:val="o"/>
      <w:lvlJc w:val="left"/>
      <w:pPr>
        <w:ind w:left="612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7B23D5C">
      <w:start w:val="1"/>
      <w:numFmt w:val="bullet"/>
      <w:lvlText w:val="▪"/>
      <w:lvlJc w:val="left"/>
      <w:pPr>
        <w:ind w:left="684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11864A2"/>
    <w:multiLevelType w:val="multilevel"/>
    <w:tmpl w:val="B568EB30"/>
    <w:styleLink w:val="lijstnum4"/>
    <w:lvl w:ilvl="0">
      <w:start w:val="1"/>
      <w:numFmt w:val="decimal"/>
      <w:lvlText w:val="%1"/>
      <w:lvlJc w:val="left"/>
      <w:pPr>
        <w:tabs>
          <w:tab w:val="num" w:pos="2608"/>
        </w:tabs>
        <w:ind w:left="2608" w:hanging="340"/>
      </w:pPr>
      <w:rPr>
        <w:rFonts w:ascii="Trebuchet MS" w:hAnsi="Trebuchet MS" w:hint="default"/>
        <w:sz w:val="20"/>
      </w:rPr>
    </w:lvl>
    <w:lvl w:ilvl="1">
      <w:start w:val="1"/>
      <w:numFmt w:val="lowerLetter"/>
      <w:lvlText w:val="%2"/>
      <w:lvlJc w:val="left"/>
      <w:pPr>
        <w:tabs>
          <w:tab w:val="num" w:pos="2948"/>
        </w:tabs>
        <w:ind w:left="2948" w:hanging="34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240409E"/>
    <w:multiLevelType w:val="hybridMultilevel"/>
    <w:tmpl w:val="37202DD4"/>
    <w:lvl w:ilvl="0" w:tplc="59BCDC9E">
      <w:start w:val="3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D0BD5"/>
    <w:multiLevelType w:val="hybridMultilevel"/>
    <w:tmpl w:val="39AE3994"/>
    <w:lvl w:ilvl="0" w:tplc="6088AF24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12130A"/>
    <w:multiLevelType w:val="multilevel"/>
    <w:tmpl w:val="25BCF364"/>
    <w:styleLink w:val="OpmaakprofielMeerdereniveaus"/>
    <w:lvl w:ilvl="0">
      <w:start w:val="1"/>
      <w:numFmt w:val="decimal"/>
      <w:lvlText w:val="%1."/>
      <w:lvlJc w:val="left"/>
      <w:pPr>
        <w:tabs>
          <w:tab w:val="num" w:pos="340"/>
        </w:tabs>
        <w:ind w:left="680" w:hanging="680"/>
      </w:pPr>
      <w:rPr>
        <w:rFonts w:ascii="Trebuchet MS" w:hAnsi="Trebuchet MS" w:hint="default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0" w15:restartNumberingAfterBreak="0">
    <w:nsid w:val="5F977539"/>
    <w:multiLevelType w:val="multilevel"/>
    <w:tmpl w:val="CF2C7CCA"/>
    <w:styleLink w:val="OpmaakprofielGenummerd"/>
    <w:lvl w:ilvl="0">
      <w:start w:val="1"/>
      <w:numFmt w:val="decimal"/>
      <w:lvlText w:val="%1."/>
      <w:lvlJc w:val="left"/>
      <w:pPr>
        <w:tabs>
          <w:tab w:val="num" w:pos="2608"/>
        </w:tabs>
        <w:ind w:left="2608" w:hanging="340"/>
      </w:pPr>
      <w:rPr>
        <w:rFonts w:ascii="Trebuchet MS" w:hAnsi="Trebuchet MS" w:hint="default"/>
      </w:rPr>
    </w:lvl>
    <w:lvl w:ilvl="1">
      <w:start w:val="1"/>
      <w:numFmt w:val="lowerLetter"/>
      <w:lvlText w:val="%2."/>
      <w:lvlJc w:val="left"/>
      <w:pPr>
        <w:tabs>
          <w:tab w:val="num" w:pos="3708"/>
        </w:tabs>
        <w:ind w:left="37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4428"/>
        </w:tabs>
        <w:ind w:left="44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148"/>
        </w:tabs>
        <w:ind w:left="51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868"/>
        </w:tabs>
        <w:ind w:left="58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588"/>
        </w:tabs>
        <w:ind w:left="65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308"/>
        </w:tabs>
        <w:ind w:left="73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028"/>
        </w:tabs>
        <w:ind w:left="80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748"/>
        </w:tabs>
        <w:ind w:left="8748" w:hanging="180"/>
      </w:pPr>
      <w:rPr>
        <w:rFonts w:hint="default"/>
      </w:rPr>
    </w:lvl>
  </w:abstractNum>
  <w:num w:numId="1" w16cid:durableId="1284268049">
    <w:abstractNumId w:val="1"/>
  </w:num>
  <w:num w:numId="2" w16cid:durableId="1743987349">
    <w:abstractNumId w:val="9"/>
  </w:num>
  <w:num w:numId="3" w16cid:durableId="186215649">
    <w:abstractNumId w:val="0"/>
  </w:num>
  <w:num w:numId="4" w16cid:durableId="1978341813">
    <w:abstractNumId w:val="10"/>
  </w:num>
  <w:num w:numId="5" w16cid:durableId="1093550565">
    <w:abstractNumId w:val="6"/>
  </w:num>
  <w:num w:numId="6" w16cid:durableId="1116173116">
    <w:abstractNumId w:val="4"/>
  </w:num>
  <w:num w:numId="7" w16cid:durableId="1668367153">
    <w:abstractNumId w:val="5"/>
  </w:num>
  <w:num w:numId="8" w16cid:durableId="765074524">
    <w:abstractNumId w:val="8"/>
  </w:num>
  <w:num w:numId="9" w16cid:durableId="541676026">
    <w:abstractNumId w:val="7"/>
  </w:num>
  <w:num w:numId="10" w16cid:durableId="408892681">
    <w:abstractNumId w:val="3"/>
  </w:num>
  <w:num w:numId="11" w16cid:durableId="665286388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kRubricering" w:val="0"/>
    <w:docVar w:name="cmbStatus" w:val="Concept"/>
    <w:docVar w:name="cmbTaal" w:val="Nederlands"/>
    <w:docVar w:name="GeregistreerdDM" w:val="NEE"/>
    <w:docVar w:name="lstMcColofons" w:val="-1"/>
    <w:docVar w:name="lstMinDienst" w:val="2"/>
    <w:docVar w:name="NieuwDocument" w:val="Onwaar"/>
    <w:docVar w:name="SjabloonMacro" w:val="Rijksrapport"/>
    <w:docVar w:name="Sjabloonnaam" w:val="Rapport"/>
    <w:docVar w:name="txtAfzenderadres2" w:val="_x000d__x000a__x000d__x000a_"/>
    <w:docVar w:name="txtAuteurs" w:val="Dick Both_x000d__x000a_Kees Kwant_x000d__x000a_Wouter Siemers_x000d__x000a_Walter van den Wittenboer"/>
    <w:docVar w:name="txtBijlageRapport" w:val="1"/>
    <w:docVar w:name="txtDag" w:val="20"/>
    <w:docVar w:name="txtDatum" w:val="20 november 2014"/>
    <w:docVar w:name="txtDatumLabel" w:val="Datum"/>
    <w:docVar w:name="txtDatumRapport" w:val="Datum"/>
    <w:docVar w:name="txtJaar" w:val="2014"/>
    <w:docVar w:name="txtLegeregel1" w:val=" "/>
    <w:docVar w:name="txtLegeregel2" w:val=" "/>
    <w:docVar w:name="txtLegeregel3" w:val=" "/>
    <w:docVar w:name="txtLegeregel4" w:val=" "/>
    <w:docVar w:name="txtMaand" w:val="11"/>
    <w:docVar w:name="txtMcF" w:val="F"/>
    <w:docVar w:name="txtMcM" w:val="M"/>
    <w:docVar w:name="txtMcT" w:val="T"/>
    <w:docVar w:name="txtProjectleiders" w:val="Kees Kwant"/>
    <w:docVar w:name="txtProjectnaam" w:val="Projectnaam"/>
    <w:docVar w:name="txtTitel" w:val="Titel"/>
    <w:docVar w:name="txtVersie" w:val="Versie"/>
    <w:docVar w:name="txtWebsite" w:val="www.rvo.nl"/>
  </w:docVars>
  <w:rsids>
    <w:rsidRoot w:val="00F629DE"/>
    <w:rsid w:val="00000A6F"/>
    <w:rsid w:val="00000B7C"/>
    <w:rsid w:val="0000116C"/>
    <w:rsid w:val="00001F73"/>
    <w:rsid w:val="000027CC"/>
    <w:rsid w:val="0000392E"/>
    <w:rsid w:val="00003E6F"/>
    <w:rsid w:val="00004705"/>
    <w:rsid w:val="00010BA4"/>
    <w:rsid w:val="000148B6"/>
    <w:rsid w:val="00017607"/>
    <w:rsid w:val="00020189"/>
    <w:rsid w:val="00020EE4"/>
    <w:rsid w:val="00025205"/>
    <w:rsid w:val="00026447"/>
    <w:rsid w:val="000303F5"/>
    <w:rsid w:val="000327B1"/>
    <w:rsid w:val="00033426"/>
    <w:rsid w:val="00034A84"/>
    <w:rsid w:val="00035E67"/>
    <w:rsid w:val="00037011"/>
    <w:rsid w:val="00037202"/>
    <w:rsid w:val="000413A5"/>
    <w:rsid w:val="00042168"/>
    <w:rsid w:val="00042170"/>
    <w:rsid w:val="0004374A"/>
    <w:rsid w:val="000447E9"/>
    <w:rsid w:val="00044809"/>
    <w:rsid w:val="000459D5"/>
    <w:rsid w:val="00053608"/>
    <w:rsid w:val="00056C98"/>
    <w:rsid w:val="00057B03"/>
    <w:rsid w:val="0006027D"/>
    <w:rsid w:val="00061C6F"/>
    <w:rsid w:val="00064F4F"/>
    <w:rsid w:val="00065306"/>
    <w:rsid w:val="000707B2"/>
    <w:rsid w:val="00071F28"/>
    <w:rsid w:val="00072BBF"/>
    <w:rsid w:val="00074391"/>
    <w:rsid w:val="00074C38"/>
    <w:rsid w:val="0008005C"/>
    <w:rsid w:val="00080BC2"/>
    <w:rsid w:val="00080D68"/>
    <w:rsid w:val="00081151"/>
    <w:rsid w:val="00081825"/>
    <w:rsid w:val="00082A22"/>
    <w:rsid w:val="00082BB1"/>
    <w:rsid w:val="000841AE"/>
    <w:rsid w:val="00084566"/>
    <w:rsid w:val="000847E8"/>
    <w:rsid w:val="00084AE2"/>
    <w:rsid w:val="00084BF4"/>
    <w:rsid w:val="00085733"/>
    <w:rsid w:val="000876F2"/>
    <w:rsid w:val="000877A0"/>
    <w:rsid w:val="00094B45"/>
    <w:rsid w:val="00096680"/>
    <w:rsid w:val="000A0184"/>
    <w:rsid w:val="000A01D6"/>
    <w:rsid w:val="000A01F6"/>
    <w:rsid w:val="000A110A"/>
    <w:rsid w:val="000A1267"/>
    <w:rsid w:val="000A218D"/>
    <w:rsid w:val="000A395A"/>
    <w:rsid w:val="000A3ABB"/>
    <w:rsid w:val="000B0384"/>
    <w:rsid w:val="000B2A0F"/>
    <w:rsid w:val="000B438E"/>
    <w:rsid w:val="000B7281"/>
    <w:rsid w:val="000C0697"/>
    <w:rsid w:val="000C0BEE"/>
    <w:rsid w:val="000C29C6"/>
    <w:rsid w:val="000C3F40"/>
    <w:rsid w:val="000C43A2"/>
    <w:rsid w:val="000C61F9"/>
    <w:rsid w:val="000C6CFE"/>
    <w:rsid w:val="000D0663"/>
    <w:rsid w:val="000D1954"/>
    <w:rsid w:val="000D3392"/>
    <w:rsid w:val="000D48AD"/>
    <w:rsid w:val="000D7BB7"/>
    <w:rsid w:val="000E3128"/>
    <w:rsid w:val="000E57A8"/>
    <w:rsid w:val="000E5C41"/>
    <w:rsid w:val="000E6A5C"/>
    <w:rsid w:val="000F1A72"/>
    <w:rsid w:val="000F2632"/>
    <w:rsid w:val="000F2EBD"/>
    <w:rsid w:val="000F4405"/>
    <w:rsid w:val="000F4893"/>
    <w:rsid w:val="000F5750"/>
    <w:rsid w:val="000F6941"/>
    <w:rsid w:val="0010390A"/>
    <w:rsid w:val="00104883"/>
    <w:rsid w:val="00105099"/>
    <w:rsid w:val="00105586"/>
    <w:rsid w:val="00105E71"/>
    <w:rsid w:val="00106435"/>
    <w:rsid w:val="0011314E"/>
    <w:rsid w:val="001142FE"/>
    <w:rsid w:val="00114DFA"/>
    <w:rsid w:val="00115557"/>
    <w:rsid w:val="00116A14"/>
    <w:rsid w:val="00123082"/>
    <w:rsid w:val="00123421"/>
    <w:rsid w:val="00123704"/>
    <w:rsid w:val="00126E93"/>
    <w:rsid w:val="001270C7"/>
    <w:rsid w:val="0013024B"/>
    <w:rsid w:val="001309CB"/>
    <w:rsid w:val="00131EDF"/>
    <w:rsid w:val="00134B81"/>
    <w:rsid w:val="001360C5"/>
    <w:rsid w:val="00136D4F"/>
    <w:rsid w:val="001376FC"/>
    <w:rsid w:val="00141DCC"/>
    <w:rsid w:val="001429A1"/>
    <w:rsid w:val="00142BCD"/>
    <w:rsid w:val="00143EE4"/>
    <w:rsid w:val="0014786A"/>
    <w:rsid w:val="001516A4"/>
    <w:rsid w:val="00154EAF"/>
    <w:rsid w:val="00155101"/>
    <w:rsid w:val="00160518"/>
    <w:rsid w:val="001637D2"/>
    <w:rsid w:val="00164E1E"/>
    <w:rsid w:val="00165E29"/>
    <w:rsid w:val="00166E9C"/>
    <w:rsid w:val="00167615"/>
    <w:rsid w:val="00167B84"/>
    <w:rsid w:val="0017150F"/>
    <w:rsid w:val="001802CA"/>
    <w:rsid w:val="00182D43"/>
    <w:rsid w:val="00185576"/>
    <w:rsid w:val="00185951"/>
    <w:rsid w:val="00191650"/>
    <w:rsid w:val="00196FEB"/>
    <w:rsid w:val="00197F96"/>
    <w:rsid w:val="001A1CF1"/>
    <w:rsid w:val="001A2505"/>
    <w:rsid w:val="001A2B33"/>
    <w:rsid w:val="001A4875"/>
    <w:rsid w:val="001A630A"/>
    <w:rsid w:val="001A7139"/>
    <w:rsid w:val="001A7681"/>
    <w:rsid w:val="001B0251"/>
    <w:rsid w:val="001B12AB"/>
    <w:rsid w:val="001B21BD"/>
    <w:rsid w:val="001B3E11"/>
    <w:rsid w:val="001B3EF8"/>
    <w:rsid w:val="001B5D40"/>
    <w:rsid w:val="001B6F0A"/>
    <w:rsid w:val="001B7D7E"/>
    <w:rsid w:val="001C1383"/>
    <w:rsid w:val="001C47F8"/>
    <w:rsid w:val="001C4F10"/>
    <w:rsid w:val="001C6892"/>
    <w:rsid w:val="001C6EF8"/>
    <w:rsid w:val="001C7178"/>
    <w:rsid w:val="001C793E"/>
    <w:rsid w:val="001C7DB7"/>
    <w:rsid w:val="001D5178"/>
    <w:rsid w:val="001D6933"/>
    <w:rsid w:val="001D7D71"/>
    <w:rsid w:val="001D7EC9"/>
    <w:rsid w:val="001E09AC"/>
    <w:rsid w:val="001E0DF5"/>
    <w:rsid w:val="001E22D9"/>
    <w:rsid w:val="001E34C6"/>
    <w:rsid w:val="001E37F5"/>
    <w:rsid w:val="001E4432"/>
    <w:rsid w:val="001E5581"/>
    <w:rsid w:val="001E58A6"/>
    <w:rsid w:val="001E6B9B"/>
    <w:rsid w:val="001F1862"/>
    <w:rsid w:val="001F1C7D"/>
    <w:rsid w:val="001F42A5"/>
    <w:rsid w:val="001F54C9"/>
    <w:rsid w:val="001F556D"/>
    <w:rsid w:val="001F632A"/>
    <w:rsid w:val="001F7B57"/>
    <w:rsid w:val="002002FD"/>
    <w:rsid w:val="0020097F"/>
    <w:rsid w:val="00202CE0"/>
    <w:rsid w:val="00210BF7"/>
    <w:rsid w:val="00211508"/>
    <w:rsid w:val="00211805"/>
    <w:rsid w:val="00211F6B"/>
    <w:rsid w:val="00213A7A"/>
    <w:rsid w:val="002162B0"/>
    <w:rsid w:val="002165D8"/>
    <w:rsid w:val="00216ADD"/>
    <w:rsid w:val="00222F63"/>
    <w:rsid w:val="00223690"/>
    <w:rsid w:val="0022389B"/>
    <w:rsid w:val="00223ACE"/>
    <w:rsid w:val="0022408F"/>
    <w:rsid w:val="00224B2E"/>
    <w:rsid w:val="00225A71"/>
    <w:rsid w:val="0022621C"/>
    <w:rsid w:val="0022655C"/>
    <w:rsid w:val="00231AC7"/>
    <w:rsid w:val="002320E5"/>
    <w:rsid w:val="00233069"/>
    <w:rsid w:val="00233538"/>
    <w:rsid w:val="00233F69"/>
    <w:rsid w:val="0023602D"/>
    <w:rsid w:val="002428E3"/>
    <w:rsid w:val="00243C0A"/>
    <w:rsid w:val="0024442D"/>
    <w:rsid w:val="00245F64"/>
    <w:rsid w:val="002528C0"/>
    <w:rsid w:val="00253F71"/>
    <w:rsid w:val="00254404"/>
    <w:rsid w:val="002551AD"/>
    <w:rsid w:val="00255E06"/>
    <w:rsid w:val="0026030F"/>
    <w:rsid w:val="00260BAF"/>
    <w:rsid w:val="00260D80"/>
    <w:rsid w:val="00261D1B"/>
    <w:rsid w:val="00264F5E"/>
    <w:rsid w:val="002650F7"/>
    <w:rsid w:val="00266199"/>
    <w:rsid w:val="00267A38"/>
    <w:rsid w:val="00270153"/>
    <w:rsid w:val="002701BF"/>
    <w:rsid w:val="00273F65"/>
    <w:rsid w:val="00274EAC"/>
    <w:rsid w:val="00276572"/>
    <w:rsid w:val="002806DA"/>
    <w:rsid w:val="00280EB9"/>
    <w:rsid w:val="00280F74"/>
    <w:rsid w:val="00281667"/>
    <w:rsid w:val="00285436"/>
    <w:rsid w:val="00286463"/>
    <w:rsid w:val="00286998"/>
    <w:rsid w:val="00290EFB"/>
    <w:rsid w:val="002911A8"/>
    <w:rsid w:val="00294859"/>
    <w:rsid w:val="00295B8C"/>
    <w:rsid w:val="00296B60"/>
    <w:rsid w:val="002A045A"/>
    <w:rsid w:val="002A237C"/>
    <w:rsid w:val="002A3C2C"/>
    <w:rsid w:val="002A5C08"/>
    <w:rsid w:val="002B1131"/>
    <w:rsid w:val="002B153C"/>
    <w:rsid w:val="002B16E2"/>
    <w:rsid w:val="002B1B94"/>
    <w:rsid w:val="002B367F"/>
    <w:rsid w:val="002B3E7E"/>
    <w:rsid w:val="002B49FE"/>
    <w:rsid w:val="002B5455"/>
    <w:rsid w:val="002B56FF"/>
    <w:rsid w:val="002B57FB"/>
    <w:rsid w:val="002B5F4D"/>
    <w:rsid w:val="002B6DD6"/>
    <w:rsid w:val="002C1943"/>
    <w:rsid w:val="002C2D27"/>
    <w:rsid w:val="002C3845"/>
    <w:rsid w:val="002C53DC"/>
    <w:rsid w:val="002C65B9"/>
    <w:rsid w:val="002D1D39"/>
    <w:rsid w:val="002D2B07"/>
    <w:rsid w:val="002D3170"/>
    <w:rsid w:val="002D317B"/>
    <w:rsid w:val="002E0601"/>
    <w:rsid w:val="002E0F69"/>
    <w:rsid w:val="002E14E1"/>
    <w:rsid w:val="002E62BB"/>
    <w:rsid w:val="002F0510"/>
    <w:rsid w:val="002F095A"/>
    <w:rsid w:val="002F1A16"/>
    <w:rsid w:val="002F277D"/>
    <w:rsid w:val="002F35DC"/>
    <w:rsid w:val="002F6598"/>
    <w:rsid w:val="002F779E"/>
    <w:rsid w:val="00303EEF"/>
    <w:rsid w:val="003041C4"/>
    <w:rsid w:val="0030666C"/>
    <w:rsid w:val="00310148"/>
    <w:rsid w:val="003117E8"/>
    <w:rsid w:val="00312597"/>
    <w:rsid w:val="00316039"/>
    <w:rsid w:val="00317EED"/>
    <w:rsid w:val="003209CE"/>
    <w:rsid w:val="00327C3F"/>
    <w:rsid w:val="003353E5"/>
    <w:rsid w:val="003372C2"/>
    <w:rsid w:val="003372E9"/>
    <w:rsid w:val="00337DA6"/>
    <w:rsid w:val="00341F37"/>
    <w:rsid w:val="00342938"/>
    <w:rsid w:val="0034361F"/>
    <w:rsid w:val="00343C83"/>
    <w:rsid w:val="0034620F"/>
    <w:rsid w:val="003517D0"/>
    <w:rsid w:val="00353D56"/>
    <w:rsid w:val="003562F7"/>
    <w:rsid w:val="003572B3"/>
    <w:rsid w:val="00361004"/>
    <w:rsid w:val="00362215"/>
    <w:rsid w:val="0036223B"/>
    <w:rsid w:val="0036252A"/>
    <w:rsid w:val="0036339F"/>
    <w:rsid w:val="00364D9D"/>
    <w:rsid w:val="0036687C"/>
    <w:rsid w:val="003669DC"/>
    <w:rsid w:val="00366A8F"/>
    <w:rsid w:val="00367FEA"/>
    <w:rsid w:val="003737A8"/>
    <w:rsid w:val="0037461E"/>
    <w:rsid w:val="00374748"/>
    <w:rsid w:val="00374DB9"/>
    <w:rsid w:val="003753DA"/>
    <w:rsid w:val="00377F4B"/>
    <w:rsid w:val="00380BA4"/>
    <w:rsid w:val="003811B6"/>
    <w:rsid w:val="00382AB8"/>
    <w:rsid w:val="0038350C"/>
    <w:rsid w:val="00383906"/>
    <w:rsid w:val="00383A2B"/>
    <w:rsid w:val="00383DA1"/>
    <w:rsid w:val="00393026"/>
    <w:rsid w:val="0039313F"/>
    <w:rsid w:val="003952EB"/>
    <w:rsid w:val="0039558F"/>
    <w:rsid w:val="00396B68"/>
    <w:rsid w:val="0039744C"/>
    <w:rsid w:val="003A06C8"/>
    <w:rsid w:val="003A0D7C"/>
    <w:rsid w:val="003A1F4E"/>
    <w:rsid w:val="003A5D8B"/>
    <w:rsid w:val="003A68AF"/>
    <w:rsid w:val="003A7375"/>
    <w:rsid w:val="003A74F5"/>
    <w:rsid w:val="003B58E3"/>
    <w:rsid w:val="003B5E5B"/>
    <w:rsid w:val="003B63C2"/>
    <w:rsid w:val="003B6D64"/>
    <w:rsid w:val="003B710C"/>
    <w:rsid w:val="003B7612"/>
    <w:rsid w:val="003B7740"/>
    <w:rsid w:val="003B7EE7"/>
    <w:rsid w:val="003C05BC"/>
    <w:rsid w:val="003C18C0"/>
    <w:rsid w:val="003C3F43"/>
    <w:rsid w:val="003C405E"/>
    <w:rsid w:val="003C6C43"/>
    <w:rsid w:val="003C7E4F"/>
    <w:rsid w:val="003D39EC"/>
    <w:rsid w:val="003D5324"/>
    <w:rsid w:val="003D666A"/>
    <w:rsid w:val="003E0D11"/>
    <w:rsid w:val="003E32A8"/>
    <w:rsid w:val="003E39F4"/>
    <w:rsid w:val="003E3DD5"/>
    <w:rsid w:val="003E47F5"/>
    <w:rsid w:val="003E71E8"/>
    <w:rsid w:val="003F12FF"/>
    <w:rsid w:val="003F16C3"/>
    <w:rsid w:val="003F1858"/>
    <w:rsid w:val="003F2BCD"/>
    <w:rsid w:val="003F3A78"/>
    <w:rsid w:val="003F40BE"/>
    <w:rsid w:val="003F44B7"/>
    <w:rsid w:val="003F44C3"/>
    <w:rsid w:val="003F4A16"/>
    <w:rsid w:val="003F60E3"/>
    <w:rsid w:val="0040230A"/>
    <w:rsid w:val="00402C36"/>
    <w:rsid w:val="004033B5"/>
    <w:rsid w:val="004033D4"/>
    <w:rsid w:val="00404B84"/>
    <w:rsid w:val="00404EEE"/>
    <w:rsid w:val="00405A46"/>
    <w:rsid w:val="00405F27"/>
    <w:rsid w:val="00406D7F"/>
    <w:rsid w:val="004105D3"/>
    <w:rsid w:val="004123AE"/>
    <w:rsid w:val="00413D48"/>
    <w:rsid w:val="00414922"/>
    <w:rsid w:val="0041669A"/>
    <w:rsid w:val="004169F4"/>
    <w:rsid w:val="004170C3"/>
    <w:rsid w:val="004213B0"/>
    <w:rsid w:val="00422FEE"/>
    <w:rsid w:val="00423A02"/>
    <w:rsid w:val="0042440F"/>
    <w:rsid w:val="00434E9B"/>
    <w:rsid w:val="00436813"/>
    <w:rsid w:val="00441AC2"/>
    <w:rsid w:val="00442C33"/>
    <w:rsid w:val="00444592"/>
    <w:rsid w:val="0044574C"/>
    <w:rsid w:val="0045003C"/>
    <w:rsid w:val="004520E4"/>
    <w:rsid w:val="0045258A"/>
    <w:rsid w:val="00452BCD"/>
    <w:rsid w:val="0045395A"/>
    <w:rsid w:val="004567F8"/>
    <w:rsid w:val="00456B63"/>
    <w:rsid w:val="00460721"/>
    <w:rsid w:val="0046102F"/>
    <w:rsid w:val="004624DA"/>
    <w:rsid w:val="00463085"/>
    <w:rsid w:val="00463618"/>
    <w:rsid w:val="004637A3"/>
    <w:rsid w:val="0046577B"/>
    <w:rsid w:val="00471BFD"/>
    <w:rsid w:val="00471D17"/>
    <w:rsid w:val="00473746"/>
    <w:rsid w:val="00477974"/>
    <w:rsid w:val="004808F4"/>
    <w:rsid w:val="00483F0B"/>
    <w:rsid w:val="004847F9"/>
    <w:rsid w:val="004867EB"/>
    <w:rsid w:val="00487BF0"/>
    <w:rsid w:val="00490AB8"/>
    <w:rsid w:val="004911E7"/>
    <w:rsid w:val="00492A5E"/>
    <w:rsid w:val="00494238"/>
    <w:rsid w:val="004963C3"/>
    <w:rsid w:val="004964A5"/>
    <w:rsid w:val="00497CF4"/>
    <w:rsid w:val="004A0270"/>
    <w:rsid w:val="004A45AB"/>
    <w:rsid w:val="004A4DB5"/>
    <w:rsid w:val="004A6BC3"/>
    <w:rsid w:val="004A749E"/>
    <w:rsid w:val="004B02EC"/>
    <w:rsid w:val="004B1B7C"/>
    <w:rsid w:val="004B218B"/>
    <w:rsid w:val="004B5452"/>
    <w:rsid w:val="004B5465"/>
    <w:rsid w:val="004B72A2"/>
    <w:rsid w:val="004B7A11"/>
    <w:rsid w:val="004C3D0E"/>
    <w:rsid w:val="004C5149"/>
    <w:rsid w:val="004C71ED"/>
    <w:rsid w:val="004D1BFC"/>
    <w:rsid w:val="004E106E"/>
    <w:rsid w:val="004E13BE"/>
    <w:rsid w:val="004E1980"/>
    <w:rsid w:val="004E1F10"/>
    <w:rsid w:val="004E32F0"/>
    <w:rsid w:val="004E506F"/>
    <w:rsid w:val="004E56D4"/>
    <w:rsid w:val="004E5C21"/>
    <w:rsid w:val="004E61E5"/>
    <w:rsid w:val="004E6B40"/>
    <w:rsid w:val="004E7D64"/>
    <w:rsid w:val="004F0B38"/>
    <w:rsid w:val="004F49FB"/>
    <w:rsid w:val="004F612F"/>
    <w:rsid w:val="0050037A"/>
    <w:rsid w:val="00501EEA"/>
    <w:rsid w:val="0050342B"/>
    <w:rsid w:val="005045FA"/>
    <w:rsid w:val="00504BBB"/>
    <w:rsid w:val="00506024"/>
    <w:rsid w:val="005125B8"/>
    <w:rsid w:val="00512E88"/>
    <w:rsid w:val="00513D4F"/>
    <w:rsid w:val="00516022"/>
    <w:rsid w:val="00517DD9"/>
    <w:rsid w:val="00521A23"/>
    <w:rsid w:val="00521CEE"/>
    <w:rsid w:val="005228F3"/>
    <w:rsid w:val="00531AEC"/>
    <w:rsid w:val="00531C0E"/>
    <w:rsid w:val="005339DA"/>
    <w:rsid w:val="00534880"/>
    <w:rsid w:val="00534D19"/>
    <w:rsid w:val="00540576"/>
    <w:rsid w:val="00541F62"/>
    <w:rsid w:val="00545C53"/>
    <w:rsid w:val="005470CC"/>
    <w:rsid w:val="00552A32"/>
    <w:rsid w:val="00554CD6"/>
    <w:rsid w:val="00557D22"/>
    <w:rsid w:val="00560B94"/>
    <w:rsid w:val="0056454C"/>
    <w:rsid w:val="00564F77"/>
    <w:rsid w:val="00566EA9"/>
    <w:rsid w:val="00570B44"/>
    <w:rsid w:val="005715F0"/>
    <w:rsid w:val="00573041"/>
    <w:rsid w:val="0057339A"/>
    <w:rsid w:val="00574368"/>
    <w:rsid w:val="0057704F"/>
    <w:rsid w:val="00581DA3"/>
    <w:rsid w:val="00584138"/>
    <w:rsid w:val="00584753"/>
    <w:rsid w:val="00585D73"/>
    <w:rsid w:val="00585E2E"/>
    <w:rsid w:val="005903FB"/>
    <w:rsid w:val="00594BA4"/>
    <w:rsid w:val="0059719C"/>
    <w:rsid w:val="0059741B"/>
    <w:rsid w:val="005A03A3"/>
    <w:rsid w:val="005A081B"/>
    <w:rsid w:val="005A2127"/>
    <w:rsid w:val="005A2703"/>
    <w:rsid w:val="005A284C"/>
    <w:rsid w:val="005A2922"/>
    <w:rsid w:val="005A34CC"/>
    <w:rsid w:val="005A4836"/>
    <w:rsid w:val="005A55C0"/>
    <w:rsid w:val="005A5DD1"/>
    <w:rsid w:val="005A77A0"/>
    <w:rsid w:val="005A7B5A"/>
    <w:rsid w:val="005A7E5D"/>
    <w:rsid w:val="005B27CC"/>
    <w:rsid w:val="005B4F97"/>
    <w:rsid w:val="005B50A7"/>
    <w:rsid w:val="005B6C3B"/>
    <w:rsid w:val="005B77E3"/>
    <w:rsid w:val="005C0038"/>
    <w:rsid w:val="005C164B"/>
    <w:rsid w:val="005C1A3A"/>
    <w:rsid w:val="005C3362"/>
    <w:rsid w:val="005C3513"/>
    <w:rsid w:val="005C3FE0"/>
    <w:rsid w:val="005C412E"/>
    <w:rsid w:val="005C740C"/>
    <w:rsid w:val="005C7C3B"/>
    <w:rsid w:val="005D0300"/>
    <w:rsid w:val="005D1238"/>
    <w:rsid w:val="005D376F"/>
    <w:rsid w:val="005D3EC4"/>
    <w:rsid w:val="005E20A3"/>
    <w:rsid w:val="005E6163"/>
    <w:rsid w:val="005E63C6"/>
    <w:rsid w:val="005E6CB8"/>
    <w:rsid w:val="005E789A"/>
    <w:rsid w:val="005F06A8"/>
    <w:rsid w:val="005F0E31"/>
    <w:rsid w:val="005F1713"/>
    <w:rsid w:val="005F2E31"/>
    <w:rsid w:val="005F2F08"/>
    <w:rsid w:val="005F4ED2"/>
    <w:rsid w:val="005F5133"/>
    <w:rsid w:val="005F5E4A"/>
    <w:rsid w:val="005F6845"/>
    <w:rsid w:val="005F707F"/>
    <w:rsid w:val="00600399"/>
    <w:rsid w:val="00603734"/>
    <w:rsid w:val="00603CCC"/>
    <w:rsid w:val="00604859"/>
    <w:rsid w:val="006048F4"/>
    <w:rsid w:val="006051E2"/>
    <w:rsid w:val="0060660A"/>
    <w:rsid w:val="00606E69"/>
    <w:rsid w:val="006070F5"/>
    <w:rsid w:val="00611365"/>
    <w:rsid w:val="00611E1F"/>
    <w:rsid w:val="00612294"/>
    <w:rsid w:val="006122FD"/>
    <w:rsid w:val="006124B0"/>
    <w:rsid w:val="0061666E"/>
    <w:rsid w:val="006179A2"/>
    <w:rsid w:val="00617A44"/>
    <w:rsid w:val="00625CD0"/>
    <w:rsid w:val="00625F7B"/>
    <w:rsid w:val="006268B9"/>
    <w:rsid w:val="006272D1"/>
    <w:rsid w:val="006277DF"/>
    <w:rsid w:val="00627C83"/>
    <w:rsid w:val="00630472"/>
    <w:rsid w:val="006325AF"/>
    <w:rsid w:val="006334C8"/>
    <w:rsid w:val="006335E7"/>
    <w:rsid w:val="006340B0"/>
    <w:rsid w:val="00634AFC"/>
    <w:rsid w:val="00634CFC"/>
    <w:rsid w:val="00635DE3"/>
    <w:rsid w:val="006418F9"/>
    <w:rsid w:val="00643B70"/>
    <w:rsid w:val="00645552"/>
    <w:rsid w:val="00645A7A"/>
    <w:rsid w:val="00645EC4"/>
    <w:rsid w:val="006469F6"/>
    <w:rsid w:val="006515F6"/>
    <w:rsid w:val="00654137"/>
    <w:rsid w:val="006614C4"/>
    <w:rsid w:val="00661591"/>
    <w:rsid w:val="0066217D"/>
    <w:rsid w:val="00665853"/>
    <w:rsid w:val="0066632F"/>
    <w:rsid w:val="006665E1"/>
    <w:rsid w:val="00667195"/>
    <w:rsid w:val="00667956"/>
    <w:rsid w:val="00667BAB"/>
    <w:rsid w:val="00670BBA"/>
    <w:rsid w:val="00671AF9"/>
    <w:rsid w:val="0067201D"/>
    <w:rsid w:val="0068093E"/>
    <w:rsid w:val="00680C51"/>
    <w:rsid w:val="006815BE"/>
    <w:rsid w:val="006833A7"/>
    <w:rsid w:val="0068397F"/>
    <w:rsid w:val="0068481C"/>
    <w:rsid w:val="00684AE9"/>
    <w:rsid w:val="00684C96"/>
    <w:rsid w:val="00685ECE"/>
    <w:rsid w:val="00686929"/>
    <w:rsid w:val="00692875"/>
    <w:rsid w:val="00692A0D"/>
    <w:rsid w:val="00693567"/>
    <w:rsid w:val="0069496C"/>
    <w:rsid w:val="006958F8"/>
    <w:rsid w:val="006A0E8D"/>
    <w:rsid w:val="006A1E0C"/>
    <w:rsid w:val="006A2C91"/>
    <w:rsid w:val="006A50FA"/>
    <w:rsid w:val="006B03AF"/>
    <w:rsid w:val="006B0998"/>
    <w:rsid w:val="006B659F"/>
    <w:rsid w:val="006C0147"/>
    <w:rsid w:val="006C0EF4"/>
    <w:rsid w:val="006C0FF6"/>
    <w:rsid w:val="006C2535"/>
    <w:rsid w:val="006C6F7F"/>
    <w:rsid w:val="006D371E"/>
    <w:rsid w:val="006D4B0D"/>
    <w:rsid w:val="006D60B4"/>
    <w:rsid w:val="006D67E7"/>
    <w:rsid w:val="006D75E1"/>
    <w:rsid w:val="006E0B14"/>
    <w:rsid w:val="006E0F47"/>
    <w:rsid w:val="006E263E"/>
    <w:rsid w:val="006E300A"/>
    <w:rsid w:val="006E3546"/>
    <w:rsid w:val="006E3BA8"/>
    <w:rsid w:val="006E4728"/>
    <w:rsid w:val="006E7216"/>
    <w:rsid w:val="006F0F93"/>
    <w:rsid w:val="006F1934"/>
    <w:rsid w:val="006F1E67"/>
    <w:rsid w:val="006F302F"/>
    <w:rsid w:val="006F35FA"/>
    <w:rsid w:val="006F4E33"/>
    <w:rsid w:val="006F5A7C"/>
    <w:rsid w:val="0070001C"/>
    <w:rsid w:val="00700248"/>
    <w:rsid w:val="00700D39"/>
    <w:rsid w:val="00701DD0"/>
    <w:rsid w:val="00703AEF"/>
    <w:rsid w:val="00706C1E"/>
    <w:rsid w:val="0071014E"/>
    <w:rsid w:val="00712B7B"/>
    <w:rsid w:val="00713015"/>
    <w:rsid w:val="00715237"/>
    <w:rsid w:val="00715F39"/>
    <w:rsid w:val="00717F4E"/>
    <w:rsid w:val="00721405"/>
    <w:rsid w:val="007254A5"/>
    <w:rsid w:val="00725748"/>
    <w:rsid w:val="007300F3"/>
    <w:rsid w:val="0073136D"/>
    <w:rsid w:val="0073720D"/>
    <w:rsid w:val="007402E0"/>
    <w:rsid w:val="00740CA6"/>
    <w:rsid w:val="00742AB9"/>
    <w:rsid w:val="007433BB"/>
    <w:rsid w:val="007472B1"/>
    <w:rsid w:val="00747481"/>
    <w:rsid w:val="0075078E"/>
    <w:rsid w:val="00750D85"/>
    <w:rsid w:val="00752D51"/>
    <w:rsid w:val="00754FBF"/>
    <w:rsid w:val="00756336"/>
    <w:rsid w:val="00757A27"/>
    <w:rsid w:val="0076016D"/>
    <w:rsid w:val="00764FA3"/>
    <w:rsid w:val="00766B0D"/>
    <w:rsid w:val="007707D7"/>
    <w:rsid w:val="00771627"/>
    <w:rsid w:val="00772FE7"/>
    <w:rsid w:val="0077423E"/>
    <w:rsid w:val="00775344"/>
    <w:rsid w:val="00775996"/>
    <w:rsid w:val="00776B8F"/>
    <w:rsid w:val="00776FD9"/>
    <w:rsid w:val="00777081"/>
    <w:rsid w:val="007772C1"/>
    <w:rsid w:val="007772D1"/>
    <w:rsid w:val="007777DF"/>
    <w:rsid w:val="00777F2F"/>
    <w:rsid w:val="00780940"/>
    <w:rsid w:val="00781A16"/>
    <w:rsid w:val="00783559"/>
    <w:rsid w:val="00783C31"/>
    <w:rsid w:val="00790A3C"/>
    <w:rsid w:val="00791263"/>
    <w:rsid w:val="00792BCB"/>
    <w:rsid w:val="00793B0D"/>
    <w:rsid w:val="00795D4B"/>
    <w:rsid w:val="007A0FF4"/>
    <w:rsid w:val="007A13BB"/>
    <w:rsid w:val="007A13E0"/>
    <w:rsid w:val="007A2BF3"/>
    <w:rsid w:val="007A2C43"/>
    <w:rsid w:val="007A4105"/>
    <w:rsid w:val="007A474C"/>
    <w:rsid w:val="007A48DD"/>
    <w:rsid w:val="007A4CF9"/>
    <w:rsid w:val="007A5E18"/>
    <w:rsid w:val="007B0280"/>
    <w:rsid w:val="007B568A"/>
    <w:rsid w:val="007C1088"/>
    <w:rsid w:val="007C14A4"/>
    <w:rsid w:val="007C15D9"/>
    <w:rsid w:val="007C223F"/>
    <w:rsid w:val="007C3FB9"/>
    <w:rsid w:val="007C406E"/>
    <w:rsid w:val="007C56E6"/>
    <w:rsid w:val="007C7D17"/>
    <w:rsid w:val="007D0953"/>
    <w:rsid w:val="007D1490"/>
    <w:rsid w:val="007D1F1E"/>
    <w:rsid w:val="007D2DF3"/>
    <w:rsid w:val="007D4745"/>
    <w:rsid w:val="007D5911"/>
    <w:rsid w:val="007D662B"/>
    <w:rsid w:val="007D7751"/>
    <w:rsid w:val="007D7752"/>
    <w:rsid w:val="007D7775"/>
    <w:rsid w:val="007D7AE9"/>
    <w:rsid w:val="007D7F4A"/>
    <w:rsid w:val="007E57C2"/>
    <w:rsid w:val="007E5924"/>
    <w:rsid w:val="007E6831"/>
    <w:rsid w:val="007F00B5"/>
    <w:rsid w:val="007F2842"/>
    <w:rsid w:val="007F428E"/>
    <w:rsid w:val="007F4577"/>
    <w:rsid w:val="00803674"/>
    <w:rsid w:val="00803FFE"/>
    <w:rsid w:val="00804A7B"/>
    <w:rsid w:val="00804DE4"/>
    <w:rsid w:val="008066AB"/>
    <w:rsid w:val="00810095"/>
    <w:rsid w:val="00812028"/>
    <w:rsid w:val="008138D5"/>
    <w:rsid w:val="00814D03"/>
    <w:rsid w:val="00816074"/>
    <w:rsid w:val="00817661"/>
    <w:rsid w:val="00817854"/>
    <w:rsid w:val="00823FB8"/>
    <w:rsid w:val="00830FCE"/>
    <w:rsid w:val="0083178B"/>
    <w:rsid w:val="0083192A"/>
    <w:rsid w:val="008330E2"/>
    <w:rsid w:val="00833695"/>
    <w:rsid w:val="00836062"/>
    <w:rsid w:val="00836553"/>
    <w:rsid w:val="00836A24"/>
    <w:rsid w:val="00841E79"/>
    <w:rsid w:val="00842CD8"/>
    <w:rsid w:val="008457D3"/>
    <w:rsid w:val="00846AE9"/>
    <w:rsid w:val="00847944"/>
    <w:rsid w:val="00851904"/>
    <w:rsid w:val="008527D4"/>
    <w:rsid w:val="008553C7"/>
    <w:rsid w:val="00855C0B"/>
    <w:rsid w:val="00857741"/>
    <w:rsid w:val="00857FEB"/>
    <w:rsid w:val="0086098B"/>
    <w:rsid w:val="00860B95"/>
    <w:rsid w:val="00860E12"/>
    <w:rsid w:val="008616E0"/>
    <w:rsid w:val="00862050"/>
    <w:rsid w:val="008646B0"/>
    <w:rsid w:val="00865E3F"/>
    <w:rsid w:val="008666D2"/>
    <w:rsid w:val="0086799C"/>
    <w:rsid w:val="00867DC1"/>
    <w:rsid w:val="00871594"/>
    <w:rsid w:val="00875144"/>
    <w:rsid w:val="008757E7"/>
    <w:rsid w:val="00875F0E"/>
    <w:rsid w:val="00876E01"/>
    <w:rsid w:val="00877E4B"/>
    <w:rsid w:val="008804E7"/>
    <w:rsid w:val="00880A99"/>
    <w:rsid w:val="00880C17"/>
    <w:rsid w:val="0088246B"/>
    <w:rsid w:val="00882A21"/>
    <w:rsid w:val="00886CA3"/>
    <w:rsid w:val="00891395"/>
    <w:rsid w:val="00891692"/>
    <w:rsid w:val="00893D2E"/>
    <w:rsid w:val="008A44DD"/>
    <w:rsid w:val="008A4C1F"/>
    <w:rsid w:val="008A58B1"/>
    <w:rsid w:val="008A7EAD"/>
    <w:rsid w:val="008B02A3"/>
    <w:rsid w:val="008B3929"/>
    <w:rsid w:val="008B3C2F"/>
    <w:rsid w:val="008B41D6"/>
    <w:rsid w:val="008B4CB3"/>
    <w:rsid w:val="008B549A"/>
    <w:rsid w:val="008B54B2"/>
    <w:rsid w:val="008B68E3"/>
    <w:rsid w:val="008C2E94"/>
    <w:rsid w:val="008C46FD"/>
    <w:rsid w:val="008C67AF"/>
    <w:rsid w:val="008D1298"/>
    <w:rsid w:val="008D34D1"/>
    <w:rsid w:val="008D40CC"/>
    <w:rsid w:val="008D499F"/>
    <w:rsid w:val="008D72C3"/>
    <w:rsid w:val="008D7EC2"/>
    <w:rsid w:val="008E1057"/>
    <w:rsid w:val="008E2234"/>
    <w:rsid w:val="008E5624"/>
    <w:rsid w:val="008E71D2"/>
    <w:rsid w:val="008E78EF"/>
    <w:rsid w:val="008F0C82"/>
    <w:rsid w:val="008F0C84"/>
    <w:rsid w:val="008F2143"/>
    <w:rsid w:val="008F2D35"/>
    <w:rsid w:val="008F3E5D"/>
    <w:rsid w:val="008F468C"/>
    <w:rsid w:val="008F7FFE"/>
    <w:rsid w:val="009005FD"/>
    <w:rsid w:val="00903457"/>
    <w:rsid w:val="009074B1"/>
    <w:rsid w:val="00907AAD"/>
    <w:rsid w:val="00910642"/>
    <w:rsid w:val="009114D7"/>
    <w:rsid w:val="00911557"/>
    <w:rsid w:val="0091178B"/>
    <w:rsid w:val="009133A8"/>
    <w:rsid w:val="00914FAE"/>
    <w:rsid w:val="00917821"/>
    <w:rsid w:val="00921E5B"/>
    <w:rsid w:val="00922576"/>
    <w:rsid w:val="00923803"/>
    <w:rsid w:val="00923E69"/>
    <w:rsid w:val="00924546"/>
    <w:rsid w:val="00930C76"/>
    <w:rsid w:val="009311C8"/>
    <w:rsid w:val="009323D1"/>
    <w:rsid w:val="00933376"/>
    <w:rsid w:val="009336FC"/>
    <w:rsid w:val="009359AA"/>
    <w:rsid w:val="009361C9"/>
    <w:rsid w:val="009372AE"/>
    <w:rsid w:val="00937460"/>
    <w:rsid w:val="00940A8B"/>
    <w:rsid w:val="00940C2A"/>
    <w:rsid w:val="00942355"/>
    <w:rsid w:val="00942EEF"/>
    <w:rsid w:val="00943D96"/>
    <w:rsid w:val="009518C8"/>
    <w:rsid w:val="0095265D"/>
    <w:rsid w:val="00955A3D"/>
    <w:rsid w:val="00956559"/>
    <w:rsid w:val="0095748C"/>
    <w:rsid w:val="00961FA7"/>
    <w:rsid w:val="00962A58"/>
    <w:rsid w:val="0096387C"/>
    <w:rsid w:val="00964982"/>
    <w:rsid w:val="00965DE2"/>
    <w:rsid w:val="009668DE"/>
    <w:rsid w:val="00967A9E"/>
    <w:rsid w:val="009706FC"/>
    <w:rsid w:val="009718F9"/>
    <w:rsid w:val="009722E1"/>
    <w:rsid w:val="00975112"/>
    <w:rsid w:val="00975202"/>
    <w:rsid w:val="009753D7"/>
    <w:rsid w:val="009754EA"/>
    <w:rsid w:val="00976E5F"/>
    <w:rsid w:val="00981B86"/>
    <w:rsid w:val="00981D10"/>
    <w:rsid w:val="00983333"/>
    <w:rsid w:val="0098381A"/>
    <w:rsid w:val="009840FA"/>
    <w:rsid w:val="00985EDD"/>
    <w:rsid w:val="00987763"/>
    <w:rsid w:val="009910DB"/>
    <w:rsid w:val="00991B5F"/>
    <w:rsid w:val="00992785"/>
    <w:rsid w:val="00993A5A"/>
    <w:rsid w:val="00994544"/>
    <w:rsid w:val="00994613"/>
    <w:rsid w:val="00996D86"/>
    <w:rsid w:val="00997BEC"/>
    <w:rsid w:val="009A2663"/>
    <w:rsid w:val="009A2C9B"/>
    <w:rsid w:val="009A3B71"/>
    <w:rsid w:val="009A3CA0"/>
    <w:rsid w:val="009A3F96"/>
    <w:rsid w:val="009A61BC"/>
    <w:rsid w:val="009A676D"/>
    <w:rsid w:val="009A7910"/>
    <w:rsid w:val="009B0F9B"/>
    <w:rsid w:val="009B29F0"/>
    <w:rsid w:val="009B424D"/>
    <w:rsid w:val="009B76C2"/>
    <w:rsid w:val="009C1AC6"/>
    <w:rsid w:val="009C2403"/>
    <w:rsid w:val="009C30FD"/>
    <w:rsid w:val="009C3B40"/>
    <w:rsid w:val="009C4F04"/>
    <w:rsid w:val="009D060B"/>
    <w:rsid w:val="009D2393"/>
    <w:rsid w:val="009D3764"/>
    <w:rsid w:val="009D3EA8"/>
    <w:rsid w:val="009D4742"/>
    <w:rsid w:val="009D7BA8"/>
    <w:rsid w:val="009E042D"/>
    <w:rsid w:val="009E0515"/>
    <w:rsid w:val="009E0D8F"/>
    <w:rsid w:val="009E0FFA"/>
    <w:rsid w:val="009E2A82"/>
    <w:rsid w:val="009E38D0"/>
    <w:rsid w:val="009E63EF"/>
    <w:rsid w:val="009E6427"/>
    <w:rsid w:val="009E7171"/>
    <w:rsid w:val="009E754E"/>
    <w:rsid w:val="009F0577"/>
    <w:rsid w:val="009F159D"/>
    <w:rsid w:val="009F2DA5"/>
    <w:rsid w:val="009F2DBB"/>
    <w:rsid w:val="009F315C"/>
    <w:rsid w:val="009F3851"/>
    <w:rsid w:val="009F5E69"/>
    <w:rsid w:val="009F5F06"/>
    <w:rsid w:val="009F63F2"/>
    <w:rsid w:val="009F6444"/>
    <w:rsid w:val="009F6507"/>
    <w:rsid w:val="009F77F8"/>
    <w:rsid w:val="009F79E2"/>
    <w:rsid w:val="00A02114"/>
    <w:rsid w:val="00A03D00"/>
    <w:rsid w:val="00A04CF1"/>
    <w:rsid w:val="00A06B76"/>
    <w:rsid w:val="00A104E9"/>
    <w:rsid w:val="00A12458"/>
    <w:rsid w:val="00A12829"/>
    <w:rsid w:val="00A14990"/>
    <w:rsid w:val="00A206B7"/>
    <w:rsid w:val="00A2093A"/>
    <w:rsid w:val="00A21740"/>
    <w:rsid w:val="00A226EF"/>
    <w:rsid w:val="00A2585F"/>
    <w:rsid w:val="00A25DD6"/>
    <w:rsid w:val="00A27328"/>
    <w:rsid w:val="00A27B9F"/>
    <w:rsid w:val="00A30E68"/>
    <w:rsid w:val="00A30F22"/>
    <w:rsid w:val="00A34228"/>
    <w:rsid w:val="00A34AA0"/>
    <w:rsid w:val="00A362E7"/>
    <w:rsid w:val="00A36E32"/>
    <w:rsid w:val="00A37D45"/>
    <w:rsid w:val="00A40DC5"/>
    <w:rsid w:val="00A412FC"/>
    <w:rsid w:val="00A41D00"/>
    <w:rsid w:val="00A41EFC"/>
    <w:rsid w:val="00A433BD"/>
    <w:rsid w:val="00A43422"/>
    <w:rsid w:val="00A44DDD"/>
    <w:rsid w:val="00A45140"/>
    <w:rsid w:val="00A45B67"/>
    <w:rsid w:val="00A505CC"/>
    <w:rsid w:val="00A521BF"/>
    <w:rsid w:val="00A52F68"/>
    <w:rsid w:val="00A56831"/>
    <w:rsid w:val="00A56946"/>
    <w:rsid w:val="00A578D8"/>
    <w:rsid w:val="00A60D17"/>
    <w:rsid w:val="00A61135"/>
    <w:rsid w:val="00A61759"/>
    <w:rsid w:val="00A62AAA"/>
    <w:rsid w:val="00A63054"/>
    <w:rsid w:val="00A65FF9"/>
    <w:rsid w:val="00A66B36"/>
    <w:rsid w:val="00A70B1C"/>
    <w:rsid w:val="00A70B9B"/>
    <w:rsid w:val="00A714FB"/>
    <w:rsid w:val="00A73245"/>
    <w:rsid w:val="00A74B10"/>
    <w:rsid w:val="00A74B39"/>
    <w:rsid w:val="00A8550B"/>
    <w:rsid w:val="00A94A09"/>
    <w:rsid w:val="00A96CFE"/>
    <w:rsid w:val="00A97861"/>
    <w:rsid w:val="00AA53A0"/>
    <w:rsid w:val="00AA6EBA"/>
    <w:rsid w:val="00AA7BE0"/>
    <w:rsid w:val="00AB1981"/>
    <w:rsid w:val="00AB279F"/>
    <w:rsid w:val="00AB4641"/>
    <w:rsid w:val="00AB4873"/>
    <w:rsid w:val="00AB67BC"/>
    <w:rsid w:val="00AB762B"/>
    <w:rsid w:val="00AB78E0"/>
    <w:rsid w:val="00AC0810"/>
    <w:rsid w:val="00AC32B1"/>
    <w:rsid w:val="00AC49D8"/>
    <w:rsid w:val="00AC523C"/>
    <w:rsid w:val="00AC6194"/>
    <w:rsid w:val="00AC6391"/>
    <w:rsid w:val="00AD3A3C"/>
    <w:rsid w:val="00AD6029"/>
    <w:rsid w:val="00AD6E83"/>
    <w:rsid w:val="00AD735B"/>
    <w:rsid w:val="00AD77F1"/>
    <w:rsid w:val="00AE0258"/>
    <w:rsid w:val="00AE11B7"/>
    <w:rsid w:val="00AE34F2"/>
    <w:rsid w:val="00AE3CB6"/>
    <w:rsid w:val="00AE4989"/>
    <w:rsid w:val="00AE52E0"/>
    <w:rsid w:val="00AE5B39"/>
    <w:rsid w:val="00AE75E4"/>
    <w:rsid w:val="00AF0612"/>
    <w:rsid w:val="00AF2FFA"/>
    <w:rsid w:val="00AF3642"/>
    <w:rsid w:val="00AF702A"/>
    <w:rsid w:val="00AF752D"/>
    <w:rsid w:val="00B015A2"/>
    <w:rsid w:val="00B03581"/>
    <w:rsid w:val="00B05009"/>
    <w:rsid w:val="00B06C4D"/>
    <w:rsid w:val="00B11809"/>
    <w:rsid w:val="00B11EE3"/>
    <w:rsid w:val="00B123B1"/>
    <w:rsid w:val="00B15F4B"/>
    <w:rsid w:val="00B16141"/>
    <w:rsid w:val="00B2469C"/>
    <w:rsid w:val="00B24DA6"/>
    <w:rsid w:val="00B26CCF"/>
    <w:rsid w:val="00B278A4"/>
    <w:rsid w:val="00B30637"/>
    <w:rsid w:val="00B3146B"/>
    <w:rsid w:val="00B316B9"/>
    <w:rsid w:val="00B33124"/>
    <w:rsid w:val="00B3422B"/>
    <w:rsid w:val="00B35331"/>
    <w:rsid w:val="00B35A78"/>
    <w:rsid w:val="00B36ACE"/>
    <w:rsid w:val="00B406F4"/>
    <w:rsid w:val="00B40F5B"/>
    <w:rsid w:val="00B41348"/>
    <w:rsid w:val="00B43462"/>
    <w:rsid w:val="00B47564"/>
    <w:rsid w:val="00B5091E"/>
    <w:rsid w:val="00B51544"/>
    <w:rsid w:val="00B523B1"/>
    <w:rsid w:val="00B52D16"/>
    <w:rsid w:val="00B531B0"/>
    <w:rsid w:val="00B531DD"/>
    <w:rsid w:val="00B54418"/>
    <w:rsid w:val="00B5774D"/>
    <w:rsid w:val="00B60860"/>
    <w:rsid w:val="00B61C5E"/>
    <w:rsid w:val="00B6339F"/>
    <w:rsid w:val="00B6645A"/>
    <w:rsid w:val="00B67252"/>
    <w:rsid w:val="00B70711"/>
    <w:rsid w:val="00B71DC2"/>
    <w:rsid w:val="00B73546"/>
    <w:rsid w:val="00B74DD5"/>
    <w:rsid w:val="00B74F88"/>
    <w:rsid w:val="00B76A6E"/>
    <w:rsid w:val="00B83E0B"/>
    <w:rsid w:val="00B849B3"/>
    <w:rsid w:val="00B92802"/>
    <w:rsid w:val="00B92A5F"/>
    <w:rsid w:val="00B93893"/>
    <w:rsid w:val="00B953DE"/>
    <w:rsid w:val="00B96E44"/>
    <w:rsid w:val="00B97B3B"/>
    <w:rsid w:val="00BA0120"/>
    <w:rsid w:val="00BA20F1"/>
    <w:rsid w:val="00BA5CFE"/>
    <w:rsid w:val="00BB1670"/>
    <w:rsid w:val="00BB54CA"/>
    <w:rsid w:val="00BB68E3"/>
    <w:rsid w:val="00BC1286"/>
    <w:rsid w:val="00BC12A3"/>
    <w:rsid w:val="00BC2D44"/>
    <w:rsid w:val="00BC2D48"/>
    <w:rsid w:val="00BC3B53"/>
    <w:rsid w:val="00BC56F5"/>
    <w:rsid w:val="00BD2699"/>
    <w:rsid w:val="00BD2C3F"/>
    <w:rsid w:val="00BD3164"/>
    <w:rsid w:val="00BD5D38"/>
    <w:rsid w:val="00BD6CBF"/>
    <w:rsid w:val="00BD777C"/>
    <w:rsid w:val="00BE0CB9"/>
    <w:rsid w:val="00BE137E"/>
    <w:rsid w:val="00BE183B"/>
    <w:rsid w:val="00BE25E1"/>
    <w:rsid w:val="00BE3ED5"/>
    <w:rsid w:val="00BE5C59"/>
    <w:rsid w:val="00BE6F30"/>
    <w:rsid w:val="00BE7896"/>
    <w:rsid w:val="00BF039C"/>
    <w:rsid w:val="00BF04E9"/>
    <w:rsid w:val="00BF25FD"/>
    <w:rsid w:val="00BF2704"/>
    <w:rsid w:val="00BF37A3"/>
    <w:rsid w:val="00BF44B4"/>
    <w:rsid w:val="00BF69BB"/>
    <w:rsid w:val="00C0030C"/>
    <w:rsid w:val="00C01011"/>
    <w:rsid w:val="00C037A1"/>
    <w:rsid w:val="00C057C5"/>
    <w:rsid w:val="00C068B8"/>
    <w:rsid w:val="00C06DAC"/>
    <w:rsid w:val="00C07BBD"/>
    <w:rsid w:val="00C12C26"/>
    <w:rsid w:val="00C12E90"/>
    <w:rsid w:val="00C13782"/>
    <w:rsid w:val="00C14089"/>
    <w:rsid w:val="00C146D2"/>
    <w:rsid w:val="00C1564E"/>
    <w:rsid w:val="00C16F30"/>
    <w:rsid w:val="00C206F1"/>
    <w:rsid w:val="00C21587"/>
    <w:rsid w:val="00C2389C"/>
    <w:rsid w:val="00C26079"/>
    <w:rsid w:val="00C2755B"/>
    <w:rsid w:val="00C30308"/>
    <w:rsid w:val="00C3224E"/>
    <w:rsid w:val="00C326A4"/>
    <w:rsid w:val="00C3357A"/>
    <w:rsid w:val="00C35A91"/>
    <w:rsid w:val="00C35CA7"/>
    <w:rsid w:val="00C37E11"/>
    <w:rsid w:val="00C40C60"/>
    <w:rsid w:val="00C42F8E"/>
    <w:rsid w:val="00C47E33"/>
    <w:rsid w:val="00C518E9"/>
    <w:rsid w:val="00C52243"/>
    <w:rsid w:val="00C53426"/>
    <w:rsid w:val="00C54B45"/>
    <w:rsid w:val="00C54D80"/>
    <w:rsid w:val="00C55B2D"/>
    <w:rsid w:val="00C572F5"/>
    <w:rsid w:val="00C57AC0"/>
    <w:rsid w:val="00C619F3"/>
    <w:rsid w:val="00C62B3B"/>
    <w:rsid w:val="00C63108"/>
    <w:rsid w:val="00C6537C"/>
    <w:rsid w:val="00C65E65"/>
    <w:rsid w:val="00C70F3B"/>
    <w:rsid w:val="00C72311"/>
    <w:rsid w:val="00C732EC"/>
    <w:rsid w:val="00C73D17"/>
    <w:rsid w:val="00C75F10"/>
    <w:rsid w:val="00C81E81"/>
    <w:rsid w:val="00C82BF8"/>
    <w:rsid w:val="00C83711"/>
    <w:rsid w:val="00C84A13"/>
    <w:rsid w:val="00C853EE"/>
    <w:rsid w:val="00C86B54"/>
    <w:rsid w:val="00C86D73"/>
    <w:rsid w:val="00C876B7"/>
    <w:rsid w:val="00C8778B"/>
    <w:rsid w:val="00C87E3B"/>
    <w:rsid w:val="00C90846"/>
    <w:rsid w:val="00C90E1A"/>
    <w:rsid w:val="00C92DE8"/>
    <w:rsid w:val="00C9336E"/>
    <w:rsid w:val="00C95A81"/>
    <w:rsid w:val="00CA026A"/>
    <w:rsid w:val="00CA0A69"/>
    <w:rsid w:val="00CA0E76"/>
    <w:rsid w:val="00CA1F86"/>
    <w:rsid w:val="00CA47D3"/>
    <w:rsid w:val="00CA4C41"/>
    <w:rsid w:val="00CA6006"/>
    <w:rsid w:val="00CA6C3F"/>
    <w:rsid w:val="00CA719F"/>
    <w:rsid w:val="00CB136E"/>
    <w:rsid w:val="00CB335B"/>
    <w:rsid w:val="00CB5798"/>
    <w:rsid w:val="00CB58D3"/>
    <w:rsid w:val="00CB5A73"/>
    <w:rsid w:val="00CB7987"/>
    <w:rsid w:val="00CC0C2F"/>
    <w:rsid w:val="00CC22D7"/>
    <w:rsid w:val="00CC2A7F"/>
    <w:rsid w:val="00CC788C"/>
    <w:rsid w:val="00CD0640"/>
    <w:rsid w:val="00CD30D6"/>
    <w:rsid w:val="00CD5BA4"/>
    <w:rsid w:val="00CD604A"/>
    <w:rsid w:val="00CD6573"/>
    <w:rsid w:val="00CD6791"/>
    <w:rsid w:val="00CE05B4"/>
    <w:rsid w:val="00CE0C4F"/>
    <w:rsid w:val="00CE1EE9"/>
    <w:rsid w:val="00CE231C"/>
    <w:rsid w:val="00CE2945"/>
    <w:rsid w:val="00CE2EA9"/>
    <w:rsid w:val="00CE3FB0"/>
    <w:rsid w:val="00CE40FA"/>
    <w:rsid w:val="00CE46E4"/>
    <w:rsid w:val="00CE74D9"/>
    <w:rsid w:val="00CF053F"/>
    <w:rsid w:val="00CF1CA9"/>
    <w:rsid w:val="00CF5983"/>
    <w:rsid w:val="00CF7C8B"/>
    <w:rsid w:val="00D0229D"/>
    <w:rsid w:val="00D04B0F"/>
    <w:rsid w:val="00D078E1"/>
    <w:rsid w:val="00D12A7F"/>
    <w:rsid w:val="00D12EB4"/>
    <w:rsid w:val="00D13051"/>
    <w:rsid w:val="00D13303"/>
    <w:rsid w:val="00D1426E"/>
    <w:rsid w:val="00D15F8B"/>
    <w:rsid w:val="00D170FA"/>
    <w:rsid w:val="00D21C5E"/>
    <w:rsid w:val="00D228C0"/>
    <w:rsid w:val="00D23522"/>
    <w:rsid w:val="00D2361E"/>
    <w:rsid w:val="00D279AE"/>
    <w:rsid w:val="00D30099"/>
    <w:rsid w:val="00D323FB"/>
    <w:rsid w:val="00D3639A"/>
    <w:rsid w:val="00D376A7"/>
    <w:rsid w:val="00D405AB"/>
    <w:rsid w:val="00D4243F"/>
    <w:rsid w:val="00D42822"/>
    <w:rsid w:val="00D43EB4"/>
    <w:rsid w:val="00D46880"/>
    <w:rsid w:val="00D47383"/>
    <w:rsid w:val="00D477AF"/>
    <w:rsid w:val="00D50FC6"/>
    <w:rsid w:val="00D51538"/>
    <w:rsid w:val="00D5423B"/>
    <w:rsid w:val="00D54F4E"/>
    <w:rsid w:val="00D55865"/>
    <w:rsid w:val="00D56274"/>
    <w:rsid w:val="00D571AF"/>
    <w:rsid w:val="00D60BA4"/>
    <w:rsid w:val="00D64908"/>
    <w:rsid w:val="00D64FFB"/>
    <w:rsid w:val="00D6646F"/>
    <w:rsid w:val="00D677B4"/>
    <w:rsid w:val="00D70D19"/>
    <w:rsid w:val="00D71A55"/>
    <w:rsid w:val="00D721F5"/>
    <w:rsid w:val="00D72421"/>
    <w:rsid w:val="00D7258E"/>
    <w:rsid w:val="00D73210"/>
    <w:rsid w:val="00D73AE0"/>
    <w:rsid w:val="00D73F97"/>
    <w:rsid w:val="00D7414D"/>
    <w:rsid w:val="00D75D1D"/>
    <w:rsid w:val="00D80CCE"/>
    <w:rsid w:val="00D80E1F"/>
    <w:rsid w:val="00D80FE6"/>
    <w:rsid w:val="00D8165F"/>
    <w:rsid w:val="00D83F6E"/>
    <w:rsid w:val="00D86878"/>
    <w:rsid w:val="00D91056"/>
    <w:rsid w:val="00D91D5F"/>
    <w:rsid w:val="00D9322F"/>
    <w:rsid w:val="00D96EC2"/>
    <w:rsid w:val="00DB0853"/>
    <w:rsid w:val="00DB5C50"/>
    <w:rsid w:val="00DB73D5"/>
    <w:rsid w:val="00DB7E81"/>
    <w:rsid w:val="00DC1DFD"/>
    <w:rsid w:val="00DC2CA9"/>
    <w:rsid w:val="00DC3266"/>
    <w:rsid w:val="00DC37B5"/>
    <w:rsid w:val="00DC4906"/>
    <w:rsid w:val="00DC65D6"/>
    <w:rsid w:val="00DC6CE9"/>
    <w:rsid w:val="00DC7550"/>
    <w:rsid w:val="00DD16B4"/>
    <w:rsid w:val="00DD3A61"/>
    <w:rsid w:val="00DD3B45"/>
    <w:rsid w:val="00DD3F4A"/>
    <w:rsid w:val="00DD5DD5"/>
    <w:rsid w:val="00DD7030"/>
    <w:rsid w:val="00DD7FE9"/>
    <w:rsid w:val="00DE578A"/>
    <w:rsid w:val="00DE5E7D"/>
    <w:rsid w:val="00DE6C91"/>
    <w:rsid w:val="00DF1D1E"/>
    <w:rsid w:val="00DF2583"/>
    <w:rsid w:val="00DF30AC"/>
    <w:rsid w:val="00DF54D9"/>
    <w:rsid w:val="00DF5C72"/>
    <w:rsid w:val="00E00665"/>
    <w:rsid w:val="00E038CA"/>
    <w:rsid w:val="00E03D32"/>
    <w:rsid w:val="00E03FC7"/>
    <w:rsid w:val="00E0459C"/>
    <w:rsid w:val="00E04659"/>
    <w:rsid w:val="00E04E29"/>
    <w:rsid w:val="00E0596C"/>
    <w:rsid w:val="00E10DC6"/>
    <w:rsid w:val="00E11684"/>
    <w:rsid w:val="00E11F8E"/>
    <w:rsid w:val="00E1352C"/>
    <w:rsid w:val="00E145EA"/>
    <w:rsid w:val="00E14F54"/>
    <w:rsid w:val="00E151C1"/>
    <w:rsid w:val="00E17A4E"/>
    <w:rsid w:val="00E2146F"/>
    <w:rsid w:val="00E218C5"/>
    <w:rsid w:val="00E22707"/>
    <w:rsid w:val="00E248B0"/>
    <w:rsid w:val="00E24C6B"/>
    <w:rsid w:val="00E25A24"/>
    <w:rsid w:val="00E27B5D"/>
    <w:rsid w:val="00E31AF4"/>
    <w:rsid w:val="00E31C88"/>
    <w:rsid w:val="00E364EF"/>
    <w:rsid w:val="00E4023E"/>
    <w:rsid w:val="00E420A4"/>
    <w:rsid w:val="00E426A4"/>
    <w:rsid w:val="00E42D22"/>
    <w:rsid w:val="00E431CF"/>
    <w:rsid w:val="00E43E49"/>
    <w:rsid w:val="00E44832"/>
    <w:rsid w:val="00E46C20"/>
    <w:rsid w:val="00E47E9B"/>
    <w:rsid w:val="00E50A17"/>
    <w:rsid w:val="00E52414"/>
    <w:rsid w:val="00E533AB"/>
    <w:rsid w:val="00E53FE0"/>
    <w:rsid w:val="00E5405E"/>
    <w:rsid w:val="00E55278"/>
    <w:rsid w:val="00E610C2"/>
    <w:rsid w:val="00E634E3"/>
    <w:rsid w:val="00E637AB"/>
    <w:rsid w:val="00E659A6"/>
    <w:rsid w:val="00E67460"/>
    <w:rsid w:val="00E701AC"/>
    <w:rsid w:val="00E7445A"/>
    <w:rsid w:val="00E75253"/>
    <w:rsid w:val="00E779C3"/>
    <w:rsid w:val="00E8013E"/>
    <w:rsid w:val="00E8019F"/>
    <w:rsid w:val="00E80422"/>
    <w:rsid w:val="00E81887"/>
    <w:rsid w:val="00E81EEE"/>
    <w:rsid w:val="00E9078D"/>
    <w:rsid w:val="00E9198E"/>
    <w:rsid w:val="00E92464"/>
    <w:rsid w:val="00E925B9"/>
    <w:rsid w:val="00E936CF"/>
    <w:rsid w:val="00E93836"/>
    <w:rsid w:val="00E939F1"/>
    <w:rsid w:val="00E95546"/>
    <w:rsid w:val="00E95C12"/>
    <w:rsid w:val="00E973A3"/>
    <w:rsid w:val="00EA0229"/>
    <w:rsid w:val="00EA0B2E"/>
    <w:rsid w:val="00EA4B5F"/>
    <w:rsid w:val="00EA75C1"/>
    <w:rsid w:val="00EA76D7"/>
    <w:rsid w:val="00EB47A5"/>
    <w:rsid w:val="00EB7550"/>
    <w:rsid w:val="00EC237D"/>
    <w:rsid w:val="00EC4487"/>
    <w:rsid w:val="00ED183C"/>
    <w:rsid w:val="00ED1981"/>
    <w:rsid w:val="00ED1C3F"/>
    <w:rsid w:val="00ED24E5"/>
    <w:rsid w:val="00ED48E8"/>
    <w:rsid w:val="00ED5837"/>
    <w:rsid w:val="00ED67C9"/>
    <w:rsid w:val="00ED6DC4"/>
    <w:rsid w:val="00ED7460"/>
    <w:rsid w:val="00ED7A7A"/>
    <w:rsid w:val="00EE0F1B"/>
    <w:rsid w:val="00EE1A75"/>
    <w:rsid w:val="00EE2450"/>
    <w:rsid w:val="00EE25FC"/>
    <w:rsid w:val="00EE379B"/>
    <w:rsid w:val="00EE49B4"/>
    <w:rsid w:val="00EE4A1F"/>
    <w:rsid w:val="00EE4BF3"/>
    <w:rsid w:val="00EE637E"/>
    <w:rsid w:val="00EE66F9"/>
    <w:rsid w:val="00EF1B5A"/>
    <w:rsid w:val="00EF20FB"/>
    <w:rsid w:val="00EF2CCA"/>
    <w:rsid w:val="00EF34E4"/>
    <w:rsid w:val="00EF35E4"/>
    <w:rsid w:val="00EF468C"/>
    <w:rsid w:val="00EF4F32"/>
    <w:rsid w:val="00EF4F65"/>
    <w:rsid w:val="00EF543B"/>
    <w:rsid w:val="00EF6814"/>
    <w:rsid w:val="00F0263A"/>
    <w:rsid w:val="00F03076"/>
    <w:rsid w:val="00F03E1B"/>
    <w:rsid w:val="00F05A71"/>
    <w:rsid w:val="00F06475"/>
    <w:rsid w:val="00F07EE9"/>
    <w:rsid w:val="00F1055F"/>
    <w:rsid w:val="00F10CB0"/>
    <w:rsid w:val="00F15141"/>
    <w:rsid w:val="00F16E99"/>
    <w:rsid w:val="00F16EBD"/>
    <w:rsid w:val="00F17756"/>
    <w:rsid w:val="00F17AE2"/>
    <w:rsid w:val="00F20151"/>
    <w:rsid w:val="00F218A7"/>
    <w:rsid w:val="00F238A3"/>
    <w:rsid w:val="00F2528E"/>
    <w:rsid w:val="00F258FC"/>
    <w:rsid w:val="00F2608D"/>
    <w:rsid w:val="00F357EE"/>
    <w:rsid w:val="00F35D93"/>
    <w:rsid w:val="00F36803"/>
    <w:rsid w:val="00F368A9"/>
    <w:rsid w:val="00F41101"/>
    <w:rsid w:val="00F41BB9"/>
    <w:rsid w:val="00F442D1"/>
    <w:rsid w:val="00F44C49"/>
    <w:rsid w:val="00F45730"/>
    <w:rsid w:val="00F460D6"/>
    <w:rsid w:val="00F469A5"/>
    <w:rsid w:val="00F46AA1"/>
    <w:rsid w:val="00F46D39"/>
    <w:rsid w:val="00F47255"/>
    <w:rsid w:val="00F47401"/>
    <w:rsid w:val="00F525D2"/>
    <w:rsid w:val="00F53400"/>
    <w:rsid w:val="00F53F91"/>
    <w:rsid w:val="00F54187"/>
    <w:rsid w:val="00F555DF"/>
    <w:rsid w:val="00F57321"/>
    <w:rsid w:val="00F576CC"/>
    <w:rsid w:val="00F60BED"/>
    <w:rsid w:val="00F61288"/>
    <w:rsid w:val="00F613ED"/>
    <w:rsid w:val="00F61A72"/>
    <w:rsid w:val="00F629DE"/>
    <w:rsid w:val="00F6359E"/>
    <w:rsid w:val="00F660F6"/>
    <w:rsid w:val="00F66F13"/>
    <w:rsid w:val="00F67001"/>
    <w:rsid w:val="00F74073"/>
    <w:rsid w:val="00F753CA"/>
    <w:rsid w:val="00F77453"/>
    <w:rsid w:val="00F807BB"/>
    <w:rsid w:val="00F812C0"/>
    <w:rsid w:val="00F824C8"/>
    <w:rsid w:val="00F85164"/>
    <w:rsid w:val="00F85FAE"/>
    <w:rsid w:val="00F86618"/>
    <w:rsid w:val="00F873B3"/>
    <w:rsid w:val="00F93A5C"/>
    <w:rsid w:val="00F93CA7"/>
    <w:rsid w:val="00F94FCB"/>
    <w:rsid w:val="00F9580F"/>
    <w:rsid w:val="00FA0B7E"/>
    <w:rsid w:val="00FA1759"/>
    <w:rsid w:val="00FA6DDD"/>
    <w:rsid w:val="00FA6EA5"/>
    <w:rsid w:val="00FA78AA"/>
    <w:rsid w:val="00FB05E6"/>
    <w:rsid w:val="00FB05E7"/>
    <w:rsid w:val="00FB06ED"/>
    <w:rsid w:val="00FB33E9"/>
    <w:rsid w:val="00FB3929"/>
    <w:rsid w:val="00FB76DB"/>
    <w:rsid w:val="00FC0B3A"/>
    <w:rsid w:val="00FC3420"/>
    <w:rsid w:val="00FC36AB"/>
    <w:rsid w:val="00FD002D"/>
    <w:rsid w:val="00FD1727"/>
    <w:rsid w:val="00FD2798"/>
    <w:rsid w:val="00FD3CAA"/>
    <w:rsid w:val="00FD54D2"/>
    <w:rsid w:val="00FD6859"/>
    <w:rsid w:val="00FD7236"/>
    <w:rsid w:val="00FE1AC0"/>
    <w:rsid w:val="00FE4865"/>
    <w:rsid w:val="00FE4F08"/>
    <w:rsid w:val="00FE6056"/>
    <w:rsid w:val="00FE642A"/>
    <w:rsid w:val="00FE6CC0"/>
    <w:rsid w:val="00FF0D35"/>
    <w:rsid w:val="00FF492A"/>
    <w:rsid w:val="00FF56C9"/>
    <w:rsid w:val="00FF66DB"/>
    <w:rsid w:val="0716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44326F"/>
  <w15:docId w15:val="{9F471132-EECC-43EF-AA0A-AC6F8CC8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847E8"/>
    <w:rPr>
      <w:rFonts w:ascii="Calibri" w:hAnsi="Calibri"/>
      <w:color w:val="233D5A"/>
      <w:sz w:val="22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125B8"/>
    <w:pPr>
      <w:widowControl w:val="0"/>
      <w:numPr>
        <w:numId w:val="6"/>
      </w:numPr>
      <w:spacing w:after="360" w:line="300" w:lineRule="atLeast"/>
      <w:contextualSpacing/>
      <w:outlineLvl w:val="0"/>
    </w:pPr>
    <w:rPr>
      <w:rFonts w:ascii="Calibri Light" w:hAnsi="Calibri Light" w:cs="Arial"/>
      <w:color w:val="1D344D" w:themeColor="text2"/>
      <w:kern w:val="32"/>
      <w:sz w:val="40"/>
      <w:szCs w:val="18"/>
    </w:rPr>
  </w:style>
  <w:style w:type="paragraph" w:styleId="Kop2">
    <w:name w:val="heading 2"/>
    <w:basedOn w:val="Kop1"/>
    <w:next w:val="Standaard"/>
    <w:link w:val="Kop2Char"/>
    <w:autoRedefine/>
    <w:uiPriority w:val="9"/>
    <w:qFormat/>
    <w:rsid w:val="005125B8"/>
    <w:pPr>
      <w:keepNext/>
      <w:numPr>
        <w:ilvl w:val="1"/>
      </w:numPr>
      <w:spacing w:before="100" w:beforeAutospacing="1" w:after="0"/>
      <w:ind w:left="73" w:hanging="357"/>
      <w:outlineLvl w:val="1"/>
    </w:pPr>
    <w:rPr>
      <w:iCs/>
      <w:color w:val="233D5A"/>
      <w:sz w:val="32"/>
      <w:szCs w:val="28"/>
    </w:rPr>
  </w:style>
  <w:style w:type="paragraph" w:styleId="Kop3">
    <w:name w:val="heading 3"/>
    <w:basedOn w:val="Kop1"/>
    <w:next w:val="Standaard"/>
    <w:link w:val="Kop3Char"/>
    <w:qFormat/>
    <w:rsid w:val="000B438E"/>
    <w:pPr>
      <w:keepNext/>
      <w:numPr>
        <w:ilvl w:val="2"/>
      </w:numPr>
      <w:spacing w:before="240" w:after="0" w:line="240" w:lineRule="atLeast"/>
      <w:contextualSpacing w:val="0"/>
      <w:outlineLvl w:val="2"/>
    </w:pPr>
    <w:rPr>
      <w:bCs/>
      <w:color w:val="233D5A"/>
      <w:sz w:val="24"/>
      <w:szCs w:val="26"/>
    </w:rPr>
  </w:style>
  <w:style w:type="paragraph" w:styleId="Kop4">
    <w:name w:val="heading 4"/>
    <w:aliases w:val="Tussenkop"/>
    <w:basedOn w:val="Kop1"/>
    <w:next w:val="Standaard"/>
    <w:link w:val="Kop4Char"/>
    <w:qFormat/>
    <w:rsid w:val="005125B8"/>
    <w:pPr>
      <w:keepNext/>
      <w:numPr>
        <w:ilvl w:val="3"/>
      </w:numPr>
      <w:ind w:left="73" w:hanging="357"/>
      <w:contextualSpacing w:val="0"/>
      <w:outlineLvl w:val="3"/>
    </w:pPr>
    <w:rPr>
      <w:bCs/>
      <w:sz w:val="22"/>
      <w:szCs w:val="28"/>
    </w:rPr>
  </w:style>
  <w:style w:type="paragraph" w:styleId="Kop5">
    <w:name w:val="heading 5"/>
    <w:basedOn w:val="Standaard"/>
    <w:next w:val="Standaard"/>
    <w:link w:val="Kop5Char"/>
    <w:rsid w:val="00211805"/>
    <w:pPr>
      <w:numPr>
        <w:ilvl w:val="4"/>
        <w:numId w:val="6"/>
      </w:numPr>
      <w:spacing w:before="240" w:after="60"/>
      <w:outlineLvl w:val="4"/>
    </w:pPr>
    <w:rPr>
      <w:b/>
      <w:bCs/>
      <w:i/>
      <w:iCs/>
      <w:color w:val="1D344D" w:themeColor="text2"/>
      <w:szCs w:val="26"/>
    </w:rPr>
  </w:style>
  <w:style w:type="paragraph" w:styleId="Kop6">
    <w:name w:val="heading 6"/>
    <w:basedOn w:val="Standaard"/>
    <w:next w:val="Standaard"/>
    <w:link w:val="Kop6Char"/>
    <w:rsid w:val="00136D4F"/>
    <w:pPr>
      <w:numPr>
        <w:ilvl w:val="5"/>
        <w:numId w:val="6"/>
      </w:numPr>
      <w:spacing w:before="240" w:after="60"/>
      <w:outlineLvl w:val="5"/>
    </w:pPr>
    <w:rPr>
      <w:b/>
      <w:bCs/>
      <w:szCs w:val="22"/>
    </w:rPr>
  </w:style>
  <w:style w:type="paragraph" w:styleId="Kop7">
    <w:name w:val="heading 7"/>
    <w:basedOn w:val="Standaard"/>
    <w:next w:val="Standaard"/>
    <w:rsid w:val="00211805"/>
    <w:pPr>
      <w:numPr>
        <w:ilvl w:val="6"/>
        <w:numId w:val="6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rsid w:val="00211805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rsid w:val="00136D4F"/>
    <w:pPr>
      <w:numPr>
        <w:ilvl w:val="8"/>
        <w:numId w:val="6"/>
      </w:numPr>
      <w:spacing w:before="240" w:after="60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992785"/>
    <w:rPr>
      <w:rFonts w:ascii="Calibri Light" w:hAnsi="Calibri Light"/>
      <w:color w:val="007B9A"/>
      <w:sz w:val="36"/>
    </w:rPr>
  </w:style>
  <w:style w:type="paragraph" w:customStyle="1" w:styleId="Kopzondernummering">
    <w:name w:val="Kop zonder nummering"/>
    <w:basedOn w:val="Standaard"/>
    <w:qFormat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uiPriority w:val="99"/>
    <w:rsid w:val="00136D4F"/>
    <w:rPr>
      <w:rFonts w:ascii="Calibri" w:hAnsi="Calibri"/>
      <w:color w:val="387B9A"/>
      <w:u w:val="single"/>
    </w:rPr>
  </w:style>
  <w:style w:type="character" w:customStyle="1" w:styleId="Lijstnummering2Char">
    <w:name w:val="Lijstnummering 2 Char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39"/>
    <w:rsid w:val="00DC2CA9"/>
    <w:rPr>
      <w:color w:val="007B9A"/>
    </w:rPr>
  </w:style>
  <w:style w:type="paragraph" w:customStyle="1" w:styleId="Huisstijl-Paginanummering">
    <w:name w:val="Huisstijl-Paginanummering"/>
    <w:basedOn w:val="Standaard"/>
    <w:rsid w:val="00F20151"/>
    <w:pPr>
      <w:spacing w:line="180" w:lineRule="exact"/>
    </w:pPr>
    <w:rPr>
      <w:noProof/>
      <w:color w:val="007B9A"/>
      <w:sz w:val="13"/>
    </w:rPr>
  </w:style>
  <w:style w:type="character" w:customStyle="1" w:styleId="LijstnummeringChar">
    <w:name w:val="Lijstnummering Char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rsid w:val="00136D4F"/>
    <w:pPr>
      <w:tabs>
        <w:tab w:val="center" w:pos="4536"/>
        <w:tab w:val="right" w:pos="9072"/>
      </w:tabs>
    </w:pPr>
    <w:rPr>
      <w:sz w:val="13"/>
    </w:rPr>
  </w:style>
  <w:style w:type="paragraph" w:styleId="Voettekst">
    <w:name w:val="footer"/>
    <w:basedOn w:val="Standaard"/>
    <w:link w:val="VoettekstChar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numPr>
        <w:numId w:val="1"/>
      </w:numPr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39"/>
    <w:rsid w:val="006122F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link w:val="VoetnoottekstChar"/>
    <w:autoRedefine/>
    <w:semiHidden/>
    <w:qFormat/>
    <w:rsid w:val="00CE40FA"/>
    <w:pPr>
      <w:tabs>
        <w:tab w:val="left" w:pos="600"/>
      </w:tabs>
      <w:spacing w:line="180" w:lineRule="atLeast"/>
      <w:ind w:left="240" w:hanging="240"/>
    </w:pPr>
    <w:rPr>
      <w:color w:val="007B9A"/>
      <w:sz w:val="15"/>
      <w:szCs w:val="20"/>
    </w:rPr>
  </w:style>
  <w:style w:type="character" w:styleId="Voetnootmarkering">
    <w:name w:val="footnote reference"/>
    <w:semiHidden/>
    <w:rsid w:val="00274EAC"/>
    <w:rPr>
      <w:rFonts w:ascii="Calibri" w:hAnsi="Calibri"/>
      <w:vertAlign w:val="superscript"/>
    </w:rPr>
  </w:style>
  <w:style w:type="paragraph" w:styleId="Eindnoottekst">
    <w:name w:val="endnote text"/>
    <w:basedOn w:val="Standaard"/>
    <w:semiHidden/>
    <w:rsid w:val="00456B63"/>
    <w:rPr>
      <w:szCs w:val="20"/>
    </w:rPr>
  </w:style>
  <w:style w:type="character" w:styleId="Eindnootmarkering">
    <w:name w:val="endnote reference"/>
    <w:semiHidden/>
    <w:rsid w:val="00456B63"/>
    <w:rPr>
      <w:rFonts w:ascii="Calibri" w:hAnsi="Calibri"/>
      <w:vertAlign w:val="superscript"/>
    </w:rPr>
  </w:style>
  <w:style w:type="paragraph" w:styleId="Ballontekst">
    <w:name w:val="Balloon Text"/>
    <w:basedOn w:val="Standaard"/>
    <w:link w:val="BallontekstChar"/>
    <w:semiHidden/>
    <w:unhideWhenUsed/>
    <w:rsid w:val="00136D4F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link w:val="Ballontekst"/>
    <w:semiHidden/>
    <w:rsid w:val="00136D4F"/>
    <w:rPr>
      <w:rFonts w:ascii="Calibri" w:hAnsi="Calibri"/>
      <w:color w:val="233D5A"/>
      <w:sz w:val="18"/>
      <w:szCs w:val="18"/>
    </w:rPr>
  </w:style>
  <w:style w:type="paragraph" w:customStyle="1" w:styleId="Huisstijl-Kopje">
    <w:name w:val="Huisstijl-Kopje"/>
    <w:basedOn w:val="Standaard"/>
    <w:link w:val="Huisstijl-KopjeChar"/>
    <w:rsid w:val="007E6831"/>
    <w:pPr>
      <w:spacing w:line="180" w:lineRule="atLeast"/>
      <w:contextualSpacing/>
    </w:pPr>
    <w:rPr>
      <w:b/>
      <w:noProof/>
      <w:sz w:val="13"/>
    </w:rPr>
  </w:style>
  <w:style w:type="character" w:customStyle="1" w:styleId="Huisstijl-KopjeChar">
    <w:name w:val="Huisstijl-Kopje Char"/>
    <w:link w:val="Huisstijl-Kopje"/>
    <w:rsid w:val="007E6831"/>
    <w:rPr>
      <w:rFonts w:ascii="Verdana" w:hAnsi="Verdana"/>
      <w:b/>
      <w:noProof/>
      <w:sz w:val="13"/>
      <w:szCs w:val="24"/>
    </w:rPr>
  </w:style>
  <w:style w:type="paragraph" w:customStyle="1" w:styleId="Huisstijl-Adres">
    <w:name w:val="Huisstijl-Adres"/>
    <w:basedOn w:val="Standaard"/>
    <w:rsid w:val="007E6831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7E6831"/>
    <w:pPr>
      <w:spacing w:line="180" w:lineRule="exact"/>
    </w:pPr>
    <w:rPr>
      <w:i/>
      <w:noProof/>
      <w:sz w:val="13"/>
    </w:rPr>
  </w:style>
  <w:style w:type="paragraph" w:customStyle="1" w:styleId="Default">
    <w:name w:val="Default"/>
    <w:rsid w:val="001F7B57"/>
    <w:pPr>
      <w:autoSpaceDE w:val="0"/>
      <w:autoSpaceDN w:val="0"/>
      <w:adjustRightInd w:val="0"/>
      <w:spacing w:line="240" w:lineRule="atLeast"/>
    </w:pPr>
    <w:rPr>
      <w:rFonts w:ascii="Calibri" w:hAnsi="Calibri" w:cs="Verdana"/>
      <w:color w:val="233D5A"/>
      <w:lang w:val="nl-NL" w:eastAsia="nl-NL"/>
    </w:rPr>
  </w:style>
  <w:style w:type="paragraph" w:styleId="Tekstopmerking">
    <w:name w:val="annotation text"/>
    <w:basedOn w:val="Standaard"/>
    <w:link w:val="TekstopmerkingChar"/>
    <w:uiPriority w:val="99"/>
    <w:rsid w:val="007E6831"/>
    <w:pPr>
      <w:spacing w:line="300" w:lineRule="atLeast"/>
    </w:pPr>
    <w:rPr>
      <w:rFonts w:eastAsia="Batang"/>
      <w:szCs w:val="20"/>
      <w:lang w:eastAsia="ko-KR"/>
    </w:rPr>
  </w:style>
  <w:style w:type="character" w:customStyle="1" w:styleId="TekstopmerkingChar">
    <w:name w:val="Tekst opmerking Char"/>
    <w:link w:val="Tekstopmerking"/>
    <w:uiPriority w:val="99"/>
    <w:rsid w:val="007E6831"/>
    <w:rPr>
      <w:rFonts w:ascii="Verdana" w:eastAsia="Batang" w:hAnsi="Verdana"/>
      <w:lang w:eastAsia="ko-KR"/>
    </w:rPr>
  </w:style>
  <w:style w:type="character" w:styleId="Verwijzingopmerking">
    <w:name w:val="annotation reference"/>
    <w:uiPriority w:val="99"/>
    <w:rsid w:val="007E6831"/>
    <w:rPr>
      <w:sz w:val="16"/>
      <w:szCs w:val="16"/>
    </w:rPr>
  </w:style>
  <w:style w:type="character" w:styleId="Paginanummer">
    <w:name w:val="page number"/>
    <w:rsid w:val="007E6831"/>
    <w:rPr>
      <w:rFonts w:ascii="Calibri" w:hAnsi="Calibri"/>
    </w:rPr>
  </w:style>
  <w:style w:type="paragraph" w:styleId="Lijstalinea">
    <w:name w:val="List Paragraph"/>
    <w:aliases w:val="Colorful List Accent 1,Dot pt,F5 List Paragraph,List Paragraph1,No Spacing1,List Paragraph Char Char Char,Indicator Text,Numbered Para 1,Bullet 1,Bullet Points,Párrafo de lista,MAIN CONTENT,Recommendation,List Paragraph2,Normal numbere"/>
    <w:basedOn w:val="Standaard"/>
    <w:link w:val="LijstalineaChar"/>
    <w:qFormat/>
    <w:rsid w:val="005E6163"/>
    <w:pPr>
      <w:numPr>
        <w:numId w:val="8"/>
      </w:numPr>
      <w:spacing w:after="200" w:line="276" w:lineRule="auto"/>
      <w:contextualSpacing/>
    </w:pPr>
    <w:rPr>
      <w:rFonts w:eastAsia="Calibri"/>
      <w:szCs w:val="20"/>
      <w:lang w:eastAsia="en-US"/>
    </w:rPr>
  </w:style>
  <w:style w:type="character" w:customStyle="1" w:styleId="VoetnoottekstChar">
    <w:name w:val="Voetnoottekst Char"/>
    <w:link w:val="Voetnoottekst"/>
    <w:semiHidden/>
    <w:rsid w:val="00CE40FA"/>
    <w:rPr>
      <w:rFonts w:ascii="Calibri" w:hAnsi="Calibri"/>
      <w:color w:val="007B9A"/>
      <w:sz w:val="15"/>
    </w:rPr>
  </w:style>
  <w:style w:type="paragraph" w:styleId="Geenafstand">
    <w:name w:val="No Spacing"/>
    <w:link w:val="GeenafstandChar"/>
    <w:uiPriority w:val="1"/>
    <w:qFormat/>
    <w:rsid w:val="007E6831"/>
    <w:rPr>
      <w:rFonts w:ascii="Calibri" w:eastAsia="Calibri" w:hAnsi="Calibri"/>
      <w:sz w:val="22"/>
      <w:szCs w:val="22"/>
      <w:lang w:val="nl-NL"/>
    </w:rPr>
  </w:style>
  <w:style w:type="character" w:styleId="Zwaar">
    <w:name w:val="Strong"/>
    <w:uiPriority w:val="22"/>
    <w:qFormat/>
    <w:rsid w:val="007E6831"/>
    <w:rPr>
      <w:b/>
      <w:bCs/>
    </w:rPr>
  </w:style>
  <w:style w:type="character" w:customStyle="1" w:styleId="Kop2Char">
    <w:name w:val="Kop 2 Char"/>
    <w:link w:val="Kop2"/>
    <w:uiPriority w:val="9"/>
    <w:rsid w:val="005125B8"/>
    <w:rPr>
      <w:rFonts w:ascii="Calibri Light" w:hAnsi="Calibri Light" w:cs="Arial"/>
      <w:iCs/>
      <w:color w:val="233D5A"/>
      <w:kern w:val="32"/>
      <w:sz w:val="32"/>
      <w:szCs w:val="28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nhideWhenUsed/>
    <w:rsid w:val="007E6831"/>
    <w:pPr>
      <w:spacing w:line="240" w:lineRule="atLeast"/>
    </w:pPr>
    <w:rPr>
      <w:rFonts w:eastAsia="Times New Roman"/>
      <w:b/>
      <w:bCs/>
      <w:lang w:eastAsia="nl-NL"/>
    </w:rPr>
  </w:style>
  <w:style w:type="character" w:customStyle="1" w:styleId="OnderwerpvanopmerkingChar">
    <w:name w:val="Onderwerp van opmerking Char"/>
    <w:link w:val="Onderwerpvanopmerking"/>
    <w:rsid w:val="007E6831"/>
    <w:rPr>
      <w:rFonts w:ascii="Verdana" w:eastAsia="Batang" w:hAnsi="Verdana"/>
      <w:b/>
      <w:bCs/>
      <w:lang w:eastAsia="ko-KR"/>
    </w:rPr>
  </w:style>
  <w:style w:type="character" w:customStyle="1" w:styleId="Kop3Char">
    <w:name w:val="Kop 3 Char"/>
    <w:link w:val="Kop3"/>
    <w:rsid w:val="000B438E"/>
    <w:rPr>
      <w:rFonts w:ascii="Calibri Light" w:hAnsi="Calibri Light" w:cs="Arial"/>
      <w:bCs/>
      <w:color w:val="233D5A"/>
      <w:kern w:val="32"/>
      <w:sz w:val="24"/>
      <w:szCs w:val="26"/>
      <w:lang w:val="nl-NL" w:eastAsia="nl-NL"/>
    </w:rPr>
  </w:style>
  <w:style w:type="character" w:customStyle="1" w:styleId="KoptekstChar">
    <w:name w:val="Koptekst Char"/>
    <w:link w:val="Koptekst"/>
    <w:rsid w:val="00136D4F"/>
    <w:rPr>
      <w:rFonts w:ascii="Calibri" w:hAnsi="Calibri"/>
      <w:color w:val="233D5A"/>
      <w:sz w:val="13"/>
      <w:szCs w:val="24"/>
    </w:rPr>
  </w:style>
  <w:style w:type="paragraph" w:customStyle="1" w:styleId="Pre-titel">
    <w:name w:val="Pre-titel"/>
    <w:basedOn w:val="Kop4"/>
    <w:qFormat/>
    <w:rsid w:val="007C1088"/>
    <w:pPr>
      <w:numPr>
        <w:ilvl w:val="0"/>
        <w:numId w:val="0"/>
      </w:numPr>
    </w:pPr>
    <w:rPr>
      <w:i/>
    </w:rPr>
  </w:style>
  <w:style w:type="character" w:customStyle="1" w:styleId="VoettekstChar">
    <w:name w:val="Voettekst Char"/>
    <w:link w:val="Voettekst"/>
    <w:rsid w:val="007E6831"/>
    <w:rPr>
      <w:rFonts w:ascii="Verdana" w:hAnsi="Verdana"/>
      <w:sz w:val="18"/>
      <w:szCs w:val="24"/>
    </w:rPr>
  </w:style>
  <w:style w:type="paragraph" w:styleId="Bijschrift">
    <w:name w:val="caption"/>
    <w:basedOn w:val="Standaard"/>
    <w:next w:val="Standaard"/>
    <w:uiPriority w:val="99"/>
    <w:unhideWhenUsed/>
    <w:qFormat/>
    <w:rsid w:val="00FF492A"/>
    <w:pPr>
      <w:spacing w:after="200"/>
    </w:pPr>
    <w:rPr>
      <w:b/>
      <w:bCs/>
      <w:color w:val="007B9B" w:themeColor="accent1"/>
      <w:szCs w:val="18"/>
    </w:rPr>
  </w:style>
  <w:style w:type="character" w:customStyle="1" w:styleId="Kop1Char">
    <w:name w:val="Kop 1 Char"/>
    <w:link w:val="Kop1"/>
    <w:uiPriority w:val="9"/>
    <w:rsid w:val="005125B8"/>
    <w:rPr>
      <w:rFonts w:ascii="Calibri Light" w:hAnsi="Calibri Light" w:cs="Arial"/>
      <w:color w:val="1D344D" w:themeColor="text2"/>
      <w:kern w:val="32"/>
      <w:sz w:val="40"/>
      <w:szCs w:val="18"/>
      <w:lang w:val="nl-NL" w:eastAsia="nl-NL"/>
    </w:rPr>
  </w:style>
  <w:style w:type="character" w:customStyle="1" w:styleId="Kop4Char">
    <w:name w:val="Kop 4 Char"/>
    <w:aliases w:val="Tussenkop Char"/>
    <w:link w:val="Kop4"/>
    <w:rsid w:val="005125B8"/>
    <w:rPr>
      <w:rFonts w:ascii="Calibri Light" w:hAnsi="Calibri Light" w:cs="Arial"/>
      <w:bCs/>
      <w:color w:val="1D344D" w:themeColor="text2"/>
      <w:kern w:val="32"/>
      <w:sz w:val="22"/>
      <w:szCs w:val="28"/>
      <w:lang w:val="nl-NL" w:eastAsia="nl-NL"/>
    </w:rPr>
  </w:style>
  <w:style w:type="character" w:customStyle="1" w:styleId="Kop5Char">
    <w:name w:val="Kop 5 Char"/>
    <w:link w:val="Kop5"/>
    <w:rsid w:val="00211805"/>
    <w:rPr>
      <w:rFonts w:ascii="Calibri" w:hAnsi="Calibri"/>
      <w:b/>
      <w:bCs/>
      <w:i/>
      <w:iCs/>
      <w:color w:val="1D344D" w:themeColor="text2"/>
      <w:sz w:val="22"/>
      <w:szCs w:val="26"/>
      <w:lang w:val="nl-NL" w:eastAsia="nl-NL"/>
    </w:rPr>
  </w:style>
  <w:style w:type="character" w:customStyle="1" w:styleId="Kop6Char">
    <w:name w:val="Kop 6 Char"/>
    <w:link w:val="Kop6"/>
    <w:rsid w:val="00136D4F"/>
    <w:rPr>
      <w:rFonts w:ascii="Calibri" w:hAnsi="Calibri"/>
      <w:b/>
      <w:bCs/>
      <w:color w:val="233D5A"/>
      <w:sz w:val="22"/>
      <w:szCs w:val="22"/>
      <w:lang w:val="nl-NL" w:eastAsia="nl-NL"/>
    </w:rPr>
  </w:style>
  <w:style w:type="paragraph" w:customStyle="1" w:styleId="HoofdstukOngenummerd">
    <w:name w:val="HoofdstukOngenummerd"/>
    <w:basedOn w:val="Standaard"/>
    <w:next w:val="Standaard"/>
    <w:rsid w:val="00211805"/>
    <w:pPr>
      <w:pageBreakBefore/>
      <w:widowControl w:val="0"/>
      <w:spacing w:after="480" w:line="480" w:lineRule="exact"/>
    </w:pPr>
    <w:rPr>
      <w:color w:val="1D344D" w:themeColor="text2"/>
      <w:sz w:val="40"/>
      <w:szCs w:val="22"/>
      <w:lang w:eastAsia="en-US"/>
    </w:rPr>
  </w:style>
  <w:style w:type="paragraph" w:customStyle="1" w:styleId="Inhoudsopgave">
    <w:name w:val="Inhoudsopgave"/>
    <w:basedOn w:val="HoofdstukOngenummerd"/>
    <w:next w:val="Standaard"/>
    <w:rsid w:val="007E6831"/>
    <w:pPr>
      <w:tabs>
        <w:tab w:val="right" w:pos="6804"/>
      </w:tabs>
    </w:pPr>
  </w:style>
  <w:style w:type="character" w:customStyle="1" w:styleId="TabeltekstChar">
    <w:name w:val="Tabeltekst Char"/>
    <w:link w:val="Tabeltekst"/>
    <w:rsid w:val="007E6831"/>
    <w:rPr>
      <w:rFonts w:ascii="Trebuchet MS" w:hAnsi="Trebuchet MS"/>
      <w:sz w:val="16"/>
      <w:szCs w:val="22"/>
      <w:lang w:eastAsia="en-US"/>
    </w:rPr>
  </w:style>
  <w:style w:type="paragraph" w:customStyle="1" w:styleId="Tabeltekst">
    <w:name w:val="Tabeltekst"/>
    <w:basedOn w:val="Standaard"/>
    <w:link w:val="TabeltekstChar"/>
    <w:rsid w:val="00136D4F"/>
    <w:pPr>
      <w:ind w:hanging="340"/>
    </w:pPr>
    <w:rPr>
      <w:rFonts w:ascii="Trebuchet MS" w:hAnsi="Trebuchet MS"/>
      <w:sz w:val="16"/>
      <w:szCs w:val="22"/>
      <w:lang w:eastAsia="en-US"/>
    </w:rPr>
  </w:style>
  <w:style w:type="numbering" w:customStyle="1" w:styleId="OpmaakprofielMeerdereniveaus">
    <w:name w:val="Opmaakprofiel Meerdere niveaus"/>
    <w:basedOn w:val="Geenlijst"/>
    <w:rsid w:val="007E6831"/>
    <w:pPr>
      <w:numPr>
        <w:numId w:val="2"/>
      </w:numPr>
    </w:pPr>
  </w:style>
  <w:style w:type="table" w:customStyle="1" w:styleId="CEEigentijds">
    <w:name w:val="CE Eigentijds"/>
    <w:basedOn w:val="Eigentijdsetabel"/>
    <w:rsid w:val="007E6831"/>
    <w:pPr>
      <w:tabs>
        <w:tab w:val="left" w:pos="2268"/>
      </w:tabs>
      <w:spacing w:line="240" w:lineRule="auto"/>
      <w:ind w:left="0"/>
    </w:pPr>
    <w:rPr>
      <w:rFonts w:ascii="Trebuchet MS" w:hAnsi="Trebuchet MS"/>
      <w:sz w:val="16"/>
      <w:lang w:val="nl-NL" w:eastAsia="nl-NL"/>
    </w:rPr>
    <w:tblPr>
      <w:tblStyleColBandSize w:val="1"/>
      <w:tblInd w:w="2381" w:type="dxa"/>
      <w:tblBorders>
        <w:top w:val="single" w:sz="4" w:space="0" w:color="009EE0"/>
        <w:left w:val="single" w:sz="4" w:space="0" w:color="009EE0"/>
        <w:bottom w:val="single" w:sz="4" w:space="0" w:color="009EE0"/>
        <w:right w:val="single" w:sz="4" w:space="0" w:color="009EE0"/>
        <w:insideH w:val="single" w:sz="4" w:space="0" w:color="009EE0"/>
        <w:insideV w:val="none" w:sz="0" w:space="0" w:color="auto"/>
      </w:tblBorders>
    </w:tblPr>
    <w:tblStylePr w:type="firstRow">
      <w:rPr>
        <w:b/>
        <w:bCs/>
        <w:color w:val="auto"/>
      </w:rPr>
      <w:tblPr/>
      <w:tcPr>
        <w:tcBorders>
          <w:top w:val="single" w:sz="4" w:space="0" w:color="009EE0"/>
          <w:left w:val="single" w:sz="4" w:space="0" w:color="009EE0"/>
          <w:bottom w:val="single" w:sz="4" w:space="0" w:color="009EE0"/>
          <w:right w:val="single" w:sz="4" w:space="0" w:color="009EE0"/>
          <w:insideH w:val="nil"/>
          <w:insideV w:val="nil"/>
          <w:tl2br w:val="nil"/>
          <w:tr2bl w:val="nil"/>
        </w:tcBorders>
        <w:shd w:val="clear" w:color="000000" w:fill="B9E4FF"/>
      </w:tcPr>
    </w:tblStylePr>
    <w:tblStylePr w:type="band1Horz">
      <w:rPr>
        <w:color w:val="auto"/>
      </w:rPr>
      <w:tblPr/>
      <w:tcPr>
        <w:tcBorders>
          <w:top w:val="nil"/>
          <w:left w:val="single" w:sz="4" w:space="0" w:color="009EE0"/>
          <w:bottom w:val="single" w:sz="4" w:space="0" w:color="009EE0"/>
          <w:right w:val="single" w:sz="4" w:space="0" w:color="009EE0"/>
          <w:insideH w:val="nil"/>
          <w:insideV w:val="nil"/>
          <w:tl2br w:val="nil"/>
          <w:tr2bl w:val="nil"/>
        </w:tcBorders>
        <w:shd w:val="clear" w:color="009EE0" w:fill="auto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1F4FF"/>
      </w:tcPr>
    </w:tblStylePr>
    <w:tblStylePr w:type="nwCell">
      <w:tblPr/>
      <w:tcPr>
        <w:shd w:val="clear" w:color="auto" w:fill="B9E4FF"/>
      </w:tcPr>
    </w:tblStylePr>
  </w:style>
  <w:style w:type="table" w:styleId="Eigentijdsetabel">
    <w:name w:val="Table Contemporary"/>
    <w:basedOn w:val="Standaardtabel"/>
    <w:rsid w:val="007E6831"/>
    <w:pPr>
      <w:spacing w:line="240" w:lineRule="atLeast"/>
      <w:ind w:left="2268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OpmaakprofielMetopsommingstekens">
    <w:name w:val="Opmaakprofiel Met opsommingstekens"/>
    <w:basedOn w:val="Geenlijst"/>
    <w:rsid w:val="007E6831"/>
    <w:pPr>
      <w:numPr>
        <w:numId w:val="3"/>
      </w:numPr>
    </w:pPr>
  </w:style>
  <w:style w:type="numbering" w:customStyle="1" w:styleId="OpmaakprofielGenummerd">
    <w:name w:val="Opmaakprofiel Genummerd"/>
    <w:basedOn w:val="Geenlijst"/>
    <w:rsid w:val="007E6831"/>
    <w:pPr>
      <w:numPr>
        <w:numId w:val="4"/>
      </w:numPr>
    </w:pPr>
  </w:style>
  <w:style w:type="numbering" w:customStyle="1" w:styleId="lijstnum4">
    <w:name w:val="lijstnum4"/>
    <w:basedOn w:val="Geenlijst"/>
    <w:rsid w:val="007E6831"/>
    <w:pPr>
      <w:numPr>
        <w:numId w:val="5"/>
      </w:numPr>
    </w:pPr>
  </w:style>
  <w:style w:type="paragraph" w:customStyle="1" w:styleId="titelbladtussenkopje">
    <w:name w:val="titelbladtussenkopje"/>
    <w:basedOn w:val="Standaard"/>
    <w:rsid w:val="007E6831"/>
    <w:pPr>
      <w:shd w:val="solid" w:color="FFFFFF" w:fill="auto"/>
    </w:pPr>
    <w:rPr>
      <w:rFonts w:ascii="Trebuchet MS" w:hAnsi="Trebuchet MS"/>
      <w:b/>
      <w:bCs/>
      <w:szCs w:val="20"/>
      <w:lang w:eastAsia="en-US"/>
    </w:rPr>
  </w:style>
  <w:style w:type="paragraph" w:customStyle="1" w:styleId="Inhoudsopgavenivo1">
    <w:name w:val="Inhoudsopgavenivo1"/>
    <w:basedOn w:val="Inhopg1"/>
    <w:rsid w:val="00136D4F"/>
    <w:pPr>
      <w:tabs>
        <w:tab w:val="right" w:pos="1980"/>
        <w:tab w:val="left" w:pos="2268"/>
        <w:tab w:val="left" w:pos="2340"/>
        <w:tab w:val="right" w:pos="9072"/>
      </w:tabs>
      <w:spacing w:before="480"/>
    </w:pPr>
    <w:rPr>
      <w:b/>
      <w:noProof/>
      <w:szCs w:val="22"/>
      <w:lang w:eastAsia="en-US"/>
    </w:rPr>
  </w:style>
  <w:style w:type="paragraph" w:customStyle="1" w:styleId="Inhoudsopgavenivo2">
    <w:name w:val="Inhoudsopgavenivo2"/>
    <w:basedOn w:val="Standaard"/>
    <w:rsid w:val="00136D4F"/>
    <w:pPr>
      <w:tabs>
        <w:tab w:val="right" w:pos="1928"/>
        <w:tab w:val="left" w:pos="2268"/>
        <w:tab w:val="right" w:pos="9072"/>
      </w:tabs>
      <w:spacing w:line="240" w:lineRule="exact"/>
    </w:pPr>
    <w:rPr>
      <w:b/>
      <w:noProof/>
      <w:szCs w:val="20"/>
      <w:lang w:eastAsia="en-US"/>
    </w:rPr>
  </w:style>
  <w:style w:type="paragraph" w:customStyle="1" w:styleId="Inhoudsopgavenivo0">
    <w:name w:val="Inhoudsopgavenivo0"/>
    <w:basedOn w:val="Inhoudsopgavenivo1"/>
    <w:next w:val="Inhoudsopgavenivo1"/>
    <w:rsid w:val="00136D4F"/>
    <w:pPr>
      <w:tabs>
        <w:tab w:val="clear" w:pos="1980"/>
        <w:tab w:val="clear" w:pos="2340"/>
      </w:tabs>
      <w:spacing w:before="0"/>
    </w:pPr>
  </w:style>
  <w:style w:type="paragraph" w:customStyle="1" w:styleId="Colofontxtnietinspringen">
    <w:name w:val="Colofontxtnietinspringen"/>
    <w:basedOn w:val="Standaard"/>
    <w:rsid w:val="00136D4F"/>
    <w:rPr>
      <w:b/>
      <w:snapToGrid w:val="0"/>
      <w:color w:val="387B9A"/>
      <w:sz w:val="16"/>
      <w:szCs w:val="22"/>
    </w:rPr>
  </w:style>
  <w:style w:type="table" w:customStyle="1" w:styleId="CEalleenlijnen">
    <w:name w:val="CEalleenlijnen"/>
    <w:basedOn w:val="Standaardtabel"/>
    <w:rsid w:val="007E6831"/>
    <w:rPr>
      <w:rFonts w:ascii="Trebuchet MS" w:hAnsi="Trebuchet MS"/>
      <w:sz w:val="16"/>
    </w:rPr>
    <w:tblPr>
      <w:tblStyleRowBandSize w:val="1"/>
      <w:tblInd w:w="2381" w:type="dxa"/>
      <w:tblBorders>
        <w:top w:val="single" w:sz="4" w:space="0" w:color="009EE0"/>
        <w:left w:val="single" w:sz="4" w:space="0" w:color="009EE0"/>
        <w:bottom w:val="single" w:sz="4" w:space="0" w:color="009EE0"/>
        <w:right w:val="single" w:sz="4" w:space="0" w:color="009EE0"/>
        <w:insideH w:val="single" w:sz="4" w:space="0" w:color="009EE0"/>
        <w:insideV w:val="single" w:sz="4" w:space="0" w:color="009EE0"/>
      </w:tblBorders>
    </w:tblPr>
    <w:tblStylePr w:type="firstRow">
      <w:tblPr/>
      <w:tcPr>
        <w:shd w:val="clear" w:color="auto" w:fill="B9E4FF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FFFFF"/>
      </w:tcPr>
    </w:tblStylePr>
  </w:style>
  <w:style w:type="table" w:customStyle="1" w:styleId="CEgeenopmaak">
    <w:name w:val="CEgeenopmaak"/>
    <w:basedOn w:val="Standaardtabel"/>
    <w:rsid w:val="007E6831"/>
    <w:rPr>
      <w:rFonts w:ascii="Trebuchet MS" w:hAnsi="Trebuchet MS"/>
      <w:sz w:val="17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uiPriority w:val="99"/>
    <w:unhideWhenUsed/>
    <w:rsid w:val="007E6831"/>
    <w:rPr>
      <w:rFonts w:ascii="Calibri" w:hAnsi="Calibri"/>
      <w:color w:val="954F72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136D4F"/>
    <w:rPr>
      <w:rFonts w:eastAsia="Calibri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136D4F"/>
    <w:rPr>
      <w:rFonts w:ascii="Calibri" w:eastAsia="Calibri" w:hAnsi="Calibri" w:cs="Times New Roman"/>
      <w:color w:val="233D5A"/>
      <w:szCs w:val="21"/>
      <w:lang w:eastAsia="en-US"/>
    </w:rPr>
  </w:style>
  <w:style w:type="paragraph" w:styleId="Revisie">
    <w:name w:val="Revision"/>
    <w:hidden/>
    <w:uiPriority w:val="99"/>
    <w:semiHidden/>
    <w:rsid w:val="001637D2"/>
    <w:rPr>
      <w:rFonts w:ascii="Verdana" w:hAnsi="Verdana"/>
      <w:sz w:val="18"/>
      <w:szCs w:val="24"/>
      <w:lang w:val="nl-NL" w:eastAsia="nl-NL"/>
    </w:rPr>
  </w:style>
  <w:style w:type="character" w:customStyle="1" w:styleId="LijstalineaChar">
    <w:name w:val="Lijstalinea Char"/>
    <w:aliases w:val="Colorful List Accent 1 Char,Dot pt Char,F5 List Paragraph Char,List Paragraph1 Char,No Spacing1 Char,List Paragraph Char Char Char Char,Indicator Text Char,Numbered Para 1 Char,Bullet 1 Char,Bullet Points Char,Párrafo de lista Char"/>
    <w:link w:val="Lijstalinea"/>
    <w:qFormat/>
    <w:locked/>
    <w:rsid w:val="005E6163"/>
    <w:rPr>
      <w:rFonts w:ascii="Calibri" w:eastAsia="Calibri" w:hAnsi="Calibri"/>
      <w:color w:val="233D5A"/>
      <w:sz w:val="22"/>
      <w:lang w:val="nl-NL"/>
    </w:rPr>
  </w:style>
  <w:style w:type="numbering" w:customStyle="1" w:styleId="Gemporteerdestijl2">
    <w:name w:val="Geïmporteerde stijl 2"/>
    <w:rsid w:val="00D73210"/>
    <w:pPr>
      <w:numPr>
        <w:numId w:val="7"/>
      </w:numPr>
    </w:pPr>
  </w:style>
  <w:style w:type="table" w:customStyle="1" w:styleId="ECWTable">
    <w:name w:val="ECW Table"/>
    <w:basedOn w:val="Standaardtabel"/>
    <w:uiPriority w:val="99"/>
    <w:rsid w:val="001F7B57"/>
    <w:rPr>
      <w:rFonts w:ascii="Calibri" w:hAnsi="Calibri"/>
    </w:rPr>
    <w:tblPr>
      <w:tblCellMar>
        <w:top w:w="113" w:type="dxa"/>
        <w:bottom w:w="113" w:type="dxa"/>
      </w:tblCellMar>
    </w:tblPr>
    <w:tcPr>
      <w:shd w:val="clear" w:color="auto" w:fill="F6DFBE"/>
    </w:tcPr>
  </w:style>
  <w:style w:type="paragraph" w:customStyle="1" w:styleId="Kadertekst-kop">
    <w:name w:val="Kadertekst-kop"/>
    <w:basedOn w:val="Standaard"/>
    <w:qFormat/>
    <w:rsid w:val="00965DE2"/>
    <w:pPr>
      <w:spacing w:line="360" w:lineRule="auto"/>
      <w:ind w:left="227"/>
    </w:pPr>
    <w:rPr>
      <w:i/>
      <w:iCs/>
      <w:color w:val="387B9A"/>
      <w:sz w:val="18"/>
      <w:szCs w:val="18"/>
    </w:rPr>
  </w:style>
  <w:style w:type="paragraph" w:customStyle="1" w:styleId="Kadertekst-kopje">
    <w:name w:val="Kadertekst-kopje"/>
    <w:basedOn w:val="Standaard"/>
    <w:rsid w:val="005E6163"/>
    <w:rPr>
      <w:i/>
      <w:iCs/>
      <w:color w:val="387B9A"/>
    </w:rPr>
  </w:style>
  <w:style w:type="character" w:styleId="Nadruk">
    <w:name w:val="Emphasis"/>
    <w:aliases w:val="Italic / emphasis"/>
    <w:qFormat/>
    <w:rsid w:val="005E6163"/>
    <w:rPr>
      <w:rFonts w:ascii="Calibri" w:hAnsi="Calibri"/>
      <w:i/>
      <w:iCs/>
    </w:rPr>
  </w:style>
  <w:style w:type="character" w:styleId="Intensievebenadrukking">
    <w:name w:val="Intense Emphasis"/>
    <w:uiPriority w:val="21"/>
    <w:qFormat/>
    <w:rsid w:val="00FF492A"/>
    <w:rPr>
      <w:rFonts w:ascii="Calibri" w:hAnsi="Calibri"/>
      <w:i/>
      <w:iCs/>
      <w:color w:val="007B9B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sid w:val="005E6163"/>
    <w:pPr>
      <w:pBdr>
        <w:left w:val="dashSmallGap" w:sz="4" w:space="4" w:color="387B9A"/>
      </w:pBdr>
      <w:spacing w:before="200" w:after="160"/>
      <w:ind w:right="864"/>
    </w:pPr>
    <w:rPr>
      <w:rFonts w:ascii="Calibri Light" w:hAnsi="Calibri Light" w:cs="Calibri Light"/>
      <w:color w:val="387B9A"/>
      <w:sz w:val="28"/>
      <w:szCs w:val="28"/>
    </w:rPr>
  </w:style>
  <w:style w:type="character" w:customStyle="1" w:styleId="CitaatChar">
    <w:name w:val="Citaat Char"/>
    <w:link w:val="Citaat"/>
    <w:uiPriority w:val="29"/>
    <w:rsid w:val="005E6163"/>
    <w:rPr>
      <w:rFonts w:ascii="Calibri Light" w:hAnsi="Calibri Light" w:cs="Calibri Light"/>
      <w:color w:val="387B9A"/>
      <w:sz w:val="28"/>
      <w:szCs w:val="28"/>
    </w:rPr>
  </w:style>
  <w:style w:type="paragraph" w:customStyle="1" w:styleId="firstpagetitle">
    <w:name w:val="firstpage title"/>
    <w:basedOn w:val="Standaard"/>
    <w:qFormat/>
    <w:rsid w:val="00211805"/>
    <w:pPr>
      <w:jc w:val="center"/>
    </w:pPr>
    <w:rPr>
      <w:rFonts w:ascii="Calibri Light" w:hAnsi="Calibri Light"/>
      <w:color w:val="1D344D" w:themeColor="text2"/>
      <w:sz w:val="40"/>
      <w:szCs w:val="48"/>
    </w:rPr>
  </w:style>
  <w:style w:type="paragraph" w:customStyle="1" w:styleId="accenttekst">
    <w:name w:val="accent tekst"/>
    <w:basedOn w:val="Standaard"/>
    <w:autoRedefine/>
    <w:qFormat/>
    <w:rsid w:val="000847E8"/>
    <w:pPr>
      <w:pBdr>
        <w:top w:val="single" w:sz="48" w:space="1" w:color="E3F3F3" w:themeColor="background2"/>
        <w:left w:val="single" w:sz="48" w:space="4" w:color="E3F3F3" w:themeColor="background2"/>
        <w:bottom w:val="single" w:sz="48" w:space="1" w:color="E3F3F3" w:themeColor="background2"/>
        <w:right w:val="single" w:sz="48" w:space="4" w:color="E3F3F3" w:themeColor="background2"/>
      </w:pBdr>
      <w:shd w:val="clear" w:color="auto" w:fill="E3F3F3" w:themeFill="background2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FF492A"/>
    <w:rPr>
      <w:rFonts w:ascii="Calibri" w:eastAsia="Calibri" w:hAnsi="Calibri"/>
      <w:sz w:val="22"/>
      <w:szCs w:val="22"/>
      <w:lang w:val="nl-NL"/>
    </w:rPr>
  </w:style>
  <w:style w:type="character" w:customStyle="1" w:styleId="eop">
    <w:name w:val="eop"/>
    <w:basedOn w:val="Standaardalinea-lettertype"/>
    <w:rsid w:val="00D323FB"/>
  </w:style>
  <w:style w:type="paragraph" w:customStyle="1" w:styleId="paragraph">
    <w:name w:val="paragraph"/>
    <w:basedOn w:val="Standaard"/>
    <w:rsid w:val="00D323FB"/>
    <w:pPr>
      <w:spacing w:before="100" w:beforeAutospacing="1" w:after="100" w:afterAutospacing="1"/>
    </w:pPr>
    <w:rPr>
      <w:rFonts w:ascii="Times New Roman" w:hAnsi="Times New Roman"/>
      <w:color w:val="auto"/>
      <w:sz w:val="24"/>
    </w:rPr>
  </w:style>
  <w:style w:type="paragraph" w:customStyle="1" w:styleId="msonormal0">
    <w:name w:val="msonormal"/>
    <w:basedOn w:val="Standaard"/>
    <w:rsid w:val="009A2C9B"/>
    <w:pPr>
      <w:spacing w:before="100" w:beforeAutospacing="1" w:after="100" w:afterAutospacing="1"/>
    </w:pPr>
    <w:rPr>
      <w:rFonts w:ascii="Times New Roman" w:hAnsi="Times New Roman"/>
      <w:color w:val="auto"/>
      <w:sz w:val="24"/>
    </w:rPr>
  </w:style>
  <w:style w:type="paragraph" w:customStyle="1" w:styleId="font5">
    <w:name w:val="font5"/>
    <w:basedOn w:val="Standaard"/>
    <w:rsid w:val="009A2C9B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Standaard"/>
    <w:rsid w:val="009A2C9B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Standaard"/>
    <w:rsid w:val="009A2C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xl66">
    <w:name w:val="xl66"/>
    <w:basedOn w:val="Standaard"/>
    <w:rsid w:val="009A2C9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9A2C9B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9A2C9B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4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7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202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5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4760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gglrb01\AppData\Local\Microsoft\Windows\INetCache\Content.Outlook\S6TKUQVO\RES%20Document%20template.dotx" TargetMode="External"/></Relationships>
</file>

<file path=word/theme/theme1.xml><?xml version="1.0" encoding="utf-8"?>
<a:theme xmlns:a="http://schemas.openxmlformats.org/drawingml/2006/main" name="Office-thema">
  <a:themeElements>
    <a:clrScheme name="RES2020">
      <a:dk1>
        <a:srgbClr val="233C59"/>
      </a:dk1>
      <a:lt1>
        <a:srgbClr val="FFFFFF"/>
      </a:lt1>
      <a:dk2>
        <a:srgbClr val="1D344D"/>
      </a:dk2>
      <a:lt2>
        <a:srgbClr val="E3F3F3"/>
      </a:lt2>
      <a:accent1>
        <a:srgbClr val="007B9B"/>
      </a:accent1>
      <a:accent2>
        <a:srgbClr val="A8D8D8"/>
      </a:accent2>
      <a:accent3>
        <a:srgbClr val="82CAC9"/>
      </a:accent3>
      <a:accent4>
        <a:srgbClr val="C8E6E5"/>
      </a:accent4>
      <a:accent5>
        <a:srgbClr val="FFC000"/>
      </a:accent5>
      <a:accent6>
        <a:srgbClr val="FEE599"/>
      </a:accent6>
      <a:hlink>
        <a:srgbClr val="0563C1"/>
      </a:hlink>
      <a:folHlink>
        <a:srgbClr val="954F72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ec625830-0393-40cf-9517-f15112bf8dda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b0abc6e-9735-4c4c-8941-d8bfedad067e">TZJ5X473AUUU-1133068551-155</_dlc_DocId>
    <_dlc_DocIdUrl xmlns="0b0abc6e-9735-4c4c-8941-d8bfedad067e">
      <Url>https://gemeentevenlo.sharepoint.com/sites/e-1582334-Documentenprogrammateam/_layouts/15/DocIdRedir.aspx?ID=TZJ5X473AUUU-1133068551-155</Url>
      <Description>TZJ5X473AUUU-1133068551-155</Description>
    </_dlc_DocIdUrl>
    <lcf76f155ced4ddcb4097134ff3c332f xmlns="60c1c352-d8f2-4df8-80d7-47f50a38712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8353178028C4CBBEB4E588725AE0B" ma:contentTypeVersion="27" ma:contentTypeDescription="Een nieuw document maken." ma:contentTypeScope="" ma:versionID="27bc2e1cc9181b4b8325d91a243a3571">
  <xsd:schema xmlns:xsd="http://www.w3.org/2001/XMLSchema" xmlns:xs="http://www.w3.org/2001/XMLSchema" xmlns:p="http://schemas.microsoft.com/office/2006/metadata/properties" xmlns:ns2="0b0abc6e-9735-4c4c-8941-d8bfedad067e" xmlns:ns3="60c1c352-d8f2-4df8-80d7-47f50a387123" targetNamespace="http://schemas.microsoft.com/office/2006/metadata/properties" ma:root="true" ma:fieldsID="606b37fadd19423a716944aa042557a6" ns2:_="" ns3:_="">
    <xsd:import namespace="0b0abc6e-9735-4c4c-8941-d8bfedad067e"/>
    <xsd:import namespace="60c1c352-d8f2-4df8-80d7-47f50a3871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abc6e-9735-4c4c-8941-d8bfedad067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1c352-d8f2-4df8-80d7-47f50a387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c625830-0393-40cf-9517-f15112bf8d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0D53AA1-81AD-43B0-BA67-83150B762D3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D9B844A-9EDA-4A5E-8288-971C9BDA39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20236D-185E-4414-B591-A20639DFCA53}">
  <ds:schemaRefs>
    <ds:schemaRef ds:uri="http://schemas.microsoft.com/office/2006/metadata/properties"/>
    <ds:schemaRef ds:uri="http://schemas.microsoft.com/office/infopath/2007/PartnerControls"/>
    <ds:schemaRef ds:uri="0b0abc6e-9735-4c4c-8941-d8bfedad067e"/>
    <ds:schemaRef ds:uri="60c1c352-d8f2-4df8-80d7-47f50a387123"/>
  </ds:schemaRefs>
</ds:datastoreItem>
</file>

<file path=customXml/itemProps4.xml><?xml version="1.0" encoding="utf-8"?>
<ds:datastoreItem xmlns:ds="http://schemas.openxmlformats.org/officeDocument/2006/customXml" ds:itemID="{8F6671EB-4FC4-48AA-B9AB-09BEA7016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0abc6e-9735-4c4c-8941-d8bfedad067e"/>
    <ds:schemaRef ds:uri="60c1c352-d8f2-4df8-80d7-47f50a3871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83E34FF-0454-4532-931F-D18C5A93098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BF9D18B-8814-4F43-B92B-279D62B0385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 Document template</Template>
  <TotalTime>2</TotalTime>
  <Pages>2</Pages>
  <Words>344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EZ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[Author]</dc:creator>
  <cp:keywords/>
  <dc:description/>
  <cp:lastModifiedBy>Jansen, Kim (K)</cp:lastModifiedBy>
  <cp:revision>3</cp:revision>
  <cp:lastPrinted>2019-04-18T06:29:00Z</cp:lastPrinted>
  <dcterms:created xsi:type="dcterms:W3CDTF">2024-10-29T12:17:00Z</dcterms:created>
  <dcterms:modified xsi:type="dcterms:W3CDTF">2024-10-29T12:19:00Z</dcterms:modified>
  <cp:category>Rijkshuisstijl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2.1</vt:lpwstr>
  </property>
  <property fmtid="{D5CDD505-2E9C-101B-9397-08002B2CF9AE}" pid="3" name="Datum Versie">
    <vt:lpwstr>13 oktober 2010</vt:lpwstr>
  </property>
  <property fmtid="{D5CDD505-2E9C-101B-9397-08002B2CF9AE}" pid="4" name="BiblotheekVersie">
    <vt:lpwstr>2.1</vt:lpwstr>
  </property>
  <property fmtid="{D5CDD505-2E9C-101B-9397-08002B2CF9AE}" pid="5" name="ContentTypeId">
    <vt:lpwstr>0x0101009918353178028C4CBBEB4E588725AE0B</vt:lpwstr>
  </property>
  <property fmtid="{D5CDD505-2E9C-101B-9397-08002B2CF9AE}" pid="6" name="_dlc_DocIdItemGuid">
    <vt:lpwstr>ff755352-9261-4206-bddc-ccec7a38e658</vt:lpwstr>
  </property>
  <property fmtid="{D5CDD505-2E9C-101B-9397-08002B2CF9AE}" pid="7" name="_ExtendedDescription">
    <vt:lpwstr/>
  </property>
  <property fmtid="{D5CDD505-2E9C-101B-9397-08002B2CF9AE}" pid="8" name="vnl_Documentsoort">
    <vt:lpwstr/>
  </property>
  <property fmtid="{D5CDD505-2E9C-101B-9397-08002B2CF9AE}" pid="9" name="MediaServiceImageTags">
    <vt:lpwstr/>
  </property>
  <property fmtid="{D5CDD505-2E9C-101B-9397-08002B2CF9AE}" pid="10" name="k67d312eaa904eddbf1f8212839adffc">
    <vt:lpwstr/>
  </property>
  <property fmtid="{D5CDD505-2E9C-101B-9397-08002B2CF9AE}" pid="11" name="g714ffc7dad34f8f9a1b8eb36e025103">
    <vt:lpwstr/>
  </property>
  <property fmtid="{D5CDD505-2E9C-101B-9397-08002B2CF9AE}" pid="12" name="vnl_Steekwoord">
    <vt:lpwstr/>
  </property>
  <property fmtid="{D5CDD505-2E9C-101B-9397-08002B2CF9AE}" pid="13" name="TaxCatchAll">
    <vt:lpwstr/>
  </property>
</Properties>
</file>