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D76E4" w14:textId="68C664C0" w:rsidR="00C46D0B" w:rsidRDefault="00140B72" w:rsidP="00BC4B55">
      <w:pPr>
        <w:pStyle w:val="Kop1"/>
        <w:numPr>
          <w:ilvl w:val="0"/>
          <w:numId w:val="0"/>
        </w:numPr>
      </w:pPr>
      <w:r>
        <w:t>AKKOORDVERKLARING</w:t>
      </w:r>
    </w:p>
    <w:p w14:paraId="750737D1" w14:textId="77777777" w:rsidR="00C46D0B" w:rsidRDefault="00C46D0B" w:rsidP="00C46D0B"/>
    <w:p w14:paraId="59EAB663" w14:textId="77777777" w:rsidR="00D82B4F" w:rsidRDefault="00140B72" w:rsidP="00140B72">
      <w:pPr>
        <w:pStyle w:val="Opsomteken1"/>
        <w:numPr>
          <w:ilvl w:val="0"/>
          <w:numId w:val="0"/>
        </w:numPr>
        <w:rPr>
          <w:rFonts w:ascii="Calibri" w:hAnsi="Calibri" w:cs="Calibri"/>
          <w:sz w:val="22"/>
        </w:rPr>
      </w:pPr>
      <w:r w:rsidRPr="00D82B4F">
        <w:rPr>
          <w:rFonts w:ascii="Calibri" w:hAnsi="Calibri" w:cs="Calibri"/>
          <w:sz w:val="22"/>
        </w:rPr>
        <w:t>Ondergetekende</w:t>
      </w:r>
      <w:r w:rsidR="00D82B4F">
        <w:rPr>
          <w:rFonts w:ascii="Calibri" w:hAnsi="Calibri" w:cs="Calibri"/>
          <w:sz w:val="22"/>
        </w:rPr>
        <w:t xml:space="preserve"> verklaart door </w:t>
      </w:r>
      <w:r w:rsidRPr="00D82B4F">
        <w:rPr>
          <w:rFonts w:ascii="Calibri" w:hAnsi="Calibri" w:cs="Calibri"/>
          <w:sz w:val="22"/>
        </w:rPr>
        <w:t xml:space="preserve">ondertekening van deze </w:t>
      </w:r>
      <w:r w:rsidR="00D82B4F">
        <w:rPr>
          <w:rFonts w:ascii="Calibri" w:hAnsi="Calibri" w:cs="Calibri"/>
          <w:sz w:val="22"/>
        </w:rPr>
        <w:t>a</w:t>
      </w:r>
      <w:r w:rsidRPr="00D82B4F">
        <w:rPr>
          <w:rFonts w:ascii="Calibri" w:hAnsi="Calibri" w:cs="Calibri"/>
          <w:sz w:val="22"/>
        </w:rPr>
        <w:t xml:space="preserve">kkoordverklaring </w:t>
      </w:r>
      <w:r w:rsidR="00D82B4F">
        <w:rPr>
          <w:rFonts w:ascii="Calibri" w:hAnsi="Calibri" w:cs="Calibri"/>
          <w:sz w:val="22"/>
        </w:rPr>
        <w:t>dat inschrijver voldoet aan de in het aanbestedingsdocument in hoofdstuk 2 beschreven eisen aan de oplossing voor ontvangst en opslag perinatale registratie;</w:t>
      </w:r>
    </w:p>
    <w:p w14:paraId="4DDF16DF" w14:textId="21EA31C0" w:rsidR="006C4BDE" w:rsidRPr="00D82B4F" w:rsidRDefault="00D82B4F" w:rsidP="00140B72">
      <w:pPr>
        <w:pStyle w:val="Opsomteken1"/>
        <w:numPr>
          <w:ilvl w:val="0"/>
          <w:numId w:val="0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Ondergetekende verklaart door ondertekening van deze akkoordverklaring dat inschrijver </w:t>
      </w:r>
      <w:r w:rsidR="00140B72" w:rsidRPr="00D82B4F">
        <w:rPr>
          <w:rFonts w:ascii="Calibri" w:hAnsi="Calibri" w:cs="Calibri"/>
          <w:sz w:val="22"/>
        </w:rPr>
        <w:t xml:space="preserve">zonder voorbehoud akkoord </w:t>
      </w:r>
      <w:r>
        <w:rPr>
          <w:rFonts w:ascii="Calibri" w:hAnsi="Calibri" w:cs="Calibri"/>
          <w:sz w:val="22"/>
        </w:rPr>
        <w:t>gaat met</w:t>
      </w:r>
      <w:r w:rsidR="00140B72" w:rsidRPr="00D82B4F">
        <w:rPr>
          <w:rFonts w:ascii="Calibri" w:hAnsi="Calibri" w:cs="Calibri"/>
          <w:sz w:val="22"/>
        </w:rPr>
        <w:t>:</w:t>
      </w:r>
    </w:p>
    <w:p w14:paraId="10B9D93B" w14:textId="5F2AF148" w:rsidR="00D82B4F" w:rsidRDefault="00D82B4F" w:rsidP="00140B72">
      <w:pPr>
        <w:pStyle w:val="Opsomteken1"/>
        <w:tabs>
          <w:tab w:val="clear" w:pos="360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De aanbestedingsprocedure en – documenten;</w:t>
      </w:r>
    </w:p>
    <w:p w14:paraId="763C76E1" w14:textId="0A360FFF" w:rsidR="00140B72" w:rsidRPr="00D82B4F" w:rsidRDefault="00140B72" w:rsidP="00140B72">
      <w:pPr>
        <w:pStyle w:val="Opsomteken1"/>
        <w:tabs>
          <w:tab w:val="clear" w:pos="360"/>
        </w:tabs>
        <w:rPr>
          <w:rFonts w:ascii="Calibri" w:hAnsi="Calibri" w:cs="Calibri"/>
          <w:sz w:val="22"/>
        </w:rPr>
      </w:pPr>
      <w:r w:rsidRPr="00D82B4F">
        <w:rPr>
          <w:rFonts w:ascii="Calibri" w:hAnsi="Calibri" w:cs="Calibri"/>
          <w:sz w:val="22"/>
        </w:rPr>
        <w:t xml:space="preserve">de conceptovereenkomst zoals die na de </w:t>
      </w:r>
      <w:r w:rsidR="00D82B4F">
        <w:rPr>
          <w:rFonts w:ascii="Calibri" w:hAnsi="Calibri" w:cs="Calibri"/>
          <w:sz w:val="22"/>
        </w:rPr>
        <w:t>n</w:t>
      </w:r>
      <w:r w:rsidRPr="00D82B4F">
        <w:rPr>
          <w:rFonts w:ascii="Calibri" w:hAnsi="Calibri" w:cs="Calibri"/>
          <w:sz w:val="22"/>
        </w:rPr>
        <w:t>ota van inlichtingen is vastgesteld.</w:t>
      </w:r>
    </w:p>
    <w:p w14:paraId="08A98636" w14:textId="503B7891" w:rsidR="00140B72" w:rsidRPr="00D82B4F" w:rsidRDefault="00D82B4F" w:rsidP="00140B72">
      <w:pPr>
        <w:pStyle w:val="Opsomteken1"/>
        <w:tabs>
          <w:tab w:val="clear" w:pos="360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De wachtkamerovereenkomst zoals die na de nota van inlichtingen is vastgesteld</w:t>
      </w:r>
      <w:r w:rsidR="00140B72" w:rsidRPr="00D82B4F">
        <w:rPr>
          <w:rFonts w:ascii="Calibri" w:hAnsi="Calibri" w:cs="Calibri"/>
          <w:sz w:val="22"/>
        </w:rPr>
        <w:t xml:space="preserve">. </w:t>
      </w:r>
    </w:p>
    <w:p w14:paraId="761A9025" w14:textId="17E65C80" w:rsidR="00140B72" w:rsidRPr="00D82B4F" w:rsidRDefault="00140B72" w:rsidP="00140B72">
      <w:pPr>
        <w:pStyle w:val="Opsomteken1"/>
        <w:numPr>
          <w:ilvl w:val="0"/>
          <w:numId w:val="0"/>
        </w:numPr>
        <w:rPr>
          <w:rFonts w:ascii="Calibri" w:hAnsi="Calibri" w:cs="Calibri"/>
          <w:sz w:val="22"/>
        </w:rPr>
      </w:pPr>
    </w:p>
    <w:p w14:paraId="7B774D99" w14:textId="2AE8E224" w:rsidR="00140B72" w:rsidRPr="00D82B4F" w:rsidRDefault="00140B72" w:rsidP="00140B72">
      <w:pPr>
        <w:pStyle w:val="Opsomteken1"/>
        <w:numPr>
          <w:ilvl w:val="0"/>
          <w:numId w:val="0"/>
        </w:numPr>
        <w:rPr>
          <w:rFonts w:ascii="Calibri" w:hAnsi="Calibri" w:cs="Calibr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140B72" w:rsidRPr="00D82B4F" w14:paraId="64FDEF21" w14:textId="77777777" w:rsidTr="00140B72">
        <w:tc>
          <w:tcPr>
            <w:tcW w:w="2405" w:type="dxa"/>
          </w:tcPr>
          <w:p w14:paraId="3D2E1525" w14:textId="509D1453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  <w:r w:rsidRPr="00D82B4F">
              <w:rPr>
                <w:rFonts w:ascii="Calibri" w:hAnsi="Calibri" w:cs="Calibri"/>
                <w:sz w:val="22"/>
              </w:rPr>
              <w:t>Naam Inschrijver</w:t>
            </w:r>
          </w:p>
        </w:tc>
        <w:tc>
          <w:tcPr>
            <w:tcW w:w="6379" w:type="dxa"/>
          </w:tcPr>
          <w:p w14:paraId="20C5B486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2BEE0336" w14:textId="10803032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</w:tc>
      </w:tr>
      <w:tr w:rsidR="00140B72" w:rsidRPr="00D82B4F" w14:paraId="5F6BE96C" w14:textId="77777777" w:rsidTr="00140B72">
        <w:tc>
          <w:tcPr>
            <w:tcW w:w="2405" w:type="dxa"/>
          </w:tcPr>
          <w:p w14:paraId="7CCBADE2" w14:textId="67DD7B76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  <w:r w:rsidRPr="00D82B4F">
              <w:rPr>
                <w:rFonts w:ascii="Calibri" w:hAnsi="Calibri" w:cs="Calibri"/>
                <w:sz w:val="22"/>
              </w:rPr>
              <w:t>Naam ondertekenaar</w:t>
            </w:r>
          </w:p>
        </w:tc>
        <w:tc>
          <w:tcPr>
            <w:tcW w:w="6379" w:type="dxa"/>
          </w:tcPr>
          <w:p w14:paraId="5402C716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528A4293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2CDAC2B2" w14:textId="099C76E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</w:tc>
      </w:tr>
      <w:tr w:rsidR="00140B72" w:rsidRPr="00D82B4F" w14:paraId="123087AC" w14:textId="77777777" w:rsidTr="00140B72">
        <w:tc>
          <w:tcPr>
            <w:tcW w:w="2405" w:type="dxa"/>
          </w:tcPr>
          <w:p w14:paraId="49E6CE5E" w14:textId="18A74FCE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  <w:r w:rsidRPr="00D82B4F">
              <w:rPr>
                <w:rFonts w:ascii="Calibri" w:hAnsi="Calibri" w:cs="Calibri"/>
                <w:sz w:val="22"/>
              </w:rPr>
              <w:t xml:space="preserve">Functie </w:t>
            </w:r>
          </w:p>
        </w:tc>
        <w:tc>
          <w:tcPr>
            <w:tcW w:w="6379" w:type="dxa"/>
          </w:tcPr>
          <w:p w14:paraId="4516382F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542E019E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3687C8D6" w14:textId="0076447C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</w:tc>
      </w:tr>
      <w:tr w:rsidR="00140B72" w:rsidRPr="00D82B4F" w14:paraId="37D5B56C" w14:textId="77777777" w:rsidTr="00140B72">
        <w:tc>
          <w:tcPr>
            <w:tcW w:w="2405" w:type="dxa"/>
          </w:tcPr>
          <w:p w14:paraId="6AD1815C" w14:textId="7E9993A1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  <w:r w:rsidRPr="00D82B4F">
              <w:rPr>
                <w:rFonts w:ascii="Calibri" w:hAnsi="Calibri" w:cs="Calibri"/>
                <w:sz w:val="22"/>
              </w:rPr>
              <w:t>Datum</w:t>
            </w:r>
          </w:p>
        </w:tc>
        <w:tc>
          <w:tcPr>
            <w:tcW w:w="6379" w:type="dxa"/>
          </w:tcPr>
          <w:p w14:paraId="320CEC1D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025CA940" w14:textId="0400E990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</w:tc>
      </w:tr>
      <w:tr w:rsidR="00140B72" w:rsidRPr="00D82B4F" w14:paraId="62FF6055" w14:textId="77777777" w:rsidTr="00140B72">
        <w:tc>
          <w:tcPr>
            <w:tcW w:w="2405" w:type="dxa"/>
          </w:tcPr>
          <w:p w14:paraId="18C73B00" w14:textId="06EFE07E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  <w:r w:rsidRPr="00D82B4F">
              <w:rPr>
                <w:rFonts w:ascii="Calibri" w:hAnsi="Calibri" w:cs="Calibri"/>
                <w:sz w:val="22"/>
              </w:rPr>
              <w:t>Handtekening</w:t>
            </w:r>
          </w:p>
        </w:tc>
        <w:tc>
          <w:tcPr>
            <w:tcW w:w="6379" w:type="dxa"/>
          </w:tcPr>
          <w:p w14:paraId="6907E075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62BF534A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38B74653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4384ABB0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56A28C72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61FC07D1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4530A602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7A8CED80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5123AEF8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46198513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620D2FFA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3EE9AA17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1993C217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3E0AA875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63EA6594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07F45C48" w14:textId="77777777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  <w:p w14:paraId="2E2F2DDE" w14:textId="3247CF9C" w:rsidR="00140B72" w:rsidRPr="00D82B4F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="Calibri" w:hAnsi="Calibri" w:cs="Calibri"/>
                <w:sz w:val="22"/>
              </w:rPr>
            </w:pPr>
          </w:p>
        </w:tc>
      </w:tr>
    </w:tbl>
    <w:p w14:paraId="433846C9" w14:textId="77777777" w:rsidR="00140B72" w:rsidRDefault="00140B72" w:rsidP="00140B72">
      <w:pPr>
        <w:pStyle w:val="Opsomteken1"/>
        <w:numPr>
          <w:ilvl w:val="0"/>
          <w:numId w:val="0"/>
        </w:numPr>
        <w:rPr>
          <w:rFonts w:asciiTheme="minorHAnsi" w:hAnsiTheme="minorHAnsi"/>
          <w:sz w:val="18"/>
          <w:szCs w:val="18"/>
        </w:rPr>
      </w:pPr>
    </w:p>
    <w:sectPr w:rsidR="00140B72" w:rsidSect="007903AE">
      <w:headerReference w:type="default" r:id="rId11"/>
      <w:footerReference w:type="default" r:id="rId12"/>
      <w:pgSz w:w="11906" w:h="16838" w:code="9"/>
      <w:pgMar w:top="1701" w:right="1418" w:bottom="1588" w:left="1418" w:header="709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CA163" w14:textId="77777777" w:rsidR="003A4016" w:rsidRDefault="003A4016" w:rsidP="00E44CB7">
      <w:pPr>
        <w:spacing w:after="0"/>
      </w:pPr>
      <w:r>
        <w:separator/>
      </w:r>
    </w:p>
  </w:endnote>
  <w:endnote w:type="continuationSeparator" w:id="0">
    <w:p w14:paraId="6CA83FDA" w14:textId="77777777" w:rsidR="003A4016" w:rsidRDefault="003A4016" w:rsidP="00E44C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6DDB0" w14:textId="77777777" w:rsidR="00CD03BD" w:rsidRDefault="00CD03BD" w:rsidP="00626477">
    <w:pPr>
      <w:jc w:val="center"/>
    </w:pPr>
    <w:r>
      <w:rPr>
        <w:noProof/>
        <w:color w:val="000000"/>
        <w:lang w:eastAsia="nl-NL"/>
      </w:rPr>
      <w:drawing>
        <wp:anchor distT="0" distB="0" distL="114300" distR="114300" simplePos="0" relativeHeight="251664384" behindDoc="1" locked="0" layoutInCell="1" allowOverlap="1" wp14:anchorId="6CBA55EE" wp14:editId="437F8705">
          <wp:simplePos x="0" y="0"/>
          <wp:positionH relativeFrom="page">
            <wp:posOffset>442595</wp:posOffset>
          </wp:positionH>
          <wp:positionV relativeFrom="page">
            <wp:posOffset>9991090</wp:posOffset>
          </wp:positionV>
          <wp:extent cx="6818400" cy="360000"/>
          <wp:effectExtent l="0" t="0" r="0" b="2540"/>
          <wp:wrapNone/>
          <wp:docPr id="3" name="Afbeelding 3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CB2">
      <w:rPr>
        <w:color w:val="595959" w:themeColor="text1" w:themeTint="A6"/>
        <w:sz w:val="15"/>
      </w:rPr>
      <w:t xml:space="preserve">Pagina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7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11</w:t>
    </w:r>
    <w:r w:rsidRPr="0050765B">
      <w:rPr>
        <w:b/>
        <w:color w:val="595959" w:themeColor="text1" w:themeTint="A6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339D7" w14:textId="77777777" w:rsidR="003A4016" w:rsidRDefault="003A4016" w:rsidP="00E44CB7">
      <w:pPr>
        <w:spacing w:after="0"/>
      </w:pPr>
      <w:r>
        <w:separator/>
      </w:r>
    </w:p>
  </w:footnote>
  <w:footnote w:type="continuationSeparator" w:id="0">
    <w:p w14:paraId="7BE4E04B" w14:textId="77777777" w:rsidR="003A4016" w:rsidRDefault="003A4016" w:rsidP="00E44C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977B0" w14:textId="56717142" w:rsidR="00CD03BD" w:rsidRPr="00BB124A" w:rsidRDefault="00D82B4F" w:rsidP="00552C38">
    <w:pPr>
      <w:pStyle w:val="Koptekst"/>
      <w:rPr>
        <w:color w:val="595959" w:themeColor="text1" w:themeTint="A6"/>
        <w:sz w:val="13"/>
        <w:szCs w:val="13"/>
      </w:rPr>
    </w:pPr>
    <w:r>
      <w:rPr>
        <w:color w:val="595959" w:themeColor="text1" w:themeTint="A6"/>
        <w:sz w:val="13"/>
        <w:szCs w:val="13"/>
      </w:rPr>
      <w:t xml:space="preserve">Aanbesteding </w:t>
    </w:r>
    <w:r w:rsidRPr="00D82B4F">
      <w:rPr>
        <w:color w:val="595959" w:themeColor="text1" w:themeTint="A6"/>
        <w:sz w:val="13"/>
        <w:szCs w:val="13"/>
      </w:rPr>
      <w:t>Ontvangst en Opslag Perinatale Registratie (</w:t>
    </w:r>
    <w:proofErr w:type="spellStart"/>
    <w:r w:rsidRPr="00D82B4F">
      <w:rPr>
        <w:color w:val="595959" w:themeColor="text1" w:themeTint="A6"/>
        <w:sz w:val="13"/>
        <w:szCs w:val="13"/>
      </w:rPr>
      <w:t>Perined</w:t>
    </w:r>
    <w:proofErr w:type="spellEnd"/>
    <w:r w:rsidRPr="00D82B4F">
      <w:rPr>
        <w:color w:val="595959" w:themeColor="text1" w:themeTint="A6"/>
        <w:sz w:val="13"/>
        <w:szCs w:val="13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37E7F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229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7C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566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4C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72F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E243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8E9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0C9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21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06AF2011"/>
    <w:multiLevelType w:val="hybridMultilevel"/>
    <w:tmpl w:val="80D264A2"/>
    <w:lvl w:ilvl="0" w:tplc="04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BBE29FE"/>
    <w:multiLevelType w:val="hybridMultilevel"/>
    <w:tmpl w:val="EA26763A"/>
    <w:lvl w:ilvl="0" w:tplc="11C4FCD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A5849"/>
    <w:multiLevelType w:val="hybridMultilevel"/>
    <w:tmpl w:val="51F2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020F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A337E9F"/>
    <w:multiLevelType w:val="hybridMultilevel"/>
    <w:tmpl w:val="B6489F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4379"/>
    <w:multiLevelType w:val="hybridMultilevel"/>
    <w:tmpl w:val="6A92C3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F86768"/>
    <w:multiLevelType w:val="hybridMultilevel"/>
    <w:tmpl w:val="8722944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140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498732376">
    <w:abstractNumId w:val="9"/>
  </w:num>
  <w:num w:numId="2" w16cid:durableId="1828550673">
    <w:abstractNumId w:val="7"/>
  </w:num>
  <w:num w:numId="3" w16cid:durableId="1348604036">
    <w:abstractNumId w:val="6"/>
  </w:num>
  <w:num w:numId="4" w16cid:durableId="1361400111">
    <w:abstractNumId w:val="5"/>
  </w:num>
  <w:num w:numId="5" w16cid:durableId="1331907927">
    <w:abstractNumId w:val="4"/>
  </w:num>
  <w:num w:numId="6" w16cid:durableId="413401628">
    <w:abstractNumId w:val="8"/>
  </w:num>
  <w:num w:numId="7" w16cid:durableId="69162723">
    <w:abstractNumId w:val="3"/>
  </w:num>
  <w:num w:numId="8" w16cid:durableId="1888712912">
    <w:abstractNumId w:val="2"/>
  </w:num>
  <w:num w:numId="9" w16cid:durableId="601761266">
    <w:abstractNumId w:val="1"/>
  </w:num>
  <w:num w:numId="10" w16cid:durableId="1774203673">
    <w:abstractNumId w:val="0"/>
  </w:num>
  <w:num w:numId="11" w16cid:durableId="808399888">
    <w:abstractNumId w:val="15"/>
  </w:num>
  <w:num w:numId="12" w16cid:durableId="632558236">
    <w:abstractNumId w:val="17"/>
  </w:num>
  <w:num w:numId="13" w16cid:durableId="1933901926">
    <w:abstractNumId w:val="13"/>
  </w:num>
  <w:num w:numId="14" w16cid:durableId="446393577">
    <w:abstractNumId w:val="16"/>
  </w:num>
  <w:num w:numId="15" w16cid:durableId="122386001">
    <w:abstractNumId w:val="12"/>
  </w:num>
  <w:num w:numId="16" w16cid:durableId="1643582513">
    <w:abstractNumId w:val="10"/>
  </w:num>
  <w:num w:numId="17" w16cid:durableId="1931306188">
    <w:abstractNumId w:val="19"/>
  </w:num>
  <w:num w:numId="18" w16cid:durableId="305359129">
    <w:abstractNumId w:val="14"/>
  </w:num>
  <w:num w:numId="19" w16cid:durableId="371922201">
    <w:abstractNumId w:val="14"/>
    <w:lvlOverride w:ilvl="0">
      <w:startOverride w:val="1"/>
    </w:lvlOverride>
  </w:num>
  <w:num w:numId="20" w16cid:durableId="301859436">
    <w:abstractNumId w:val="14"/>
    <w:lvlOverride w:ilvl="0">
      <w:startOverride w:val="1"/>
    </w:lvlOverride>
  </w:num>
  <w:num w:numId="21" w16cid:durableId="457727657">
    <w:abstractNumId w:val="11"/>
  </w:num>
  <w:num w:numId="22" w16cid:durableId="10781641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04"/>
    <w:rsid w:val="00000A97"/>
    <w:rsid w:val="000052E0"/>
    <w:rsid w:val="000127B4"/>
    <w:rsid w:val="00025F95"/>
    <w:rsid w:val="00043DE7"/>
    <w:rsid w:val="00047B4F"/>
    <w:rsid w:val="00063974"/>
    <w:rsid w:val="00097049"/>
    <w:rsid w:val="000A2E3A"/>
    <w:rsid w:val="000A4596"/>
    <w:rsid w:val="000A5463"/>
    <w:rsid w:val="000B5DDF"/>
    <w:rsid w:val="000D3080"/>
    <w:rsid w:val="00121CE9"/>
    <w:rsid w:val="001233F3"/>
    <w:rsid w:val="00124C05"/>
    <w:rsid w:val="001360B4"/>
    <w:rsid w:val="00137314"/>
    <w:rsid w:val="001409C3"/>
    <w:rsid w:val="00140B72"/>
    <w:rsid w:val="00142890"/>
    <w:rsid w:val="001462F5"/>
    <w:rsid w:val="001476B0"/>
    <w:rsid w:val="001546D1"/>
    <w:rsid w:val="0015504F"/>
    <w:rsid w:val="00161D3D"/>
    <w:rsid w:val="00164CC1"/>
    <w:rsid w:val="001733BD"/>
    <w:rsid w:val="00175980"/>
    <w:rsid w:val="001812AF"/>
    <w:rsid w:val="0018293B"/>
    <w:rsid w:val="001A1352"/>
    <w:rsid w:val="001B11E1"/>
    <w:rsid w:val="001C4BBD"/>
    <w:rsid w:val="001C589F"/>
    <w:rsid w:val="001D1B34"/>
    <w:rsid w:val="001D27AE"/>
    <w:rsid w:val="001D6816"/>
    <w:rsid w:val="001E27B5"/>
    <w:rsid w:val="001E30A2"/>
    <w:rsid w:val="001E3A65"/>
    <w:rsid w:val="001E5907"/>
    <w:rsid w:val="001F30FE"/>
    <w:rsid w:val="001F74A4"/>
    <w:rsid w:val="002028EC"/>
    <w:rsid w:val="002054B2"/>
    <w:rsid w:val="00205EED"/>
    <w:rsid w:val="002107ED"/>
    <w:rsid w:val="0021567F"/>
    <w:rsid w:val="00217A59"/>
    <w:rsid w:val="0022257C"/>
    <w:rsid w:val="00225D26"/>
    <w:rsid w:val="0023256C"/>
    <w:rsid w:val="00235FCD"/>
    <w:rsid w:val="002369D7"/>
    <w:rsid w:val="00240ACD"/>
    <w:rsid w:val="00241FEB"/>
    <w:rsid w:val="00242078"/>
    <w:rsid w:val="00243BB0"/>
    <w:rsid w:val="00261E93"/>
    <w:rsid w:val="0026379A"/>
    <w:rsid w:val="002654B9"/>
    <w:rsid w:val="00265B5D"/>
    <w:rsid w:val="002972E1"/>
    <w:rsid w:val="002A3CD3"/>
    <w:rsid w:val="002A6D51"/>
    <w:rsid w:val="002B252A"/>
    <w:rsid w:val="002F79DA"/>
    <w:rsid w:val="00300C47"/>
    <w:rsid w:val="003038C4"/>
    <w:rsid w:val="0031069B"/>
    <w:rsid w:val="0033127E"/>
    <w:rsid w:val="00334E4F"/>
    <w:rsid w:val="00364A5C"/>
    <w:rsid w:val="00382A2A"/>
    <w:rsid w:val="00386E50"/>
    <w:rsid w:val="00391FCE"/>
    <w:rsid w:val="003952E8"/>
    <w:rsid w:val="003A4016"/>
    <w:rsid w:val="003A4C8A"/>
    <w:rsid w:val="003B3ADF"/>
    <w:rsid w:val="003C6BD5"/>
    <w:rsid w:val="003C7CB5"/>
    <w:rsid w:val="003D1DC3"/>
    <w:rsid w:val="003D2F10"/>
    <w:rsid w:val="003D386D"/>
    <w:rsid w:val="003D6FDC"/>
    <w:rsid w:val="003E0732"/>
    <w:rsid w:val="00404A09"/>
    <w:rsid w:val="00431F6C"/>
    <w:rsid w:val="00440F14"/>
    <w:rsid w:val="004442CD"/>
    <w:rsid w:val="00451CF3"/>
    <w:rsid w:val="00452005"/>
    <w:rsid w:val="004557F4"/>
    <w:rsid w:val="00466101"/>
    <w:rsid w:val="00470D31"/>
    <w:rsid w:val="00471C72"/>
    <w:rsid w:val="004A6FCD"/>
    <w:rsid w:val="004B752A"/>
    <w:rsid w:val="004C67D5"/>
    <w:rsid w:val="004D6788"/>
    <w:rsid w:val="004D7297"/>
    <w:rsid w:val="004F1019"/>
    <w:rsid w:val="0051064D"/>
    <w:rsid w:val="005112AC"/>
    <w:rsid w:val="00516D86"/>
    <w:rsid w:val="00520AA5"/>
    <w:rsid w:val="00522340"/>
    <w:rsid w:val="005337D4"/>
    <w:rsid w:val="005460E8"/>
    <w:rsid w:val="00551010"/>
    <w:rsid w:val="00552C38"/>
    <w:rsid w:val="005560DD"/>
    <w:rsid w:val="00556D1D"/>
    <w:rsid w:val="0056189F"/>
    <w:rsid w:val="00563642"/>
    <w:rsid w:val="005957A4"/>
    <w:rsid w:val="00596690"/>
    <w:rsid w:val="005A391B"/>
    <w:rsid w:val="005B6228"/>
    <w:rsid w:val="005B7842"/>
    <w:rsid w:val="005C11A7"/>
    <w:rsid w:val="005E13CF"/>
    <w:rsid w:val="005E662E"/>
    <w:rsid w:val="005E7E2A"/>
    <w:rsid w:val="005F5CC8"/>
    <w:rsid w:val="005F71FA"/>
    <w:rsid w:val="00602EC2"/>
    <w:rsid w:val="006048E4"/>
    <w:rsid w:val="00610EF7"/>
    <w:rsid w:val="00623DC0"/>
    <w:rsid w:val="00626477"/>
    <w:rsid w:val="00635FCC"/>
    <w:rsid w:val="00640770"/>
    <w:rsid w:val="00644B10"/>
    <w:rsid w:val="00646ED7"/>
    <w:rsid w:val="00650F14"/>
    <w:rsid w:val="00666A3E"/>
    <w:rsid w:val="006809C7"/>
    <w:rsid w:val="00686B92"/>
    <w:rsid w:val="006875AB"/>
    <w:rsid w:val="00691848"/>
    <w:rsid w:val="006A0B5E"/>
    <w:rsid w:val="006A2203"/>
    <w:rsid w:val="006A3799"/>
    <w:rsid w:val="006A6E79"/>
    <w:rsid w:val="006B6EE8"/>
    <w:rsid w:val="006C4BDE"/>
    <w:rsid w:val="006C63DD"/>
    <w:rsid w:val="006C6EA1"/>
    <w:rsid w:val="006D12B5"/>
    <w:rsid w:val="006D3FFE"/>
    <w:rsid w:val="006E4515"/>
    <w:rsid w:val="006F65F4"/>
    <w:rsid w:val="0071366C"/>
    <w:rsid w:val="00717FCB"/>
    <w:rsid w:val="0072300B"/>
    <w:rsid w:val="007264E2"/>
    <w:rsid w:val="007300BF"/>
    <w:rsid w:val="007359CD"/>
    <w:rsid w:val="00743EBB"/>
    <w:rsid w:val="0075181D"/>
    <w:rsid w:val="00753F94"/>
    <w:rsid w:val="007577E7"/>
    <w:rsid w:val="00760D03"/>
    <w:rsid w:val="007746D4"/>
    <w:rsid w:val="007875AF"/>
    <w:rsid w:val="007903AE"/>
    <w:rsid w:val="007A3A4E"/>
    <w:rsid w:val="007A6308"/>
    <w:rsid w:val="007A6362"/>
    <w:rsid w:val="007B36F7"/>
    <w:rsid w:val="007C1850"/>
    <w:rsid w:val="007C4DA6"/>
    <w:rsid w:val="007D09B3"/>
    <w:rsid w:val="007D196C"/>
    <w:rsid w:val="007D1972"/>
    <w:rsid w:val="007D3A17"/>
    <w:rsid w:val="007D64A1"/>
    <w:rsid w:val="007F28CF"/>
    <w:rsid w:val="007F4DD4"/>
    <w:rsid w:val="0081593D"/>
    <w:rsid w:val="00817D16"/>
    <w:rsid w:val="00821079"/>
    <w:rsid w:val="00822706"/>
    <w:rsid w:val="00824A02"/>
    <w:rsid w:val="00826932"/>
    <w:rsid w:val="00844217"/>
    <w:rsid w:val="00844276"/>
    <w:rsid w:val="00845E63"/>
    <w:rsid w:val="0085197D"/>
    <w:rsid w:val="00852A66"/>
    <w:rsid w:val="0088191B"/>
    <w:rsid w:val="00884375"/>
    <w:rsid w:val="00890A38"/>
    <w:rsid w:val="00891F7E"/>
    <w:rsid w:val="00893C6A"/>
    <w:rsid w:val="008A347C"/>
    <w:rsid w:val="008A6B3D"/>
    <w:rsid w:val="008B439B"/>
    <w:rsid w:val="008B4EC8"/>
    <w:rsid w:val="008C14C4"/>
    <w:rsid w:val="008C1525"/>
    <w:rsid w:val="008C2F04"/>
    <w:rsid w:val="008D46AC"/>
    <w:rsid w:val="008E3C8E"/>
    <w:rsid w:val="008F6639"/>
    <w:rsid w:val="008F7CB3"/>
    <w:rsid w:val="0090171E"/>
    <w:rsid w:val="009048F5"/>
    <w:rsid w:val="0090650E"/>
    <w:rsid w:val="00921607"/>
    <w:rsid w:val="0092230F"/>
    <w:rsid w:val="0092651D"/>
    <w:rsid w:val="00926FEB"/>
    <w:rsid w:val="00954075"/>
    <w:rsid w:val="009635D6"/>
    <w:rsid w:val="00965003"/>
    <w:rsid w:val="00967568"/>
    <w:rsid w:val="009701FA"/>
    <w:rsid w:val="009702D2"/>
    <w:rsid w:val="009869F0"/>
    <w:rsid w:val="00992102"/>
    <w:rsid w:val="009A4341"/>
    <w:rsid w:val="009A5DF2"/>
    <w:rsid w:val="009B6FD0"/>
    <w:rsid w:val="009C63EB"/>
    <w:rsid w:val="009D19B2"/>
    <w:rsid w:val="009D1A83"/>
    <w:rsid w:val="009E7E6E"/>
    <w:rsid w:val="00A0308E"/>
    <w:rsid w:val="00A059E0"/>
    <w:rsid w:val="00A06F2E"/>
    <w:rsid w:val="00A119EB"/>
    <w:rsid w:val="00A13DEA"/>
    <w:rsid w:val="00A220C3"/>
    <w:rsid w:val="00A319B6"/>
    <w:rsid w:val="00A3581A"/>
    <w:rsid w:val="00A36F4E"/>
    <w:rsid w:val="00A47F1B"/>
    <w:rsid w:val="00A53BD6"/>
    <w:rsid w:val="00A6667C"/>
    <w:rsid w:val="00A70AE1"/>
    <w:rsid w:val="00A925EC"/>
    <w:rsid w:val="00A93494"/>
    <w:rsid w:val="00AA50EA"/>
    <w:rsid w:val="00AA5DE4"/>
    <w:rsid w:val="00AB0079"/>
    <w:rsid w:val="00AB5646"/>
    <w:rsid w:val="00AB7ECF"/>
    <w:rsid w:val="00AD27C2"/>
    <w:rsid w:val="00AD6C5A"/>
    <w:rsid w:val="00AE1D6B"/>
    <w:rsid w:val="00AE2514"/>
    <w:rsid w:val="00AF0FB2"/>
    <w:rsid w:val="00AF27DD"/>
    <w:rsid w:val="00AF41E3"/>
    <w:rsid w:val="00B06939"/>
    <w:rsid w:val="00B135CA"/>
    <w:rsid w:val="00B1421B"/>
    <w:rsid w:val="00B2308B"/>
    <w:rsid w:val="00B32D00"/>
    <w:rsid w:val="00B3778C"/>
    <w:rsid w:val="00B37C32"/>
    <w:rsid w:val="00B41CC6"/>
    <w:rsid w:val="00B4613F"/>
    <w:rsid w:val="00B54C3C"/>
    <w:rsid w:val="00B551FD"/>
    <w:rsid w:val="00B56666"/>
    <w:rsid w:val="00B56E06"/>
    <w:rsid w:val="00B713A1"/>
    <w:rsid w:val="00B75C41"/>
    <w:rsid w:val="00B7768A"/>
    <w:rsid w:val="00B829CE"/>
    <w:rsid w:val="00B83D3B"/>
    <w:rsid w:val="00B878F8"/>
    <w:rsid w:val="00B96910"/>
    <w:rsid w:val="00BA088A"/>
    <w:rsid w:val="00BB1A88"/>
    <w:rsid w:val="00BB2F71"/>
    <w:rsid w:val="00BC4B55"/>
    <w:rsid w:val="00BD683D"/>
    <w:rsid w:val="00BE01DD"/>
    <w:rsid w:val="00BE3879"/>
    <w:rsid w:val="00BF61D3"/>
    <w:rsid w:val="00C04A92"/>
    <w:rsid w:val="00C060A3"/>
    <w:rsid w:val="00C1357D"/>
    <w:rsid w:val="00C35E7A"/>
    <w:rsid w:val="00C40E5F"/>
    <w:rsid w:val="00C46D0B"/>
    <w:rsid w:val="00C52D44"/>
    <w:rsid w:val="00C66BBF"/>
    <w:rsid w:val="00C75388"/>
    <w:rsid w:val="00C94DE8"/>
    <w:rsid w:val="00C95316"/>
    <w:rsid w:val="00C95479"/>
    <w:rsid w:val="00C96DAB"/>
    <w:rsid w:val="00CA06CB"/>
    <w:rsid w:val="00CB404F"/>
    <w:rsid w:val="00CC037E"/>
    <w:rsid w:val="00CD03BD"/>
    <w:rsid w:val="00CD10CE"/>
    <w:rsid w:val="00CE0B5C"/>
    <w:rsid w:val="00CE2E7C"/>
    <w:rsid w:val="00CF1C64"/>
    <w:rsid w:val="00CF3A48"/>
    <w:rsid w:val="00CF6D4F"/>
    <w:rsid w:val="00D17BE4"/>
    <w:rsid w:val="00D2158D"/>
    <w:rsid w:val="00D3378B"/>
    <w:rsid w:val="00D356BB"/>
    <w:rsid w:val="00D503BA"/>
    <w:rsid w:val="00D56731"/>
    <w:rsid w:val="00D57688"/>
    <w:rsid w:val="00D60036"/>
    <w:rsid w:val="00D614E6"/>
    <w:rsid w:val="00D617C3"/>
    <w:rsid w:val="00D6348B"/>
    <w:rsid w:val="00D82B4F"/>
    <w:rsid w:val="00D837D0"/>
    <w:rsid w:val="00D8410D"/>
    <w:rsid w:val="00D9291C"/>
    <w:rsid w:val="00D93A45"/>
    <w:rsid w:val="00DA30DC"/>
    <w:rsid w:val="00DA3952"/>
    <w:rsid w:val="00DE6BF9"/>
    <w:rsid w:val="00DF2B16"/>
    <w:rsid w:val="00E022D3"/>
    <w:rsid w:val="00E0244E"/>
    <w:rsid w:val="00E065BE"/>
    <w:rsid w:val="00E2094E"/>
    <w:rsid w:val="00E20B5D"/>
    <w:rsid w:val="00E3177A"/>
    <w:rsid w:val="00E32001"/>
    <w:rsid w:val="00E43BDA"/>
    <w:rsid w:val="00E44CB7"/>
    <w:rsid w:val="00E501E9"/>
    <w:rsid w:val="00E55EE2"/>
    <w:rsid w:val="00E740C9"/>
    <w:rsid w:val="00E764C0"/>
    <w:rsid w:val="00E8108D"/>
    <w:rsid w:val="00E83493"/>
    <w:rsid w:val="00E84157"/>
    <w:rsid w:val="00E853A4"/>
    <w:rsid w:val="00E911B7"/>
    <w:rsid w:val="00E93E8A"/>
    <w:rsid w:val="00E968C8"/>
    <w:rsid w:val="00EA00D0"/>
    <w:rsid w:val="00EA4AF5"/>
    <w:rsid w:val="00EB3A91"/>
    <w:rsid w:val="00EC07F7"/>
    <w:rsid w:val="00EC3FC7"/>
    <w:rsid w:val="00ED4F7C"/>
    <w:rsid w:val="00EE1A2C"/>
    <w:rsid w:val="00EE6B1E"/>
    <w:rsid w:val="00EF4F2A"/>
    <w:rsid w:val="00F01D56"/>
    <w:rsid w:val="00F0771F"/>
    <w:rsid w:val="00F15B46"/>
    <w:rsid w:val="00F217AE"/>
    <w:rsid w:val="00F37B5F"/>
    <w:rsid w:val="00F6091D"/>
    <w:rsid w:val="00F65C13"/>
    <w:rsid w:val="00F744A6"/>
    <w:rsid w:val="00F855B9"/>
    <w:rsid w:val="00F918E0"/>
    <w:rsid w:val="00F92E73"/>
    <w:rsid w:val="00F97D5C"/>
    <w:rsid w:val="00FA1BBF"/>
    <w:rsid w:val="00FA67F1"/>
    <w:rsid w:val="00FA6F16"/>
    <w:rsid w:val="00FB7F58"/>
    <w:rsid w:val="00FC543C"/>
    <w:rsid w:val="00FE30A3"/>
    <w:rsid w:val="00FE5E2F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E0F200"/>
  <w15:chartTrackingRefBased/>
  <w15:docId w15:val="{A4206778-8F7A-46F0-88EF-17C4D87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C037E"/>
    <w:pPr>
      <w:spacing w:after="60" w:line="240" w:lineRule="auto"/>
    </w:pPr>
  </w:style>
  <w:style w:type="paragraph" w:styleId="Kop1">
    <w:name w:val="heading 1"/>
    <w:basedOn w:val="Standaard"/>
    <w:next w:val="Standaard"/>
    <w:link w:val="Kop1Char"/>
    <w:qFormat/>
    <w:rsid w:val="00E55EE2"/>
    <w:pPr>
      <w:keepNext/>
      <w:keepLines/>
      <w:numPr>
        <w:numId w:val="11"/>
      </w:numPr>
      <w:spacing w:before="240" w:after="240"/>
      <w:ind w:left="680" w:hanging="68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E55EE2"/>
    <w:pPr>
      <w:keepNext/>
      <w:keepLines/>
      <w:numPr>
        <w:ilvl w:val="1"/>
        <w:numId w:val="11"/>
      </w:numPr>
      <w:spacing w:before="360" w:after="180"/>
      <w:ind w:left="680" w:hanging="6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qFormat/>
    <w:rsid w:val="00E55EE2"/>
    <w:pPr>
      <w:keepNext/>
      <w:keepLines/>
      <w:numPr>
        <w:ilvl w:val="2"/>
        <w:numId w:val="11"/>
      </w:numPr>
      <w:spacing w:before="180" w:after="40"/>
      <w:ind w:left="680" w:hanging="68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1812AF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2AF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668E2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2AF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445E1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2AF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2AF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2AF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2"/>
    <w:unhideWhenUsed/>
    <w:rsid w:val="00E44CB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2"/>
    <w:rsid w:val="00E44CB7"/>
  </w:style>
  <w:style w:type="paragraph" w:styleId="Titel">
    <w:name w:val="Title"/>
    <w:basedOn w:val="Standaard"/>
    <w:next w:val="Standaard"/>
    <w:link w:val="TitelChar"/>
    <w:uiPriority w:val="22"/>
    <w:qFormat/>
    <w:rsid w:val="00CF6D4F"/>
    <w:pPr>
      <w:spacing w:after="0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22"/>
    <w:rsid w:val="00CF6D4F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A319B6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23"/>
    <w:qFormat/>
    <w:rsid w:val="00CF6D4F"/>
    <w:pPr>
      <w:numPr>
        <w:ilvl w:val="1"/>
      </w:numPr>
    </w:pPr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CF6D4F"/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Kop1Char">
    <w:name w:val="Kop 1 Char"/>
    <w:basedOn w:val="Standaardalinea-lettertype"/>
    <w:link w:val="Kop1"/>
    <w:rsid w:val="00E55EE2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Kop2Char">
    <w:name w:val="Kop 2 Char"/>
    <w:basedOn w:val="Standaardalinea-lettertype"/>
    <w:link w:val="Kop2"/>
    <w:rsid w:val="00E55EE2"/>
    <w:rPr>
      <w:rFonts w:asciiTheme="majorHAnsi" w:eastAsiaTheme="majorEastAsia" w:hAnsiTheme="majorHAnsi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rsid w:val="00E55EE2"/>
    <w:rPr>
      <w:rFonts w:asciiTheme="majorHAnsi" w:eastAsiaTheme="majorEastAsia" w:hAnsiTheme="majorHAnsi" w:cstheme="majorBidi"/>
      <w:b/>
      <w:i/>
      <w:szCs w:val="24"/>
    </w:rPr>
  </w:style>
  <w:style w:type="paragraph" w:styleId="Kopvaninhoudsopgave">
    <w:name w:val="TOC Heading"/>
    <w:basedOn w:val="Standaard"/>
    <w:next w:val="Standaard"/>
    <w:uiPriority w:val="13"/>
    <w:qFormat/>
    <w:rsid w:val="00EC3FC7"/>
    <w:pPr>
      <w:spacing w:after="480" w:line="259" w:lineRule="auto"/>
    </w:pPr>
    <w:rPr>
      <w:b/>
      <w:caps/>
      <w:sz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25F9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sz w:val="20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C3FC7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b/>
      <w:caps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520AA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i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8E3C8E"/>
    <w:rPr>
      <w:color w:val="89BE35" w:themeColor="accent1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2AF"/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2AF"/>
    <w:rPr>
      <w:rFonts w:asciiTheme="majorHAnsi" w:eastAsiaTheme="majorEastAsia" w:hAnsiTheme="majorHAnsi" w:cstheme="majorBidi"/>
      <w:color w:val="668E2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2AF"/>
    <w:rPr>
      <w:rFonts w:asciiTheme="majorHAnsi" w:eastAsiaTheme="majorEastAsia" w:hAnsiTheme="majorHAnsi" w:cstheme="majorBidi"/>
      <w:color w:val="445E1A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2AF"/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2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apportgegevensKop">
    <w:name w:val="Rapportgegevens Kop"/>
    <w:basedOn w:val="Standaard"/>
    <w:next w:val="Standaard"/>
    <w:uiPriority w:val="11"/>
    <w:qFormat/>
    <w:rsid w:val="001A1352"/>
    <w:pPr>
      <w:spacing w:before="400" w:after="200"/>
    </w:pPr>
    <w:rPr>
      <w:b/>
      <w:caps/>
    </w:rPr>
  </w:style>
  <w:style w:type="paragraph" w:customStyle="1" w:styleId="Rapportgegevens">
    <w:name w:val="Rapportgegevens"/>
    <w:basedOn w:val="Standaard"/>
    <w:uiPriority w:val="11"/>
    <w:qFormat/>
    <w:rsid w:val="00CC037E"/>
    <w:pPr>
      <w:tabs>
        <w:tab w:val="left" w:pos="2835"/>
        <w:tab w:val="left" w:pos="3402"/>
      </w:tabs>
      <w:spacing w:after="40"/>
    </w:pPr>
  </w:style>
  <w:style w:type="paragraph" w:styleId="Lijstalinea">
    <w:name w:val="List Paragraph"/>
    <w:basedOn w:val="Standaard"/>
    <w:uiPriority w:val="34"/>
    <w:qFormat/>
    <w:rsid w:val="002654B9"/>
    <w:pPr>
      <w:ind w:left="720"/>
    </w:pPr>
  </w:style>
  <w:style w:type="paragraph" w:customStyle="1" w:styleId="RapportgegevensTitel">
    <w:name w:val="Rapportgegevens Titel"/>
    <w:basedOn w:val="RapportgegevensKop"/>
    <w:next w:val="Rapportgegevens"/>
    <w:uiPriority w:val="11"/>
    <w:qFormat/>
    <w:rsid w:val="00C96DAB"/>
    <w:pPr>
      <w:spacing w:before="4560"/>
    </w:pPr>
  </w:style>
  <w:style w:type="paragraph" w:styleId="Voettekst">
    <w:name w:val="footer"/>
    <w:basedOn w:val="Standaard"/>
    <w:link w:val="VoettekstChar"/>
    <w:uiPriority w:val="99"/>
    <w:unhideWhenUsed/>
    <w:rsid w:val="00B37C3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C32"/>
  </w:style>
  <w:style w:type="paragraph" w:customStyle="1" w:styleId="VoorbladgegevensTitel">
    <w:name w:val="Voorbladgegevens Titel"/>
    <w:basedOn w:val="Standaard"/>
    <w:next w:val="Standaard"/>
    <w:uiPriority w:val="11"/>
    <w:qFormat/>
    <w:rsid w:val="00C96DAB"/>
    <w:pPr>
      <w:spacing w:after="240" w:line="264" w:lineRule="auto"/>
    </w:pPr>
    <w:rPr>
      <w:b/>
      <w:caps/>
      <w:color w:val="4C4217"/>
    </w:rPr>
  </w:style>
  <w:style w:type="paragraph" w:customStyle="1" w:styleId="Voorbladgegevens">
    <w:name w:val="Voorbladgegevens"/>
    <w:basedOn w:val="Standaard"/>
    <w:uiPriority w:val="11"/>
    <w:qFormat/>
    <w:rsid w:val="00C96DAB"/>
    <w:pPr>
      <w:tabs>
        <w:tab w:val="left" w:pos="2835"/>
        <w:tab w:val="left" w:pos="3402"/>
      </w:tabs>
      <w:spacing w:after="40" w:line="264" w:lineRule="auto"/>
    </w:pPr>
  </w:style>
  <w:style w:type="table" w:styleId="Tabelraster">
    <w:name w:val="Table Grid"/>
    <w:basedOn w:val="Standaardtabel"/>
    <w:uiPriority w:val="59"/>
    <w:rsid w:val="0063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713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13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13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3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3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13A1"/>
    <w:pPr>
      <w:spacing w:after="0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3A1"/>
    <w:rPr>
      <w:rFonts w:ascii="Segoe UI" w:hAnsi="Segoe UI" w:cs="Segoe UI"/>
    </w:rPr>
  </w:style>
  <w:style w:type="paragraph" w:customStyle="1" w:styleId="TitelLeidraad">
    <w:name w:val="Titel Leidraad"/>
    <w:autoRedefine/>
    <w:uiPriority w:val="1"/>
    <w:qFormat/>
    <w:rsid w:val="00CD03BD"/>
    <w:pPr>
      <w:spacing w:after="0"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paragraph" w:customStyle="1" w:styleId="OndertitelLeidraad">
    <w:name w:val="Ondertitel Leidraad"/>
    <w:uiPriority w:val="1"/>
    <w:qFormat/>
    <w:rsid w:val="000127B4"/>
    <w:pPr>
      <w:spacing w:after="0"/>
    </w:pPr>
    <w:rPr>
      <w:rFonts w:eastAsiaTheme="minorEastAsia"/>
      <w:i/>
      <w:color w:val="FFFFFF" w:themeColor="background1"/>
      <w:spacing w:val="15"/>
      <w:sz w:val="24"/>
      <w:szCs w:val="22"/>
    </w:rPr>
  </w:style>
  <w:style w:type="paragraph" w:customStyle="1" w:styleId="Opsomteken1">
    <w:name w:val="Opsomteken 1"/>
    <w:basedOn w:val="Lijstalinea"/>
    <w:qFormat/>
    <w:rsid w:val="005B7842"/>
    <w:pPr>
      <w:numPr>
        <w:numId w:val="16"/>
      </w:numPr>
      <w:tabs>
        <w:tab w:val="num" w:pos="360"/>
      </w:tabs>
      <w:spacing w:after="0" w:line="255" w:lineRule="atLeast"/>
      <w:ind w:left="170" w:hanging="170"/>
      <w:contextualSpacing/>
    </w:pPr>
    <w:rPr>
      <w:rFonts w:ascii="Verdana" w:hAnsi="Verdana"/>
      <w:sz w:val="20"/>
      <w:szCs w:val="22"/>
    </w:rPr>
  </w:style>
  <w:style w:type="paragraph" w:customStyle="1" w:styleId="Opsomteken2">
    <w:name w:val="Opsomteken 2"/>
    <w:basedOn w:val="Opsomteken1"/>
    <w:qFormat/>
    <w:rsid w:val="006C4BDE"/>
    <w:pPr>
      <w:numPr>
        <w:numId w:val="17"/>
      </w:numPr>
      <w:tabs>
        <w:tab w:val="num" w:pos="360"/>
      </w:tabs>
      <w:ind w:left="340" w:hanging="170"/>
    </w:pPr>
  </w:style>
  <w:style w:type="paragraph" w:customStyle="1" w:styleId="Opsomnummer1">
    <w:name w:val="Opsomnummer 1"/>
    <w:basedOn w:val="Lijstalinea"/>
    <w:qFormat/>
    <w:rsid w:val="006C4BDE"/>
    <w:pPr>
      <w:numPr>
        <w:numId w:val="18"/>
      </w:numPr>
      <w:tabs>
        <w:tab w:val="num" w:pos="360"/>
      </w:tabs>
      <w:spacing w:after="0" w:line="255" w:lineRule="atLeast"/>
      <w:ind w:left="720" w:firstLine="0"/>
      <w:contextualSpacing/>
    </w:pPr>
    <w:rPr>
      <w:rFonts w:ascii="Arial" w:hAnsi="Arial"/>
      <w:sz w:val="20"/>
      <w:szCs w:val="22"/>
    </w:rPr>
  </w:style>
  <w:style w:type="paragraph" w:customStyle="1" w:styleId="Tabelsubkop">
    <w:name w:val="Tabelsubkop"/>
    <w:basedOn w:val="Standaard"/>
    <w:qFormat/>
    <w:rsid w:val="006C4BDE"/>
    <w:pPr>
      <w:spacing w:after="0"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9A5DF2"/>
    <w:pPr>
      <w:spacing w:after="0" w:line="255" w:lineRule="atLeast"/>
    </w:pPr>
    <w:rPr>
      <w:rFonts w:ascii="Verdana" w:hAnsi="Verdana"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4BDE"/>
    <w:pPr>
      <w:spacing w:after="0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4BD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4BDE"/>
    <w:rPr>
      <w:vertAlign w:val="superscript"/>
    </w:rPr>
  </w:style>
  <w:style w:type="paragraph" w:customStyle="1" w:styleId="Subkop">
    <w:name w:val="Subkop"/>
    <w:uiPriority w:val="1"/>
    <w:qFormat/>
    <w:rsid w:val="006C4BDE"/>
    <w:pPr>
      <w:spacing w:after="0"/>
      <w:ind w:left="794" w:hanging="794"/>
    </w:pPr>
    <w:rPr>
      <w:rFonts w:asciiTheme="majorHAnsi" w:eastAsiaTheme="majorEastAsia" w:hAnsiTheme="majorHAnsi" w:cstheme="majorBidi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Sjablonen\Sjablonen\OD%20NHN\Projectmatig%20werken\Projectplan%202020%20OD%20NHN.dotx" TargetMode="External"/></Relationships>
</file>

<file path=word/theme/theme1.xml><?xml version="1.0" encoding="utf-8"?>
<a:theme xmlns:a="http://schemas.openxmlformats.org/drawingml/2006/main" name="Badge">
  <a:themeElements>
    <a:clrScheme name="RUD NHN">
      <a:dk1>
        <a:sysClr val="windowText" lastClr="000000"/>
      </a:dk1>
      <a:lt1>
        <a:sysClr val="window" lastClr="FFFFFF"/>
      </a:lt1>
      <a:dk2>
        <a:srgbClr val="4D4C17"/>
      </a:dk2>
      <a:lt2>
        <a:srgbClr val="F3F3F2"/>
      </a:lt2>
      <a:accent1>
        <a:srgbClr val="89BE35"/>
      </a:accent1>
      <a:accent2>
        <a:srgbClr val="4C4217"/>
      </a:accent2>
      <a:accent3>
        <a:srgbClr val="82368C"/>
      </a:accent3>
      <a:accent4>
        <a:srgbClr val="46B2B5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RUD NH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4" ma:contentTypeDescription="Een nieuw document maken." ma:contentTypeScope="" ma:versionID="1e1285dc240667f0f5a65a272bae102f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eb64d4f753e298613f2a7bfacc18914f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44F3F0-2EF0-46CF-8F66-2729749595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0EDEAB-37D7-47F3-A18C-6E8E33C3D6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8AB40B-E115-4B1B-B67E-88CF271E95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850D5B-A26F-47AB-AFB7-E6AA16C01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Projectplan 2020 OD NHN</Template>
  <TotalTime>2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Projectplan</vt:lpstr>
    </vt:vector>
  </TitlesOfParts>
  <Manager/>
  <Company>Omgevingsdienst Noord-Holland Noord (OD NHN)</Company>
  <LinksUpToDate>false</LinksUpToDate>
  <CharactersWithSpaces>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</dc:title>
  <dc:subject/>
  <dc:creator>Omgevingsdienst</dc:creator>
  <cp:keywords/>
  <dc:description/>
  <cp:lastModifiedBy>Bonnie Epema</cp:lastModifiedBy>
  <cp:revision>2</cp:revision>
  <dcterms:created xsi:type="dcterms:W3CDTF">2024-04-30T13:33:00Z</dcterms:created>
  <dcterms:modified xsi:type="dcterms:W3CDTF">2024-04-30T13:33:00Z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