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2950" w14:textId="77E0D59E" w:rsidR="0011452E" w:rsidRDefault="007F7A95" w:rsidP="00850D3C">
      <w:pPr>
        <w:suppressAutoHyphens/>
        <w:spacing w:after="0" w:line="284" w:lineRule="atLeast"/>
        <w:jc w:val="center"/>
        <w:rPr>
          <w:rFonts w:ascii="Verdana" w:hAnsi="Verdana" w:cs="Arial"/>
          <w:b/>
          <w:bCs/>
          <w:sz w:val="18"/>
          <w:szCs w:val="18"/>
          <w:lang w:eastAsia="nl-NL"/>
        </w:rPr>
      </w:pPr>
      <w:r w:rsidRPr="00885AA8">
        <w:rPr>
          <w:rFonts w:ascii="Verdana" w:hAnsi="Verdana" w:cs="Arial"/>
          <w:b/>
          <w:bCs/>
          <w:sz w:val="18"/>
          <w:szCs w:val="18"/>
          <w:lang w:eastAsia="nl-NL"/>
        </w:rPr>
        <w:t xml:space="preserve"> </w:t>
      </w:r>
      <w:r w:rsidR="00850D3C">
        <w:rPr>
          <w:rFonts w:ascii="Verdana" w:hAnsi="Verdana" w:cs="Arial"/>
          <w:b/>
          <w:bCs/>
          <w:sz w:val="18"/>
          <w:szCs w:val="18"/>
          <w:lang w:eastAsia="nl-NL"/>
        </w:rPr>
        <w:t>Raamovereenkomst ten behoeve van Europese openbare aanbesteding</w:t>
      </w:r>
    </w:p>
    <w:p w14:paraId="6FB96974" w14:textId="225DC96E" w:rsidR="00850D3C" w:rsidRPr="00885AA8" w:rsidRDefault="00850D3C" w:rsidP="00850D3C">
      <w:pPr>
        <w:suppressAutoHyphens/>
        <w:spacing w:after="0" w:line="284" w:lineRule="atLeast"/>
        <w:jc w:val="center"/>
        <w:rPr>
          <w:rFonts w:ascii="Verdana" w:hAnsi="Verdana" w:cs="Arial"/>
          <w:b/>
          <w:bCs/>
          <w:sz w:val="18"/>
          <w:szCs w:val="18"/>
          <w:lang w:eastAsia="nl-NL"/>
        </w:rPr>
      </w:pPr>
      <w:r>
        <w:rPr>
          <w:rFonts w:ascii="Verdana" w:hAnsi="Verdana" w:cs="Arial"/>
          <w:b/>
          <w:bCs/>
          <w:sz w:val="18"/>
          <w:szCs w:val="18"/>
          <w:lang w:eastAsia="nl-NL"/>
        </w:rPr>
        <w:t>Flexibele Arbeid</w:t>
      </w:r>
    </w:p>
    <w:p w14:paraId="52E8AE7E" w14:textId="77777777" w:rsidR="007F7A95" w:rsidRPr="00885AA8" w:rsidRDefault="007F7A95" w:rsidP="0011452E">
      <w:pPr>
        <w:suppressAutoHyphens/>
        <w:spacing w:after="0" w:line="284" w:lineRule="atLeast"/>
        <w:jc w:val="both"/>
        <w:rPr>
          <w:rFonts w:ascii="Verdana" w:eastAsia="Times New Roman" w:hAnsi="Verdana" w:cs="Arial"/>
          <w:sz w:val="18"/>
          <w:szCs w:val="18"/>
          <w:lang w:eastAsia="nl-NL"/>
        </w:rPr>
      </w:pPr>
    </w:p>
    <w:p w14:paraId="0E09BBFB" w14:textId="77777777" w:rsidR="0011452E" w:rsidRPr="00885AA8" w:rsidRDefault="0011452E" w:rsidP="002E4A97">
      <w:pPr>
        <w:suppressAutoHyphens/>
        <w:spacing w:after="0" w:line="284" w:lineRule="atLeast"/>
        <w:rPr>
          <w:rFonts w:ascii="Verdana" w:eastAsia="Times New Roman" w:hAnsi="Verdana" w:cs="Arial"/>
          <w:b/>
          <w:bCs/>
          <w:sz w:val="18"/>
          <w:szCs w:val="18"/>
          <w:lang w:eastAsia="nl-NL"/>
        </w:rPr>
      </w:pPr>
      <w:r w:rsidRPr="00885AA8">
        <w:rPr>
          <w:rFonts w:ascii="Verdana" w:eastAsia="Times New Roman" w:hAnsi="Verdana" w:cs="Arial"/>
          <w:b/>
          <w:bCs/>
          <w:sz w:val="18"/>
          <w:szCs w:val="18"/>
          <w:lang w:eastAsia="nl-NL"/>
        </w:rPr>
        <w:t>De ondergetekenden:</w:t>
      </w:r>
    </w:p>
    <w:p w14:paraId="267D3E76"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DD20A23" w14:textId="1866B842" w:rsidR="0011452E" w:rsidRPr="00885AA8" w:rsidRDefault="00D761F8"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Veiligheidsregio Zuid-Holland Zuid</w:t>
      </w:r>
      <w:r w:rsidR="0011452E" w:rsidRPr="00885AA8">
        <w:rPr>
          <w:rFonts w:ascii="Verdana" w:eastAsia="Times New Roman" w:hAnsi="Verdana" w:cs="Arial"/>
          <w:sz w:val="18"/>
          <w:szCs w:val="18"/>
          <w:lang w:eastAsia="nl-NL"/>
        </w:rPr>
        <w:t xml:space="preserve">, gevestigd te </w:t>
      </w:r>
      <w:r w:rsidRPr="00885AA8">
        <w:rPr>
          <w:rFonts w:ascii="Verdana" w:eastAsia="Times New Roman" w:hAnsi="Verdana" w:cs="Arial"/>
          <w:sz w:val="18"/>
          <w:szCs w:val="18"/>
          <w:lang w:eastAsia="nl-NL"/>
        </w:rPr>
        <w:t>Dordrecht</w:t>
      </w:r>
      <w:r w:rsidR="0011452E" w:rsidRPr="00885AA8">
        <w:rPr>
          <w:rFonts w:ascii="Verdana" w:eastAsia="Times New Roman" w:hAnsi="Verdana" w:cs="Arial"/>
          <w:sz w:val="18"/>
          <w:szCs w:val="18"/>
          <w:lang w:eastAsia="nl-NL"/>
        </w:rPr>
        <w:t xml:space="preserve"> aan de </w:t>
      </w:r>
      <w:r w:rsidRPr="00885AA8">
        <w:rPr>
          <w:rFonts w:ascii="Verdana" w:eastAsia="Times New Roman" w:hAnsi="Verdana" w:cs="Arial"/>
          <w:sz w:val="18"/>
          <w:szCs w:val="18"/>
          <w:lang w:eastAsia="nl-NL"/>
        </w:rPr>
        <w:t>Professor Kohnstammlaan 10</w:t>
      </w:r>
      <w:r w:rsidR="00912F4B"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3312 KL</w:t>
      </w:r>
      <w:r w:rsidR="00912F4B"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te dezen rechtsgeldig vertegenwoordigd door</w:t>
      </w:r>
      <w:r w:rsidR="000428ED" w:rsidRPr="00885AA8">
        <w:rPr>
          <w:rFonts w:ascii="Verdana" w:eastAsia="Times New Roman" w:hAnsi="Verdana" w:cs="Arial"/>
          <w:sz w:val="18"/>
          <w:szCs w:val="18"/>
          <w:lang w:eastAsia="nl-NL"/>
        </w:rPr>
        <w:t xml:space="preserve"> </w:t>
      </w:r>
      <w:r w:rsidR="00EF019E" w:rsidRPr="00885AA8">
        <w:rPr>
          <w:rFonts w:ascii="Verdana" w:eastAsia="Times New Roman" w:hAnsi="Verdana" w:cs="Arial"/>
          <w:sz w:val="18"/>
          <w:szCs w:val="18"/>
          <w:lang w:eastAsia="nl-NL"/>
        </w:rPr>
        <w:t>[</w:t>
      </w:r>
      <w:r w:rsidR="00EF019E" w:rsidRPr="00885AA8">
        <w:rPr>
          <w:rFonts w:ascii="Verdana" w:eastAsia="Times New Roman" w:hAnsi="Verdana" w:cs="Arial"/>
          <w:sz w:val="18"/>
          <w:szCs w:val="18"/>
          <w:highlight w:val="yellow"/>
          <w:lang w:eastAsia="nl-NL"/>
        </w:rPr>
        <w:sym w:font="Wingdings" w:char="F06C"/>
      </w:r>
      <w:r w:rsidR="00EF019E" w:rsidRPr="00885AA8">
        <w:rPr>
          <w:rFonts w:ascii="Verdana" w:eastAsia="Times New Roman" w:hAnsi="Verdana" w:cs="Arial"/>
          <w:sz w:val="18"/>
          <w:szCs w:val="18"/>
          <w:lang w:eastAsia="nl-NL"/>
        </w:rPr>
        <w:t xml:space="preserve">] </w:t>
      </w:r>
      <w:r w:rsidR="00744AFD" w:rsidRPr="00885AA8">
        <w:rPr>
          <w:rFonts w:ascii="Verdana" w:eastAsia="Times New Roman" w:hAnsi="Verdana" w:cs="Arial"/>
          <w:sz w:val="18"/>
          <w:szCs w:val="18"/>
          <w:lang w:eastAsia="nl-NL"/>
        </w:rPr>
        <w:t>(</w:t>
      </w:r>
      <w:r w:rsidR="004B6B9E" w:rsidRPr="00885AA8">
        <w:rPr>
          <w:rFonts w:ascii="Verdana" w:eastAsia="Times New Roman" w:hAnsi="Verdana" w:cs="Arial"/>
          <w:b/>
          <w:bCs/>
          <w:sz w:val="18"/>
          <w:szCs w:val="18"/>
          <w:lang w:eastAsia="nl-NL"/>
        </w:rPr>
        <w:t>de Opdrachtgever</w:t>
      </w:r>
      <w:r w:rsidR="00744AFD"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xml:space="preserve">; </w:t>
      </w:r>
    </w:p>
    <w:p w14:paraId="6DDBAF50"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1FE17EA9"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en</w:t>
      </w:r>
    </w:p>
    <w:p w14:paraId="28C4D0C5"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189D1F6" w14:textId="77777777" w:rsidR="0011452E" w:rsidRPr="00885AA8" w:rsidRDefault="00E10AD6"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Pr="00885AA8">
        <w:rPr>
          <w:rFonts w:ascii="Verdana" w:eastAsia="Times New Roman" w:hAnsi="Verdana" w:cs="Arial"/>
          <w:sz w:val="18"/>
          <w:szCs w:val="18"/>
          <w:highlight w:val="yellow"/>
          <w:lang w:eastAsia="nl-NL"/>
        </w:rPr>
        <w:t>Naam O</w:t>
      </w:r>
      <w:r w:rsidR="0011452E" w:rsidRPr="00885AA8">
        <w:rPr>
          <w:rFonts w:ascii="Verdana" w:eastAsia="Times New Roman" w:hAnsi="Verdana" w:cs="Arial"/>
          <w:sz w:val="18"/>
          <w:szCs w:val="18"/>
          <w:highlight w:val="yellow"/>
          <w:lang w:eastAsia="nl-NL"/>
        </w:rPr>
        <w:t>pdrachtnemer</w:t>
      </w:r>
      <w:r w:rsidR="0011452E" w:rsidRPr="00885AA8">
        <w:rPr>
          <w:rFonts w:ascii="Verdana" w:eastAsia="Times New Roman" w:hAnsi="Verdana" w:cs="Arial"/>
          <w:sz w:val="18"/>
          <w:szCs w:val="18"/>
          <w:lang w:eastAsia="nl-NL"/>
        </w:rPr>
        <w:t xml:space="preserve">], gevestigd te </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i/>
          <w:sz w:val="18"/>
          <w:szCs w:val="18"/>
          <w:highlight w:val="yellow"/>
          <w:lang w:eastAsia="nl-NL"/>
        </w:rPr>
        <w:t>plaats</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xml:space="preserve"> aan de </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i/>
          <w:sz w:val="18"/>
          <w:szCs w:val="18"/>
          <w:highlight w:val="yellow"/>
          <w:lang w:eastAsia="nl-NL"/>
        </w:rPr>
        <w:t>adres</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te deze</w:t>
      </w:r>
      <w:r w:rsidR="003E65EA" w:rsidRPr="00885AA8">
        <w:rPr>
          <w:rFonts w:ascii="Verdana" w:eastAsia="Times New Roman" w:hAnsi="Verdana" w:cs="Arial"/>
          <w:sz w:val="18"/>
          <w:szCs w:val="18"/>
          <w:lang w:eastAsia="nl-NL"/>
        </w:rPr>
        <w:t>n</w:t>
      </w:r>
      <w:r w:rsidR="0011452E" w:rsidRPr="00885AA8">
        <w:rPr>
          <w:rFonts w:ascii="Verdana" w:eastAsia="Times New Roman" w:hAnsi="Verdana" w:cs="Arial"/>
          <w:sz w:val="18"/>
          <w:szCs w:val="18"/>
          <w:lang w:eastAsia="nl-NL"/>
        </w:rPr>
        <w:t xml:space="preserve"> rechtsgeldig vertegenwoordigd door [</w:t>
      </w:r>
      <w:r w:rsidR="0011452E" w:rsidRPr="00885AA8">
        <w:rPr>
          <w:rFonts w:ascii="Verdana" w:eastAsia="Times New Roman" w:hAnsi="Verdana" w:cs="Arial"/>
          <w:sz w:val="18"/>
          <w:szCs w:val="18"/>
          <w:highlight w:val="yellow"/>
          <w:lang w:eastAsia="nl-NL"/>
        </w:rPr>
        <w:sym w:font="Wingdings" w:char="F06C"/>
      </w:r>
      <w:r w:rsidR="0011452E" w:rsidRPr="00885AA8">
        <w:rPr>
          <w:rFonts w:ascii="Verdana" w:eastAsia="Times New Roman" w:hAnsi="Verdana" w:cs="Arial"/>
          <w:sz w:val="18"/>
          <w:szCs w:val="18"/>
          <w:lang w:eastAsia="nl-NL"/>
        </w:rPr>
        <w:t>] (</w:t>
      </w:r>
      <w:r w:rsidR="004B6B9E" w:rsidRPr="00885AA8">
        <w:rPr>
          <w:rFonts w:ascii="Verdana" w:eastAsia="Times New Roman" w:hAnsi="Verdana" w:cs="Arial"/>
          <w:b/>
          <w:bCs/>
          <w:sz w:val="18"/>
          <w:szCs w:val="18"/>
          <w:lang w:eastAsia="nl-NL"/>
        </w:rPr>
        <w:t>de</w:t>
      </w:r>
      <w:r w:rsidR="004B6B9E" w:rsidRPr="00885AA8">
        <w:rPr>
          <w:rFonts w:ascii="Verdana" w:eastAsia="Times New Roman" w:hAnsi="Verdana" w:cs="Arial"/>
          <w:sz w:val="18"/>
          <w:szCs w:val="18"/>
          <w:lang w:eastAsia="nl-NL"/>
        </w:rPr>
        <w:t xml:space="preserve"> </w:t>
      </w:r>
      <w:r w:rsidR="0011452E" w:rsidRPr="00885AA8">
        <w:rPr>
          <w:rFonts w:ascii="Verdana" w:eastAsia="Times New Roman" w:hAnsi="Verdana" w:cs="Arial"/>
          <w:b/>
          <w:sz w:val="18"/>
          <w:szCs w:val="18"/>
          <w:lang w:eastAsia="nl-NL"/>
        </w:rPr>
        <w:t>Opdrachtnemer</w:t>
      </w:r>
      <w:r w:rsidR="0011452E" w:rsidRPr="00885AA8">
        <w:rPr>
          <w:rFonts w:ascii="Verdana" w:eastAsia="Times New Roman" w:hAnsi="Verdana" w:cs="Arial"/>
          <w:sz w:val="18"/>
          <w:szCs w:val="18"/>
          <w:lang w:eastAsia="nl-NL"/>
        </w:rPr>
        <w:t xml:space="preserve">). </w:t>
      </w:r>
    </w:p>
    <w:p w14:paraId="3F488D47"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5D60BE7F"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637908F1"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3558FA97" w14:textId="77777777" w:rsidR="0011452E" w:rsidRPr="00885AA8" w:rsidRDefault="004F6966"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Overwegingen</w:t>
      </w:r>
    </w:p>
    <w:p w14:paraId="3192420E"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52FCECB3" w14:textId="77777777" w:rsidR="006E0324" w:rsidRPr="00885AA8" w:rsidRDefault="006E0324" w:rsidP="006E0324">
      <w:pPr>
        <w:suppressAutoHyphens/>
        <w:spacing w:after="0" w:line="284" w:lineRule="atLeast"/>
        <w:rPr>
          <w:rFonts w:ascii="Verdana" w:eastAsia="Times New Roman" w:hAnsi="Verdana" w:cs="Arial"/>
          <w:sz w:val="18"/>
          <w:szCs w:val="18"/>
          <w:lang w:eastAsia="nl-NL"/>
        </w:rPr>
      </w:pPr>
    </w:p>
    <w:p w14:paraId="4C117228" w14:textId="01A5E2E4"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wenst, gedurende de periode zoals omschreven in artikel 6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vaste afspraken te maken met de Opdrachtnemer met betrekking tot </w:t>
      </w:r>
      <w:r w:rsidR="004A0085" w:rsidRPr="00885AA8">
        <w:rPr>
          <w:rFonts w:ascii="Verdana" w:eastAsia="Times New Roman" w:hAnsi="Verdana" w:cs="Arial"/>
          <w:sz w:val="18"/>
          <w:szCs w:val="18"/>
          <w:lang w:eastAsia="nl-NL"/>
        </w:rPr>
        <w:t>het verrichten van de Diensten</w:t>
      </w:r>
      <w:r w:rsidRPr="00885AA8">
        <w:rPr>
          <w:rFonts w:ascii="Verdana" w:eastAsia="Times New Roman" w:hAnsi="Verdana" w:cs="Arial"/>
          <w:sz w:val="18"/>
          <w:szCs w:val="18"/>
          <w:lang w:eastAsia="nl-NL"/>
        </w:rPr>
        <w:t xml:space="preserve"> door middel van het sluiten van een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t>
      </w:r>
    </w:p>
    <w:p w14:paraId="54554E48" w14:textId="77777777" w:rsidR="006E0324" w:rsidRPr="00885AA8" w:rsidRDefault="006E0324" w:rsidP="006E0324">
      <w:pPr>
        <w:suppressAutoHyphens/>
        <w:spacing w:after="0" w:line="284" w:lineRule="atLeast"/>
        <w:ind w:left="564"/>
        <w:rPr>
          <w:rFonts w:ascii="Verdana" w:eastAsia="Times New Roman" w:hAnsi="Verdana" w:cs="Arial"/>
          <w:sz w:val="18"/>
          <w:szCs w:val="18"/>
          <w:lang w:eastAsia="nl-NL"/>
        </w:rPr>
      </w:pPr>
    </w:p>
    <w:p w14:paraId="67A9139E" w14:textId="7E2D1736" w:rsidR="006E0324" w:rsidRPr="00850D3C" w:rsidRDefault="006E0324" w:rsidP="00850D3C">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850D3C" w:rsidRPr="00850D3C">
        <w:rPr>
          <w:rFonts w:ascii="Verdana" w:eastAsia="Times New Roman" w:hAnsi="Verdana" w:cs="Arial"/>
          <w:sz w:val="18"/>
          <w:szCs w:val="18"/>
          <w:lang w:eastAsia="nl-NL"/>
        </w:rPr>
        <w:t>Opdrachtgever met een Opdrachtnemer een raamovereenkomst (hierna: Overeenkomst) wenst te sluiten inzake de dienstverlening met betrekking tot uitzenden zoals nader uiteengezet in de Aanbestedingsstukken van Opdrachtgever;</w:t>
      </w:r>
    </w:p>
    <w:p w14:paraId="5C629114" w14:textId="77777777" w:rsidR="006E0324" w:rsidRDefault="006E0324" w:rsidP="006E0324">
      <w:pPr>
        <w:suppressAutoHyphens/>
        <w:spacing w:after="0" w:line="284" w:lineRule="atLeast"/>
        <w:ind w:left="564"/>
        <w:rPr>
          <w:rFonts w:ascii="Verdana" w:eastAsia="Times New Roman" w:hAnsi="Verdana" w:cs="Arial"/>
          <w:sz w:val="18"/>
          <w:szCs w:val="18"/>
          <w:lang w:eastAsia="nl-NL"/>
        </w:rPr>
      </w:pPr>
    </w:p>
    <w:p w14:paraId="4B3B6975" w14:textId="39B49468" w:rsidR="00850D3C" w:rsidRPr="00885AA8" w:rsidRDefault="00850D3C" w:rsidP="00850D3C">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Opdrachtgever heeft hiervoor een Europese</w:t>
      </w:r>
      <w:r>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openbare</w:t>
      </w:r>
      <w:r>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aanbesteding gehouden.</w:t>
      </w:r>
    </w:p>
    <w:p w14:paraId="0E576E9E" w14:textId="77777777" w:rsidR="00850D3C" w:rsidRPr="00885AA8" w:rsidRDefault="00850D3C" w:rsidP="006E0324">
      <w:pPr>
        <w:suppressAutoHyphens/>
        <w:spacing w:after="0" w:line="284" w:lineRule="atLeast"/>
        <w:ind w:left="564"/>
        <w:rPr>
          <w:rFonts w:ascii="Verdana" w:eastAsia="Times New Roman" w:hAnsi="Verdana" w:cs="Arial"/>
          <w:sz w:val="18"/>
          <w:szCs w:val="18"/>
          <w:lang w:eastAsia="nl-NL"/>
        </w:rPr>
      </w:pPr>
    </w:p>
    <w:p w14:paraId="4C648FB2" w14:textId="263531FE"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Inschrijving die de Opdrachtnemer heeft ingediend</w:t>
      </w:r>
      <w:r w:rsidR="007F7A95"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is door de Opdrachtgever als de ‘beste </w:t>
      </w:r>
      <w:r w:rsidRPr="00885AA8">
        <w:rPr>
          <w:rFonts w:ascii="Verdana" w:eastAsia="Times New Roman" w:hAnsi="Verdana" w:cs="Arial"/>
          <w:sz w:val="18"/>
          <w:szCs w:val="18"/>
          <w:lang w:eastAsia="nl-NL"/>
        </w:rPr>
        <w:br/>
        <w:t xml:space="preserve">prijs-kwaliteitverhouding’ aangemerkt. </w:t>
      </w:r>
    </w:p>
    <w:p w14:paraId="48E97AED" w14:textId="77777777" w:rsidR="006E0324" w:rsidRPr="00885AA8" w:rsidRDefault="006E0324" w:rsidP="006E0324">
      <w:pPr>
        <w:suppressAutoHyphens/>
        <w:spacing w:after="0" w:line="284" w:lineRule="atLeast"/>
        <w:rPr>
          <w:rFonts w:ascii="Verdana" w:eastAsia="Times New Roman" w:hAnsi="Verdana" w:cs="Arial"/>
          <w:sz w:val="18"/>
          <w:szCs w:val="18"/>
          <w:lang w:eastAsia="nl-NL"/>
        </w:rPr>
      </w:pPr>
    </w:p>
    <w:p w14:paraId="401DB914" w14:textId="09F1AE4F"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Als gevolg daarvan heeft de Opdrachtgever de </w:t>
      </w:r>
      <w:r w:rsidR="00C00F3F"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 xml:space="preserve">pdracht voor </w:t>
      </w:r>
      <w:r w:rsidR="004A0085"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(definitief) gegund aan de Opdrachtnemer. </w:t>
      </w:r>
    </w:p>
    <w:p w14:paraId="4F520C15" w14:textId="77777777" w:rsidR="006E0324" w:rsidRPr="00885AA8" w:rsidRDefault="006E0324" w:rsidP="006E0324">
      <w:pPr>
        <w:suppressAutoHyphens/>
        <w:spacing w:after="0" w:line="284" w:lineRule="atLeast"/>
        <w:ind w:left="564"/>
        <w:rPr>
          <w:rFonts w:ascii="Verdana" w:eastAsia="Times New Roman" w:hAnsi="Verdana" w:cs="Arial"/>
          <w:sz w:val="18"/>
          <w:szCs w:val="18"/>
          <w:lang w:eastAsia="nl-NL"/>
        </w:rPr>
      </w:pPr>
    </w:p>
    <w:p w14:paraId="19A656FA" w14:textId="7F920991"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en de Opdrachtnemer wensen de voorwaarden waaronder de </w:t>
      </w:r>
      <w:r w:rsidR="00EA7F47" w:rsidRPr="00885AA8">
        <w:rPr>
          <w:rFonts w:ascii="Verdana" w:eastAsia="Times New Roman" w:hAnsi="Verdana" w:cs="Arial"/>
          <w:sz w:val="18"/>
          <w:szCs w:val="18"/>
          <w:lang w:eastAsia="nl-NL"/>
        </w:rPr>
        <w:t>Diensten</w:t>
      </w:r>
      <w:r w:rsidRPr="00885AA8">
        <w:rPr>
          <w:rFonts w:ascii="Verdana" w:eastAsia="Times New Roman" w:hAnsi="Verdana" w:cs="Arial"/>
          <w:sz w:val="18"/>
          <w:szCs w:val="18"/>
          <w:lang w:eastAsia="nl-NL"/>
        </w:rPr>
        <w:t xml:space="preserve"> worden </w:t>
      </w:r>
      <w:r w:rsidR="00EA7F47" w:rsidRPr="00885AA8">
        <w:rPr>
          <w:rFonts w:ascii="Verdana" w:eastAsia="Times New Roman" w:hAnsi="Verdana" w:cs="Arial"/>
          <w:sz w:val="18"/>
          <w:szCs w:val="18"/>
          <w:lang w:eastAsia="nl-NL"/>
        </w:rPr>
        <w:t>verricht</w:t>
      </w:r>
      <w:r w:rsidRPr="00885AA8">
        <w:rPr>
          <w:rFonts w:ascii="Verdana" w:eastAsia="Times New Roman" w:hAnsi="Verdana" w:cs="Arial"/>
          <w:sz w:val="18"/>
          <w:szCs w:val="18"/>
          <w:lang w:eastAsia="nl-NL"/>
        </w:rPr>
        <w:t xml:space="preserve">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vast te leggen. De rechten en verplichtingen die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worden vastgelegd, zijn onlosmakelijk verbonden met de rechten en verplichtingen die zijn neergelegd in de </w:t>
      </w:r>
      <w:r w:rsidR="008F3BF0" w:rsidRPr="00885AA8">
        <w:rPr>
          <w:rFonts w:ascii="Verdana" w:eastAsia="Times New Roman" w:hAnsi="Verdana" w:cs="Arial"/>
          <w:sz w:val="18"/>
          <w:szCs w:val="18"/>
          <w:lang w:eastAsia="nl-NL"/>
        </w:rPr>
        <w:t>Aanbestedingsstukken</w:t>
      </w:r>
      <w:r w:rsidRPr="00885AA8">
        <w:rPr>
          <w:rFonts w:ascii="Verdana" w:eastAsia="Times New Roman" w:hAnsi="Verdana" w:cs="Arial"/>
          <w:sz w:val="18"/>
          <w:szCs w:val="18"/>
          <w:lang w:eastAsia="nl-NL"/>
        </w:rPr>
        <w:t xml:space="preserve">. </w:t>
      </w:r>
    </w:p>
    <w:p w14:paraId="1D636407" w14:textId="77777777" w:rsidR="004C726B" w:rsidRPr="00885AA8" w:rsidRDefault="004C726B" w:rsidP="002E4A97">
      <w:pPr>
        <w:suppressAutoHyphens/>
        <w:spacing w:after="0" w:line="284" w:lineRule="atLeast"/>
        <w:rPr>
          <w:rFonts w:ascii="Verdana" w:eastAsia="Times New Roman" w:hAnsi="Verdana" w:cs="Arial"/>
          <w:b/>
          <w:sz w:val="18"/>
          <w:szCs w:val="18"/>
          <w:lang w:eastAsia="nl-NL"/>
        </w:rPr>
      </w:pPr>
    </w:p>
    <w:p w14:paraId="090124A8"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Partijen verklaren te zijn overeengekomen als volgt:</w:t>
      </w:r>
    </w:p>
    <w:p w14:paraId="0BE7F8C8"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p>
    <w:p w14:paraId="5D3FC986"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Artikel 1.</w:t>
      </w:r>
      <w:r w:rsidRPr="00885AA8">
        <w:rPr>
          <w:rFonts w:ascii="Verdana" w:eastAsia="Times New Roman" w:hAnsi="Verdana" w:cs="Arial"/>
          <w:b/>
          <w:sz w:val="18"/>
          <w:szCs w:val="18"/>
          <w:lang w:eastAsia="nl-NL"/>
        </w:rPr>
        <w:tab/>
        <w:t>Definities en interpretaties</w:t>
      </w:r>
    </w:p>
    <w:p w14:paraId="3A386550" w14:textId="1A016443" w:rsidR="00D761F8" w:rsidRPr="00885AA8" w:rsidRDefault="00D761F8" w:rsidP="00061A19">
      <w:pPr>
        <w:suppressAutoHyphens/>
        <w:spacing w:after="0" w:line="284" w:lineRule="atLeast"/>
        <w:rPr>
          <w:rFonts w:ascii="Verdana" w:eastAsia="Times New Roman" w:hAnsi="Verdana" w:cs="Arial"/>
          <w:bCs/>
          <w:sz w:val="18"/>
          <w:szCs w:val="18"/>
          <w:lang w:eastAsia="nl-NL"/>
        </w:rPr>
      </w:pPr>
      <w:r w:rsidRPr="00885AA8">
        <w:rPr>
          <w:rFonts w:ascii="Verdana" w:eastAsia="Times New Roman" w:hAnsi="Verdana" w:cs="Arial"/>
          <w:bCs/>
          <w:sz w:val="18"/>
          <w:szCs w:val="18"/>
          <w:lang w:eastAsia="nl-NL"/>
        </w:rPr>
        <w:t xml:space="preserve">In deze </w:t>
      </w:r>
      <w:r w:rsidR="00EF019E" w:rsidRPr="00885AA8">
        <w:rPr>
          <w:rFonts w:ascii="Verdana" w:eastAsia="Times New Roman" w:hAnsi="Verdana" w:cs="Arial"/>
          <w:bCs/>
          <w:sz w:val="18"/>
          <w:szCs w:val="18"/>
          <w:lang w:eastAsia="nl-NL"/>
        </w:rPr>
        <w:t>Raamovereenkomst</w:t>
      </w:r>
      <w:r w:rsidRPr="00885AA8">
        <w:rPr>
          <w:rFonts w:ascii="Verdana" w:eastAsia="Times New Roman" w:hAnsi="Verdana" w:cs="Arial"/>
          <w:bCs/>
          <w:sz w:val="18"/>
          <w:szCs w:val="18"/>
          <w:lang w:eastAsia="nl-NL"/>
        </w:rPr>
        <w:t xml:space="preserve"> wordt een aantal begrippen met een beginhoofdletter genoteerd. Aan deze begrippen komt de betekenis toe die hieraan wordt gegeven in het Beschrijvend Document, behorend tot deze </w:t>
      </w:r>
      <w:r w:rsidR="00EF019E" w:rsidRPr="00885AA8">
        <w:rPr>
          <w:rFonts w:ascii="Verdana" w:eastAsia="Times New Roman" w:hAnsi="Verdana" w:cs="Arial"/>
          <w:bCs/>
          <w:sz w:val="18"/>
          <w:szCs w:val="18"/>
          <w:lang w:eastAsia="nl-NL"/>
        </w:rPr>
        <w:t>Raamovereenkomst</w:t>
      </w:r>
      <w:r w:rsidRPr="00885AA8">
        <w:rPr>
          <w:rFonts w:ascii="Verdana" w:eastAsia="Times New Roman" w:hAnsi="Verdana" w:cs="Arial"/>
          <w:bCs/>
          <w:sz w:val="18"/>
          <w:szCs w:val="18"/>
          <w:lang w:eastAsia="nl-NL"/>
        </w:rPr>
        <w:t xml:space="preserve">. Indien en voor zover de betreffende begrippen niet zijn gedefinieerd in het </w:t>
      </w:r>
      <w:r w:rsidRPr="00885AA8">
        <w:rPr>
          <w:rFonts w:ascii="Verdana" w:eastAsia="Times New Roman" w:hAnsi="Verdana" w:cs="Arial"/>
          <w:bCs/>
          <w:sz w:val="18"/>
          <w:szCs w:val="18"/>
          <w:lang w:eastAsia="nl-NL"/>
        </w:rPr>
        <w:lastRenderedPageBreak/>
        <w:t xml:space="preserve">Beschrijvend Document, gelden de definities in artikel 1 van de </w:t>
      </w:r>
      <w:r w:rsidR="00061A19" w:rsidRPr="00885AA8">
        <w:rPr>
          <w:rFonts w:ascii="Verdana" w:eastAsia="Times New Roman" w:hAnsi="Verdana" w:cs="Arial"/>
          <w:bCs/>
          <w:sz w:val="18"/>
          <w:szCs w:val="18"/>
          <w:lang w:eastAsia="nl-NL"/>
        </w:rPr>
        <w:t>Algemene Inkoopvoorwaarden voor Leveringen en Diensten VRZHZ 2017</w:t>
      </w:r>
      <w:r w:rsidRPr="00885AA8">
        <w:rPr>
          <w:rFonts w:ascii="Verdana" w:eastAsia="Times New Roman" w:hAnsi="Verdana" w:cs="Arial"/>
          <w:bCs/>
          <w:sz w:val="18"/>
          <w:szCs w:val="18"/>
          <w:lang w:eastAsia="nl-NL"/>
        </w:rPr>
        <w:t>.</w:t>
      </w:r>
    </w:p>
    <w:p w14:paraId="033DF8A1" w14:textId="77777777" w:rsidR="00D761F8" w:rsidRPr="00885AA8" w:rsidRDefault="00D761F8" w:rsidP="002E4A97">
      <w:pPr>
        <w:suppressAutoHyphens/>
        <w:spacing w:after="0" w:line="284" w:lineRule="atLeast"/>
        <w:rPr>
          <w:rFonts w:ascii="Verdana" w:eastAsia="Times New Roman" w:hAnsi="Verdana" w:cs="Arial"/>
          <w:b/>
          <w:sz w:val="18"/>
          <w:szCs w:val="18"/>
          <w:lang w:eastAsia="nl-NL"/>
        </w:rPr>
      </w:pPr>
    </w:p>
    <w:p w14:paraId="4CCE2ADB" w14:textId="5F76DB76" w:rsidR="0011452E" w:rsidRPr="00885AA8" w:rsidRDefault="00EF5356"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Artikel 2</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t xml:space="preserve">Voorwerp van de </w:t>
      </w:r>
      <w:r w:rsidR="00EF019E" w:rsidRPr="00885AA8">
        <w:rPr>
          <w:rFonts w:ascii="Verdana" w:eastAsia="Times New Roman" w:hAnsi="Verdana" w:cs="Arial"/>
          <w:b/>
          <w:sz w:val="18"/>
          <w:szCs w:val="18"/>
          <w:lang w:eastAsia="nl-NL"/>
        </w:rPr>
        <w:t>Raamovereenkomst</w:t>
      </w:r>
      <w:r w:rsidR="00DF6E29" w:rsidRPr="00885AA8">
        <w:rPr>
          <w:rFonts w:ascii="Verdana" w:eastAsia="Times New Roman" w:hAnsi="Verdana" w:cs="Arial"/>
          <w:b/>
          <w:sz w:val="18"/>
          <w:szCs w:val="18"/>
          <w:lang w:eastAsia="nl-NL"/>
        </w:rPr>
        <w:t xml:space="preserve"> en Nadere </w:t>
      </w:r>
      <w:r w:rsidR="00061A19" w:rsidRPr="00885AA8">
        <w:rPr>
          <w:rFonts w:ascii="Verdana" w:eastAsia="Times New Roman" w:hAnsi="Verdana" w:cs="Arial"/>
          <w:b/>
          <w:sz w:val="18"/>
          <w:szCs w:val="18"/>
          <w:lang w:eastAsia="nl-NL"/>
        </w:rPr>
        <w:t>Opdracht</w:t>
      </w:r>
    </w:p>
    <w:p w14:paraId="1C4EE6A8" w14:textId="39693F08" w:rsidR="001F4918" w:rsidRPr="00885AA8" w:rsidRDefault="0011452E" w:rsidP="002E4A97">
      <w:pPr>
        <w:numPr>
          <w:ilvl w:val="0"/>
          <w:numId w:val="1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Onder de voorwaarden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onder de voorwaarden van de Bescheiden, draagt </w:t>
      </w:r>
      <w:r w:rsidR="004B6B9E" w:rsidRPr="00885AA8">
        <w:rPr>
          <w:rFonts w:ascii="Verdana" w:eastAsia="Times New Roman" w:hAnsi="Verdana" w:cs="Arial"/>
          <w:sz w:val="18"/>
          <w:szCs w:val="18"/>
          <w:lang w:eastAsia="nl-NL"/>
        </w:rPr>
        <w:t xml:space="preserve">de Opdrachtgever </w:t>
      </w:r>
      <w:r w:rsidRPr="00885AA8">
        <w:rPr>
          <w:rFonts w:ascii="Verdana" w:eastAsia="Times New Roman" w:hAnsi="Verdana" w:cs="Arial"/>
          <w:sz w:val="18"/>
          <w:szCs w:val="18"/>
          <w:lang w:eastAsia="nl-NL"/>
        </w:rPr>
        <w:t>hierbij aan de</w:t>
      </w:r>
      <w:r w:rsidR="0027127A" w:rsidRPr="00885AA8">
        <w:rPr>
          <w:rFonts w:ascii="Verdana" w:eastAsia="Times New Roman" w:hAnsi="Verdana" w:cs="Arial"/>
          <w:sz w:val="18"/>
          <w:szCs w:val="18"/>
          <w:lang w:eastAsia="nl-NL"/>
        </w:rPr>
        <w:t xml:space="preserve"> Opdrachtnemer</w:t>
      </w:r>
      <w:r w:rsidRPr="00885AA8">
        <w:rPr>
          <w:rFonts w:ascii="Verdana" w:eastAsia="Times New Roman" w:hAnsi="Verdana" w:cs="Arial"/>
          <w:sz w:val="18"/>
          <w:szCs w:val="18"/>
          <w:lang w:eastAsia="nl-NL"/>
        </w:rPr>
        <w:t xml:space="preserve"> op om gedurende de looptijd van deze </w:t>
      </w:r>
      <w:r w:rsidR="001526A7"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vereenkomst</w:t>
      </w:r>
      <w:r w:rsidR="007713D7" w:rsidRPr="00885AA8">
        <w:rPr>
          <w:rFonts w:ascii="Verdana" w:eastAsia="Times New Roman" w:hAnsi="Verdana" w:cs="Arial"/>
          <w:sz w:val="18"/>
          <w:szCs w:val="18"/>
          <w:lang w:eastAsia="nl-NL"/>
        </w:rPr>
        <w:t xml:space="preserve"> </w:t>
      </w:r>
      <w:r w:rsidR="00DF6E29" w:rsidRPr="00885AA8">
        <w:rPr>
          <w:rFonts w:ascii="Verdana" w:eastAsia="Times New Roman" w:hAnsi="Verdana" w:cs="Arial"/>
          <w:sz w:val="18"/>
          <w:szCs w:val="18"/>
          <w:lang w:eastAsia="nl-NL"/>
        </w:rPr>
        <w:t xml:space="preserve">op afroep van </w:t>
      </w:r>
      <w:r w:rsidR="004B6B9E" w:rsidRPr="00885AA8">
        <w:rPr>
          <w:rFonts w:ascii="Verdana" w:eastAsia="Times New Roman" w:hAnsi="Verdana" w:cs="Arial"/>
          <w:sz w:val="18"/>
          <w:szCs w:val="18"/>
          <w:lang w:eastAsia="nl-NL"/>
        </w:rPr>
        <w:t>de Opdrachtgever</w:t>
      </w:r>
      <w:r w:rsidR="00DF6E29" w:rsidRPr="00885AA8">
        <w:rPr>
          <w:rFonts w:ascii="Verdana" w:eastAsia="Times New Roman" w:hAnsi="Verdana" w:cs="Arial"/>
          <w:sz w:val="18"/>
          <w:szCs w:val="18"/>
          <w:lang w:eastAsia="nl-NL"/>
        </w:rPr>
        <w:t xml:space="preserve"> </w:t>
      </w:r>
      <w:r w:rsidR="002675DF" w:rsidRPr="00885AA8">
        <w:rPr>
          <w:rFonts w:ascii="Verdana" w:eastAsia="Times New Roman" w:hAnsi="Verdana" w:cs="Arial"/>
          <w:sz w:val="18"/>
          <w:szCs w:val="18"/>
          <w:lang w:eastAsia="nl-NL"/>
        </w:rPr>
        <w:t>de</w:t>
      </w:r>
      <w:r w:rsidR="00790A46" w:rsidRPr="00885AA8">
        <w:rPr>
          <w:rFonts w:ascii="Verdana" w:eastAsia="Times New Roman" w:hAnsi="Verdana" w:cs="Arial"/>
          <w:sz w:val="18"/>
          <w:szCs w:val="18"/>
          <w:lang w:eastAsia="nl-NL"/>
        </w:rPr>
        <w:t xml:space="preserve"> Diensten te verrichten. </w:t>
      </w:r>
    </w:p>
    <w:p w14:paraId="19F37F5E" w14:textId="77777777" w:rsidR="0005162F" w:rsidRPr="00885AA8" w:rsidRDefault="0005162F" w:rsidP="002E4A97">
      <w:pPr>
        <w:suppressAutoHyphens/>
        <w:spacing w:after="0" w:line="284" w:lineRule="atLeast"/>
        <w:ind w:left="567"/>
        <w:rPr>
          <w:rFonts w:ascii="Verdana" w:eastAsia="Times New Roman" w:hAnsi="Verdana" w:cs="Arial"/>
          <w:sz w:val="18"/>
          <w:szCs w:val="18"/>
          <w:lang w:eastAsia="nl-NL"/>
        </w:rPr>
      </w:pPr>
    </w:p>
    <w:p w14:paraId="2D2955B2" w14:textId="36C6060A" w:rsidR="00DF6E29" w:rsidRPr="00885AA8" w:rsidRDefault="00061A19" w:rsidP="00061A19">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2. </w:t>
      </w:r>
      <w:r w:rsidRPr="00885AA8">
        <w:rPr>
          <w:rFonts w:ascii="Verdana" w:eastAsia="Times New Roman" w:hAnsi="Verdana" w:cs="Arial"/>
          <w:sz w:val="18"/>
          <w:szCs w:val="18"/>
          <w:lang w:eastAsia="nl-NL"/>
        </w:rPr>
        <w:tab/>
        <w:t xml:space="preserve">Iedere </w:t>
      </w:r>
      <w:r w:rsidR="00E92440"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 xml:space="preserve">pdracht van de Opdrachtgever tot </w:t>
      </w:r>
      <w:r w:rsidR="005B406F"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en aanverwante dienstverlening  onder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zal door de Opdrachtgever</w:t>
      </w:r>
      <w:r w:rsidR="00066A00"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schriftelijk worden verstrekt door middel van een </w:t>
      </w:r>
      <w:r w:rsidR="009900D4" w:rsidRPr="00885AA8">
        <w:rPr>
          <w:rFonts w:ascii="Verdana" w:eastAsia="Times New Roman" w:hAnsi="Verdana" w:cs="Arial"/>
          <w:sz w:val="18"/>
          <w:szCs w:val="18"/>
          <w:lang w:eastAsia="nl-NL"/>
        </w:rPr>
        <w:t>Nadere Opdracht</w:t>
      </w:r>
      <w:r w:rsidRPr="00885AA8">
        <w:rPr>
          <w:rFonts w:ascii="Verdana" w:eastAsia="Times New Roman" w:hAnsi="Verdana" w:cs="Arial"/>
          <w:sz w:val="18"/>
          <w:szCs w:val="18"/>
          <w:lang w:eastAsia="nl-NL"/>
        </w:rPr>
        <w:t xml:space="preserve"> (wijze van bestelling volgens bestelproces), die door een bevoegde medewerker van de Opdrachtgever is ondertekend.</w:t>
      </w:r>
    </w:p>
    <w:p w14:paraId="098AB1B2" w14:textId="77777777" w:rsidR="00061A19" w:rsidRPr="00885AA8" w:rsidRDefault="00061A19" w:rsidP="00061A19">
      <w:pPr>
        <w:suppressAutoHyphens/>
        <w:spacing w:after="0" w:line="284" w:lineRule="atLeast"/>
        <w:ind w:left="567"/>
        <w:rPr>
          <w:rFonts w:ascii="Verdana" w:eastAsia="Times New Roman" w:hAnsi="Verdana" w:cs="Arial"/>
          <w:sz w:val="18"/>
          <w:szCs w:val="18"/>
          <w:lang w:eastAsia="nl-NL"/>
        </w:rPr>
      </w:pPr>
    </w:p>
    <w:p w14:paraId="3838ECB2" w14:textId="23A5D192" w:rsidR="00627463" w:rsidRPr="00885AA8" w:rsidRDefault="00AF68D3" w:rsidP="00AF68D3">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3. </w:t>
      </w:r>
      <w:r w:rsidRPr="00885AA8">
        <w:rPr>
          <w:rFonts w:ascii="Verdana" w:eastAsia="Times New Roman" w:hAnsi="Verdana" w:cs="Arial"/>
          <w:sz w:val="18"/>
          <w:szCs w:val="18"/>
          <w:lang w:eastAsia="nl-NL"/>
        </w:rPr>
        <w:tab/>
        <w:t>De Opdrachtnemer verplicht zich hierbij om</w:t>
      </w:r>
      <w:r w:rsidR="008D068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conform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de</w:t>
      </w:r>
      <w:r w:rsidR="008D068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Opdracht uit te voeren en zich hierbij in alle opzichten te houden aan de rechten en verplichtingen zoals neergelegd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w:t>
      </w:r>
    </w:p>
    <w:p w14:paraId="42E292BC" w14:textId="77777777" w:rsidR="008D068D" w:rsidRPr="00885AA8" w:rsidRDefault="008D068D" w:rsidP="008D068D">
      <w:pPr>
        <w:suppressAutoHyphens/>
        <w:spacing w:after="0" w:line="284" w:lineRule="atLeast"/>
        <w:ind w:left="567"/>
        <w:rPr>
          <w:rFonts w:ascii="Verdana" w:eastAsia="Times New Roman" w:hAnsi="Verdana" w:cs="Arial"/>
          <w:sz w:val="18"/>
          <w:szCs w:val="18"/>
          <w:lang w:eastAsia="nl-NL"/>
        </w:rPr>
      </w:pPr>
    </w:p>
    <w:p w14:paraId="4439DF82" w14:textId="1CD82945" w:rsidR="003E73B7" w:rsidRPr="00885AA8" w:rsidRDefault="008D068D" w:rsidP="003E73B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4.</w:t>
      </w:r>
      <w:r w:rsidR="003E73B7" w:rsidRPr="00885AA8">
        <w:rPr>
          <w:rFonts w:ascii="Verdana" w:eastAsia="Times New Roman" w:hAnsi="Verdana" w:cs="Arial"/>
          <w:sz w:val="18"/>
          <w:szCs w:val="18"/>
          <w:lang w:eastAsia="nl-NL"/>
        </w:rPr>
        <w:tab/>
        <w:t xml:space="preserve">De Diensten worden door de Opdrachtnemer verricht op de in de Nadere Overeenkomst aan te geven plaats(en). </w:t>
      </w:r>
    </w:p>
    <w:p w14:paraId="1368943B" w14:textId="7B4061F4" w:rsidR="008D068D" w:rsidRPr="00885AA8" w:rsidRDefault="008D068D" w:rsidP="008D068D">
      <w:pPr>
        <w:suppressAutoHyphens/>
        <w:spacing w:after="0" w:line="284" w:lineRule="atLeast"/>
        <w:ind w:left="567" w:hanging="567"/>
        <w:rPr>
          <w:rFonts w:ascii="Verdana" w:eastAsia="Times New Roman" w:hAnsi="Verdana" w:cs="Arial"/>
          <w:sz w:val="18"/>
          <w:szCs w:val="18"/>
          <w:lang w:eastAsia="nl-NL"/>
        </w:rPr>
      </w:pPr>
    </w:p>
    <w:p w14:paraId="7823272F" w14:textId="3B8E6021"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3</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r>
      <w:r w:rsidR="00364E79" w:rsidRPr="00885AA8">
        <w:rPr>
          <w:rFonts w:ascii="Verdana" w:eastAsia="Times New Roman" w:hAnsi="Verdana" w:cs="Arial"/>
          <w:b/>
          <w:sz w:val="18"/>
          <w:szCs w:val="18"/>
          <w:lang w:eastAsia="nl-NL"/>
        </w:rPr>
        <w:t xml:space="preserve">Documenten die deel uitmaken van de </w:t>
      </w:r>
      <w:r w:rsidR="00EF019E" w:rsidRPr="00885AA8">
        <w:rPr>
          <w:rFonts w:ascii="Verdana" w:eastAsia="Times New Roman" w:hAnsi="Verdana" w:cs="Arial"/>
          <w:b/>
          <w:sz w:val="18"/>
          <w:szCs w:val="18"/>
          <w:lang w:eastAsia="nl-NL"/>
        </w:rPr>
        <w:t>Raamovereenkomst</w:t>
      </w:r>
      <w:r w:rsidR="00364E79" w:rsidRPr="00885AA8">
        <w:rPr>
          <w:rFonts w:ascii="Verdana" w:eastAsia="Times New Roman" w:hAnsi="Verdana" w:cs="Arial"/>
          <w:b/>
          <w:sz w:val="18"/>
          <w:szCs w:val="18"/>
          <w:lang w:eastAsia="nl-NL"/>
        </w:rPr>
        <w:t xml:space="preserve"> en volgorde van prevalentie</w:t>
      </w:r>
    </w:p>
    <w:p w14:paraId="74B648BA" w14:textId="14D0714B" w:rsidR="0011452E" w:rsidRPr="00885AA8" w:rsidRDefault="006D1267" w:rsidP="006D126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navolgende documenten vormen gezamenlijk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Voor zover de hierna genoemde documenten met elkaar in tegenspraak zijn, prevaleert het in de opsomming eerder genoemde document boven het later genoemde document:</w:t>
      </w:r>
    </w:p>
    <w:p w14:paraId="101102AE" w14:textId="01C250CB" w:rsidR="002F3548" w:rsidRPr="00885AA8" w:rsidRDefault="000D58B6"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6E5E83" w:rsidRPr="00885AA8">
        <w:rPr>
          <w:rFonts w:ascii="Verdana" w:eastAsia="Times New Roman" w:hAnsi="Verdana" w:cs="Arial"/>
          <w:sz w:val="18"/>
          <w:szCs w:val="18"/>
          <w:lang w:eastAsia="nl-NL"/>
        </w:rPr>
        <w:t>Nadere Opdracht</w:t>
      </w:r>
      <w:r w:rsidR="002F3548" w:rsidRPr="00885AA8">
        <w:rPr>
          <w:rFonts w:ascii="Verdana" w:eastAsia="Times New Roman" w:hAnsi="Verdana" w:cs="Arial"/>
          <w:sz w:val="18"/>
          <w:szCs w:val="18"/>
          <w:lang w:eastAsia="nl-NL"/>
        </w:rPr>
        <w:t xml:space="preserve"> </w:t>
      </w:r>
    </w:p>
    <w:p w14:paraId="77A09178" w14:textId="0C7EDDA3" w:rsidR="002F3548" w:rsidRPr="00885AA8" w:rsidRDefault="002F3548"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EF019E" w:rsidRPr="00885AA8">
        <w:rPr>
          <w:rFonts w:ascii="Verdana" w:eastAsia="Times New Roman" w:hAnsi="Verdana" w:cs="Arial"/>
          <w:sz w:val="18"/>
          <w:szCs w:val="18"/>
          <w:lang w:eastAsia="nl-NL"/>
        </w:rPr>
        <w:t>Raamovereenkomst</w:t>
      </w:r>
    </w:p>
    <w:p w14:paraId="65F994A3" w14:textId="77777777" w:rsidR="00B75708" w:rsidRPr="00885AA8" w:rsidRDefault="00D12000" w:rsidP="00540DB6">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 Verslag Verificatiebespreking</w:t>
      </w:r>
    </w:p>
    <w:p w14:paraId="32C82EB9" w14:textId="77777777" w:rsidR="00684426" w:rsidRPr="00885AA8" w:rsidRDefault="00684426" w:rsidP="00540DB6">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Nota</w:t>
      </w:r>
      <w:r w:rsidR="00041DDD"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’s</w:t>
      </w:r>
      <w:r w:rsidR="00041DDD"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van Inlichtingen</w:t>
      </w:r>
    </w:p>
    <w:p w14:paraId="44B52C33" w14:textId="77777777" w:rsidR="0011452E" w:rsidRPr="00885AA8" w:rsidRDefault="005C41D6"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w:t>
      </w:r>
      <w:r w:rsidR="0011452E" w:rsidRPr="00885AA8">
        <w:rPr>
          <w:rFonts w:ascii="Verdana" w:eastAsia="Times New Roman" w:hAnsi="Verdana" w:cs="Arial"/>
          <w:sz w:val="18"/>
          <w:szCs w:val="18"/>
          <w:lang w:eastAsia="nl-NL"/>
        </w:rPr>
        <w:t xml:space="preserve"> </w:t>
      </w:r>
      <w:r w:rsidR="00D96ADB" w:rsidRPr="00885AA8">
        <w:rPr>
          <w:rFonts w:ascii="Verdana" w:eastAsia="Times New Roman" w:hAnsi="Verdana" w:cs="Arial"/>
          <w:sz w:val="18"/>
          <w:szCs w:val="18"/>
          <w:lang w:eastAsia="nl-NL"/>
        </w:rPr>
        <w:t>Beschrijvend Document</w:t>
      </w:r>
    </w:p>
    <w:p w14:paraId="756D74D2" w14:textId="03E54E8C" w:rsidR="0085357D" w:rsidRPr="00885AA8" w:rsidRDefault="0085357D" w:rsidP="0085357D">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A46569" w:rsidRPr="00885AA8">
        <w:rPr>
          <w:rFonts w:ascii="Verdana" w:eastAsia="Times New Roman" w:hAnsi="Verdana" w:cs="Arial"/>
          <w:sz w:val="18"/>
          <w:szCs w:val="18"/>
          <w:lang w:eastAsia="nl-NL"/>
        </w:rPr>
        <w:t>Algemene Inkoopvoorwaarden voor Leveringen en Diensten VRZHZ 2017</w:t>
      </w:r>
    </w:p>
    <w:p w14:paraId="0F02F248" w14:textId="5A7A4A17" w:rsidR="0036007A" w:rsidRPr="00885AA8" w:rsidRDefault="0036007A" w:rsidP="0085357D">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 Prijzenblad</w:t>
      </w:r>
    </w:p>
    <w:p w14:paraId="1DE86AC6" w14:textId="2079432D" w:rsidR="0011452E" w:rsidRPr="00885AA8" w:rsidRDefault="0011452E"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Inschrijving</w:t>
      </w:r>
      <w:r w:rsidR="0031561B" w:rsidRPr="00885AA8">
        <w:rPr>
          <w:rFonts w:ascii="Verdana" w:eastAsia="Times New Roman" w:hAnsi="Verdana" w:cs="Arial"/>
          <w:sz w:val="18"/>
          <w:szCs w:val="18"/>
          <w:lang w:eastAsia="nl-NL"/>
        </w:rPr>
        <w:t xml:space="preserve"> </w:t>
      </w:r>
    </w:p>
    <w:p w14:paraId="7854E06E" w14:textId="77777777" w:rsidR="00912518" w:rsidRPr="00885AA8" w:rsidRDefault="00912518" w:rsidP="002E4A97">
      <w:pPr>
        <w:suppressAutoHyphens/>
        <w:spacing w:after="0" w:line="284" w:lineRule="atLeast"/>
        <w:ind w:left="567"/>
        <w:rPr>
          <w:rFonts w:ascii="Verdana" w:eastAsia="Times New Roman" w:hAnsi="Verdana" w:cs="Arial"/>
          <w:sz w:val="18"/>
          <w:szCs w:val="18"/>
          <w:lang w:eastAsia="nl-NL"/>
        </w:rPr>
      </w:pPr>
    </w:p>
    <w:p w14:paraId="6B32DD23" w14:textId="77777777"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4</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t xml:space="preserve">Vergoeding </w:t>
      </w:r>
      <w:r w:rsidR="008B27EB" w:rsidRPr="00885AA8">
        <w:rPr>
          <w:rFonts w:ascii="Verdana" w:eastAsia="Times New Roman" w:hAnsi="Verdana" w:cs="Arial"/>
          <w:b/>
          <w:sz w:val="18"/>
          <w:szCs w:val="18"/>
          <w:lang w:eastAsia="nl-NL"/>
        </w:rPr>
        <w:t>en indexering</w:t>
      </w:r>
    </w:p>
    <w:p w14:paraId="195A6740" w14:textId="4CC22E6C" w:rsidR="00975A2E" w:rsidRPr="00885AA8" w:rsidRDefault="0011452E" w:rsidP="002E4A97">
      <w:pPr>
        <w:pStyle w:val="Lijstalinea"/>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Ter vergoeding </w:t>
      </w:r>
      <w:r w:rsidR="00034CDC" w:rsidRPr="00885AA8">
        <w:rPr>
          <w:rFonts w:ascii="Verdana" w:eastAsia="Times New Roman" w:hAnsi="Verdana" w:cs="Arial"/>
          <w:sz w:val="18"/>
          <w:szCs w:val="18"/>
          <w:lang w:eastAsia="nl-NL"/>
        </w:rPr>
        <w:t xml:space="preserve">voor </w:t>
      </w:r>
      <w:r w:rsidR="00EA7F47" w:rsidRPr="00885AA8">
        <w:rPr>
          <w:rFonts w:ascii="Verdana" w:eastAsia="Times New Roman" w:hAnsi="Verdana" w:cs="Arial"/>
          <w:sz w:val="18"/>
          <w:szCs w:val="18"/>
          <w:lang w:eastAsia="nl-NL"/>
        </w:rPr>
        <w:t>het verrichten van de Diensten</w:t>
      </w:r>
      <w:r w:rsidRPr="00885AA8">
        <w:rPr>
          <w:rFonts w:ascii="Verdana" w:eastAsia="Times New Roman" w:hAnsi="Verdana" w:cs="Arial"/>
          <w:sz w:val="18"/>
          <w:szCs w:val="18"/>
          <w:lang w:eastAsia="nl-NL"/>
        </w:rPr>
        <w:t xml:space="preserve">, </w:t>
      </w:r>
      <w:r w:rsidR="00603E46" w:rsidRPr="00885AA8">
        <w:rPr>
          <w:rFonts w:ascii="Verdana" w:eastAsia="Times New Roman" w:hAnsi="Verdana" w:cs="Arial"/>
          <w:sz w:val="18"/>
          <w:szCs w:val="18"/>
          <w:lang w:eastAsia="nl-NL"/>
        </w:rPr>
        <w:t>ontvangt</w:t>
      </w:r>
      <w:r w:rsidRPr="00885AA8">
        <w:rPr>
          <w:rFonts w:ascii="Verdana" w:eastAsia="Times New Roman" w:hAnsi="Verdana" w:cs="Arial"/>
          <w:sz w:val="18"/>
          <w:szCs w:val="18"/>
          <w:lang w:eastAsia="nl-NL"/>
        </w:rPr>
        <w:t xml:space="preserve"> de </w:t>
      </w:r>
      <w:r w:rsidR="00603E46"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w:t>
      </w:r>
      <w:r w:rsidR="0034087B" w:rsidRPr="00885AA8">
        <w:rPr>
          <w:rFonts w:ascii="Verdana" w:eastAsia="Times New Roman" w:hAnsi="Verdana" w:cs="Arial"/>
          <w:sz w:val="18"/>
          <w:szCs w:val="18"/>
          <w:lang w:eastAsia="nl-NL"/>
        </w:rPr>
        <w:t xml:space="preserve">maximaal </w:t>
      </w:r>
      <w:r w:rsidR="00217B3D" w:rsidRPr="00885AA8">
        <w:rPr>
          <w:rFonts w:ascii="Verdana" w:eastAsia="Times New Roman" w:hAnsi="Verdana" w:cs="Arial"/>
          <w:sz w:val="18"/>
          <w:szCs w:val="18"/>
          <w:lang w:eastAsia="nl-NL"/>
        </w:rPr>
        <w:t xml:space="preserve">de </w:t>
      </w:r>
      <w:r w:rsidR="00951B0E" w:rsidRPr="00885AA8">
        <w:rPr>
          <w:rFonts w:ascii="Verdana" w:eastAsia="Times New Roman" w:hAnsi="Verdana" w:cs="Arial"/>
          <w:sz w:val="18"/>
          <w:szCs w:val="18"/>
          <w:lang w:eastAsia="nl-NL"/>
        </w:rPr>
        <w:t>prijzen</w:t>
      </w:r>
      <w:r w:rsidR="00EF227C" w:rsidRPr="00885AA8">
        <w:rPr>
          <w:rFonts w:ascii="Verdana" w:eastAsia="Times New Roman" w:hAnsi="Verdana" w:cs="Arial"/>
          <w:sz w:val="18"/>
          <w:szCs w:val="18"/>
          <w:lang w:eastAsia="nl-NL"/>
        </w:rPr>
        <w:t xml:space="preserve"> die door de Opdrachtnemer in zijn Inschrijving zijn aangeboden op het </w:t>
      </w:r>
      <w:r w:rsidR="00975A2E" w:rsidRPr="00885AA8">
        <w:rPr>
          <w:rFonts w:ascii="Verdana" w:eastAsia="Times New Roman" w:hAnsi="Verdana" w:cs="Arial"/>
          <w:sz w:val="18"/>
          <w:szCs w:val="18"/>
          <w:lang w:eastAsia="nl-NL"/>
        </w:rPr>
        <w:t xml:space="preserve">Prijzenblad (zie bijlage </w:t>
      </w:r>
      <w:r w:rsidR="002537A7" w:rsidRPr="00885AA8">
        <w:rPr>
          <w:rFonts w:ascii="Verdana" w:eastAsia="Times New Roman" w:hAnsi="Verdana" w:cs="Arial"/>
          <w:sz w:val="18"/>
          <w:szCs w:val="18"/>
          <w:lang w:eastAsia="nl-NL"/>
        </w:rPr>
        <w:t>E</w:t>
      </w:r>
      <w:r w:rsidR="00975A2E" w:rsidRPr="00885AA8">
        <w:rPr>
          <w:rFonts w:ascii="Verdana" w:eastAsia="Times New Roman" w:hAnsi="Verdana" w:cs="Arial"/>
          <w:sz w:val="18"/>
          <w:szCs w:val="18"/>
          <w:lang w:eastAsia="nl-NL"/>
        </w:rPr>
        <w:t>).</w:t>
      </w:r>
    </w:p>
    <w:p w14:paraId="1E915536" w14:textId="77777777" w:rsidR="005C61AE" w:rsidRPr="00885AA8" w:rsidRDefault="005C61AE" w:rsidP="005C61AE">
      <w:pPr>
        <w:pStyle w:val="Lijstalinea"/>
        <w:suppressAutoHyphens/>
        <w:spacing w:after="0" w:line="284" w:lineRule="atLeast"/>
        <w:ind w:left="567"/>
        <w:rPr>
          <w:rFonts w:ascii="Verdana" w:eastAsia="Times New Roman" w:hAnsi="Verdana" w:cs="Arial"/>
          <w:sz w:val="18"/>
          <w:szCs w:val="18"/>
          <w:lang w:eastAsia="nl-NL"/>
        </w:rPr>
      </w:pPr>
    </w:p>
    <w:p w14:paraId="698C46BC" w14:textId="37BF9DAB" w:rsidR="005C61AE" w:rsidRPr="00885AA8" w:rsidRDefault="005C61AE" w:rsidP="005C61AE">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Anders dan de in artikel 4 lid 1 genoemde prijzen is de Opdrachtgever niets aan de Opdrachtnemer verschuldigd voor </w:t>
      </w:r>
      <w:r w:rsidR="00EA7F47"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uit hoofde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de </w:t>
      </w:r>
      <w:r w:rsidR="006E5E83" w:rsidRPr="00885AA8">
        <w:rPr>
          <w:rFonts w:ascii="Verdana" w:eastAsia="Times New Roman" w:hAnsi="Verdana" w:cs="Arial"/>
          <w:sz w:val="18"/>
          <w:szCs w:val="18"/>
          <w:lang w:eastAsia="nl-NL"/>
        </w:rPr>
        <w:t>Nadere Opdracht</w:t>
      </w:r>
      <w:r w:rsidRPr="00885AA8">
        <w:rPr>
          <w:rFonts w:ascii="Verdana" w:eastAsia="Times New Roman" w:hAnsi="Verdana" w:cs="Arial"/>
          <w:sz w:val="18"/>
          <w:szCs w:val="18"/>
          <w:lang w:eastAsia="nl-NL"/>
        </w:rPr>
        <w:t>en.</w:t>
      </w:r>
    </w:p>
    <w:p w14:paraId="3C37CC81" w14:textId="77777777" w:rsidR="0034087B" w:rsidRPr="00885AA8" w:rsidRDefault="0034087B" w:rsidP="002E4A97">
      <w:pPr>
        <w:pStyle w:val="Lijstalinea"/>
        <w:suppressAutoHyphens/>
        <w:spacing w:after="0" w:line="284" w:lineRule="atLeast"/>
        <w:ind w:left="567"/>
        <w:rPr>
          <w:rFonts w:ascii="Verdana" w:eastAsia="Times New Roman" w:hAnsi="Verdana" w:cs="Arial"/>
          <w:sz w:val="18"/>
          <w:szCs w:val="18"/>
          <w:lang w:eastAsia="nl-NL"/>
        </w:rPr>
      </w:pPr>
    </w:p>
    <w:p w14:paraId="3E3F3DD5" w14:textId="4299EB3D" w:rsidR="008729E7" w:rsidRPr="00885AA8" w:rsidRDefault="0047614F" w:rsidP="002E4A97">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951B0E" w:rsidRPr="00885AA8">
        <w:rPr>
          <w:rFonts w:ascii="Verdana" w:eastAsia="Times New Roman" w:hAnsi="Verdana" w:cs="Arial"/>
          <w:sz w:val="18"/>
          <w:szCs w:val="18"/>
          <w:lang w:eastAsia="nl-NL"/>
        </w:rPr>
        <w:t>prijzen</w:t>
      </w:r>
      <w:r w:rsidRPr="00885AA8">
        <w:rPr>
          <w:rFonts w:ascii="Verdana" w:eastAsia="Times New Roman" w:hAnsi="Verdana" w:cs="Arial"/>
          <w:sz w:val="18"/>
          <w:szCs w:val="18"/>
          <w:lang w:eastAsia="nl-NL"/>
        </w:rPr>
        <w:t xml:space="preserve"> staan vast tot</w:t>
      </w:r>
      <w:r w:rsidR="00E15466" w:rsidRPr="00885AA8">
        <w:rPr>
          <w:rFonts w:ascii="Verdana" w:eastAsia="Times New Roman" w:hAnsi="Verdana" w:cs="Arial"/>
          <w:sz w:val="18"/>
          <w:szCs w:val="18"/>
          <w:lang w:eastAsia="nl-NL"/>
        </w:rPr>
        <w:t xml:space="preserve"> en met</w:t>
      </w:r>
      <w:r w:rsidRPr="00885AA8">
        <w:rPr>
          <w:rFonts w:ascii="Verdana" w:eastAsia="Times New Roman" w:hAnsi="Verdana" w:cs="Arial"/>
          <w:sz w:val="18"/>
          <w:szCs w:val="18"/>
          <w:lang w:eastAsia="nl-NL"/>
        </w:rPr>
        <w:t xml:space="preserve"> [</w:t>
      </w:r>
      <w:r w:rsidRPr="00885AA8">
        <w:rPr>
          <w:rFonts w:ascii="Verdana" w:eastAsia="Times New Roman" w:hAnsi="Verdana" w:cs="Arial"/>
          <w:i/>
          <w:sz w:val="18"/>
          <w:szCs w:val="18"/>
          <w:lang w:eastAsia="nl-NL"/>
        </w:rPr>
        <w:t xml:space="preserve">één jaar na de ingangsdatum van de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w:t>
      </w:r>
      <w:r w:rsidR="008D374F" w:rsidRPr="00885AA8">
        <w:rPr>
          <w:rFonts w:ascii="Verdana" w:eastAsia="Times New Roman" w:hAnsi="Verdana" w:cs="Arial"/>
          <w:sz w:val="18"/>
          <w:szCs w:val="18"/>
          <w:lang w:eastAsia="nl-NL"/>
        </w:rPr>
        <w:t xml:space="preserve">. De </w:t>
      </w:r>
      <w:r w:rsidR="00951B0E" w:rsidRPr="00885AA8">
        <w:rPr>
          <w:rFonts w:ascii="Verdana" w:eastAsia="Times New Roman" w:hAnsi="Verdana" w:cs="Arial"/>
          <w:sz w:val="18"/>
          <w:szCs w:val="18"/>
          <w:lang w:eastAsia="nl-NL"/>
        </w:rPr>
        <w:t>prijzen</w:t>
      </w:r>
      <w:r w:rsidR="008D374F" w:rsidRPr="00885AA8">
        <w:rPr>
          <w:rFonts w:ascii="Verdana" w:eastAsia="Times New Roman" w:hAnsi="Verdana" w:cs="Arial"/>
          <w:sz w:val="18"/>
          <w:szCs w:val="18"/>
          <w:lang w:eastAsia="nl-NL"/>
        </w:rPr>
        <w:t xml:space="preserve"> kunnen vervolgens jaarlijks</w:t>
      </w:r>
      <w:r w:rsidR="00B35DFA" w:rsidRPr="00885AA8">
        <w:rPr>
          <w:rFonts w:ascii="Verdana" w:eastAsia="Times New Roman" w:hAnsi="Verdana" w:cs="Arial"/>
          <w:sz w:val="18"/>
          <w:szCs w:val="18"/>
          <w:lang w:eastAsia="nl-NL"/>
        </w:rPr>
        <w:t xml:space="preserve">, voor het </w:t>
      </w:r>
      <w:r w:rsidR="00E15466" w:rsidRPr="00885AA8">
        <w:rPr>
          <w:rFonts w:ascii="Verdana" w:eastAsia="Times New Roman" w:hAnsi="Verdana" w:cs="Arial"/>
          <w:sz w:val="18"/>
          <w:szCs w:val="18"/>
          <w:lang w:eastAsia="nl-NL"/>
        </w:rPr>
        <w:t xml:space="preserve">eerst </w:t>
      </w:r>
      <w:r w:rsidR="00B35DFA" w:rsidRPr="00885AA8">
        <w:rPr>
          <w:rFonts w:ascii="Verdana" w:eastAsia="Times New Roman" w:hAnsi="Verdana" w:cs="Arial"/>
          <w:sz w:val="18"/>
          <w:szCs w:val="18"/>
          <w:lang w:eastAsia="nl-NL"/>
        </w:rPr>
        <w:t>op</w:t>
      </w:r>
      <w:r w:rsidR="00E15466" w:rsidRPr="00885AA8">
        <w:rPr>
          <w:rFonts w:ascii="Verdana" w:eastAsia="Times New Roman" w:hAnsi="Verdana" w:cs="Arial"/>
          <w:sz w:val="18"/>
          <w:szCs w:val="18"/>
          <w:lang w:eastAsia="nl-NL"/>
        </w:rPr>
        <w:t xml:space="preserve"> [</w:t>
      </w:r>
      <w:r w:rsidR="00E15466" w:rsidRPr="00885AA8">
        <w:rPr>
          <w:rFonts w:ascii="Verdana" w:eastAsia="Times New Roman" w:hAnsi="Verdana" w:cs="Arial"/>
          <w:i/>
          <w:sz w:val="18"/>
          <w:szCs w:val="18"/>
          <w:lang w:eastAsia="nl-NL"/>
        </w:rPr>
        <w:t xml:space="preserve">één jaar na de ingangsdatum van de </w:t>
      </w:r>
      <w:r w:rsidR="00EF019E" w:rsidRPr="00885AA8">
        <w:rPr>
          <w:rFonts w:ascii="Verdana" w:eastAsia="Times New Roman" w:hAnsi="Verdana" w:cs="Arial"/>
          <w:i/>
          <w:sz w:val="18"/>
          <w:szCs w:val="18"/>
          <w:lang w:eastAsia="nl-NL"/>
        </w:rPr>
        <w:t>Raamovereenkomst</w:t>
      </w:r>
      <w:r w:rsidR="00E15466" w:rsidRPr="00885AA8">
        <w:rPr>
          <w:rFonts w:ascii="Verdana" w:eastAsia="Times New Roman" w:hAnsi="Verdana" w:cs="Arial"/>
          <w:sz w:val="18"/>
          <w:szCs w:val="18"/>
          <w:lang w:eastAsia="nl-NL"/>
        </w:rPr>
        <w:t>]</w:t>
      </w:r>
      <w:r w:rsidR="00B35DFA" w:rsidRPr="00885AA8">
        <w:rPr>
          <w:rFonts w:ascii="Verdana" w:eastAsia="Times New Roman" w:hAnsi="Verdana" w:cs="Arial"/>
          <w:sz w:val="18"/>
          <w:szCs w:val="18"/>
          <w:lang w:eastAsia="nl-NL"/>
        </w:rPr>
        <w:t xml:space="preserve"> worden herzien</w:t>
      </w:r>
      <w:r w:rsidR="008D374F" w:rsidRPr="00885AA8">
        <w:rPr>
          <w:rFonts w:ascii="Verdana" w:eastAsia="Times New Roman" w:hAnsi="Verdana" w:cs="Arial"/>
          <w:sz w:val="18"/>
          <w:szCs w:val="18"/>
          <w:lang w:eastAsia="nl-NL"/>
        </w:rPr>
        <w:t xml:space="preserve">. </w:t>
      </w:r>
    </w:p>
    <w:p w14:paraId="1B33F63D" w14:textId="77777777" w:rsidR="003C75C3" w:rsidRPr="00885AA8" w:rsidRDefault="003C75C3" w:rsidP="002E4A97">
      <w:pPr>
        <w:suppressAutoHyphens/>
        <w:spacing w:after="0" w:line="284" w:lineRule="atLeast"/>
        <w:ind w:left="567"/>
        <w:rPr>
          <w:rFonts w:ascii="Verdana" w:eastAsia="Times New Roman" w:hAnsi="Verdana" w:cs="Arial"/>
          <w:sz w:val="18"/>
          <w:szCs w:val="18"/>
          <w:lang w:eastAsia="nl-NL"/>
        </w:rPr>
      </w:pPr>
    </w:p>
    <w:p w14:paraId="337A3E2E" w14:textId="20E711C0" w:rsidR="003C75C3" w:rsidRPr="00885AA8" w:rsidRDefault="003C75C3" w:rsidP="002E4A97">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Een eventuele herziening van de </w:t>
      </w:r>
      <w:r w:rsidR="00951B0E" w:rsidRPr="00885AA8">
        <w:rPr>
          <w:rFonts w:ascii="Verdana" w:eastAsia="Times New Roman" w:hAnsi="Verdana" w:cs="Arial"/>
          <w:sz w:val="18"/>
          <w:szCs w:val="18"/>
          <w:lang w:eastAsia="nl-NL"/>
        </w:rPr>
        <w:t>prijzen</w:t>
      </w:r>
      <w:r w:rsidRPr="00885AA8">
        <w:rPr>
          <w:rFonts w:ascii="Verdana" w:eastAsia="Times New Roman" w:hAnsi="Verdana" w:cs="Arial"/>
          <w:sz w:val="18"/>
          <w:szCs w:val="18"/>
          <w:lang w:eastAsia="nl-NL"/>
        </w:rPr>
        <w:t xml:space="preserve"> vindt plaats met een percentage tot maximaal het </w:t>
      </w:r>
      <w:r w:rsidR="005C41D6" w:rsidRPr="00885AA8">
        <w:rPr>
          <w:rFonts w:ascii="Verdana" w:eastAsia="Times New Roman" w:hAnsi="Verdana" w:cs="Arial"/>
          <w:sz w:val="18"/>
          <w:szCs w:val="18"/>
          <w:lang w:eastAsia="nl-NL"/>
        </w:rPr>
        <w:br/>
      </w:r>
      <w:r w:rsidRPr="00885AA8">
        <w:rPr>
          <w:rFonts w:ascii="Verdana" w:eastAsia="Times New Roman" w:hAnsi="Verdana" w:cs="Arial"/>
          <w:sz w:val="18"/>
          <w:szCs w:val="18"/>
          <w:lang w:eastAsia="nl-NL"/>
        </w:rPr>
        <w:t>CBS-prijsindexcijfer [</w:t>
      </w:r>
      <w:r w:rsidRPr="00885AA8">
        <w:rPr>
          <w:rFonts w:ascii="Verdana" w:eastAsia="Times New Roman" w:hAnsi="Verdana" w:cs="Arial"/>
          <w:i/>
          <w:sz w:val="18"/>
          <w:szCs w:val="18"/>
          <w:lang w:eastAsia="nl-NL"/>
        </w:rPr>
        <w:t>CBS prijsindex opnemen aan de hand waarvan de tarieven worden geïndexeerd, deze indexcijfers zijn te vinden op www.cbs.nl</w:t>
      </w:r>
      <w:r w:rsidRPr="00885AA8">
        <w:rPr>
          <w:rFonts w:ascii="Verdana" w:eastAsia="Times New Roman" w:hAnsi="Verdana" w:cs="Arial"/>
          <w:sz w:val="18"/>
          <w:szCs w:val="18"/>
          <w:lang w:eastAsia="nl-NL"/>
        </w:rPr>
        <w:t>], te berekenen op basis van de volgende formule:</w:t>
      </w:r>
    </w:p>
    <w:p w14:paraId="73B03124" w14:textId="77777777" w:rsidR="003C75C3" w:rsidRPr="00885AA8" w:rsidRDefault="003C75C3" w:rsidP="002E4A97">
      <w:pPr>
        <w:suppressAutoHyphens/>
        <w:spacing w:after="0" w:line="284" w:lineRule="atLeast"/>
        <w:rPr>
          <w:rFonts w:ascii="Verdana" w:eastAsia="Times New Roman" w:hAnsi="Verdana" w:cs="Arial"/>
          <w:sz w:val="18"/>
          <w:szCs w:val="18"/>
          <w:lang w:eastAsia="nl-NL"/>
        </w:rPr>
      </w:pPr>
    </w:p>
    <w:p w14:paraId="22CC56FA" w14:textId="702C8C1A" w:rsidR="003C75C3" w:rsidRPr="00885AA8" w:rsidRDefault="0087441D" w:rsidP="002E4A97">
      <w:pPr>
        <w:suppressAutoHyphens/>
        <w:spacing w:after="0" w:line="284" w:lineRule="atLeast"/>
        <w:ind w:left="567"/>
        <w:rPr>
          <w:rFonts w:ascii="Verdana" w:eastAsia="Times New Roman" w:hAnsi="Verdana" w:cs="Arial"/>
          <w:sz w:val="18"/>
          <w:szCs w:val="18"/>
          <w:lang w:eastAsia="nl-NL"/>
        </w:rPr>
      </w:pPr>
      <w:proofErr w:type="spellStart"/>
      <w:r w:rsidRPr="00885AA8">
        <w:rPr>
          <w:rFonts w:ascii="Verdana" w:eastAsia="Times New Roman" w:hAnsi="Verdana" w:cs="Arial"/>
          <w:sz w:val="18"/>
          <w:szCs w:val="18"/>
          <w:lang w:eastAsia="nl-NL"/>
        </w:rPr>
        <w:t>Pn</w:t>
      </w:r>
      <w:proofErr w:type="spellEnd"/>
      <w:r w:rsidRPr="00885AA8">
        <w:rPr>
          <w:rFonts w:ascii="Verdana" w:eastAsia="Times New Roman" w:hAnsi="Verdana" w:cs="Arial"/>
          <w:sz w:val="18"/>
          <w:szCs w:val="18"/>
          <w:lang w:eastAsia="nl-NL"/>
        </w:rPr>
        <w:t xml:space="preserve"> = Po * (Prijsindexcijfer [jaar CBS nieuw]/ prijsindexcijfer [CBS vorig])</w:t>
      </w:r>
    </w:p>
    <w:p w14:paraId="7807AC71" w14:textId="77777777" w:rsidR="0087441D" w:rsidRPr="00885AA8" w:rsidRDefault="0087441D" w:rsidP="002E4A97">
      <w:pPr>
        <w:suppressAutoHyphens/>
        <w:spacing w:after="0" w:line="284" w:lineRule="atLeast"/>
        <w:ind w:left="567"/>
        <w:rPr>
          <w:rFonts w:ascii="Verdana" w:eastAsia="Times New Roman" w:hAnsi="Verdana" w:cs="Arial"/>
          <w:sz w:val="18"/>
          <w:szCs w:val="18"/>
          <w:lang w:eastAsia="nl-NL"/>
        </w:rPr>
      </w:pPr>
    </w:p>
    <w:p w14:paraId="038998A5" w14:textId="77777777"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roofErr w:type="spellStart"/>
      <w:r w:rsidRPr="00885AA8">
        <w:rPr>
          <w:rFonts w:ascii="Verdana" w:eastAsia="Times New Roman" w:hAnsi="Verdana" w:cs="Arial"/>
          <w:sz w:val="18"/>
          <w:szCs w:val="18"/>
          <w:lang w:eastAsia="nl-NL"/>
        </w:rPr>
        <w:t>Pn</w:t>
      </w:r>
      <w:proofErr w:type="spellEnd"/>
      <w:r w:rsidRPr="00885AA8">
        <w:rPr>
          <w:rFonts w:ascii="Verdana" w:eastAsia="Times New Roman" w:hAnsi="Verdana" w:cs="Arial"/>
          <w:sz w:val="18"/>
          <w:szCs w:val="18"/>
          <w:lang w:eastAsia="nl-NL"/>
        </w:rPr>
        <w:t xml:space="preserve"> = Prijs nieuw </w:t>
      </w:r>
    </w:p>
    <w:p w14:paraId="128F96FA" w14:textId="4A37EAA3" w:rsidR="008729E7" w:rsidRPr="00885AA8" w:rsidRDefault="0087441D" w:rsidP="0087441D">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Po = Prijs oud (het door inschrijver in zijn Inschrijving geoffreerde prijs)</w:t>
      </w:r>
    </w:p>
    <w:p w14:paraId="5E31521E" w14:textId="2528401C"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
    <w:p w14:paraId="14304BA4" w14:textId="47DE71C7" w:rsidR="0087441D"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5. </w:t>
      </w:r>
      <w:r w:rsidRPr="00885AA8">
        <w:rPr>
          <w:rFonts w:ascii="Verdana" w:eastAsia="Times New Roman" w:hAnsi="Verdana" w:cs="Arial"/>
          <w:sz w:val="18"/>
          <w:szCs w:val="18"/>
          <w:lang w:eastAsia="nl-NL"/>
        </w:rPr>
        <w:tab/>
        <w:t>Als “</w:t>
      </w:r>
      <w:proofErr w:type="spellStart"/>
      <w:r w:rsidRPr="00885AA8">
        <w:rPr>
          <w:rFonts w:ascii="Verdana" w:eastAsia="Times New Roman" w:hAnsi="Verdana" w:cs="Arial"/>
          <w:sz w:val="18"/>
          <w:szCs w:val="18"/>
          <w:lang w:eastAsia="nl-NL"/>
        </w:rPr>
        <w:t>CBS_nieuw</w:t>
      </w:r>
      <w:proofErr w:type="spellEnd"/>
      <w:r w:rsidRPr="00885AA8">
        <w:rPr>
          <w:rFonts w:ascii="Verdana" w:eastAsia="Times New Roman" w:hAnsi="Verdana" w:cs="Arial"/>
          <w:sz w:val="18"/>
          <w:szCs w:val="18"/>
          <w:lang w:eastAsia="nl-NL"/>
        </w:rPr>
        <w:t>” wordt het cijfer van de meest recente maand, waarvan het indexeringscijfer bekend is, gehanteerd. Als “</w:t>
      </w:r>
      <w:proofErr w:type="spellStart"/>
      <w:r w:rsidRPr="00885AA8">
        <w:rPr>
          <w:rFonts w:ascii="Verdana" w:eastAsia="Times New Roman" w:hAnsi="Verdana" w:cs="Arial"/>
          <w:sz w:val="18"/>
          <w:szCs w:val="18"/>
          <w:lang w:eastAsia="nl-NL"/>
        </w:rPr>
        <w:t>CBS_vorig</w:t>
      </w:r>
      <w:proofErr w:type="spellEnd"/>
      <w:r w:rsidRPr="00885AA8">
        <w:rPr>
          <w:rFonts w:ascii="Verdana" w:eastAsia="Times New Roman" w:hAnsi="Verdana" w:cs="Arial"/>
          <w:sz w:val="18"/>
          <w:szCs w:val="18"/>
          <w:lang w:eastAsia="nl-NL"/>
        </w:rPr>
        <w:t xml:space="preserve">” wordt het cijfer van dezelfde maand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Leverancier en Koper kan de prijswijziging ingaan. De prijswijzigingen dienen conform het gestelde in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te geschieden.</w:t>
      </w:r>
    </w:p>
    <w:p w14:paraId="70721902" w14:textId="77777777"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
    <w:p w14:paraId="299FB962" w14:textId="233F931D" w:rsidR="00756F48"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6.</w:t>
      </w:r>
      <w:r w:rsidRPr="00885AA8">
        <w:rPr>
          <w:rFonts w:ascii="Verdana" w:eastAsia="Times New Roman" w:hAnsi="Verdana" w:cs="Arial"/>
          <w:sz w:val="18"/>
          <w:szCs w:val="18"/>
          <w:lang w:eastAsia="nl-NL"/>
        </w:rPr>
        <w:tab/>
      </w:r>
      <w:r w:rsidR="005C41D6" w:rsidRPr="00885AA8">
        <w:rPr>
          <w:rFonts w:ascii="Verdana" w:eastAsia="Times New Roman" w:hAnsi="Verdana" w:cs="Arial"/>
          <w:sz w:val="18"/>
          <w:szCs w:val="18"/>
          <w:lang w:eastAsia="nl-NL"/>
        </w:rPr>
        <w:t xml:space="preserve">De </w:t>
      </w:r>
      <w:r w:rsidR="00953AD9" w:rsidRPr="00885AA8">
        <w:rPr>
          <w:rFonts w:ascii="Verdana" w:eastAsia="Times New Roman" w:hAnsi="Verdana" w:cs="Arial"/>
          <w:sz w:val="18"/>
          <w:szCs w:val="18"/>
          <w:lang w:eastAsia="nl-NL"/>
        </w:rPr>
        <w:t>Opdrachtnemer</w:t>
      </w:r>
      <w:r w:rsidR="00F3656E" w:rsidRPr="00885AA8">
        <w:rPr>
          <w:rFonts w:ascii="Verdana" w:eastAsia="Times New Roman" w:hAnsi="Verdana" w:cs="Arial"/>
          <w:sz w:val="18"/>
          <w:szCs w:val="18"/>
          <w:lang w:eastAsia="nl-NL"/>
        </w:rPr>
        <w:t xml:space="preserve"> dient</w:t>
      </w:r>
      <w:r w:rsidR="00953AD9" w:rsidRPr="00885AA8">
        <w:rPr>
          <w:rFonts w:ascii="Verdana" w:eastAsia="Times New Roman" w:hAnsi="Verdana" w:cs="Arial"/>
          <w:sz w:val="18"/>
          <w:szCs w:val="18"/>
          <w:lang w:eastAsia="nl-NL"/>
        </w:rPr>
        <w:t xml:space="preserve"> uiterlijk [</w:t>
      </w:r>
      <w:r w:rsidR="00953AD9" w:rsidRPr="00885AA8">
        <w:rPr>
          <w:rFonts w:ascii="Verdana" w:eastAsia="Times New Roman" w:hAnsi="Verdana" w:cs="Arial"/>
          <w:i/>
          <w:sz w:val="18"/>
          <w:szCs w:val="18"/>
          <w:lang w:eastAsia="nl-NL"/>
        </w:rPr>
        <w:t>datum</w:t>
      </w:r>
      <w:r w:rsidR="00953AD9" w:rsidRPr="00885AA8">
        <w:rPr>
          <w:rFonts w:ascii="Verdana" w:eastAsia="Times New Roman" w:hAnsi="Verdana" w:cs="Arial"/>
          <w:sz w:val="18"/>
          <w:szCs w:val="18"/>
          <w:lang w:eastAsia="nl-NL"/>
        </w:rPr>
        <w:t xml:space="preserve">] aan </w:t>
      </w:r>
      <w:r w:rsidR="004B6B9E" w:rsidRPr="00885AA8">
        <w:rPr>
          <w:rFonts w:ascii="Verdana" w:eastAsia="Times New Roman" w:hAnsi="Verdana" w:cs="Arial"/>
          <w:sz w:val="18"/>
          <w:szCs w:val="18"/>
          <w:lang w:eastAsia="nl-NL"/>
        </w:rPr>
        <w:t>de Opdrachtgever</w:t>
      </w:r>
      <w:r w:rsidR="00953AD9" w:rsidRPr="00885AA8">
        <w:rPr>
          <w:rFonts w:ascii="Verdana" w:eastAsia="Times New Roman" w:hAnsi="Verdana" w:cs="Arial"/>
          <w:sz w:val="18"/>
          <w:szCs w:val="18"/>
          <w:lang w:eastAsia="nl-NL"/>
        </w:rPr>
        <w:t xml:space="preserve"> aan</w:t>
      </w:r>
      <w:r w:rsidR="00F3656E" w:rsidRPr="00885AA8">
        <w:rPr>
          <w:rFonts w:ascii="Verdana" w:eastAsia="Times New Roman" w:hAnsi="Verdana" w:cs="Arial"/>
          <w:sz w:val="18"/>
          <w:szCs w:val="18"/>
          <w:lang w:eastAsia="nl-NL"/>
        </w:rPr>
        <w:t xml:space="preserve"> te tonen </w:t>
      </w:r>
      <w:r w:rsidR="0055159D" w:rsidRPr="00885AA8">
        <w:rPr>
          <w:rFonts w:ascii="Verdana" w:eastAsia="Times New Roman" w:hAnsi="Verdana" w:cs="Arial"/>
          <w:sz w:val="18"/>
          <w:szCs w:val="18"/>
          <w:lang w:eastAsia="nl-NL"/>
        </w:rPr>
        <w:t>dat de markttarieven</w:t>
      </w:r>
      <w:r w:rsidR="00953AD9" w:rsidRPr="00885AA8">
        <w:rPr>
          <w:rFonts w:ascii="Verdana" w:eastAsia="Times New Roman" w:hAnsi="Verdana" w:cs="Arial"/>
          <w:sz w:val="18"/>
          <w:szCs w:val="18"/>
          <w:lang w:eastAsia="nl-NL"/>
        </w:rPr>
        <w:t xml:space="preserve"> per [</w:t>
      </w:r>
      <w:r w:rsidR="00953AD9" w:rsidRPr="00885AA8">
        <w:rPr>
          <w:rFonts w:ascii="Verdana" w:eastAsia="Times New Roman" w:hAnsi="Verdana" w:cs="Arial"/>
          <w:i/>
          <w:sz w:val="18"/>
          <w:szCs w:val="18"/>
          <w:lang w:eastAsia="nl-NL"/>
        </w:rPr>
        <w:t xml:space="preserve">datum </w:t>
      </w:r>
      <w:r w:rsidR="002403A8" w:rsidRPr="00885AA8">
        <w:rPr>
          <w:rFonts w:ascii="Verdana" w:eastAsia="Times New Roman" w:hAnsi="Verdana" w:cs="Arial"/>
          <w:i/>
          <w:sz w:val="18"/>
          <w:szCs w:val="18"/>
          <w:lang w:eastAsia="nl-NL"/>
        </w:rPr>
        <w:t>morgelijke prijsherziening</w:t>
      </w:r>
      <w:r w:rsidR="00953AD9" w:rsidRPr="00885AA8">
        <w:rPr>
          <w:rFonts w:ascii="Verdana" w:eastAsia="Times New Roman" w:hAnsi="Verdana" w:cs="Arial"/>
          <w:sz w:val="18"/>
          <w:szCs w:val="18"/>
          <w:lang w:eastAsia="nl-NL"/>
        </w:rPr>
        <w:t xml:space="preserve">] de op dat moment geldende </w:t>
      </w:r>
      <w:r w:rsidR="0055159D" w:rsidRPr="00885AA8">
        <w:rPr>
          <w:rFonts w:ascii="Verdana" w:eastAsia="Times New Roman" w:hAnsi="Verdana" w:cs="Arial"/>
          <w:sz w:val="18"/>
          <w:szCs w:val="18"/>
          <w:lang w:eastAsia="nl-NL"/>
        </w:rPr>
        <w:t>tarieven</w:t>
      </w:r>
      <w:r w:rsidR="00953AD9" w:rsidRPr="00885AA8">
        <w:rPr>
          <w:rFonts w:ascii="Verdana" w:eastAsia="Times New Roman" w:hAnsi="Verdana" w:cs="Arial"/>
          <w:sz w:val="18"/>
          <w:szCs w:val="18"/>
          <w:lang w:eastAsia="nl-NL"/>
        </w:rPr>
        <w:t xml:space="preserve"> overstijgen. Daarbij geldt te allen tijde dat </w:t>
      </w:r>
      <w:r w:rsidR="004B6B9E" w:rsidRPr="00885AA8">
        <w:rPr>
          <w:rFonts w:ascii="Verdana" w:eastAsia="Times New Roman" w:hAnsi="Verdana" w:cs="Arial"/>
          <w:sz w:val="18"/>
          <w:szCs w:val="18"/>
          <w:lang w:eastAsia="nl-NL"/>
        </w:rPr>
        <w:t xml:space="preserve">de Opdrachtgever </w:t>
      </w:r>
      <w:r w:rsidR="00953AD9" w:rsidRPr="00885AA8">
        <w:rPr>
          <w:rFonts w:ascii="Verdana" w:eastAsia="Times New Roman" w:hAnsi="Verdana" w:cs="Arial"/>
          <w:sz w:val="18"/>
          <w:szCs w:val="18"/>
          <w:lang w:eastAsia="nl-NL"/>
        </w:rPr>
        <w:t xml:space="preserve">naar maatstaven van redelijkheid en billijkheid bepaalt of en met welk percentage de </w:t>
      </w:r>
      <w:r w:rsidR="00F962E5" w:rsidRPr="00885AA8">
        <w:rPr>
          <w:rFonts w:ascii="Verdana" w:eastAsia="Times New Roman" w:hAnsi="Verdana" w:cs="Arial"/>
          <w:sz w:val="18"/>
          <w:szCs w:val="18"/>
          <w:lang w:eastAsia="nl-NL"/>
        </w:rPr>
        <w:t>prijze</w:t>
      </w:r>
      <w:r w:rsidR="0055159D" w:rsidRPr="00885AA8">
        <w:rPr>
          <w:rFonts w:ascii="Verdana" w:eastAsia="Times New Roman" w:hAnsi="Verdana" w:cs="Arial"/>
          <w:sz w:val="18"/>
          <w:szCs w:val="18"/>
          <w:lang w:eastAsia="nl-NL"/>
        </w:rPr>
        <w:t>n</w:t>
      </w:r>
      <w:r w:rsidR="00953AD9" w:rsidRPr="00885AA8">
        <w:rPr>
          <w:rFonts w:ascii="Verdana" w:eastAsia="Times New Roman" w:hAnsi="Verdana" w:cs="Arial"/>
          <w:sz w:val="18"/>
          <w:szCs w:val="18"/>
          <w:lang w:eastAsia="nl-NL"/>
        </w:rPr>
        <w:t xml:space="preserve"> mogen worden bijgesteld</w:t>
      </w:r>
      <w:r w:rsidR="0061229F" w:rsidRPr="00885AA8">
        <w:rPr>
          <w:rFonts w:ascii="Verdana" w:eastAsia="Times New Roman" w:hAnsi="Verdana" w:cs="Arial"/>
          <w:sz w:val="18"/>
          <w:szCs w:val="18"/>
          <w:lang w:eastAsia="nl-NL"/>
        </w:rPr>
        <w:t>. Hierbij wordt</w:t>
      </w:r>
      <w:r w:rsidR="00953AD9" w:rsidRPr="00885AA8">
        <w:rPr>
          <w:rFonts w:ascii="Verdana" w:eastAsia="Times New Roman" w:hAnsi="Verdana" w:cs="Arial"/>
          <w:sz w:val="18"/>
          <w:szCs w:val="18"/>
          <w:lang w:eastAsia="nl-NL"/>
        </w:rPr>
        <w:t xml:space="preserve"> een bandbreedte gehanteerd </w:t>
      </w:r>
      <w:r w:rsidR="0061229F" w:rsidRPr="00885AA8">
        <w:rPr>
          <w:rFonts w:ascii="Verdana" w:eastAsia="Times New Roman" w:hAnsi="Verdana" w:cs="Arial"/>
          <w:sz w:val="18"/>
          <w:szCs w:val="18"/>
          <w:lang w:eastAsia="nl-NL"/>
        </w:rPr>
        <w:t>van nul procent</w:t>
      </w:r>
      <w:r w:rsidR="00953AD9" w:rsidRPr="00885AA8">
        <w:rPr>
          <w:rFonts w:ascii="Verdana" w:eastAsia="Times New Roman" w:hAnsi="Verdana" w:cs="Arial"/>
          <w:sz w:val="18"/>
          <w:szCs w:val="18"/>
          <w:lang w:eastAsia="nl-NL"/>
        </w:rPr>
        <w:t xml:space="preserve"> tot maximaal het vermelde prijsindexcijfer. </w:t>
      </w:r>
      <w:r w:rsidR="00756F48" w:rsidRPr="00885AA8">
        <w:rPr>
          <w:rFonts w:ascii="Verdana" w:eastAsia="Times New Roman" w:hAnsi="Verdana" w:cs="Arial"/>
          <w:sz w:val="18"/>
          <w:szCs w:val="18"/>
          <w:lang w:eastAsia="nl-NL"/>
        </w:rPr>
        <w:t xml:space="preserve">Indien </w:t>
      </w:r>
      <w:r w:rsidR="005C41D6" w:rsidRPr="00885AA8">
        <w:rPr>
          <w:rFonts w:ascii="Verdana" w:eastAsia="Times New Roman" w:hAnsi="Verdana" w:cs="Arial"/>
          <w:sz w:val="18"/>
          <w:szCs w:val="18"/>
          <w:lang w:eastAsia="nl-NL"/>
        </w:rPr>
        <w:t xml:space="preserve">de </w:t>
      </w:r>
      <w:r w:rsidR="00756F48" w:rsidRPr="00885AA8">
        <w:rPr>
          <w:rFonts w:ascii="Verdana" w:eastAsia="Times New Roman" w:hAnsi="Verdana" w:cs="Arial"/>
          <w:sz w:val="18"/>
          <w:szCs w:val="18"/>
          <w:lang w:eastAsia="nl-NL"/>
        </w:rPr>
        <w:t xml:space="preserve">Opdrachtnemer zijn </w:t>
      </w:r>
      <w:r w:rsidR="00F962E5" w:rsidRPr="00885AA8">
        <w:rPr>
          <w:rFonts w:ascii="Verdana" w:eastAsia="Times New Roman" w:hAnsi="Verdana" w:cs="Arial"/>
          <w:sz w:val="18"/>
          <w:szCs w:val="18"/>
          <w:lang w:eastAsia="nl-NL"/>
        </w:rPr>
        <w:t>prijze</w:t>
      </w:r>
      <w:r w:rsidR="0055159D" w:rsidRPr="00885AA8">
        <w:rPr>
          <w:rFonts w:ascii="Verdana" w:eastAsia="Times New Roman" w:hAnsi="Verdana" w:cs="Arial"/>
          <w:sz w:val="18"/>
          <w:szCs w:val="18"/>
          <w:lang w:eastAsia="nl-NL"/>
        </w:rPr>
        <w:t>n</w:t>
      </w:r>
      <w:r w:rsidR="00756F48" w:rsidRPr="00885AA8">
        <w:rPr>
          <w:rFonts w:ascii="Verdana" w:eastAsia="Times New Roman" w:hAnsi="Verdana" w:cs="Arial"/>
          <w:sz w:val="18"/>
          <w:szCs w:val="18"/>
          <w:lang w:eastAsia="nl-NL"/>
        </w:rPr>
        <w:t xml:space="preserve"> wenst te herzien, brengt hij minimaal één maand voor de gewenste aanpassingsdatum een schriftelijk voorstel uit aan </w:t>
      </w:r>
      <w:r w:rsidR="004B6B9E" w:rsidRPr="00885AA8">
        <w:rPr>
          <w:rFonts w:ascii="Verdana" w:eastAsia="Times New Roman" w:hAnsi="Verdana" w:cs="Arial"/>
          <w:sz w:val="18"/>
          <w:szCs w:val="18"/>
          <w:lang w:eastAsia="nl-NL"/>
        </w:rPr>
        <w:t>de Opdrachtgever</w:t>
      </w:r>
      <w:r w:rsidR="00756F48" w:rsidRPr="00885AA8">
        <w:rPr>
          <w:rFonts w:ascii="Verdana" w:eastAsia="Times New Roman" w:hAnsi="Verdana" w:cs="Arial"/>
          <w:sz w:val="18"/>
          <w:szCs w:val="18"/>
          <w:lang w:eastAsia="nl-NL"/>
        </w:rPr>
        <w:t xml:space="preserve">. Na schriftelijk akkoord van </w:t>
      </w:r>
      <w:r w:rsidR="004B6B9E" w:rsidRPr="00885AA8">
        <w:rPr>
          <w:rFonts w:ascii="Verdana" w:eastAsia="Times New Roman" w:hAnsi="Verdana" w:cs="Arial"/>
          <w:sz w:val="18"/>
          <w:szCs w:val="18"/>
          <w:lang w:eastAsia="nl-NL"/>
        </w:rPr>
        <w:t>de Opdrachtgeve</w:t>
      </w:r>
      <w:r w:rsidR="00275ECF" w:rsidRPr="00885AA8">
        <w:rPr>
          <w:rFonts w:ascii="Verdana" w:eastAsia="Times New Roman" w:hAnsi="Verdana" w:cs="Arial"/>
          <w:sz w:val="18"/>
          <w:szCs w:val="18"/>
          <w:lang w:eastAsia="nl-NL"/>
        </w:rPr>
        <w:t>r,</w:t>
      </w:r>
      <w:r w:rsidR="00756F48" w:rsidRPr="00885AA8">
        <w:rPr>
          <w:rFonts w:ascii="Verdana" w:eastAsia="Times New Roman" w:hAnsi="Verdana" w:cs="Arial"/>
          <w:sz w:val="18"/>
          <w:szCs w:val="18"/>
          <w:lang w:eastAsia="nl-NL"/>
        </w:rPr>
        <w:t xml:space="preserve"> kan de prijsherziening worden doorgevoerd.</w:t>
      </w:r>
    </w:p>
    <w:p w14:paraId="20F1E3CF" w14:textId="7ABD4B52" w:rsidR="0087441D"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p>
    <w:p w14:paraId="6A02ABB7" w14:textId="3FC8A62E" w:rsidR="00727EA9" w:rsidRPr="00885AA8" w:rsidRDefault="0087441D" w:rsidP="00727EA9">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7. </w:t>
      </w:r>
      <w:r w:rsidR="00727EA9" w:rsidRPr="00885AA8">
        <w:rPr>
          <w:rFonts w:ascii="Verdana" w:eastAsia="Times New Roman" w:hAnsi="Verdana" w:cs="Arial"/>
          <w:sz w:val="18"/>
          <w:szCs w:val="18"/>
          <w:lang w:eastAsia="nl-NL"/>
        </w:rPr>
        <w:tab/>
        <w:t xml:space="preserve">Wanneer het CBS de publicatie van één of meerdere bovengenoemde indexcijfers beëindigt, dienen </w:t>
      </w:r>
    </w:p>
    <w:p w14:paraId="4AFF81CC" w14:textId="58FB8FEF" w:rsidR="0087441D" w:rsidRPr="00885AA8" w:rsidRDefault="00727EA9" w:rsidP="00727EA9">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Partijen in onderling overleg een nieuwe indexregeling vast te leggen</w:t>
      </w:r>
      <w:r w:rsidR="00F962E5" w:rsidRPr="00885AA8">
        <w:rPr>
          <w:rFonts w:ascii="Verdana" w:eastAsia="Times New Roman" w:hAnsi="Verdana" w:cs="Arial"/>
          <w:sz w:val="18"/>
          <w:szCs w:val="18"/>
          <w:lang w:eastAsia="nl-NL"/>
        </w:rPr>
        <w:t>.</w:t>
      </w:r>
    </w:p>
    <w:p w14:paraId="6F979FCB" w14:textId="77777777" w:rsidR="004C726B" w:rsidRPr="00885AA8" w:rsidRDefault="004C726B" w:rsidP="002E4A97">
      <w:pPr>
        <w:suppressAutoHyphens/>
        <w:spacing w:after="0" w:line="284" w:lineRule="atLeast"/>
        <w:rPr>
          <w:rFonts w:ascii="Verdana" w:eastAsia="Times New Roman" w:hAnsi="Verdana" w:cs="Arial"/>
          <w:b/>
          <w:sz w:val="18"/>
          <w:szCs w:val="18"/>
          <w:lang w:eastAsia="nl-NL"/>
        </w:rPr>
      </w:pPr>
    </w:p>
    <w:p w14:paraId="26DA1B9E" w14:textId="77777777"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5</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r>
      <w:r w:rsidR="005B7670" w:rsidRPr="00885AA8">
        <w:rPr>
          <w:rFonts w:ascii="Verdana" w:eastAsia="Times New Roman" w:hAnsi="Verdana" w:cs="Arial"/>
          <w:b/>
          <w:sz w:val="18"/>
          <w:szCs w:val="18"/>
          <w:lang w:eastAsia="nl-NL"/>
        </w:rPr>
        <w:t>Facturering</w:t>
      </w:r>
    </w:p>
    <w:p w14:paraId="18625365" w14:textId="35DDC105" w:rsidR="00D46BDC" w:rsidRPr="00885AA8" w:rsidRDefault="00D46BDC" w:rsidP="002E4A97">
      <w:pPr>
        <w:numPr>
          <w:ilvl w:val="0"/>
          <w:numId w:val="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Opdrachtnemer factureert </w:t>
      </w:r>
      <w:r w:rsidR="004B6B9E" w:rsidRPr="00885AA8">
        <w:rPr>
          <w:rFonts w:ascii="Verdana" w:eastAsia="Times New Roman" w:hAnsi="Verdana" w:cs="Arial"/>
          <w:sz w:val="18"/>
          <w:szCs w:val="18"/>
          <w:lang w:eastAsia="nl-NL"/>
        </w:rPr>
        <w:t xml:space="preserve">de Opdrachtgever </w:t>
      </w:r>
      <w:r w:rsidRPr="00885AA8">
        <w:rPr>
          <w:rFonts w:ascii="Verdana" w:eastAsia="Times New Roman" w:hAnsi="Verdana" w:cs="Arial"/>
          <w:sz w:val="18"/>
          <w:szCs w:val="18"/>
          <w:lang w:eastAsia="nl-NL"/>
        </w:rPr>
        <w:t xml:space="preserve">binnen </w:t>
      </w:r>
      <w:r w:rsidR="005C41D6" w:rsidRPr="00885AA8">
        <w:rPr>
          <w:rFonts w:ascii="Verdana" w:eastAsia="Times New Roman" w:hAnsi="Verdana" w:cs="Arial"/>
          <w:sz w:val="18"/>
          <w:szCs w:val="18"/>
          <w:lang w:eastAsia="nl-NL"/>
        </w:rPr>
        <w:t>vijf</w:t>
      </w:r>
      <w:r w:rsidRPr="00885AA8">
        <w:rPr>
          <w:rFonts w:ascii="Verdana" w:eastAsia="Times New Roman" w:hAnsi="Verdana" w:cs="Arial"/>
          <w:sz w:val="18"/>
          <w:szCs w:val="18"/>
          <w:lang w:eastAsia="nl-NL"/>
        </w:rPr>
        <w:t xml:space="preserve"> kalenderdagen na afloop van een maand</w:t>
      </w:r>
      <w:r w:rsidR="004A08F0" w:rsidRPr="00885AA8">
        <w:rPr>
          <w:rFonts w:ascii="Verdana" w:eastAsia="Times New Roman" w:hAnsi="Verdana" w:cs="Arial"/>
          <w:sz w:val="18"/>
          <w:szCs w:val="18"/>
          <w:lang w:eastAsia="nl-NL"/>
        </w:rPr>
        <w:t xml:space="preserve"> of</w:t>
      </w:r>
      <w:r w:rsidRPr="00885AA8">
        <w:rPr>
          <w:rFonts w:ascii="Verdana" w:eastAsia="Times New Roman" w:hAnsi="Verdana" w:cs="Arial"/>
          <w:sz w:val="18"/>
          <w:szCs w:val="18"/>
          <w:lang w:eastAsia="nl-NL"/>
        </w:rPr>
        <w:t xml:space="preserve"> de daadwerkelijk </w:t>
      </w:r>
      <w:r w:rsidR="00EA7F47" w:rsidRPr="00885AA8">
        <w:rPr>
          <w:rFonts w:ascii="Verdana" w:eastAsia="Times New Roman" w:hAnsi="Verdana" w:cs="Arial"/>
          <w:sz w:val="18"/>
          <w:szCs w:val="18"/>
          <w:lang w:eastAsia="nl-NL"/>
        </w:rPr>
        <w:t>verrichtte Diensten</w:t>
      </w:r>
      <w:r w:rsidRPr="00885AA8">
        <w:rPr>
          <w:rFonts w:ascii="Verdana" w:eastAsia="Times New Roman" w:hAnsi="Verdana" w:cs="Arial"/>
          <w:sz w:val="18"/>
          <w:szCs w:val="18"/>
          <w:lang w:eastAsia="nl-NL"/>
        </w:rPr>
        <w:t xml:space="preserve">. </w:t>
      </w:r>
    </w:p>
    <w:p w14:paraId="0F25F8C0" w14:textId="77777777" w:rsidR="00D46BDC" w:rsidRPr="00885AA8" w:rsidRDefault="00D46BDC" w:rsidP="002E4A97">
      <w:pPr>
        <w:tabs>
          <w:tab w:val="left" w:pos="1974"/>
        </w:tabs>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ab/>
      </w:r>
    </w:p>
    <w:p w14:paraId="3EC493EC" w14:textId="77777777" w:rsidR="00D46BDC" w:rsidRPr="00885AA8" w:rsidRDefault="004B6B9E" w:rsidP="002E4A97">
      <w:pPr>
        <w:numPr>
          <w:ilvl w:val="0"/>
          <w:numId w:val="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w:t>
      </w:r>
      <w:r w:rsidR="00D46BDC" w:rsidRPr="00885AA8">
        <w:rPr>
          <w:rFonts w:ascii="Verdana" w:eastAsia="Times New Roman" w:hAnsi="Verdana" w:cs="Arial"/>
          <w:sz w:val="18"/>
          <w:szCs w:val="18"/>
          <w:lang w:eastAsia="nl-NL"/>
        </w:rPr>
        <w:t xml:space="preserve">betaalt de factuur van de Opdrachtnemer binnen </w:t>
      </w:r>
      <w:r w:rsidR="005C41D6" w:rsidRPr="00885AA8">
        <w:rPr>
          <w:rFonts w:ascii="Verdana" w:eastAsia="Times New Roman" w:hAnsi="Verdana" w:cs="Arial"/>
          <w:sz w:val="18"/>
          <w:szCs w:val="18"/>
          <w:lang w:eastAsia="nl-NL"/>
        </w:rPr>
        <w:t>dertig</w:t>
      </w:r>
      <w:r w:rsidR="00D46BDC" w:rsidRPr="00885AA8">
        <w:rPr>
          <w:rFonts w:ascii="Verdana" w:eastAsia="Times New Roman" w:hAnsi="Verdana" w:cs="Arial"/>
          <w:sz w:val="18"/>
          <w:szCs w:val="18"/>
          <w:lang w:eastAsia="nl-NL"/>
        </w:rPr>
        <w:t xml:space="preserve"> kalenderdagen na ontvangst van de factuur.</w:t>
      </w:r>
    </w:p>
    <w:p w14:paraId="166BAB17" w14:textId="77777777" w:rsidR="005B7670" w:rsidRPr="00885AA8" w:rsidRDefault="005B7670" w:rsidP="002E4A97">
      <w:pPr>
        <w:suppressAutoHyphens/>
        <w:spacing w:after="0" w:line="284" w:lineRule="atLeast"/>
        <w:ind w:left="567"/>
        <w:rPr>
          <w:rFonts w:ascii="Verdana" w:eastAsia="Times New Roman" w:hAnsi="Verdana" w:cs="Arial"/>
          <w:sz w:val="18"/>
          <w:szCs w:val="18"/>
          <w:highlight w:val="yellow"/>
          <w:lang w:eastAsia="nl-NL"/>
        </w:rPr>
      </w:pPr>
    </w:p>
    <w:p w14:paraId="3AAC545E" w14:textId="77777777" w:rsidR="00B06A5E" w:rsidRPr="00E56FE3" w:rsidRDefault="00B06A5E" w:rsidP="00B06A5E">
      <w:pPr>
        <w:numPr>
          <w:ilvl w:val="0"/>
          <w:numId w:val="2"/>
        </w:numPr>
        <w:suppressAutoHyphens/>
        <w:spacing w:after="0" w:line="284" w:lineRule="atLeast"/>
        <w:rPr>
          <w:rFonts w:ascii="Verdana" w:eastAsia="Times New Roman" w:hAnsi="Verdana" w:cs="Arial"/>
          <w:sz w:val="18"/>
          <w:szCs w:val="18"/>
          <w:lang w:eastAsia="nl-NL"/>
        </w:rPr>
      </w:pPr>
      <w:bookmarkStart w:id="0" w:name="_Hlk10466334"/>
      <w:r w:rsidRPr="00E56FE3">
        <w:rPr>
          <w:rFonts w:ascii="Verdana" w:eastAsia="Times New Roman" w:hAnsi="Verdana" w:cs="Arial"/>
          <w:sz w:val="18"/>
          <w:szCs w:val="18"/>
          <w:lang w:eastAsia="nl-NL"/>
        </w:rPr>
        <w:t xml:space="preserve">De Opdrachtnemer zendt de factuur </w:t>
      </w:r>
      <w:r w:rsidRPr="006D3C2C">
        <w:rPr>
          <w:rFonts w:ascii="Verdana" w:eastAsia="Times New Roman" w:hAnsi="Verdana" w:cs="Arial"/>
          <w:sz w:val="18"/>
          <w:szCs w:val="18"/>
          <w:lang w:eastAsia="nl-NL"/>
        </w:rPr>
        <w:t xml:space="preserve">in een pdf-bestand inclusief bijlagen </w:t>
      </w:r>
      <w:r w:rsidRPr="00E56FE3">
        <w:rPr>
          <w:rFonts w:ascii="Verdana" w:eastAsia="Times New Roman" w:hAnsi="Verdana" w:cs="Arial"/>
          <w:sz w:val="18"/>
          <w:szCs w:val="18"/>
          <w:lang w:eastAsia="nl-NL"/>
        </w:rPr>
        <w:t xml:space="preserve">digitaal naar </w:t>
      </w:r>
      <w:hyperlink r:id="rId10" w:history="1">
        <w:r w:rsidRPr="002F29AE">
          <w:rPr>
            <w:rStyle w:val="Hyperlink"/>
            <w:rFonts w:cs="Arial"/>
          </w:rPr>
          <w:t>digitale-facturen@vrzhz.nl</w:t>
        </w:r>
      </w:hyperlink>
      <w:r>
        <w:rPr>
          <w:rStyle w:val="Hyperlink"/>
          <w:rFonts w:cs="Arial"/>
        </w:rPr>
        <w:t xml:space="preserve"> </w:t>
      </w:r>
      <w:r w:rsidRPr="00E56FE3">
        <w:rPr>
          <w:rFonts w:ascii="Verdana" w:eastAsia="Times New Roman" w:hAnsi="Verdana" w:cs="Arial"/>
          <w:sz w:val="18"/>
          <w:szCs w:val="18"/>
          <w:lang w:eastAsia="nl-NL"/>
        </w:rPr>
        <w:t>onder vermelding van de volgende adressering:</w:t>
      </w:r>
    </w:p>
    <w:p w14:paraId="002D7F15" w14:textId="77777777" w:rsidR="00B06A5E" w:rsidRPr="00E56FE3" w:rsidRDefault="00B06A5E" w:rsidP="00B06A5E">
      <w:pPr>
        <w:suppressAutoHyphens/>
        <w:spacing w:after="0" w:line="284" w:lineRule="atLeast"/>
        <w:ind w:left="567"/>
        <w:rPr>
          <w:rFonts w:ascii="Verdana" w:eastAsia="Times New Roman" w:hAnsi="Verdana" w:cs="Arial"/>
          <w:sz w:val="18"/>
          <w:szCs w:val="18"/>
          <w:lang w:eastAsia="nl-NL"/>
        </w:rPr>
      </w:pPr>
    </w:p>
    <w:p w14:paraId="6C70EF70" w14:textId="77777777" w:rsidR="00B06A5E" w:rsidRPr="00E56FE3" w:rsidRDefault="00B06A5E" w:rsidP="00B06A5E">
      <w:pPr>
        <w:pStyle w:val="Lijstalinea"/>
        <w:suppressAutoHyphens/>
        <w:spacing w:after="0" w:line="284" w:lineRule="atLeast"/>
        <w:ind w:left="564"/>
        <w:outlineLvl w:val="0"/>
        <w:rPr>
          <w:rFonts w:ascii="Verdana" w:eastAsia="Times New Roman" w:hAnsi="Verdana" w:cs="Arial"/>
          <w:sz w:val="18"/>
          <w:szCs w:val="18"/>
          <w:lang w:eastAsia="nl-NL"/>
        </w:rPr>
      </w:pPr>
      <w:bookmarkStart w:id="1" w:name="_Hlk116474399"/>
      <w:r w:rsidRPr="00E56FE3">
        <w:rPr>
          <w:rFonts w:ascii="Verdana" w:eastAsia="Times New Roman" w:hAnsi="Verdana" w:cs="Arial"/>
          <w:sz w:val="18"/>
          <w:szCs w:val="18"/>
          <w:lang w:eastAsia="nl-NL"/>
        </w:rPr>
        <w:t>Veiligheidsregio Zuid-Holland Zuid</w:t>
      </w:r>
    </w:p>
    <w:bookmarkEnd w:id="0"/>
    <w:bookmarkEnd w:id="1"/>
    <w:p w14:paraId="439E9F57" w14:textId="77777777" w:rsidR="00B06A5E" w:rsidRPr="006D3C2C" w:rsidRDefault="00B06A5E" w:rsidP="00B06A5E">
      <w:pPr>
        <w:pStyle w:val="Lijstalinea"/>
        <w:suppressAutoHyphens/>
        <w:spacing w:after="0" w:line="284" w:lineRule="atLeast"/>
        <w:ind w:left="564"/>
        <w:rPr>
          <w:rFonts w:ascii="Verdana" w:eastAsia="Times New Roman" w:hAnsi="Verdana" w:cs="Arial"/>
          <w:sz w:val="18"/>
          <w:szCs w:val="18"/>
          <w:lang w:eastAsia="nl-NL"/>
        </w:rPr>
      </w:pPr>
      <w:r w:rsidRPr="006D3C2C">
        <w:rPr>
          <w:rFonts w:ascii="Verdana" w:eastAsia="Times New Roman" w:hAnsi="Verdana" w:cs="Arial"/>
          <w:sz w:val="18"/>
          <w:szCs w:val="18"/>
          <w:lang w:eastAsia="nl-NL"/>
        </w:rPr>
        <w:t xml:space="preserve">Prof. Kohnstammlaan 10 </w:t>
      </w:r>
    </w:p>
    <w:p w14:paraId="37539403" w14:textId="77777777" w:rsidR="00B06A5E" w:rsidRPr="00E56FE3" w:rsidRDefault="00B06A5E" w:rsidP="00B06A5E">
      <w:pPr>
        <w:pStyle w:val="Lijstalinea"/>
        <w:suppressAutoHyphens/>
        <w:spacing w:after="0" w:line="284" w:lineRule="atLeast"/>
        <w:ind w:left="564"/>
        <w:rPr>
          <w:rFonts w:ascii="Verdana" w:eastAsia="Times New Roman" w:hAnsi="Verdana" w:cs="Arial"/>
          <w:sz w:val="18"/>
          <w:szCs w:val="18"/>
          <w:highlight w:val="yellow"/>
          <w:lang w:eastAsia="nl-NL"/>
        </w:rPr>
      </w:pPr>
      <w:r w:rsidRPr="006D3C2C">
        <w:rPr>
          <w:rFonts w:ascii="Verdana" w:eastAsia="Times New Roman" w:hAnsi="Verdana" w:cs="Arial"/>
          <w:sz w:val="18"/>
          <w:szCs w:val="18"/>
          <w:lang w:eastAsia="nl-NL"/>
        </w:rPr>
        <w:t>3312 KL Dordrecht</w:t>
      </w:r>
    </w:p>
    <w:p w14:paraId="1C6214E7" w14:textId="77777777" w:rsidR="00B06A5E" w:rsidRPr="00E56FE3" w:rsidRDefault="00B06A5E" w:rsidP="00B06A5E">
      <w:pPr>
        <w:suppressAutoHyphens/>
        <w:spacing w:after="0" w:line="284" w:lineRule="atLeast"/>
        <w:ind w:left="567"/>
        <w:rPr>
          <w:rFonts w:ascii="Verdana" w:eastAsia="Times New Roman" w:hAnsi="Verdana" w:cs="Arial"/>
          <w:sz w:val="18"/>
          <w:szCs w:val="18"/>
          <w:lang w:eastAsia="nl-NL"/>
        </w:rPr>
      </w:pPr>
    </w:p>
    <w:p w14:paraId="79C8A546" w14:textId="77777777" w:rsidR="00B06A5E" w:rsidRPr="006D3C2C" w:rsidRDefault="00B06A5E" w:rsidP="00B06A5E">
      <w:pPr>
        <w:numPr>
          <w:ilvl w:val="0"/>
          <w:numId w:val="2"/>
        </w:numPr>
        <w:suppressAutoHyphens/>
        <w:spacing w:after="0" w:line="284" w:lineRule="atLeast"/>
        <w:rPr>
          <w:rFonts w:ascii="Verdana" w:eastAsia="Times New Roman" w:hAnsi="Verdana" w:cs="Arial"/>
          <w:sz w:val="18"/>
          <w:szCs w:val="18"/>
          <w:lang w:eastAsia="nl-NL"/>
        </w:rPr>
      </w:pPr>
      <w:r w:rsidRPr="006D3C2C">
        <w:rPr>
          <w:rFonts w:ascii="Verdana" w:eastAsia="Times New Roman" w:hAnsi="Verdana" w:cs="Arial"/>
          <w:sz w:val="18"/>
          <w:szCs w:val="18"/>
          <w:lang w:eastAsia="nl-NL"/>
        </w:rPr>
        <w:t>Op de factuur dienen tevens de volgende gegevens van de VRZHZ vermeld te worden: </w:t>
      </w:r>
    </w:p>
    <w:p w14:paraId="217979F3" w14:textId="4507D49C" w:rsidR="00B06A5E" w:rsidRPr="00E56FE3" w:rsidRDefault="00850D3C" w:rsidP="00B06A5E">
      <w:pPr>
        <w:pStyle w:val="Lijstalinea"/>
        <w:numPr>
          <w:ilvl w:val="0"/>
          <w:numId w:val="19"/>
        </w:numPr>
        <w:suppressAutoHyphens/>
        <w:spacing w:after="0" w:line="284" w:lineRule="atLeast"/>
        <w:rPr>
          <w:rFonts w:cs="Arial"/>
          <w:szCs w:val="18"/>
        </w:rPr>
      </w:pPr>
      <w:r>
        <w:rPr>
          <w:rFonts w:cs="Arial"/>
          <w:szCs w:val="18"/>
        </w:rPr>
        <w:lastRenderedPageBreak/>
        <w:t>EA Aanbesteding Flexibele arbeid</w:t>
      </w:r>
    </w:p>
    <w:p w14:paraId="4C481B25"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cs="Arial"/>
        </w:rPr>
        <w:t>Inkoopordernummer</w:t>
      </w:r>
      <w:r>
        <w:rPr>
          <w:rFonts w:cs="Arial"/>
        </w:rPr>
        <w:t xml:space="preserve"> </w:t>
      </w:r>
      <w:r w:rsidRPr="00701246">
        <w:rPr>
          <w:rFonts w:cs="Arial"/>
        </w:rPr>
        <w:t xml:space="preserve">(indien door </w:t>
      </w:r>
      <w:r>
        <w:rPr>
          <w:rFonts w:cs="Arial"/>
        </w:rPr>
        <w:t>de VRZHZ</w:t>
      </w:r>
      <w:r w:rsidRPr="00701246">
        <w:rPr>
          <w:rFonts w:cs="Arial"/>
        </w:rPr>
        <w:t xml:space="preserve"> afgegeven)</w:t>
      </w:r>
      <w:r>
        <w:rPr>
          <w:rFonts w:cs="Arial"/>
        </w:rPr>
        <w:t>:</w:t>
      </w:r>
    </w:p>
    <w:p w14:paraId="0546394E"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cs="Arial"/>
        </w:rPr>
        <w:t>Projectnummer</w:t>
      </w:r>
      <w:r>
        <w:rPr>
          <w:rFonts w:cs="Arial"/>
        </w:rPr>
        <w:t>:</w:t>
      </w:r>
    </w:p>
    <w:p w14:paraId="72111729" w14:textId="03DDE87B" w:rsidR="00B06A5E" w:rsidRPr="00701246" w:rsidRDefault="00B06A5E" w:rsidP="00B06A5E">
      <w:pPr>
        <w:pStyle w:val="Lijstalinea"/>
        <w:numPr>
          <w:ilvl w:val="0"/>
          <w:numId w:val="19"/>
        </w:numPr>
        <w:suppressAutoHyphens/>
        <w:spacing w:after="0" w:line="284" w:lineRule="atLeast"/>
        <w:rPr>
          <w:rFonts w:cs="Arial"/>
          <w:sz w:val="18"/>
          <w:szCs w:val="18"/>
        </w:rPr>
      </w:pPr>
      <w:r w:rsidRPr="00701246">
        <w:rPr>
          <w:rFonts w:cs="Arial"/>
        </w:rPr>
        <w:t>Opdrachtverstrekker:</w:t>
      </w:r>
      <w:r w:rsidR="00850D3C">
        <w:rPr>
          <w:rFonts w:cs="Arial"/>
        </w:rPr>
        <w:t xml:space="preserve"> </w:t>
      </w:r>
    </w:p>
    <w:p w14:paraId="14B27815"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ascii="Verdana" w:hAnsi="Verdana" w:cs="Arial"/>
          <w:sz w:val="18"/>
          <w:szCs w:val="18"/>
        </w:rPr>
        <w:t>Kostenplaatsnummer</w:t>
      </w:r>
      <w:r>
        <w:rPr>
          <w:rFonts w:cs="Arial"/>
          <w:szCs w:val="18"/>
        </w:rPr>
        <w:t>:</w:t>
      </w:r>
    </w:p>
    <w:p w14:paraId="56C65333" w14:textId="77777777" w:rsidR="00B06A5E" w:rsidRDefault="00B06A5E" w:rsidP="00B06A5E">
      <w:pPr>
        <w:pStyle w:val="paragraph"/>
        <w:spacing w:before="0" w:beforeAutospacing="0" w:after="0" w:afterAutospacing="0"/>
        <w:textAlignment w:val="baseline"/>
        <w:rPr>
          <w:rFonts w:ascii="Verdana" w:hAnsi="Verdana"/>
          <w:sz w:val="18"/>
          <w:szCs w:val="18"/>
        </w:rPr>
      </w:pPr>
      <w:r>
        <w:rPr>
          <w:rStyle w:val="eop"/>
          <w:rFonts w:ascii="Verdana" w:hAnsi="Verdana"/>
          <w:sz w:val="18"/>
          <w:szCs w:val="18"/>
        </w:rPr>
        <w:t> </w:t>
      </w:r>
    </w:p>
    <w:p w14:paraId="1172BE65" w14:textId="77777777" w:rsidR="00B06A5E" w:rsidRPr="006D3C2C" w:rsidRDefault="00B06A5E" w:rsidP="00B06A5E">
      <w:pPr>
        <w:suppressAutoHyphens/>
        <w:spacing w:after="0" w:line="284" w:lineRule="atLeast"/>
        <w:ind w:left="567"/>
        <w:rPr>
          <w:rFonts w:ascii="Verdana" w:eastAsia="Times New Roman" w:hAnsi="Verdana" w:cs="Arial"/>
          <w:sz w:val="18"/>
          <w:szCs w:val="18"/>
          <w:lang w:eastAsia="nl-NL"/>
        </w:rPr>
      </w:pPr>
      <w:r w:rsidRPr="006D3C2C">
        <w:rPr>
          <w:rFonts w:ascii="Verdana" w:eastAsia="Times New Roman" w:hAnsi="Verdana" w:cs="Arial"/>
          <w:sz w:val="18"/>
          <w:szCs w:val="18"/>
          <w:lang w:eastAsia="nl-NL"/>
        </w:rPr>
        <w:t>Daarnaast dient volgens de Belastingdienst het volgende op de factuur vermeld te staan: </w:t>
      </w:r>
    </w:p>
    <w:p w14:paraId="79FEED9F"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Uw volledige naam en adres </w:t>
      </w:r>
    </w:p>
    <w:p w14:paraId="43EEF129"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Uw btw-identificatienummer </w:t>
      </w:r>
    </w:p>
    <w:p w14:paraId="40A68A3C"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Als u bij de KVK bent ingeschreven: uw KVK-nummer </w:t>
      </w:r>
    </w:p>
    <w:p w14:paraId="5011FF8E"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De datum waarop de factuur is uitgereikt </w:t>
      </w:r>
    </w:p>
    <w:p w14:paraId="5D85C9AB"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Een factuurnummer </w:t>
      </w:r>
    </w:p>
    <w:p w14:paraId="70969237"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De datum en locatie waarop de diensten zijn geleverd </w:t>
      </w:r>
    </w:p>
    <w:p w14:paraId="5B7433CD"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bedrag dat u in rekening brengt, excl. btw </w:t>
      </w:r>
    </w:p>
    <w:p w14:paraId="13F42800"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btw-tarief dat van toepassing is op de geleverde diensten </w:t>
      </w:r>
    </w:p>
    <w:p w14:paraId="18AF4A64"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btw-bedrag </w:t>
      </w:r>
    </w:p>
    <w:p w14:paraId="17C58F42" w14:textId="243DF85C" w:rsidR="00B06A5E"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omschrijving verleende diensten</w:t>
      </w:r>
    </w:p>
    <w:p w14:paraId="786DA514" w14:textId="5E501696" w:rsidR="00B06A5E" w:rsidRDefault="00B06A5E" w:rsidP="00B06A5E">
      <w:pPr>
        <w:suppressAutoHyphens/>
        <w:spacing w:after="0" w:line="284" w:lineRule="atLeast"/>
        <w:rPr>
          <w:rFonts w:ascii="Verdana" w:hAnsi="Verdana" w:cs="Arial"/>
          <w:sz w:val="18"/>
          <w:szCs w:val="18"/>
        </w:rPr>
      </w:pPr>
    </w:p>
    <w:p w14:paraId="505A8C73" w14:textId="124FB0B6" w:rsidR="00B06A5E" w:rsidRPr="00BC0ADF" w:rsidRDefault="00B06A5E" w:rsidP="00B06A5E">
      <w:pPr>
        <w:spacing w:line="260" w:lineRule="atLeast"/>
        <w:ind w:left="567"/>
        <w:contextualSpacing/>
        <w:rPr>
          <w:rFonts w:ascii="Verdana" w:hAnsi="Verdana" w:cs="Arial"/>
          <w:sz w:val="18"/>
          <w:szCs w:val="19"/>
        </w:rPr>
      </w:pPr>
      <w:bookmarkStart w:id="2" w:name="_Hlk144737268"/>
      <w:r w:rsidRPr="00BC0ADF">
        <w:rPr>
          <w:rFonts w:ascii="Verdana" w:hAnsi="Verdana" w:cs="Arial"/>
          <w:sz w:val="18"/>
          <w:szCs w:val="19"/>
        </w:rPr>
        <w:t xml:space="preserve">Per e-mail wordt maar één factuur in behandeling genomen. In het geval </w:t>
      </w:r>
      <w:r>
        <w:rPr>
          <w:rFonts w:ascii="Verdana" w:hAnsi="Verdana" w:cs="Arial"/>
          <w:sz w:val="18"/>
          <w:szCs w:val="19"/>
        </w:rPr>
        <w:t>Opdrachtnemer</w:t>
      </w:r>
      <w:r w:rsidRPr="00BC0ADF">
        <w:rPr>
          <w:rFonts w:ascii="Verdana" w:hAnsi="Verdana" w:cs="Arial"/>
          <w:sz w:val="18"/>
          <w:szCs w:val="19"/>
        </w:rPr>
        <w:t xml:space="preserve"> dus meerdere facturen heeft die betaald dienen te worden, dan dient </w:t>
      </w:r>
      <w:r>
        <w:rPr>
          <w:rFonts w:ascii="Verdana" w:hAnsi="Verdana" w:cs="Arial"/>
          <w:sz w:val="18"/>
          <w:szCs w:val="19"/>
        </w:rPr>
        <w:t>Opdrachtnemer</w:t>
      </w:r>
      <w:r w:rsidRPr="00BC0ADF">
        <w:rPr>
          <w:rFonts w:ascii="Verdana" w:hAnsi="Verdana" w:cs="Arial"/>
          <w:sz w:val="18"/>
          <w:szCs w:val="19"/>
        </w:rPr>
        <w:t xml:space="preserve"> deze per factuur incl</w:t>
      </w:r>
      <w:r>
        <w:rPr>
          <w:rFonts w:cs="Arial"/>
        </w:rPr>
        <w:t>usief</w:t>
      </w:r>
      <w:r w:rsidRPr="00BC0ADF">
        <w:rPr>
          <w:rFonts w:ascii="Verdana" w:hAnsi="Verdana" w:cs="Arial"/>
          <w:sz w:val="18"/>
          <w:szCs w:val="19"/>
        </w:rPr>
        <w:t xml:space="preserve"> bijlagen te versturen.</w:t>
      </w:r>
    </w:p>
    <w:bookmarkEnd w:id="2"/>
    <w:p w14:paraId="0C5A9E02" w14:textId="77777777" w:rsidR="001B4394" w:rsidRPr="00885AA8" w:rsidRDefault="001B4394" w:rsidP="002E4A97">
      <w:pPr>
        <w:pStyle w:val="Lijstalinea"/>
        <w:suppressAutoHyphens/>
        <w:spacing w:after="0" w:line="284" w:lineRule="atLeast"/>
        <w:ind w:left="564"/>
        <w:rPr>
          <w:rFonts w:ascii="Verdana" w:eastAsia="Times New Roman" w:hAnsi="Verdana" w:cs="Arial"/>
          <w:sz w:val="18"/>
          <w:szCs w:val="18"/>
          <w:highlight w:val="yellow"/>
          <w:lang w:eastAsia="nl-NL"/>
        </w:rPr>
      </w:pPr>
    </w:p>
    <w:p w14:paraId="4340284C"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6</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t>Aanvang, duur en beëindiging</w:t>
      </w:r>
    </w:p>
    <w:p w14:paraId="5984B3B1" w14:textId="43D550A7" w:rsidR="00C15566" w:rsidRPr="00885AA8" w:rsidRDefault="001E1AFF" w:rsidP="00DB72C6">
      <w:pPr>
        <w:numPr>
          <w:ilvl w:val="0"/>
          <w:numId w:val="5"/>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wordt aangegaan voor de duur van [</w:t>
      </w:r>
      <w:r w:rsidRPr="00885AA8">
        <w:rPr>
          <w:rFonts w:ascii="Verdana" w:eastAsia="Times New Roman" w:hAnsi="Verdana" w:cs="Arial"/>
          <w:i/>
          <w:sz w:val="18"/>
          <w:szCs w:val="18"/>
          <w:lang w:eastAsia="nl-NL"/>
        </w:rPr>
        <w:t>aantal</w:t>
      </w:r>
      <w:r w:rsidRPr="00885AA8">
        <w:rPr>
          <w:rFonts w:ascii="Verdana" w:eastAsia="Times New Roman" w:hAnsi="Verdana" w:cs="Arial"/>
          <w:sz w:val="18"/>
          <w:szCs w:val="18"/>
          <w:lang w:eastAsia="nl-NL"/>
        </w:rPr>
        <w:t>] jaar</w:t>
      </w:r>
      <w:r w:rsidR="007F1A1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in</w:t>
      </w:r>
      <w:r w:rsidR="007F1A1D" w:rsidRPr="00885AA8">
        <w:rPr>
          <w:rFonts w:ascii="Verdana" w:eastAsia="Times New Roman" w:hAnsi="Verdana" w:cs="Arial"/>
          <w:sz w:val="18"/>
          <w:szCs w:val="18"/>
          <w:lang w:eastAsia="nl-NL"/>
        </w:rPr>
        <w:t>gaande</w:t>
      </w:r>
      <w:r w:rsidRPr="00885AA8">
        <w:rPr>
          <w:rFonts w:ascii="Verdana" w:eastAsia="Times New Roman" w:hAnsi="Verdana" w:cs="Arial"/>
          <w:sz w:val="18"/>
          <w:szCs w:val="18"/>
          <w:lang w:eastAsia="nl-NL"/>
        </w:rPr>
        <w:t xml:space="preserve"> op [</w:t>
      </w:r>
      <w:r w:rsidRPr="00885AA8">
        <w:rPr>
          <w:rFonts w:ascii="Verdana" w:eastAsia="Times New Roman" w:hAnsi="Verdana" w:cs="Arial"/>
          <w:i/>
          <w:sz w:val="18"/>
          <w:szCs w:val="18"/>
          <w:lang w:eastAsia="nl-NL"/>
        </w:rPr>
        <w:t xml:space="preserve">ingangsdatum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 en eindig</w:t>
      </w:r>
      <w:r w:rsidR="00911497" w:rsidRPr="00885AA8">
        <w:rPr>
          <w:rFonts w:ascii="Verdana" w:eastAsia="Times New Roman" w:hAnsi="Verdana" w:cs="Arial"/>
          <w:sz w:val="18"/>
          <w:szCs w:val="18"/>
          <w:lang w:eastAsia="nl-NL"/>
        </w:rPr>
        <w:t>end op</w:t>
      </w:r>
      <w:r w:rsidRPr="00885AA8">
        <w:rPr>
          <w:rFonts w:ascii="Verdana" w:eastAsia="Times New Roman" w:hAnsi="Verdana" w:cs="Arial"/>
          <w:sz w:val="18"/>
          <w:szCs w:val="18"/>
          <w:lang w:eastAsia="nl-NL"/>
        </w:rPr>
        <w:t xml:space="preserve"> [</w:t>
      </w:r>
      <w:r w:rsidRPr="00885AA8">
        <w:rPr>
          <w:rFonts w:ascii="Verdana" w:eastAsia="Times New Roman" w:hAnsi="Verdana" w:cs="Arial"/>
          <w:i/>
          <w:sz w:val="18"/>
          <w:szCs w:val="18"/>
          <w:lang w:eastAsia="nl-NL"/>
        </w:rPr>
        <w:t xml:space="preserve">einddatum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w:t>
      </w:r>
      <w:r w:rsidR="00911497" w:rsidRPr="00885AA8">
        <w:rPr>
          <w:rFonts w:ascii="Verdana" w:eastAsia="Times New Roman" w:hAnsi="Verdana" w:cs="Arial"/>
          <w:sz w:val="18"/>
          <w:szCs w:val="18"/>
          <w:lang w:eastAsia="nl-NL"/>
        </w:rPr>
        <w:t xml:space="preserve"> en kan door de Opdrachtgever </w:t>
      </w:r>
      <w:r w:rsidR="00722741" w:rsidRPr="00885AA8">
        <w:rPr>
          <w:rFonts w:ascii="Verdana" w:eastAsia="Times New Roman" w:hAnsi="Verdana" w:cs="Arial"/>
          <w:sz w:val="18"/>
          <w:szCs w:val="18"/>
          <w:lang w:eastAsia="nl-NL"/>
        </w:rPr>
        <w:t>[</w:t>
      </w:r>
      <w:r w:rsidR="00911497" w:rsidRPr="00885AA8">
        <w:rPr>
          <w:rFonts w:ascii="Verdana" w:eastAsia="Times New Roman" w:hAnsi="Verdana" w:cs="Arial"/>
          <w:sz w:val="18"/>
          <w:szCs w:val="18"/>
          <w:lang w:eastAsia="nl-NL"/>
        </w:rPr>
        <w:t>aantal</w:t>
      </w:r>
      <w:r w:rsidR="00DB7B2D" w:rsidRPr="00885AA8">
        <w:rPr>
          <w:rFonts w:ascii="Verdana" w:eastAsia="Times New Roman" w:hAnsi="Verdana" w:cs="Arial"/>
          <w:sz w:val="18"/>
          <w:szCs w:val="18"/>
          <w:lang w:eastAsia="nl-NL"/>
        </w:rPr>
        <w:t xml:space="preserve">] </w:t>
      </w:r>
      <w:r w:rsidR="00B8595A" w:rsidRPr="00885AA8">
        <w:rPr>
          <w:rFonts w:ascii="Verdana" w:hAnsi="Verdana" w:cs="Arial"/>
          <w:sz w:val="18"/>
          <w:szCs w:val="18"/>
        </w:rPr>
        <w:t xml:space="preserve">keer onder dezelfde voorwaarden </w:t>
      </w:r>
      <w:r w:rsidR="00722741" w:rsidRPr="00885AA8">
        <w:rPr>
          <w:rFonts w:ascii="Verdana" w:hAnsi="Verdana" w:cs="Arial"/>
          <w:sz w:val="18"/>
          <w:szCs w:val="18"/>
        </w:rPr>
        <w:t>worden verlengd</w:t>
      </w:r>
      <w:r w:rsidR="00B8595A" w:rsidRPr="00885AA8">
        <w:rPr>
          <w:rFonts w:ascii="Verdana" w:hAnsi="Verdana" w:cs="Arial"/>
          <w:sz w:val="18"/>
          <w:szCs w:val="18"/>
        </w:rPr>
        <w:t xml:space="preserve"> met een periode van</w:t>
      </w:r>
      <w:r w:rsidR="00DB7B2D" w:rsidRPr="00885AA8">
        <w:rPr>
          <w:rFonts w:ascii="Verdana" w:hAnsi="Verdana" w:cs="Arial"/>
          <w:sz w:val="18"/>
          <w:szCs w:val="18"/>
        </w:rPr>
        <w:t xml:space="preserve"> maximaal</w:t>
      </w:r>
      <w:r w:rsidR="00B8595A" w:rsidRPr="00885AA8">
        <w:rPr>
          <w:rFonts w:ascii="Verdana" w:hAnsi="Verdana" w:cs="Arial"/>
          <w:sz w:val="18"/>
          <w:szCs w:val="18"/>
        </w:rPr>
        <w:t xml:space="preserve"> [</w:t>
      </w:r>
      <w:r w:rsidR="00B8595A" w:rsidRPr="00885AA8">
        <w:rPr>
          <w:rFonts w:ascii="Verdana" w:hAnsi="Verdana" w:cs="Arial"/>
          <w:i/>
          <w:iCs/>
          <w:sz w:val="18"/>
          <w:szCs w:val="18"/>
        </w:rPr>
        <w:t>x jaar</w:t>
      </w:r>
      <w:r w:rsidR="00DB7B2D" w:rsidRPr="00885AA8">
        <w:rPr>
          <w:rFonts w:ascii="Verdana" w:hAnsi="Verdana" w:cs="Arial"/>
          <w:i/>
          <w:iCs/>
          <w:sz w:val="18"/>
          <w:szCs w:val="18"/>
        </w:rPr>
        <w:t>/maanden</w:t>
      </w:r>
      <w:r w:rsidR="00B8595A" w:rsidRPr="00885AA8">
        <w:rPr>
          <w:rFonts w:ascii="Verdana" w:hAnsi="Verdana" w:cs="Arial"/>
          <w:sz w:val="18"/>
          <w:szCs w:val="18"/>
        </w:rPr>
        <w:t>]</w:t>
      </w:r>
      <w:r w:rsidR="00B8595A" w:rsidRPr="00885AA8">
        <w:rPr>
          <w:rFonts w:ascii="Verdana" w:hAnsi="Verdana" w:cs="Arial"/>
          <w:b/>
          <w:bCs/>
          <w:i/>
          <w:iCs/>
          <w:sz w:val="18"/>
          <w:szCs w:val="18"/>
        </w:rPr>
        <w:t xml:space="preserve">. </w:t>
      </w:r>
      <w:r w:rsidR="00EB03CF" w:rsidRPr="00885AA8">
        <w:rPr>
          <w:rFonts w:ascii="Verdana" w:hAnsi="Verdana" w:cs="Arial"/>
          <w:sz w:val="18"/>
          <w:szCs w:val="18"/>
        </w:rPr>
        <w:t xml:space="preserve">De Opdrachtgever deelt de Opdrachtnemer uiterlijk drie maanden voor de datum van afloop van de </w:t>
      </w:r>
      <w:r w:rsidR="00EF019E" w:rsidRPr="00885AA8">
        <w:rPr>
          <w:rFonts w:ascii="Verdana" w:hAnsi="Verdana" w:cs="Arial"/>
          <w:sz w:val="18"/>
          <w:szCs w:val="18"/>
        </w:rPr>
        <w:t>Raamovereenkomst</w:t>
      </w:r>
      <w:r w:rsidR="00EB03CF" w:rsidRPr="00885AA8">
        <w:rPr>
          <w:rFonts w:ascii="Verdana" w:hAnsi="Verdana" w:cs="Arial"/>
          <w:sz w:val="18"/>
          <w:szCs w:val="18"/>
        </w:rPr>
        <w:t xml:space="preserve"> schriftelijk mede of hij de </w:t>
      </w:r>
      <w:r w:rsidR="00EF019E" w:rsidRPr="00885AA8">
        <w:rPr>
          <w:rFonts w:ascii="Verdana" w:hAnsi="Verdana" w:cs="Arial"/>
          <w:sz w:val="18"/>
          <w:szCs w:val="18"/>
        </w:rPr>
        <w:t>Raamovereenkomst</w:t>
      </w:r>
      <w:r w:rsidR="00EB03CF" w:rsidRPr="00885AA8">
        <w:rPr>
          <w:rFonts w:ascii="Verdana" w:hAnsi="Verdana" w:cs="Arial"/>
          <w:sz w:val="18"/>
          <w:szCs w:val="18"/>
        </w:rPr>
        <w:t xml:space="preserve"> al dan niet verlengt. </w:t>
      </w:r>
    </w:p>
    <w:p w14:paraId="33D2BB1C" w14:textId="77777777" w:rsidR="00DB7B2D" w:rsidRPr="00885AA8" w:rsidRDefault="00DB7B2D" w:rsidP="00DB7B2D">
      <w:pPr>
        <w:suppressAutoHyphens/>
        <w:spacing w:after="0" w:line="284" w:lineRule="atLeast"/>
        <w:ind w:left="567"/>
        <w:rPr>
          <w:rFonts w:ascii="Verdana" w:eastAsia="Times New Roman" w:hAnsi="Verdana" w:cs="Arial"/>
          <w:sz w:val="18"/>
          <w:szCs w:val="18"/>
          <w:lang w:eastAsia="nl-NL"/>
        </w:rPr>
      </w:pPr>
    </w:p>
    <w:p w14:paraId="730377FA" w14:textId="574A3E2E" w:rsidR="0011452E" w:rsidRPr="00885AA8" w:rsidRDefault="00B831EA" w:rsidP="00B831EA">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2. </w:t>
      </w:r>
      <w:r w:rsidRPr="00885AA8">
        <w:rPr>
          <w:rFonts w:ascii="Verdana" w:eastAsia="Times New Roman" w:hAnsi="Verdana" w:cs="Arial"/>
          <w:sz w:val="18"/>
          <w:szCs w:val="18"/>
          <w:lang w:eastAsia="nl-NL"/>
        </w:rPr>
        <w:tab/>
      </w:r>
      <w:r w:rsidR="00F07F4C" w:rsidRPr="00885AA8">
        <w:rPr>
          <w:rFonts w:ascii="Verdana" w:eastAsia="Times New Roman" w:hAnsi="Verdana" w:cs="Arial"/>
          <w:sz w:val="18"/>
          <w:szCs w:val="18"/>
          <w:lang w:eastAsia="nl-NL"/>
        </w:rPr>
        <w:t xml:space="preserve">Naast </w:t>
      </w:r>
      <w:r w:rsidR="00077D8B" w:rsidRPr="00885AA8">
        <w:rPr>
          <w:rFonts w:ascii="Verdana" w:eastAsia="Times New Roman" w:hAnsi="Verdana" w:cs="Arial"/>
          <w:sz w:val="18"/>
          <w:szCs w:val="18"/>
          <w:lang w:eastAsia="nl-NL"/>
        </w:rPr>
        <w:t xml:space="preserve">de gronden voor </w:t>
      </w:r>
      <w:r w:rsidR="00F07F4C" w:rsidRPr="00885AA8">
        <w:rPr>
          <w:rFonts w:ascii="Verdana" w:eastAsia="Times New Roman" w:hAnsi="Verdana" w:cs="Arial"/>
          <w:sz w:val="18"/>
          <w:szCs w:val="18"/>
          <w:lang w:eastAsia="nl-NL"/>
        </w:rPr>
        <w:t xml:space="preserve">ontbinding van de </w:t>
      </w:r>
      <w:r w:rsidR="00EF019E" w:rsidRPr="00885AA8">
        <w:rPr>
          <w:rFonts w:ascii="Verdana" w:eastAsia="Times New Roman" w:hAnsi="Verdana" w:cs="Arial"/>
          <w:sz w:val="18"/>
          <w:szCs w:val="18"/>
          <w:lang w:eastAsia="nl-NL"/>
        </w:rPr>
        <w:t>Raamovereenkomst</w:t>
      </w:r>
      <w:r w:rsidR="00F07F4C" w:rsidRPr="00885AA8">
        <w:rPr>
          <w:rFonts w:ascii="Verdana" w:eastAsia="Times New Roman" w:hAnsi="Verdana" w:cs="Arial"/>
          <w:sz w:val="18"/>
          <w:szCs w:val="18"/>
          <w:lang w:eastAsia="nl-NL"/>
        </w:rPr>
        <w:t xml:space="preserve"> </w:t>
      </w:r>
      <w:r w:rsidR="00861AE9" w:rsidRPr="00885AA8">
        <w:rPr>
          <w:rFonts w:ascii="Verdana" w:eastAsia="Times New Roman" w:hAnsi="Verdana" w:cs="Arial"/>
          <w:sz w:val="18"/>
          <w:szCs w:val="18"/>
          <w:lang w:eastAsia="nl-NL"/>
        </w:rPr>
        <w:t xml:space="preserve">die zijn genoemd in </w:t>
      </w:r>
      <w:r w:rsidR="00F07F4C" w:rsidRPr="00885AA8">
        <w:rPr>
          <w:rFonts w:ascii="Verdana" w:eastAsia="Times New Roman" w:hAnsi="Verdana" w:cs="Arial"/>
          <w:sz w:val="18"/>
          <w:szCs w:val="18"/>
          <w:lang w:eastAsia="nl-NL"/>
        </w:rPr>
        <w:t xml:space="preserve">artikel </w:t>
      </w:r>
      <w:r w:rsidR="002470B8" w:rsidRPr="00885AA8">
        <w:rPr>
          <w:rFonts w:ascii="Verdana" w:eastAsia="Times New Roman" w:hAnsi="Verdana" w:cs="Arial"/>
          <w:sz w:val="18"/>
          <w:szCs w:val="18"/>
          <w:lang w:eastAsia="nl-NL"/>
        </w:rPr>
        <w:t>2</w:t>
      </w:r>
      <w:r w:rsidRPr="00885AA8">
        <w:rPr>
          <w:rFonts w:ascii="Verdana" w:eastAsia="Times New Roman" w:hAnsi="Verdana" w:cs="Arial"/>
          <w:sz w:val="18"/>
          <w:szCs w:val="18"/>
          <w:lang w:eastAsia="nl-NL"/>
        </w:rPr>
        <w:t>9</w:t>
      </w:r>
      <w:r w:rsidR="002470B8"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van de Algemene Inkoopvoorwaarden voor Leveringen en Diensten VRZHZ 2017</w:t>
      </w:r>
      <w:r w:rsidR="00F07F4C" w:rsidRPr="00885AA8">
        <w:rPr>
          <w:rFonts w:ascii="Verdana" w:eastAsia="Times New Roman" w:hAnsi="Verdana" w:cs="Arial"/>
          <w:sz w:val="18"/>
          <w:szCs w:val="18"/>
          <w:lang w:eastAsia="nl-NL"/>
        </w:rPr>
        <w:t xml:space="preserve">, kan de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met wederzijds goedvinden op ieder moment worden beëindigd.</w:t>
      </w:r>
      <w:r w:rsidR="005C41D6" w:rsidRPr="00885AA8">
        <w:rPr>
          <w:rFonts w:ascii="Verdana" w:eastAsia="Times New Roman" w:hAnsi="Verdana" w:cs="Arial"/>
          <w:sz w:val="18"/>
          <w:szCs w:val="18"/>
          <w:lang w:eastAsia="nl-NL"/>
        </w:rPr>
        <w:t xml:space="preserve"> De</w:t>
      </w:r>
      <w:r w:rsidR="0011452E" w:rsidRPr="00885AA8">
        <w:rPr>
          <w:rFonts w:ascii="Verdana" w:eastAsia="Times New Roman" w:hAnsi="Verdana" w:cs="Arial"/>
          <w:sz w:val="18"/>
          <w:szCs w:val="18"/>
          <w:lang w:eastAsia="nl-NL"/>
        </w:rPr>
        <w:t xml:space="preserve"> Partijen treden in nader overleg over de voorwaarden waaronder de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wordt afgewikkeld. </w:t>
      </w:r>
    </w:p>
    <w:p w14:paraId="671EB611"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03B9AF2" w14:textId="42296966" w:rsidR="0011452E" w:rsidRPr="00885AA8" w:rsidRDefault="006153BF" w:rsidP="006153BF">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3. </w:t>
      </w:r>
      <w:r w:rsidRPr="00885AA8">
        <w:rPr>
          <w:rFonts w:ascii="Verdana" w:eastAsia="Times New Roman" w:hAnsi="Verdana" w:cs="Arial"/>
          <w:sz w:val="18"/>
          <w:szCs w:val="18"/>
          <w:lang w:eastAsia="nl-NL"/>
        </w:rPr>
        <w:tab/>
      </w:r>
      <w:r w:rsidR="00077D8B" w:rsidRPr="00885AA8">
        <w:rPr>
          <w:rFonts w:ascii="Verdana" w:eastAsia="Times New Roman" w:hAnsi="Verdana" w:cs="Arial"/>
          <w:sz w:val="18"/>
          <w:szCs w:val="18"/>
          <w:lang w:eastAsia="nl-NL"/>
        </w:rPr>
        <w:t xml:space="preserve">Naast de gronden voor ontbinding van de </w:t>
      </w:r>
      <w:r w:rsidR="00EF019E" w:rsidRPr="00885AA8">
        <w:rPr>
          <w:rFonts w:ascii="Verdana" w:eastAsia="Times New Roman" w:hAnsi="Verdana" w:cs="Arial"/>
          <w:sz w:val="18"/>
          <w:szCs w:val="18"/>
          <w:lang w:eastAsia="nl-NL"/>
        </w:rPr>
        <w:t>Raamovereenkomst</w:t>
      </w:r>
      <w:r w:rsidR="00077D8B" w:rsidRPr="00885AA8">
        <w:rPr>
          <w:rFonts w:ascii="Verdana" w:eastAsia="Times New Roman" w:hAnsi="Verdana" w:cs="Arial"/>
          <w:sz w:val="18"/>
          <w:szCs w:val="18"/>
          <w:lang w:eastAsia="nl-NL"/>
        </w:rPr>
        <w:t xml:space="preserve"> </w:t>
      </w:r>
      <w:r w:rsidR="00861AE9" w:rsidRPr="00885AA8">
        <w:rPr>
          <w:rFonts w:ascii="Verdana" w:eastAsia="Times New Roman" w:hAnsi="Verdana" w:cs="Arial"/>
          <w:sz w:val="18"/>
          <w:szCs w:val="18"/>
          <w:lang w:eastAsia="nl-NL"/>
        </w:rPr>
        <w:t xml:space="preserve">die zijn genoemd in </w:t>
      </w:r>
      <w:r w:rsidR="00077D8B" w:rsidRPr="00885AA8">
        <w:rPr>
          <w:rFonts w:ascii="Verdana" w:eastAsia="Times New Roman" w:hAnsi="Verdana" w:cs="Arial"/>
          <w:sz w:val="18"/>
          <w:szCs w:val="18"/>
          <w:lang w:eastAsia="nl-NL"/>
        </w:rPr>
        <w:t xml:space="preserve">artikel </w:t>
      </w:r>
      <w:r w:rsidRPr="00885AA8">
        <w:rPr>
          <w:rFonts w:ascii="Verdana" w:eastAsia="Times New Roman" w:hAnsi="Verdana" w:cs="Arial"/>
          <w:sz w:val="18"/>
          <w:szCs w:val="18"/>
          <w:lang w:eastAsia="nl-NL"/>
        </w:rPr>
        <w:t>29 van de Algemene Inkoopvoorwaarden voor Leveringen en Diensten VRZHZ 2017</w:t>
      </w:r>
      <w:r w:rsidR="00077D8B" w:rsidRPr="00885AA8">
        <w:rPr>
          <w:rFonts w:ascii="Verdana" w:eastAsia="Times New Roman" w:hAnsi="Verdana" w:cs="Arial"/>
          <w:sz w:val="18"/>
          <w:szCs w:val="18"/>
          <w:lang w:eastAsia="nl-NL"/>
        </w:rPr>
        <w:t xml:space="preserve">, is </w:t>
      </w:r>
      <w:r w:rsidR="004B6B9E" w:rsidRPr="00885AA8">
        <w:rPr>
          <w:rFonts w:ascii="Verdana" w:eastAsia="Times New Roman" w:hAnsi="Verdana" w:cs="Arial"/>
          <w:sz w:val="18"/>
          <w:szCs w:val="18"/>
          <w:lang w:eastAsia="nl-NL"/>
        </w:rPr>
        <w:t>de Opdrachtgever</w:t>
      </w:r>
      <w:r w:rsidR="00077D8B" w:rsidRPr="00885AA8">
        <w:rPr>
          <w:rFonts w:ascii="Verdana" w:eastAsia="Times New Roman" w:hAnsi="Verdana" w:cs="Arial"/>
          <w:sz w:val="18"/>
          <w:szCs w:val="18"/>
          <w:lang w:eastAsia="nl-NL"/>
        </w:rPr>
        <w:t xml:space="preserve"> </w:t>
      </w:r>
      <w:r w:rsidR="0011452E" w:rsidRPr="00885AA8">
        <w:rPr>
          <w:rFonts w:ascii="Verdana" w:eastAsia="Times New Roman" w:hAnsi="Verdana" w:cs="Arial"/>
          <w:sz w:val="18"/>
          <w:szCs w:val="18"/>
          <w:lang w:eastAsia="nl-NL"/>
        </w:rPr>
        <w:t xml:space="preserve">gerechtigd deze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met onmiddellijke ingang, zonder rechtelijke tussenkomst, door een schriftelijke verklaring aan de </w:t>
      </w:r>
      <w:r w:rsidR="00077D8B" w:rsidRPr="00885AA8">
        <w:rPr>
          <w:rFonts w:ascii="Verdana" w:eastAsia="Times New Roman" w:hAnsi="Verdana" w:cs="Arial"/>
          <w:sz w:val="18"/>
          <w:szCs w:val="18"/>
          <w:lang w:eastAsia="nl-NL"/>
        </w:rPr>
        <w:t xml:space="preserve">Opdrachtnemer </w:t>
      </w:r>
      <w:r w:rsidR="0011452E" w:rsidRPr="00885AA8">
        <w:rPr>
          <w:rFonts w:ascii="Verdana" w:eastAsia="Times New Roman" w:hAnsi="Verdana" w:cs="Arial"/>
          <w:sz w:val="18"/>
          <w:szCs w:val="18"/>
          <w:lang w:eastAsia="nl-NL"/>
        </w:rPr>
        <w:t>geheel of gedeeltelijk eenzijdig</w:t>
      </w:r>
      <w:r w:rsidR="00663608" w:rsidRPr="00885AA8">
        <w:rPr>
          <w:rFonts w:ascii="Verdana" w:eastAsia="Times New Roman" w:hAnsi="Verdana" w:cs="Arial"/>
          <w:sz w:val="18"/>
          <w:szCs w:val="18"/>
          <w:lang w:eastAsia="nl-NL"/>
        </w:rPr>
        <w:t xml:space="preserve"> te</w:t>
      </w:r>
      <w:r w:rsidR="0011452E" w:rsidRPr="00885AA8">
        <w:rPr>
          <w:rFonts w:ascii="Verdana" w:eastAsia="Times New Roman" w:hAnsi="Verdana" w:cs="Arial"/>
          <w:sz w:val="18"/>
          <w:szCs w:val="18"/>
          <w:lang w:eastAsia="nl-NL"/>
        </w:rPr>
        <w:t xml:space="preserve"> beëindigen, indien:</w:t>
      </w:r>
    </w:p>
    <w:p w14:paraId="782CBA8E" w14:textId="4198A82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zich onvoorziene omstandigheden voordoen die ontbinding rechtvaardigen en/of wanneer an</w:t>
      </w:r>
      <w:r w:rsidR="001A1DB2" w:rsidRPr="00885AA8">
        <w:rPr>
          <w:rFonts w:ascii="Verdana" w:eastAsia="Times New Roman" w:hAnsi="Verdana" w:cs="Arial"/>
          <w:sz w:val="18"/>
          <w:szCs w:val="18"/>
          <w:lang w:eastAsia="nl-NL"/>
        </w:rPr>
        <w:t xml:space="preserve">derszins instandhouding van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in redelijkheid niet van</w:t>
      </w:r>
      <w:r w:rsidR="002645F7" w:rsidRPr="00885AA8">
        <w:rPr>
          <w:rFonts w:ascii="Verdana" w:eastAsia="Times New Roman" w:hAnsi="Verdana" w:cs="Arial"/>
          <w:sz w:val="18"/>
          <w:szCs w:val="18"/>
          <w:lang w:eastAsia="nl-NL"/>
        </w:rPr>
        <w:t xml:space="preserve"> </w:t>
      </w:r>
      <w:r w:rsidR="004B6B9E" w:rsidRPr="00885AA8">
        <w:rPr>
          <w:rFonts w:ascii="Verdana" w:eastAsia="Times New Roman" w:hAnsi="Verdana" w:cs="Arial"/>
          <w:sz w:val="18"/>
          <w:szCs w:val="18"/>
          <w:lang w:eastAsia="nl-NL"/>
        </w:rPr>
        <w:t>de Opdrachtgever</w:t>
      </w:r>
      <w:r w:rsidRPr="00885AA8">
        <w:rPr>
          <w:rFonts w:ascii="Verdana" w:eastAsia="Times New Roman" w:hAnsi="Verdana" w:cs="Arial"/>
          <w:sz w:val="18"/>
          <w:szCs w:val="18"/>
          <w:lang w:eastAsia="nl-NL"/>
        </w:rPr>
        <w:t xml:space="preserve"> verlangd kan worden;</w:t>
      </w:r>
    </w:p>
    <w:p w14:paraId="31CA2107" w14:textId="2BFC4ED4"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lastRenderedPageBreak/>
        <w:t>één van de uitsluitingsgronden</w:t>
      </w:r>
      <w:r w:rsidR="00535CEF" w:rsidRPr="00885AA8">
        <w:rPr>
          <w:rFonts w:ascii="Verdana" w:eastAsia="Times New Roman" w:hAnsi="Verdana" w:cs="Arial"/>
          <w:sz w:val="18"/>
          <w:szCs w:val="18"/>
          <w:lang w:eastAsia="nl-NL"/>
        </w:rPr>
        <w:t xml:space="preserve"> van artikel 2.</w:t>
      </w:r>
      <w:r w:rsidR="00007152" w:rsidRPr="00885AA8">
        <w:rPr>
          <w:rFonts w:ascii="Verdana" w:eastAsia="Times New Roman" w:hAnsi="Verdana" w:cs="Arial"/>
          <w:sz w:val="18"/>
          <w:szCs w:val="18"/>
          <w:lang w:eastAsia="nl-NL"/>
        </w:rPr>
        <w:t>86</w:t>
      </w:r>
      <w:r w:rsidR="00535CEF" w:rsidRPr="00885AA8">
        <w:rPr>
          <w:rFonts w:ascii="Verdana" w:eastAsia="Times New Roman" w:hAnsi="Verdana" w:cs="Arial"/>
          <w:sz w:val="18"/>
          <w:szCs w:val="18"/>
          <w:lang w:eastAsia="nl-NL"/>
        </w:rPr>
        <w:t xml:space="preserve"> </w:t>
      </w:r>
      <w:r w:rsidR="00BB038F" w:rsidRPr="00885AA8">
        <w:rPr>
          <w:rFonts w:ascii="Verdana" w:eastAsia="Times New Roman" w:hAnsi="Verdana" w:cs="Arial"/>
          <w:sz w:val="18"/>
          <w:szCs w:val="18"/>
          <w:lang w:eastAsia="nl-NL"/>
        </w:rPr>
        <w:t xml:space="preserve">Aanbestedingswet </w:t>
      </w:r>
      <w:r w:rsidR="00535CEF" w:rsidRPr="00885AA8">
        <w:rPr>
          <w:rFonts w:ascii="Verdana" w:eastAsia="Times New Roman" w:hAnsi="Verdana" w:cs="Arial"/>
          <w:sz w:val="18"/>
          <w:szCs w:val="18"/>
          <w:lang w:eastAsia="nl-NL"/>
        </w:rPr>
        <w:t xml:space="preserve">of de door </w:t>
      </w:r>
      <w:r w:rsidR="004B6B9E" w:rsidRPr="00885AA8">
        <w:rPr>
          <w:rFonts w:ascii="Verdana" w:eastAsia="Times New Roman" w:hAnsi="Verdana" w:cs="Arial"/>
          <w:sz w:val="18"/>
          <w:szCs w:val="18"/>
          <w:lang w:eastAsia="nl-NL"/>
        </w:rPr>
        <w:t>de Opdrachtgever</w:t>
      </w:r>
      <w:r w:rsidR="00535CEF" w:rsidRPr="00885AA8">
        <w:rPr>
          <w:rFonts w:ascii="Verdana" w:eastAsia="Times New Roman" w:hAnsi="Verdana" w:cs="Arial"/>
          <w:sz w:val="18"/>
          <w:szCs w:val="18"/>
          <w:lang w:eastAsia="nl-NL"/>
        </w:rPr>
        <w:t xml:space="preserve"> </w:t>
      </w:r>
      <w:r w:rsidR="00BB038F" w:rsidRPr="00885AA8">
        <w:rPr>
          <w:rFonts w:ascii="Verdana" w:eastAsia="Times New Roman" w:hAnsi="Verdana" w:cs="Arial"/>
          <w:sz w:val="18"/>
          <w:szCs w:val="18"/>
          <w:lang w:eastAsia="nl-NL"/>
        </w:rPr>
        <w:t xml:space="preserve">in </w:t>
      </w:r>
      <w:r w:rsidR="00262207" w:rsidRPr="00885AA8">
        <w:rPr>
          <w:rFonts w:ascii="Verdana" w:eastAsia="Times New Roman" w:hAnsi="Verdana" w:cs="Arial"/>
          <w:sz w:val="18"/>
          <w:szCs w:val="18"/>
          <w:lang w:eastAsia="nl-NL"/>
        </w:rPr>
        <w:t xml:space="preserve">hoofdstuk 6 </w:t>
      </w:r>
      <w:r w:rsidR="00BB038F" w:rsidRPr="00885AA8">
        <w:rPr>
          <w:rFonts w:ascii="Verdana" w:eastAsia="Times New Roman" w:hAnsi="Verdana" w:cs="Arial"/>
          <w:sz w:val="18"/>
          <w:szCs w:val="18"/>
          <w:lang w:eastAsia="nl-NL"/>
        </w:rPr>
        <w:t xml:space="preserve">van het Beschrijvend Document </w:t>
      </w:r>
      <w:r w:rsidR="00535CEF" w:rsidRPr="00885AA8">
        <w:rPr>
          <w:rFonts w:ascii="Verdana" w:eastAsia="Times New Roman" w:hAnsi="Verdana" w:cs="Arial"/>
          <w:sz w:val="18"/>
          <w:szCs w:val="18"/>
          <w:lang w:eastAsia="nl-NL"/>
        </w:rPr>
        <w:t xml:space="preserve">van toepassing verklaarde uitsluitingsgronden van artikel 2.87 Aanbestedingswet van toepassing is </w:t>
      </w:r>
      <w:r w:rsidRPr="00885AA8">
        <w:rPr>
          <w:rFonts w:ascii="Verdana" w:eastAsia="Times New Roman" w:hAnsi="Verdana" w:cs="Arial"/>
          <w:sz w:val="18"/>
          <w:szCs w:val="18"/>
          <w:lang w:eastAsia="nl-NL"/>
        </w:rPr>
        <w:t xml:space="preserve">of is geworden op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w:t>
      </w:r>
    </w:p>
    <w:p w14:paraId="6E54AFAE" w14:textId="7E8B51A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blijkt dat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niet (meer) voldoet aan de eisen die </w:t>
      </w:r>
      <w:r w:rsidR="004B6B9E" w:rsidRPr="00885AA8">
        <w:rPr>
          <w:rFonts w:ascii="Verdana" w:eastAsia="Times New Roman" w:hAnsi="Verdana" w:cs="Arial"/>
          <w:sz w:val="18"/>
          <w:szCs w:val="18"/>
          <w:lang w:eastAsia="nl-NL"/>
        </w:rPr>
        <w:t>de Opdrachtgever</w:t>
      </w:r>
      <w:r w:rsidR="002645F7" w:rsidRPr="00885AA8">
        <w:rPr>
          <w:rFonts w:ascii="Verdana" w:eastAsia="Times New Roman" w:hAnsi="Verdana" w:cs="Arial"/>
          <w:sz w:val="18"/>
          <w:szCs w:val="18"/>
          <w:lang w:eastAsia="nl-NL"/>
        </w:rPr>
        <w:t xml:space="preserve"> </w:t>
      </w:r>
      <w:r w:rsidR="00535CEF" w:rsidRPr="00885AA8">
        <w:rPr>
          <w:rFonts w:ascii="Verdana" w:eastAsia="Times New Roman" w:hAnsi="Verdana" w:cs="Arial"/>
          <w:sz w:val="18"/>
          <w:szCs w:val="18"/>
          <w:lang w:eastAsia="nl-NL"/>
        </w:rPr>
        <w:t xml:space="preserve">in hoofdstuk </w:t>
      </w:r>
      <w:r w:rsidR="001913D5" w:rsidRPr="00885AA8">
        <w:rPr>
          <w:rFonts w:ascii="Verdana" w:eastAsia="Times New Roman" w:hAnsi="Verdana" w:cs="Arial"/>
          <w:sz w:val="18"/>
          <w:szCs w:val="18"/>
          <w:lang w:eastAsia="nl-NL"/>
        </w:rPr>
        <w:t>7</w:t>
      </w:r>
      <w:r w:rsidRPr="00885AA8">
        <w:rPr>
          <w:rFonts w:ascii="Verdana" w:eastAsia="Times New Roman" w:hAnsi="Verdana" w:cs="Arial"/>
          <w:sz w:val="18"/>
          <w:szCs w:val="18"/>
          <w:lang w:eastAsia="nl-NL"/>
        </w:rPr>
        <w:t xml:space="preserve"> van</w:t>
      </w:r>
      <w:r w:rsidR="00535CEF" w:rsidRPr="00885AA8">
        <w:rPr>
          <w:rFonts w:ascii="Verdana" w:eastAsia="Times New Roman" w:hAnsi="Verdana" w:cs="Arial"/>
          <w:sz w:val="18"/>
          <w:szCs w:val="18"/>
          <w:lang w:eastAsia="nl-NL"/>
        </w:rPr>
        <w:t xml:space="preserve"> het Beschrijvend Document</w:t>
      </w:r>
      <w:r w:rsidRPr="00885AA8">
        <w:rPr>
          <w:rFonts w:ascii="Verdana" w:eastAsia="Times New Roman" w:hAnsi="Verdana" w:cs="Arial"/>
          <w:sz w:val="18"/>
          <w:szCs w:val="18"/>
          <w:lang w:eastAsia="nl-NL"/>
        </w:rPr>
        <w:t xml:space="preserve"> heeft gesteld aan de geschiktheid van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om deel te mogen nemen aan de aanbestedingsprocedure;</w:t>
      </w:r>
    </w:p>
    <w:p w14:paraId="788C87CF" w14:textId="7191E8C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blijkt dat de </w:t>
      </w:r>
      <w:r w:rsidR="00033206"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niet (meer) voldoet aan de minimumeisen die </w:t>
      </w:r>
      <w:r w:rsidR="004B6B9E" w:rsidRPr="00885AA8">
        <w:rPr>
          <w:rFonts w:ascii="Verdana" w:eastAsia="Times New Roman" w:hAnsi="Verdana" w:cs="Arial"/>
          <w:sz w:val="18"/>
          <w:szCs w:val="18"/>
          <w:lang w:eastAsia="nl-NL"/>
        </w:rPr>
        <w:t>de Opdrachtgever</w:t>
      </w:r>
      <w:r w:rsidR="00033206"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in hoofdstuk </w:t>
      </w:r>
      <w:r w:rsidR="001913D5" w:rsidRPr="00885AA8">
        <w:rPr>
          <w:rFonts w:ascii="Verdana" w:eastAsia="Times New Roman" w:hAnsi="Verdana" w:cs="Arial"/>
          <w:sz w:val="18"/>
          <w:szCs w:val="18"/>
          <w:lang w:eastAsia="nl-NL"/>
        </w:rPr>
        <w:t>8</w:t>
      </w:r>
      <w:r w:rsidR="009224C8" w:rsidRPr="00885AA8">
        <w:rPr>
          <w:rFonts w:ascii="Verdana" w:eastAsia="Times New Roman" w:hAnsi="Verdana" w:cs="Arial"/>
          <w:sz w:val="18"/>
          <w:szCs w:val="18"/>
          <w:lang w:eastAsia="nl-NL"/>
        </w:rPr>
        <w:t xml:space="preserve"> en bijlage </w:t>
      </w:r>
      <w:r w:rsidR="006E7CA2" w:rsidRPr="00885AA8">
        <w:rPr>
          <w:rFonts w:ascii="Verdana" w:eastAsia="Times New Roman" w:hAnsi="Verdana" w:cs="Arial"/>
          <w:sz w:val="18"/>
          <w:szCs w:val="18"/>
          <w:lang w:eastAsia="nl-NL"/>
        </w:rPr>
        <w:t>6</w:t>
      </w:r>
      <w:r w:rsidRPr="00885AA8">
        <w:rPr>
          <w:rFonts w:ascii="Verdana" w:eastAsia="Times New Roman" w:hAnsi="Verdana" w:cs="Arial"/>
          <w:sz w:val="18"/>
          <w:szCs w:val="18"/>
          <w:lang w:eastAsia="nl-NL"/>
        </w:rPr>
        <w:t xml:space="preserve"> van </w:t>
      </w:r>
      <w:r w:rsidR="009224C8" w:rsidRPr="00885AA8">
        <w:rPr>
          <w:rFonts w:ascii="Verdana" w:eastAsia="Times New Roman" w:hAnsi="Verdana" w:cs="Arial"/>
          <w:sz w:val="18"/>
          <w:szCs w:val="18"/>
          <w:lang w:eastAsia="nl-NL"/>
        </w:rPr>
        <w:t>het Beschrijvend Document</w:t>
      </w:r>
      <w:r w:rsidRPr="00885AA8">
        <w:rPr>
          <w:rFonts w:ascii="Verdana" w:eastAsia="Times New Roman" w:hAnsi="Verdana" w:cs="Arial"/>
          <w:sz w:val="18"/>
          <w:szCs w:val="18"/>
          <w:lang w:eastAsia="nl-NL"/>
        </w:rPr>
        <w:t xml:space="preserve"> heeft gesteld aan </w:t>
      </w:r>
      <w:r w:rsidR="00EA7F47" w:rsidRPr="00885AA8">
        <w:rPr>
          <w:rFonts w:ascii="Verdana" w:eastAsia="Times New Roman" w:hAnsi="Verdana" w:cs="Arial"/>
          <w:sz w:val="18"/>
          <w:szCs w:val="18"/>
          <w:lang w:eastAsia="nl-NL"/>
        </w:rPr>
        <w:t>het verrichten van de Diensten</w:t>
      </w:r>
      <w:r w:rsidR="008A72C6" w:rsidRPr="00885AA8">
        <w:rPr>
          <w:rFonts w:ascii="Verdana" w:eastAsia="Times New Roman" w:hAnsi="Verdana" w:cs="Arial"/>
          <w:sz w:val="18"/>
          <w:szCs w:val="18"/>
          <w:lang w:eastAsia="nl-NL"/>
        </w:rPr>
        <w:t>;</w:t>
      </w:r>
    </w:p>
    <w:p w14:paraId="234620D1" w14:textId="035969F4" w:rsidR="0011452E" w:rsidRPr="00885AA8" w:rsidRDefault="00B428B5"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uit een gerechtel</w:t>
      </w:r>
      <w:r w:rsidR="001A1DB2" w:rsidRPr="00885AA8">
        <w:rPr>
          <w:rFonts w:ascii="Verdana" w:eastAsia="Times New Roman" w:hAnsi="Verdana" w:cs="Arial"/>
          <w:sz w:val="18"/>
          <w:szCs w:val="18"/>
          <w:lang w:eastAsia="nl-NL"/>
        </w:rPr>
        <w:t>ijke beslissing volgt dat</w:t>
      </w:r>
      <w:r w:rsidRPr="00885AA8">
        <w:rPr>
          <w:rFonts w:ascii="Verdana" w:eastAsia="Times New Roman" w:hAnsi="Verdana" w:cs="Arial"/>
          <w:sz w:val="18"/>
          <w:szCs w:val="18"/>
          <w:lang w:eastAsia="nl-NL"/>
        </w:rPr>
        <w:t>)</w:t>
      </w:r>
      <w:r w:rsidR="001A1DB2" w:rsidRPr="00885AA8">
        <w:rPr>
          <w:rFonts w:ascii="Verdana" w:eastAsia="Times New Roman" w:hAnsi="Verdana" w:cs="Arial"/>
          <w:sz w:val="18"/>
          <w:szCs w:val="18"/>
          <w:lang w:eastAsia="nl-NL"/>
        </w:rPr>
        <w:t xml:space="preserve"> deze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in strijd met het (Europese) aanbestedingsrecht is gesloten</w:t>
      </w:r>
      <w:r w:rsidR="008A72C6" w:rsidRPr="00885AA8">
        <w:rPr>
          <w:rFonts w:ascii="Verdana" w:eastAsia="Times New Roman" w:hAnsi="Verdana" w:cs="Arial"/>
          <w:sz w:val="18"/>
          <w:szCs w:val="18"/>
          <w:lang w:eastAsia="nl-NL"/>
        </w:rPr>
        <w:t xml:space="preserve">. </w:t>
      </w:r>
    </w:p>
    <w:p w14:paraId="5465C099" w14:textId="77777777" w:rsidR="00DC1C45" w:rsidRPr="00885AA8" w:rsidRDefault="00DC1C45" w:rsidP="002E4A97">
      <w:pPr>
        <w:suppressAutoHyphens/>
        <w:spacing w:after="0" w:line="284" w:lineRule="atLeast"/>
        <w:ind w:left="960"/>
        <w:rPr>
          <w:rFonts w:ascii="Verdana" w:eastAsia="Times New Roman" w:hAnsi="Verdana" w:cs="Arial"/>
          <w:sz w:val="18"/>
          <w:szCs w:val="18"/>
          <w:lang w:eastAsia="nl-NL"/>
        </w:rPr>
      </w:pPr>
    </w:p>
    <w:p w14:paraId="6D719C0E" w14:textId="732C7459" w:rsidR="00614B8F" w:rsidRPr="00885AA8" w:rsidRDefault="00E92995" w:rsidP="00E92995">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4. </w:t>
      </w:r>
      <w:r w:rsidRPr="00885AA8">
        <w:rPr>
          <w:rFonts w:ascii="Verdana" w:eastAsia="Times New Roman" w:hAnsi="Verdana" w:cs="Arial"/>
          <w:sz w:val="18"/>
          <w:szCs w:val="18"/>
          <w:lang w:eastAsia="nl-NL"/>
        </w:rPr>
        <w:tab/>
        <w:t xml:space="preserve">De voorwaarden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blijven van toepassing op </w:t>
      </w:r>
      <w:r w:rsidR="006E5E83" w:rsidRPr="00885AA8">
        <w:rPr>
          <w:rFonts w:ascii="Verdana" w:eastAsia="Times New Roman" w:hAnsi="Verdana" w:cs="Arial"/>
          <w:sz w:val="18"/>
          <w:szCs w:val="18"/>
          <w:lang w:eastAsia="nl-NL"/>
        </w:rPr>
        <w:t>Nadere Opdrachten</w:t>
      </w:r>
      <w:r w:rsidRPr="00885AA8">
        <w:rPr>
          <w:rFonts w:ascii="Verdana" w:eastAsia="Times New Roman" w:hAnsi="Verdana" w:cs="Arial"/>
          <w:sz w:val="18"/>
          <w:szCs w:val="18"/>
          <w:lang w:eastAsia="nl-NL"/>
        </w:rPr>
        <w:t xml:space="preserve"> die zijn geplaatst gedurende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die na het beëindigen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nog niet zijn geleverd dan wel voltooid.</w:t>
      </w:r>
    </w:p>
    <w:p w14:paraId="4940C3E7" w14:textId="77777777" w:rsidR="00E92995" w:rsidRPr="00885AA8" w:rsidRDefault="00E92995" w:rsidP="00E92995">
      <w:pPr>
        <w:suppressAutoHyphens/>
        <w:spacing w:after="0" w:line="284" w:lineRule="atLeast"/>
        <w:ind w:left="567" w:hanging="567"/>
        <w:rPr>
          <w:rFonts w:ascii="Verdana" w:eastAsia="Times New Roman" w:hAnsi="Verdana" w:cs="Arial"/>
          <w:sz w:val="18"/>
          <w:szCs w:val="18"/>
          <w:lang w:eastAsia="nl-NL"/>
        </w:rPr>
      </w:pPr>
    </w:p>
    <w:p w14:paraId="0133469E" w14:textId="2550C1F3" w:rsidR="003A136B" w:rsidRPr="00885AA8" w:rsidRDefault="003A136B" w:rsidP="003A136B">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5. </w:t>
      </w:r>
      <w:r w:rsidRPr="00885AA8">
        <w:rPr>
          <w:rFonts w:ascii="Verdana" w:eastAsia="Times New Roman" w:hAnsi="Verdana" w:cs="Arial"/>
          <w:sz w:val="18"/>
          <w:szCs w:val="18"/>
          <w:lang w:eastAsia="nl-NL"/>
        </w:rPr>
        <w:tab/>
        <w:t xml:space="preserve">Indien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geheel of gedeeltelijk wordt beëindigd, dan is de Opdrachtgever slechts </w:t>
      </w:r>
    </w:p>
    <w:p w14:paraId="5B4E2BCF" w14:textId="183EEFF2" w:rsidR="00614B8F" w:rsidRPr="00885AA8" w:rsidRDefault="003A136B" w:rsidP="00B82294">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gehouden om de reeds daadwerkelijk </w:t>
      </w:r>
      <w:r w:rsidR="00A15654" w:rsidRPr="00885AA8">
        <w:rPr>
          <w:rFonts w:ascii="Verdana" w:eastAsia="Times New Roman" w:hAnsi="Verdana" w:cs="Arial"/>
          <w:sz w:val="18"/>
          <w:szCs w:val="18"/>
          <w:lang w:eastAsia="nl-NL"/>
        </w:rPr>
        <w:t>verrichte Diensten</w:t>
      </w:r>
      <w:r w:rsidRPr="00885AA8">
        <w:rPr>
          <w:rFonts w:ascii="Verdana" w:eastAsia="Times New Roman" w:hAnsi="Verdana" w:cs="Arial"/>
          <w:sz w:val="18"/>
          <w:szCs w:val="18"/>
          <w:lang w:eastAsia="nl-NL"/>
        </w:rPr>
        <w:t xml:space="preserve"> en de </w:t>
      </w:r>
      <w:r w:rsidR="00A15654" w:rsidRPr="00885AA8">
        <w:rPr>
          <w:rFonts w:ascii="Verdana" w:eastAsia="Times New Roman" w:hAnsi="Verdana" w:cs="Arial"/>
          <w:sz w:val="18"/>
          <w:szCs w:val="18"/>
          <w:lang w:eastAsia="nl-NL"/>
        </w:rPr>
        <w:t>Diensten</w:t>
      </w:r>
      <w:r w:rsidRPr="00885AA8">
        <w:rPr>
          <w:rFonts w:ascii="Verdana" w:eastAsia="Times New Roman" w:hAnsi="Verdana" w:cs="Arial"/>
          <w:sz w:val="18"/>
          <w:szCs w:val="18"/>
          <w:lang w:eastAsia="nl-NL"/>
        </w:rPr>
        <w:t xml:space="preserve"> die op basis van </w:t>
      </w:r>
      <w:r w:rsidR="00B82294" w:rsidRPr="00885AA8">
        <w:rPr>
          <w:rFonts w:ascii="Verdana" w:eastAsia="Times New Roman" w:hAnsi="Verdana" w:cs="Arial"/>
          <w:sz w:val="18"/>
          <w:szCs w:val="18"/>
          <w:lang w:eastAsia="nl-NL"/>
        </w:rPr>
        <w:t>Nadere Opdracht</w:t>
      </w:r>
      <w:r w:rsidR="004D6244" w:rsidRPr="00885AA8">
        <w:rPr>
          <w:rFonts w:ascii="Verdana" w:eastAsia="Times New Roman" w:hAnsi="Verdana" w:cs="Arial"/>
          <w:sz w:val="18"/>
          <w:szCs w:val="18"/>
          <w:lang w:eastAsia="nl-NL"/>
        </w:rPr>
        <w:t>en</w:t>
      </w:r>
      <w:r w:rsidRPr="00885AA8">
        <w:rPr>
          <w:rFonts w:ascii="Verdana" w:eastAsia="Times New Roman" w:hAnsi="Verdana" w:cs="Arial"/>
          <w:sz w:val="18"/>
          <w:szCs w:val="18"/>
          <w:lang w:eastAsia="nl-NL"/>
        </w:rPr>
        <w:t xml:space="preserve"> nog aan de Opdrachtgever geleverd moeten worden</w:t>
      </w:r>
      <w:r w:rsidR="004D6244"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door de Opdrachtnemer te vergoeden.</w:t>
      </w:r>
    </w:p>
    <w:p w14:paraId="46B56410" w14:textId="77777777" w:rsidR="003A136B" w:rsidRPr="00885AA8" w:rsidRDefault="003A136B" w:rsidP="003A136B">
      <w:pPr>
        <w:suppressAutoHyphens/>
        <w:spacing w:after="0" w:line="284" w:lineRule="atLeast"/>
        <w:ind w:left="567"/>
        <w:rPr>
          <w:rFonts w:ascii="Verdana" w:eastAsia="Times New Roman" w:hAnsi="Verdana" w:cs="Arial"/>
          <w:sz w:val="18"/>
          <w:szCs w:val="18"/>
          <w:lang w:eastAsia="nl-NL"/>
        </w:rPr>
      </w:pPr>
    </w:p>
    <w:p w14:paraId="60F37844"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 xml:space="preserve">Artikel </w:t>
      </w:r>
      <w:r w:rsidR="00650576" w:rsidRPr="00885AA8">
        <w:rPr>
          <w:rFonts w:ascii="Verdana" w:eastAsia="Times New Roman" w:hAnsi="Verdana" w:cs="Arial"/>
          <w:b/>
          <w:sz w:val="18"/>
          <w:szCs w:val="18"/>
          <w:lang w:eastAsia="nl-NL"/>
        </w:rPr>
        <w:t>7</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t>Wettelijke eisen</w:t>
      </w:r>
    </w:p>
    <w:p w14:paraId="7759C142" w14:textId="33D44604" w:rsidR="0011452E" w:rsidRPr="00885AA8" w:rsidRDefault="005C41D6" w:rsidP="004D6244">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11452E" w:rsidRPr="00885AA8">
        <w:rPr>
          <w:rFonts w:ascii="Verdana" w:eastAsia="Times New Roman" w:hAnsi="Verdana" w:cs="Arial"/>
          <w:sz w:val="18"/>
          <w:szCs w:val="18"/>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EF019E" w:rsidRPr="00885AA8">
        <w:rPr>
          <w:rFonts w:ascii="Verdana" w:eastAsia="Times New Roman" w:hAnsi="Verdana" w:cs="Arial"/>
          <w:sz w:val="18"/>
          <w:szCs w:val="18"/>
          <w:lang w:eastAsia="nl-NL"/>
        </w:rPr>
        <w:t>Raamovereenkomst</w:t>
      </w:r>
      <w:r w:rsidR="00B43EDF" w:rsidRPr="00885AA8">
        <w:rPr>
          <w:rFonts w:ascii="Verdana" w:eastAsia="Times New Roman" w:hAnsi="Verdana" w:cs="Arial"/>
          <w:sz w:val="18"/>
          <w:szCs w:val="18"/>
          <w:lang w:eastAsia="nl-NL"/>
        </w:rPr>
        <w:t xml:space="preserve"> 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11452E" w:rsidRPr="00885AA8">
        <w:rPr>
          <w:rFonts w:ascii="Verdana" w:eastAsia="Times New Roman" w:hAnsi="Verdana" w:cs="Arial"/>
          <w:sz w:val="18"/>
          <w:szCs w:val="18"/>
          <w:lang w:eastAsia="nl-NL"/>
        </w:rPr>
        <w:t>, respecteren en in acht nemen.</w:t>
      </w:r>
    </w:p>
    <w:p w14:paraId="49580B25"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p>
    <w:p w14:paraId="4C1482CF" w14:textId="77777777" w:rsidR="00796F07" w:rsidRPr="00885AA8" w:rsidRDefault="0011452E" w:rsidP="00796F0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650576" w:rsidRPr="00885AA8">
        <w:rPr>
          <w:rFonts w:ascii="Verdana" w:eastAsia="Times New Roman" w:hAnsi="Verdana" w:cs="Arial"/>
          <w:b/>
          <w:sz w:val="18"/>
          <w:szCs w:val="18"/>
          <w:lang w:eastAsia="nl-NL"/>
        </w:rPr>
        <w:t>8</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r>
      <w:r w:rsidR="00796F07" w:rsidRPr="00885AA8">
        <w:rPr>
          <w:rFonts w:ascii="Verdana" w:eastAsia="Times New Roman" w:hAnsi="Verdana" w:cs="Arial"/>
          <w:b/>
          <w:sz w:val="18"/>
          <w:szCs w:val="18"/>
          <w:lang w:eastAsia="nl-NL"/>
        </w:rPr>
        <w:t>Algemene Inkoopvoorwaarden voor Leveringen en Diensten VRZHZ 2017</w:t>
      </w:r>
    </w:p>
    <w:p w14:paraId="76B37372" w14:textId="5655FCAF" w:rsidR="002D4E5B" w:rsidRPr="00885AA8" w:rsidRDefault="00796F07" w:rsidP="00796F0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bCs/>
          <w:sz w:val="18"/>
          <w:szCs w:val="18"/>
          <w:lang w:eastAsia="nl-NL"/>
        </w:rPr>
        <w:t>1.</w:t>
      </w:r>
      <w:r w:rsidRPr="00885AA8">
        <w:rPr>
          <w:rFonts w:ascii="Verdana" w:eastAsia="Times New Roman" w:hAnsi="Verdana" w:cs="Arial"/>
          <w:b/>
          <w:sz w:val="18"/>
          <w:szCs w:val="18"/>
          <w:lang w:eastAsia="nl-NL"/>
        </w:rPr>
        <w:t xml:space="preserve"> </w:t>
      </w:r>
      <w:r w:rsidRPr="00885AA8">
        <w:rPr>
          <w:rFonts w:ascii="Verdana" w:eastAsia="Times New Roman" w:hAnsi="Verdana" w:cs="Arial"/>
          <w:b/>
          <w:sz w:val="18"/>
          <w:szCs w:val="18"/>
          <w:lang w:eastAsia="nl-NL"/>
        </w:rPr>
        <w:tab/>
      </w:r>
      <w:r w:rsidR="00D8233E" w:rsidRPr="00885AA8">
        <w:rPr>
          <w:rFonts w:ascii="Verdana" w:eastAsia="Times New Roman" w:hAnsi="Verdana" w:cs="Arial"/>
          <w:sz w:val="18"/>
          <w:szCs w:val="18"/>
          <w:lang w:eastAsia="nl-NL"/>
        </w:rPr>
        <w:t xml:space="preserve">Op deze </w:t>
      </w:r>
      <w:r w:rsidR="00EF019E" w:rsidRPr="00885AA8">
        <w:rPr>
          <w:rFonts w:ascii="Verdana" w:eastAsia="Times New Roman" w:hAnsi="Verdana" w:cs="Arial"/>
          <w:sz w:val="18"/>
          <w:szCs w:val="18"/>
          <w:lang w:eastAsia="nl-NL"/>
        </w:rPr>
        <w:t>Raamovereenkomst</w:t>
      </w:r>
      <w:r w:rsidR="00D8233E" w:rsidRPr="00885AA8">
        <w:rPr>
          <w:rFonts w:ascii="Verdana" w:eastAsia="Times New Roman" w:hAnsi="Verdana" w:cs="Arial"/>
          <w:sz w:val="18"/>
          <w:szCs w:val="18"/>
          <w:lang w:eastAsia="nl-NL"/>
        </w:rPr>
        <w:t xml:space="preserve"> </w:t>
      </w:r>
      <w:r w:rsidR="00B43EDF" w:rsidRPr="00885AA8">
        <w:rPr>
          <w:rFonts w:ascii="Verdana" w:eastAsia="Times New Roman" w:hAnsi="Verdana" w:cs="Arial"/>
          <w:sz w:val="18"/>
          <w:szCs w:val="18"/>
          <w:lang w:eastAsia="nl-NL"/>
        </w:rPr>
        <w:t xml:space="preserve">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C42997" w:rsidRPr="00885AA8">
        <w:rPr>
          <w:rFonts w:ascii="Verdana" w:eastAsia="Times New Roman" w:hAnsi="Verdana" w:cs="Arial"/>
          <w:sz w:val="18"/>
          <w:szCs w:val="18"/>
          <w:lang w:eastAsia="nl-NL"/>
        </w:rPr>
        <w:t xml:space="preserve"> </w:t>
      </w:r>
      <w:r w:rsidR="00D8233E" w:rsidRPr="00885AA8">
        <w:rPr>
          <w:rFonts w:ascii="Verdana" w:eastAsia="Times New Roman" w:hAnsi="Verdana" w:cs="Arial"/>
          <w:sz w:val="18"/>
          <w:szCs w:val="18"/>
          <w:lang w:eastAsia="nl-NL"/>
        </w:rPr>
        <w:t xml:space="preserve">zijn de </w:t>
      </w:r>
      <w:r w:rsidR="000823E1" w:rsidRPr="00885AA8">
        <w:rPr>
          <w:rFonts w:ascii="Verdana" w:eastAsia="Times New Roman" w:hAnsi="Verdana" w:cs="Arial"/>
          <w:sz w:val="18"/>
          <w:szCs w:val="18"/>
          <w:lang w:eastAsia="nl-NL"/>
        </w:rPr>
        <w:t>Algemene Inkoopvoorwaarden voor Leveringen en Diensten VRZHZ 2017</w:t>
      </w:r>
      <w:r w:rsidR="00D8233E" w:rsidRPr="00885AA8">
        <w:rPr>
          <w:rFonts w:ascii="Verdana" w:eastAsia="Times New Roman" w:hAnsi="Verdana" w:cs="Arial"/>
          <w:sz w:val="18"/>
          <w:szCs w:val="18"/>
          <w:lang w:eastAsia="nl-NL"/>
        </w:rPr>
        <w:t xml:space="preserve"> van toepassing</w:t>
      </w:r>
      <w:r w:rsidR="002D4E5B" w:rsidRPr="00885AA8">
        <w:rPr>
          <w:rFonts w:ascii="Verdana" w:eastAsia="Times New Roman" w:hAnsi="Verdana" w:cs="Arial"/>
          <w:sz w:val="18"/>
          <w:szCs w:val="18"/>
          <w:lang w:eastAsia="nl-NL"/>
        </w:rPr>
        <w:t>.</w:t>
      </w:r>
    </w:p>
    <w:p w14:paraId="5D60DC77" w14:textId="77777777" w:rsidR="00C42997" w:rsidRPr="00885AA8" w:rsidRDefault="00C42997" w:rsidP="002E4A97">
      <w:pPr>
        <w:suppressAutoHyphens/>
        <w:spacing w:after="0" w:line="284" w:lineRule="atLeast"/>
        <w:ind w:left="567"/>
        <w:rPr>
          <w:rFonts w:ascii="Verdana" w:eastAsia="Times New Roman" w:hAnsi="Verdana" w:cs="Arial"/>
          <w:sz w:val="18"/>
          <w:szCs w:val="18"/>
          <w:lang w:eastAsia="nl-NL"/>
        </w:rPr>
      </w:pPr>
    </w:p>
    <w:p w14:paraId="2D7506BD" w14:textId="7BAB758F" w:rsidR="0011452E" w:rsidRPr="00885AA8" w:rsidRDefault="00796F07" w:rsidP="00796F0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2.</w:t>
      </w:r>
      <w:r w:rsidRPr="00885AA8">
        <w:rPr>
          <w:rFonts w:ascii="Verdana" w:eastAsia="Times New Roman" w:hAnsi="Verdana" w:cs="Arial"/>
          <w:sz w:val="18"/>
          <w:szCs w:val="18"/>
          <w:lang w:eastAsia="nl-NL"/>
        </w:rPr>
        <w:tab/>
      </w:r>
      <w:r w:rsidR="003E2B4A" w:rsidRPr="00885AA8">
        <w:rPr>
          <w:rFonts w:ascii="Verdana" w:eastAsia="Times New Roman" w:hAnsi="Verdana" w:cs="Arial"/>
          <w:sz w:val="18"/>
          <w:szCs w:val="18"/>
          <w:lang w:eastAsia="nl-NL"/>
        </w:rPr>
        <w:t>B</w:t>
      </w:r>
      <w:r w:rsidR="0011452E" w:rsidRPr="00885AA8">
        <w:rPr>
          <w:rFonts w:ascii="Verdana" w:eastAsia="Times New Roman" w:hAnsi="Verdana" w:cs="Arial"/>
          <w:sz w:val="18"/>
          <w:szCs w:val="18"/>
          <w:lang w:eastAsia="nl-NL"/>
        </w:rPr>
        <w:t xml:space="preserve">ranchevoorwaarden en/of algemene voorwaarden van de </w:t>
      </w:r>
      <w:r w:rsidR="00C36FFC" w:rsidRPr="00885AA8">
        <w:rPr>
          <w:rFonts w:ascii="Verdana" w:eastAsia="Times New Roman" w:hAnsi="Verdana" w:cs="Arial"/>
          <w:sz w:val="18"/>
          <w:szCs w:val="18"/>
          <w:lang w:eastAsia="nl-NL"/>
        </w:rPr>
        <w:t>Opdrachtnemer</w:t>
      </w:r>
      <w:r w:rsidR="0011452E" w:rsidRPr="00885AA8">
        <w:rPr>
          <w:rFonts w:ascii="Verdana" w:eastAsia="Times New Roman" w:hAnsi="Verdana" w:cs="Arial"/>
          <w:sz w:val="18"/>
          <w:szCs w:val="18"/>
          <w:lang w:eastAsia="nl-NL"/>
        </w:rPr>
        <w:t xml:space="preserve"> zijn uitdrukkelijk niet van toepassing op deze </w:t>
      </w:r>
      <w:r w:rsidR="00EF019E" w:rsidRPr="00885AA8">
        <w:rPr>
          <w:rFonts w:ascii="Verdana" w:eastAsia="Times New Roman" w:hAnsi="Verdana" w:cs="Arial"/>
          <w:sz w:val="18"/>
          <w:szCs w:val="18"/>
          <w:lang w:eastAsia="nl-NL"/>
        </w:rPr>
        <w:t>Raamovereenkomst</w:t>
      </w:r>
      <w:r w:rsidR="00C42997" w:rsidRPr="00885AA8">
        <w:rPr>
          <w:rFonts w:ascii="Verdana" w:eastAsia="Times New Roman" w:hAnsi="Verdana" w:cs="Arial"/>
          <w:sz w:val="18"/>
          <w:szCs w:val="18"/>
          <w:lang w:eastAsia="nl-NL"/>
        </w:rPr>
        <w:t xml:space="preserve"> 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11452E" w:rsidRPr="00885AA8">
        <w:rPr>
          <w:rFonts w:ascii="Verdana" w:eastAsia="Times New Roman" w:hAnsi="Verdana" w:cs="Arial"/>
          <w:sz w:val="18"/>
          <w:szCs w:val="18"/>
          <w:lang w:eastAsia="nl-NL"/>
        </w:rPr>
        <w:t xml:space="preserve">. </w:t>
      </w:r>
    </w:p>
    <w:p w14:paraId="7D904DE8" w14:textId="77777777" w:rsidR="006D5353" w:rsidRPr="00885AA8" w:rsidRDefault="006D5353" w:rsidP="002E4A97">
      <w:pPr>
        <w:pStyle w:val="Lijstalinea"/>
        <w:suppressAutoHyphens/>
        <w:spacing w:after="0" w:line="284" w:lineRule="atLeast"/>
        <w:ind w:left="567"/>
        <w:rPr>
          <w:rFonts w:ascii="Verdana" w:eastAsia="Times New Roman" w:hAnsi="Verdana" w:cs="Arial"/>
          <w:sz w:val="18"/>
          <w:szCs w:val="18"/>
          <w:lang w:eastAsia="nl-NL"/>
        </w:rPr>
      </w:pPr>
    </w:p>
    <w:p w14:paraId="2409C7E7" w14:textId="28893A78" w:rsidR="006D5353" w:rsidRPr="00885AA8" w:rsidRDefault="006D5353"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9.</w:t>
      </w:r>
      <w:r w:rsidRPr="00885AA8">
        <w:rPr>
          <w:rFonts w:ascii="Verdana" w:eastAsia="Times New Roman" w:hAnsi="Verdana" w:cs="Arial"/>
          <w:b/>
          <w:sz w:val="18"/>
          <w:szCs w:val="18"/>
          <w:lang w:eastAsia="nl-NL"/>
        </w:rPr>
        <w:tab/>
        <w:t>Geheimhoudings</w:t>
      </w:r>
      <w:r w:rsidR="00EF019E" w:rsidRPr="00885AA8">
        <w:rPr>
          <w:rFonts w:ascii="Verdana" w:eastAsia="Times New Roman" w:hAnsi="Verdana" w:cs="Arial"/>
          <w:b/>
          <w:sz w:val="18"/>
          <w:szCs w:val="18"/>
          <w:lang w:eastAsia="nl-NL"/>
        </w:rPr>
        <w:t>overeenkomst</w:t>
      </w:r>
      <w:r w:rsidRPr="00885AA8">
        <w:rPr>
          <w:rFonts w:ascii="Verdana" w:eastAsia="Times New Roman" w:hAnsi="Verdana" w:cs="Arial"/>
          <w:b/>
          <w:sz w:val="18"/>
          <w:szCs w:val="18"/>
          <w:lang w:eastAsia="nl-NL"/>
        </w:rPr>
        <w:t xml:space="preserve">] </w:t>
      </w:r>
    </w:p>
    <w:p w14:paraId="26469DE5" w14:textId="4D3834B7" w:rsidR="006D5353" w:rsidRPr="00885AA8" w:rsidRDefault="006D5353"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Pr="00885AA8">
        <w:rPr>
          <w:rFonts w:ascii="Verdana" w:eastAsia="Times New Roman" w:hAnsi="Verdana" w:cs="Arial"/>
          <w:i/>
          <w:sz w:val="18"/>
          <w:szCs w:val="18"/>
          <w:lang w:eastAsia="nl-NL"/>
        </w:rPr>
        <w:t xml:space="preserve">Toelichting: deze bepaling dient uitsluitend te worden opgenomen indien </w:t>
      </w:r>
      <w:r w:rsidR="004B6B9E" w:rsidRPr="00885AA8">
        <w:rPr>
          <w:rFonts w:ascii="Verdana" w:eastAsia="Times New Roman" w:hAnsi="Verdana" w:cs="Arial"/>
          <w:i/>
          <w:sz w:val="18"/>
          <w:szCs w:val="18"/>
          <w:lang w:eastAsia="nl-NL"/>
        </w:rPr>
        <w:t>de Opdrachtgever</w:t>
      </w:r>
      <w:r w:rsidRPr="00885AA8">
        <w:rPr>
          <w:rFonts w:ascii="Verdana" w:eastAsia="Times New Roman" w:hAnsi="Verdana" w:cs="Arial"/>
          <w:i/>
          <w:sz w:val="18"/>
          <w:szCs w:val="18"/>
          <w:lang w:eastAsia="nl-NL"/>
        </w:rPr>
        <w:t xml:space="preserve"> met de Opdrachtnemer een geheimhoudings</w:t>
      </w:r>
      <w:r w:rsidR="00EF019E" w:rsidRPr="00885AA8">
        <w:rPr>
          <w:rFonts w:ascii="Verdana" w:eastAsia="Times New Roman" w:hAnsi="Verdana" w:cs="Arial"/>
          <w:i/>
          <w:sz w:val="18"/>
          <w:szCs w:val="18"/>
          <w:lang w:eastAsia="nl-NL"/>
        </w:rPr>
        <w:t>overeenkomst</w:t>
      </w:r>
      <w:r w:rsidRPr="00885AA8">
        <w:rPr>
          <w:rFonts w:ascii="Verdana" w:eastAsia="Times New Roman" w:hAnsi="Verdana" w:cs="Arial"/>
          <w:i/>
          <w:sz w:val="18"/>
          <w:szCs w:val="18"/>
          <w:lang w:eastAsia="nl-NL"/>
        </w:rPr>
        <w:t xml:space="preserve"> sluit</w:t>
      </w:r>
      <w:r w:rsidRPr="00885AA8">
        <w:rPr>
          <w:rFonts w:ascii="Verdana" w:eastAsia="Times New Roman" w:hAnsi="Verdana" w:cs="Arial"/>
          <w:sz w:val="18"/>
          <w:szCs w:val="18"/>
          <w:lang w:eastAsia="nl-NL"/>
        </w:rPr>
        <w:t>]</w:t>
      </w:r>
    </w:p>
    <w:p w14:paraId="7E241DC6" w14:textId="004B1D36" w:rsidR="006D5353" w:rsidRPr="00885AA8" w:rsidRDefault="008C27EA"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Voor</w:t>
      </w:r>
      <w:r w:rsidR="006D5353" w:rsidRPr="00885AA8">
        <w:rPr>
          <w:rFonts w:ascii="Verdana" w:eastAsia="Times New Roman" w:hAnsi="Verdana" w:cs="Arial"/>
          <w:sz w:val="18"/>
          <w:szCs w:val="18"/>
          <w:lang w:eastAsia="nl-NL"/>
        </w:rPr>
        <w:t xml:space="preserve"> de uitvoering van de </w:t>
      </w:r>
      <w:r w:rsidR="00EF019E" w:rsidRPr="00885AA8">
        <w:rPr>
          <w:rFonts w:ascii="Verdana" w:eastAsia="Times New Roman" w:hAnsi="Verdana" w:cs="Arial"/>
          <w:sz w:val="18"/>
          <w:szCs w:val="18"/>
          <w:lang w:eastAsia="nl-NL"/>
        </w:rPr>
        <w:t>Raamovereenkomst</w:t>
      </w:r>
      <w:r w:rsidR="006D5353" w:rsidRPr="00885AA8">
        <w:rPr>
          <w:rFonts w:ascii="Verdana" w:eastAsia="Times New Roman" w:hAnsi="Verdana" w:cs="Arial"/>
          <w:sz w:val="18"/>
          <w:szCs w:val="18"/>
          <w:lang w:eastAsia="nl-NL"/>
        </w:rPr>
        <w:t xml:space="preserve"> sluit </w:t>
      </w:r>
      <w:r w:rsidR="004B6B9E" w:rsidRPr="00885AA8">
        <w:rPr>
          <w:rFonts w:ascii="Verdana" w:eastAsia="Times New Roman" w:hAnsi="Verdana" w:cs="Arial"/>
          <w:sz w:val="18"/>
          <w:szCs w:val="18"/>
          <w:lang w:eastAsia="nl-NL"/>
        </w:rPr>
        <w:t>de Opdrachtgever</w:t>
      </w:r>
      <w:r w:rsidR="006D5353" w:rsidRPr="00885AA8">
        <w:rPr>
          <w:rFonts w:ascii="Verdana" w:eastAsia="Times New Roman" w:hAnsi="Verdana" w:cs="Arial"/>
          <w:sz w:val="18"/>
          <w:szCs w:val="18"/>
          <w:lang w:eastAsia="nl-NL"/>
        </w:rPr>
        <w:t xml:space="preserve"> met de Opdrachtnemer de Geheimhoudings</w:t>
      </w:r>
      <w:r w:rsidR="00EF019E" w:rsidRPr="00885AA8">
        <w:rPr>
          <w:rFonts w:ascii="Verdana" w:eastAsia="Times New Roman" w:hAnsi="Verdana" w:cs="Arial"/>
          <w:sz w:val="18"/>
          <w:szCs w:val="18"/>
          <w:lang w:eastAsia="nl-NL"/>
        </w:rPr>
        <w:t>overeenkomst</w:t>
      </w:r>
      <w:r w:rsidR="006D5353" w:rsidRPr="00885AA8">
        <w:rPr>
          <w:rFonts w:ascii="Verdana" w:eastAsia="Times New Roman" w:hAnsi="Verdana" w:cs="Arial"/>
          <w:sz w:val="18"/>
          <w:szCs w:val="18"/>
          <w:lang w:eastAsia="nl-NL"/>
        </w:rPr>
        <w:t xml:space="preserve"> waarin afspraken worden gemaakt over de geheimhouding die de Opdrachtnemer dient te betrachten ten aanzien van alle Vertrouwelijke Informatie die de Opdrachtnemer bij de uitvoering van de </w:t>
      </w:r>
      <w:r w:rsidR="00EF019E" w:rsidRPr="00885AA8">
        <w:rPr>
          <w:rFonts w:ascii="Verdana" w:eastAsia="Times New Roman" w:hAnsi="Verdana" w:cs="Arial"/>
          <w:sz w:val="18"/>
          <w:szCs w:val="18"/>
          <w:lang w:eastAsia="nl-NL"/>
        </w:rPr>
        <w:t>Raamovereenkomst</w:t>
      </w:r>
      <w:r w:rsidR="006D5353" w:rsidRPr="00885AA8">
        <w:rPr>
          <w:rFonts w:ascii="Verdana" w:eastAsia="Times New Roman" w:hAnsi="Verdana" w:cs="Arial"/>
          <w:sz w:val="18"/>
          <w:szCs w:val="18"/>
          <w:lang w:eastAsia="nl-NL"/>
        </w:rPr>
        <w:t xml:space="preserve"> heeft verkregen van of namens </w:t>
      </w:r>
      <w:r w:rsidR="004B6B9E" w:rsidRPr="00885AA8">
        <w:rPr>
          <w:rFonts w:ascii="Verdana" w:eastAsia="Times New Roman" w:hAnsi="Verdana" w:cs="Arial"/>
          <w:sz w:val="18"/>
          <w:szCs w:val="18"/>
          <w:lang w:eastAsia="nl-NL"/>
        </w:rPr>
        <w:t>de Opdrachtgever</w:t>
      </w:r>
      <w:r w:rsidR="006D5353" w:rsidRPr="00885AA8">
        <w:rPr>
          <w:rFonts w:ascii="Verdana" w:eastAsia="Times New Roman" w:hAnsi="Verdana" w:cs="Arial"/>
          <w:sz w:val="18"/>
          <w:szCs w:val="18"/>
          <w:lang w:eastAsia="nl-NL"/>
        </w:rPr>
        <w:t>.</w:t>
      </w:r>
    </w:p>
    <w:p w14:paraId="4A972EFD" w14:textId="77777777" w:rsidR="00A54689" w:rsidRPr="00885AA8" w:rsidRDefault="00A54689" w:rsidP="002E4A97">
      <w:pPr>
        <w:suppressAutoHyphens/>
        <w:spacing w:after="0" w:line="284" w:lineRule="atLeast"/>
        <w:rPr>
          <w:rFonts w:ascii="Verdana" w:eastAsia="Times New Roman" w:hAnsi="Verdana" w:cs="Arial"/>
          <w:b/>
          <w:sz w:val="18"/>
          <w:szCs w:val="18"/>
          <w:lang w:eastAsia="nl-NL"/>
        </w:rPr>
      </w:pPr>
    </w:p>
    <w:p w14:paraId="24F275B4" w14:textId="77777777" w:rsidR="00A54689" w:rsidRPr="00885AA8" w:rsidRDefault="00A54689"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10.</w:t>
      </w:r>
      <w:r w:rsidRPr="00885AA8">
        <w:rPr>
          <w:rFonts w:ascii="Verdana" w:eastAsia="Times New Roman" w:hAnsi="Verdana" w:cs="Arial"/>
          <w:b/>
          <w:sz w:val="18"/>
          <w:szCs w:val="18"/>
          <w:lang w:eastAsia="nl-NL"/>
        </w:rPr>
        <w:tab/>
        <w:t xml:space="preserve">Service Level Agreement] </w:t>
      </w:r>
    </w:p>
    <w:p w14:paraId="049A5369" w14:textId="5A2BEA0B" w:rsidR="00A54689" w:rsidRPr="00885AA8" w:rsidRDefault="00A54689"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lastRenderedPageBreak/>
        <w:t>[</w:t>
      </w:r>
      <w:r w:rsidRPr="00885AA8">
        <w:rPr>
          <w:rFonts w:ascii="Verdana" w:eastAsia="Times New Roman" w:hAnsi="Verdana" w:cs="Arial"/>
          <w:i/>
          <w:sz w:val="18"/>
          <w:szCs w:val="18"/>
          <w:lang w:eastAsia="nl-NL"/>
        </w:rPr>
        <w:t xml:space="preserve">Toelichting: deze bepaling dient uitsluitend te worden opgenomen indien </w:t>
      </w:r>
      <w:r w:rsidR="004B6B9E" w:rsidRPr="00885AA8">
        <w:rPr>
          <w:rFonts w:ascii="Verdana" w:eastAsia="Times New Roman" w:hAnsi="Verdana" w:cs="Arial"/>
          <w:i/>
          <w:sz w:val="18"/>
          <w:szCs w:val="18"/>
          <w:lang w:eastAsia="nl-NL"/>
        </w:rPr>
        <w:t>de Opdrachtgever</w:t>
      </w:r>
      <w:r w:rsidRPr="00885AA8">
        <w:rPr>
          <w:rFonts w:ascii="Verdana" w:eastAsia="Times New Roman" w:hAnsi="Verdana" w:cs="Arial"/>
          <w:i/>
          <w:sz w:val="18"/>
          <w:szCs w:val="18"/>
          <w:lang w:eastAsia="nl-NL"/>
        </w:rPr>
        <w:t xml:space="preserve"> met de Opdrachtnemer een service level agreement sluit</w:t>
      </w:r>
      <w:r w:rsidRPr="00885AA8">
        <w:rPr>
          <w:rFonts w:ascii="Verdana" w:eastAsia="Times New Roman" w:hAnsi="Verdana" w:cs="Arial"/>
          <w:sz w:val="18"/>
          <w:szCs w:val="18"/>
          <w:lang w:eastAsia="nl-NL"/>
        </w:rPr>
        <w:t>]</w:t>
      </w:r>
    </w:p>
    <w:p w14:paraId="2F7E8E88" w14:textId="74E69302" w:rsidR="00A54689" w:rsidRPr="00885AA8" w:rsidRDefault="008C27EA"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Voor</w:t>
      </w:r>
      <w:r w:rsidR="00A54689" w:rsidRPr="00885AA8">
        <w:rPr>
          <w:rFonts w:ascii="Verdana" w:eastAsia="Times New Roman" w:hAnsi="Verdana" w:cs="Arial"/>
          <w:sz w:val="18"/>
          <w:szCs w:val="18"/>
          <w:lang w:eastAsia="nl-NL"/>
        </w:rPr>
        <w:t xml:space="preserve"> de uitvoering van de </w:t>
      </w:r>
      <w:r w:rsidR="00EF019E" w:rsidRPr="00885AA8">
        <w:rPr>
          <w:rFonts w:ascii="Verdana" w:eastAsia="Times New Roman" w:hAnsi="Verdana" w:cs="Arial"/>
          <w:sz w:val="18"/>
          <w:szCs w:val="18"/>
          <w:lang w:eastAsia="nl-NL"/>
        </w:rPr>
        <w:t>Raamovereenkomst</w:t>
      </w:r>
      <w:r w:rsidR="00A54689" w:rsidRPr="00885AA8">
        <w:rPr>
          <w:rFonts w:ascii="Verdana" w:eastAsia="Times New Roman" w:hAnsi="Verdana" w:cs="Arial"/>
          <w:sz w:val="18"/>
          <w:szCs w:val="18"/>
          <w:lang w:eastAsia="nl-NL"/>
        </w:rPr>
        <w:t xml:space="preserve"> sluit </w:t>
      </w:r>
      <w:r w:rsidR="004B6B9E" w:rsidRPr="00885AA8">
        <w:rPr>
          <w:rFonts w:ascii="Verdana" w:eastAsia="Times New Roman" w:hAnsi="Verdana" w:cs="Arial"/>
          <w:sz w:val="18"/>
          <w:szCs w:val="18"/>
          <w:lang w:eastAsia="nl-NL"/>
        </w:rPr>
        <w:t xml:space="preserve">de Opdrachtgever </w:t>
      </w:r>
      <w:r w:rsidR="00A54689" w:rsidRPr="00885AA8">
        <w:rPr>
          <w:rFonts w:ascii="Verdana" w:eastAsia="Times New Roman" w:hAnsi="Verdana" w:cs="Arial"/>
          <w:sz w:val="18"/>
          <w:szCs w:val="18"/>
          <w:lang w:eastAsia="nl-NL"/>
        </w:rPr>
        <w:t xml:space="preserve">met de Opdrachtnemer </w:t>
      </w:r>
      <w:r w:rsidR="00614231" w:rsidRPr="00885AA8">
        <w:rPr>
          <w:rFonts w:ascii="Verdana" w:eastAsia="Times New Roman" w:hAnsi="Verdana" w:cs="Arial"/>
          <w:sz w:val="18"/>
          <w:szCs w:val="18"/>
          <w:lang w:eastAsia="nl-NL"/>
        </w:rPr>
        <w:t>het</w:t>
      </w:r>
      <w:r w:rsidR="00A54689" w:rsidRPr="00885AA8">
        <w:rPr>
          <w:rFonts w:ascii="Verdana" w:eastAsia="Times New Roman" w:hAnsi="Verdana" w:cs="Arial"/>
          <w:sz w:val="18"/>
          <w:szCs w:val="18"/>
          <w:lang w:eastAsia="nl-NL"/>
        </w:rPr>
        <w:t xml:space="preserve"> Service Level Agreement</w:t>
      </w:r>
      <w:r w:rsidR="00D537EA" w:rsidRPr="00885AA8">
        <w:rPr>
          <w:rFonts w:ascii="Verdana" w:eastAsia="Times New Roman" w:hAnsi="Verdana" w:cs="Arial"/>
          <w:sz w:val="18"/>
          <w:szCs w:val="18"/>
          <w:lang w:eastAsia="nl-NL"/>
        </w:rPr>
        <w:t xml:space="preserve"> </w:t>
      </w:r>
      <w:r w:rsidR="00A54689" w:rsidRPr="00885AA8">
        <w:rPr>
          <w:rFonts w:ascii="Verdana" w:eastAsia="Times New Roman" w:hAnsi="Verdana" w:cs="Arial"/>
          <w:sz w:val="18"/>
          <w:szCs w:val="18"/>
          <w:lang w:eastAsia="nl-NL"/>
        </w:rPr>
        <w:t xml:space="preserve">waarin afspraken worden gemaakt over het kwaliteitsniveau van de te </w:t>
      </w:r>
      <w:r w:rsidR="00A15654" w:rsidRPr="00885AA8">
        <w:rPr>
          <w:rFonts w:ascii="Verdana" w:eastAsia="Times New Roman" w:hAnsi="Verdana" w:cs="Arial"/>
          <w:sz w:val="18"/>
          <w:szCs w:val="18"/>
          <w:lang w:eastAsia="nl-NL"/>
        </w:rPr>
        <w:t>verrichten van de Diensten.</w:t>
      </w:r>
    </w:p>
    <w:p w14:paraId="252EB167" w14:textId="77777777" w:rsidR="005C73C4" w:rsidRPr="00885AA8" w:rsidRDefault="005C73C4" w:rsidP="002E4A97">
      <w:pPr>
        <w:suppressAutoHyphens/>
        <w:spacing w:after="0" w:line="284" w:lineRule="atLeast"/>
        <w:ind w:left="564"/>
        <w:rPr>
          <w:rFonts w:ascii="Verdana" w:eastAsia="Times New Roman" w:hAnsi="Verdana" w:cs="Arial"/>
          <w:sz w:val="18"/>
          <w:szCs w:val="18"/>
          <w:lang w:eastAsia="nl-NL"/>
        </w:rPr>
      </w:pPr>
    </w:p>
    <w:p w14:paraId="0B588687" w14:textId="77777777" w:rsidR="005C73C4" w:rsidRPr="00885AA8" w:rsidRDefault="005C73C4"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11.</w:t>
      </w:r>
      <w:r w:rsidRPr="00885AA8">
        <w:rPr>
          <w:rFonts w:ascii="Verdana" w:eastAsia="Times New Roman" w:hAnsi="Verdana" w:cs="Arial"/>
          <w:b/>
          <w:sz w:val="18"/>
          <w:szCs w:val="18"/>
          <w:lang w:eastAsia="nl-NL"/>
        </w:rPr>
        <w:tab/>
        <w:t xml:space="preserve">Contactpersoon </w:t>
      </w:r>
    </w:p>
    <w:p w14:paraId="5E2D8ECE" w14:textId="15502C0A" w:rsidR="005C73C4" w:rsidRPr="00885AA8" w:rsidRDefault="005C73C4" w:rsidP="00113F1A">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Alle communicatie over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dient te geschieden via de volgende contactpersoon van </w:t>
      </w:r>
      <w:r w:rsidR="004B6B9E" w:rsidRPr="00885AA8">
        <w:rPr>
          <w:rFonts w:ascii="Verdana" w:eastAsia="Times New Roman" w:hAnsi="Verdana" w:cs="Arial"/>
          <w:sz w:val="18"/>
          <w:szCs w:val="18"/>
          <w:lang w:eastAsia="nl-NL"/>
        </w:rPr>
        <w:t>de Opdrachtgever</w:t>
      </w:r>
      <w:r w:rsidRPr="00885AA8">
        <w:rPr>
          <w:rFonts w:ascii="Verdana" w:eastAsia="Times New Roman" w:hAnsi="Verdana" w:cs="Arial"/>
          <w:sz w:val="18"/>
          <w:szCs w:val="18"/>
          <w:lang w:eastAsia="nl-NL"/>
        </w:rPr>
        <w:t>:</w:t>
      </w:r>
    </w:p>
    <w:p w14:paraId="14CC63A8" w14:textId="77777777"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Naam contactpersoon: [</w:t>
      </w:r>
      <w:r w:rsidRPr="00885AA8">
        <w:rPr>
          <w:rFonts w:ascii="Verdana" w:eastAsia="Times New Roman" w:hAnsi="Verdana" w:cs="Arial"/>
          <w:i/>
          <w:sz w:val="18"/>
          <w:szCs w:val="18"/>
          <w:lang w:eastAsia="nl-NL"/>
        </w:rPr>
        <w:t>naam contactpersoon</w:t>
      </w:r>
      <w:r w:rsidRPr="00885AA8">
        <w:rPr>
          <w:rFonts w:ascii="Verdana" w:eastAsia="Times New Roman" w:hAnsi="Verdana" w:cs="Arial"/>
          <w:sz w:val="18"/>
          <w:szCs w:val="18"/>
          <w:lang w:eastAsia="nl-NL"/>
        </w:rPr>
        <w:t>]</w:t>
      </w:r>
    </w:p>
    <w:p w14:paraId="0017F050" w14:textId="77777777"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val="en-US" w:eastAsia="nl-NL"/>
        </w:rPr>
      </w:pPr>
      <w:r w:rsidRPr="00885AA8">
        <w:rPr>
          <w:rFonts w:ascii="Verdana" w:eastAsia="Times New Roman" w:hAnsi="Verdana" w:cs="Arial"/>
          <w:sz w:val="18"/>
          <w:szCs w:val="18"/>
          <w:lang w:val="en-US" w:eastAsia="nl-NL"/>
        </w:rPr>
        <w:t>E-mail: [</w:t>
      </w:r>
      <w:r w:rsidRPr="00885AA8">
        <w:rPr>
          <w:rFonts w:ascii="Verdana" w:eastAsia="Times New Roman" w:hAnsi="Verdana" w:cs="Arial"/>
          <w:i/>
          <w:sz w:val="18"/>
          <w:szCs w:val="18"/>
          <w:lang w:val="en-US" w:eastAsia="nl-NL"/>
        </w:rPr>
        <w:t>e-mail</w:t>
      </w:r>
      <w:r w:rsidR="00B428B5" w:rsidRPr="00885AA8">
        <w:rPr>
          <w:rFonts w:ascii="Verdana" w:eastAsia="Times New Roman" w:hAnsi="Verdana" w:cs="Arial"/>
          <w:i/>
          <w:sz w:val="18"/>
          <w:szCs w:val="18"/>
          <w:lang w:val="en-US" w:eastAsia="nl-NL"/>
        </w:rPr>
        <w:t xml:space="preserve"> </w:t>
      </w:r>
      <w:proofErr w:type="spellStart"/>
      <w:r w:rsidRPr="00885AA8">
        <w:rPr>
          <w:rFonts w:ascii="Verdana" w:eastAsia="Times New Roman" w:hAnsi="Verdana" w:cs="Arial"/>
          <w:i/>
          <w:sz w:val="18"/>
          <w:szCs w:val="18"/>
          <w:lang w:val="en-US" w:eastAsia="nl-NL"/>
        </w:rPr>
        <w:t>contactpersoon</w:t>
      </w:r>
      <w:proofErr w:type="spellEnd"/>
      <w:r w:rsidRPr="00885AA8">
        <w:rPr>
          <w:rFonts w:ascii="Verdana" w:eastAsia="Times New Roman" w:hAnsi="Verdana" w:cs="Arial"/>
          <w:sz w:val="18"/>
          <w:szCs w:val="18"/>
          <w:lang w:val="en-US" w:eastAsia="nl-NL"/>
        </w:rPr>
        <w:t>]</w:t>
      </w:r>
    </w:p>
    <w:p w14:paraId="316ADD18" w14:textId="20E2CA05"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Telefoon: [</w:t>
      </w:r>
      <w:r w:rsidRPr="00885AA8">
        <w:rPr>
          <w:rFonts w:ascii="Verdana" w:eastAsia="Times New Roman" w:hAnsi="Verdana" w:cs="Arial"/>
          <w:i/>
          <w:sz w:val="18"/>
          <w:szCs w:val="18"/>
          <w:lang w:eastAsia="nl-NL"/>
        </w:rPr>
        <w:t>telefoon contactpersoon</w:t>
      </w:r>
      <w:r w:rsidRPr="00885AA8">
        <w:rPr>
          <w:rFonts w:ascii="Verdana" w:eastAsia="Times New Roman" w:hAnsi="Verdana" w:cs="Arial"/>
          <w:sz w:val="18"/>
          <w:szCs w:val="18"/>
          <w:lang w:eastAsia="nl-NL"/>
        </w:rPr>
        <w:t>]</w:t>
      </w:r>
    </w:p>
    <w:p w14:paraId="376CE88D" w14:textId="29FF2C90" w:rsidR="00113F1A" w:rsidRPr="00885AA8" w:rsidRDefault="00113F1A" w:rsidP="00113F1A">
      <w:pPr>
        <w:suppressAutoHyphens/>
        <w:spacing w:after="0" w:line="284" w:lineRule="atLeast"/>
        <w:rPr>
          <w:rFonts w:ascii="Verdana" w:eastAsia="Times New Roman" w:hAnsi="Verdana" w:cs="Arial"/>
          <w:sz w:val="18"/>
          <w:szCs w:val="18"/>
          <w:lang w:eastAsia="nl-NL"/>
        </w:rPr>
      </w:pPr>
    </w:p>
    <w:p w14:paraId="4CB9ADC2" w14:textId="4B9EB251" w:rsidR="00113F1A" w:rsidRPr="00885AA8" w:rsidRDefault="00113F1A" w:rsidP="00113F1A">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Alle communicatie over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dient te geschieden via de volgende contactpersoon van de Opdrachtnemer:</w:t>
      </w:r>
    </w:p>
    <w:p w14:paraId="0A4BD009"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Naam contactpersoon: [</w:t>
      </w:r>
      <w:r w:rsidRPr="00885AA8">
        <w:rPr>
          <w:rFonts w:ascii="Verdana" w:eastAsia="Times New Roman" w:hAnsi="Verdana" w:cs="Arial"/>
          <w:i/>
          <w:sz w:val="18"/>
          <w:szCs w:val="18"/>
          <w:lang w:eastAsia="nl-NL"/>
        </w:rPr>
        <w:t>naam contactpersoon</w:t>
      </w:r>
      <w:r w:rsidRPr="00885AA8">
        <w:rPr>
          <w:rFonts w:ascii="Verdana" w:eastAsia="Times New Roman" w:hAnsi="Verdana" w:cs="Arial"/>
          <w:sz w:val="18"/>
          <w:szCs w:val="18"/>
          <w:lang w:eastAsia="nl-NL"/>
        </w:rPr>
        <w:t>]</w:t>
      </w:r>
    </w:p>
    <w:p w14:paraId="1978939B"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val="en-US" w:eastAsia="nl-NL"/>
        </w:rPr>
      </w:pPr>
      <w:r w:rsidRPr="00885AA8">
        <w:rPr>
          <w:rFonts w:ascii="Verdana" w:eastAsia="Times New Roman" w:hAnsi="Verdana" w:cs="Arial"/>
          <w:sz w:val="18"/>
          <w:szCs w:val="18"/>
          <w:lang w:val="en-US" w:eastAsia="nl-NL"/>
        </w:rPr>
        <w:t>E-mail: [</w:t>
      </w:r>
      <w:r w:rsidRPr="00885AA8">
        <w:rPr>
          <w:rFonts w:ascii="Verdana" w:eastAsia="Times New Roman" w:hAnsi="Verdana" w:cs="Arial"/>
          <w:i/>
          <w:sz w:val="18"/>
          <w:szCs w:val="18"/>
          <w:lang w:val="en-US" w:eastAsia="nl-NL"/>
        </w:rPr>
        <w:t xml:space="preserve">e-mail </w:t>
      </w:r>
      <w:proofErr w:type="spellStart"/>
      <w:r w:rsidRPr="00885AA8">
        <w:rPr>
          <w:rFonts w:ascii="Verdana" w:eastAsia="Times New Roman" w:hAnsi="Verdana" w:cs="Arial"/>
          <w:i/>
          <w:sz w:val="18"/>
          <w:szCs w:val="18"/>
          <w:lang w:val="en-US" w:eastAsia="nl-NL"/>
        </w:rPr>
        <w:t>contactpersoon</w:t>
      </w:r>
      <w:proofErr w:type="spellEnd"/>
      <w:r w:rsidRPr="00885AA8">
        <w:rPr>
          <w:rFonts w:ascii="Verdana" w:eastAsia="Times New Roman" w:hAnsi="Verdana" w:cs="Arial"/>
          <w:sz w:val="18"/>
          <w:szCs w:val="18"/>
          <w:lang w:val="en-US" w:eastAsia="nl-NL"/>
        </w:rPr>
        <w:t>]</w:t>
      </w:r>
    </w:p>
    <w:p w14:paraId="41C36CD6"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Telefoon: [</w:t>
      </w:r>
      <w:r w:rsidRPr="00885AA8">
        <w:rPr>
          <w:rFonts w:ascii="Verdana" w:eastAsia="Times New Roman" w:hAnsi="Verdana" w:cs="Arial"/>
          <w:i/>
          <w:sz w:val="18"/>
          <w:szCs w:val="18"/>
          <w:lang w:eastAsia="nl-NL"/>
        </w:rPr>
        <w:t>telefoon contactpersoon</w:t>
      </w:r>
      <w:r w:rsidRPr="00885AA8">
        <w:rPr>
          <w:rFonts w:ascii="Verdana" w:eastAsia="Times New Roman" w:hAnsi="Verdana" w:cs="Arial"/>
          <w:sz w:val="18"/>
          <w:szCs w:val="18"/>
          <w:lang w:eastAsia="nl-NL"/>
        </w:rPr>
        <w:t>]</w:t>
      </w:r>
    </w:p>
    <w:p w14:paraId="3D5D673B" w14:textId="77777777" w:rsidR="00113F1A" w:rsidRPr="00885AA8" w:rsidRDefault="00113F1A" w:rsidP="00113F1A">
      <w:pPr>
        <w:suppressAutoHyphens/>
        <w:spacing w:after="0" w:line="284" w:lineRule="atLeast"/>
        <w:rPr>
          <w:rFonts w:ascii="Verdana" w:eastAsia="Times New Roman" w:hAnsi="Verdana" w:cs="Arial"/>
          <w:sz w:val="18"/>
          <w:szCs w:val="18"/>
          <w:lang w:eastAsia="nl-NL"/>
        </w:rPr>
      </w:pPr>
    </w:p>
    <w:p w14:paraId="72D3C1E4" w14:textId="3B029857" w:rsidR="0011452E" w:rsidRPr="00885AA8" w:rsidRDefault="0011452E" w:rsidP="002E4A97">
      <w:pPr>
        <w:rPr>
          <w:rFonts w:ascii="Verdana" w:eastAsia="Times New Roman" w:hAnsi="Verdana" w:cs="Arial"/>
          <w:sz w:val="18"/>
          <w:szCs w:val="18"/>
          <w:lang w:eastAsia="nl-NL"/>
        </w:rPr>
      </w:pPr>
      <w:r w:rsidRPr="00885AA8">
        <w:rPr>
          <w:rFonts w:ascii="Verdana" w:eastAsia="Times New Roman" w:hAnsi="Verdana" w:cs="Arial"/>
          <w:sz w:val="18"/>
          <w:szCs w:val="18"/>
          <w:lang w:eastAsia="nl-NL"/>
        </w:rPr>
        <w:t>ALDUS ondertekend en in tweevoud opgemaakt</w:t>
      </w:r>
      <w:r w:rsidR="00113F1A" w:rsidRPr="00885AA8">
        <w:rPr>
          <w:rFonts w:ascii="Verdana" w:eastAsia="Times New Roman" w:hAnsi="Verdana" w:cs="Arial"/>
          <w:sz w:val="18"/>
          <w:szCs w:val="18"/>
          <w:lang w:eastAsia="nl-NL"/>
        </w:rPr>
        <w:t>:</w:t>
      </w:r>
    </w:p>
    <w:p w14:paraId="40C22D82" w14:textId="6F98C46C" w:rsidR="0096104B" w:rsidRPr="00885AA8" w:rsidRDefault="00113F1A"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Veiligheidsregio Zuid-Holland Zuid</w:t>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547D7A" w:rsidRPr="00885AA8">
        <w:rPr>
          <w:rFonts w:ascii="Verdana" w:eastAsia="Times New Roman" w:hAnsi="Verdana" w:cs="Arial"/>
          <w:b/>
          <w:sz w:val="18"/>
          <w:szCs w:val="18"/>
          <w:lang w:eastAsia="nl-NL"/>
        </w:rPr>
        <w:t xml:space="preserve">Naam </w:t>
      </w:r>
      <w:r w:rsidR="0096104B" w:rsidRPr="00885AA8">
        <w:rPr>
          <w:rFonts w:ascii="Verdana" w:eastAsia="Times New Roman" w:hAnsi="Verdana" w:cs="Arial"/>
          <w:b/>
          <w:sz w:val="18"/>
          <w:szCs w:val="18"/>
          <w:lang w:eastAsia="nl-NL"/>
        </w:rPr>
        <w:t>Opdrachtnemer</w:t>
      </w:r>
    </w:p>
    <w:p w14:paraId="74589A6E"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062975BC"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7F9665DD"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47CED4CF"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64C6D70C" w14:textId="77777777" w:rsidR="0096104B" w:rsidRPr="00885AA8" w:rsidRDefault="0096104B" w:rsidP="002E4A97">
      <w:pPr>
        <w:suppressAutoHyphens/>
        <w:spacing w:after="0" w:line="284" w:lineRule="atLeast"/>
        <w:rPr>
          <w:rFonts w:ascii="Verdana" w:eastAsia="Times New Roman" w:hAnsi="Verdana" w:cs="Arial"/>
          <w:i/>
          <w:iCs/>
          <w:sz w:val="18"/>
          <w:szCs w:val="18"/>
          <w:lang w:eastAsia="nl-NL"/>
        </w:rPr>
      </w:pPr>
      <w:r w:rsidRPr="00885AA8">
        <w:rPr>
          <w:rFonts w:ascii="Verdana" w:eastAsia="Times New Roman" w:hAnsi="Verdana" w:cs="Arial"/>
          <w:i/>
          <w:iCs/>
          <w:sz w:val="18"/>
          <w:szCs w:val="18"/>
          <w:lang w:eastAsia="nl-NL"/>
        </w:rPr>
        <w:t xml:space="preserve">Naam </w:t>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proofErr w:type="spellStart"/>
      <w:r w:rsidRPr="00885AA8">
        <w:rPr>
          <w:rFonts w:ascii="Verdana" w:eastAsia="Times New Roman" w:hAnsi="Verdana" w:cs="Arial"/>
          <w:i/>
          <w:iCs/>
          <w:sz w:val="18"/>
          <w:szCs w:val="18"/>
          <w:lang w:eastAsia="nl-NL"/>
        </w:rPr>
        <w:t>Naam</w:t>
      </w:r>
      <w:proofErr w:type="spellEnd"/>
    </w:p>
    <w:p w14:paraId="3B34DCFF" w14:textId="77777777" w:rsidR="0096104B" w:rsidRPr="00885AA8" w:rsidRDefault="0096104B" w:rsidP="002E4A97">
      <w:pPr>
        <w:suppressAutoHyphens/>
        <w:spacing w:after="0" w:line="284" w:lineRule="atLeast"/>
        <w:rPr>
          <w:rFonts w:ascii="Verdana" w:eastAsia="Times New Roman" w:hAnsi="Verdana" w:cs="Arial"/>
          <w:i/>
          <w:iCs/>
          <w:sz w:val="18"/>
          <w:szCs w:val="18"/>
          <w:lang w:eastAsia="nl-NL"/>
        </w:rPr>
      </w:pPr>
      <w:r w:rsidRPr="00885AA8">
        <w:rPr>
          <w:rFonts w:ascii="Verdana" w:eastAsia="Times New Roman" w:hAnsi="Verdana" w:cs="Arial"/>
          <w:i/>
          <w:iCs/>
          <w:sz w:val="18"/>
          <w:szCs w:val="18"/>
          <w:lang w:eastAsia="nl-NL"/>
        </w:rPr>
        <w:t>Functie</w:t>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proofErr w:type="spellStart"/>
      <w:r w:rsidRPr="00885AA8">
        <w:rPr>
          <w:rFonts w:ascii="Verdana" w:eastAsia="Times New Roman" w:hAnsi="Verdana" w:cs="Arial"/>
          <w:i/>
          <w:iCs/>
          <w:sz w:val="18"/>
          <w:szCs w:val="18"/>
          <w:lang w:eastAsia="nl-NL"/>
        </w:rPr>
        <w:t>Functie</w:t>
      </w:r>
      <w:proofErr w:type="spellEnd"/>
    </w:p>
    <w:p w14:paraId="760F0337" w14:textId="3D69D281" w:rsidR="0096104B" w:rsidRPr="00885AA8" w:rsidRDefault="0096104B" w:rsidP="002E4A97">
      <w:pPr>
        <w:rPr>
          <w:rFonts w:ascii="Verdana" w:eastAsia="Times New Roman" w:hAnsi="Verdana" w:cs="Arial"/>
          <w:sz w:val="18"/>
          <w:szCs w:val="18"/>
          <w:lang w:eastAsia="nl-NL"/>
        </w:rPr>
      </w:pPr>
    </w:p>
    <w:p w14:paraId="1FBD71BC" w14:textId="41C10F17" w:rsidR="003403AD" w:rsidRPr="00885AA8" w:rsidRDefault="003403AD" w:rsidP="002E4A97">
      <w:pPr>
        <w:rPr>
          <w:rFonts w:ascii="Verdana" w:eastAsia="Times New Roman" w:hAnsi="Verdana" w:cs="Arial"/>
          <w:sz w:val="18"/>
          <w:szCs w:val="18"/>
          <w:lang w:eastAsia="nl-NL"/>
        </w:rPr>
      </w:pPr>
    </w:p>
    <w:p w14:paraId="266CBE5F" w14:textId="34D01442" w:rsidR="003403AD" w:rsidRPr="00885AA8" w:rsidRDefault="003403AD" w:rsidP="002E4A97">
      <w:pPr>
        <w:rPr>
          <w:rFonts w:ascii="Verdana" w:eastAsia="Times New Roman" w:hAnsi="Verdana" w:cs="Arial"/>
          <w:sz w:val="18"/>
          <w:szCs w:val="18"/>
          <w:lang w:eastAsia="nl-NL"/>
        </w:rPr>
      </w:pPr>
    </w:p>
    <w:p w14:paraId="2DA60856" w14:textId="77777777" w:rsidR="003403AD" w:rsidRPr="00885AA8" w:rsidRDefault="003403AD" w:rsidP="002E4A97">
      <w:pPr>
        <w:rPr>
          <w:rFonts w:ascii="Verdana" w:eastAsia="Times New Roman" w:hAnsi="Verdana" w:cs="Arial"/>
          <w:sz w:val="18"/>
          <w:szCs w:val="18"/>
          <w:lang w:eastAsia="nl-NL"/>
        </w:rPr>
      </w:pPr>
    </w:p>
    <w:p w14:paraId="1DC614D3" w14:textId="1A42A0B7" w:rsidR="0011452E" w:rsidRPr="00885AA8" w:rsidRDefault="0011452E"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72222B" w:rsidRPr="00885AA8">
        <w:rPr>
          <w:rFonts w:ascii="Verdana" w:eastAsia="Times New Roman" w:hAnsi="Verdana" w:cs="Arial"/>
          <w:b/>
          <w:sz w:val="18"/>
          <w:szCs w:val="18"/>
          <w:lang w:eastAsia="nl-NL"/>
        </w:rPr>
        <w:t>A</w:t>
      </w:r>
      <w:r w:rsidR="00DC23D0" w:rsidRPr="00885AA8">
        <w:rPr>
          <w:rFonts w:ascii="Verdana" w:eastAsia="Times New Roman" w:hAnsi="Verdana" w:cs="Arial"/>
          <w:b/>
          <w:sz w:val="18"/>
          <w:szCs w:val="18"/>
          <w:lang w:eastAsia="nl-NL"/>
        </w:rPr>
        <w:t xml:space="preserve"> </w:t>
      </w:r>
      <w:r w:rsidR="00DC23D0" w:rsidRPr="00885AA8">
        <w:rPr>
          <w:rFonts w:ascii="Verdana" w:eastAsia="Times New Roman" w:hAnsi="Verdana" w:cs="Arial"/>
          <w:b/>
          <w:sz w:val="18"/>
          <w:szCs w:val="18"/>
          <w:lang w:eastAsia="nl-NL"/>
        </w:rPr>
        <w:tab/>
        <w:t>De Algemene Inkoopvoorwaarden voor Leveringen en Diensten VRZHZ 2017</w:t>
      </w:r>
    </w:p>
    <w:p w14:paraId="3384CF88" w14:textId="091C3E16" w:rsidR="000A0761" w:rsidRPr="00885AA8" w:rsidRDefault="000A0761"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72222B" w:rsidRPr="00885AA8">
        <w:rPr>
          <w:rFonts w:ascii="Verdana" w:eastAsia="Times New Roman" w:hAnsi="Verdana" w:cs="Arial"/>
          <w:b/>
          <w:sz w:val="18"/>
          <w:szCs w:val="18"/>
          <w:lang w:eastAsia="nl-NL"/>
        </w:rPr>
        <w:t>B</w:t>
      </w:r>
      <w:r w:rsidR="00DC23D0" w:rsidRPr="00885AA8">
        <w:rPr>
          <w:rFonts w:ascii="Verdana" w:eastAsia="Times New Roman" w:hAnsi="Verdana" w:cs="Arial"/>
          <w:b/>
          <w:sz w:val="18"/>
          <w:szCs w:val="18"/>
          <w:lang w:eastAsia="nl-NL"/>
        </w:rPr>
        <w:tab/>
      </w:r>
      <w:r w:rsidR="009C67D8" w:rsidRPr="00885AA8">
        <w:rPr>
          <w:rFonts w:ascii="Verdana" w:eastAsia="Times New Roman" w:hAnsi="Verdana" w:cs="Arial"/>
          <w:b/>
          <w:sz w:val="18"/>
          <w:szCs w:val="18"/>
          <w:lang w:eastAsia="nl-NL"/>
        </w:rPr>
        <w:t>Beschrijvend Document</w:t>
      </w:r>
    </w:p>
    <w:p w14:paraId="5397547E" w14:textId="37F79E07" w:rsidR="0011452E" w:rsidRPr="00885AA8" w:rsidRDefault="0072222B"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Bijlage C</w:t>
      </w:r>
      <w:r w:rsidR="00DC23D0" w:rsidRPr="00885AA8">
        <w:rPr>
          <w:rFonts w:ascii="Verdana" w:eastAsia="Times New Roman" w:hAnsi="Verdana" w:cs="Arial"/>
          <w:b/>
          <w:sz w:val="18"/>
          <w:szCs w:val="18"/>
          <w:lang w:eastAsia="nl-NL"/>
        </w:rPr>
        <w:tab/>
      </w:r>
      <w:r w:rsidR="0011452E" w:rsidRPr="00885AA8">
        <w:rPr>
          <w:rFonts w:ascii="Verdana" w:eastAsia="Times New Roman" w:hAnsi="Verdana" w:cs="Arial"/>
          <w:b/>
          <w:sz w:val="18"/>
          <w:szCs w:val="18"/>
          <w:lang w:eastAsia="nl-NL"/>
        </w:rPr>
        <w:t>Inschrijving</w:t>
      </w:r>
    </w:p>
    <w:p w14:paraId="2A33DB09" w14:textId="409548C0" w:rsidR="000675A2" w:rsidRPr="00885AA8" w:rsidRDefault="0044427F"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D</w:t>
      </w:r>
      <w:r w:rsidR="002537A7" w:rsidRPr="00885AA8">
        <w:rPr>
          <w:rFonts w:ascii="Verdana" w:eastAsia="Times New Roman" w:hAnsi="Verdana" w:cs="Arial"/>
          <w:b/>
          <w:sz w:val="18"/>
          <w:szCs w:val="18"/>
          <w:lang w:eastAsia="nl-NL"/>
        </w:rPr>
        <w:tab/>
      </w:r>
      <w:r w:rsidR="000675A2" w:rsidRPr="00885AA8">
        <w:rPr>
          <w:rFonts w:ascii="Verdana" w:eastAsia="Times New Roman" w:hAnsi="Verdana" w:cs="Arial"/>
          <w:b/>
          <w:sz w:val="18"/>
          <w:szCs w:val="18"/>
          <w:lang w:eastAsia="nl-NL"/>
        </w:rPr>
        <w:t>Nota van Inlichtingen</w:t>
      </w:r>
    </w:p>
    <w:p w14:paraId="1A35365A" w14:textId="2D4F8394" w:rsidR="00957C10" w:rsidRPr="00885AA8" w:rsidRDefault="00957C10"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E</w:t>
      </w:r>
      <w:r w:rsidR="002537A7" w:rsidRPr="00885AA8">
        <w:rPr>
          <w:rFonts w:ascii="Verdana" w:eastAsia="Times New Roman" w:hAnsi="Verdana" w:cs="Arial"/>
          <w:b/>
          <w:sz w:val="18"/>
          <w:szCs w:val="18"/>
          <w:lang w:eastAsia="nl-NL"/>
        </w:rPr>
        <w:tab/>
      </w:r>
      <w:r w:rsidRPr="00885AA8">
        <w:rPr>
          <w:rFonts w:ascii="Verdana" w:eastAsia="Times New Roman" w:hAnsi="Verdana" w:cs="Arial"/>
          <w:b/>
          <w:sz w:val="18"/>
          <w:szCs w:val="18"/>
          <w:lang w:eastAsia="nl-NL"/>
        </w:rPr>
        <w:t>Prijzenblad</w:t>
      </w:r>
    </w:p>
    <w:p w14:paraId="6FA03048" w14:textId="78C0CA23" w:rsidR="003A0061" w:rsidRPr="00885AA8" w:rsidRDefault="009838E5"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F</w:t>
      </w:r>
      <w:r w:rsidR="002537A7" w:rsidRPr="00885AA8">
        <w:rPr>
          <w:rFonts w:ascii="Verdana" w:eastAsia="Times New Roman" w:hAnsi="Verdana" w:cs="Arial"/>
          <w:b/>
          <w:sz w:val="18"/>
          <w:szCs w:val="18"/>
          <w:lang w:eastAsia="nl-NL"/>
        </w:rPr>
        <w:tab/>
      </w:r>
      <w:r w:rsidRPr="00885AA8">
        <w:rPr>
          <w:rFonts w:ascii="Verdana" w:eastAsia="Times New Roman" w:hAnsi="Verdana" w:cs="Arial"/>
          <w:b/>
          <w:sz w:val="18"/>
          <w:szCs w:val="18"/>
          <w:lang w:eastAsia="nl-NL"/>
        </w:rPr>
        <w:t>Verslag Verificatiebespreking</w:t>
      </w:r>
    </w:p>
    <w:p w14:paraId="4A824E51" w14:textId="593CFB43" w:rsidR="003A0061" w:rsidRPr="00885AA8" w:rsidRDefault="0072222B" w:rsidP="002537A7">
      <w:pPr>
        <w:suppressAutoHyphens/>
        <w:spacing w:after="0" w:line="284" w:lineRule="atLeast"/>
        <w:rPr>
          <w:rFonts w:ascii="Verdana" w:eastAsia="Times New Roman" w:hAnsi="Verdana" w:cs="Arial"/>
          <w:b/>
          <w:i/>
          <w:iCs/>
          <w:sz w:val="18"/>
          <w:szCs w:val="18"/>
          <w:lang w:eastAsia="nl-NL"/>
        </w:rPr>
      </w:pPr>
      <w:r w:rsidRPr="00885AA8">
        <w:rPr>
          <w:rFonts w:ascii="Verdana" w:eastAsia="Times New Roman" w:hAnsi="Verdana" w:cs="Arial"/>
          <w:b/>
          <w:i/>
          <w:iCs/>
          <w:sz w:val="18"/>
          <w:szCs w:val="18"/>
          <w:lang w:eastAsia="nl-NL"/>
        </w:rPr>
        <w:t xml:space="preserve">[Bijlage </w:t>
      </w:r>
      <w:r w:rsidR="002537A7" w:rsidRPr="00885AA8">
        <w:rPr>
          <w:rFonts w:ascii="Verdana" w:eastAsia="Times New Roman" w:hAnsi="Verdana" w:cs="Arial"/>
          <w:b/>
          <w:i/>
          <w:iCs/>
          <w:sz w:val="18"/>
          <w:szCs w:val="18"/>
          <w:lang w:eastAsia="nl-NL"/>
        </w:rPr>
        <w:t>G</w:t>
      </w:r>
      <w:r w:rsidR="003A0061" w:rsidRPr="00885AA8">
        <w:rPr>
          <w:rFonts w:ascii="Verdana" w:eastAsia="Times New Roman" w:hAnsi="Verdana" w:cs="Arial"/>
          <w:b/>
          <w:i/>
          <w:iCs/>
          <w:sz w:val="18"/>
          <w:szCs w:val="18"/>
          <w:lang w:eastAsia="nl-NL"/>
        </w:rPr>
        <w:t>]</w:t>
      </w:r>
      <w:r w:rsidR="002537A7" w:rsidRPr="00885AA8">
        <w:rPr>
          <w:rFonts w:ascii="Verdana" w:eastAsia="Times New Roman" w:hAnsi="Verdana" w:cs="Arial"/>
          <w:b/>
          <w:i/>
          <w:iCs/>
          <w:sz w:val="18"/>
          <w:szCs w:val="18"/>
          <w:lang w:eastAsia="nl-NL"/>
        </w:rPr>
        <w:tab/>
      </w:r>
      <w:r w:rsidR="003A0061" w:rsidRPr="00885AA8">
        <w:rPr>
          <w:rFonts w:ascii="Verdana" w:eastAsia="Times New Roman" w:hAnsi="Verdana" w:cs="Arial"/>
          <w:b/>
          <w:i/>
          <w:iCs/>
          <w:sz w:val="18"/>
          <w:szCs w:val="18"/>
          <w:lang w:eastAsia="nl-NL"/>
        </w:rPr>
        <w:t>Geheimhoudings</w:t>
      </w:r>
      <w:r w:rsidR="00EF019E" w:rsidRPr="00885AA8">
        <w:rPr>
          <w:rFonts w:ascii="Verdana" w:eastAsia="Times New Roman" w:hAnsi="Verdana" w:cs="Arial"/>
          <w:b/>
          <w:i/>
          <w:iCs/>
          <w:sz w:val="18"/>
          <w:szCs w:val="18"/>
          <w:lang w:eastAsia="nl-NL"/>
        </w:rPr>
        <w:t>overeenkomst</w:t>
      </w:r>
    </w:p>
    <w:p w14:paraId="3BF99CF6" w14:textId="4069BB5F" w:rsidR="00757220" w:rsidRPr="00885AA8" w:rsidRDefault="0072222B" w:rsidP="002537A7">
      <w:pPr>
        <w:suppressAutoHyphens/>
        <w:spacing w:after="0" w:line="284" w:lineRule="atLeast"/>
        <w:rPr>
          <w:rFonts w:ascii="Verdana" w:eastAsia="Times New Roman" w:hAnsi="Verdana" w:cs="Arial"/>
          <w:b/>
          <w:i/>
          <w:iCs/>
          <w:sz w:val="18"/>
          <w:szCs w:val="18"/>
          <w:lang w:eastAsia="nl-NL"/>
        </w:rPr>
      </w:pPr>
      <w:r w:rsidRPr="00885AA8">
        <w:rPr>
          <w:rFonts w:ascii="Verdana" w:eastAsia="Times New Roman" w:hAnsi="Verdana" w:cs="Arial"/>
          <w:b/>
          <w:i/>
          <w:iCs/>
          <w:sz w:val="18"/>
          <w:szCs w:val="18"/>
          <w:lang w:eastAsia="nl-NL"/>
        </w:rPr>
        <w:t xml:space="preserve">[Bijlage </w:t>
      </w:r>
      <w:r w:rsidR="002537A7" w:rsidRPr="00885AA8">
        <w:rPr>
          <w:rFonts w:ascii="Verdana" w:eastAsia="Times New Roman" w:hAnsi="Verdana" w:cs="Arial"/>
          <w:b/>
          <w:i/>
          <w:iCs/>
          <w:sz w:val="18"/>
          <w:szCs w:val="18"/>
          <w:lang w:eastAsia="nl-NL"/>
        </w:rPr>
        <w:t>H</w:t>
      </w:r>
      <w:r w:rsidR="00757220" w:rsidRPr="00885AA8">
        <w:rPr>
          <w:rFonts w:ascii="Verdana" w:eastAsia="Times New Roman" w:hAnsi="Verdana" w:cs="Arial"/>
          <w:b/>
          <w:i/>
          <w:iCs/>
          <w:sz w:val="18"/>
          <w:szCs w:val="18"/>
          <w:lang w:eastAsia="nl-NL"/>
        </w:rPr>
        <w:t>]</w:t>
      </w:r>
      <w:r w:rsidR="002537A7" w:rsidRPr="00885AA8">
        <w:rPr>
          <w:rFonts w:ascii="Verdana" w:eastAsia="Times New Roman" w:hAnsi="Verdana" w:cs="Arial"/>
          <w:b/>
          <w:i/>
          <w:iCs/>
          <w:sz w:val="18"/>
          <w:szCs w:val="18"/>
          <w:lang w:eastAsia="nl-NL"/>
        </w:rPr>
        <w:tab/>
      </w:r>
      <w:r w:rsidR="00757220" w:rsidRPr="00885AA8">
        <w:rPr>
          <w:rFonts w:ascii="Verdana" w:eastAsia="Times New Roman" w:hAnsi="Verdana" w:cs="Arial"/>
          <w:b/>
          <w:i/>
          <w:iCs/>
          <w:sz w:val="18"/>
          <w:szCs w:val="18"/>
          <w:lang w:eastAsia="nl-NL"/>
        </w:rPr>
        <w:t>Service Level Agreement</w:t>
      </w:r>
    </w:p>
    <w:p w14:paraId="7207703E" w14:textId="77777777" w:rsidR="00757220" w:rsidRPr="00885AA8" w:rsidRDefault="00757220" w:rsidP="00757220">
      <w:pPr>
        <w:suppressAutoHyphens/>
        <w:spacing w:after="0" w:line="284" w:lineRule="atLeast"/>
        <w:jc w:val="both"/>
        <w:rPr>
          <w:rFonts w:ascii="Verdana" w:eastAsia="Times New Roman" w:hAnsi="Verdana" w:cs="Arial"/>
          <w:sz w:val="18"/>
          <w:szCs w:val="18"/>
          <w:lang w:eastAsia="nl-NL"/>
        </w:rPr>
      </w:pPr>
    </w:p>
    <w:sectPr w:rsidR="00757220" w:rsidRPr="00885AA8" w:rsidSect="0050042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154A7" w14:textId="77777777" w:rsidR="007762DE" w:rsidRDefault="007762DE">
      <w:pPr>
        <w:spacing w:after="0" w:line="240" w:lineRule="auto"/>
      </w:pPr>
      <w:r>
        <w:separator/>
      </w:r>
    </w:p>
  </w:endnote>
  <w:endnote w:type="continuationSeparator" w:id="0">
    <w:p w14:paraId="01EA4084" w14:textId="77777777" w:rsidR="007762DE" w:rsidRDefault="0077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DED3" w14:textId="77777777" w:rsidR="00885AA8" w:rsidRDefault="00885A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F779" w14:textId="77777777" w:rsidR="00850D3C" w:rsidRPr="00885AA8" w:rsidRDefault="00FC6BC7" w:rsidP="004D58A2">
    <w:pPr>
      <w:pStyle w:val="Koptekst"/>
      <w:pBdr>
        <w:top w:val="single" w:sz="4" w:space="1" w:color="auto"/>
      </w:pBdr>
      <w:tabs>
        <w:tab w:val="right" w:pos="9356"/>
      </w:tabs>
      <w:rPr>
        <w:rFonts w:ascii="Verdana" w:hAnsi="Verdana"/>
        <w:sz w:val="16"/>
        <w:szCs w:val="16"/>
      </w:rPr>
    </w:pPr>
    <w:r w:rsidRPr="00885AA8">
      <w:rPr>
        <w:rFonts w:ascii="Verdana" w:hAnsi="Verdana"/>
        <w:sz w:val="16"/>
        <w:szCs w:val="16"/>
      </w:rPr>
      <w:t xml:space="preserve">Paraaf </w:t>
    </w:r>
    <w:r w:rsidR="00547D7A" w:rsidRPr="00885AA8">
      <w:rPr>
        <w:rFonts w:ascii="Verdana" w:hAnsi="Verdana"/>
        <w:sz w:val="16"/>
        <w:szCs w:val="16"/>
      </w:rPr>
      <w:t>Opdrachtgever</w:t>
    </w:r>
    <w:r w:rsidR="002C2895" w:rsidRPr="00885AA8">
      <w:rPr>
        <w:rFonts w:ascii="Verdana" w:hAnsi="Verdana"/>
        <w:sz w:val="16"/>
        <w:szCs w:val="16"/>
      </w:rPr>
      <w:tab/>
    </w:r>
    <w:r w:rsidR="002C2895" w:rsidRPr="00885AA8">
      <w:rPr>
        <w:rStyle w:val="Paginanummer"/>
        <w:rFonts w:ascii="Verdana" w:hAnsi="Verdana"/>
        <w:i w:val="0"/>
        <w:sz w:val="16"/>
        <w:szCs w:val="16"/>
      </w:rPr>
      <w:fldChar w:fldCharType="begin"/>
    </w:r>
    <w:r w:rsidR="002C2895" w:rsidRPr="00885AA8">
      <w:rPr>
        <w:rStyle w:val="Paginanummer"/>
        <w:rFonts w:ascii="Verdana" w:hAnsi="Verdana"/>
        <w:i w:val="0"/>
        <w:sz w:val="16"/>
        <w:szCs w:val="16"/>
      </w:rPr>
      <w:instrText xml:space="preserve"> PAGE </w:instrText>
    </w:r>
    <w:r w:rsidR="002C2895" w:rsidRPr="00885AA8">
      <w:rPr>
        <w:rStyle w:val="Paginanummer"/>
        <w:rFonts w:ascii="Verdana" w:hAnsi="Verdana"/>
        <w:i w:val="0"/>
        <w:sz w:val="16"/>
        <w:szCs w:val="16"/>
      </w:rPr>
      <w:fldChar w:fldCharType="separate"/>
    </w:r>
    <w:r w:rsidR="00B428B5" w:rsidRPr="00885AA8">
      <w:rPr>
        <w:rStyle w:val="Paginanummer"/>
        <w:rFonts w:ascii="Verdana" w:hAnsi="Verdana"/>
        <w:i w:val="0"/>
        <w:noProof/>
        <w:sz w:val="16"/>
        <w:szCs w:val="16"/>
      </w:rPr>
      <w:t>13</w:t>
    </w:r>
    <w:r w:rsidR="002C2895" w:rsidRPr="00885AA8">
      <w:rPr>
        <w:rStyle w:val="Paginanummer"/>
        <w:rFonts w:ascii="Verdana" w:hAnsi="Verdana"/>
        <w:i w:val="0"/>
        <w:sz w:val="16"/>
        <w:szCs w:val="16"/>
      </w:rPr>
      <w:fldChar w:fldCharType="end"/>
    </w:r>
    <w:r w:rsidR="002C2895" w:rsidRPr="00885AA8">
      <w:rPr>
        <w:rStyle w:val="Paginanummer"/>
        <w:rFonts w:ascii="Verdana" w:hAnsi="Verdana"/>
        <w:i w:val="0"/>
        <w:sz w:val="16"/>
        <w:szCs w:val="16"/>
      </w:rPr>
      <w:t xml:space="preserve"> van </w:t>
    </w:r>
    <w:r w:rsidR="002C2895" w:rsidRPr="00885AA8">
      <w:rPr>
        <w:rStyle w:val="Paginanummer"/>
        <w:rFonts w:ascii="Verdana" w:hAnsi="Verdana"/>
        <w:i w:val="0"/>
        <w:sz w:val="16"/>
        <w:szCs w:val="16"/>
      </w:rPr>
      <w:fldChar w:fldCharType="begin"/>
    </w:r>
    <w:r w:rsidR="002C2895" w:rsidRPr="00885AA8">
      <w:rPr>
        <w:rStyle w:val="Paginanummer"/>
        <w:rFonts w:ascii="Verdana" w:hAnsi="Verdana"/>
        <w:i w:val="0"/>
        <w:sz w:val="16"/>
        <w:szCs w:val="16"/>
      </w:rPr>
      <w:instrText xml:space="preserve"> NUMPAGES </w:instrText>
    </w:r>
    <w:r w:rsidR="002C2895" w:rsidRPr="00885AA8">
      <w:rPr>
        <w:rStyle w:val="Paginanummer"/>
        <w:rFonts w:ascii="Verdana" w:hAnsi="Verdana"/>
        <w:i w:val="0"/>
        <w:sz w:val="16"/>
        <w:szCs w:val="16"/>
      </w:rPr>
      <w:fldChar w:fldCharType="separate"/>
    </w:r>
    <w:r w:rsidR="00B428B5" w:rsidRPr="00885AA8">
      <w:rPr>
        <w:rStyle w:val="Paginanummer"/>
        <w:rFonts w:ascii="Verdana" w:hAnsi="Verdana"/>
        <w:i w:val="0"/>
        <w:noProof/>
        <w:sz w:val="16"/>
        <w:szCs w:val="16"/>
      </w:rPr>
      <w:t>18</w:t>
    </w:r>
    <w:r w:rsidR="002C2895" w:rsidRPr="00885AA8">
      <w:rPr>
        <w:rStyle w:val="Paginanummer"/>
        <w:rFonts w:ascii="Verdana" w:hAnsi="Verdana"/>
        <w:i w:val="0"/>
        <w:sz w:val="16"/>
        <w:szCs w:val="16"/>
      </w:rPr>
      <w:fldChar w:fldCharType="end"/>
    </w:r>
    <w:bookmarkStart w:id="3" w:name="_Hlt464374575"/>
    <w:bookmarkEnd w:id="3"/>
    <w:r w:rsidR="001267D2" w:rsidRPr="00885AA8">
      <w:rPr>
        <w:rFonts w:ascii="Verdana" w:hAnsi="Verdana"/>
        <w:sz w:val="16"/>
        <w:szCs w:val="16"/>
      </w:rPr>
      <w:t xml:space="preserve"> </w:t>
    </w:r>
    <w:r w:rsidR="001267D2" w:rsidRPr="00885AA8">
      <w:rPr>
        <w:rFonts w:ascii="Verdana" w:hAnsi="Verdana"/>
        <w:sz w:val="16"/>
        <w:szCs w:val="16"/>
      </w:rPr>
      <w:tab/>
      <w:t>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38D4" w14:textId="77777777" w:rsidR="00850D3C" w:rsidRPr="00885AA8" w:rsidRDefault="00FC6BC7" w:rsidP="00144FFC">
    <w:pPr>
      <w:pStyle w:val="Voettekst"/>
      <w:pBdr>
        <w:top w:val="single" w:sz="4" w:space="1" w:color="auto"/>
      </w:pBdr>
      <w:rPr>
        <w:rFonts w:ascii="Verdana" w:hAnsi="Verdana" w:cs="Arial"/>
        <w:sz w:val="16"/>
        <w:szCs w:val="16"/>
      </w:rPr>
    </w:pPr>
    <w:r w:rsidRPr="00885AA8">
      <w:rPr>
        <w:rFonts w:ascii="Verdana" w:hAnsi="Verdana" w:cs="Arial"/>
        <w:sz w:val="16"/>
        <w:szCs w:val="16"/>
      </w:rPr>
      <w:t xml:space="preserve">Paraaf </w:t>
    </w:r>
    <w:r w:rsidR="004B6B9E" w:rsidRPr="00885AA8">
      <w:rPr>
        <w:rFonts w:ascii="Verdana" w:hAnsi="Verdana" w:cs="Arial"/>
        <w:sz w:val="16"/>
        <w:szCs w:val="16"/>
      </w:rPr>
      <w:t>Opdrachtgever</w:t>
    </w:r>
    <w:r w:rsidR="007760B3" w:rsidRPr="00885AA8">
      <w:rPr>
        <w:rFonts w:ascii="Verdana" w:hAnsi="Verdana" w:cs="Arial"/>
        <w:sz w:val="16"/>
        <w:szCs w:val="16"/>
      </w:rPr>
      <w:tab/>
    </w:r>
    <w:r w:rsidR="007760B3" w:rsidRPr="00885AA8">
      <w:rPr>
        <w:rFonts w:ascii="Verdana" w:hAnsi="Verdana"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B8F84" w14:textId="77777777" w:rsidR="007762DE" w:rsidRDefault="007762DE">
      <w:pPr>
        <w:spacing w:after="0" w:line="240" w:lineRule="auto"/>
      </w:pPr>
      <w:r>
        <w:separator/>
      </w:r>
    </w:p>
  </w:footnote>
  <w:footnote w:type="continuationSeparator" w:id="0">
    <w:p w14:paraId="33AD3008" w14:textId="77777777" w:rsidR="007762DE" w:rsidRDefault="00776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8686" w14:textId="2EFF6794" w:rsidR="00885AA8" w:rsidRDefault="00850D3C">
    <w:pPr>
      <w:pStyle w:val="Koptekst"/>
    </w:pPr>
    <w:r>
      <w:rPr>
        <w:noProof/>
      </w:rPr>
      <w:pict w14:anchorId="287F1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2" o:spid="_x0000_s2050"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7E551" w14:textId="62180548" w:rsidR="00885AA8" w:rsidRDefault="00850D3C">
    <w:pPr>
      <w:pStyle w:val="Koptekst"/>
    </w:pPr>
    <w:r>
      <w:rPr>
        <w:noProof/>
      </w:rPr>
      <w:pict w14:anchorId="2A0377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3" o:spid="_x0000_s2051"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AD2A" w14:textId="75DAC7FA" w:rsidR="00885AA8" w:rsidRDefault="00850D3C">
    <w:pPr>
      <w:pStyle w:val="Koptekst"/>
    </w:pPr>
    <w:r>
      <w:rPr>
        <w:noProof/>
      </w:rPr>
      <w:pict w14:anchorId="530EB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1" o:spid="_x0000_s2049"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66"/>
    <w:multiLevelType w:val="hybridMultilevel"/>
    <w:tmpl w:val="2BA233FE"/>
    <w:lvl w:ilvl="0" w:tplc="90E88806">
      <w:start w:val="1"/>
      <w:numFmt w:val="bullet"/>
      <w:lvlText w:val="‒"/>
      <w:lvlJc w:val="left"/>
      <w:pPr>
        <w:ind w:left="36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2"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A6A5E47"/>
    <w:multiLevelType w:val="hybridMultilevel"/>
    <w:tmpl w:val="4AF28B1A"/>
    <w:lvl w:ilvl="0" w:tplc="06007080">
      <w:start w:val="1"/>
      <w:numFmt w:val="bullet"/>
      <w:lvlText w:val="&gt;"/>
      <w:lvlJc w:val="left"/>
      <w:pPr>
        <w:ind w:left="1284" w:hanging="360"/>
      </w:pPr>
      <w:rPr>
        <w:rFonts w:ascii="Times New Roman" w:hAnsi="Times New Roman" w:cs="Times New Roman" w:hint="default"/>
      </w:rPr>
    </w:lvl>
    <w:lvl w:ilvl="1" w:tplc="04130003">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6"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7"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FEE7CE9"/>
    <w:multiLevelType w:val="hybridMultilevel"/>
    <w:tmpl w:val="74A09062"/>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85919739">
    <w:abstractNumId w:val="3"/>
  </w:num>
  <w:num w:numId="2" w16cid:durableId="1798834041">
    <w:abstractNumId w:val="11"/>
  </w:num>
  <w:num w:numId="3" w16cid:durableId="679354730">
    <w:abstractNumId w:val="5"/>
  </w:num>
  <w:num w:numId="4" w16cid:durableId="1495336270">
    <w:abstractNumId w:val="20"/>
  </w:num>
  <w:num w:numId="5" w16cid:durableId="277765541">
    <w:abstractNumId w:val="17"/>
  </w:num>
  <w:num w:numId="6" w16cid:durableId="724373583">
    <w:abstractNumId w:val="22"/>
  </w:num>
  <w:num w:numId="7" w16cid:durableId="1690717227">
    <w:abstractNumId w:val="19"/>
  </w:num>
  <w:num w:numId="8" w16cid:durableId="734157491">
    <w:abstractNumId w:val="13"/>
  </w:num>
  <w:num w:numId="9" w16cid:durableId="1152063296">
    <w:abstractNumId w:val="7"/>
  </w:num>
  <w:num w:numId="10" w16cid:durableId="627979060">
    <w:abstractNumId w:val="4"/>
  </w:num>
  <w:num w:numId="11" w16cid:durableId="608507969">
    <w:abstractNumId w:val="2"/>
  </w:num>
  <w:num w:numId="12" w16cid:durableId="691420623">
    <w:abstractNumId w:val="9"/>
  </w:num>
  <w:num w:numId="13" w16cid:durableId="1888951572">
    <w:abstractNumId w:val="21"/>
  </w:num>
  <w:num w:numId="14" w16cid:durableId="238756760">
    <w:abstractNumId w:val="6"/>
  </w:num>
  <w:num w:numId="15" w16cid:durableId="1682510299">
    <w:abstractNumId w:val="8"/>
  </w:num>
  <w:num w:numId="16" w16cid:durableId="1298100213">
    <w:abstractNumId w:val="12"/>
  </w:num>
  <w:num w:numId="17" w16cid:durableId="631055641">
    <w:abstractNumId w:val="24"/>
  </w:num>
  <w:num w:numId="18" w16cid:durableId="1355962589">
    <w:abstractNumId w:val="10"/>
  </w:num>
  <w:num w:numId="19" w16cid:durableId="711152326">
    <w:abstractNumId w:val="18"/>
  </w:num>
  <w:num w:numId="20" w16cid:durableId="1457798331">
    <w:abstractNumId w:val="1"/>
  </w:num>
  <w:num w:numId="21" w16cid:durableId="1944337002">
    <w:abstractNumId w:val="14"/>
  </w:num>
  <w:num w:numId="22" w16cid:durableId="692220867">
    <w:abstractNumId w:val="15"/>
  </w:num>
  <w:num w:numId="23" w16cid:durableId="1775056469">
    <w:abstractNumId w:val="16"/>
  </w:num>
  <w:num w:numId="24" w16cid:durableId="474572332">
    <w:abstractNumId w:val="0"/>
  </w:num>
  <w:num w:numId="25" w16cid:durableId="1888490253">
    <w:abstractNumId w:val="23"/>
  </w:num>
  <w:num w:numId="26" w16cid:durableId="1591154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F8"/>
    <w:rsid w:val="00000DFE"/>
    <w:rsid w:val="00005CBC"/>
    <w:rsid w:val="00007152"/>
    <w:rsid w:val="00014FEE"/>
    <w:rsid w:val="00015229"/>
    <w:rsid w:val="0001770B"/>
    <w:rsid w:val="000177D5"/>
    <w:rsid w:val="00022801"/>
    <w:rsid w:val="000235D3"/>
    <w:rsid w:val="00032337"/>
    <w:rsid w:val="00033206"/>
    <w:rsid w:val="00034CDC"/>
    <w:rsid w:val="00041B8F"/>
    <w:rsid w:val="00041DDD"/>
    <w:rsid w:val="000428ED"/>
    <w:rsid w:val="000436B6"/>
    <w:rsid w:val="00044260"/>
    <w:rsid w:val="00044735"/>
    <w:rsid w:val="00045DAA"/>
    <w:rsid w:val="0005162F"/>
    <w:rsid w:val="00051EDD"/>
    <w:rsid w:val="00061A19"/>
    <w:rsid w:val="000640A4"/>
    <w:rsid w:val="00066A00"/>
    <w:rsid w:val="000675A2"/>
    <w:rsid w:val="00076B98"/>
    <w:rsid w:val="00077D8B"/>
    <w:rsid w:val="000823E1"/>
    <w:rsid w:val="00083132"/>
    <w:rsid w:val="0009133D"/>
    <w:rsid w:val="000956F7"/>
    <w:rsid w:val="000A0761"/>
    <w:rsid w:val="000A2CD2"/>
    <w:rsid w:val="000A627E"/>
    <w:rsid w:val="000B02FC"/>
    <w:rsid w:val="000B2D13"/>
    <w:rsid w:val="000B5C08"/>
    <w:rsid w:val="000C1923"/>
    <w:rsid w:val="000C2932"/>
    <w:rsid w:val="000D1750"/>
    <w:rsid w:val="000D47DD"/>
    <w:rsid w:val="000D4F48"/>
    <w:rsid w:val="000D58B6"/>
    <w:rsid w:val="000E7413"/>
    <w:rsid w:val="000E75AE"/>
    <w:rsid w:val="000E7C53"/>
    <w:rsid w:val="000F4809"/>
    <w:rsid w:val="00113657"/>
    <w:rsid w:val="00113F1A"/>
    <w:rsid w:val="0011452E"/>
    <w:rsid w:val="001166B6"/>
    <w:rsid w:val="00116AE2"/>
    <w:rsid w:val="001267D2"/>
    <w:rsid w:val="00135B2D"/>
    <w:rsid w:val="00144FFC"/>
    <w:rsid w:val="00145440"/>
    <w:rsid w:val="00146447"/>
    <w:rsid w:val="00146632"/>
    <w:rsid w:val="00147031"/>
    <w:rsid w:val="001526A7"/>
    <w:rsid w:val="001636B8"/>
    <w:rsid w:val="00165C26"/>
    <w:rsid w:val="00167DF0"/>
    <w:rsid w:val="00170CED"/>
    <w:rsid w:val="001724E3"/>
    <w:rsid w:val="0017253C"/>
    <w:rsid w:val="00185A0E"/>
    <w:rsid w:val="001871A9"/>
    <w:rsid w:val="001913D5"/>
    <w:rsid w:val="00191A7F"/>
    <w:rsid w:val="00192DA8"/>
    <w:rsid w:val="00192FFB"/>
    <w:rsid w:val="001A1DB2"/>
    <w:rsid w:val="001A2CF1"/>
    <w:rsid w:val="001B139D"/>
    <w:rsid w:val="001B18A7"/>
    <w:rsid w:val="001B3455"/>
    <w:rsid w:val="001B40A5"/>
    <w:rsid w:val="001B4394"/>
    <w:rsid w:val="001C5509"/>
    <w:rsid w:val="001C5E49"/>
    <w:rsid w:val="001D2356"/>
    <w:rsid w:val="001D4898"/>
    <w:rsid w:val="001E04CB"/>
    <w:rsid w:val="001E12A6"/>
    <w:rsid w:val="001E1AFF"/>
    <w:rsid w:val="001E2538"/>
    <w:rsid w:val="001E6745"/>
    <w:rsid w:val="001E726F"/>
    <w:rsid w:val="001F0C8A"/>
    <w:rsid w:val="001F35D2"/>
    <w:rsid w:val="001F4918"/>
    <w:rsid w:val="001F6931"/>
    <w:rsid w:val="0020390D"/>
    <w:rsid w:val="00205CDC"/>
    <w:rsid w:val="00207078"/>
    <w:rsid w:val="00207B4A"/>
    <w:rsid w:val="002165E6"/>
    <w:rsid w:val="00217432"/>
    <w:rsid w:val="00217B3D"/>
    <w:rsid w:val="0022072A"/>
    <w:rsid w:val="002353FE"/>
    <w:rsid w:val="002364F1"/>
    <w:rsid w:val="00237BB0"/>
    <w:rsid w:val="002403A8"/>
    <w:rsid w:val="002442AE"/>
    <w:rsid w:val="002470B8"/>
    <w:rsid w:val="002537A7"/>
    <w:rsid w:val="00256657"/>
    <w:rsid w:val="00262207"/>
    <w:rsid w:val="00264456"/>
    <w:rsid w:val="002645F7"/>
    <w:rsid w:val="00266F7A"/>
    <w:rsid w:val="002675DF"/>
    <w:rsid w:val="0027127A"/>
    <w:rsid w:val="0027202B"/>
    <w:rsid w:val="002724EF"/>
    <w:rsid w:val="002749E0"/>
    <w:rsid w:val="00274F58"/>
    <w:rsid w:val="00275ECF"/>
    <w:rsid w:val="00281E93"/>
    <w:rsid w:val="002821E1"/>
    <w:rsid w:val="0028406C"/>
    <w:rsid w:val="00290A65"/>
    <w:rsid w:val="00291B3D"/>
    <w:rsid w:val="00291B77"/>
    <w:rsid w:val="00292930"/>
    <w:rsid w:val="0029567B"/>
    <w:rsid w:val="00295C1F"/>
    <w:rsid w:val="002A0877"/>
    <w:rsid w:val="002A0AD7"/>
    <w:rsid w:val="002B2F3B"/>
    <w:rsid w:val="002B520D"/>
    <w:rsid w:val="002C2540"/>
    <w:rsid w:val="002C2895"/>
    <w:rsid w:val="002D015F"/>
    <w:rsid w:val="002D1AFE"/>
    <w:rsid w:val="002D3A8A"/>
    <w:rsid w:val="002D4E5B"/>
    <w:rsid w:val="002E48E9"/>
    <w:rsid w:val="002E4A97"/>
    <w:rsid w:val="002E59AC"/>
    <w:rsid w:val="002E680F"/>
    <w:rsid w:val="002E7B72"/>
    <w:rsid w:val="002F1145"/>
    <w:rsid w:val="002F3548"/>
    <w:rsid w:val="002F3AE5"/>
    <w:rsid w:val="002F3EFC"/>
    <w:rsid w:val="00303539"/>
    <w:rsid w:val="00303C87"/>
    <w:rsid w:val="0031157D"/>
    <w:rsid w:val="0031561B"/>
    <w:rsid w:val="00315C9B"/>
    <w:rsid w:val="003216DC"/>
    <w:rsid w:val="00327DA0"/>
    <w:rsid w:val="003321F3"/>
    <w:rsid w:val="003403AD"/>
    <w:rsid w:val="0034087B"/>
    <w:rsid w:val="00347E64"/>
    <w:rsid w:val="0035191C"/>
    <w:rsid w:val="003572FF"/>
    <w:rsid w:val="0036007A"/>
    <w:rsid w:val="003612E6"/>
    <w:rsid w:val="0036211D"/>
    <w:rsid w:val="00364E79"/>
    <w:rsid w:val="00367D77"/>
    <w:rsid w:val="00372293"/>
    <w:rsid w:val="003774F3"/>
    <w:rsid w:val="00382884"/>
    <w:rsid w:val="003841CC"/>
    <w:rsid w:val="0038748F"/>
    <w:rsid w:val="00387E47"/>
    <w:rsid w:val="003A0061"/>
    <w:rsid w:val="003A136B"/>
    <w:rsid w:val="003A3819"/>
    <w:rsid w:val="003A5059"/>
    <w:rsid w:val="003A69F4"/>
    <w:rsid w:val="003B0568"/>
    <w:rsid w:val="003B0BBE"/>
    <w:rsid w:val="003B60DC"/>
    <w:rsid w:val="003C0FFC"/>
    <w:rsid w:val="003C14DC"/>
    <w:rsid w:val="003C410A"/>
    <w:rsid w:val="003C75C3"/>
    <w:rsid w:val="003E2B4A"/>
    <w:rsid w:val="003E65EA"/>
    <w:rsid w:val="003E73B7"/>
    <w:rsid w:val="003F59A1"/>
    <w:rsid w:val="003F61FB"/>
    <w:rsid w:val="00406C1A"/>
    <w:rsid w:val="004172C7"/>
    <w:rsid w:val="0043539B"/>
    <w:rsid w:val="00441439"/>
    <w:rsid w:val="0044427F"/>
    <w:rsid w:val="004478CD"/>
    <w:rsid w:val="0045141E"/>
    <w:rsid w:val="00462D6B"/>
    <w:rsid w:val="00463507"/>
    <w:rsid w:val="0046397A"/>
    <w:rsid w:val="00465EBC"/>
    <w:rsid w:val="00473737"/>
    <w:rsid w:val="00473B1F"/>
    <w:rsid w:val="0047439F"/>
    <w:rsid w:val="004748DE"/>
    <w:rsid w:val="0047614F"/>
    <w:rsid w:val="00480BCD"/>
    <w:rsid w:val="004820E4"/>
    <w:rsid w:val="00482C66"/>
    <w:rsid w:val="00482DA6"/>
    <w:rsid w:val="00486B68"/>
    <w:rsid w:val="004879EC"/>
    <w:rsid w:val="004A0085"/>
    <w:rsid w:val="004A08F0"/>
    <w:rsid w:val="004A41B3"/>
    <w:rsid w:val="004B0DAA"/>
    <w:rsid w:val="004B3909"/>
    <w:rsid w:val="004B5563"/>
    <w:rsid w:val="004B6B9E"/>
    <w:rsid w:val="004C6B27"/>
    <w:rsid w:val="004C6EFA"/>
    <w:rsid w:val="004C726B"/>
    <w:rsid w:val="004D58A2"/>
    <w:rsid w:val="004D6244"/>
    <w:rsid w:val="004E1697"/>
    <w:rsid w:val="004E645C"/>
    <w:rsid w:val="004E763D"/>
    <w:rsid w:val="004F150E"/>
    <w:rsid w:val="004F2422"/>
    <w:rsid w:val="004F25CF"/>
    <w:rsid w:val="004F5D5E"/>
    <w:rsid w:val="004F6966"/>
    <w:rsid w:val="004F7A72"/>
    <w:rsid w:val="00500CB8"/>
    <w:rsid w:val="00500D3A"/>
    <w:rsid w:val="00506624"/>
    <w:rsid w:val="00515EDA"/>
    <w:rsid w:val="00516B8C"/>
    <w:rsid w:val="005174E2"/>
    <w:rsid w:val="0052169F"/>
    <w:rsid w:val="005229AC"/>
    <w:rsid w:val="00525997"/>
    <w:rsid w:val="005301AD"/>
    <w:rsid w:val="005343B1"/>
    <w:rsid w:val="00535034"/>
    <w:rsid w:val="00535CEF"/>
    <w:rsid w:val="00542A29"/>
    <w:rsid w:val="00543298"/>
    <w:rsid w:val="00543C30"/>
    <w:rsid w:val="0054417A"/>
    <w:rsid w:val="00547756"/>
    <w:rsid w:val="00547D7A"/>
    <w:rsid w:val="0055062A"/>
    <w:rsid w:val="0055159D"/>
    <w:rsid w:val="00554E5A"/>
    <w:rsid w:val="00565D9F"/>
    <w:rsid w:val="00570003"/>
    <w:rsid w:val="00576309"/>
    <w:rsid w:val="0057659D"/>
    <w:rsid w:val="00582A7B"/>
    <w:rsid w:val="00583ABF"/>
    <w:rsid w:val="005847F5"/>
    <w:rsid w:val="005A1001"/>
    <w:rsid w:val="005A3118"/>
    <w:rsid w:val="005A6B15"/>
    <w:rsid w:val="005B0C8B"/>
    <w:rsid w:val="005B406F"/>
    <w:rsid w:val="005B7670"/>
    <w:rsid w:val="005C2B27"/>
    <w:rsid w:val="005C41D6"/>
    <w:rsid w:val="005C61AE"/>
    <w:rsid w:val="005C73C4"/>
    <w:rsid w:val="005D31B0"/>
    <w:rsid w:val="005D697B"/>
    <w:rsid w:val="005E0A69"/>
    <w:rsid w:val="005E246B"/>
    <w:rsid w:val="005E3B26"/>
    <w:rsid w:val="005E4E5A"/>
    <w:rsid w:val="005E62B4"/>
    <w:rsid w:val="005F1460"/>
    <w:rsid w:val="005F23C3"/>
    <w:rsid w:val="005F4CD7"/>
    <w:rsid w:val="005F5A09"/>
    <w:rsid w:val="00603E46"/>
    <w:rsid w:val="0061229F"/>
    <w:rsid w:val="00614231"/>
    <w:rsid w:val="00614B8F"/>
    <w:rsid w:val="006153BF"/>
    <w:rsid w:val="00624818"/>
    <w:rsid w:val="00624FC1"/>
    <w:rsid w:val="00627463"/>
    <w:rsid w:val="006316EC"/>
    <w:rsid w:val="0063585A"/>
    <w:rsid w:val="0064159A"/>
    <w:rsid w:val="006428C9"/>
    <w:rsid w:val="00642F03"/>
    <w:rsid w:val="00650576"/>
    <w:rsid w:val="00652FDE"/>
    <w:rsid w:val="006560C7"/>
    <w:rsid w:val="00660901"/>
    <w:rsid w:val="00663608"/>
    <w:rsid w:val="00666AA7"/>
    <w:rsid w:val="00666BB3"/>
    <w:rsid w:val="00667D93"/>
    <w:rsid w:val="00670ABA"/>
    <w:rsid w:val="006728AB"/>
    <w:rsid w:val="00673BBD"/>
    <w:rsid w:val="0068117E"/>
    <w:rsid w:val="00683719"/>
    <w:rsid w:val="00684426"/>
    <w:rsid w:val="00687287"/>
    <w:rsid w:val="00690694"/>
    <w:rsid w:val="00691883"/>
    <w:rsid w:val="00694F6C"/>
    <w:rsid w:val="00696D86"/>
    <w:rsid w:val="006A263F"/>
    <w:rsid w:val="006A4721"/>
    <w:rsid w:val="006A4B87"/>
    <w:rsid w:val="006B2AB2"/>
    <w:rsid w:val="006B334C"/>
    <w:rsid w:val="006B4AC4"/>
    <w:rsid w:val="006B6C39"/>
    <w:rsid w:val="006B7AB8"/>
    <w:rsid w:val="006C2B6F"/>
    <w:rsid w:val="006C671E"/>
    <w:rsid w:val="006D1267"/>
    <w:rsid w:val="006D4087"/>
    <w:rsid w:val="006D5353"/>
    <w:rsid w:val="006D6DD4"/>
    <w:rsid w:val="006D76CF"/>
    <w:rsid w:val="006E0324"/>
    <w:rsid w:val="006E1285"/>
    <w:rsid w:val="006E5E83"/>
    <w:rsid w:val="006E62B5"/>
    <w:rsid w:val="006E7CA2"/>
    <w:rsid w:val="006F2EE5"/>
    <w:rsid w:val="00705551"/>
    <w:rsid w:val="00707D73"/>
    <w:rsid w:val="007150F5"/>
    <w:rsid w:val="00720AC0"/>
    <w:rsid w:val="0072222B"/>
    <w:rsid w:val="00722595"/>
    <w:rsid w:val="00722741"/>
    <w:rsid w:val="00723F35"/>
    <w:rsid w:val="007272DB"/>
    <w:rsid w:val="00727EA9"/>
    <w:rsid w:val="0073391C"/>
    <w:rsid w:val="007425DB"/>
    <w:rsid w:val="00743FCF"/>
    <w:rsid w:val="00744AFD"/>
    <w:rsid w:val="00745455"/>
    <w:rsid w:val="007471A7"/>
    <w:rsid w:val="0075120F"/>
    <w:rsid w:val="007526FA"/>
    <w:rsid w:val="00754A72"/>
    <w:rsid w:val="007568F4"/>
    <w:rsid w:val="00756F48"/>
    <w:rsid w:val="00757220"/>
    <w:rsid w:val="007574CC"/>
    <w:rsid w:val="00760557"/>
    <w:rsid w:val="00762217"/>
    <w:rsid w:val="007713D7"/>
    <w:rsid w:val="00773B89"/>
    <w:rsid w:val="007750BE"/>
    <w:rsid w:val="0077577A"/>
    <w:rsid w:val="007760B3"/>
    <w:rsid w:val="007762DE"/>
    <w:rsid w:val="007768D9"/>
    <w:rsid w:val="00782947"/>
    <w:rsid w:val="00784C17"/>
    <w:rsid w:val="00785780"/>
    <w:rsid w:val="007871C7"/>
    <w:rsid w:val="007907D5"/>
    <w:rsid w:val="00790A46"/>
    <w:rsid w:val="00796F07"/>
    <w:rsid w:val="007A6C1E"/>
    <w:rsid w:val="007B0258"/>
    <w:rsid w:val="007B6759"/>
    <w:rsid w:val="007C604A"/>
    <w:rsid w:val="007D7AEF"/>
    <w:rsid w:val="007E2391"/>
    <w:rsid w:val="007E29DF"/>
    <w:rsid w:val="007E2C9F"/>
    <w:rsid w:val="007E547D"/>
    <w:rsid w:val="007F1A1D"/>
    <w:rsid w:val="007F78CA"/>
    <w:rsid w:val="007F7A95"/>
    <w:rsid w:val="008005AB"/>
    <w:rsid w:val="00801411"/>
    <w:rsid w:val="00801DF4"/>
    <w:rsid w:val="00803D48"/>
    <w:rsid w:val="00803FCC"/>
    <w:rsid w:val="00806369"/>
    <w:rsid w:val="008110B2"/>
    <w:rsid w:val="008138ED"/>
    <w:rsid w:val="00827F29"/>
    <w:rsid w:val="008412E6"/>
    <w:rsid w:val="00841A38"/>
    <w:rsid w:val="00841BFE"/>
    <w:rsid w:val="0084266D"/>
    <w:rsid w:val="008450BD"/>
    <w:rsid w:val="00850D3C"/>
    <w:rsid w:val="00851F3F"/>
    <w:rsid w:val="0085357D"/>
    <w:rsid w:val="008565CE"/>
    <w:rsid w:val="008566AE"/>
    <w:rsid w:val="008569E3"/>
    <w:rsid w:val="0086074E"/>
    <w:rsid w:val="00861AE9"/>
    <w:rsid w:val="00861B3E"/>
    <w:rsid w:val="00862111"/>
    <w:rsid w:val="008641BE"/>
    <w:rsid w:val="008708A5"/>
    <w:rsid w:val="008729E7"/>
    <w:rsid w:val="0087441D"/>
    <w:rsid w:val="0088257A"/>
    <w:rsid w:val="00885AA8"/>
    <w:rsid w:val="00885EB4"/>
    <w:rsid w:val="00887D69"/>
    <w:rsid w:val="00894023"/>
    <w:rsid w:val="00896328"/>
    <w:rsid w:val="008A0459"/>
    <w:rsid w:val="008A0E1A"/>
    <w:rsid w:val="008A2B60"/>
    <w:rsid w:val="008A72C6"/>
    <w:rsid w:val="008B08B5"/>
    <w:rsid w:val="008B0AD2"/>
    <w:rsid w:val="008B27EB"/>
    <w:rsid w:val="008C27EA"/>
    <w:rsid w:val="008C5275"/>
    <w:rsid w:val="008C55D7"/>
    <w:rsid w:val="008C6B9F"/>
    <w:rsid w:val="008D068D"/>
    <w:rsid w:val="008D19F8"/>
    <w:rsid w:val="008D2636"/>
    <w:rsid w:val="008D374F"/>
    <w:rsid w:val="008E1519"/>
    <w:rsid w:val="008E49BA"/>
    <w:rsid w:val="008E7784"/>
    <w:rsid w:val="008F1FD9"/>
    <w:rsid w:val="008F3BF0"/>
    <w:rsid w:val="00901A3A"/>
    <w:rsid w:val="00906822"/>
    <w:rsid w:val="009071C2"/>
    <w:rsid w:val="00911497"/>
    <w:rsid w:val="00912518"/>
    <w:rsid w:val="00912F4B"/>
    <w:rsid w:val="00914CD4"/>
    <w:rsid w:val="00917D9D"/>
    <w:rsid w:val="009224C8"/>
    <w:rsid w:val="0092406B"/>
    <w:rsid w:val="00925984"/>
    <w:rsid w:val="00930E57"/>
    <w:rsid w:val="00931809"/>
    <w:rsid w:val="00931DA1"/>
    <w:rsid w:val="00934A35"/>
    <w:rsid w:val="00935DDA"/>
    <w:rsid w:val="00936A80"/>
    <w:rsid w:val="0093724F"/>
    <w:rsid w:val="00951B0E"/>
    <w:rsid w:val="00953AD9"/>
    <w:rsid w:val="00954AEA"/>
    <w:rsid w:val="00957C10"/>
    <w:rsid w:val="0096104B"/>
    <w:rsid w:val="0096165C"/>
    <w:rsid w:val="0096629D"/>
    <w:rsid w:val="009662C3"/>
    <w:rsid w:val="00970043"/>
    <w:rsid w:val="00971B83"/>
    <w:rsid w:val="00975A2E"/>
    <w:rsid w:val="009837D9"/>
    <w:rsid w:val="009838E5"/>
    <w:rsid w:val="009900D4"/>
    <w:rsid w:val="009919FA"/>
    <w:rsid w:val="009A0375"/>
    <w:rsid w:val="009A1DE1"/>
    <w:rsid w:val="009A62CE"/>
    <w:rsid w:val="009A64D5"/>
    <w:rsid w:val="009B303D"/>
    <w:rsid w:val="009B307A"/>
    <w:rsid w:val="009C43E8"/>
    <w:rsid w:val="009C6280"/>
    <w:rsid w:val="009C67D8"/>
    <w:rsid w:val="009C6B86"/>
    <w:rsid w:val="009D3136"/>
    <w:rsid w:val="009E0520"/>
    <w:rsid w:val="009E2104"/>
    <w:rsid w:val="009E72C8"/>
    <w:rsid w:val="009F1AA4"/>
    <w:rsid w:val="009F353F"/>
    <w:rsid w:val="009F7A63"/>
    <w:rsid w:val="00A04EA2"/>
    <w:rsid w:val="00A05C22"/>
    <w:rsid w:val="00A068B2"/>
    <w:rsid w:val="00A12BC1"/>
    <w:rsid w:val="00A13598"/>
    <w:rsid w:val="00A13C3F"/>
    <w:rsid w:val="00A142FA"/>
    <w:rsid w:val="00A15654"/>
    <w:rsid w:val="00A1667F"/>
    <w:rsid w:val="00A16749"/>
    <w:rsid w:val="00A17BBC"/>
    <w:rsid w:val="00A225BA"/>
    <w:rsid w:val="00A30196"/>
    <w:rsid w:val="00A35B0E"/>
    <w:rsid w:val="00A361C7"/>
    <w:rsid w:val="00A41B7F"/>
    <w:rsid w:val="00A4406E"/>
    <w:rsid w:val="00A46569"/>
    <w:rsid w:val="00A54689"/>
    <w:rsid w:val="00A57D02"/>
    <w:rsid w:val="00A60D27"/>
    <w:rsid w:val="00A63999"/>
    <w:rsid w:val="00A66BA7"/>
    <w:rsid w:val="00A70298"/>
    <w:rsid w:val="00A7576E"/>
    <w:rsid w:val="00A75DBC"/>
    <w:rsid w:val="00A820F8"/>
    <w:rsid w:val="00A8300D"/>
    <w:rsid w:val="00A85990"/>
    <w:rsid w:val="00A95788"/>
    <w:rsid w:val="00A95DB0"/>
    <w:rsid w:val="00A974AC"/>
    <w:rsid w:val="00AA0610"/>
    <w:rsid w:val="00AA1221"/>
    <w:rsid w:val="00AA401B"/>
    <w:rsid w:val="00AA4ED9"/>
    <w:rsid w:val="00AA5869"/>
    <w:rsid w:val="00AA7688"/>
    <w:rsid w:val="00AB14A6"/>
    <w:rsid w:val="00AB19D5"/>
    <w:rsid w:val="00AB798E"/>
    <w:rsid w:val="00AC1B57"/>
    <w:rsid w:val="00AC3DCF"/>
    <w:rsid w:val="00AC4301"/>
    <w:rsid w:val="00AD0C3F"/>
    <w:rsid w:val="00AD39CA"/>
    <w:rsid w:val="00AE44EB"/>
    <w:rsid w:val="00AE7D69"/>
    <w:rsid w:val="00AF25BE"/>
    <w:rsid w:val="00AF4987"/>
    <w:rsid w:val="00AF68D3"/>
    <w:rsid w:val="00B06A5E"/>
    <w:rsid w:val="00B10FC3"/>
    <w:rsid w:val="00B1145B"/>
    <w:rsid w:val="00B12258"/>
    <w:rsid w:val="00B125DA"/>
    <w:rsid w:val="00B13438"/>
    <w:rsid w:val="00B2257A"/>
    <w:rsid w:val="00B35DFA"/>
    <w:rsid w:val="00B4029E"/>
    <w:rsid w:val="00B40B57"/>
    <w:rsid w:val="00B428B5"/>
    <w:rsid w:val="00B437E0"/>
    <w:rsid w:val="00B43EDF"/>
    <w:rsid w:val="00B47F56"/>
    <w:rsid w:val="00B71AE7"/>
    <w:rsid w:val="00B75708"/>
    <w:rsid w:val="00B82294"/>
    <w:rsid w:val="00B82FE3"/>
    <w:rsid w:val="00B831EA"/>
    <w:rsid w:val="00B8595A"/>
    <w:rsid w:val="00B92DC2"/>
    <w:rsid w:val="00B9311E"/>
    <w:rsid w:val="00B9721E"/>
    <w:rsid w:val="00BA64FE"/>
    <w:rsid w:val="00BA74CB"/>
    <w:rsid w:val="00BA7EC9"/>
    <w:rsid w:val="00BB038F"/>
    <w:rsid w:val="00BC2783"/>
    <w:rsid w:val="00BC3F2A"/>
    <w:rsid w:val="00BC4945"/>
    <w:rsid w:val="00BC5E7F"/>
    <w:rsid w:val="00BC6D96"/>
    <w:rsid w:val="00BD5101"/>
    <w:rsid w:val="00BE59F9"/>
    <w:rsid w:val="00BE7AFE"/>
    <w:rsid w:val="00C00F3F"/>
    <w:rsid w:val="00C025FE"/>
    <w:rsid w:val="00C0410D"/>
    <w:rsid w:val="00C077FF"/>
    <w:rsid w:val="00C101C1"/>
    <w:rsid w:val="00C1302F"/>
    <w:rsid w:val="00C15566"/>
    <w:rsid w:val="00C22B53"/>
    <w:rsid w:val="00C30D24"/>
    <w:rsid w:val="00C33E37"/>
    <w:rsid w:val="00C36FFC"/>
    <w:rsid w:val="00C4205F"/>
    <w:rsid w:val="00C42997"/>
    <w:rsid w:val="00C5270A"/>
    <w:rsid w:val="00C53176"/>
    <w:rsid w:val="00C551A8"/>
    <w:rsid w:val="00C64CD7"/>
    <w:rsid w:val="00C657EE"/>
    <w:rsid w:val="00C7576E"/>
    <w:rsid w:val="00C77486"/>
    <w:rsid w:val="00C81C45"/>
    <w:rsid w:val="00C824B9"/>
    <w:rsid w:val="00C922E3"/>
    <w:rsid w:val="00C97A56"/>
    <w:rsid w:val="00CA0E04"/>
    <w:rsid w:val="00CA373A"/>
    <w:rsid w:val="00CA4061"/>
    <w:rsid w:val="00CA6F8F"/>
    <w:rsid w:val="00CB7D1B"/>
    <w:rsid w:val="00CD5CB2"/>
    <w:rsid w:val="00CE2C8B"/>
    <w:rsid w:val="00CE2E50"/>
    <w:rsid w:val="00CE7A50"/>
    <w:rsid w:val="00CE7D32"/>
    <w:rsid w:val="00CF073A"/>
    <w:rsid w:val="00CF0D3E"/>
    <w:rsid w:val="00CF3ED2"/>
    <w:rsid w:val="00CF782C"/>
    <w:rsid w:val="00D00C57"/>
    <w:rsid w:val="00D05FB1"/>
    <w:rsid w:val="00D12000"/>
    <w:rsid w:val="00D13070"/>
    <w:rsid w:val="00D14DD1"/>
    <w:rsid w:val="00D156D3"/>
    <w:rsid w:val="00D24CDE"/>
    <w:rsid w:val="00D25DA2"/>
    <w:rsid w:val="00D271C3"/>
    <w:rsid w:val="00D447FB"/>
    <w:rsid w:val="00D46BDC"/>
    <w:rsid w:val="00D4787B"/>
    <w:rsid w:val="00D537EA"/>
    <w:rsid w:val="00D63BA7"/>
    <w:rsid w:val="00D6610D"/>
    <w:rsid w:val="00D66210"/>
    <w:rsid w:val="00D666E1"/>
    <w:rsid w:val="00D70C36"/>
    <w:rsid w:val="00D73753"/>
    <w:rsid w:val="00D761F8"/>
    <w:rsid w:val="00D81D0C"/>
    <w:rsid w:val="00D8233E"/>
    <w:rsid w:val="00D96ADB"/>
    <w:rsid w:val="00DA4832"/>
    <w:rsid w:val="00DA60CC"/>
    <w:rsid w:val="00DA6DAB"/>
    <w:rsid w:val="00DB7B2D"/>
    <w:rsid w:val="00DC18B1"/>
    <w:rsid w:val="00DC1C45"/>
    <w:rsid w:val="00DC23D0"/>
    <w:rsid w:val="00DC4D6B"/>
    <w:rsid w:val="00DD085D"/>
    <w:rsid w:val="00DD37B5"/>
    <w:rsid w:val="00DE1EAC"/>
    <w:rsid w:val="00DE4420"/>
    <w:rsid w:val="00DE4697"/>
    <w:rsid w:val="00DF019B"/>
    <w:rsid w:val="00DF0D5A"/>
    <w:rsid w:val="00DF3C8A"/>
    <w:rsid w:val="00DF6E29"/>
    <w:rsid w:val="00DF7F54"/>
    <w:rsid w:val="00E07C91"/>
    <w:rsid w:val="00E10AD6"/>
    <w:rsid w:val="00E10BDC"/>
    <w:rsid w:val="00E15466"/>
    <w:rsid w:val="00E15535"/>
    <w:rsid w:val="00E16055"/>
    <w:rsid w:val="00E16C19"/>
    <w:rsid w:val="00E224DD"/>
    <w:rsid w:val="00E25DFB"/>
    <w:rsid w:val="00E33266"/>
    <w:rsid w:val="00E34875"/>
    <w:rsid w:val="00E5454D"/>
    <w:rsid w:val="00E545AC"/>
    <w:rsid w:val="00E57C8C"/>
    <w:rsid w:val="00E64679"/>
    <w:rsid w:val="00E64D61"/>
    <w:rsid w:val="00E653D1"/>
    <w:rsid w:val="00E71DB2"/>
    <w:rsid w:val="00E74E43"/>
    <w:rsid w:val="00E801DB"/>
    <w:rsid w:val="00E80D3C"/>
    <w:rsid w:val="00E824C9"/>
    <w:rsid w:val="00E83AE6"/>
    <w:rsid w:val="00E86B1E"/>
    <w:rsid w:val="00E92440"/>
    <w:rsid w:val="00E92995"/>
    <w:rsid w:val="00E93A4B"/>
    <w:rsid w:val="00E93F70"/>
    <w:rsid w:val="00EA0F2B"/>
    <w:rsid w:val="00EA741D"/>
    <w:rsid w:val="00EA7F47"/>
    <w:rsid w:val="00EB03CF"/>
    <w:rsid w:val="00EE0369"/>
    <w:rsid w:val="00EE7050"/>
    <w:rsid w:val="00EE7E88"/>
    <w:rsid w:val="00EF019E"/>
    <w:rsid w:val="00EF135D"/>
    <w:rsid w:val="00EF227C"/>
    <w:rsid w:val="00EF5356"/>
    <w:rsid w:val="00EF6CA5"/>
    <w:rsid w:val="00F03103"/>
    <w:rsid w:val="00F04C05"/>
    <w:rsid w:val="00F0507C"/>
    <w:rsid w:val="00F07F4C"/>
    <w:rsid w:val="00F10EE9"/>
    <w:rsid w:val="00F1239E"/>
    <w:rsid w:val="00F21C02"/>
    <w:rsid w:val="00F22DC8"/>
    <w:rsid w:val="00F33589"/>
    <w:rsid w:val="00F34919"/>
    <w:rsid w:val="00F3656E"/>
    <w:rsid w:val="00F4008A"/>
    <w:rsid w:val="00F405A7"/>
    <w:rsid w:val="00F40BBF"/>
    <w:rsid w:val="00F444C4"/>
    <w:rsid w:val="00F535F1"/>
    <w:rsid w:val="00F72C3B"/>
    <w:rsid w:val="00F756C8"/>
    <w:rsid w:val="00F81AF8"/>
    <w:rsid w:val="00F844D9"/>
    <w:rsid w:val="00F858DB"/>
    <w:rsid w:val="00F87D32"/>
    <w:rsid w:val="00F90D76"/>
    <w:rsid w:val="00F962E5"/>
    <w:rsid w:val="00FA0569"/>
    <w:rsid w:val="00FA2F8F"/>
    <w:rsid w:val="00FA5960"/>
    <w:rsid w:val="00FB0B5B"/>
    <w:rsid w:val="00FB20EE"/>
    <w:rsid w:val="00FC0F39"/>
    <w:rsid w:val="00FC3597"/>
    <w:rsid w:val="00FC4635"/>
    <w:rsid w:val="00FC6BC7"/>
    <w:rsid w:val="00FD0984"/>
    <w:rsid w:val="00FD7A8C"/>
    <w:rsid w:val="00FE13B4"/>
    <w:rsid w:val="00FE3F20"/>
    <w:rsid w:val="00FF46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323C648"/>
  <w15:docId w15:val="{610AF969-2A5C-4BF9-B030-FC79DDCD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99"/>
    <w:qFormat/>
    <w:rsid w:val="007272DB"/>
    <w:pPr>
      <w:ind w:left="720"/>
      <w:contextualSpacing/>
    </w:pPr>
  </w:style>
  <w:style w:type="character" w:styleId="Verwijzingopmerking">
    <w:name w:val="annotation reference"/>
    <w:basedOn w:val="Standaardalinea-lettertype"/>
    <w:uiPriority w:val="99"/>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FD0984"/>
    <w:rPr>
      <w:color w:val="0000FF"/>
      <w:u w:val="single"/>
    </w:rPr>
  </w:style>
  <w:style w:type="character" w:customStyle="1" w:styleId="apple-converted-space">
    <w:name w:val="apple-converted-space"/>
    <w:basedOn w:val="Standaardalinea-lettertype"/>
    <w:rsid w:val="00FD0984"/>
  </w:style>
  <w:style w:type="paragraph" w:customStyle="1" w:styleId="paragraph">
    <w:name w:val="paragraph"/>
    <w:basedOn w:val="Standaard"/>
    <w:rsid w:val="00B06A5E"/>
    <w:pPr>
      <w:spacing w:before="100" w:beforeAutospacing="1" w:after="100" w:afterAutospacing="1" w:line="240" w:lineRule="auto"/>
    </w:pPr>
    <w:rPr>
      <w:rFonts w:ascii="Calibri" w:hAnsi="Calibri" w:cs="Calibri"/>
      <w:lang w:eastAsia="nl-NL"/>
    </w:rPr>
  </w:style>
  <w:style w:type="character" w:customStyle="1" w:styleId="eop">
    <w:name w:val="eop"/>
    <w:basedOn w:val="Standaardalinea-lettertype"/>
    <w:rsid w:val="00B06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igitale-facturen@vrzhz.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S\OneDrive%20-%20Veiligheidsregio%20Zuid-Holland%20Zuid\Bureaublad\Raamovereenkomst%20overheidsopdracht%20voor%20diensten%20met%20een%20dienstverlen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6" ma:contentTypeDescription="Een nieuw document maken." ma:contentTypeScope="" ma:versionID="72e2c0340445c36fb12a864d48aeb453">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0a5e921b8edf59cd23b6820dd231eac9"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3FA5E-65D0-4B95-A584-D385779C5CE8}">
  <ds:schemaRefs>
    <ds:schemaRef ds:uri="http://schemas.microsoft.com/sharepoint/v3/contenttype/forms"/>
  </ds:schemaRefs>
</ds:datastoreItem>
</file>

<file path=customXml/itemProps2.xml><?xml version="1.0" encoding="utf-8"?>
<ds:datastoreItem xmlns:ds="http://schemas.openxmlformats.org/officeDocument/2006/customXml" ds:itemID="{A2AF2C9D-213F-4625-8A34-3DFBAC59FC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5E17AE-3A57-4E9E-AEC6-9D38BAE2C599}"/>
</file>

<file path=docProps/app.xml><?xml version="1.0" encoding="utf-8"?>
<Properties xmlns="http://schemas.openxmlformats.org/officeDocument/2006/extended-properties" xmlns:vt="http://schemas.openxmlformats.org/officeDocument/2006/docPropsVTypes">
  <Template>Raamovereenkomst overheidsopdracht voor diensten met een dienstverlener</Template>
  <TotalTime>9</TotalTime>
  <Pages>6</Pages>
  <Words>2028</Words>
  <Characters>11159</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Sharanda de</dc:creator>
  <cp:lastModifiedBy>Berends, Jan</cp:lastModifiedBy>
  <cp:revision>3</cp:revision>
  <cp:lastPrinted>2015-05-20T13:47:00Z</cp:lastPrinted>
  <dcterms:created xsi:type="dcterms:W3CDTF">2023-12-21T13:36:00Z</dcterms:created>
  <dcterms:modified xsi:type="dcterms:W3CDTF">2023-12-21T13:44:00Z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