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135EB" w14:textId="31C345BA" w:rsidR="00915F84" w:rsidRPr="009C3FFF" w:rsidRDefault="00915F84" w:rsidP="00915F84">
      <w:pPr>
        <w:pStyle w:val="Adressering"/>
        <w:rPr>
          <w:rFonts w:ascii="Verdana" w:hAnsi="Verdana"/>
        </w:rPr>
      </w:pPr>
      <w:r w:rsidRPr="009C3FFF">
        <w:rPr>
          <w:rStyle w:val="Kop1Char"/>
          <w:rFonts w:ascii="Verdana" w:hAnsi="Verdana"/>
          <w:color w:val="auto"/>
        </w:rPr>
        <w:t>Uitvoeringsverklaring onderaannemer</w:t>
      </w:r>
      <w:r w:rsidRPr="009C3FFF">
        <w:rPr>
          <w:rFonts w:ascii="Verdana" w:hAnsi="Verdana"/>
        </w:rPr>
        <w:t> </w:t>
      </w:r>
      <w:r w:rsidRPr="009C3FFF">
        <w:rPr>
          <w:rFonts w:ascii="Verdana" w:hAnsi="Verdana"/>
        </w:rPr>
        <w:br/>
      </w:r>
      <w:r w:rsidR="009C3FFF">
        <w:rPr>
          <w:rFonts w:ascii="Verdana" w:hAnsi="Verdana"/>
        </w:rPr>
        <w:t xml:space="preserve">Europese openbare aanbesteding inzake inhuur onderwijskundig en onderwijsondersteunend personeel </w:t>
      </w:r>
    </w:p>
    <w:p w14:paraId="38BE46F9" w14:textId="77777777" w:rsidR="00915F84" w:rsidRPr="009C3FFF" w:rsidRDefault="00915F84" w:rsidP="00915F84">
      <w:pPr>
        <w:rPr>
          <w:rFonts w:ascii="Verdana" w:hAnsi="Verdana"/>
        </w:rPr>
      </w:pPr>
      <w:r w:rsidRPr="009C3FFF">
        <w:rPr>
          <w:rFonts w:ascii="Verdana" w:hAnsi="Verdana"/>
        </w:rPr>
        <w:t> </w:t>
      </w:r>
    </w:p>
    <w:tbl>
      <w:tblPr>
        <w:tblStyle w:val="Tabelraster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C3FFF" w14:paraId="2CFCEBAD" w14:textId="77777777" w:rsidTr="009C3FFF">
        <w:tc>
          <w:tcPr>
            <w:tcW w:w="8352" w:type="dxa"/>
            <w:gridSpan w:val="2"/>
            <w:hideMark/>
          </w:tcPr>
          <w:p w14:paraId="76B586AF" w14:textId="77777777" w:rsidR="00095D73" w:rsidRPr="009C3FFF" w:rsidRDefault="00095D73" w:rsidP="00095D73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Uitvoeringsverklaring onderaannemer</w:t>
            </w:r>
          </w:p>
        </w:tc>
      </w:tr>
      <w:tr w:rsidR="00915F84" w:rsidRPr="009C3FFF" w14:paraId="7C6C684B" w14:textId="77777777" w:rsidTr="009C3FFF">
        <w:tc>
          <w:tcPr>
            <w:tcW w:w="4245" w:type="dxa"/>
            <w:hideMark/>
          </w:tcPr>
          <w:p w14:paraId="7DEA0850" w14:textId="5F9B2D95" w:rsidR="00915F84" w:rsidRPr="009C3FFF" w:rsidRDefault="00915F84" w:rsidP="005F4A74">
            <w:pPr>
              <w:pStyle w:val="Adressering"/>
              <w:rPr>
                <w:rFonts w:ascii="Verdana" w:hAnsi="Verdana"/>
                <w:b/>
                <w:bCs/>
              </w:rPr>
            </w:pPr>
            <w:r w:rsidRPr="009C3FFF">
              <w:rPr>
                <w:rFonts w:ascii="Verdana" w:hAnsi="Verdana"/>
              </w:rPr>
              <w:t>Naam</w:t>
            </w:r>
            <w:r w:rsidRPr="00C747AF">
              <w:t xml:space="preserve"> inschrijver</w:t>
            </w:r>
          </w:p>
        </w:tc>
        <w:tc>
          <w:tcPr>
            <w:tcW w:w="4107" w:type="dxa"/>
            <w:hideMark/>
          </w:tcPr>
          <w:p w14:paraId="164DD54F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 </w:t>
            </w:r>
          </w:p>
          <w:p w14:paraId="42FCEF12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 </w:t>
            </w:r>
          </w:p>
        </w:tc>
      </w:tr>
      <w:tr w:rsidR="00915F84" w:rsidRPr="009C3FFF" w14:paraId="06D8BAB2" w14:textId="77777777" w:rsidTr="009C3FFF">
        <w:tc>
          <w:tcPr>
            <w:tcW w:w="4245" w:type="dxa"/>
            <w:hideMark/>
          </w:tcPr>
          <w:p w14:paraId="65E9EE85" w14:textId="77777777" w:rsidR="00915F84" w:rsidRPr="009C3FFF" w:rsidRDefault="00915F84" w:rsidP="005F4A74">
            <w:pPr>
              <w:pStyle w:val="Adressering"/>
              <w:rPr>
                <w:rFonts w:ascii="Verdana" w:hAnsi="Verdana"/>
                <w:b/>
                <w:bCs/>
              </w:rPr>
            </w:pPr>
            <w:r w:rsidRPr="009C3FFF">
              <w:rPr>
                <w:rFonts w:ascii="Verdana" w:hAnsi="Verdana"/>
              </w:rPr>
              <w:t>Naam onderaannemer </w:t>
            </w:r>
          </w:p>
        </w:tc>
        <w:tc>
          <w:tcPr>
            <w:tcW w:w="4107" w:type="dxa"/>
            <w:hideMark/>
          </w:tcPr>
          <w:p w14:paraId="5A704619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 </w:t>
            </w:r>
          </w:p>
          <w:p w14:paraId="203E087F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 </w:t>
            </w:r>
          </w:p>
        </w:tc>
      </w:tr>
      <w:tr w:rsidR="00915F84" w:rsidRPr="009C3FFF" w14:paraId="54A92A86" w14:textId="77777777" w:rsidTr="009C3FFF">
        <w:tc>
          <w:tcPr>
            <w:tcW w:w="4245" w:type="dxa"/>
            <w:hideMark/>
          </w:tcPr>
          <w:p w14:paraId="437EE7E0" w14:textId="77777777" w:rsidR="00915F84" w:rsidRPr="009C3FFF" w:rsidRDefault="00915F84" w:rsidP="005F4A74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76925277" w14:textId="77777777" w:rsidR="00915F84" w:rsidRPr="009C3FFF" w:rsidRDefault="00F60497" w:rsidP="00F60497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C3FFF">
              <w:rPr>
                <w:rFonts w:ascii="Verdana" w:hAnsi="Verdana"/>
              </w:rPr>
              <w:t>Ja  </w:t>
            </w:r>
          </w:p>
          <w:p w14:paraId="6672941E" w14:textId="77777777" w:rsidR="00915F84" w:rsidRPr="009C3FFF" w:rsidRDefault="00F60497" w:rsidP="00F60497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C3FFF">
              <w:rPr>
                <w:rFonts w:ascii="Verdana" w:hAnsi="Verdana"/>
              </w:rPr>
              <w:t>Nee </w:t>
            </w:r>
          </w:p>
        </w:tc>
      </w:tr>
      <w:tr w:rsidR="00915F84" w:rsidRPr="009C3FFF" w14:paraId="3AB27BC4" w14:textId="77777777" w:rsidTr="009C3FFF">
        <w:tc>
          <w:tcPr>
            <w:tcW w:w="4245" w:type="dxa"/>
            <w:hideMark/>
          </w:tcPr>
          <w:p w14:paraId="78D13888" w14:textId="77777777" w:rsidR="00915F84" w:rsidRPr="009C3FFF" w:rsidRDefault="00915F84" w:rsidP="005F4A74">
            <w:pPr>
              <w:pStyle w:val="Adressering"/>
              <w:rPr>
                <w:rFonts w:ascii="Verdana" w:hAnsi="Verdana"/>
                <w:b/>
                <w:bCs/>
              </w:rPr>
            </w:pPr>
            <w:r w:rsidRPr="009C3FFF">
              <w:rPr>
                <w:rFonts w:ascii="Verdana" w:hAnsi="Verdana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0D72C227" w14:textId="77777777" w:rsidR="00915F84" w:rsidRPr="009C3FFF" w:rsidRDefault="00F60497" w:rsidP="00F60497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C3FFF">
              <w:rPr>
                <w:rFonts w:ascii="Verdana" w:hAnsi="Verdana"/>
              </w:rPr>
              <w:t>Ja  </w:t>
            </w:r>
          </w:p>
          <w:p w14:paraId="068F18AE" w14:textId="77777777" w:rsidR="00915F84" w:rsidRPr="009C3FFF" w:rsidRDefault="00F60497" w:rsidP="00F60497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C3FFF">
              <w:rPr>
                <w:rFonts w:ascii="Verdana" w:hAnsi="Verdana"/>
              </w:rPr>
              <w:t>Nee </w:t>
            </w:r>
          </w:p>
        </w:tc>
      </w:tr>
      <w:tr w:rsidR="00915F84" w:rsidRPr="009C3FFF" w14:paraId="088B7CBD" w14:textId="77777777" w:rsidTr="009C3FFF">
        <w:tc>
          <w:tcPr>
            <w:tcW w:w="4245" w:type="dxa"/>
            <w:hideMark/>
          </w:tcPr>
          <w:p w14:paraId="6C42DCA7" w14:textId="77777777" w:rsidR="00915F84" w:rsidRPr="009C3FFF" w:rsidRDefault="00915F84" w:rsidP="005F4A74">
            <w:pPr>
              <w:pStyle w:val="Adressering"/>
              <w:rPr>
                <w:rFonts w:ascii="Verdana" w:hAnsi="Verdana"/>
                <w:b/>
                <w:bCs/>
              </w:rPr>
            </w:pPr>
            <w:r w:rsidRPr="009C3FFF">
              <w:rPr>
                <w:rFonts w:ascii="Verdana" w:hAnsi="Verdana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5C17D353" w14:textId="77777777" w:rsidR="00915F84" w:rsidRPr="009C3FFF" w:rsidRDefault="00F60497" w:rsidP="00F60497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C3FFF">
              <w:rPr>
                <w:rFonts w:ascii="Verdana" w:hAnsi="Verdana"/>
              </w:rPr>
              <w:t>Ja  </w:t>
            </w:r>
          </w:p>
          <w:p w14:paraId="1912FD48" w14:textId="77777777" w:rsidR="00915F84" w:rsidRPr="009C3FFF" w:rsidRDefault="00F60497" w:rsidP="00F60497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C3FFF">
              <w:rPr>
                <w:rFonts w:ascii="Verdana" w:hAnsi="Verdana"/>
              </w:rPr>
              <w:t>Nee </w:t>
            </w:r>
          </w:p>
        </w:tc>
      </w:tr>
      <w:tr w:rsidR="00915F84" w:rsidRPr="009C3FFF" w14:paraId="77BC0A61" w14:textId="77777777" w:rsidTr="009C3FFF">
        <w:tc>
          <w:tcPr>
            <w:tcW w:w="4245" w:type="dxa"/>
            <w:hideMark/>
          </w:tcPr>
          <w:p w14:paraId="6A3D205F" w14:textId="77777777" w:rsidR="00915F84" w:rsidRPr="009C3FFF" w:rsidRDefault="00915F84" w:rsidP="005F4A74">
            <w:pPr>
              <w:pStyle w:val="Adressering"/>
              <w:rPr>
                <w:rFonts w:ascii="Verdana" w:hAnsi="Verdana"/>
                <w:b/>
                <w:bCs/>
              </w:rPr>
            </w:pPr>
            <w:r w:rsidRPr="009C3FFF">
              <w:rPr>
                <w:rFonts w:ascii="Verdana" w:hAnsi="Verdana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460FC1D1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 </w:t>
            </w:r>
          </w:p>
          <w:p w14:paraId="658B3894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 </w:t>
            </w:r>
          </w:p>
          <w:p w14:paraId="290674D0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 </w:t>
            </w:r>
          </w:p>
        </w:tc>
      </w:tr>
    </w:tbl>
    <w:p w14:paraId="03E71BA2" w14:textId="77777777" w:rsidR="00915F84" w:rsidRPr="009C3FFF" w:rsidRDefault="00915F84" w:rsidP="00915F84">
      <w:pPr>
        <w:rPr>
          <w:rFonts w:ascii="Verdana" w:hAnsi="Verdana"/>
        </w:rPr>
      </w:pPr>
      <w:r w:rsidRPr="009C3FFF">
        <w:rPr>
          <w:rFonts w:ascii="Verdana" w:hAnsi="Verdana"/>
        </w:rPr>
        <w:t> </w:t>
      </w:r>
    </w:p>
    <w:p w14:paraId="541BDB02" w14:textId="77777777" w:rsidR="00915F84" w:rsidRPr="009C3FFF" w:rsidRDefault="00915F84" w:rsidP="00F60497">
      <w:pPr>
        <w:pStyle w:val="Adressering"/>
        <w:rPr>
          <w:rFonts w:ascii="Verdana" w:hAnsi="Verdana"/>
        </w:rPr>
      </w:pPr>
      <w:r w:rsidRPr="009C3FFF">
        <w:rPr>
          <w:rFonts w:ascii="Verdana" w:hAnsi="Verdana"/>
        </w:rPr>
        <w:t>Aldus ondertekend en bijbehorende gegevens naar waarheid verstrekt. </w:t>
      </w:r>
    </w:p>
    <w:p w14:paraId="4BADCEAB" w14:textId="77777777" w:rsidR="00F60497" w:rsidRPr="009C3FFF" w:rsidRDefault="00F60497" w:rsidP="00F60497">
      <w:pPr>
        <w:pStyle w:val="Adressering"/>
        <w:rPr>
          <w:rFonts w:ascii="Verdana" w:hAnsi="Verdana"/>
        </w:rPr>
      </w:pPr>
    </w:p>
    <w:p w14:paraId="65DE4205" w14:textId="77777777" w:rsidR="00915F84" w:rsidRPr="009C3FFF" w:rsidRDefault="00915F84" w:rsidP="00F60497">
      <w:pPr>
        <w:pStyle w:val="Adressering"/>
        <w:rPr>
          <w:rFonts w:ascii="Verdana" w:hAnsi="Verdana"/>
        </w:rPr>
      </w:pPr>
      <w:r w:rsidRPr="009C3FFF">
        <w:rPr>
          <w:rFonts w:ascii="Verdana" w:hAnsi="Verdana"/>
        </w:rPr>
        <w:t>Handtekening rechtsgeldig vertegenwoordiger inschrijver: </w:t>
      </w:r>
    </w:p>
    <w:p w14:paraId="1A97BA19" w14:textId="77777777" w:rsidR="00FC06B7" w:rsidRPr="009C3FFF" w:rsidRDefault="00FC06B7" w:rsidP="00F60497">
      <w:pPr>
        <w:pStyle w:val="Adressering"/>
        <w:rPr>
          <w:rFonts w:ascii="Verdana" w:hAnsi="Verdana"/>
        </w:rPr>
      </w:pPr>
    </w:p>
    <w:p w14:paraId="49CB035C" w14:textId="77777777" w:rsidR="00FC06B7" w:rsidRPr="009C3FFF" w:rsidRDefault="00FC06B7" w:rsidP="00F60497">
      <w:pPr>
        <w:pStyle w:val="Adressering"/>
        <w:rPr>
          <w:rFonts w:ascii="Verdana" w:hAnsi="Verdana"/>
        </w:rPr>
      </w:pPr>
    </w:p>
    <w:p w14:paraId="0C4CB5B2" w14:textId="77777777" w:rsidR="00FC06B7" w:rsidRPr="009C3FFF" w:rsidRDefault="00FC06B7" w:rsidP="00F60497">
      <w:pPr>
        <w:pStyle w:val="Adressering"/>
        <w:rPr>
          <w:rFonts w:ascii="Verdana" w:hAnsi="Verdana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C3FFF" w14:paraId="653B1A8A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315E6" w14:textId="77777777" w:rsidR="00915F84" w:rsidRPr="009C3FFF" w:rsidRDefault="00FC06B7" w:rsidP="00915F84">
            <w:pPr>
              <w:rPr>
                <w:rFonts w:ascii="Verdana" w:hAnsi="Verdana"/>
                <w:b w:val="0"/>
                <w:bCs w:val="0"/>
              </w:rPr>
            </w:pPr>
            <w:r w:rsidRPr="009C3FFF">
              <w:rPr>
                <w:rFonts w:ascii="Verdana" w:hAnsi="Verdana"/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3CC0727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 </w:t>
            </w:r>
          </w:p>
        </w:tc>
      </w:tr>
      <w:tr w:rsidR="00915F84" w:rsidRPr="009C3FFF" w14:paraId="0B84DF5F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602E4" w14:textId="77777777" w:rsidR="00915F84" w:rsidRPr="009C3FFF" w:rsidRDefault="00915F84" w:rsidP="00915F84">
            <w:pPr>
              <w:rPr>
                <w:rFonts w:ascii="Verdana" w:hAnsi="Verdana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9A7BC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 </w:t>
            </w:r>
          </w:p>
        </w:tc>
      </w:tr>
      <w:tr w:rsidR="00915F84" w:rsidRPr="009C3FFF" w14:paraId="50EE5664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9ED99" w14:textId="77777777" w:rsidR="00915F84" w:rsidRPr="009C3FFF" w:rsidRDefault="00915F84" w:rsidP="00F60497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9CAEE4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 </w:t>
            </w:r>
          </w:p>
        </w:tc>
      </w:tr>
      <w:tr w:rsidR="00915F84" w:rsidRPr="009C3FFF" w14:paraId="1A2D4DDB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51404" w14:textId="77777777" w:rsidR="00915F84" w:rsidRPr="009C3FFF" w:rsidRDefault="00915F84" w:rsidP="00F60497">
            <w:pPr>
              <w:pStyle w:val="Adressering"/>
              <w:rPr>
                <w:rFonts w:ascii="Verdana" w:hAnsi="Verdana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DC78D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 </w:t>
            </w:r>
          </w:p>
        </w:tc>
      </w:tr>
      <w:tr w:rsidR="00915F84" w:rsidRPr="009C3FFF" w14:paraId="0DFCAF01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09809" w14:textId="77777777" w:rsidR="00915F84" w:rsidRPr="009C3FFF" w:rsidRDefault="00915F84" w:rsidP="00F60497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2A56411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 </w:t>
            </w:r>
          </w:p>
        </w:tc>
      </w:tr>
      <w:tr w:rsidR="00915F84" w:rsidRPr="009C3FFF" w14:paraId="29E9EFE0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27023" w14:textId="77777777" w:rsidR="00915F84" w:rsidRPr="009C3FFF" w:rsidRDefault="00915F84" w:rsidP="00F60497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4C016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 </w:t>
            </w:r>
          </w:p>
        </w:tc>
      </w:tr>
      <w:tr w:rsidR="00915F84" w:rsidRPr="009C3FFF" w14:paraId="761485D2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41CCD" w14:textId="77777777" w:rsidR="00915F84" w:rsidRPr="009C3FFF" w:rsidRDefault="00915F84" w:rsidP="00F60497">
            <w:pPr>
              <w:pStyle w:val="Adressering"/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8F18F55" w14:textId="77777777" w:rsidR="00915F84" w:rsidRPr="009C3FFF" w:rsidRDefault="00915F84" w:rsidP="00915F84">
            <w:pPr>
              <w:rPr>
                <w:rFonts w:ascii="Verdana" w:hAnsi="Verdana"/>
              </w:rPr>
            </w:pP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 </w:t>
            </w:r>
            <w:r w:rsidRPr="009C3FFF">
              <w:rPr>
                <w:rFonts w:ascii="Verdana" w:hAnsi="Verdana"/>
              </w:rPr>
              <w:t> </w:t>
            </w:r>
          </w:p>
        </w:tc>
      </w:tr>
    </w:tbl>
    <w:p w14:paraId="0C5EB03E" w14:textId="77777777" w:rsidR="00915F84" w:rsidRPr="009C3FFF" w:rsidRDefault="00915F84" w:rsidP="00915F84">
      <w:pPr>
        <w:rPr>
          <w:rFonts w:ascii="Verdana" w:hAnsi="Verdana"/>
        </w:rPr>
      </w:pPr>
      <w:r w:rsidRPr="009C3FFF">
        <w:rPr>
          <w:rFonts w:ascii="Verdana" w:hAnsi="Verdana"/>
        </w:rPr>
        <w:t> </w:t>
      </w:r>
    </w:p>
    <w:p w14:paraId="279C042E" w14:textId="77777777" w:rsidR="00915F84" w:rsidRPr="009C3FFF" w:rsidRDefault="00915F84" w:rsidP="00915F84">
      <w:pPr>
        <w:rPr>
          <w:rFonts w:ascii="Verdana" w:hAnsi="Verdana"/>
        </w:rPr>
      </w:pPr>
      <w:r w:rsidRPr="009C3FFF">
        <w:rPr>
          <w:rFonts w:ascii="Verdana" w:hAnsi="Verdana"/>
        </w:rPr>
        <w:t> </w:t>
      </w:r>
    </w:p>
    <w:p w14:paraId="27592165" w14:textId="77777777" w:rsidR="00364618" w:rsidRPr="009C3FFF" w:rsidRDefault="00364618" w:rsidP="00915F84">
      <w:pPr>
        <w:rPr>
          <w:rStyle w:val="Sjabloontekst"/>
          <w:rFonts w:ascii="Verdana" w:hAnsi="Verdana"/>
          <w:shd w:val="clear" w:color="auto" w:fill="auto"/>
        </w:rPr>
      </w:pPr>
    </w:p>
    <w:sectPr w:rsidR="00364618" w:rsidRPr="009C3FFF" w:rsidSect="009C3FFF">
      <w:headerReference w:type="default" r:id="rId11"/>
      <w:headerReference w:type="first" r:id="rId12"/>
      <w:footerReference w:type="first" r:id="rId13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70B78F" w14:textId="77777777" w:rsidR="009C3FFF" w:rsidRDefault="009C3FFF" w:rsidP="002659A0">
      <w:r>
        <w:separator/>
      </w:r>
    </w:p>
    <w:p w14:paraId="3B3EC782" w14:textId="77777777" w:rsidR="009C3FFF" w:rsidRDefault="009C3FFF" w:rsidP="002659A0"/>
    <w:p w14:paraId="7278A90E" w14:textId="77777777" w:rsidR="009C3FFF" w:rsidRDefault="009C3FFF" w:rsidP="002659A0"/>
  </w:endnote>
  <w:endnote w:type="continuationSeparator" w:id="0">
    <w:p w14:paraId="37676A40" w14:textId="77777777" w:rsidR="009C3FFF" w:rsidRDefault="009C3FFF" w:rsidP="002659A0">
      <w:r>
        <w:continuationSeparator/>
      </w:r>
    </w:p>
    <w:p w14:paraId="1563FC02" w14:textId="77777777" w:rsidR="009C3FFF" w:rsidRDefault="009C3FFF" w:rsidP="002659A0"/>
    <w:p w14:paraId="37C79BA3" w14:textId="77777777" w:rsidR="009C3FFF" w:rsidRDefault="009C3FFF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62F00854" w14:textId="12EED300" w:rsidR="00F82F06" w:rsidRPr="009C3FFF" w:rsidRDefault="00F82F06" w:rsidP="009C3FFF">
    <w:pPr>
      <w:rPr>
        <w:rFonts w:ascii="Verdana" w:hAnsi="Verdana"/>
        <w:b w:val="0"/>
        <w:bCs w:val="0"/>
        <w:sz w:val="14"/>
        <w:szCs w:val="14"/>
      </w:rPr>
    </w:pPr>
    <w:r w:rsidRPr="009C3FFF">
      <w:rPr>
        <w:rFonts w:ascii="Verdana" w:hAnsi="Verdana"/>
        <w:b w:val="0"/>
        <w:bCs w:val="0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141FDB" wp14:editId="5A1719B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4FD14E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9C3FFF">
      <w:rPr>
        <w:rFonts w:ascii="Verdana" w:hAnsi="Verdana"/>
        <w:b w:val="0"/>
        <w:bCs w:val="0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2060D" wp14:editId="56EEFDA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3F36FB8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9C3FFF" w:rsidRPr="009C3FFF">
      <w:rPr>
        <w:rFonts w:ascii="Verdana" w:hAnsi="Verdana"/>
        <w:b w:val="0"/>
        <w:bCs w:val="0"/>
        <w:sz w:val="14"/>
        <w:szCs w:val="14"/>
      </w:rPr>
      <w:t xml:space="preserve">Uitvoeringsverklaring onderaannemer </w:t>
    </w:r>
  </w:p>
  <w:p w14:paraId="2D7C6E16" w14:textId="3B446860" w:rsidR="00BD3EE2" w:rsidRPr="00F82F06" w:rsidRDefault="009C3FFF" w:rsidP="00F82F06">
    <w:pPr>
      <w:pStyle w:val="Voettekst"/>
      <w:rPr>
        <w:b w:val="0"/>
        <w:bCs w:val="0"/>
      </w:rPr>
    </w:pPr>
    <w:r w:rsidRPr="009C3FFF">
      <w:rPr>
        <w:rFonts w:ascii="Verdana" w:hAnsi="Verdana"/>
        <w:b w:val="0"/>
        <w:bCs w:val="0"/>
      </w:rPr>
      <w:t>PCOU Willibrord</w:t>
    </w:r>
    <w:r w:rsidRPr="009C3FFF">
      <w:t xml:space="preserve"> </w:t>
    </w:r>
    <w:r w:rsidR="00F82F06" w:rsidRPr="009C3FFF">
      <w:rPr>
        <w:rFonts w:ascii="Verdana" w:hAnsi="Verdana"/>
        <w:b w:val="0"/>
        <w:bCs w:val="0"/>
      </w:rPr>
      <w:ptab w:relativeTo="margin" w:alignment="right" w:leader="none"/>
    </w:r>
    <w:r w:rsidR="00F82F06" w:rsidRPr="009C3FFF">
      <w:rPr>
        <w:rFonts w:ascii="Verdana" w:hAnsi="Verdana"/>
        <w:b w:val="0"/>
        <w:bCs w:val="0"/>
      </w:rPr>
      <w:t xml:space="preserve">pagina </w:t>
    </w:r>
    <w:bookmarkEnd w:id="0"/>
    <w:r w:rsidR="00F82F06" w:rsidRPr="009C3FFF">
      <w:rPr>
        <w:rFonts w:ascii="Verdana" w:hAnsi="Verdana"/>
        <w:b w:val="0"/>
        <w:bCs w:val="0"/>
      </w:rPr>
      <w:fldChar w:fldCharType="begin"/>
    </w:r>
    <w:r w:rsidR="00F82F06" w:rsidRPr="009C3FFF">
      <w:rPr>
        <w:rFonts w:ascii="Verdana" w:hAnsi="Verdana"/>
        <w:b w:val="0"/>
        <w:bCs w:val="0"/>
      </w:rPr>
      <w:instrText>PAGE  \* Arabic  \* MERGEFORMAT</w:instrText>
    </w:r>
    <w:r w:rsidR="00F82F06" w:rsidRPr="009C3FFF">
      <w:rPr>
        <w:rFonts w:ascii="Verdana" w:hAnsi="Verdana"/>
        <w:b w:val="0"/>
        <w:bCs w:val="0"/>
      </w:rPr>
      <w:fldChar w:fldCharType="separate"/>
    </w:r>
    <w:r w:rsidR="00F82F06" w:rsidRPr="009C3FFF">
      <w:rPr>
        <w:rFonts w:ascii="Verdana" w:hAnsi="Verdana"/>
        <w:b w:val="0"/>
        <w:bCs w:val="0"/>
      </w:rPr>
      <w:t>1</w:t>
    </w:r>
    <w:r w:rsidR="00F82F06" w:rsidRPr="009C3FFF">
      <w:rPr>
        <w:rFonts w:ascii="Verdana" w:hAnsi="Verdana"/>
        <w:b w:val="0"/>
        <w:bCs w:val="0"/>
      </w:rPr>
      <w:fldChar w:fldCharType="end"/>
    </w:r>
    <w:r w:rsidR="00F82F06" w:rsidRPr="009C3FFF">
      <w:rPr>
        <w:rFonts w:ascii="Verdana" w:hAnsi="Verdana"/>
        <w:b w:val="0"/>
        <w:bCs w:val="0"/>
      </w:rPr>
      <w:t xml:space="preserve"> van </w:t>
    </w:r>
    <w:r w:rsidR="00F82F06" w:rsidRPr="009C3FFF">
      <w:rPr>
        <w:rFonts w:ascii="Verdana" w:hAnsi="Verdana"/>
        <w:b w:val="0"/>
        <w:bCs w:val="0"/>
      </w:rPr>
      <w:fldChar w:fldCharType="begin"/>
    </w:r>
    <w:r w:rsidR="00F82F06" w:rsidRPr="009C3FFF">
      <w:rPr>
        <w:rFonts w:ascii="Verdana" w:hAnsi="Verdana"/>
        <w:b w:val="0"/>
        <w:bCs w:val="0"/>
      </w:rPr>
      <w:instrText>NUMPAGES  \* Arabic  \* MERGEFORMAT</w:instrText>
    </w:r>
    <w:r w:rsidR="00F82F06" w:rsidRPr="009C3FFF">
      <w:rPr>
        <w:rFonts w:ascii="Verdana" w:hAnsi="Verdana"/>
        <w:b w:val="0"/>
        <w:bCs w:val="0"/>
      </w:rPr>
      <w:fldChar w:fldCharType="separate"/>
    </w:r>
    <w:r w:rsidR="00F82F06" w:rsidRPr="009C3FFF">
      <w:rPr>
        <w:rFonts w:ascii="Verdana" w:hAnsi="Verdana"/>
        <w:b w:val="0"/>
        <w:bCs w:val="0"/>
      </w:rPr>
      <w:t>1</w:t>
    </w:r>
    <w:r w:rsidR="00F82F06" w:rsidRPr="009C3FFF">
      <w:rPr>
        <w:rFonts w:ascii="Verdana" w:hAnsi="Verdana"/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659D9E" w14:textId="77777777" w:rsidR="009C3FFF" w:rsidRDefault="009C3FFF" w:rsidP="002659A0">
      <w:r>
        <w:separator/>
      </w:r>
    </w:p>
    <w:p w14:paraId="1D5CA1EC" w14:textId="77777777" w:rsidR="009C3FFF" w:rsidRDefault="009C3FFF" w:rsidP="002659A0"/>
    <w:p w14:paraId="05BCA751" w14:textId="77777777" w:rsidR="009C3FFF" w:rsidRDefault="009C3FFF" w:rsidP="002659A0"/>
  </w:footnote>
  <w:footnote w:type="continuationSeparator" w:id="0">
    <w:p w14:paraId="024CA4A6" w14:textId="77777777" w:rsidR="009C3FFF" w:rsidRDefault="009C3FFF" w:rsidP="002659A0">
      <w:r>
        <w:continuationSeparator/>
      </w:r>
    </w:p>
    <w:p w14:paraId="51552695" w14:textId="77777777" w:rsidR="009C3FFF" w:rsidRDefault="009C3FFF" w:rsidP="002659A0"/>
    <w:p w14:paraId="4AB5F766" w14:textId="77777777" w:rsidR="009C3FFF" w:rsidRDefault="009C3FFF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93B2E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3215E82E" wp14:editId="0D790727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E02275" w14:textId="77777777" w:rsidR="00BD3EE2" w:rsidRDefault="00BD3EE2" w:rsidP="002659A0"/>
  <w:p w14:paraId="4996DF09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2A917" w14:textId="01FBA8E3" w:rsidR="008C766A" w:rsidRPr="00163BC9" w:rsidRDefault="009C3FFF" w:rsidP="00364618">
    <w:pPr>
      <w:pStyle w:val="Toelichtendetekst"/>
      <w:jc w:val="right"/>
      <w:rPr>
        <w:b/>
        <w:bCs w:val="0"/>
        <w:color w:val="808080" w:themeColor="background1" w:themeShade="80"/>
      </w:rPr>
    </w:pPr>
    <w:r w:rsidRPr="00A25172">
      <w:rPr>
        <w:noProof/>
        <w:lang w:eastAsia="nl-NL"/>
      </w:rPr>
      <w:drawing>
        <wp:anchor distT="0" distB="0" distL="114300" distR="114300" simplePos="0" relativeHeight="251662336" behindDoc="0" locked="0" layoutInCell="1" allowOverlap="1" wp14:anchorId="7F63A36A" wp14:editId="641CBCCA">
          <wp:simplePos x="0" y="0"/>
          <wp:positionH relativeFrom="margin">
            <wp:align>right</wp:align>
          </wp:positionH>
          <wp:positionV relativeFrom="paragraph">
            <wp:posOffset>-104531</wp:posOffset>
          </wp:positionV>
          <wp:extent cx="1737360" cy="694944"/>
          <wp:effectExtent l="0" t="0" r="0" b="0"/>
          <wp:wrapNone/>
          <wp:docPr id="1" name="Afbeelding 1" descr="PCOU/Willibror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COU/Willibrord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3BC9">
      <w:rPr>
        <w:b/>
        <w:bCs w:val="0"/>
        <w:color w:val="808080" w:themeColor="background1" w:themeShade="80"/>
      </w:rPr>
      <w:t xml:space="preserve"> </w:t>
    </w:r>
  </w:p>
  <w:p w14:paraId="395D8AFB" w14:textId="77777777" w:rsidR="008C766A" w:rsidRDefault="008C766A" w:rsidP="002659A0">
    <w:pPr>
      <w:pStyle w:val="Koptekst"/>
    </w:pPr>
  </w:p>
  <w:p w14:paraId="54A99ECB" w14:textId="77777777" w:rsidR="00BD3EE2" w:rsidRDefault="00BD3EE2" w:rsidP="002659A0"/>
  <w:p w14:paraId="0A3DA2E6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2pt;height:25.2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FFF"/>
    <w:rsid w:val="00010EA7"/>
    <w:rsid w:val="0002552F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1E14BE"/>
    <w:rsid w:val="002042F8"/>
    <w:rsid w:val="002463ED"/>
    <w:rsid w:val="00257281"/>
    <w:rsid w:val="002659A0"/>
    <w:rsid w:val="00280890"/>
    <w:rsid w:val="002B7459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B9B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E31DD"/>
    <w:rsid w:val="005F4A74"/>
    <w:rsid w:val="00611663"/>
    <w:rsid w:val="00623CC3"/>
    <w:rsid w:val="00692CF3"/>
    <w:rsid w:val="006E79C5"/>
    <w:rsid w:val="006F277B"/>
    <w:rsid w:val="007040CA"/>
    <w:rsid w:val="00713A05"/>
    <w:rsid w:val="00747153"/>
    <w:rsid w:val="007570FB"/>
    <w:rsid w:val="0078250F"/>
    <w:rsid w:val="00784AEE"/>
    <w:rsid w:val="007D03F4"/>
    <w:rsid w:val="007F5C47"/>
    <w:rsid w:val="00806BD0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B7B17"/>
    <w:rsid w:val="009C1E79"/>
    <w:rsid w:val="009C1EA2"/>
    <w:rsid w:val="009C3FFF"/>
    <w:rsid w:val="00A34D04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B24E56"/>
    <w:rsid w:val="00B82C20"/>
    <w:rsid w:val="00BB03E5"/>
    <w:rsid w:val="00BD3EE2"/>
    <w:rsid w:val="00BE0CF1"/>
    <w:rsid w:val="00C747AF"/>
    <w:rsid w:val="00C90DFA"/>
    <w:rsid w:val="00CB7B0B"/>
    <w:rsid w:val="00CC2EDF"/>
    <w:rsid w:val="00D34A8C"/>
    <w:rsid w:val="00D52811"/>
    <w:rsid w:val="00D63554"/>
    <w:rsid w:val="00DE042D"/>
    <w:rsid w:val="00E010FD"/>
    <w:rsid w:val="00E42998"/>
    <w:rsid w:val="00E54A3D"/>
    <w:rsid w:val="00E634F1"/>
    <w:rsid w:val="00EA4C23"/>
    <w:rsid w:val="00EB40F0"/>
    <w:rsid w:val="00ED1724"/>
    <w:rsid w:val="00F26289"/>
    <w:rsid w:val="00F40C29"/>
    <w:rsid w:val="00F42D00"/>
    <w:rsid w:val="00F43396"/>
    <w:rsid w:val="00F60497"/>
    <w:rsid w:val="00F71266"/>
    <w:rsid w:val="00F74DAE"/>
    <w:rsid w:val="00F82F06"/>
    <w:rsid w:val="00FB4E67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712A8D73"/>
  <w15:chartTrackingRefBased/>
  <w15:docId w15:val="{0CCD1CD6-4DB9-4264-AB32-46548EE7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s://www.pcouwillibrord.nl/Content/images/logo-ie.png" TargetMode="External"/><Relationship Id="rId2" Type="http://schemas.openxmlformats.org/officeDocument/2006/relationships/image" Target="media/image4.png"/><Relationship Id="rId1" Type="http://schemas.openxmlformats.org/officeDocument/2006/relationships/hyperlink" Target="https://www.pcouwillibrord.nl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1623\Tender%20People\PCOU%20Willibrord%20-%20PCOU%20Inhuur%20Aanbesteding\04%20Inschrijffase%20documenten\Bijlagen\Template%20-%20Bijlage%20uitvoeringsverklaring%20onderaannemer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668CBDD1F4A4E8B23CD3233AE5272" ma:contentTypeVersion="12" ma:contentTypeDescription="Een nieuw document maken." ma:contentTypeScope="" ma:versionID="82e92b705d958fde381477e57ffae222">
  <xsd:schema xmlns:xsd="http://www.w3.org/2001/XMLSchema" xmlns:xs="http://www.w3.org/2001/XMLSchema" xmlns:p="http://schemas.microsoft.com/office/2006/metadata/properties" xmlns:ns2="2ee291f2-5875-4f4a-9f9e-8dcef829f912" xmlns:ns3="c64fecbb-1954-4030-8120-5d79bf625a24" targetNamespace="http://schemas.microsoft.com/office/2006/metadata/properties" ma:root="true" ma:fieldsID="e7517e2cabeb476e2c0b335fef8083c5" ns2:_="" ns3:_="">
    <xsd:import namespace="2ee291f2-5875-4f4a-9f9e-8dcef829f912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291f2-5875-4f4a-9f9e-8dcef829f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291f2-5875-4f4a-9f9e-8dcef829f912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9DC8E-DCB5-4A2C-87E7-D6B21FD9D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291f2-5875-4f4a-9f9e-8dcef829f912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  <ds:schemaRef ds:uri="2ee291f2-5875-4f4a-9f9e-8dcef829f912"/>
    <ds:schemaRef ds:uri="c64fecbb-1954-4030-8120-5d79bf625a24"/>
  </ds:schemaRefs>
</ds:datastoreItem>
</file>

<file path=customXml/itemProps4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uitvoeringsverklaring onderaannemer.dotx</Template>
  <TotalTime>0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Maurits Hulsegge</dc:creator>
  <cp:keywords/>
  <dc:description/>
  <cp:lastModifiedBy>Judith Scherpenisse</cp:lastModifiedBy>
  <cp:revision>4</cp:revision>
  <cp:lastPrinted>2019-10-11T13:40:00Z</cp:lastPrinted>
  <dcterms:created xsi:type="dcterms:W3CDTF">2024-05-01T11:43:00Z</dcterms:created>
  <dcterms:modified xsi:type="dcterms:W3CDTF">2024-05-28T14:13:00Z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0x0101000D585E16E71BE34E9F38A0ED018FD5CA</vt:lpwstr>
  </property>
  <property fmtid="{D5CDD505-2E9C-101B-9397-08002B2CF9AE}" pid="3" name="MediaServiceImageTags">
    <vt:lpwstr/>
  </property>
</Properties>
</file>