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4331" w14:textId="77777777" w:rsidR="00E82348" w:rsidRDefault="00E82348" w:rsidP="00E82348">
      <w:pPr>
        <w:pStyle w:val="Samenvatting"/>
        <w:jc w:val="center"/>
        <w:outlineLvl w:val="9"/>
        <w:rPr>
          <w:rFonts w:ascii="Arial" w:hAnsi="Arial"/>
          <w:b/>
          <w:sz w:val="24"/>
          <w:szCs w:val="44"/>
        </w:rPr>
      </w:pPr>
    </w:p>
    <w:p w14:paraId="206B1EFC" w14:textId="2FA2C40C" w:rsidR="00244832" w:rsidRPr="004D075D" w:rsidRDefault="00244832" w:rsidP="004D075D">
      <w:pPr>
        <w:pStyle w:val="Lijstalinea"/>
        <w:spacing w:after="120"/>
        <w:ind w:left="-567"/>
        <w:rPr>
          <w:rFonts w:ascii="Arial" w:eastAsiaTheme="minorHAnsi" w:hAnsi="Arial" w:cstheme="minorBidi"/>
          <w:b/>
          <w:szCs w:val="22"/>
        </w:rPr>
      </w:pPr>
      <w:bookmarkStart w:id="0" w:name="_Hlk43017213"/>
      <w:r>
        <w:rPr>
          <w:rFonts w:ascii="Arial" w:eastAsiaTheme="minorHAnsi" w:hAnsi="Arial" w:cstheme="minorBidi"/>
          <w:b/>
          <w:szCs w:val="22"/>
        </w:rPr>
        <w:t xml:space="preserve">BIJLAGE </w:t>
      </w:r>
      <w:r w:rsidR="00DD7451">
        <w:rPr>
          <w:rFonts w:ascii="Arial" w:eastAsiaTheme="minorHAnsi" w:hAnsi="Arial" w:cstheme="minorBidi"/>
          <w:b/>
          <w:szCs w:val="22"/>
        </w:rPr>
        <w:t>I</w:t>
      </w:r>
      <w:r w:rsidR="004D075D">
        <w:rPr>
          <w:rFonts w:ascii="Arial" w:eastAsiaTheme="minorHAnsi" w:hAnsi="Arial" w:cstheme="minorBidi"/>
          <w:b/>
          <w:szCs w:val="22"/>
        </w:rPr>
        <w:t>:</w:t>
      </w:r>
      <w:r>
        <w:rPr>
          <w:rFonts w:ascii="Arial" w:eastAsiaTheme="minorHAnsi" w:hAnsi="Arial" w:cstheme="minorBidi"/>
          <w:b/>
          <w:szCs w:val="22"/>
        </w:rPr>
        <w:t xml:space="preserve"> </w:t>
      </w:r>
      <w:r w:rsidR="005D7A38">
        <w:rPr>
          <w:rFonts w:ascii="Arial" w:eastAsiaTheme="minorHAnsi" w:hAnsi="Arial" w:cstheme="minorBidi"/>
          <w:b/>
          <w:szCs w:val="22"/>
        </w:rPr>
        <w:t xml:space="preserve"> OPGAVE </w:t>
      </w:r>
      <w:r w:rsidR="004D075D">
        <w:rPr>
          <w:rFonts w:ascii="Arial" w:eastAsiaTheme="minorHAnsi" w:hAnsi="Arial" w:cstheme="minorBidi"/>
          <w:b/>
          <w:szCs w:val="22"/>
        </w:rPr>
        <w:t>REACTIETIJD</w:t>
      </w:r>
      <w:r w:rsidR="00B06A3C">
        <w:rPr>
          <w:rFonts w:ascii="Arial" w:eastAsiaTheme="minorHAnsi" w:hAnsi="Arial" w:cstheme="minorBidi"/>
          <w:b/>
          <w:szCs w:val="22"/>
        </w:rPr>
        <w:t xml:space="preserve"> </w:t>
      </w:r>
    </w:p>
    <w:p w14:paraId="48907EBD" w14:textId="77777777" w:rsidR="00052D8A" w:rsidRDefault="00052D8A" w:rsidP="00244832">
      <w:pPr>
        <w:ind w:left="-567" w:right="510"/>
        <w:rPr>
          <w:rFonts w:ascii="Arial" w:hAnsi="Arial"/>
        </w:rPr>
      </w:pPr>
    </w:p>
    <w:p w14:paraId="6A5B06A7" w14:textId="40878130" w:rsidR="00244832" w:rsidRDefault="00244832" w:rsidP="00244832">
      <w:pPr>
        <w:ind w:left="-567" w:right="510"/>
        <w:rPr>
          <w:rFonts w:ascii="Arial" w:hAnsi="Arial"/>
        </w:rPr>
      </w:pPr>
      <w:r w:rsidRPr="003E5E29">
        <w:rPr>
          <w:rFonts w:ascii="Arial" w:hAnsi="Arial"/>
        </w:rPr>
        <w:t xml:space="preserve">De </w:t>
      </w:r>
      <w:r>
        <w:rPr>
          <w:rFonts w:ascii="Arial" w:hAnsi="Arial"/>
        </w:rPr>
        <w:t xml:space="preserve">inschrijver wordt verzocht ten aanzien van het kwalitatieve aspect “Reactietijd bij calamiteiten” </w:t>
      </w:r>
      <w:r w:rsidR="004041B0">
        <w:rPr>
          <w:rFonts w:ascii="Arial" w:hAnsi="Arial"/>
        </w:rPr>
        <w:t>aan te geven in welke mate hieraan wordt voldaan:</w:t>
      </w:r>
    </w:p>
    <w:bookmarkEnd w:id="0"/>
    <w:p w14:paraId="411B2762" w14:textId="77777777" w:rsidR="004041B0" w:rsidRDefault="004041B0" w:rsidP="00244832">
      <w:pPr>
        <w:ind w:left="-567" w:right="510"/>
        <w:rPr>
          <w:rFonts w:ascii="Arial" w:hAnsi="Arial"/>
        </w:rPr>
      </w:pPr>
    </w:p>
    <w:p w14:paraId="49C2B7F6" w14:textId="77777777" w:rsidR="004041B0" w:rsidRPr="004041B0" w:rsidRDefault="004041B0" w:rsidP="00244832">
      <w:pPr>
        <w:ind w:left="-567" w:right="510"/>
        <w:rPr>
          <w:rFonts w:ascii="Arial" w:hAnsi="Arial"/>
          <w:b/>
          <w:bCs/>
          <w:u w:val="single"/>
        </w:rPr>
      </w:pPr>
      <w:r w:rsidRPr="004041B0">
        <w:rPr>
          <w:rFonts w:ascii="Arial" w:hAnsi="Arial"/>
          <w:b/>
          <w:bCs/>
          <w:u w:val="single"/>
        </w:rPr>
        <w:t>Opgave reactietijd bij calamiteiten</w:t>
      </w:r>
    </w:p>
    <w:p w14:paraId="4E183EA5" w14:textId="77777777" w:rsidR="005D7A38" w:rsidRDefault="004041B0" w:rsidP="005D7A38">
      <w:pPr>
        <w:ind w:left="-567" w:right="510"/>
        <w:rPr>
          <w:rFonts w:ascii="Arial" w:hAnsi="Arial"/>
        </w:rPr>
      </w:pPr>
      <w:r>
        <w:rPr>
          <w:rFonts w:ascii="Arial" w:hAnsi="Arial"/>
        </w:rPr>
        <w:t>Tijdsduur in hele minuten tussen het moment van melden door de opdrachtgever en de start van de werkzaamheden op locatie door de opdrachtnemer, bedraagt bij calamiteiten:</w:t>
      </w:r>
    </w:p>
    <w:p w14:paraId="13281776" w14:textId="77777777" w:rsidR="005D7A38" w:rsidRDefault="005D7A38" w:rsidP="005D7A38">
      <w:pPr>
        <w:ind w:left="-567" w:right="510"/>
        <w:rPr>
          <w:rFonts w:ascii="Arial" w:hAnsi="Arial"/>
        </w:rPr>
      </w:pPr>
    </w:p>
    <w:tbl>
      <w:tblPr>
        <w:tblStyle w:val="Apeldoorn1"/>
        <w:tblW w:w="0" w:type="auto"/>
        <w:tblInd w:w="-567" w:type="dxa"/>
        <w:tblLook w:val="04A0" w:firstRow="1" w:lastRow="0" w:firstColumn="1" w:lastColumn="0" w:noHBand="0" w:noVBand="1"/>
      </w:tblPr>
      <w:tblGrid>
        <w:gridCol w:w="4673"/>
        <w:gridCol w:w="3820"/>
      </w:tblGrid>
      <w:tr w:rsidR="004041B0" w14:paraId="43B44639" w14:textId="77777777" w:rsidTr="005D7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C357" w14:textId="77777777" w:rsidR="004041B0" w:rsidRDefault="004041B0" w:rsidP="00244832">
            <w:pPr>
              <w:ind w:right="510"/>
              <w:rPr>
                <w:rFonts w:ascii="Arial" w:hAnsi="Arial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A04B" w14:textId="77777777" w:rsidR="004041B0" w:rsidRPr="00AF59BF" w:rsidRDefault="00AF59BF" w:rsidP="00244832">
            <w:pPr>
              <w:ind w:right="510"/>
              <w:rPr>
                <w:rFonts w:ascii="Arial" w:hAnsi="Arial"/>
                <w:b w:val="0"/>
                <w:bCs/>
              </w:rPr>
            </w:pPr>
            <w:r w:rsidRPr="00AF59BF">
              <w:rPr>
                <w:rFonts w:ascii="Arial" w:hAnsi="Arial"/>
                <w:b w:val="0"/>
                <w:bCs/>
              </w:rPr>
              <w:t>minuten</w:t>
            </w:r>
          </w:p>
        </w:tc>
      </w:tr>
    </w:tbl>
    <w:p w14:paraId="75F6BE8A" w14:textId="77777777" w:rsidR="004041B0" w:rsidRDefault="004041B0" w:rsidP="00244832">
      <w:pPr>
        <w:ind w:left="-567" w:right="510"/>
        <w:rPr>
          <w:rFonts w:ascii="Arial" w:hAnsi="Arial"/>
        </w:rPr>
      </w:pPr>
    </w:p>
    <w:p w14:paraId="0299C500" w14:textId="77777777" w:rsidR="005D7A38" w:rsidRDefault="005D7A38" w:rsidP="005D7A38">
      <w:pPr>
        <w:ind w:left="-567" w:right="510"/>
        <w:rPr>
          <w:rFonts w:ascii="Arial" w:hAnsi="Arial"/>
        </w:rPr>
      </w:pPr>
    </w:p>
    <w:p w14:paraId="60273D22" w14:textId="77777777" w:rsidR="005D7A38" w:rsidRDefault="005D7A38" w:rsidP="005D7A38">
      <w:pPr>
        <w:ind w:left="-567" w:right="510"/>
        <w:rPr>
          <w:rFonts w:ascii="Arial" w:hAnsi="Arial"/>
        </w:rPr>
      </w:pPr>
    </w:p>
    <w:p w14:paraId="5C611AAB" w14:textId="77777777" w:rsidR="005D7A38" w:rsidRDefault="005D7A38" w:rsidP="005D7A38">
      <w:pPr>
        <w:ind w:left="-567" w:right="510"/>
        <w:rPr>
          <w:rFonts w:ascii="Arial" w:hAnsi="Arial"/>
        </w:rPr>
      </w:pPr>
    </w:p>
    <w:p w14:paraId="1448F062" w14:textId="77777777" w:rsidR="005D7A38" w:rsidRDefault="005D7A38" w:rsidP="00244832">
      <w:pPr>
        <w:ind w:left="-567" w:right="510"/>
        <w:rPr>
          <w:rFonts w:ascii="Arial" w:hAnsi="Arial"/>
        </w:rPr>
      </w:pPr>
    </w:p>
    <w:p w14:paraId="4D3AA669" w14:textId="77777777" w:rsidR="004041B0" w:rsidRDefault="004041B0" w:rsidP="00244832">
      <w:pPr>
        <w:ind w:left="-567" w:right="510"/>
        <w:rPr>
          <w:rFonts w:ascii="Arial" w:hAnsi="Arial"/>
        </w:rPr>
      </w:pPr>
    </w:p>
    <w:p w14:paraId="5E0ED692" w14:textId="77777777" w:rsidR="00244832" w:rsidRDefault="00244832" w:rsidP="00FE1E9F">
      <w:pPr>
        <w:ind w:left="-851" w:right="510"/>
        <w:rPr>
          <w:rFonts w:ascii="Arial" w:hAnsi="Arial"/>
        </w:rPr>
      </w:pPr>
    </w:p>
    <w:p w14:paraId="7A4A835D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179E8F4F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38EC7B61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6345FC1F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0EE620D5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2D86509D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14CF6A95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74389DE8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3B0ECDEF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41FF1F05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7355CA72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3D446A21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04A8516E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4848897B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21CF0715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1E4F6A7A" w14:textId="77777777" w:rsidR="00052D8A" w:rsidRDefault="00052D8A" w:rsidP="002B0393">
      <w:pPr>
        <w:ind w:right="510"/>
        <w:rPr>
          <w:rFonts w:ascii="Arial" w:hAnsi="Arial"/>
        </w:rPr>
      </w:pPr>
    </w:p>
    <w:p w14:paraId="67B4867C" w14:textId="77777777" w:rsidR="002B0393" w:rsidRDefault="002B0393" w:rsidP="002B0393">
      <w:pPr>
        <w:ind w:right="510"/>
        <w:rPr>
          <w:rFonts w:ascii="Arial" w:hAnsi="Arial"/>
        </w:rPr>
      </w:pPr>
    </w:p>
    <w:p w14:paraId="13983DC8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5286E95D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1CB3681C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29ADAD0D" w14:textId="77777777" w:rsidR="00052D8A" w:rsidRDefault="00052D8A" w:rsidP="00FE1E9F">
      <w:pPr>
        <w:ind w:left="-851" w:right="510"/>
        <w:rPr>
          <w:rFonts w:ascii="Arial" w:hAnsi="Arial"/>
        </w:rPr>
      </w:pPr>
    </w:p>
    <w:p w14:paraId="06D48C04" w14:textId="77777777" w:rsidR="00052D8A" w:rsidRDefault="00052D8A" w:rsidP="00052D8A">
      <w:pPr>
        <w:ind w:left="-567" w:right="510"/>
        <w:rPr>
          <w:rFonts w:ascii="Arial" w:hAnsi="Arial"/>
          <w:u w:val="dotted"/>
        </w:rPr>
      </w:pPr>
      <w:r w:rsidRPr="00052D8A">
        <w:rPr>
          <w:rFonts w:ascii="Arial" w:hAnsi="Arial"/>
          <w:b/>
          <w:bCs/>
        </w:rPr>
        <w:t>Naam onderneming inschrijver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052D8A">
        <w:rPr>
          <w:rFonts w:ascii="Arial" w:hAnsi="Arial"/>
          <w:b/>
          <w:bCs/>
        </w:rPr>
        <w:t>:</w:t>
      </w:r>
      <w:r w:rsidRPr="00693F1A"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</w:p>
    <w:p w14:paraId="230C2316" w14:textId="77777777" w:rsidR="00052D8A" w:rsidRDefault="00052D8A" w:rsidP="00052D8A">
      <w:pPr>
        <w:ind w:left="-567" w:right="510"/>
        <w:rPr>
          <w:rFonts w:ascii="Arial" w:hAnsi="Arial"/>
          <w:u w:val="dotted"/>
        </w:rPr>
      </w:pPr>
    </w:p>
    <w:p w14:paraId="23AACE39" w14:textId="77777777" w:rsidR="00052D8A" w:rsidRDefault="00052D8A" w:rsidP="00052D8A">
      <w:pPr>
        <w:ind w:left="-567" w:right="510"/>
        <w:rPr>
          <w:rFonts w:ascii="Arial" w:hAnsi="Arial"/>
          <w:u w:val="dotted"/>
        </w:rPr>
      </w:pPr>
      <w:r w:rsidRPr="00052D8A">
        <w:rPr>
          <w:rFonts w:ascii="Arial" w:hAnsi="Arial"/>
          <w:b/>
          <w:bCs/>
        </w:rPr>
        <w:t xml:space="preserve">Naam </w:t>
      </w:r>
      <w:r>
        <w:rPr>
          <w:rFonts w:ascii="Arial" w:hAnsi="Arial"/>
          <w:b/>
          <w:bCs/>
        </w:rPr>
        <w:t>bevoegde medewerker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052D8A">
        <w:rPr>
          <w:rFonts w:ascii="Arial" w:hAnsi="Arial"/>
          <w:b/>
          <w:bCs/>
        </w:rPr>
        <w:t>:</w:t>
      </w:r>
      <w:r w:rsidRPr="00693F1A"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</w:p>
    <w:p w14:paraId="6AB62244" w14:textId="77777777" w:rsidR="00052D8A" w:rsidRPr="004041B0" w:rsidRDefault="00052D8A" w:rsidP="00052D8A">
      <w:pPr>
        <w:ind w:left="-567" w:right="510"/>
        <w:rPr>
          <w:rFonts w:ascii="Arial" w:hAnsi="Arial"/>
          <w:b/>
          <w:bCs/>
          <w:u w:val="single"/>
        </w:rPr>
      </w:pPr>
    </w:p>
    <w:p w14:paraId="684D886E" w14:textId="77777777" w:rsidR="00052D8A" w:rsidRDefault="00052D8A" w:rsidP="00052D8A">
      <w:pPr>
        <w:ind w:left="-567" w:right="510"/>
        <w:rPr>
          <w:rFonts w:ascii="Arial" w:hAnsi="Arial"/>
          <w:u w:val="dotted"/>
        </w:rPr>
      </w:pPr>
      <w:r>
        <w:rPr>
          <w:rFonts w:ascii="Arial" w:hAnsi="Arial"/>
          <w:b/>
          <w:bCs/>
        </w:rPr>
        <w:t>Handtekening</w:t>
      </w:r>
      <w:r w:rsidRPr="00052D8A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bevoegde medewerker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 w:rsidRPr="00052D8A">
        <w:rPr>
          <w:rFonts w:ascii="Arial" w:hAnsi="Arial"/>
          <w:b/>
          <w:bCs/>
        </w:rPr>
        <w:t>:</w:t>
      </w:r>
      <w:r w:rsidRPr="00693F1A"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</w:p>
    <w:p w14:paraId="0177DC3A" w14:textId="77777777" w:rsidR="00052D8A" w:rsidRPr="004041B0" w:rsidRDefault="00052D8A" w:rsidP="00052D8A">
      <w:pPr>
        <w:ind w:left="-567" w:right="510"/>
        <w:rPr>
          <w:rFonts w:ascii="Arial" w:hAnsi="Arial"/>
          <w:b/>
          <w:bCs/>
          <w:u w:val="single"/>
        </w:rPr>
      </w:pPr>
    </w:p>
    <w:p w14:paraId="6E483EA3" w14:textId="77777777" w:rsidR="00052D8A" w:rsidRPr="002B0393" w:rsidRDefault="00052D8A" w:rsidP="002B0393">
      <w:pPr>
        <w:ind w:left="-567" w:right="510"/>
        <w:rPr>
          <w:rFonts w:ascii="Arial" w:hAnsi="Arial"/>
          <w:u w:val="dotted"/>
        </w:rPr>
      </w:pPr>
      <w:r>
        <w:rPr>
          <w:rFonts w:ascii="Arial" w:hAnsi="Arial"/>
          <w:b/>
          <w:bCs/>
        </w:rPr>
        <w:t>Datum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 w:rsidRPr="00052D8A">
        <w:rPr>
          <w:rFonts w:ascii="Arial" w:hAnsi="Arial"/>
          <w:b/>
          <w:bCs/>
        </w:rPr>
        <w:t>:</w:t>
      </w:r>
      <w:r w:rsidRPr="00693F1A"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  <w:r>
        <w:rPr>
          <w:rFonts w:ascii="Arial" w:hAnsi="Arial"/>
          <w:u w:val="dotted"/>
        </w:rPr>
        <w:tab/>
      </w:r>
    </w:p>
    <w:sectPr w:rsidR="00052D8A" w:rsidRPr="002B0393" w:rsidSect="00955367">
      <w:headerReference w:type="default" r:id="rId8"/>
      <w:pgSz w:w="11906" w:h="16838" w:code="9"/>
      <w:pgMar w:top="1985" w:right="1418" w:bottom="1418" w:left="1985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96F67" w14:textId="77777777" w:rsidR="005B24AD" w:rsidRDefault="005B24AD">
      <w:r>
        <w:separator/>
      </w:r>
    </w:p>
  </w:endnote>
  <w:endnote w:type="continuationSeparator" w:id="0">
    <w:p w14:paraId="2B020EC5" w14:textId="77777777" w:rsidR="005B24AD" w:rsidRDefault="005B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BookLF-Roman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ldLF-Roman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ldLF-Italic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okLF-Italic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DB70" w14:textId="77777777" w:rsidR="005B24AD" w:rsidRDefault="005B24AD">
      <w:r>
        <w:separator/>
      </w:r>
    </w:p>
  </w:footnote>
  <w:footnote w:type="continuationSeparator" w:id="0">
    <w:p w14:paraId="5D66D9D4" w14:textId="77777777" w:rsidR="005B24AD" w:rsidRDefault="005B2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E967D" w14:textId="77777777" w:rsidR="005B24AD" w:rsidRDefault="005B24AD">
    <w:pPr>
      <w:pStyle w:val="Koptekst"/>
      <w:rPr>
        <w:sz w:val="14"/>
      </w:rPr>
    </w:pPr>
  </w:p>
  <w:p w14:paraId="4B304274" w14:textId="77777777" w:rsidR="005B24AD" w:rsidRDefault="005B24AD">
    <w:pPr>
      <w:pStyle w:val="Koptekst"/>
      <w:rPr>
        <w:sz w:val="14"/>
      </w:rPr>
    </w:pPr>
  </w:p>
  <w:p w14:paraId="15723E86" w14:textId="77777777" w:rsidR="005B24AD" w:rsidRDefault="005B24AD" w:rsidP="008A42A9">
    <w:pPr>
      <w:pStyle w:val="Koptekst"/>
      <w:rPr>
        <w:sz w:val="14"/>
      </w:rPr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7872113A" wp14:editId="4B0BD462">
          <wp:simplePos x="0" y="0"/>
          <wp:positionH relativeFrom="column">
            <wp:posOffset>4277360</wp:posOffset>
          </wp:positionH>
          <wp:positionV relativeFrom="paragraph">
            <wp:posOffset>105410</wp:posOffset>
          </wp:positionV>
          <wp:extent cx="1200150" cy="342900"/>
          <wp:effectExtent l="0" t="0" r="0" b="0"/>
          <wp:wrapTight wrapText="bothSides">
            <wp:wrapPolygon edited="0">
              <wp:start x="0" y="0"/>
              <wp:lineTo x="0" y="20400"/>
              <wp:lineTo x="21257" y="20400"/>
              <wp:lineTo x="21257" y="0"/>
              <wp:lineTo x="0" y="0"/>
            </wp:wrapPolygon>
          </wp:wrapTight>
          <wp:docPr id="3" name="Afbeelding 3" descr="logo Apeldo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Apeldoo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5611C" w14:textId="77777777" w:rsidR="005B24AD" w:rsidRDefault="005B24AD">
    <w:pPr>
      <w:pStyle w:val="Koptekst"/>
      <w:rPr>
        <w:sz w:val="14"/>
      </w:rPr>
    </w:pPr>
  </w:p>
  <w:p w14:paraId="46FB657C" w14:textId="2F4AA4AA" w:rsidR="005B24AD" w:rsidRDefault="005B24AD" w:rsidP="00E82348">
    <w:pPr>
      <w:pStyle w:val="Koptekst"/>
      <w:tabs>
        <w:tab w:val="clear" w:pos="4536"/>
        <w:tab w:val="clear" w:pos="9072"/>
        <w:tab w:val="right" w:pos="-567"/>
        <w:tab w:val="left" w:pos="0"/>
      </w:tabs>
      <w:ind w:left="-851"/>
      <w:rPr>
        <w:sz w:val="14"/>
      </w:rPr>
    </w:pPr>
    <w:r>
      <w:rPr>
        <w:sz w:val="14"/>
      </w:rPr>
      <w:tab/>
      <w:t>T</w:t>
    </w:r>
    <w:r w:rsidR="00DD7451">
      <w:rPr>
        <w:sz w:val="14"/>
      </w:rPr>
      <w:t>oepassen van t</w:t>
    </w:r>
    <w:r>
      <w:rPr>
        <w:sz w:val="14"/>
      </w:rPr>
      <w:t>ijdelijke verkeersmaatregelen Gemee</w:t>
    </w:r>
    <w:bookmarkStart w:id="1" w:name="kr1"/>
    <w:bookmarkStart w:id="2" w:name="kr3"/>
    <w:bookmarkStart w:id="3" w:name="kr5"/>
    <w:bookmarkEnd w:id="1"/>
    <w:bookmarkEnd w:id="2"/>
    <w:bookmarkEnd w:id="3"/>
    <w:r>
      <w:rPr>
        <w:sz w:val="14"/>
      </w:rPr>
      <w:t>nte Apeldoorn</w:t>
    </w:r>
  </w:p>
  <w:p w14:paraId="3571189E" w14:textId="413BCD0C" w:rsidR="005B24AD" w:rsidRPr="00E82348" w:rsidRDefault="005B24AD" w:rsidP="00E82348">
    <w:pPr>
      <w:pStyle w:val="Koptekst"/>
      <w:tabs>
        <w:tab w:val="clear" w:pos="4536"/>
        <w:tab w:val="clear" w:pos="9072"/>
        <w:tab w:val="right" w:pos="-567"/>
        <w:tab w:val="left" w:pos="0"/>
      </w:tabs>
      <w:ind w:left="-851"/>
      <w:rPr>
        <w:rFonts w:ascii="Univers" w:hAnsi="Univers"/>
        <w:sz w:val="14"/>
      </w:rPr>
    </w:pPr>
    <w:r>
      <w:rPr>
        <w:sz w:val="14"/>
      </w:rPr>
      <w:t>Raamovereenkomst 202</w:t>
    </w:r>
    <w:r w:rsidR="004D075D">
      <w:rPr>
        <w:sz w:val="14"/>
      </w:rPr>
      <w:t>5</w:t>
    </w:r>
    <w:r>
      <w:rPr>
        <w:sz w:val="14"/>
      </w:rPr>
      <w:t xml:space="preserve"> - 202</w:t>
    </w:r>
    <w:r w:rsidR="00DD7451">
      <w:rPr>
        <w:sz w:val="14"/>
      </w:rPr>
      <w:t>8</w:t>
    </w:r>
  </w:p>
  <w:p w14:paraId="4ECA45AE" w14:textId="77777777" w:rsidR="005B24AD" w:rsidRDefault="005B24AD">
    <w:pPr>
      <w:pStyle w:val="Koptekst"/>
      <w:tabs>
        <w:tab w:val="clear" w:pos="4536"/>
        <w:tab w:val="clear" w:pos="9072"/>
        <w:tab w:val="left" w:pos="1134"/>
        <w:tab w:val="right" w:pos="7655"/>
      </w:tabs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76F4"/>
    <w:multiLevelType w:val="hybridMultilevel"/>
    <w:tmpl w:val="F1E8FC08"/>
    <w:lvl w:ilvl="0" w:tplc="60D08EF0">
      <w:start w:val="1"/>
      <w:numFmt w:val="upperLetter"/>
      <w:lvlText w:val="%1)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DA10ADD"/>
    <w:multiLevelType w:val="hybridMultilevel"/>
    <w:tmpl w:val="D220B714"/>
    <w:lvl w:ilvl="0" w:tplc="0413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FAD0D3C"/>
    <w:multiLevelType w:val="hybridMultilevel"/>
    <w:tmpl w:val="F4BA03E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2C00A8A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ED75F3E"/>
    <w:multiLevelType w:val="hybridMultilevel"/>
    <w:tmpl w:val="3418F0C6"/>
    <w:lvl w:ilvl="0" w:tplc="0413000F">
      <w:start w:val="1"/>
      <w:numFmt w:val="decimal"/>
      <w:lvlText w:val="%1."/>
      <w:lvlJc w:val="left"/>
      <w:pPr>
        <w:ind w:left="153" w:hanging="360"/>
      </w:p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0127EAA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0564044"/>
    <w:multiLevelType w:val="hybridMultilevel"/>
    <w:tmpl w:val="5CB4C798"/>
    <w:lvl w:ilvl="0" w:tplc="0413000F">
      <w:start w:val="1"/>
      <w:numFmt w:val="decimal"/>
      <w:lvlText w:val="%1."/>
      <w:lvlJc w:val="left"/>
      <w:pPr>
        <w:ind w:left="153" w:hanging="360"/>
      </w:p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22FB2C83"/>
    <w:multiLevelType w:val="hybridMultilevel"/>
    <w:tmpl w:val="2834A230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4447232"/>
    <w:multiLevelType w:val="hybridMultilevel"/>
    <w:tmpl w:val="73B66816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4E225E4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397218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E8E304A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B236F58"/>
    <w:multiLevelType w:val="hybridMultilevel"/>
    <w:tmpl w:val="9D7656CC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B434658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A51D4A"/>
    <w:multiLevelType w:val="hybridMultilevel"/>
    <w:tmpl w:val="4CDE4E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1453E"/>
    <w:multiLevelType w:val="hybridMultilevel"/>
    <w:tmpl w:val="2E5A7894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40A07209"/>
    <w:multiLevelType w:val="hybridMultilevel"/>
    <w:tmpl w:val="16E0F004"/>
    <w:lvl w:ilvl="0" w:tplc="0413000F">
      <w:start w:val="1"/>
      <w:numFmt w:val="decimal"/>
      <w:lvlText w:val="%1."/>
      <w:lvlJc w:val="left"/>
      <w:pPr>
        <w:ind w:left="873" w:hanging="360"/>
      </w:pPr>
    </w:lvl>
    <w:lvl w:ilvl="1" w:tplc="04130019" w:tentative="1">
      <w:start w:val="1"/>
      <w:numFmt w:val="lowerLetter"/>
      <w:lvlText w:val="%2."/>
      <w:lvlJc w:val="left"/>
      <w:pPr>
        <w:ind w:left="1593" w:hanging="360"/>
      </w:pPr>
    </w:lvl>
    <w:lvl w:ilvl="2" w:tplc="0413001B" w:tentative="1">
      <w:start w:val="1"/>
      <w:numFmt w:val="lowerRoman"/>
      <w:lvlText w:val="%3."/>
      <w:lvlJc w:val="right"/>
      <w:pPr>
        <w:ind w:left="2313" w:hanging="180"/>
      </w:pPr>
    </w:lvl>
    <w:lvl w:ilvl="3" w:tplc="0413000F" w:tentative="1">
      <w:start w:val="1"/>
      <w:numFmt w:val="decimal"/>
      <w:lvlText w:val="%4."/>
      <w:lvlJc w:val="left"/>
      <w:pPr>
        <w:ind w:left="3033" w:hanging="360"/>
      </w:pPr>
    </w:lvl>
    <w:lvl w:ilvl="4" w:tplc="04130019" w:tentative="1">
      <w:start w:val="1"/>
      <w:numFmt w:val="lowerLetter"/>
      <w:lvlText w:val="%5."/>
      <w:lvlJc w:val="left"/>
      <w:pPr>
        <w:ind w:left="3753" w:hanging="360"/>
      </w:pPr>
    </w:lvl>
    <w:lvl w:ilvl="5" w:tplc="0413001B" w:tentative="1">
      <w:start w:val="1"/>
      <w:numFmt w:val="lowerRoman"/>
      <w:lvlText w:val="%6."/>
      <w:lvlJc w:val="right"/>
      <w:pPr>
        <w:ind w:left="4473" w:hanging="180"/>
      </w:pPr>
    </w:lvl>
    <w:lvl w:ilvl="6" w:tplc="0413000F" w:tentative="1">
      <w:start w:val="1"/>
      <w:numFmt w:val="decimal"/>
      <w:lvlText w:val="%7."/>
      <w:lvlJc w:val="left"/>
      <w:pPr>
        <w:ind w:left="5193" w:hanging="360"/>
      </w:pPr>
    </w:lvl>
    <w:lvl w:ilvl="7" w:tplc="04130019" w:tentative="1">
      <w:start w:val="1"/>
      <w:numFmt w:val="lowerLetter"/>
      <w:lvlText w:val="%8."/>
      <w:lvlJc w:val="left"/>
      <w:pPr>
        <w:ind w:left="5913" w:hanging="360"/>
      </w:pPr>
    </w:lvl>
    <w:lvl w:ilvl="8" w:tplc="0413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8" w15:restartNumberingAfterBreak="0">
    <w:nsid w:val="420E504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5E35FA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80F02F3"/>
    <w:multiLevelType w:val="multilevel"/>
    <w:tmpl w:val="8FE82D5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0F72555"/>
    <w:multiLevelType w:val="hybridMultilevel"/>
    <w:tmpl w:val="D10A09D2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DB9227B"/>
    <w:multiLevelType w:val="hybridMultilevel"/>
    <w:tmpl w:val="F1A83B26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719D758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3DC0D1E"/>
    <w:multiLevelType w:val="multilevel"/>
    <w:tmpl w:val="00947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1418"/>
        </w:tabs>
        <w:ind w:left="1418" w:hanging="1985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D9473B1"/>
    <w:multiLevelType w:val="hybridMultilevel"/>
    <w:tmpl w:val="338AAAE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DE640E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8086510">
    <w:abstractNumId w:val="10"/>
  </w:num>
  <w:num w:numId="2" w16cid:durableId="1914776491">
    <w:abstractNumId w:val="24"/>
  </w:num>
  <w:num w:numId="3" w16cid:durableId="782001326">
    <w:abstractNumId w:val="11"/>
  </w:num>
  <w:num w:numId="4" w16cid:durableId="645478401">
    <w:abstractNumId w:val="6"/>
  </w:num>
  <w:num w:numId="5" w16cid:durableId="65349289">
    <w:abstractNumId w:val="25"/>
  </w:num>
  <w:num w:numId="6" w16cid:durableId="238708466">
    <w:abstractNumId w:val="16"/>
  </w:num>
  <w:num w:numId="7" w16cid:durableId="1864125583">
    <w:abstractNumId w:val="1"/>
  </w:num>
  <w:num w:numId="8" w16cid:durableId="2144956358">
    <w:abstractNumId w:val="21"/>
  </w:num>
  <w:num w:numId="9" w16cid:durableId="1335300004">
    <w:abstractNumId w:val="4"/>
  </w:num>
  <w:num w:numId="10" w16cid:durableId="1493528127">
    <w:abstractNumId w:val="8"/>
  </w:num>
  <w:num w:numId="11" w16cid:durableId="233971556">
    <w:abstractNumId w:val="17"/>
  </w:num>
  <w:num w:numId="12" w16cid:durableId="503933565">
    <w:abstractNumId w:val="2"/>
  </w:num>
  <w:num w:numId="13" w16cid:durableId="1932078674">
    <w:abstractNumId w:val="22"/>
  </w:num>
  <w:num w:numId="14" w16cid:durableId="271284932">
    <w:abstractNumId w:val="20"/>
  </w:num>
  <w:num w:numId="15" w16cid:durableId="1478301037">
    <w:abstractNumId w:val="3"/>
  </w:num>
  <w:num w:numId="16" w16cid:durableId="233710248">
    <w:abstractNumId w:val="14"/>
  </w:num>
  <w:num w:numId="17" w16cid:durableId="1867253984">
    <w:abstractNumId w:val="9"/>
  </w:num>
  <w:num w:numId="18" w16cid:durableId="101996710">
    <w:abstractNumId w:val="15"/>
  </w:num>
  <w:num w:numId="19" w16cid:durableId="1313371257">
    <w:abstractNumId w:val="19"/>
  </w:num>
  <w:num w:numId="20" w16cid:durableId="996961472">
    <w:abstractNumId w:val="26"/>
  </w:num>
  <w:num w:numId="21" w16cid:durableId="248659540">
    <w:abstractNumId w:val="23"/>
  </w:num>
  <w:num w:numId="22" w16cid:durableId="937567500">
    <w:abstractNumId w:val="18"/>
  </w:num>
  <w:num w:numId="23" w16cid:durableId="694423772">
    <w:abstractNumId w:val="5"/>
  </w:num>
  <w:num w:numId="24" w16cid:durableId="2051566070">
    <w:abstractNumId w:val="13"/>
  </w:num>
  <w:num w:numId="25" w16cid:durableId="1772890637">
    <w:abstractNumId w:val="7"/>
  </w:num>
  <w:num w:numId="26" w16cid:durableId="2119985388">
    <w:abstractNumId w:val="12"/>
  </w:num>
  <w:num w:numId="27" w16cid:durableId="27152409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851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73"/>
    <w:rsid w:val="00004965"/>
    <w:rsid w:val="0001161A"/>
    <w:rsid w:val="00012035"/>
    <w:rsid w:val="000131F1"/>
    <w:rsid w:val="0001490B"/>
    <w:rsid w:val="000149EF"/>
    <w:rsid w:val="00021A48"/>
    <w:rsid w:val="00021A5B"/>
    <w:rsid w:val="00022399"/>
    <w:rsid w:val="0002545E"/>
    <w:rsid w:val="00030B50"/>
    <w:rsid w:val="00031115"/>
    <w:rsid w:val="0003248C"/>
    <w:rsid w:val="000328CE"/>
    <w:rsid w:val="00034A86"/>
    <w:rsid w:val="00035135"/>
    <w:rsid w:val="00036468"/>
    <w:rsid w:val="000374E4"/>
    <w:rsid w:val="00040848"/>
    <w:rsid w:val="00044A2D"/>
    <w:rsid w:val="00045ABB"/>
    <w:rsid w:val="00045D42"/>
    <w:rsid w:val="00046F95"/>
    <w:rsid w:val="00052D8A"/>
    <w:rsid w:val="00053B14"/>
    <w:rsid w:val="00055BE9"/>
    <w:rsid w:val="0005690F"/>
    <w:rsid w:val="000606D4"/>
    <w:rsid w:val="00070361"/>
    <w:rsid w:val="00070803"/>
    <w:rsid w:val="00072417"/>
    <w:rsid w:val="000728DB"/>
    <w:rsid w:val="0007459A"/>
    <w:rsid w:val="00074E59"/>
    <w:rsid w:val="000760B0"/>
    <w:rsid w:val="00077BA1"/>
    <w:rsid w:val="000851AD"/>
    <w:rsid w:val="00085248"/>
    <w:rsid w:val="000A5955"/>
    <w:rsid w:val="000A7C9B"/>
    <w:rsid w:val="000B1779"/>
    <w:rsid w:val="000B2283"/>
    <w:rsid w:val="000B3059"/>
    <w:rsid w:val="000B3A3C"/>
    <w:rsid w:val="000B40BE"/>
    <w:rsid w:val="000B4B49"/>
    <w:rsid w:val="000C2822"/>
    <w:rsid w:val="000C2DD8"/>
    <w:rsid w:val="000C359C"/>
    <w:rsid w:val="000C3F62"/>
    <w:rsid w:val="000C51AC"/>
    <w:rsid w:val="000C569A"/>
    <w:rsid w:val="000C7389"/>
    <w:rsid w:val="000C7F89"/>
    <w:rsid w:val="000D0131"/>
    <w:rsid w:val="000D4813"/>
    <w:rsid w:val="000D70A5"/>
    <w:rsid w:val="000E073B"/>
    <w:rsid w:val="000E1EDB"/>
    <w:rsid w:val="000E210C"/>
    <w:rsid w:val="000E24B4"/>
    <w:rsid w:val="000E296F"/>
    <w:rsid w:val="000E2D5B"/>
    <w:rsid w:val="000E486A"/>
    <w:rsid w:val="000E7A86"/>
    <w:rsid w:val="000F048B"/>
    <w:rsid w:val="000F4E05"/>
    <w:rsid w:val="000F72C0"/>
    <w:rsid w:val="000F7CD7"/>
    <w:rsid w:val="00100E70"/>
    <w:rsid w:val="00101738"/>
    <w:rsid w:val="001026FE"/>
    <w:rsid w:val="001045AA"/>
    <w:rsid w:val="00106190"/>
    <w:rsid w:val="001077B1"/>
    <w:rsid w:val="00107D39"/>
    <w:rsid w:val="00107D5E"/>
    <w:rsid w:val="001111A0"/>
    <w:rsid w:val="00111B62"/>
    <w:rsid w:val="00115568"/>
    <w:rsid w:val="0011635F"/>
    <w:rsid w:val="001202D7"/>
    <w:rsid w:val="001203BA"/>
    <w:rsid w:val="001228E5"/>
    <w:rsid w:val="00130986"/>
    <w:rsid w:val="00134921"/>
    <w:rsid w:val="00140F56"/>
    <w:rsid w:val="00150F60"/>
    <w:rsid w:val="00151078"/>
    <w:rsid w:val="00156B79"/>
    <w:rsid w:val="001602EF"/>
    <w:rsid w:val="001618C1"/>
    <w:rsid w:val="001636ED"/>
    <w:rsid w:val="00167E67"/>
    <w:rsid w:val="001714A5"/>
    <w:rsid w:val="00172C8B"/>
    <w:rsid w:val="00175103"/>
    <w:rsid w:val="00175268"/>
    <w:rsid w:val="0017559F"/>
    <w:rsid w:val="0017740D"/>
    <w:rsid w:val="001778F9"/>
    <w:rsid w:val="00181FEC"/>
    <w:rsid w:val="0018681B"/>
    <w:rsid w:val="00186F41"/>
    <w:rsid w:val="00193467"/>
    <w:rsid w:val="00193A42"/>
    <w:rsid w:val="001946CF"/>
    <w:rsid w:val="00196F95"/>
    <w:rsid w:val="001A0620"/>
    <w:rsid w:val="001A0AF2"/>
    <w:rsid w:val="001A3445"/>
    <w:rsid w:val="001A5D19"/>
    <w:rsid w:val="001A7878"/>
    <w:rsid w:val="001B2DEC"/>
    <w:rsid w:val="001B30AD"/>
    <w:rsid w:val="001B341B"/>
    <w:rsid w:val="001B385B"/>
    <w:rsid w:val="001B49AC"/>
    <w:rsid w:val="001B6A8C"/>
    <w:rsid w:val="001B7377"/>
    <w:rsid w:val="001C2BC0"/>
    <w:rsid w:val="001D3AAB"/>
    <w:rsid w:val="001D4182"/>
    <w:rsid w:val="001D6F64"/>
    <w:rsid w:val="001F0008"/>
    <w:rsid w:val="001F010E"/>
    <w:rsid w:val="001F2D17"/>
    <w:rsid w:val="001F598A"/>
    <w:rsid w:val="001F5ED2"/>
    <w:rsid w:val="001F753F"/>
    <w:rsid w:val="002010D5"/>
    <w:rsid w:val="002034FC"/>
    <w:rsid w:val="002036BC"/>
    <w:rsid w:val="00203CC4"/>
    <w:rsid w:val="00204351"/>
    <w:rsid w:val="0020658F"/>
    <w:rsid w:val="00206C78"/>
    <w:rsid w:val="0021087A"/>
    <w:rsid w:val="00211DB1"/>
    <w:rsid w:val="002144EE"/>
    <w:rsid w:val="002158ED"/>
    <w:rsid w:val="00216B53"/>
    <w:rsid w:val="002251CC"/>
    <w:rsid w:val="002263AE"/>
    <w:rsid w:val="00232C0A"/>
    <w:rsid w:val="00234EA6"/>
    <w:rsid w:val="00236393"/>
    <w:rsid w:val="00237217"/>
    <w:rsid w:val="00237F68"/>
    <w:rsid w:val="0024121A"/>
    <w:rsid w:val="00244832"/>
    <w:rsid w:val="00246131"/>
    <w:rsid w:val="002556E8"/>
    <w:rsid w:val="00255D51"/>
    <w:rsid w:val="00256199"/>
    <w:rsid w:val="00256AEB"/>
    <w:rsid w:val="00262C7E"/>
    <w:rsid w:val="00262E29"/>
    <w:rsid w:val="00264048"/>
    <w:rsid w:val="00264E1B"/>
    <w:rsid w:val="0026556E"/>
    <w:rsid w:val="00265737"/>
    <w:rsid w:val="00265E67"/>
    <w:rsid w:val="002706AF"/>
    <w:rsid w:val="002710C4"/>
    <w:rsid w:val="00271B72"/>
    <w:rsid w:val="00272E87"/>
    <w:rsid w:val="00274C3A"/>
    <w:rsid w:val="00274D38"/>
    <w:rsid w:val="00280307"/>
    <w:rsid w:val="00280552"/>
    <w:rsid w:val="00280E57"/>
    <w:rsid w:val="00281F41"/>
    <w:rsid w:val="00282F0D"/>
    <w:rsid w:val="00287945"/>
    <w:rsid w:val="002907D9"/>
    <w:rsid w:val="0029313C"/>
    <w:rsid w:val="00293320"/>
    <w:rsid w:val="0029390D"/>
    <w:rsid w:val="002946DC"/>
    <w:rsid w:val="002967B9"/>
    <w:rsid w:val="0029782D"/>
    <w:rsid w:val="002A5030"/>
    <w:rsid w:val="002A5B10"/>
    <w:rsid w:val="002A6675"/>
    <w:rsid w:val="002A6C10"/>
    <w:rsid w:val="002A6F1B"/>
    <w:rsid w:val="002A7E09"/>
    <w:rsid w:val="002B0393"/>
    <w:rsid w:val="002B0532"/>
    <w:rsid w:val="002B47BF"/>
    <w:rsid w:val="002B7372"/>
    <w:rsid w:val="002C0E28"/>
    <w:rsid w:val="002C1CF8"/>
    <w:rsid w:val="002C7549"/>
    <w:rsid w:val="002C7C6E"/>
    <w:rsid w:val="002D0C7B"/>
    <w:rsid w:val="002D4324"/>
    <w:rsid w:val="002D7230"/>
    <w:rsid w:val="002D7677"/>
    <w:rsid w:val="002E2AA0"/>
    <w:rsid w:val="002E3527"/>
    <w:rsid w:val="002E4C91"/>
    <w:rsid w:val="002E4F0C"/>
    <w:rsid w:val="002E5C2E"/>
    <w:rsid w:val="002F01E5"/>
    <w:rsid w:val="002F0BA0"/>
    <w:rsid w:val="002F472F"/>
    <w:rsid w:val="002F5D4A"/>
    <w:rsid w:val="002F7990"/>
    <w:rsid w:val="00300387"/>
    <w:rsid w:val="0030137C"/>
    <w:rsid w:val="0030574B"/>
    <w:rsid w:val="003061B2"/>
    <w:rsid w:val="0030666E"/>
    <w:rsid w:val="00310D75"/>
    <w:rsid w:val="00311858"/>
    <w:rsid w:val="0031223E"/>
    <w:rsid w:val="0032073F"/>
    <w:rsid w:val="00322E7D"/>
    <w:rsid w:val="0032535C"/>
    <w:rsid w:val="00325E0A"/>
    <w:rsid w:val="00325FF6"/>
    <w:rsid w:val="003262AE"/>
    <w:rsid w:val="00331423"/>
    <w:rsid w:val="003338B8"/>
    <w:rsid w:val="00334499"/>
    <w:rsid w:val="003358EE"/>
    <w:rsid w:val="00336D58"/>
    <w:rsid w:val="00336EA6"/>
    <w:rsid w:val="00342301"/>
    <w:rsid w:val="00343AAB"/>
    <w:rsid w:val="0034419A"/>
    <w:rsid w:val="003468CB"/>
    <w:rsid w:val="00347FD4"/>
    <w:rsid w:val="003508D2"/>
    <w:rsid w:val="00350A4E"/>
    <w:rsid w:val="00352239"/>
    <w:rsid w:val="00352DD6"/>
    <w:rsid w:val="003558BF"/>
    <w:rsid w:val="0035662E"/>
    <w:rsid w:val="003568D4"/>
    <w:rsid w:val="00357BFD"/>
    <w:rsid w:val="00357F1A"/>
    <w:rsid w:val="00360E71"/>
    <w:rsid w:val="00361670"/>
    <w:rsid w:val="00366AF1"/>
    <w:rsid w:val="0037331D"/>
    <w:rsid w:val="003735A4"/>
    <w:rsid w:val="00375E28"/>
    <w:rsid w:val="00386FF7"/>
    <w:rsid w:val="00390A97"/>
    <w:rsid w:val="00392773"/>
    <w:rsid w:val="00393835"/>
    <w:rsid w:val="0039397B"/>
    <w:rsid w:val="003958A7"/>
    <w:rsid w:val="003A2F3E"/>
    <w:rsid w:val="003A3FD3"/>
    <w:rsid w:val="003A5C96"/>
    <w:rsid w:val="003A5D34"/>
    <w:rsid w:val="003B3F78"/>
    <w:rsid w:val="003B72FD"/>
    <w:rsid w:val="003C0258"/>
    <w:rsid w:val="003C2035"/>
    <w:rsid w:val="003C2A0E"/>
    <w:rsid w:val="003D1247"/>
    <w:rsid w:val="003D1A23"/>
    <w:rsid w:val="003D1FE0"/>
    <w:rsid w:val="003D48DF"/>
    <w:rsid w:val="003D7B55"/>
    <w:rsid w:val="003E0033"/>
    <w:rsid w:val="003E0915"/>
    <w:rsid w:val="003E2A5D"/>
    <w:rsid w:val="003E2D71"/>
    <w:rsid w:val="003E6ADA"/>
    <w:rsid w:val="003E736B"/>
    <w:rsid w:val="003F10D8"/>
    <w:rsid w:val="0040027B"/>
    <w:rsid w:val="00400B41"/>
    <w:rsid w:val="004023F8"/>
    <w:rsid w:val="004041B0"/>
    <w:rsid w:val="0040559C"/>
    <w:rsid w:val="00406883"/>
    <w:rsid w:val="00407632"/>
    <w:rsid w:val="0041019F"/>
    <w:rsid w:val="0041174F"/>
    <w:rsid w:val="0041402F"/>
    <w:rsid w:val="004142BA"/>
    <w:rsid w:val="00416073"/>
    <w:rsid w:val="0042349F"/>
    <w:rsid w:val="00424518"/>
    <w:rsid w:val="004303DD"/>
    <w:rsid w:val="00431374"/>
    <w:rsid w:val="00435D35"/>
    <w:rsid w:val="00437561"/>
    <w:rsid w:val="00442DED"/>
    <w:rsid w:val="0045002F"/>
    <w:rsid w:val="0045051D"/>
    <w:rsid w:val="00451796"/>
    <w:rsid w:val="004525A5"/>
    <w:rsid w:val="00461323"/>
    <w:rsid w:val="00465AAA"/>
    <w:rsid w:val="004664D5"/>
    <w:rsid w:val="004665D0"/>
    <w:rsid w:val="0046762B"/>
    <w:rsid w:val="004726CA"/>
    <w:rsid w:val="004757A4"/>
    <w:rsid w:val="00476B0D"/>
    <w:rsid w:val="00477746"/>
    <w:rsid w:val="004808C7"/>
    <w:rsid w:val="004863C5"/>
    <w:rsid w:val="00486AC9"/>
    <w:rsid w:val="004875CE"/>
    <w:rsid w:val="00490293"/>
    <w:rsid w:val="0049115B"/>
    <w:rsid w:val="00492098"/>
    <w:rsid w:val="004A1291"/>
    <w:rsid w:val="004A2F82"/>
    <w:rsid w:val="004A51D2"/>
    <w:rsid w:val="004A7272"/>
    <w:rsid w:val="004B547D"/>
    <w:rsid w:val="004C1737"/>
    <w:rsid w:val="004C3A87"/>
    <w:rsid w:val="004C3F47"/>
    <w:rsid w:val="004C5F77"/>
    <w:rsid w:val="004C698E"/>
    <w:rsid w:val="004D075D"/>
    <w:rsid w:val="004D4309"/>
    <w:rsid w:val="004D50CB"/>
    <w:rsid w:val="004D520C"/>
    <w:rsid w:val="004D54BE"/>
    <w:rsid w:val="004D63FB"/>
    <w:rsid w:val="004E0756"/>
    <w:rsid w:val="004E09C2"/>
    <w:rsid w:val="004E295C"/>
    <w:rsid w:val="004E56FF"/>
    <w:rsid w:val="004E7D00"/>
    <w:rsid w:val="004F09E9"/>
    <w:rsid w:val="004F118C"/>
    <w:rsid w:val="004F2AC4"/>
    <w:rsid w:val="004F4A09"/>
    <w:rsid w:val="004F6549"/>
    <w:rsid w:val="00500A51"/>
    <w:rsid w:val="00503E5E"/>
    <w:rsid w:val="00504743"/>
    <w:rsid w:val="00505199"/>
    <w:rsid w:val="005056BF"/>
    <w:rsid w:val="0051485E"/>
    <w:rsid w:val="0051541A"/>
    <w:rsid w:val="0051581B"/>
    <w:rsid w:val="005163B3"/>
    <w:rsid w:val="005206CE"/>
    <w:rsid w:val="005213F2"/>
    <w:rsid w:val="005219F4"/>
    <w:rsid w:val="00522AFE"/>
    <w:rsid w:val="00533CA0"/>
    <w:rsid w:val="0053680F"/>
    <w:rsid w:val="005375AB"/>
    <w:rsid w:val="00544047"/>
    <w:rsid w:val="00545DB4"/>
    <w:rsid w:val="00546960"/>
    <w:rsid w:val="005520E6"/>
    <w:rsid w:val="00553647"/>
    <w:rsid w:val="005567DE"/>
    <w:rsid w:val="00556D4E"/>
    <w:rsid w:val="00557C6A"/>
    <w:rsid w:val="00560302"/>
    <w:rsid w:val="00561443"/>
    <w:rsid w:val="00562ACA"/>
    <w:rsid w:val="00563554"/>
    <w:rsid w:val="005657D5"/>
    <w:rsid w:val="00570F4A"/>
    <w:rsid w:val="00572891"/>
    <w:rsid w:val="005751E3"/>
    <w:rsid w:val="00575D3D"/>
    <w:rsid w:val="00576FDC"/>
    <w:rsid w:val="005772A1"/>
    <w:rsid w:val="005831DC"/>
    <w:rsid w:val="00586192"/>
    <w:rsid w:val="00592EC3"/>
    <w:rsid w:val="00594774"/>
    <w:rsid w:val="00595ED9"/>
    <w:rsid w:val="0059786D"/>
    <w:rsid w:val="005A1F50"/>
    <w:rsid w:val="005A2F99"/>
    <w:rsid w:val="005A4EB1"/>
    <w:rsid w:val="005A5BEE"/>
    <w:rsid w:val="005A6C90"/>
    <w:rsid w:val="005B0C1B"/>
    <w:rsid w:val="005B24AD"/>
    <w:rsid w:val="005B50F1"/>
    <w:rsid w:val="005C1152"/>
    <w:rsid w:val="005C21C6"/>
    <w:rsid w:val="005C6AA8"/>
    <w:rsid w:val="005C7AE6"/>
    <w:rsid w:val="005D1983"/>
    <w:rsid w:val="005D32F5"/>
    <w:rsid w:val="005D7A38"/>
    <w:rsid w:val="005E0A39"/>
    <w:rsid w:val="005E17BC"/>
    <w:rsid w:val="005E1B45"/>
    <w:rsid w:val="005E286F"/>
    <w:rsid w:val="005E2EF4"/>
    <w:rsid w:val="005E3543"/>
    <w:rsid w:val="005E6030"/>
    <w:rsid w:val="005E7805"/>
    <w:rsid w:val="005F2B36"/>
    <w:rsid w:val="00600C50"/>
    <w:rsid w:val="0060165E"/>
    <w:rsid w:val="00603136"/>
    <w:rsid w:val="006051EE"/>
    <w:rsid w:val="00605499"/>
    <w:rsid w:val="00605547"/>
    <w:rsid w:val="0060710C"/>
    <w:rsid w:val="00611129"/>
    <w:rsid w:val="0061573C"/>
    <w:rsid w:val="00617306"/>
    <w:rsid w:val="00617BE2"/>
    <w:rsid w:val="006220EF"/>
    <w:rsid w:val="00623943"/>
    <w:rsid w:val="00632D39"/>
    <w:rsid w:val="006330DD"/>
    <w:rsid w:val="00634EBE"/>
    <w:rsid w:val="0064034F"/>
    <w:rsid w:val="00641237"/>
    <w:rsid w:val="0064539F"/>
    <w:rsid w:val="00650598"/>
    <w:rsid w:val="006534D8"/>
    <w:rsid w:val="006612D8"/>
    <w:rsid w:val="006619D7"/>
    <w:rsid w:val="00665F04"/>
    <w:rsid w:val="006677F6"/>
    <w:rsid w:val="00667EE9"/>
    <w:rsid w:val="006702AF"/>
    <w:rsid w:val="00673DC1"/>
    <w:rsid w:val="00674FF1"/>
    <w:rsid w:val="00675A1B"/>
    <w:rsid w:val="00677073"/>
    <w:rsid w:val="00677780"/>
    <w:rsid w:val="0068060F"/>
    <w:rsid w:val="00680747"/>
    <w:rsid w:val="00681600"/>
    <w:rsid w:val="00683D68"/>
    <w:rsid w:val="00686DAA"/>
    <w:rsid w:val="006900BC"/>
    <w:rsid w:val="00693F1A"/>
    <w:rsid w:val="0069583E"/>
    <w:rsid w:val="00695F94"/>
    <w:rsid w:val="006A1AAF"/>
    <w:rsid w:val="006A5006"/>
    <w:rsid w:val="006A56FE"/>
    <w:rsid w:val="006A7B42"/>
    <w:rsid w:val="006B0C95"/>
    <w:rsid w:val="006B152E"/>
    <w:rsid w:val="006C3F3B"/>
    <w:rsid w:val="006C41A9"/>
    <w:rsid w:val="006C5202"/>
    <w:rsid w:val="006C5C7C"/>
    <w:rsid w:val="006D057D"/>
    <w:rsid w:val="006D514C"/>
    <w:rsid w:val="006E04C1"/>
    <w:rsid w:val="006E1037"/>
    <w:rsid w:val="006E172A"/>
    <w:rsid w:val="006E710E"/>
    <w:rsid w:val="006F371F"/>
    <w:rsid w:val="006F55FF"/>
    <w:rsid w:val="00700016"/>
    <w:rsid w:val="00711BA9"/>
    <w:rsid w:val="00713475"/>
    <w:rsid w:val="0071540A"/>
    <w:rsid w:val="00717F22"/>
    <w:rsid w:val="00721B9F"/>
    <w:rsid w:val="007220BC"/>
    <w:rsid w:val="00722DD2"/>
    <w:rsid w:val="00725398"/>
    <w:rsid w:val="00726EDD"/>
    <w:rsid w:val="00727A78"/>
    <w:rsid w:val="00730A10"/>
    <w:rsid w:val="00731BBC"/>
    <w:rsid w:val="007413FD"/>
    <w:rsid w:val="00742FE1"/>
    <w:rsid w:val="0074426E"/>
    <w:rsid w:val="00744EF4"/>
    <w:rsid w:val="0074607F"/>
    <w:rsid w:val="00750195"/>
    <w:rsid w:val="00750664"/>
    <w:rsid w:val="00762AF3"/>
    <w:rsid w:val="00762CDF"/>
    <w:rsid w:val="00763018"/>
    <w:rsid w:val="00770FC8"/>
    <w:rsid w:val="00772F79"/>
    <w:rsid w:val="00777AC3"/>
    <w:rsid w:val="007834C0"/>
    <w:rsid w:val="007842E7"/>
    <w:rsid w:val="0079339A"/>
    <w:rsid w:val="00793D01"/>
    <w:rsid w:val="0079579F"/>
    <w:rsid w:val="007963CF"/>
    <w:rsid w:val="0079774C"/>
    <w:rsid w:val="007A19EE"/>
    <w:rsid w:val="007A4238"/>
    <w:rsid w:val="007B25DF"/>
    <w:rsid w:val="007B5F4D"/>
    <w:rsid w:val="007B756C"/>
    <w:rsid w:val="007C1831"/>
    <w:rsid w:val="007C5217"/>
    <w:rsid w:val="007D0CE9"/>
    <w:rsid w:val="007D10AF"/>
    <w:rsid w:val="007D6FDA"/>
    <w:rsid w:val="007D79DE"/>
    <w:rsid w:val="007E2706"/>
    <w:rsid w:val="007F17CD"/>
    <w:rsid w:val="007F28C5"/>
    <w:rsid w:val="007F2FB6"/>
    <w:rsid w:val="007F32F1"/>
    <w:rsid w:val="007F59E0"/>
    <w:rsid w:val="007F7CC5"/>
    <w:rsid w:val="00800850"/>
    <w:rsid w:val="00800ED6"/>
    <w:rsid w:val="00803DE4"/>
    <w:rsid w:val="008047A9"/>
    <w:rsid w:val="00805CDB"/>
    <w:rsid w:val="00807AC9"/>
    <w:rsid w:val="00810086"/>
    <w:rsid w:val="00815ED9"/>
    <w:rsid w:val="0082097B"/>
    <w:rsid w:val="0082165E"/>
    <w:rsid w:val="00826867"/>
    <w:rsid w:val="00836F47"/>
    <w:rsid w:val="008405B8"/>
    <w:rsid w:val="00841DBF"/>
    <w:rsid w:val="008457AF"/>
    <w:rsid w:val="00846D01"/>
    <w:rsid w:val="00851E5E"/>
    <w:rsid w:val="0085513D"/>
    <w:rsid w:val="008554E6"/>
    <w:rsid w:val="00860124"/>
    <w:rsid w:val="00865B1D"/>
    <w:rsid w:val="00873011"/>
    <w:rsid w:val="008765FB"/>
    <w:rsid w:val="008804E0"/>
    <w:rsid w:val="00880A9B"/>
    <w:rsid w:val="00881C53"/>
    <w:rsid w:val="0088377F"/>
    <w:rsid w:val="00887C95"/>
    <w:rsid w:val="008910A7"/>
    <w:rsid w:val="00894EE6"/>
    <w:rsid w:val="008968AD"/>
    <w:rsid w:val="008A121E"/>
    <w:rsid w:val="008A14FD"/>
    <w:rsid w:val="008A157B"/>
    <w:rsid w:val="008A21A8"/>
    <w:rsid w:val="008A22C5"/>
    <w:rsid w:val="008A2FE2"/>
    <w:rsid w:val="008A42A9"/>
    <w:rsid w:val="008A6073"/>
    <w:rsid w:val="008A65FC"/>
    <w:rsid w:val="008C06AA"/>
    <w:rsid w:val="008C6315"/>
    <w:rsid w:val="008D32A1"/>
    <w:rsid w:val="008D38DF"/>
    <w:rsid w:val="008D7D07"/>
    <w:rsid w:val="008E210E"/>
    <w:rsid w:val="008E4FAF"/>
    <w:rsid w:val="008E7DDD"/>
    <w:rsid w:val="008F1CE0"/>
    <w:rsid w:val="008F2A6B"/>
    <w:rsid w:val="008F326D"/>
    <w:rsid w:val="008F723E"/>
    <w:rsid w:val="00902037"/>
    <w:rsid w:val="00907FF0"/>
    <w:rsid w:val="00912746"/>
    <w:rsid w:val="00913437"/>
    <w:rsid w:val="009147B7"/>
    <w:rsid w:val="00920D00"/>
    <w:rsid w:val="0092117D"/>
    <w:rsid w:val="009222AE"/>
    <w:rsid w:val="00926A9F"/>
    <w:rsid w:val="009325BC"/>
    <w:rsid w:val="00933796"/>
    <w:rsid w:val="00935F62"/>
    <w:rsid w:val="00936B59"/>
    <w:rsid w:val="00946D6B"/>
    <w:rsid w:val="0095086A"/>
    <w:rsid w:val="00950D10"/>
    <w:rsid w:val="00951B4B"/>
    <w:rsid w:val="00951CB4"/>
    <w:rsid w:val="00953155"/>
    <w:rsid w:val="00953823"/>
    <w:rsid w:val="00955367"/>
    <w:rsid w:val="00956786"/>
    <w:rsid w:val="00956FBD"/>
    <w:rsid w:val="009601A7"/>
    <w:rsid w:val="0096051B"/>
    <w:rsid w:val="00960B85"/>
    <w:rsid w:val="00971862"/>
    <w:rsid w:val="00974802"/>
    <w:rsid w:val="009877C8"/>
    <w:rsid w:val="00987DD9"/>
    <w:rsid w:val="00992350"/>
    <w:rsid w:val="00994B13"/>
    <w:rsid w:val="009A06FC"/>
    <w:rsid w:val="009A0B27"/>
    <w:rsid w:val="009A0FF6"/>
    <w:rsid w:val="009A51FB"/>
    <w:rsid w:val="009A65F8"/>
    <w:rsid w:val="009B0379"/>
    <w:rsid w:val="009B1835"/>
    <w:rsid w:val="009B2328"/>
    <w:rsid w:val="009B6216"/>
    <w:rsid w:val="009B7113"/>
    <w:rsid w:val="009C18E6"/>
    <w:rsid w:val="009C252C"/>
    <w:rsid w:val="009C2E0D"/>
    <w:rsid w:val="009C3DC0"/>
    <w:rsid w:val="009C4DF1"/>
    <w:rsid w:val="009C7CD9"/>
    <w:rsid w:val="009D0018"/>
    <w:rsid w:val="009E37FD"/>
    <w:rsid w:val="009E4730"/>
    <w:rsid w:val="009E7CF1"/>
    <w:rsid w:val="009F2F06"/>
    <w:rsid w:val="00A01562"/>
    <w:rsid w:val="00A03E62"/>
    <w:rsid w:val="00A04D12"/>
    <w:rsid w:val="00A068E2"/>
    <w:rsid w:val="00A0721A"/>
    <w:rsid w:val="00A1143C"/>
    <w:rsid w:val="00A11E89"/>
    <w:rsid w:val="00A12323"/>
    <w:rsid w:val="00A147D0"/>
    <w:rsid w:val="00A16E90"/>
    <w:rsid w:val="00A20EA1"/>
    <w:rsid w:val="00A21350"/>
    <w:rsid w:val="00A21A8B"/>
    <w:rsid w:val="00A23FC8"/>
    <w:rsid w:val="00A24C8D"/>
    <w:rsid w:val="00A27D4E"/>
    <w:rsid w:val="00A3006F"/>
    <w:rsid w:val="00A30C37"/>
    <w:rsid w:val="00A31D10"/>
    <w:rsid w:val="00A32A7F"/>
    <w:rsid w:val="00A35479"/>
    <w:rsid w:val="00A36014"/>
    <w:rsid w:val="00A36F9B"/>
    <w:rsid w:val="00A43330"/>
    <w:rsid w:val="00A4344A"/>
    <w:rsid w:val="00A43E9D"/>
    <w:rsid w:val="00A44806"/>
    <w:rsid w:val="00A461AA"/>
    <w:rsid w:val="00A52EFD"/>
    <w:rsid w:val="00A545DD"/>
    <w:rsid w:val="00A63F2A"/>
    <w:rsid w:val="00A64B71"/>
    <w:rsid w:val="00A65F9D"/>
    <w:rsid w:val="00A70BA9"/>
    <w:rsid w:val="00A70BDB"/>
    <w:rsid w:val="00A7141B"/>
    <w:rsid w:val="00A71FFE"/>
    <w:rsid w:val="00A76980"/>
    <w:rsid w:val="00A80656"/>
    <w:rsid w:val="00A80687"/>
    <w:rsid w:val="00A80D6C"/>
    <w:rsid w:val="00A80F2E"/>
    <w:rsid w:val="00A82086"/>
    <w:rsid w:val="00A83721"/>
    <w:rsid w:val="00A83940"/>
    <w:rsid w:val="00A83C91"/>
    <w:rsid w:val="00A84079"/>
    <w:rsid w:val="00A844DD"/>
    <w:rsid w:val="00A85DC0"/>
    <w:rsid w:val="00A8689D"/>
    <w:rsid w:val="00A929F6"/>
    <w:rsid w:val="00A9371A"/>
    <w:rsid w:val="00A93C8A"/>
    <w:rsid w:val="00A94A82"/>
    <w:rsid w:val="00A94C1E"/>
    <w:rsid w:val="00A94F2E"/>
    <w:rsid w:val="00AA1CBA"/>
    <w:rsid w:val="00AA36F3"/>
    <w:rsid w:val="00AA4602"/>
    <w:rsid w:val="00AA725C"/>
    <w:rsid w:val="00AA7DE8"/>
    <w:rsid w:val="00AB152B"/>
    <w:rsid w:val="00AB2B87"/>
    <w:rsid w:val="00AB3119"/>
    <w:rsid w:val="00AB3130"/>
    <w:rsid w:val="00AB4DE2"/>
    <w:rsid w:val="00AB6452"/>
    <w:rsid w:val="00AB72C1"/>
    <w:rsid w:val="00AB739F"/>
    <w:rsid w:val="00AC0AE6"/>
    <w:rsid w:val="00AC0FC9"/>
    <w:rsid w:val="00AC3E82"/>
    <w:rsid w:val="00AC4393"/>
    <w:rsid w:val="00AC566D"/>
    <w:rsid w:val="00AC5F89"/>
    <w:rsid w:val="00AC6613"/>
    <w:rsid w:val="00AD1CB2"/>
    <w:rsid w:val="00AD223E"/>
    <w:rsid w:val="00AD2F57"/>
    <w:rsid w:val="00AD35BC"/>
    <w:rsid w:val="00AD379B"/>
    <w:rsid w:val="00AD52CA"/>
    <w:rsid w:val="00AE1F00"/>
    <w:rsid w:val="00AE3AFA"/>
    <w:rsid w:val="00AE3B1A"/>
    <w:rsid w:val="00AE7366"/>
    <w:rsid w:val="00AE7869"/>
    <w:rsid w:val="00AF0C15"/>
    <w:rsid w:val="00AF39E9"/>
    <w:rsid w:val="00AF59BF"/>
    <w:rsid w:val="00AF6145"/>
    <w:rsid w:val="00B01810"/>
    <w:rsid w:val="00B02F1A"/>
    <w:rsid w:val="00B06A3C"/>
    <w:rsid w:val="00B06D62"/>
    <w:rsid w:val="00B07BA6"/>
    <w:rsid w:val="00B1245D"/>
    <w:rsid w:val="00B16B41"/>
    <w:rsid w:val="00B21442"/>
    <w:rsid w:val="00B22805"/>
    <w:rsid w:val="00B231FC"/>
    <w:rsid w:val="00B235D2"/>
    <w:rsid w:val="00B34819"/>
    <w:rsid w:val="00B37C0C"/>
    <w:rsid w:val="00B4000A"/>
    <w:rsid w:val="00B41198"/>
    <w:rsid w:val="00B43FBE"/>
    <w:rsid w:val="00B44116"/>
    <w:rsid w:val="00B44552"/>
    <w:rsid w:val="00B53582"/>
    <w:rsid w:val="00B56723"/>
    <w:rsid w:val="00B60E94"/>
    <w:rsid w:val="00B60F64"/>
    <w:rsid w:val="00B62872"/>
    <w:rsid w:val="00B647AA"/>
    <w:rsid w:val="00B6586C"/>
    <w:rsid w:val="00B66980"/>
    <w:rsid w:val="00B71F0A"/>
    <w:rsid w:val="00B72679"/>
    <w:rsid w:val="00B73277"/>
    <w:rsid w:val="00B735D0"/>
    <w:rsid w:val="00B74DF8"/>
    <w:rsid w:val="00B766F3"/>
    <w:rsid w:val="00B85F89"/>
    <w:rsid w:val="00B8750A"/>
    <w:rsid w:val="00B90474"/>
    <w:rsid w:val="00B91C81"/>
    <w:rsid w:val="00B925E5"/>
    <w:rsid w:val="00B932D9"/>
    <w:rsid w:val="00B93D68"/>
    <w:rsid w:val="00B94EED"/>
    <w:rsid w:val="00B9558A"/>
    <w:rsid w:val="00B9795B"/>
    <w:rsid w:val="00BA0BF9"/>
    <w:rsid w:val="00BA2E43"/>
    <w:rsid w:val="00BB0B5F"/>
    <w:rsid w:val="00BB5806"/>
    <w:rsid w:val="00BB73B5"/>
    <w:rsid w:val="00BC0BA1"/>
    <w:rsid w:val="00BC126F"/>
    <w:rsid w:val="00BC42AE"/>
    <w:rsid w:val="00BD1F4A"/>
    <w:rsid w:val="00BD25D3"/>
    <w:rsid w:val="00BD4532"/>
    <w:rsid w:val="00BE04CF"/>
    <w:rsid w:val="00BE132D"/>
    <w:rsid w:val="00BE26CC"/>
    <w:rsid w:val="00BE4241"/>
    <w:rsid w:val="00BE54C4"/>
    <w:rsid w:val="00BE71FA"/>
    <w:rsid w:val="00BE768A"/>
    <w:rsid w:val="00BE76E6"/>
    <w:rsid w:val="00BF1794"/>
    <w:rsid w:val="00BF3C9D"/>
    <w:rsid w:val="00C00620"/>
    <w:rsid w:val="00C00B8A"/>
    <w:rsid w:val="00C01EDF"/>
    <w:rsid w:val="00C0253A"/>
    <w:rsid w:val="00C02B66"/>
    <w:rsid w:val="00C06E56"/>
    <w:rsid w:val="00C116F4"/>
    <w:rsid w:val="00C11E6A"/>
    <w:rsid w:val="00C13654"/>
    <w:rsid w:val="00C17BAE"/>
    <w:rsid w:val="00C20BDB"/>
    <w:rsid w:val="00C2109F"/>
    <w:rsid w:val="00C22475"/>
    <w:rsid w:val="00C24AE4"/>
    <w:rsid w:val="00C24F44"/>
    <w:rsid w:val="00C24FE4"/>
    <w:rsid w:val="00C25499"/>
    <w:rsid w:val="00C272A9"/>
    <w:rsid w:val="00C310B8"/>
    <w:rsid w:val="00C31ACE"/>
    <w:rsid w:val="00C33B77"/>
    <w:rsid w:val="00C34972"/>
    <w:rsid w:val="00C35087"/>
    <w:rsid w:val="00C37B05"/>
    <w:rsid w:val="00C4003F"/>
    <w:rsid w:val="00C415A9"/>
    <w:rsid w:val="00C418B6"/>
    <w:rsid w:val="00C42E09"/>
    <w:rsid w:val="00C42E85"/>
    <w:rsid w:val="00C51B69"/>
    <w:rsid w:val="00C61A1E"/>
    <w:rsid w:val="00C6294D"/>
    <w:rsid w:val="00C65666"/>
    <w:rsid w:val="00C6676D"/>
    <w:rsid w:val="00C71203"/>
    <w:rsid w:val="00C72ADF"/>
    <w:rsid w:val="00C81497"/>
    <w:rsid w:val="00C8308B"/>
    <w:rsid w:val="00C83B6A"/>
    <w:rsid w:val="00C856D9"/>
    <w:rsid w:val="00C860AB"/>
    <w:rsid w:val="00C869FF"/>
    <w:rsid w:val="00C87873"/>
    <w:rsid w:val="00C91DAA"/>
    <w:rsid w:val="00C97D29"/>
    <w:rsid w:val="00CA2BED"/>
    <w:rsid w:val="00CA77E5"/>
    <w:rsid w:val="00CB0CD4"/>
    <w:rsid w:val="00CB0CD8"/>
    <w:rsid w:val="00CB11A7"/>
    <w:rsid w:val="00CB3890"/>
    <w:rsid w:val="00CB3BCD"/>
    <w:rsid w:val="00CB5374"/>
    <w:rsid w:val="00CB5535"/>
    <w:rsid w:val="00CC2F0E"/>
    <w:rsid w:val="00CD0D8C"/>
    <w:rsid w:val="00CD1EF3"/>
    <w:rsid w:val="00CD2284"/>
    <w:rsid w:val="00CD51CC"/>
    <w:rsid w:val="00CD5A00"/>
    <w:rsid w:val="00CD5F0F"/>
    <w:rsid w:val="00CE3C81"/>
    <w:rsid w:val="00CE40B9"/>
    <w:rsid w:val="00CE5145"/>
    <w:rsid w:val="00CE5614"/>
    <w:rsid w:val="00CE7154"/>
    <w:rsid w:val="00CF15E4"/>
    <w:rsid w:val="00CF4115"/>
    <w:rsid w:val="00CF799D"/>
    <w:rsid w:val="00CF7E89"/>
    <w:rsid w:val="00D0198C"/>
    <w:rsid w:val="00D04779"/>
    <w:rsid w:val="00D11A32"/>
    <w:rsid w:val="00D1450D"/>
    <w:rsid w:val="00D152E6"/>
    <w:rsid w:val="00D172C3"/>
    <w:rsid w:val="00D176CD"/>
    <w:rsid w:val="00D23EAC"/>
    <w:rsid w:val="00D256B3"/>
    <w:rsid w:val="00D260B7"/>
    <w:rsid w:val="00D26E22"/>
    <w:rsid w:val="00D30651"/>
    <w:rsid w:val="00D30B0F"/>
    <w:rsid w:val="00D34167"/>
    <w:rsid w:val="00D36556"/>
    <w:rsid w:val="00D40467"/>
    <w:rsid w:val="00D44ABD"/>
    <w:rsid w:val="00D44F46"/>
    <w:rsid w:val="00D44FEF"/>
    <w:rsid w:val="00D45663"/>
    <w:rsid w:val="00D457F5"/>
    <w:rsid w:val="00D465CA"/>
    <w:rsid w:val="00D46857"/>
    <w:rsid w:val="00D51085"/>
    <w:rsid w:val="00D52084"/>
    <w:rsid w:val="00D52126"/>
    <w:rsid w:val="00D57CF4"/>
    <w:rsid w:val="00D61024"/>
    <w:rsid w:val="00D62457"/>
    <w:rsid w:val="00D64CF1"/>
    <w:rsid w:val="00D70A22"/>
    <w:rsid w:val="00D716A2"/>
    <w:rsid w:val="00D73422"/>
    <w:rsid w:val="00D73E85"/>
    <w:rsid w:val="00D7550A"/>
    <w:rsid w:val="00D76AB6"/>
    <w:rsid w:val="00D8035E"/>
    <w:rsid w:val="00D812B6"/>
    <w:rsid w:val="00D82C40"/>
    <w:rsid w:val="00D86014"/>
    <w:rsid w:val="00D9055D"/>
    <w:rsid w:val="00D93C60"/>
    <w:rsid w:val="00D97668"/>
    <w:rsid w:val="00DA11FE"/>
    <w:rsid w:val="00DA134D"/>
    <w:rsid w:val="00DA3041"/>
    <w:rsid w:val="00DA37F3"/>
    <w:rsid w:val="00DA4028"/>
    <w:rsid w:val="00DA404B"/>
    <w:rsid w:val="00DA5B95"/>
    <w:rsid w:val="00DA753E"/>
    <w:rsid w:val="00DA7BFE"/>
    <w:rsid w:val="00DB020A"/>
    <w:rsid w:val="00DB216A"/>
    <w:rsid w:val="00DB2D46"/>
    <w:rsid w:val="00DB3470"/>
    <w:rsid w:val="00DB5A9A"/>
    <w:rsid w:val="00DB6A07"/>
    <w:rsid w:val="00DC18AF"/>
    <w:rsid w:val="00DC7B19"/>
    <w:rsid w:val="00DD0993"/>
    <w:rsid w:val="00DD1F1F"/>
    <w:rsid w:val="00DD64C5"/>
    <w:rsid w:val="00DD659F"/>
    <w:rsid w:val="00DD6ABA"/>
    <w:rsid w:val="00DD7451"/>
    <w:rsid w:val="00DD76CD"/>
    <w:rsid w:val="00DF0BA0"/>
    <w:rsid w:val="00DF3C4A"/>
    <w:rsid w:val="00DF3F3A"/>
    <w:rsid w:val="00DF7559"/>
    <w:rsid w:val="00E01ED4"/>
    <w:rsid w:val="00E12DAB"/>
    <w:rsid w:val="00E12E5B"/>
    <w:rsid w:val="00E210EC"/>
    <w:rsid w:val="00E212A8"/>
    <w:rsid w:val="00E23D03"/>
    <w:rsid w:val="00E27534"/>
    <w:rsid w:val="00E27B90"/>
    <w:rsid w:val="00E3296D"/>
    <w:rsid w:val="00E35D74"/>
    <w:rsid w:val="00E425C1"/>
    <w:rsid w:val="00E441DD"/>
    <w:rsid w:val="00E442B8"/>
    <w:rsid w:val="00E531EE"/>
    <w:rsid w:val="00E55030"/>
    <w:rsid w:val="00E57AD9"/>
    <w:rsid w:val="00E60BF6"/>
    <w:rsid w:val="00E617A9"/>
    <w:rsid w:val="00E63F32"/>
    <w:rsid w:val="00E64BF3"/>
    <w:rsid w:val="00E67606"/>
    <w:rsid w:val="00E73B2E"/>
    <w:rsid w:val="00E82348"/>
    <w:rsid w:val="00E82365"/>
    <w:rsid w:val="00E85E9A"/>
    <w:rsid w:val="00E861CE"/>
    <w:rsid w:val="00E90056"/>
    <w:rsid w:val="00E91621"/>
    <w:rsid w:val="00E91C16"/>
    <w:rsid w:val="00E94523"/>
    <w:rsid w:val="00E945B8"/>
    <w:rsid w:val="00E94E1B"/>
    <w:rsid w:val="00E96FA7"/>
    <w:rsid w:val="00EA12C3"/>
    <w:rsid w:val="00EA1DC9"/>
    <w:rsid w:val="00EB2ACD"/>
    <w:rsid w:val="00EB3045"/>
    <w:rsid w:val="00EB3132"/>
    <w:rsid w:val="00EB3348"/>
    <w:rsid w:val="00EB33A5"/>
    <w:rsid w:val="00EB5F6F"/>
    <w:rsid w:val="00EC05CB"/>
    <w:rsid w:val="00EC170B"/>
    <w:rsid w:val="00EC3643"/>
    <w:rsid w:val="00EC6882"/>
    <w:rsid w:val="00ED02B6"/>
    <w:rsid w:val="00ED0C35"/>
    <w:rsid w:val="00ED16BF"/>
    <w:rsid w:val="00ED2394"/>
    <w:rsid w:val="00ED5329"/>
    <w:rsid w:val="00ED551C"/>
    <w:rsid w:val="00ED7ED4"/>
    <w:rsid w:val="00EE5CB3"/>
    <w:rsid w:val="00EE7E33"/>
    <w:rsid w:val="00EE7F46"/>
    <w:rsid w:val="00EF0D34"/>
    <w:rsid w:val="00EF1BA9"/>
    <w:rsid w:val="00EF3410"/>
    <w:rsid w:val="00EF341C"/>
    <w:rsid w:val="00EF4588"/>
    <w:rsid w:val="00EF63CD"/>
    <w:rsid w:val="00EF6FD9"/>
    <w:rsid w:val="00EF7770"/>
    <w:rsid w:val="00F000C3"/>
    <w:rsid w:val="00F008F2"/>
    <w:rsid w:val="00F03CF2"/>
    <w:rsid w:val="00F03F17"/>
    <w:rsid w:val="00F074A3"/>
    <w:rsid w:val="00F07B22"/>
    <w:rsid w:val="00F1042B"/>
    <w:rsid w:val="00F10F20"/>
    <w:rsid w:val="00F11FCD"/>
    <w:rsid w:val="00F12269"/>
    <w:rsid w:val="00F14E84"/>
    <w:rsid w:val="00F154BF"/>
    <w:rsid w:val="00F15832"/>
    <w:rsid w:val="00F16D9B"/>
    <w:rsid w:val="00F17932"/>
    <w:rsid w:val="00F21284"/>
    <w:rsid w:val="00F2174F"/>
    <w:rsid w:val="00F238BE"/>
    <w:rsid w:val="00F24BA9"/>
    <w:rsid w:val="00F256D3"/>
    <w:rsid w:val="00F25DBA"/>
    <w:rsid w:val="00F30738"/>
    <w:rsid w:val="00F34262"/>
    <w:rsid w:val="00F35F24"/>
    <w:rsid w:val="00F43038"/>
    <w:rsid w:val="00F448FE"/>
    <w:rsid w:val="00F457C2"/>
    <w:rsid w:val="00F50F7F"/>
    <w:rsid w:val="00F55012"/>
    <w:rsid w:val="00F55B50"/>
    <w:rsid w:val="00F57CF9"/>
    <w:rsid w:val="00F61C05"/>
    <w:rsid w:val="00F625F3"/>
    <w:rsid w:val="00F63DB9"/>
    <w:rsid w:val="00F65BA6"/>
    <w:rsid w:val="00F66672"/>
    <w:rsid w:val="00F71090"/>
    <w:rsid w:val="00F72559"/>
    <w:rsid w:val="00F80CBD"/>
    <w:rsid w:val="00F80ED4"/>
    <w:rsid w:val="00F81E3E"/>
    <w:rsid w:val="00F83373"/>
    <w:rsid w:val="00F83715"/>
    <w:rsid w:val="00F8592C"/>
    <w:rsid w:val="00F87885"/>
    <w:rsid w:val="00F9022E"/>
    <w:rsid w:val="00F9087F"/>
    <w:rsid w:val="00F912A4"/>
    <w:rsid w:val="00F9228F"/>
    <w:rsid w:val="00F934B9"/>
    <w:rsid w:val="00F93CA4"/>
    <w:rsid w:val="00F974A8"/>
    <w:rsid w:val="00FA630A"/>
    <w:rsid w:val="00FB0777"/>
    <w:rsid w:val="00FB07B7"/>
    <w:rsid w:val="00FB40FB"/>
    <w:rsid w:val="00FB4BFC"/>
    <w:rsid w:val="00FB501B"/>
    <w:rsid w:val="00FB60EA"/>
    <w:rsid w:val="00FB60FF"/>
    <w:rsid w:val="00FB616E"/>
    <w:rsid w:val="00FB68FA"/>
    <w:rsid w:val="00FB7640"/>
    <w:rsid w:val="00FC38F0"/>
    <w:rsid w:val="00FC476A"/>
    <w:rsid w:val="00FC6F80"/>
    <w:rsid w:val="00FD1B29"/>
    <w:rsid w:val="00FD26D2"/>
    <w:rsid w:val="00FD72F8"/>
    <w:rsid w:val="00FE0153"/>
    <w:rsid w:val="00FE1E9F"/>
    <w:rsid w:val="00FE3FBA"/>
    <w:rsid w:val="00FF1063"/>
    <w:rsid w:val="00FF1DD9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D2E0623"/>
  <w15:docId w15:val="{2856FC31-721C-47B1-AAB1-E7359ABF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36F9B"/>
    <w:rPr>
      <w:rFonts w:ascii="MetaBookLF-Roman" w:hAnsi="MetaBookLF-Roman"/>
      <w:lang w:eastAsia="en-US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480" w:after="240"/>
      <w:outlineLvl w:val="0"/>
    </w:pPr>
    <w:rPr>
      <w:rFonts w:ascii="MetaBoldLF-Roman" w:hAnsi="MetaBoldLF-Roman"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240"/>
      <w:outlineLvl w:val="1"/>
    </w:pPr>
    <w:rPr>
      <w:rFonts w:ascii="MetaBoldLF-Roman" w:hAnsi="MetaBoldLF-Roman"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240"/>
      <w:outlineLvl w:val="2"/>
    </w:pPr>
    <w:rPr>
      <w:rFonts w:ascii="MetaBoldLF-Italic" w:hAnsi="MetaBoldLF-Italic"/>
      <w:sz w:val="22"/>
    </w:rPr>
  </w:style>
  <w:style w:type="paragraph" w:styleId="Kop4">
    <w:name w:val="heading 4"/>
    <w:basedOn w:val="Standaard"/>
    <w:next w:val="Standaard"/>
    <w:qFormat/>
    <w:pPr>
      <w:keepNext/>
      <w:spacing w:before="240" w:after="240"/>
      <w:outlineLvl w:val="3"/>
    </w:pPr>
    <w:rPr>
      <w:rFonts w:ascii="MetaBoldLF-Roman" w:hAnsi="MetaBoldLF-Roman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tabs>
        <w:tab w:val="clear" w:pos="1418"/>
      </w:tabs>
      <w:spacing w:before="240" w:after="240"/>
      <w:ind w:left="0" w:hanging="567"/>
      <w:outlineLvl w:val="4"/>
    </w:pPr>
  </w:style>
  <w:style w:type="paragraph" w:styleId="Kop6">
    <w:name w:val="heading 6"/>
    <w:aliases w:val="Tussenkop 1"/>
    <w:basedOn w:val="Standaard"/>
    <w:next w:val="Standaard"/>
    <w:qFormat/>
    <w:pPr>
      <w:outlineLvl w:val="5"/>
    </w:pPr>
    <w:rPr>
      <w:rFonts w:ascii="MetaBoldLF-Roman" w:hAnsi="MetaBoldLF-Roman"/>
      <w:sz w:val="22"/>
    </w:rPr>
  </w:style>
  <w:style w:type="paragraph" w:styleId="Kop7">
    <w:name w:val="heading 7"/>
    <w:aliases w:val="Tussenkop 2"/>
    <w:basedOn w:val="Standaard"/>
    <w:next w:val="Standaard"/>
    <w:qFormat/>
    <w:pPr>
      <w:outlineLvl w:val="6"/>
    </w:pPr>
    <w:rPr>
      <w:rFonts w:ascii="MetaBoldLF-Italic" w:hAnsi="MetaBoldLF-Italic"/>
      <w:sz w:val="22"/>
    </w:rPr>
  </w:style>
  <w:style w:type="paragraph" w:styleId="Kop8">
    <w:name w:val="heading 8"/>
    <w:aliases w:val="Tussenkop 3"/>
    <w:basedOn w:val="Standaard"/>
    <w:next w:val="Standaard"/>
    <w:qFormat/>
    <w:pPr>
      <w:outlineLvl w:val="7"/>
    </w:pPr>
    <w:rPr>
      <w:sz w:val="22"/>
    </w:rPr>
  </w:style>
  <w:style w:type="paragraph" w:styleId="Kop9">
    <w:name w:val="heading 9"/>
    <w:aliases w:val="Tabelkop 1"/>
    <w:basedOn w:val="Standaard"/>
    <w:next w:val="Standaard"/>
    <w:qFormat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1">
    <w:name w:val="toc 1"/>
    <w:basedOn w:val="Standaard"/>
    <w:next w:val="Standaard"/>
    <w:autoRedefine/>
    <w:uiPriority w:val="39"/>
    <w:rsid w:val="00A36F9B"/>
    <w:pPr>
      <w:tabs>
        <w:tab w:val="right" w:pos="8364"/>
      </w:tabs>
      <w:spacing w:before="240"/>
      <w:ind w:hanging="851"/>
      <w:outlineLvl w:val="0"/>
    </w:pPr>
    <w:rPr>
      <w:rFonts w:ascii="MetaBoldLF-Roman" w:hAnsi="MetaBoldLF-Roman"/>
      <w:noProof/>
    </w:rPr>
  </w:style>
  <w:style w:type="paragraph" w:styleId="Inhopg2">
    <w:name w:val="toc 2"/>
    <w:basedOn w:val="Standaard"/>
    <w:next w:val="Standaard"/>
    <w:autoRedefine/>
    <w:uiPriority w:val="39"/>
    <w:rsid w:val="004A1291"/>
    <w:pPr>
      <w:tabs>
        <w:tab w:val="right" w:pos="8505"/>
      </w:tabs>
      <w:ind w:hanging="851"/>
      <w:outlineLvl w:val="1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4A1291"/>
    <w:pPr>
      <w:tabs>
        <w:tab w:val="right" w:pos="8505"/>
      </w:tabs>
      <w:ind w:hanging="851"/>
      <w:outlineLvl w:val="2"/>
    </w:pPr>
    <w:rPr>
      <w:rFonts w:ascii="MetaBookLF-Italic" w:hAnsi="MetaBookLF-Italic"/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pos="7655"/>
      </w:tabs>
      <w:ind w:hanging="1418"/>
      <w:outlineLvl w:val="3"/>
    </w:pPr>
    <w:rPr>
      <w:noProof/>
    </w:rPr>
  </w:style>
  <w:style w:type="paragraph" w:customStyle="1" w:styleId="Inhoud">
    <w:name w:val="Inhoud"/>
    <w:basedOn w:val="Standaard"/>
    <w:uiPriority w:val="99"/>
    <w:pPr>
      <w:tabs>
        <w:tab w:val="right" w:pos="7655"/>
      </w:tabs>
    </w:pPr>
    <w:rPr>
      <w:rFonts w:ascii="MetaBoldLF-Roman" w:hAnsi="MetaBoldLF-Roman"/>
    </w:rPr>
  </w:style>
  <w:style w:type="paragraph" w:styleId="Inhopg5">
    <w:name w:val="toc 5"/>
    <w:basedOn w:val="Standaard"/>
    <w:next w:val="Standaard"/>
    <w:autoRedefine/>
    <w:semiHidden/>
    <w:pPr>
      <w:tabs>
        <w:tab w:val="right" w:pos="7655"/>
      </w:tabs>
      <w:ind w:hanging="1418"/>
    </w:pPr>
    <w:rPr>
      <w:noProof/>
    </w:rPr>
  </w:style>
  <w:style w:type="paragraph" w:styleId="Voetnoottekst">
    <w:name w:val="footnote text"/>
    <w:basedOn w:val="Standaard"/>
    <w:semiHidden/>
    <w:pPr>
      <w:numPr>
        <w:numId w:val="1"/>
      </w:numPr>
      <w:ind w:left="1775" w:hanging="357"/>
    </w:pPr>
    <w:rPr>
      <w:sz w:val="16"/>
    </w:rPr>
  </w:style>
  <w:style w:type="paragraph" w:customStyle="1" w:styleId="Samenvatting">
    <w:name w:val="Samenvatting"/>
    <w:basedOn w:val="Standaard"/>
    <w:next w:val="Standaard"/>
    <w:uiPriority w:val="99"/>
    <w:pPr>
      <w:outlineLvl w:val="4"/>
    </w:pPr>
    <w:rPr>
      <w:rFonts w:ascii="MetaBoldLF-Roman" w:hAnsi="MetaBoldLF-Roman"/>
      <w:noProof/>
      <w:sz w:val="28"/>
    </w:rPr>
  </w:style>
  <w:style w:type="character" w:styleId="Paginanummer">
    <w:name w:val="page number"/>
    <w:basedOn w:val="Standaardalinea-lettertype"/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Lijstalinea">
    <w:name w:val="List Paragraph"/>
    <w:basedOn w:val="Standaard"/>
    <w:uiPriority w:val="99"/>
    <w:qFormat/>
    <w:rsid w:val="006F55FF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196F95"/>
    <w:rPr>
      <w:color w:val="0000FF"/>
      <w:u w:val="single"/>
    </w:rPr>
  </w:style>
  <w:style w:type="table" w:styleId="Tabelraster">
    <w:name w:val="Table Grid"/>
    <w:basedOn w:val="Standaardtabel"/>
    <w:rsid w:val="00CF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CF4115"/>
    <w:rPr>
      <w:rFonts w:cs="Times New Roman"/>
      <w:i/>
      <w:iCs/>
    </w:rPr>
  </w:style>
  <w:style w:type="character" w:customStyle="1" w:styleId="Kop1Char">
    <w:name w:val="Kop 1 Char"/>
    <w:basedOn w:val="Standaardalinea-lettertype"/>
    <w:link w:val="Kop1"/>
    <w:rsid w:val="005D1983"/>
    <w:rPr>
      <w:rFonts w:ascii="MetaBoldLF-Roman" w:hAnsi="MetaBoldLF-Roman"/>
      <w:kern w:val="28"/>
      <w:sz w:val="28"/>
      <w:lang w:eastAsia="en-US"/>
    </w:rPr>
  </w:style>
  <w:style w:type="paragraph" w:styleId="Ballontekst">
    <w:name w:val="Balloon Text"/>
    <w:basedOn w:val="Standaard"/>
    <w:link w:val="BallontekstChar"/>
    <w:rsid w:val="00F000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000C3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B8750A"/>
    <w:rPr>
      <w:color w:val="808080"/>
    </w:rPr>
  </w:style>
  <w:style w:type="table" w:customStyle="1" w:styleId="Tabelraster1">
    <w:name w:val="Tabelraster1"/>
    <w:basedOn w:val="Standaardtabel"/>
    <w:next w:val="Tabelraster"/>
    <w:rsid w:val="008405B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semiHidden/>
    <w:unhideWhenUsed/>
    <w:rsid w:val="00BD25D3"/>
  </w:style>
  <w:style w:type="character" w:styleId="Onopgelostemelding">
    <w:name w:val="Unresolved Mention"/>
    <w:basedOn w:val="Standaardalinea-lettertype"/>
    <w:uiPriority w:val="99"/>
    <w:semiHidden/>
    <w:unhideWhenUsed/>
    <w:rsid w:val="006C41A9"/>
    <w:rPr>
      <w:color w:val="605E5C"/>
      <w:shd w:val="clear" w:color="auto" w:fill="E1DFDD"/>
    </w:rPr>
  </w:style>
  <w:style w:type="character" w:customStyle="1" w:styleId="fontstyle01">
    <w:name w:val="fontstyle01"/>
    <w:basedOn w:val="Standaardalinea-lettertype"/>
    <w:rsid w:val="00021A48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Apeldoorn1">
    <w:name w:val="Apeldoorn 1"/>
    <w:basedOn w:val="Standaardtabel"/>
    <w:uiPriority w:val="99"/>
    <w:rsid w:val="00B44552"/>
    <w:rPr>
      <w:rFonts w:ascii="Arial" w:eastAsiaTheme="minorHAnsi" w:hAnsi="Arial" w:cstheme="minorBidi"/>
      <w:lang w:eastAsia="en-US"/>
    </w:r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693F1A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\sjablonen\OwRapport_Komplee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3C27B-132B-4025-ACEB-774A65BF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OwRapport_Kompleet</Template>
  <TotalTime>4</TotalTime>
  <Pages>1</Pages>
  <Words>71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Gladheidsbestrijdingsplan 2005-2006</vt:lpstr>
    </vt:vector>
  </TitlesOfParts>
  <Company>Oranjewoud B.V.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Gladheidsbestrijdingsplan 2005-2006</dc:title>
  <dc:subject>Beleidsnotitie</dc:subject>
  <dc:creator>Ridder, W.H. de</dc:creator>
  <cp:lastModifiedBy>Hijwegen, A (Anouk)</cp:lastModifiedBy>
  <cp:revision>4</cp:revision>
  <cp:lastPrinted>2020-05-22T09:29:00Z</cp:lastPrinted>
  <dcterms:created xsi:type="dcterms:W3CDTF">2024-09-07T10:07:00Z</dcterms:created>
  <dcterms:modified xsi:type="dcterms:W3CDTF">2024-10-02T11:39:00Z</dcterms:modified>
</cp:coreProperties>
</file>