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F28E0" w14:textId="289999C9" w:rsidR="00220FA5" w:rsidRPr="007E2885" w:rsidRDefault="00FF5F35" w:rsidP="00CB2373">
      <w:pPr>
        <w:pStyle w:val="Kop1"/>
        <w:rPr>
          <w:rFonts w:ascii="Trebuchet MS" w:hAnsi="Trebuchet MS"/>
          <w:color w:val="EF7D00"/>
          <w:sz w:val="18"/>
          <w:szCs w:val="18"/>
        </w:rPr>
      </w:pPr>
      <w:r w:rsidRPr="007E2885">
        <w:rPr>
          <w:rFonts w:ascii="Trebuchet MS" w:hAnsi="Trebuchet MS"/>
          <w:color w:val="EF7D00"/>
          <w:sz w:val="18"/>
          <w:szCs w:val="18"/>
        </w:rPr>
        <w:t xml:space="preserve">Bijlage </w:t>
      </w:r>
      <w:r w:rsidR="00536E7B" w:rsidRPr="007E2885">
        <w:rPr>
          <w:rFonts w:ascii="Trebuchet MS" w:hAnsi="Trebuchet MS"/>
          <w:color w:val="EF7D00"/>
          <w:sz w:val="18"/>
          <w:szCs w:val="18"/>
        </w:rPr>
        <w:t>3</w:t>
      </w:r>
      <w:r w:rsidRPr="007E2885">
        <w:rPr>
          <w:rFonts w:ascii="Trebuchet MS" w:hAnsi="Trebuchet MS"/>
          <w:color w:val="EF7D00"/>
          <w:sz w:val="18"/>
          <w:szCs w:val="18"/>
        </w:rPr>
        <w:t xml:space="preserve"> </w:t>
      </w:r>
      <w:r w:rsidR="00D37204" w:rsidRPr="007E2885">
        <w:rPr>
          <w:rFonts w:ascii="Trebuchet MS" w:hAnsi="Trebuchet MS"/>
          <w:color w:val="EF7D00"/>
          <w:sz w:val="18"/>
          <w:szCs w:val="18"/>
        </w:rPr>
        <w:t>Opgave referentieopdrachten Selectiecriteria</w:t>
      </w:r>
    </w:p>
    <w:p w14:paraId="6B300C9D" w14:textId="77777777" w:rsidR="00CB2373" w:rsidRPr="007E2885" w:rsidRDefault="00CB2373" w:rsidP="00CB2373">
      <w:pPr>
        <w:rPr>
          <w:rFonts w:ascii="Trebuchet MS" w:hAnsi="Trebuchet MS"/>
          <w:szCs w:val="18"/>
        </w:rPr>
      </w:pPr>
      <w:r w:rsidRPr="007E2885">
        <w:rPr>
          <w:rFonts w:ascii="Trebuchet MS" w:hAnsi="Trebuchet MS"/>
          <w:szCs w:val="18"/>
        </w:rPr>
        <w:t>U dient het volgende formulier in te vullen.</w:t>
      </w:r>
    </w:p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CB2373" w:rsidRPr="007E2885" w14:paraId="2912DC11" w14:textId="77777777" w:rsidTr="001824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2D60CAF6" w14:textId="77777777" w:rsidR="00CB2373" w:rsidRPr="007E2885" w:rsidRDefault="00CB2373" w:rsidP="00CB2373">
            <w:pPr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Referentie behoort toe aan:</w:t>
            </w:r>
          </w:p>
        </w:tc>
        <w:tc>
          <w:tcPr>
            <w:tcW w:w="5311" w:type="dxa"/>
            <w:gridSpan w:val="2"/>
          </w:tcPr>
          <w:p w14:paraId="755716CE" w14:textId="77777777" w:rsidR="00CB2373" w:rsidRPr="007E2885" w:rsidRDefault="009B536F" w:rsidP="00CB237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 w:val="0"/>
                <w:szCs w:val="18"/>
              </w:rPr>
            </w:pPr>
            <w:r w:rsidRPr="007E2885">
              <w:rPr>
                <w:rFonts w:ascii="Trebuchet MS" w:hAnsi="Trebuchet MS"/>
                <w:b w:val="0"/>
                <w:bCs w:val="0"/>
                <w:szCs w:val="18"/>
              </w:rPr>
              <w:t>-</w:t>
            </w:r>
            <w:r w:rsidRPr="007E2885">
              <w:rPr>
                <w:rFonts w:ascii="Trebuchet MS" w:hAnsi="Trebuchet MS"/>
                <w:b w:val="0"/>
                <w:bCs w:val="0"/>
                <w:color w:val="002060"/>
                <w:szCs w:val="18"/>
              </w:rPr>
              <w:t>vul hier de naam van uw onderneming in</w:t>
            </w:r>
            <w:r w:rsidRPr="007E2885">
              <w:rPr>
                <w:rFonts w:ascii="Trebuchet MS" w:hAnsi="Trebuchet MS"/>
                <w:b w:val="0"/>
                <w:bCs w:val="0"/>
                <w:szCs w:val="18"/>
              </w:rPr>
              <w:t>-</w:t>
            </w:r>
          </w:p>
        </w:tc>
      </w:tr>
      <w:tr w:rsidR="00CB2373" w:rsidRPr="007E2885" w14:paraId="05BCDAE4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53913C23" w14:textId="0C3E9134" w:rsidR="00CB2373" w:rsidRPr="007E2885" w:rsidRDefault="00CB2373" w:rsidP="00D37204">
            <w:pPr>
              <w:spacing w:before="0" w:line="280" w:lineRule="atLeast"/>
              <w:rPr>
                <w:rFonts w:ascii="Trebuchet MS" w:hAnsi="Trebuchet MS"/>
                <w:b w:val="0"/>
                <w:bCs w:val="0"/>
                <w:szCs w:val="18"/>
              </w:rPr>
            </w:pPr>
            <w:r w:rsidRPr="007E2885">
              <w:rPr>
                <w:rFonts w:ascii="Trebuchet MS" w:hAnsi="Trebuchet MS"/>
                <w:b w:val="0"/>
                <w:bCs w:val="0"/>
                <w:szCs w:val="18"/>
              </w:rPr>
              <w:t>Referentieproject bij</w:t>
            </w:r>
            <w:r w:rsidR="00D37204" w:rsidRPr="007E2885">
              <w:rPr>
                <w:rFonts w:ascii="Trebuchet MS" w:hAnsi="Trebuchet MS"/>
                <w:b w:val="0"/>
                <w:bCs w:val="0"/>
                <w:szCs w:val="18"/>
              </w:rPr>
              <w:t xml:space="preserve"> Selectiecriterium 1:</w:t>
            </w:r>
            <w:r w:rsidRPr="007E2885">
              <w:rPr>
                <w:rFonts w:ascii="Trebuchet MS" w:hAnsi="Trebuchet MS"/>
                <w:b w:val="0"/>
                <w:bCs w:val="0"/>
                <w:szCs w:val="18"/>
              </w:rPr>
              <w:t xml:space="preserve"> </w:t>
            </w:r>
            <w:r w:rsidR="00415D18" w:rsidRPr="000D54F3">
              <w:rPr>
                <w:u w:val="single"/>
              </w:rPr>
              <w:t>Ervaring met het realiseren van een renovatieproject met de functie onderwijs</w:t>
            </w:r>
          </w:p>
        </w:tc>
      </w:tr>
      <w:tr w:rsidR="008553A8" w:rsidRPr="007E2885" w14:paraId="50101D89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9261DF1" w14:textId="77777777" w:rsidR="008553A8" w:rsidRPr="007E2885" w:rsidRDefault="008553A8" w:rsidP="00CB2373">
            <w:pPr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1</w:t>
            </w:r>
          </w:p>
        </w:tc>
        <w:tc>
          <w:tcPr>
            <w:tcW w:w="1804" w:type="dxa"/>
            <w:vMerge w:val="restart"/>
          </w:tcPr>
          <w:p w14:paraId="06577A79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NAW-gegevens referentieproject</w:t>
            </w:r>
          </w:p>
        </w:tc>
        <w:tc>
          <w:tcPr>
            <w:tcW w:w="1943" w:type="dxa"/>
            <w:gridSpan w:val="2"/>
          </w:tcPr>
          <w:p w14:paraId="65023837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Naam organisatie</w:t>
            </w:r>
          </w:p>
        </w:tc>
        <w:tc>
          <w:tcPr>
            <w:tcW w:w="4043" w:type="dxa"/>
          </w:tcPr>
          <w:p w14:paraId="21338207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553A8" w:rsidRPr="007E2885" w14:paraId="797FF949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549E631" w14:textId="77777777" w:rsidR="008553A8" w:rsidRPr="007E2885" w:rsidRDefault="008553A8" w:rsidP="00CB2373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4F109BF9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4B3C85CF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Naam contactpersoon</w:t>
            </w:r>
          </w:p>
        </w:tc>
        <w:tc>
          <w:tcPr>
            <w:tcW w:w="4043" w:type="dxa"/>
          </w:tcPr>
          <w:p w14:paraId="6BE634AE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553A8" w:rsidRPr="007E2885" w14:paraId="7BDAB2FF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D8B4BF2" w14:textId="77777777" w:rsidR="008553A8" w:rsidRPr="007E2885" w:rsidRDefault="008553A8" w:rsidP="00CB2373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23ED6872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65CC959C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Telefoonnummer</w:t>
            </w:r>
          </w:p>
        </w:tc>
        <w:tc>
          <w:tcPr>
            <w:tcW w:w="4043" w:type="dxa"/>
          </w:tcPr>
          <w:p w14:paraId="74946459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553A8" w:rsidRPr="007E2885" w14:paraId="46964A78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011ECD5" w14:textId="77777777" w:rsidR="008553A8" w:rsidRPr="007E2885" w:rsidRDefault="008553A8" w:rsidP="00CB2373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1AB7552A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064ADF10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E-mailadres</w:t>
            </w:r>
          </w:p>
        </w:tc>
        <w:tc>
          <w:tcPr>
            <w:tcW w:w="4043" w:type="dxa"/>
          </w:tcPr>
          <w:p w14:paraId="015C2223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553A8" w:rsidRPr="007E2885" w14:paraId="482E669E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EB3A874" w14:textId="77777777" w:rsidR="008553A8" w:rsidRPr="007E2885" w:rsidRDefault="008553A8" w:rsidP="00CB2373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1D521454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70E2981B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Naam en omschrijving van het project</w:t>
            </w:r>
          </w:p>
        </w:tc>
        <w:tc>
          <w:tcPr>
            <w:tcW w:w="4043" w:type="dxa"/>
          </w:tcPr>
          <w:p w14:paraId="3FF2297D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530E4" w:rsidRPr="007E2885" w14:paraId="11076896" w14:textId="77777777" w:rsidTr="008530E4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74A5AE" w14:textId="77777777" w:rsidR="008530E4" w:rsidRPr="007E2885" w:rsidRDefault="008530E4" w:rsidP="00CB2373">
            <w:pPr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2</w:t>
            </w:r>
          </w:p>
        </w:tc>
        <w:tc>
          <w:tcPr>
            <w:tcW w:w="1804" w:type="dxa"/>
          </w:tcPr>
          <w:p w14:paraId="6C4369C5" w14:textId="40D3BFDF" w:rsidR="008530E4" w:rsidRPr="007E2885" w:rsidRDefault="008530E4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Omvang van het project</w:t>
            </w:r>
          </w:p>
        </w:tc>
        <w:tc>
          <w:tcPr>
            <w:tcW w:w="1943" w:type="dxa"/>
            <w:gridSpan w:val="2"/>
          </w:tcPr>
          <w:p w14:paraId="713D89B9" w14:textId="370CE23C" w:rsidR="008530E4" w:rsidRPr="007E2885" w:rsidRDefault="008530E4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Omvang in m2 BVO</w:t>
            </w:r>
          </w:p>
        </w:tc>
        <w:tc>
          <w:tcPr>
            <w:tcW w:w="4043" w:type="dxa"/>
          </w:tcPr>
          <w:p w14:paraId="60D9726B" w14:textId="77777777" w:rsidR="008530E4" w:rsidRPr="007E2885" w:rsidRDefault="008530E4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553A8" w:rsidRPr="007E2885" w14:paraId="2D3F41DC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0957F5A" w14:textId="77777777" w:rsidR="008553A8" w:rsidRPr="007E2885" w:rsidRDefault="008553A8" w:rsidP="00CB2373">
            <w:pPr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3</w:t>
            </w:r>
          </w:p>
        </w:tc>
        <w:tc>
          <w:tcPr>
            <w:tcW w:w="1804" w:type="dxa"/>
            <w:vMerge w:val="restart"/>
          </w:tcPr>
          <w:p w14:paraId="024353A0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Looptijd project</w:t>
            </w:r>
          </w:p>
        </w:tc>
        <w:tc>
          <w:tcPr>
            <w:tcW w:w="1943" w:type="dxa"/>
            <w:gridSpan w:val="2"/>
          </w:tcPr>
          <w:p w14:paraId="6BEBCFE1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Datum aanvang project</w:t>
            </w:r>
          </w:p>
        </w:tc>
        <w:tc>
          <w:tcPr>
            <w:tcW w:w="4043" w:type="dxa"/>
          </w:tcPr>
          <w:p w14:paraId="5092DD43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553A8" w:rsidRPr="007E2885" w14:paraId="05D12A52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ECE6BB0" w14:textId="77777777" w:rsidR="008553A8" w:rsidRPr="007E2885" w:rsidRDefault="008553A8" w:rsidP="00CB2373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000625D1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06E5858A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Datum afronding project</w:t>
            </w:r>
          </w:p>
        </w:tc>
        <w:tc>
          <w:tcPr>
            <w:tcW w:w="4043" w:type="dxa"/>
          </w:tcPr>
          <w:p w14:paraId="2E40C4F8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553A8" w:rsidRPr="007E2885" w14:paraId="3052EB0D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4512CFB" w14:textId="77777777" w:rsidR="008553A8" w:rsidRPr="007E2885" w:rsidRDefault="008553A8" w:rsidP="00CB2373">
            <w:pPr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4</w:t>
            </w:r>
          </w:p>
        </w:tc>
        <w:tc>
          <w:tcPr>
            <w:tcW w:w="1804" w:type="dxa"/>
            <w:vMerge w:val="restart"/>
          </w:tcPr>
          <w:p w14:paraId="793784ED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Eventuele onderaanneming</w:t>
            </w:r>
          </w:p>
        </w:tc>
        <w:tc>
          <w:tcPr>
            <w:tcW w:w="1943" w:type="dxa"/>
            <w:gridSpan w:val="2"/>
          </w:tcPr>
          <w:p w14:paraId="61F37FF1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Naam onderaannemers</w:t>
            </w:r>
          </w:p>
        </w:tc>
        <w:tc>
          <w:tcPr>
            <w:tcW w:w="4043" w:type="dxa"/>
          </w:tcPr>
          <w:p w14:paraId="55802687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553A8" w:rsidRPr="007E2885" w14:paraId="406948D1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8101BAC" w14:textId="77777777" w:rsidR="008553A8" w:rsidRPr="007E2885" w:rsidRDefault="008553A8" w:rsidP="00CB2373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1D02A067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08D06045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Adres onderaannemers</w:t>
            </w:r>
          </w:p>
        </w:tc>
        <w:tc>
          <w:tcPr>
            <w:tcW w:w="4043" w:type="dxa"/>
          </w:tcPr>
          <w:p w14:paraId="3D09EA2B" w14:textId="77777777" w:rsidR="008553A8" w:rsidRPr="007E2885" w:rsidRDefault="008553A8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8E0AE2" w:rsidRPr="007E2885" w14:paraId="0CB91E44" w14:textId="77777777" w:rsidTr="00182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21B418F" w14:textId="77777777" w:rsidR="008E0AE2" w:rsidRPr="007E2885" w:rsidRDefault="008E0AE2" w:rsidP="00CB2373">
            <w:pPr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5</w:t>
            </w:r>
          </w:p>
        </w:tc>
        <w:tc>
          <w:tcPr>
            <w:tcW w:w="7790" w:type="dxa"/>
            <w:gridSpan w:val="4"/>
          </w:tcPr>
          <w:p w14:paraId="0F983586" w14:textId="77777777" w:rsidR="00D37204" w:rsidRPr="007E2885" w:rsidRDefault="00D37204" w:rsidP="00D3720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Beoordeling van selectiecriterium 1 vindt plaats op basis van onderstaande aspecten en wordt beoordeeld op omvang en complexiteit ten aanzien van:</w:t>
            </w:r>
          </w:p>
          <w:p w14:paraId="00E3D695" w14:textId="77777777" w:rsidR="00D37204" w:rsidRPr="007E2885" w:rsidRDefault="00D37204" w:rsidP="00D37204">
            <w:pPr>
              <w:spacing w:before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6F53E672" w14:textId="77777777" w:rsidR="002549FB" w:rsidRPr="007E2885" w:rsidRDefault="002549FB" w:rsidP="002549FB">
            <w:pPr>
              <w:pStyle w:val="Lijstalinea"/>
              <w:numPr>
                <w:ilvl w:val="0"/>
                <w:numId w:val="28"/>
              </w:numPr>
              <w:spacing w:before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Uw ervaring met complexiteit, omvang en diversiteit van de renovatie, met als voorbeeld constructieve aanpassingen, gevelaanpassingen en een geheel nieuw installatieconcept.</w:t>
            </w:r>
          </w:p>
          <w:p w14:paraId="00BC9456" w14:textId="77777777" w:rsidR="002549FB" w:rsidRPr="007E2885" w:rsidRDefault="002549FB" w:rsidP="002549FB">
            <w:pPr>
              <w:pStyle w:val="Lijstalinea"/>
              <w:numPr>
                <w:ilvl w:val="0"/>
                <w:numId w:val="28"/>
              </w:numPr>
              <w:spacing w:before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Uw ervaring met een combinatie van renovatie en nieuwbouw.</w:t>
            </w:r>
          </w:p>
          <w:p w14:paraId="5D935087" w14:textId="77777777" w:rsidR="002549FB" w:rsidRPr="007E2885" w:rsidRDefault="002549FB" w:rsidP="002549FB">
            <w:pPr>
              <w:pStyle w:val="Lijstalinea"/>
              <w:numPr>
                <w:ilvl w:val="0"/>
                <w:numId w:val="28"/>
              </w:numPr>
              <w:spacing w:before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Uw ervaring met binnenstedelijke aspecten met een complexe logistieke wijze van aan en afvoeren van materieel.</w:t>
            </w:r>
          </w:p>
          <w:p w14:paraId="7A92A2C2" w14:textId="77777777" w:rsidR="002549FB" w:rsidRPr="007E2885" w:rsidRDefault="002549FB" w:rsidP="00D37204">
            <w:pPr>
              <w:spacing w:before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736D695A" w14:textId="77777777" w:rsidR="00D37204" w:rsidRPr="007E2885" w:rsidRDefault="00D37204" w:rsidP="00D3720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476F92E9" w14:textId="77777777" w:rsidR="00D37204" w:rsidRPr="007E2885" w:rsidRDefault="00D37204" w:rsidP="00D3720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De beschrijving incl. beeldmateriaal is niet groter dan 2 pagina’s A4, inclusief beeldmateriaal (vergelijkbaar lettertype en grootte als dit document). Wanneer Gegadigde meer dan het gevraagde aantal A4 overlegt, worden uitsluitend de eerste 2 pagina’s A4 beoordeeld.</w:t>
            </w:r>
          </w:p>
          <w:p w14:paraId="02F85A9E" w14:textId="0218E1B9" w:rsidR="008E0AE2" w:rsidRPr="007E2885" w:rsidRDefault="008E0AE2" w:rsidP="00CB23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</w:tbl>
    <w:p w14:paraId="63315757" w14:textId="77777777" w:rsidR="00BD5B4B" w:rsidRPr="007E2885" w:rsidRDefault="00BD5B4B">
      <w:pPr>
        <w:spacing w:before="0" w:after="160" w:line="259" w:lineRule="auto"/>
        <w:rPr>
          <w:rFonts w:ascii="Trebuchet MS" w:hAnsi="Trebuchet MS"/>
          <w:szCs w:val="18"/>
        </w:rPr>
      </w:pPr>
    </w:p>
    <w:p w14:paraId="7E0EE72F" w14:textId="77777777" w:rsidR="00BD5B4B" w:rsidRPr="007E2885" w:rsidRDefault="00BD5B4B">
      <w:pPr>
        <w:spacing w:before="0" w:after="160" w:line="259" w:lineRule="auto"/>
        <w:rPr>
          <w:rFonts w:ascii="Trebuchet MS" w:hAnsi="Trebuchet MS"/>
          <w:szCs w:val="18"/>
        </w:rPr>
      </w:pPr>
    </w:p>
    <w:p w14:paraId="728E9F8A" w14:textId="77777777" w:rsidR="00BD5B4B" w:rsidRPr="007E2885" w:rsidRDefault="00BD5B4B">
      <w:pPr>
        <w:spacing w:before="0" w:after="160" w:line="259" w:lineRule="auto"/>
        <w:rPr>
          <w:rFonts w:ascii="Trebuchet MS" w:hAnsi="Trebuchet MS"/>
          <w:szCs w:val="18"/>
        </w:rPr>
      </w:pPr>
    </w:p>
    <w:p w14:paraId="616B9FAF" w14:textId="77777777" w:rsidR="00BD5B4B" w:rsidRDefault="00BD5B4B">
      <w:pPr>
        <w:spacing w:before="0" w:after="160" w:line="259" w:lineRule="auto"/>
        <w:rPr>
          <w:rFonts w:ascii="Trebuchet MS" w:hAnsi="Trebuchet MS"/>
          <w:szCs w:val="18"/>
        </w:rPr>
      </w:pPr>
    </w:p>
    <w:p w14:paraId="2EB1D650" w14:textId="428DAB06" w:rsidR="00071484" w:rsidRDefault="00071484" w:rsidP="00071484">
      <w:pPr>
        <w:pStyle w:val="Kop2"/>
      </w:pPr>
      <w:r>
        <w:lastRenderedPageBreak/>
        <w:t>Toelichting maximaal 2 pagina’s</w:t>
      </w:r>
    </w:p>
    <w:p w14:paraId="4947CDD5" w14:textId="77777777" w:rsidR="00071484" w:rsidRDefault="00071484" w:rsidP="00071484"/>
    <w:p w14:paraId="010D0F5B" w14:textId="77777777" w:rsidR="00071484" w:rsidRDefault="00071484" w:rsidP="00071484"/>
    <w:p w14:paraId="736FEBAA" w14:textId="77777777" w:rsidR="00071484" w:rsidRDefault="00071484" w:rsidP="00071484"/>
    <w:p w14:paraId="7F1CE6C3" w14:textId="77777777" w:rsidR="00071484" w:rsidRDefault="00071484" w:rsidP="00071484"/>
    <w:p w14:paraId="4AAE7FF1" w14:textId="77777777" w:rsidR="00071484" w:rsidRDefault="00071484" w:rsidP="00071484"/>
    <w:p w14:paraId="0A251414" w14:textId="77777777" w:rsidR="00071484" w:rsidRDefault="00071484" w:rsidP="00071484"/>
    <w:p w14:paraId="0A0455F9" w14:textId="77777777" w:rsidR="00071484" w:rsidRDefault="00071484" w:rsidP="00071484"/>
    <w:p w14:paraId="3202F7CA" w14:textId="77777777" w:rsidR="00071484" w:rsidRDefault="00071484" w:rsidP="00071484"/>
    <w:p w14:paraId="65E1CAE1" w14:textId="77777777" w:rsidR="00071484" w:rsidRDefault="00071484" w:rsidP="00071484"/>
    <w:p w14:paraId="6446BBFF" w14:textId="77777777" w:rsidR="00071484" w:rsidRDefault="00071484" w:rsidP="00071484"/>
    <w:p w14:paraId="76D9FA9D" w14:textId="77777777" w:rsidR="00071484" w:rsidRDefault="00071484" w:rsidP="00071484"/>
    <w:p w14:paraId="62BDA3B4" w14:textId="77777777" w:rsidR="00071484" w:rsidRDefault="00071484" w:rsidP="00071484"/>
    <w:p w14:paraId="4F3FAAB6" w14:textId="77777777" w:rsidR="00071484" w:rsidRDefault="00071484" w:rsidP="00071484"/>
    <w:p w14:paraId="7E3E09AC" w14:textId="77777777" w:rsidR="00071484" w:rsidRDefault="00071484" w:rsidP="00071484"/>
    <w:p w14:paraId="48DF57A3" w14:textId="77777777" w:rsidR="00071484" w:rsidRDefault="00071484" w:rsidP="00071484"/>
    <w:p w14:paraId="3A1A8975" w14:textId="77777777" w:rsidR="00071484" w:rsidRDefault="00071484" w:rsidP="00071484"/>
    <w:p w14:paraId="19FEF017" w14:textId="77777777" w:rsidR="00071484" w:rsidRDefault="00071484" w:rsidP="00071484"/>
    <w:p w14:paraId="09317B4A" w14:textId="77777777" w:rsidR="00071484" w:rsidRDefault="00071484" w:rsidP="00071484"/>
    <w:p w14:paraId="161C600C" w14:textId="77777777" w:rsidR="00071484" w:rsidRDefault="00071484" w:rsidP="00071484"/>
    <w:p w14:paraId="6A262757" w14:textId="77777777" w:rsidR="00071484" w:rsidRDefault="00071484" w:rsidP="00071484"/>
    <w:p w14:paraId="7FFBD2BC" w14:textId="77777777" w:rsidR="00071484" w:rsidRDefault="00071484" w:rsidP="00071484"/>
    <w:p w14:paraId="1A0EEA81" w14:textId="77777777" w:rsidR="00071484" w:rsidRDefault="00071484" w:rsidP="00071484"/>
    <w:p w14:paraId="5F3C94E9" w14:textId="77777777" w:rsidR="00071484" w:rsidRDefault="00071484" w:rsidP="00071484"/>
    <w:p w14:paraId="1CDA9BF9" w14:textId="77777777" w:rsidR="00071484" w:rsidRDefault="00071484" w:rsidP="00071484"/>
    <w:p w14:paraId="08E1CED4" w14:textId="77777777" w:rsidR="00071484" w:rsidRDefault="00071484" w:rsidP="00071484"/>
    <w:p w14:paraId="08FC1087" w14:textId="77777777" w:rsidR="00071484" w:rsidRDefault="00071484" w:rsidP="00071484"/>
    <w:p w14:paraId="7CD13724" w14:textId="77777777" w:rsidR="00071484" w:rsidRDefault="00071484" w:rsidP="00071484"/>
    <w:p w14:paraId="09FC2C7B" w14:textId="77777777" w:rsidR="00071484" w:rsidRDefault="00071484" w:rsidP="00071484"/>
    <w:p w14:paraId="3899FDAD" w14:textId="77777777" w:rsidR="00071484" w:rsidRDefault="00071484" w:rsidP="00071484"/>
    <w:p w14:paraId="665B8E8E" w14:textId="77777777" w:rsidR="00071484" w:rsidRDefault="00071484" w:rsidP="00071484"/>
    <w:p w14:paraId="7A6CC4C4" w14:textId="77777777" w:rsidR="00071484" w:rsidRDefault="00071484" w:rsidP="00071484"/>
    <w:p w14:paraId="4E778CAB" w14:textId="77777777" w:rsidR="00071484" w:rsidRDefault="00071484" w:rsidP="00071484"/>
    <w:p w14:paraId="789C002E" w14:textId="77777777" w:rsidR="00071484" w:rsidRDefault="00071484" w:rsidP="00071484"/>
    <w:p w14:paraId="40CF9116" w14:textId="77777777" w:rsidR="00071484" w:rsidRDefault="00071484" w:rsidP="00071484"/>
    <w:p w14:paraId="22CA1F0F" w14:textId="77777777" w:rsidR="00071484" w:rsidRPr="00071484" w:rsidRDefault="00071484" w:rsidP="00071484"/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BD5B4B" w:rsidRPr="007E2885" w14:paraId="646546CA" w14:textId="77777777" w:rsidTr="00172E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02BA76BD" w14:textId="77777777" w:rsidR="00BD5B4B" w:rsidRPr="007E2885" w:rsidRDefault="00BD5B4B" w:rsidP="00172EEA">
            <w:pPr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Referentie behoort toe aan:</w:t>
            </w:r>
          </w:p>
        </w:tc>
        <w:tc>
          <w:tcPr>
            <w:tcW w:w="5311" w:type="dxa"/>
            <w:gridSpan w:val="2"/>
          </w:tcPr>
          <w:p w14:paraId="4669D034" w14:textId="77777777" w:rsidR="00BD5B4B" w:rsidRPr="007E2885" w:rsidRDefault="00BD5B4B" w:rsidP="00172EE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 w:val="0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-</w:t>
            </w:r>
            <w:r w:rsidRPr="007E2885">
              <w:rPr>
                <w:rFonts w:ascii="Trebuchet MS" w:hAnsi="Trebuchet MS"/>
                <w:color w:val="002060"/>
                <w:szCs w:val="18"/>
              </w:rPr>
              <w:t>vul hier de naam van uw onderneming in</w:t>
            </w:r>
            <w:r w:rsidRPr="007E2885">
              <w:rPr>
                <w:rFonts w:ascii="Trebuchet MS" w:hAnsi="Trebuchet MS"/>
                <w:szCs w:val="18"/>
              </w:rPr>
              <w:t>-</w:t>
            </w:r>
          </w:p>
        </w:tc>
      </w:tr>
      <w:tr w:rsidR="00BD5B4B" w:rsidRPr="007E2885" w14:paraId="70C2D88D" w14:textId="77777777" w:rsidTr="0017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337A2AA5" w14:textId="5C32149F" w:rsidR="00BD5B4B" w:rsidRPr="007E2885" w:rsidRDefault="00BD5B4B" w:rsidP="001D62E1">
            <w:pPr>
              <w:spacing w:before="0" w:line="276" w:lineRule="auto"/>
              <w:jc w:val="both"/>
              <w:rPr>
                <w:rFonts w:ascii="Trebuchet MS" w:hAnsi="Trebuchet MS"/>
                <w:b w:val="0"/>
                <w:bCs w:val="0"/>
                <w:szCs w:val="18"/>
              </w:rPr>
            </w:pPr>
            <w:r w:rsidRPr="007E2885">
              <w:rPr>
                <w:rFonts w:ascii="Trebuchet MS" w:hAnsi="Trebuchet MS"/>
                <w:b w:val="0"/>
                <w:bCs w:val="0"/>
                <w:szCs w:val="18"/>
              </w:rPr>
              <w:t xml:space="preserve">Referentieproject bij Selectiecriterium 2: </w:t>
            </w:r>
            <w:r w:rsidR="00873180" w:rsidRPr="00CB3E85">
              <w:rPr>
                <w:u w:val="single"/>
              </w:rPr>
              <w:t>Ervaring met het realiseren van een sportaccommodatie</w:t>
            </w:r>
          </w:p>
        </w:tc>
      </w:tr>
      <w:tr w:rsidR="00BD5B4B" w:rsidRPr="007E2885" w14:paraId="550524CB" w14:textId="77777777" w:rsidTr="0017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DFA868A" w14:textId="77777777" w:rsidR="00BD5B4B" w:rsidRPr="007E2885" w:rsidRDefault="00BD5B4B" w:rsidP="00172EEA">
            <w:pPr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1</w:t>
            </w:r>
          </w:p>
        </w:tc>
        <w:tc>
          <w:tcPr>
            <w:tcW w:w="1804" w:type="dxa"/>
            <w:vMerge w:val="restart"/>
          </w:tcPr>
          <w:p w14:paraId="0F085CF0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NAW-gegevens referentieproject</w:t>
            </w:r>
          </w:p>
        </w:tc>
        <w:tc>
          <w:tcPr>
            <w:tcW w:w="1943" w:type="dxa"/>
            <w:gridSpan w:val="2"/>
          </w:tcPr>
          <w:p w14:paraId="4EE21FF4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Naam organisatie</w:t>
            </w:r>
          </w:p>
        </w:tc>
        <w:tc>
          <w:tcPr>
            <w:tcW w:w="4043" w:type="dxa"/>
          </w:tcPr>
          <w:p w14:paraId="53F0B964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BD5B4B" w:rsidRPr="007E2885" w14:paraId="021241D2" w14:textId="77777777" w:rsidTr="0017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1615610" w14:textId="77777777" w:rsidR="00BD5B4B" w:rsidRPr="007E2885" w:rsidRDefault="00BD5B4B" w:rsidP="00172EEA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4E2F873E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106430CA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Naam contactpersoon</w:t>
            </w:r>
          </w:p>
        </w:tc>
        <w:tc>
          <w:tcPr>
            <w:tcW w:w="4043" w:type="dxa"/>
          </w:tcPr>
          <w:p w14:paraId="6EB071FF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BD5B4B" w:rsidRPr="007E2885" w14:paraId="00E09503" w14:textId="77777777" w:rsidTr="0017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173C446" w14:textId="77777777" w:rsidR="00BD5B4B" w:rsidRPr="007E2885" w:rsidRDefault="00BD5B4B" w:rsidP="00172EEA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213D60A4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4AB12854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Telefoonnummer</w:t>
            </w:r>
          </w:p>
        </w:tc>
        <w:tc>
          <w:tcPr>
            <w:tcW w:w="4043" w:type="dxa"/>
          </w:tcPr>
          <w:p w14:paraId="0964F390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BD5B4B" w:rsidRPr="007E2885" w14:paraId="4EA57885" w14:textId="77777777" w:rsidTr="0017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2C14252" w14:textId="77777777" w:rsidR="00BD5B4B" w:rsidRPr="007E2885" w:rsidRDefault="00BD5B4B" w:rsidP="00172EEA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0B1A2068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0459E1D8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E-mailadres</w:t>
            </w:r>
          </w:p>
        </w:tc>
        <w:tc>
          <w:tcPr>
            <w:tcW w:w="4043" w:type="dxa"/>
          </w:tcPr>
          <w:p w14:paraId="0739C775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BD5B4B" w:rsidRPr="007E2885" w14:paraId="203BCE6F" w14:textId="77777777" w:rsidTr="0017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D0D55D1" w14:textId="77777777" w:rsidR="00BD5B4B" w:rsidRPr="007E2885" w:rsidRDefault="00BD5B4B" w:rsidP="00172EEA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43A2020D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39357F5F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Naam en omschrijving van het project</w:t>
            </w:r>
          </w:p>
        </w:tc>
        <w:tc>
          <w:tcPr>
            <w:tcW w:w="4043" w:type="dxa"/>
          </w:tcPr>
          <w:p w14:paraId="54642066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BD5B4B" w:rsidRPr="007E2885" w14:paraId="41FF8E58" w14:textId="77777777" w:rsidTr="0017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6B48F3" w14:textId="77777777" w:rsidR="00BD5B4B" w:rsidRPr="007E2885" w:rsidRDefault="00BD5B4B" w:rsidP="00172EEA">
            <w:pPr>
              <w:rPr>
                <w:rFonts w:ascii="Trebuchet MS" w:hAnsi="Trebuchet MS"/>
                <w:b w:val="0"/>
                <w:bCs w:val="0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2</w:t>
            </w:r>
          </w:p>
        </w:tc>
        <w:tc>
          <w:tcPr>
            <w:tcW w:w="1804" w:type="dxa"/>
          </w:tcPr>
          <w:p w14:paraId="7BDA56D5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Omvang van het project</w:t>
            </w:r>
          </w:p>
        </w:tc>
        <w:tc>
          <w:tcPr>
            <w:tcW w:w="1943" w:type="dxa"/>
            <w:gridSpan w:val="2"/>
          </w:tcPr>
          <w:p w14:paraId="0242314E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Omvang in m2 BVO</w:t>
            </w:r>
          </w:p>
        </w:tc>
        <w:tc>
          <w:tcPr>
            <w:tcW w:w="4043" w:type="dxa"/>
          </w:tcPr>
          <w:p w14:paraId="406A1DA1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BD5B4B" w:rsidRPr="007E2885" w14:paraId="380CEB4D" w14:textId="77777777" w:rsidTr="0017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404A32F" w14:textId="77777777" w:rsidR="00BD5B4B" w:rsidRPr="007E2885" w:rsidRDefault="00BD5B4B" w:rsidP="00172EEA">
            <w:pPr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3</w:t>
            </w:r>
          </w:p>
        </w:tc>
        <w:tc>
          <w:tcPr>
            <w:tcW w:w="1804" w:type="dxa"/>
            <w:vMerge w:val="restart"/>
          </w:tcPr>
          <w:p w14:paraId="40F4F40D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Looptijd project</w:t>
            </w:r>
          </w:p>
        </w:tc>
        <w:tc>
          <w:tcPr>
            <w:tcW w:w="1943" w:type="dxa"/>
            <w:gridSpan w:val="2"/>
          </w:tcPr>
          <w:p w14:paraId="1043767C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Datum aanvang project</w:t>
            </w:r>
          </w:p>
        </w:tc>
        <w:tc>
          <w:tcPr>
            <w:tcW w:w="4043" w:type="dxa"/>
          </w:tcPr>
          <w:p w14:paraId="07252BC5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BD5B4B" w:rsidRPr="007E2885" w14:paraId="010E1605" w14:textId="77777777" w:rsidTr="0017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2ABAE6E" w14:textId="77777777" w:rsidR="00BD5B4B" w:rsidRPr="007E2885" w:rsidRDefault="00BD5B4B" w:rsidP="00172EEA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6F4F9A69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5BE38FED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Datum afronding project</w:t>
            </w:r>
          </w:p>
        </w:tc>
        <w:tc>
          <w:tcPr>
            <w:tcW w:w="4043" w:type="dxa"/>
          </w:tcPr>
          <w:p w14:paraId="44155296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BD5B4B" w:rsidRPr="007E2885" w14:paraId="235BF156" w14:textId="77777777" w:rsidTr="0017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46F62E9" w14:textId="77777777" w:rsidR="00BD5B4B" w:rsidRPr="007E2885" w:rsidRDefault="00BD5B4B" w:rsidP="00172EEA">
            <w:pPr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4</w:t>
            </w:r>
          </w:p>
        </w:tc>
        <w:tc>
          <w:tcPr>
            <w:tcW w:w="1804" w:type="dxa"/>
            <w:vMerge w:val="restart"/>
          </w:tcPr>
          <w:p w14:paraId="103234C1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Eventuele onderaanneming</w:t>
            </w:r>
          </w:p>
        </w:tc>
        <w:tc>
          <w:tcPr>
            <w:tcW w:w="1943" w:type="dxa"/>
            <w:gridSpan w:val="2"/>
          </w:tcPr>
          <w:p w14:paraId="711E8041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Naam onderaannemers</w:t>
            </w:r>
          </w:p>
        </w:tc>
        <w:tc>
          <w:tcPr>
            <w:tcW w:w="4043" w:type="dxa"/>
          </w:tcPr>
          <w:p w14:paraId="3A2B1F48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BD5B4B" w:rsidRPr="007E2885" w14:paraId="5E86243E" w14:textId="77777777" w:rsidTr="0017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9464477" w14:textId="77777777" w:rsidR="00BD5B4B" w:rsidRPr="007E2885" w:rsidRDefault="00BD5B4B" w:rsidP="00172EEA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37BD4300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72C0328F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Adres onderaannemers</w:t>
            </w:r>
          </w:p>
        </w:tc>
        <w:tc>
          <w:tcPr>
            <w:tcW w:w="4043" w:type="dxa"/>
          </w:tcPr>
          <w:p w14:paraId="526096CD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BD5B4B" w:rsidRPr="007E2885" w14:paraId="7041E196" w14:textId="77777777" w:rsidTr="00172E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B293C55" w14:textId="77777777" w:rsidR="00BD5B4B" w:rsidRPr="007E2885" w:rsidRDefault="00BD5B4B" w:rsidP="00172EEA">
            <w:pPr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5</w:t>
            </w:r>
          </w:p>
        </w:tc>
        <w:tc>
          <w:tcPr>
            <w:tcW w:w="7790" w:type="dxa"/>
            <w:gridSpan w:val="4"/>
          </w:tcPr>
          <w:p w14:paraId="0AC5631A" w14:textId="77777777" w:rsidR="00BD5B4B" w:rsidRPr="007E2885" w:rsidRDefault="00BD5B4B" w:rsidP="00172EE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Beoordeling van selectiecriterium 2 vindt plaats op basis van onderstaande aspecten en wordt beoordeeld op omvang en complexiteit ten aanzien van:</w:t>
            </w:r>
          </w:p>
          <w:p w14:paraId="5177982A" w14:textId="77777777" w:rsidR="00BD5B4B" w:rsidRPr="007E2885" w:rsidRDefault="00BD5B4B" w:rsidP="00172EEA">
            <w:pPr>
              <w:pStyle w:val="Lijstalinea"/>
              <w:spacing w:before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483765C6" w14:textId="77777777" w:rsidR="00DB372D" w:rsidRPr="007E2885" w:rsidRDefault="00DB372D" w:rsidP="00DB372D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Uw aanmelding wordt beoordeeld op onderstaande aspecten.</w:t>
            </w:r>
          </w:p>
          <w:p w14:paraId="10482BD5" w14:textId="77777777" w:rsidR="00DB372D" w:rsidRPr="007E2885" w:rsidRDefault="00DB372D" w:rsidP="00DB372D">
            <w:pPr>
              <w:pStyle w:val="Lijstalinea"/>
              <w:numPr>
                <w:ilvl w:val="0"/>
                <w:numId w:val="29"/>
              </w:numPr>
              <w:spacing w:before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Uw ervaring met het realiseren van een sportaccommodatie als onderdeel van een gecombineerde ontwikkeling.</w:t>
            </w:r>
          </w:p>
          <w:p w14:paraId="3BC6481F" w14:textId="77777777" w:rsidR="00DB372D" w:rsidRPr="007E2885" w:rsidRDefault="00DB372D" w:rsidP="00DB372D">
            <w:pPr>
              <w:pStyle w:val="Lijstalinea"/>
              <w:numPr>
                <w:ilvl w:val="0"/>
                <w:numId w:val="29"/>
              </w:numPr>
              <w:spacing w:before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Uw ervaring met de samenwerking met diverse stakeholders, met als voorbeeld een extern exploitant.</w:t>
            </w:r>
          </w:p>
          <w:p w14:paraId="3DA2D793" w14:textId="77777777" w:rsidR="00DB372D" w:rsidRPr="007E2885" w:rsidRDefault="00DB372D" w:rsidP="00172EEA">
            <w:pPr>
              <w:pStyle w:val="Lijstalinea"/>
              <w:spacing w:before="0"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7415542D" w14:textId="77777777" w:rsidR="00BD5B4B" w:rsidRPr="007E2885" w:rsidRDefault="00BD5B4B" w:rsidP="00172EE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De beschrijving incl. beeldmateriaal is niet groter dan 2 pagina’s A4, inclusief beeldmateriaal (vergelijkbaar lettertype en grootte als dit document). Wanneer Gegadigde meer dan het gevraagde aantal A4 overlegt, worden uitsluitend de eerste 2 pagina’s A4 beoordeeld.</w:t>
            </w:r>
          </w:p>
          <w:p w14:paraId="714B4924" w14:textId="77777777" w:rsidR="00BD5B4B" w:rsidRPr="007E2885" w:rsidRDefault="00BD5B4B" w:rsidP="00172E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</w:tbl>
    <w:p w14:paraId="297E1852" w14:textId="24431702" w:rsidR="00BD5B4B" w:rsidRPr="007E2885" w:rsidRDefault="00BD5B4B" w:rsidP="00BD5B4B">
      <w:pPr>
        <w:spacing w:before="0" w:after="160" w:line="259" w:lineRule="auto"/>
        <w:rPr>
          <w:rFonts w:ascii="Trebuchet MS" w:hAnsi="Trebuchet MS"/>
          <w:szCs w:val="18"/>
        </w:rPr>
      </w:pPr>
    </w:p>
    <w:p w14:paraId="081C2E3A" w14:textId="77777777" w:rsidR="007E2885" w:rsidRPr="007E2885" w:rsidRDefault="007E2885" w:rsidP="00BD5B4B">
      <w:pPr>
        <w:spacing w:before="0" w:after="160" w:line="259" w:lineRule="auto"/>
        <w:rPr>
          <w:rFonts w:ascii="Trebuchet MS" w:hAnsi="Trebuchet MS"/>
          <w:szCs w:val="18"/>
        </w:rPr>
      </w:pPr>
    </w:p>
    <w:p w14:paraId="730747C6" w14:textId="77777777" w:rsidR="007E2885" w:rsidRPr="007E2885" w:rsidRDefault="007E2885" w:rsidP="00BD5B4B">
      <w:pPr>
        <w:spacing w:before="0" w:after="160" w:line="259" w:lineRule="auto"/>
        <w:rPr>
          <w:rFonts w:ascii="Trebuchet MS" w:hAnsi="Trebuchet MS"/>
          <w:szCs w:val="18"/>
        </w:rPr>
      </w:pPr>
    </w:p>
    <w:p w14:paraId="1C218540" w14:textId="77777777" w:rsidR="007E2885" w:rsidRPr="007E2885" w:rsidRDefault="007E2885" w:rsidP="00BD5B4B">
      <w:pPr>
        <w:spacing w:before="0" w:after="160" w:line="259" w:lineRule="auto"/>
        <w:rPr>
          <w:rFonts w:ascii="Trebuchet MS" w:hAnsi="Trebuchet MS"/>
          <w:szCs w:val="18"/>
        </w:rPr>
      </w:pPr>
    </w:p>
    <w:p w14:paraId="05746612" w14:textId="77777777" w:rsidR="007E2885" w:rsidRPr="007E2885" w:rsidRDefault="007E2885" w:rsidP="00BD5B4B">
      <w:pPr>
        <w:spacing w:before="0" w:after="160" w:line="259" w:lineRule="auto"/>
        <w:rPr>
          <w:rFonts w:ascii="Trebuchet MS" w:hAnsi="Trebuchet MS"/>
          <w:szCs w:val="18"/>
        </w:rPr>
      </w:pPr>
    </w:p>
    <w:p w14:paraId="23CE6266" w14:textId="77777777" w:rsidR="007E2885" w:rsidRDefault="007E2885" w:rsidP="00BD5B4B">
      <w:pPr>
        <w:spacing w:before="0" w:after="160" w:line="259" w:lineRule="auto"/>
        <w:rPr>
          <w:rFonts w:ascii="Trebuchet MS" w:hAnsi="Trebuchet MS"/>
          <w:szCs w:val="18"/>
        </w:rPr>
      </w:pPr>
    </w:p>
    <w:p w14:paraId="5FCF51B4" w14:textId="77777777" w:rsidR="00071484" w:rsidRDefault="00071484" w:rsidP="00BD5B4B">
      <w:pPr>
        <w:spacing w:before="0" w:after="160" w:line="259" w:lineRule="auto"/>
        <w:rPr>
          <w:rFonts w:ascii="Trebuchet MS" w:hAnsi="Trebuchet MS"/>
          <w:szCs w:val="18"/>
        </w:rPr>
      </w:pPr>
    </w:p>
    <w:p w14:paraId="543B5CDA" w14:textId="09EE8D21" w:rsidR="00071484" w:rsidRDefault="00071484" w:rsidP="00071484">
      <w:pPr>
        <w:pStyle w:val="Kop2"/>
      </w:pPr>
      <w:r>
        <w:lastRenderedPageBreak/>
        <w:t>Toelichting maximaal 2 pagina’s</w:t>
      </w:r>
    </w:p>
    <w:p w14:paraId="40C35614" w14:textId="77777777" w:rsidR="00071484" w:rsidRDefault="00071484" w:rsidP="00071484"/>
    <w:p w14:paraId="3E0043AB" w14:textId="77777777" w:rsidR="00071484" w:rsidRDefault="00071484" w:rsidP="00071484"/>
    <w:p w14:paraId="55BA86ED" w14:textId="77777777" w:rsidR="00071484" w:rsidRDefault="00071484" w:rsidP="00071484"/>
    <w:p w14:paraId="4029C6EA" w14:textId="77777777" w:rsidR="00071484" w:rsidRDefault="00071484" w:rsidP="00071484"/>
    <w:p w14:paraId="6F325DDD" w14:textId="77777777" w:rsidR="00071484" w:rsidRDefault="00071484" w:rsidP="00071484"/>
    <w:p w14:paraId="0708A8AC" w14:textId="77777777" w:rsidR="00071484" w:rsidRDefault="00071484" w:rsidP="00071484"/>
    <w:p w14:paraId="4C1AFC60" w14:textId="77777777" w:rsidR="00071484" w:rsidRDefault="00071484" w:rsidP="00071484"/>
    <w:p w14:paraId="6EF8B9A4" w14:textId="77777777" w:rsidR="00071484" w:rsidRDefault="00071484" w:rsidP="00071484"/>
    <w:p w14:paraId="24DB3715" w14:textId="77777777" w:rsidR="00071484" w:rsidRDefault="00071484" w:rsidP="00071484"/>
    <w:p w14:paraId="2D84952D" w14:textId="77777777" w:rsidR="00071484" w:rsidRDefault="00071484" w:rsidP="00071484"/>
    <w:p w14:paraId="43FCFBB2" w14:textId="77777777" w:rsidR="00071484" w:rsidRDefault="00071484" w:rsidP="00071484"/>
    <w:p w14:paraId="004FF212" w14:textId="77777777" w:rsidR="00071484" w:rsidRDefault="00071484" w:rsidP="00071484"/>
    <w:p w14:paraId="50B0C408" w14:textId="77777777" w:rsidR="00071484" w:rsidRDefault="00071484" w:rsidP="00071484"/>
    <w:p w14:paraId="319381CC" w14:textId="77777777" w:rsidR="00071484" w:rsidRDefault="00071484" w:rsidP="00071484"/>
    <w:p w14:paraId="2042844D" w14:textId="77777777" w:rsidR="00071484" w:rsidRDefault="00071484" w:rsidP="00071484"/>
    <w:p w14:paraId="69CB9EA6" w14:textId="77777777" w:rsidR="00071484" w:rsidRDefault="00071484" w:rsidP="00071484"/>
    <w:p w14:paraId="6906AC61" w14:textId="77777777" w:rsidR="00071484" w:rsidRDefault="00071484" w:rsidP="00071484"/>
    <w:p w14:paraId="55AB80B4" w14:textId="77777777" w:rsidR="00071484" w:rsidRDefault="00071484" w:rsidP="00071484"/>
    <w:p w14:paraId="14CC98CB" w14:textId="77777777" w:rsidR="00071484" w:rsidRDefault="00071484" w:rsidP="00071484"/>
    <w:p w14:paraId="24032372" w14:textId="77777777" w:rsidR="00071484" w:rsidRDefault="00071484" w:rsidP="00071484"/>
    <w:p w14:paraId="1E97F659" w14:textId="77777777" w:rsidR="00071484" w:rsidRDefault="00071484" w:rsidP="00071484"/>
    <w:p w14:paraId="6F8EBB9D" w14:textId="77777777" w:rsidR="00071484" w:rsidRDefault="00071484" w:rsidP="00071484"/>
    <w:p w14:paraId="70522B81" w14:textId="77777777" w:rsidR="00071484" w:rsidRDefault="00071484" w:rsidP="00071484"/>
    <w:p w14:paraId="494CB044" w14:textId="77777777" w:rsidR="00071484" w:rsidRDefault="00071484" w:rsidP="00071484"/>
    <w:p w14:paraId="73B90F86" w14:textId="77777777" w:rsidR="00071484" w:rsidRDefault="00071484" w:rsidP="00071484"/>
    <w:p w14:paraId="082B01C5" w14:textId="77777777" w:rsidR="00071484" w:rsidRDefault="00071484" w:rsidP="00071484"/>
    <w:p w14:paraId="450C45E5" w14:textId="77777777" w:rsidR="00071484" w:rsidRDefault="00071484" w:rsidP="00071484"/>
    <w:p w14:paraId="1B3034C7" w14:textId="77777777" w:rsidR="00071484" w:rsidRDefault="00071484" w:rsidP="00071484"/>
    <w:p w14:paraId="1ACEC71B" w14:textId="77777777" w:rsidR="00071484" w:rsidRDefault="00071484" w:rsidP="00071484"/>
    <w:p w14:paraId="25904ADD" w14:textId="77777777" w:rsidR="00071484" w:rsidRDefault="00071484" w:rsidP="00071484"/>
    <w:p w14:paraId="2D9F29B4" w14:textId="77777777" w:rsidR="00071484" w:rsidRDefault="00071484" w:rsidP="00071484"/>
    <w:p w14:paraId="56D10F58" w14:textId="77777777" w:rsidR="00071484" w:rsidRDefault="00071484" w:rsidP="00071484"/>
    <w:p w14:paraId="29C9E6D8" w14:textId="77777777" w:rsidR="00071484" w:rsidRDefault="00071484" w:rsidP="00071484"/>
    <w:p w14:paraId="299D478C" w14:textId="77777777" w:rsidR="00071484" w:rsidRPr="00071484" w:rsidRDefault="00071484" w:rsidP="00071484"/>
    <w:tbl>
      <w:tblPr>
        <w:tblStyle w:val="Rastertabel1licht-Accent2"/>
        <w:tblW w:w="0" w:type="auto"/>
        <w:tblLook w:val="04A0" w:firstRow="1" w:lastRow="0" w:firstColumn="1" w:lastColumn="0" w:noHBand="0" w:noVBand="1"/>
      </w:tblPr>
      <w:tblGrid>
        <w:gridCol w:w="562"/>
        <w:gridCol w:w="1804"/>
        <w:gridCol w:w="675"/>
        <w:gridCol w:w="1268"/>
        <w:gridCol w:w="4043"/>
      </w:tblGrid>
      <w:tr w:rsidR="00D37204" w:rsidRPr="007E2885" w14:paraId="445EBAB5" w14:textId="77777777" w:rsidTr="00E31B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41" w:type="dxa"/>
            <w:gridSpan w:val="3"/>
          </w:tcPr>
          <w:p w14:paraId="31CE5CD7" w14:textId="77777777" w:rsidR="00D37204" w:rsidRPr="007E2885" w:rsidRDefault="00D37204" w:rsidP="00E31B99">
            <w:pPr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lastRenderedPageBreak/>
              <w:t>Referentie behoort toe aan:</w:t>
            </w:r>
          </w:p>
        </w:tc>
        <w:tc>
          <w:tcPr>
            <w:tcW w:w="5311" w:type="dxa"/>
            <w:gridSpan w:val="2"/>
          </w:tcPr>
          <w:p w14:paraId="54CC8031" w14:textId="77777777" w:rsidR="00D37204" w:rsidRPr="007E2885" w:rsidRDefault="00D37204" w:rsidP="00E31B9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b w:val="0"/>
                <w:bCs w:val="0"/>
                <w:szCs w:val="18"/>
              </w:rPr>
            </w:pPr>
            <w:r w:rsidRPr="007E2885">
              <w:rPr>
                <w:rFonts w:ascii="Trebuchet MS" w:hAnsi="Trebuchet MS"/>
                <w:b w:val="0"/>
                <w:bCs w:val="0"/>
                <w:szCs w:val="18"/>
              </w:rPr>
              <w:t>-</w:t>
            </w:r>
            <w:r w:rsidRPr="007E2885">
              <w:rPr>
                <w:rFonts w:ascii="Trebuchet MS" w:hAnsi="Trebuchet MS"/>
                <w:b w:val="0"/>
                <w:bCs w:val="0"/>
                <w:color w:val="002060"/>
                <w:szCs w:val="18"/>
              </w:rPr>
              <w:t>vul hier de naam van uw onderneming in</w:t>
            </w:r>
            <w:r w:rsidRPr="007E2885">
              <w:rPr>
                <w:rFonts w:ascii="Trebuchet MS" w:hAnsi="Trebuchet MS"/>
                <w:b w:val="0"/>
                <w:bCs w:val="0"/>
                <w:szCs w:val="18"/>
              </w:rPr>
              <w:t>-</w:t>
            </w:r>
          </w:p>
        </w:tc>
      </w:tr>
      <w:tr w:rsidR="00D37204" w:rsidRPr="007E2885" w14:paraId="500CBC57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5"/>
          </w:tcPr>
          <w:p w14:paraId="49F82769" w14:textId="589A7DAC" w:rsidR="00D37204" w:rsidRPr="007E2885" w:rsidRDefault="00D37204" w:rsidP="00D37204">
            <w:pPr>
              <w:rPr>
                <w:rFonts w:ascii="Trebuchet MS" w:hAnsi="Trebuchet MS"/>
                <w:b w:val="0"/>
                <w:bCs w:val="0"/>
                <w:szCs w:val="18"/>
              </w:rPr>
            </w:pPr>
            <w:r w:rsidRPr="007E2885">
              <w:rPr>
                <w:rFonts w:ascii="Trebuchet MS" w:hAnsi="Trebuchet MS"/>
                <w:b w:val="0"/>
                <w:bCs w:val="0"/>
                <w:szCs w:val="18"/>
              </w:rPr>
              <w:t xml:space="preserve">Referentieproject bij Selectiecriterium 3: </w:t>
            </w:r>
            <w:r w:rsidR="002F0E14" w:rsidRPr="001964B4">
              <w:rPr>
                <w:u w:val="single"/>
              </w:rPr>
              <w:t>Ervaring met het duurzaam realiseren van een gebouw</w:t>
            </w:r>
          </w:p>
        </w:tc>
      </w:tr>
      <w:tr w:rsidR="00D37204" w:rsidRPr="007E2885" w14:paraId="6B88318E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3A228B4" w14:textId="77777777" w:rsidR="00D37204" w:rsidRPr="007E2885" w:rsidRDefault="00D37204" w:rsidP="00E31B99">
            <w:pPr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1</w:t>
            </w:r>
          </w:p>
        </w:tc>
        <w:tc>
          <w:tcPr>
            <w:tcW w:w="1804" w:type="dxa"/>
            <w:vMerge w:val="restart"/>
          </w:tcPr>
          <w:p w14:paraId="4F0045BA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NAW-gegevens referentieproject</w:t>
            </w:r>
          </w:p>
        </w:tc>
        <w:tc>
          <w:tcPr>
            <w:tcW w:w="1943" w:type="dxa"/>
            <w:gridSpan w:val="2"/>
          </w:tcPr>
          <w:p w14:paraId="587FBD39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Naam organisatie</w:t>
            </w:r>
          </w:p>
        </w:tc>
        <w:tc>
          <w:tcPr>
            <w:tcW w:w="4043" w:type="dxa"/>
          </w:tcPr>
          <w:p w14:paraId="378B0694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D37204" w:rsidRPr="007E2885" w14:paraId="769B4C8D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2E213F6" w14:textId="77777777" w:rsidR="00D37204" w:rsidRPr="007E2885" w:rsidRDefault="00D37204" w:rsidP="00E31B99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1624BC7B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1A5F74AE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Naam contactpersoon</w:t>
            </w:r>
          </w:p>
        </w:tc>
        <w:tc>
          <w:tcPr>
            <w:tcW w:w="4043" w:type="dxa"/>
          </w:tcPr>
          <w:p w14:paraId="5B0C0150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D37204" w:rsidRPr="007E2885" w14:paraId="21E8B207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ED4AC0B" w14:textId="77777777" w:rsidR="00D37204" w:rsidRPr="007E2885" w:rsidRDefault="00D37204" w:rsidP="00E31B99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7FD8EE58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403CA9B1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Telefoonnummer</w:t>
            </w:r>
          </w:p>
        </w:tc>
        <w:tc>
          <w:tcPr>
            <w:tcW w:w="4043" w:type="dxa"/>
          </w:tcPr>
          <w:p w14:paraId="7246D1BA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D37204" w:rsidRPr="007E2885" w14:paraId="200A253B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70267EB" w14:textId="77777777" w:rsidR="00D37204" w:rsidRPr="007E2885" w:rsidRDefault="00D37204" w:rsidP="00E31B99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3259971C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3206E703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E-mailadres</w:t>
            </w:r>
          </w:p>
        </w:tc>
        <w:tc>
          <w:tcPr>
            <w:tcW w:w="4043" w:type="dxa"/>
          </w:tcPr>
          <w:p w14:paraId="4DD92FC3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D37204" w:rsidRPr="007E2885" w14:paraId="124B0DA8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04316A9" w14:textId="77777777" w:rsidR="00D37204" w:rsidRPr="007E2885" w:rsidRDefault="00D37204" w:rsidP="00E31B99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68C91D25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067006C9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Naam en omschrijving van het project</w:t>
            </w:r>
          </w:p>
        </w:tc>
        <w:tc>
          <w:tcPr>
            <w:tcW w:w="4043" w:type="dxa"/>
          </w:tcPr>
          <w:p w14:paraId="12C1078B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CE2315" w:rsidRPr="007E2885" w14:paraId="78ACD32A" w14:textId="77777777" w:rsidTr="00CE231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6D3F7D6" w14:textId="77777777" w:rsidR="00CE2315" w:rsidRPr="007E2885" w:rsidRDefault="00CE2315" w:rsidP="00CE2315">
            <w:pPr>
              <w:rPr>
                <w:rFonts w:ascii="Trebuchet MS" w:hAnsi="Trebuchet MS"/>
                <w:b w:val="0"/>
                <w:bCs w:val="0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2</w:t>
            </w:r>
          </w:p>
          <w:p w14:paraId="78A3272E" w14:textId="29869DA4" w:rsidR="00CE2315" w:rsidRPr="007E2885" w:rsidRDefault="00CE2315" w:rsidP="00CE2315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</w:tcPr>
          <w:p w14:paraId="0F07E925" w14:textId="5EA2FA8F" w:rsidR="00CE2315" w:rsidRPr="007E2885" w:rsidRDefault="00CE2315" w:rsidP="00CE2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Omvang van het project</w:t>
            </w:r>
          </w:p>
        </w:tc>
        <w:tc>
          <w:tcPr>
            <w:tcW w:w="1943" w:type="dxa"/>
            <w:gridSpan w:val="2"/>
          </w:tcPr>
          <w:p w14:paraId="3D87E411" w14:textId="617A301E" w:rsidR="00CE2315" w:rsidRPr="007E2885" w:rsidRDefault="00CE2315" w:rsidP="00CE2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Omvang in m2 BVO</w:t>
            </w:r>
          </w:p>
        </w:tc>
        <w:tc>
          <w:tcPr>
            <w:tcW w:w="4043" w:type="dxa"/>
          </w:tcPr>
          <w:p w14:paraId="21453FC9" w14:textId="77777777" w:rsidR="00CE2315" w:rsidRPr="007E2885" w:rsidRDefault="00CE2315" w:rsidP="00CE2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D37204" w:rsidRPr="007E2885" w14:paraId="2C50C2F5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87DDD8D" w14:textId="77777777" w:rsidR="00D37204" w:rsidRPr="007E2885" w:rsidRDefault="00D37204" w:rsidP="00E31B99">
            <w:pPr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3</w:t>
            </w:r>
          </w:p>
        </w:tc>
        <w:tc>
          <w:tcPr>
            <w:tcW w:w="1804" w:type="dxa"/>
            <w:vMerge w:val="restart"/>
          </w:tcPr>
          <w:p w14:paraId="4FA9452F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Looptijd project</w:t>
            </w:r>
          </w:p>
        </w:tc>
        <w:tc>
          <w:tcPr>
            <w:tcW w:w="1943" w:type="dxa"/>
            <w:gridSpan w:val="2"/>
          </w:tcPr>
          <w:p w14:paraId="2BD0098C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Datum aanvang project</w:t>
            </w:r>
          </w:p>
        </w:tc>
        <w:tc>
          <w:tcPr>
            <w:tcW w:w="4043" w:type="dxa"/>
          </w:tcPr>
          <w:p w14:paraId="670B01CB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D37204" w:rsidRPr="007E2885" w14:paraId="5FED8974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153EE4C" w14:textId="77777777" w:rsidR="00D37204" w:rsidRPr="007E2885" w:rsidRDefault="00D37204" w:rsidP="00E31B99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7BE9A369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4D2EF020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Datum afronding project</w:t>
            </w:r>
          </w:p>
        </w:tc>
        <w:tc>
          <w:tcPr>
            <w:tcW w:w="4043" w:type="dxa"/>
          </w:tcPr>
          <w:p w14:paraId="1CBED491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D37204" w:rsidRPr="007E2885" w14:paraId="7DC08F02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36BF0B9F" w14:textId="77777777" w:rsidR="00D37204" w:rsidRPr="007E2885" w:rsidRDefault="00D37204" w:rsidP="00E31B99">
            <w:pPr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4</w:t>
            </w:r>
          </w:p>
        </w:tc>
        <w:tc>
          <w:tcPr>
            <w:tcW w:w="1804" w:type="dxa"/>
            <w:vMerge w:val="restart"/>
          </w:tcPr>
          <w:p w14:paraId="5A2D9C7D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Eventuele onderaanneming</w:t>
            </w:r>
          </w:p>
        </w:tc>
        <w:tc>
          <w:tcPr>
            <w:tcW w:w="1943" w:type="dxa"/>
            <w:gridSpan w:val="2"/>
          </w:tcPr>
          <w:p w14:paraId="22D95D6D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Naam onderaannemers</w:t>
            </w:r>
          </w:p>
        </w:tc>
        <w:tc>
          <w:tcPr>
            <w:tcW w:w="4043" w:type="dxa"/>
          </w:tcPr>
          <w:p w14:paraId="07E1D54D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D37204" w:rsidRPr="007E2885" w14:paraId="5FEB4E3E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F3B4E17" w14:textId="77777777" w:rsidR="00D37204" w:rsidRPr="007E2885" w:rsidRDefault="00D37204" w:rsidP="00E31B99">
            <w:pPr>
              <w:rPr>
                <w:rFonts w:ascii="Trebuchet MS" w:hAnsi="Trebuchet MS"/>
                <w:szCs w:val="18"/>
              </w:rPr>
            </w:pPr>
          </w:p>
        </w:tc>
        <w:tc>
          <w:tcPr>
            <w:tcW w:w="1804" w:type="dxa"/>
            <w:vMerge/>
          </w:tcPr>
          <w:p w14:paraId="012FA6B2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  <w:tc>
          <w:tcPr>
            <w:tcW w:w="1943" w:type="dxa"/>
            <w:gridSpan w:val="2"/>
          </w:tcPr>
          <w:p w14:paraId="1C1AA214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Adres onderaannemers</w:t>
            </w:r>
          </w:p>
        </w:tc>
        <w:tc>
          <w:tcPr>
            <w:tcW w:w="4043" w:type="dxa"/>
          </w:tcPr>
          <w:p w14:paraId="44C8A193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  <w:tr w:rsidR="00D37204" w:rsidRPr="007E2885" w14:paraId="31300E88" w14:textId="77777777" w:rsidTr="00E31B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1258DC4" w14:textId="77777777" w:rsidR="00D37204" w:rsidRPr="007E2885" w:rsidRDefault="00D37204" w:rsidP="00E31B99">
            <w:pPr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5</w:t>
            </w:r>
          </w:p>
        </w:tc>
        <w:tc>
          <w:tcPr>
            <w:tcW w:w="7790" w:type="dxa"/>
            <w:gridSpan w:val="4"/>
          </w:tcPr>
          <w:p w14:paraId="78BC91F5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Geef in een apart document een beschrijving van de referentieopdracht.</w:t>
            </w:r>
          </w:p>
          <w:p w14:paraId="0060570B" w14:textId="6D827F7B" w:rsidR="00F15C41" w:rsidRPr="007E2885" w:rsidRDefault="007E2885" w:rsidP="00D3720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Beoordeling van selectiecriterium 3 vindt plaats op basis van onderstaande aspecten en wordt beoordeeld op omvang en complexiteit ten aanzien van:</w:t>
            </w:r>
          </w:p>
          <w:p w14:paraId="2C613F5B" w14:textId="77777777" w:rsidR="007E2885" w:rsidRPr="007E2885" w:rsidRDefault="007E2885" w:rsidP="007E28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Beoordelingsaspect</w:t>
            </w:r>
          </w:p>
          <w:p w14:paraId="29C85629" w14:textId="77777777" w:rsidR="007E2885" w:rsidRPr="007E2885" w:rsidRDefault="007E2885" w:rsidP="007E2885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Uw aanmelding wordt beoordeeld op onderstaande aspecten.</w:t>
            </w:r>
          </w:p>
          <w:p w14:paraId="059E1D0B" w14:textId="77777777" w:rsidR="007E2885" w:rsidRPr="007E2885" w:rsidRDefault="007E2885" w:rsidP="007E2885">
            <w:pPr>
              <w:pStyle w:val="Lijstalinea"/>
              <w:numPr>
                <w:ilvl w:val="0"/>
                <w:numId w:val="30"/>
              </w:numPr>
              <w:spacing w:before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Uw ervaring met nieuwbouw of renovatie waarbij slimme energie- en warmteconcepten zijn toegepast.</w:t>
            </w:r>
          </w:p>
          <w:p w14:paraId="1DCCE0AD" w14:textId="77777777" w:rsidR="007E2885" w:rsidRPr="007E2885" w:rsidRDefault="007E2885" w:rsidP="007E2885">
            <w:pPr>
              <w:pStyle w:val="Lijstalinea"/>
              <w:numPr>
                <w:ilvl w:val="0"/>
                <w:numId w:val="30"/>
              </w:numPr>
              <w:spacing w:before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Uw ervaring met nieuwbouw of renovatie waarbij circulaire materialen zijn toegepast, waarin er sprake was van innovatieve oplossingen op het gebied van circulariteit, met als voorbeeld toekomstbestendigheid.</w:t>
            </w:r>
          </w:p>
          <w:p w14:paraId="57D410BB" w14:textId="77777777" w:rsidR="007E2885" w:rsidRPr="007E2885" w:rsidRDefault="007E2885" w:rsidP="007E2885">
            <w:pPr>
              <w:pStyle w:val="Lijstalinea"/>
              <w:numPr>
                <w:ilvl w:val="0"/>
                <w:numId w:val="30"/>
              </w:numPr>
              <w:spacing w:before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Uw ervaring met renovatie op ENG niveau.</w:t>
            </w:r>
          </w:p>
          <w:p w14:paraId="7D92C580" w14:textId="77777777" w:rsidR="007E2885" w:rsidRPr="007E2885" w:rsidRDefault="007E2885" w:rsidP="007E2885">
            <w:pPr>
              <w:pStyle w:val="Lijstalinea"/>
              <w:numPr>
                <w:ilvl w:val="0"/>
                <w:numId w:val="29"/>
              </w:numPr>
              <w:spacing w:before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Uw ervaring met het toepassen van een gasloos energieconcept.</w:t>
            </w:r>
          </w:p>
          <w:p w14:paraId="02AFAB1A" w14:textId="77777777" w:rsidR="007E2885" w:rsidRPr="007E2885" w:rsidRDefault="007E2885" w:rsidP="007E2885">
            <w:pPr>
              <w:pStyle w:val="Lijstalinea"/>
              <w:numPr>
                <w:ilvl w:val="0"/>
                <w:numId w:val="29"/>
              </w:numPr>
              <w:spacing w:before="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Uw ervaring met het realiseren van een intensief groendak.</w:t>
            </w:r>
          </w:p>
          <w:p w14:paraId="28918045" w14:textId="77777777" w:rsidR="007E2885" w:rsidRPr="007E2885" w:rsidRDefault="007E2885" w:rsidP="00D3720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  <w:p w14:paraId="3FDDF75C" w14:textId="77777777" w:rsidR="00D37204" w:rsidRPr="007E2885" w:rsidRDefault="00D37204" w:rsidP="00D37204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  <w:r w:rsidRPr="007E2885">
              <w:rPr>
                <w:rFonts w:ascii="Trebuchet MS" w:hAnsi="Trebuchet MS"/>
                <w:szCs w:val="18"/>
              </w:rPr>
              <w:t>De beschrijving incl. beeldmateriaal is niet groter dan 2 pagina’s A4, inclusief beeldmateriaal (vergelijkbaar lettertype en grootte als dit document). Wanneer Gegadigde meer dan het gevraagde aantal A4 overlegt, worden uitsluitend de eerste 2 pagina’s A4 beoordeeld.</w:t>
            </w:r>
          </w:p>
          <w:p w14:paraId="7C5A59B2" w14:textId="77777777" w:rsidR="00D37204" w:rsidRPr="007E2885" w:rsidRDefault="00D37204" w:rsidP="00E3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/>
                <w:szCs w:val="18"/>
              </w:rPr>
            </w:pPr>
          </w:p>
        </w:tc>
      </w:tr>
    </w:tbl>
    <w:p w14:paraId="2D5F9A15" w14:textId="77777777" w:rsidR="00071484" w:rsidRDefault="00071484" w:rsidP="00BD5B4B">
      <w:pPr>
        <w:spacing w:before="0" w:after="160" w:line="259" w:lineRule="auto"/>
        <w:rPr>
          <w:rFonts w:ascii="Trebuchet MS" w:hAnsi="Trebuchet MS"/>
          <w:szCs w:val="18"/>
        </w:rPr>
      </w:pPr>
    </w:p>
    <w:p w14:paraId="699C0D1C" w14:textId="27E79C16" w:rsidR="00071484" w:rsidRPr="007E2885" w:rsidRDefault="00071484" w:rsidP="00071484">
      <w:pPr>
        <w:pStyle w:val="Kop2"/>
      </w:pPr>
      <w:r>
        <w:lastRenderedPageBreak/>
        <w:t>Toelichting maximaal 2 pagina’s</w:t>
      </w:r>
    </w:p>
    <w:sectPr w:rsidR="00071484" w:rsidRPr="007E2885" w:rsidSect="005E0AE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7789E2" w14:textId="77777777" w:rsidR="001C4E31" w:rsidRDefault="001C4E31" w:rsidP="00F43396">
      <w:pPr>
        <w:spacing w:line="240" w:lineRule="auto"/>
      </w:pPr>
      <w:r>
        <w:separator/>
      </w:r>
    </w:p>
    <w:p w14:paraId="46F16689" w14:textId="77777777" w:rsidR="001C4E31" w:rsidRDefault="001C4E31"/>
  </w:endnote>
  <w:endnote w:type="continuationSeparator" w:id="0">
    <w:p w14:paraId="733EE5C9" w14:textId="77777777" w:rsidR="001C4E31" w:rsidRDefault="001C4E31" w:rsidP="00F43396">
      <w:pPr>
        <w:spacing w:line="240" w:lineRule="auto"/>
      </w:pPr>
      <w:r>
        <w:continuationSeparator/>
      </w:r>
    </w:p>
    <w:p w14:paraId="4F0247AE" w14:textId="77777777" w:rsidR="001C4E31" w:rsidRDefault="001C4E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D75D2" w14:textId="27EC135A" w:rsidR="00BE15F7" w:rsidRPr="00BD5B4B" w:rsidRDefault="001B277E" w:rsidP="001B277E">
    <w:pPr>
      <w:pStyle w:val="Voettekst"/>
      <w:rPr>
        <w:rFonts w:ascii="Trebuchet MS" w:hAnsi="Trebuchet MS"/>
        <w:sz w:val="18"/>
        <w:szCs w:val="18"/>
      </w:rPr>
    </w:pPr>
    <w:r w:rsidRPr="00BD5B4B">
      <w:rPr>
        <w:rFonts w:ascii="Trebuchet MS" w:hAnsi="Trebuchet MS"/>
        <w:noProof/>
        <w:sz w:val="18"/>
        <w:szCs w:val="18"/>
        <w:lang w:val="en-US"/>
      </w:rPr>
      <w:drawing>
        <wp:anchor distT="0" distB="0" distL="114300" distR="114300" simplePos="0" relativeHeight="251670528" behindDoc="1" locked="0" layoutInCell="0" allowOverlap="1" wp14:anchorId="4A134C53" wp14:editId="6163FBCB">
          <wp:simplePos x="0" y="0"/>
          <wp:positionH relativeFrom="page">
            <wp:posOffset>5403012</wp:posOffset>
          </wp:positionH>
          <wp:positionV relativeFrom="page">
            <wp:posOffset>10142220</wp:posOffset>
          </wp:positionV>
          <wp:extent cx="1633855" cy="194310"/>
          <wp:effectExtent l="0" t="0" r="4445" b="0"/>
          <wp:wrapNone/>
          <wp:docPr id="1744379678" name="Afbeelding 1744379678" descr="C:\Users\Alexander\Desktop\KWK\KWK_Slogan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56069" name="Picture 2" descr="C:\Users\Alexander\Desktop\KWK\KWK_Slogan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5B4B">
      <w:rPr>
        <w:rFonts w:ascii="Trebuchet MS" w:hAnsi="Trebuchet MS"/>
        <w:sz w:val="18"/>
        <w:szCs w:val="18"/>
      </w:rPr>
      <w:fldChar w:fldCharType="begin"/>
    </w:r>
    <w:r w:rsidRPr="00BD5B4B">
      <w:rPr>
        <w:rFonts w:ascii="Trebuchet MS" w:hAnsi="Trebuchet MS"/>
        <w:sz w:val="18"/>
        <w:szCs w:val="18"/>
      </w:rPr>
      <w:instrText xml:space="preserve"> PAGE  \* Arabic  \* MERGEFORMAT </w:instrText>
    </w:r>
    <w:r w:rsidRPr="00BD5B4B">
      <w:rPr>
        <w:rFonts w:ascii="Trebuchet MS" w:hAnsi="Trebuchet MS"/>
        <w:sz w:val="18"/>
        <w:szCs w:val="18"/>
      </w:rPr>
      <w:fldChar w:fldCharType="separate"/>
    </w:r>
    <w:r w:rsidRPr="00BD5B4B">
      <w:rPr>
        <w:rFonts w:ascii="Trebuchet MS" w:hAnsi="Trebuchet MS"/>
        <w:sz w:val="18"/>
        <w:szCs w:val="18"/>
      </w:rPr>
      <w:t>20</w:t>
    </w:r>
    <w:r w:rsidRPr="00BD5B4B">
      <w:rPr>
        <w:rFonts w:ascii="Trebuchet MS" w:hAnsi="Trebuchet MS"/>
        <w:sz w:val="18"/>
        <w:szCs w:val="18"/>
      </w:rPr>
      <w:fldChar w:fldCharType="end"/>
    </w:r>
    <w:r w:rsidRPr="00BD5B4B">
      <w:rPr>
        <w:rFonts w:ascii="Trebuchet MS" w:hAnsi="Trebuchet MS"/>
        <w:sz w:val="18"/>
        <w:szCs w:val="18"/>
      </w:rPr>
      <w:t xml:space="preserve"> van </w:t>
    </w:r>
    <w:r w:rsidRPr="00BD5B4B">
      <w:rPr>
        <w:rFonts w:ascii="Trebuchet MS" w:hAnsi="Trebuchet MS"/>
        <w:sz w:val="18"/>
        <w:szCs w:val="18"/>
      </w:rPr>
      <w:fldChar w:fldCharType="begin"/>
    </w:r>
    <w:r w:rsidRPr="00BD5B4B">
      <w:rPr>
        <w:rFonts w:ascii="Trebuchet MS" w:hAnsi="Trebuchet MS"/>
        <w:sz w:val="18"/>
        <w:szCs w:val="18"/>
      </w:rPr>
      <w:instrText>SECTIONPAGES  \* Arabic  \* MERGEFORMAT</w:instrText>
    </w:r>
    <w:r w:rsidRPr="00BD5B4B">
      <w:rPr>
        <w:rFonts w:ascii="Trebuchet MS" w:hAnsi="Trebuchet MS"/>
        <w:sz w:val="18"/>
        <w:szCs w:val="18"/>
      </w:rPr>
      <w:fldChar w:fldCharType="separate"/>
    </w:r>
    <w:r w:rsidR="00071484">
      <w:rPr>
        <w:rFonts w:ascii="Trebuchet MS" w:hAnsi="Trebuchet MS"/>
        <w:noProof/>
        <w:sz w:val="18"/>
        <w:szCs w:val="18"/>
      </w:rPr>
      <w:t>6</w:t>
    </w:r>
    <w:r w:rsidRPr="00BD5B4B">
      <w:rPr>
        <w:rFonts w:ascii="Trebuchet MS" w:hAnsi="Trebuchet MS"/>
        <w:noProof/>
        <w:sz w:val="18"/>
        <w:szCs w:val="18"/>
      </w:rPr>
      <w:fldChar w:fldCharType="end"/>
    </w:r>
    <w:r w:rsidRPr="00BD5B4B">
      <w:rPr>
        <w:rFonts w:ascii="Trebuchet MS" w:hAnsi="Trebuchet MS"/>
        <w:sz w:val="18"/>
        <w:szCs w:val="18"/>
      </w:rPr>
      <w:t xml:space="preserve"> </w:t>
    </w:r>
    <w:bookmarkStart w:id="0" w:name="dpProjectnummerVoet"/>
    <w:r w:rsidRPr="00BD5B4B">
      <w:rPr>
        <w:rFonts w:ascii="Trebuchet MS" w:hAnsi="Trebuchet MS"/>
        <w:sz w:val="18"/>
        <w:szCs w:val="18"/>
      </w:rPr>
      <w:t xml:space="preserve"> </w:t>
    </w:r>
    <w:r w:rsidRPr="00BD5B4B">
      <w:rPr>
        <w:rFonts w:ascii="Trebuchet MS" w:hAnsi="Trebuchet MS"/>
        <w:color w:val="213A8F" w:themeColor="accent1"/>
        <w:sz w:val="18"/>
        <w:szCs w:val="18"/>
      </w:rPr>
      <w:t>|</w:t>
    </w:r>
    <w:r w:rsidRPr="00BD5B4B">
      <w:rPr>
        <w:rFonts w:ascii="Trebuchet MS" w:hAnsi="Trebuchet MS"/>
        <w:sz w:val="18"/>
        <w:szCs w:val="18"/>
      </w:rPr>
      <w:t xml:space="preserve"> PROJECTNUMMER </w:t>
    </w:r>
    <w:bookmarkEnd w:id="0"/>
    <w:r w:rsidR="00BD5B4B" w:rsidRPr="00BD5B4B">
      <w:rPr>
        <w:rFonts w:ascii="Trebuchet MS" w:hAnsi="Trebuchet MS"/>
        <w:sz w:val="18"/>
        <w:szCs w:val="18"/>
      </w:rPr>
      <w:t>22.075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A6B3B" w14:textId="77777777" w:rsidR="00220FA5" w:rsidRDefault="00220FA5" w:rsidP="00220FA5">
    <w:pPr>
      <w:pStyle w:val="Voettekst"/>
    </w:pP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9674668" wp14:editId="3A04FDD7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23" name="Vrije vorm: vorm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13BACB" id="Vrije vorm: vorm 23" o:spid="_x0000_s1026" style="position:absolute;margin-left:.2pt;margin-top:-2.15pt;width:328.05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6F4B6F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8AF6D2" wp14:editId="2A2BCEB3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25" name="Vrije vorm: vorm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A8C3417" id="Vrije vorm: vorm 25" o:spid="_x0000_s1026" style="position:absolute;margin-left:332pt;margin-top:-2.2pt;width:87.2pt;height:11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Pr="006F4B6F">
      <w:rPr>
        <w:rStyle w:val="Sjabloontekst"/>
      </w:rPr>
      <w:t>Klantnaam</w:t>
    </w:r>
  </w:p>
  <w:p w14:paraId="4C805F6B" w14:textId="77777777" w:rsidR="00220FA5" w:rsidRDefault="00220FA5" w:rsidP="00220FA5">
    <w:pPr>
      <w:pStyle w:val="Voettekst"/>
      <w:tabs>
        <w:tab w:val="clear" w:pos="9072"/>
        <w:tab w:val="right" w:pos="8362"/>
      </w:tabs>
    </w:pPr>
    <w:r w:rsidRPr="006F4B6F">
      <w:rPr>
        <w:rStyle w:val="Sjabloontekst"/>
      </w:rPr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  <w:r w:rsidRPr="00582707">
      <w:t xml:space="preserve"> van </w:t>
    </w:r>
    <w:fldSimple w:instr="NUMPAGES  \* Arabic  \* MERGEFORMAT">
      <w:r>
        <w:t>6</w:t>
      </w:r>
    </w:fldSimple>
  </w:p>
  <w:p w14:paraId="73D9736B" w14:textId="77777777" w:rsidR="00BE15F7" w:rsidRDefault="00BE15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F20B0" w14:textId="77777777" w:rsidR="001C4E31" w:rsidRDefault="001C4E31" w:rsidP="00F43396">
      <w:pPr>
        <w:spacing w:line="240" w:lineRule="auto"/>
      </w:pPr>
      <w:r>
        <w:separator/>
      </w:r>
    </w:p>
    <w:p w14:paraId="5045EE15" w14:textId="77777777" w:rsidR="001C4E31" w:rsidRDefault="001C4E31"/>
  </w:footnote>
  <w:footnote w:type="continuationSeparator" w:id="0">
    <w:p w14:paraId="09778D7E" w14:textId="77777777" w:rsidR="001C4E31" w:rsidRDefault="001C4E31" w:rsidP="00F43396">
      <w:pPr>
        <w:spacing w:line="240" w:lineRule="auto"/>
      </w:pPr>
      <w:r>
        <w:continuationSeparator/>
      </w:r>
    </w:p>
    <w:p w14:paraId="4A7BDB70" w14:textId="77777777" w:rsidR="001C4E31" w:rsidRDefault="001C4E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A42D7" w14:textId="1FB21498" w:rsidR="00CC2EDF" w:rsidRDefault="000B09DE" w:rsidP="00CC2EDF">
    <w:pPr>
      <w:pStyle w:val="Koptekst"/>
      <w:jc w:val="right"/>
    </w:pPr>
    <w:r w:rsidRPr="00DE3006">
      <w:rPr>
        <w:rFonts w:asciiTheme="majorHAnsi" w:hAnsiTheme="majorHAnsi"/>
        <w:noProof/>
      </w:rPr>
      <w:drawing>
        <wp:anchor distT="0" distB="0" distL="114300" distR="114300" simplePos="0" relativeHeight="251668480" behindDoc="0" locked="1" layoutInCell="1" allowOverlap="1" wp14:anchorId="0DCCD1BB" wp14:editId="3F0CE92B">
          <wp:simplePos x="0" y="0"/>
          <wp:positionH relativeFrom="margin">
            <wp:align>right</wp:align>
          </wp:positionH>
          <wp:positionV relativeFrom="page">
            <wp:posOffset>375920</wp:posOffset>
          </wp:positionV>
          <wp:extent cx="1231265" cy="474980"/>
          <wp:effectExtent l="0" t="0" r="6985" b="1270"/>
          <wp:wrapNone/>
          <wp:docPr id="6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6880599" name="Picture 1" descr="C:\Users\Alexander\Desktop\KWK\KWK_Logo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1265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0318D6" w14:textId="77777777" w:rsidR="00BE15F7" w:rsidRDefault="00BE15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6CD02" w14:textId="77777777" w:rsidR="00BE007B" w:rsidRDefault="00BE007B" w:rsidP="00BE007B">
    <w:pPr>
      <w:pStyle w:val="Toelichtendetekst"/>
      <w:jc w:val="right"/>
    </w:pPr>
    <w:r w:rsidRPr="00BE007B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3.1pt;height:26.65pt" o:bullet="t">
        <v:imagedata r:id="rId1" o:title="arrow-bullit-fullcolour-sq"/>
      </v:shape>
    </w:pict>
  </w:numPicBullet>
  <w:abstractNum w:abstractNumId="0" w15:restartNumberingAfterBreak="0">
    <w:nsid w:val="067E2E09"/>
    <w:multiLevelType w:val="hybridMultilevel"/>
    <w:tmpl w:val="AB7EA6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54EC3"/>
    <w:multiLevelType w:val="hybridMultilevel"/>
    <w:tmpl w:val="3082687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8" w15:restartNumberingAfterBreak="0">
    <w:nsid w:val="30D77335"/>
    <w:multiLevelType w:val="hybridMultilevel"/>
    <w:tmpl w:val="0B52A5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1F6A28"/>
    <w:multiLevelType w:val="hybridMultilevel"/>
    <w:tmpl w:val="FAE490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D7244B"/>
    <w:multiLevelType w:val="hybridMultilevel"/>
    <w:tmpl w:val="1D9C44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129CE"/>
    <w:multiLevelType w:val="hybridMultilevel"/>
    <w:tmpl w:val="EEE67C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B6267"/>
    <w:multiLevelType w:val="hybridMultilevel"/>
    <w:tmpl w:val="907C73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26733"/>
    <w:multiLevelType w:val="hybridMultilevel"/>
    <w:tmpl w:val="D6C4D4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3760DE9"/>
    <w:multiLevelType w:val="hybridMultilevel"/>
    <w:tmpl w:val="DE2CC6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457E90"/>
    <w:multiLevelType w:val="hybridMultilevel"/>
    <w:tmpl w:val="590EE85E"/>
    <w:lvl w:ilvl="0" w:tplc="A57C0882">
      <w:numFmt w:val="bullet"/>
      <w:lvlText w:val="•"/>
      <w:lvlJc w:val="left"/>
      <w:pPr>
        <w:ind w:left="1070" w:hanging="71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C11BF"/>
    <w:multiLevelType w:val="hybridMultilevel"/>
    <w:tmpl w:val="1C66CD9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1094F"/>
    <w:multiLevelType w:val="hybridMultilevel"/>
    <w:tmpl w:val="A790DA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6" w15:restartNumberingAfterBreak="0">
    <w:nsid w:val="752C676E"/>
    <w:multiLevelType w:val="hybridMultilevel"/>
    <w:tmpl w:val="64047C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C337C90"/>
    <w:multiLevelType w:val="hybridMultilevel"/>
    <w:tmpl w:val="D75CA79C"/>
    <w:lvl w:ilvl="0" w:tplc="A57C0882">
      <w:numFmt w:val="bullet"/>
      <w:lvlText w:val="•"/>
      <w:lvlJc w:val="left"/>
      <w:pPr>
        <w:ind w:left="1070" w:hanging="71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613B8D"/>
    <w:multiLevelType w:val="hybridMultilevel"/>
    <w:tmpl w:val="A4AA75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2352683">
    <w:abstractNumId w:val="7"/>
  </w:num>
  <w:num w:numId="2" w16cid:durableId="1071389549">
    <w:abstractNumId w:val="9"/>
  </w:num>
  <w:num w:numId="3" w16cid:durableId="1006127890">
    <w:abstractNumId w:val="20"/>
  </w:num>
  <w:num w:numId="4" w16cid:durableId="1499495085">
    <w:abstractNumId w:val="28"/>
  </w:num>
  <w:num w:numId="5" w16cid:durableId="587887995">
    <w:abstractNumId w:val="3"/>
  </w:num>
  <w:num w:numId="6" w16cid:durableId="1083572838">
    <w:abstractNumId w:val="10"/>
  </w:num>
  <w:num w:numId="7" w16cid:durableId="121307141">
    <w:abstractNumId w:val="12"/>
  </w:num>
  <w:num w:numId="8" w16cid:durableId="846360886">
    <w:abstractNumId w:val="25"/>
  </w:num>
  <w:num w:numId="9" w16cid:durableId="1971207542">
    <w:abstractNumId w:val="13"/>
  </w:num>
  <w:num w:numId="10" w16cid:durableId="1838614427">
    <w:abstractNumId w:val="19"/>
  </w:num>
  <w:num w:numId="11" w16cid:durableId="1417744004">
    <w:abstractNumId w:val="4"/>
  </w:num>
  <w:num w:numId="12" w16cid:durableId="2060590316">
    <w:abstractNumId w:val="6"/>
  </w:num>
  <w:num w:numId="13" w16cid:durableId="1654479466">
    <w:abstractNumId w:val="5"/>
  </w:num>
  <w:num w:numId="14" w16cid:durableId="543835490">
    <w:abstractNumId w:val="1"/>
  </w:num>
  <w:num w:numId="15" w16cid:durableId="509951851">
    <w:abstractNumId w:val="16"/>
  </w:num>
  <w:num w:numId="16" w16cid:durableId="1954819309">
    <w:abstractNumId w:val="22"/>
  </w:num>
  <w:num w:numId="17" w16cid:durableId="82649652">
    <w:abstractNumId w:val="24"/>
  </w:num>
  <w:num w:numId="18" w16cid:durableId="2065908452">
    <w:abstractNumId w:val="2"/>
  </w:num>
  <w:num w:numId="19" w16cid:durableId="1259799849">
    <w:abstractNumId w:val="11"/>
  </w:num>
  <w:num w:numId="20" w16cid:durableId="1598177533">
    <w:abstractNumId w:val="15"/>
  </w:num>
  <w:num w:numId="21" w16cid:durableId="1125806350">
    <w:abstractNumId w:val="0"/>
  </w:num>
  <w:num w:numId="22" w16cid:durableId="1804273178">
    <w:abstractNumId w:val="14"/>
  </w:num>
  <w:num w:numId="23" w16cid:durableId="1009680337">
    <w:abstractNumId w:val="27"/>
  </w:num>
  <w:num w:numId="24" w16cid:durableId="889003228">
    <w:abstractNumId w:val="21"/>
  </w:num>
  <w:num w:numId="25" w16cid:durableId="1932009730">
    <w:abstractNumId w:val="18"/>
  </w:num>
  <w:num w:numId="26" w16cid:durableId="1170758470">
    <w:abstractNumId w:val="8"/>
  </w:num>
  <w:num w:numId="27" w16cid:durableId="469783816">
    <w:abstractNumId w:val="23"/>
  </w:num>
  <w:num w:numId="28" w16cid:durableId="1450010260">
    <w:abstractNumId w:val="26"/>
  </w:num>
  <w:num w:numId="29" w16cid:durableId="2016767369">
    <w:abstractNumId w:val="29"/>
  </w:num>
  <w:num w:numId="30" w16cid:durableId="13520251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4"/>
  <w:proofState w:spelling="clean"/>
  <w:attachedTemplate r:id="rId1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476"/>
    <w:rsid w:val="00036339"/>
    <w:rsid w:val="0006298E"/>
    <w:rsid w:val="00071484"/>
    <w:rsid w:val="000806DE"/>
    <w:rsid w:val="000973B9"/>
    <w:rsid w:val="000A3BC0"/>
    <w:rsid w:val="000B09DE"/>
    <w:rsid w:val="000C23BF"/>
    <w:rsid w:val="000E31D5"/>
    <w:rsid w:val="000E4C94"/>
    <w:rsid w:val="000F0D3E"/>
    <w:rsid w:val="00117B22"/>
    <w:rsid w:val="00117F97"/>
    <w:rsid w:val="00120374"/>
    <w:rsid w:val="0012258B"/>
    <w:rsid w:val="0015627E"/>
    <w:rsid w:val="001636C0"/>
    <w:rsid w:val="00170010"/>
    <w:rsid w:val="00182476"/>
    <w:rsid w:val="00183AEC"/>
    <w:rsid w:val="001A070C"/>
    <w:rsid w:val="001B277E"/>
    <w:rsid w:val="001B3F53"/>
    <w:rsid w:val="001C4E31"/>
    <w:rsid w:val="001D30CC"/>
    <w:rsid w:val="001D62E1"/>
    <w:rsid w:val="002042F8"/>
    <w:rsid w:val="00220FA5"/>
    <w:rsid w:val="002463ED"/>
    <w:rsid w:val="002549FB"/>
    <w:rsid w:val="00257281"/>
    <w:rsid w:val="0028718B"/>
    <w:rsid w:val="002F0E14"/>
    <w:rsid w:val="003104BA"/>
    <w:rsid w:val="0033034E"/>
    <w:rsid w:val="00361DDA"/>
    <w:rsid w:val="00383D36"/>
    <w:rsid w:val="003936EB"/>
    <w:rsid w:val="003B5658"/>
    <w:rsid w:val="003F4917"/>
    <w:rsid w:val="00400F5C"/>
    <w:rsid w:val="00415D18"/>
    <w:rsid w:val="00417A03"/>
    <w:rsid w:val="00421175"/>
    <w:rsid w:val="004558EC"/>
    <w:rsid w:val="00473B9B"/>
    <w:rsid w:val="00486850"/>
    <w:rsid w:val="004A3B3D"/>
    <w:rsid w:val="004B1D75"/>
    <w:rsid w:val="004B6F34"/>
    <w:rsid w:val="004D5925"/>
    <w:rsid w:val="004E3E2D"/>
    <w:rsid w:val="005069C2"/>
    <w:rsid w:val="005169ED"/>
    <w:rsid w:val="005232F7"/>
    <w:rsid w:val="00536E7B"/>
    <w:rsid w:val="00551DF0"/>
    <w:rsid w:val="005730B7"/>
    <w:rsid w:val="00582707"/>
    <w:rsid w:val="005E0AE7"/>
    <w:rsid w:val="00611663"/>
    <w:rsid w:val="00623CC3"/>
    <w:rsid w:val="00692CF3"/>
    <w:rsid w:val="006B4D69"/>
    <w:rsid w:val="006D6A11"/>
    <w:rsid w:val="006E42D8"/>
    <w:rsid w:val="006E79C5"/>
    <w:rsid w:val="006F4B6F"/>
    <w:rsid w:val="007040CA"/>
    <w:rsid w:val="00713A05"/>
    <w:rsid w:val="007233D7"/>
    <w:rsid w:val="00747153"/>
    <w:rsid w:val="007570FB"/>
    <w:rsid w:val="00770E2F"/>
    <w:rsid w:val="0078250F"/>
    <w:rsid w:val="00784D17"/>
    <w:rsid w:val="007D03F4"/>
    <w:rsid w:val="007E2885"/>
    <w:rsid w:val="00837DF6"/>
    <w:rsid w:val="0084081B"/>
    <w:rsid w:val="00847B53"/>
    <w:rsid w:val="008530E4"/>
    <w:rsid w:val="008553A8"/>
    <w:rsid w:val="0086276B"/>
    <w:rsid w:val="00873180"/>
    <w:rsid w:val="008A353C"/>
    <w:rsid w:val="008B319B"/>
    <w:rsid w:val="008B3520"/>
    <w:rsid w:val="008D791A"/>
    <w:rsid w:val="008E0AE2"/>
    <w:rsid w:val="00906125"/>
    <w:rsid w:val="00962FF4"/>
    <w:rsid w:val="00975EFB"/>
    <w:rsid w:val="009907A1"/>
    <w:rsid w:val="009B536F"/>
    <w:rsid w:val="009C1EA2"/>
    <w:rsid w:val="00A34D04"/>
    <w:rsid w:val="00A557DC"/>
    <w:rsid w:val="00A56C24"/>
    <w:rsid w:val="00A70FE9"/>
    <w:rsid w:val="00A75473"/>
    <w:rsid w:val="00AA2951"/>
    <w:rsid w:val="00AA3220"/>
    <w:rsid w:val="00AC4FD5"/>
    <w:rsid w:val="00AE0D92"/>
    <w:rsid w:val="00BB03E5"/>
    <w:rsid w:val="00BC57FA"/>
    <w:rsid w:val="00BD5B4B"/>
    <w:rsid w:val="00BE007B"/>
    <w:rsid w:val="00BE0CF1"/>
    <w:rsid w:val="00BE15F7"/>
    <w:rsid w:val="00C06531"/>
    <w:rsid w:val="00C3283F"/>
    <w:rsid w:val="00C81D73"/>
    <w:rsid w:val="00C90DFA"/>
    <w:rsid w:val="00CB22E9"/>
    <w:rsid w:val="00CB2373"/>
    <w:rsid w:val="00CB7B0B"/>
    <w:rsid w:val="00CC2EDF"/>
    <w:rsid w:val="00CD6E5D"/>
    <w:rsid w:val="00CE2315"/>
    <w:rsid w:val="00D05D74"/>
    <w:rsid w:val="00D34A8C"/>
    <w:rsid w:val="00D37204"/>
    <w:rsid w:val="00D63554"/>
    <w:rsid w:val="00D65927"/>
    <w:rsid w:val="00DB372D"/>
    <w:rsid w:val="00DE042D"/>
    <w:rsid w:val="00E010FD"/>
    <w:rsid w:val="00E0641A"/>
    <w:rsid w:val="00E2279A"/>
    <w:rsid w:val="00E42998"/>
    <w:rsid w:val="00E54A3D"/>
    <w:rsid w:val="00E634F1"/>
    <w:rsid w:val="00E72ABF"/>
    <w:rsid w:val="00E72D32"/>
    <w:rsid w:val="00EA4C23"/>
    <w:rsid w:val="00EB40F0"/>
    <w:rsid w:val="00F15C41"/>
    <w:rsid w:val="00F42D00"/>
    <w:rsid w:val="00F43396"/>
    <w:rsid w:val="00F71266"/>
    <w:rsid w:val="00FB4AEA"/>
    <w:rsid w:val="00FE611B"/>
    <w:rsid w:val="00FF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0104D70D"/>
  <w15:chartTrackingRefBased/>
  <w15:docId w15:val="{22A4AC70-9DE7-46F8-8FF3-F93DE7D3C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7204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CB2373"/>
    <w:pPr>
      <w:keepNext/>
      <w:keepLines/>
      <w:pageBreakBefore/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1266"/>
    <w:pPr>
      <w:keepNext/>
      <w:keepLines/>
      <w:numPr>
        <w:ilvl w:val="1"/>
        <w:numId w:val="1"/>
      </w:numPr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040CA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F71266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12258B"/>
    <w:pPr>
      <w:spacing w:before="0" w:after="16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Reference List,Opsomblokjes en substreepjes,-_BOMW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2279A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paragraph" w:customStyle="1" w:styleId="Toelichtendetekst">
    <w:name w:val="Toelichtende tekst"/>
    <w:basedOn w:val="Standaard"/>
    <w:qFormat/>
    <w:rsid w:val="00BE007B"/>
    <w:rPr>
      <w:b/>
      <w:bCs/>
      <w:color w:val="767171" w:themeColor="background2" w:themeShade="80"/>
    </w:rPr>
  </w:style>
  <w:style w:type="table" w:styleId="Rastertabel1licht-Accent2">
    <w:name w:val="Grid Table 1 Light Accent 2"/>
    <w:basedOn w:val="Standaardtabel"/>
    <w:uiPriority w:val="46"/>
    <w:rsid w:val="00182476"/>
    <w:pPr>
      <w:spacing w:after="0" w:line="240" w:lineRule="auto"/>
    </w:pPr>
    <w:tblPr>
      <w:tblStyleRowBandSize w:val="1"/>
      <w:tblStyleColBandSize w:val="1"/>
      <w:tblBorders>
        <w:top w:val="single" w:sz="4" w:space="0" w:color="F5BA91" w:themeColor="accent2" w:themeTint="66"/>
        <w:left w:val="single" w:sz="4" w:space="0" w:color="F5BA91" w:themeColor="accent2" w:themeTint="66"/>
        <w:bottom w:val="single" w:sz="4" w:space="0" w:color="F5BA91" w:themeColor="accent2" w:themeTint="66"/>
        <w:right w:val="single" w:sz="4" w:space="0" w:color="F5BA91" w:themeColor="accent2" w:themeTint="66"/>
        <w:insideH w:val="single" w:sz="4" w:space="0" w:color="F5BA91" w:themeColor="accent2" w:themeTint="66"/>
        <w:insideV w:val="single" w:sz="4" w:space="0" w:color="F5BA9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0975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975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Standaardalinea-lettertype"/>
    <w:rsid w:val="00784D17"/>
  </w:style>
  <w:style w:type="character" w:customStyle="1" w:styleId="LijstalineaChar">
    <w:name w:val="Lijstalinea Char"/>
    <w:aliases w:val="Reference List Char,Opsomblokjes en substreepjes Char,-_BOMW Char"/>
    <w:basedOn w:val="Standaardalinea-lettertype"/>
    <w:link w:val="Lijstalinea"/>
    <w:uiPriority w:val="34"/>
    <w:rsid w:val="00D37204"/>
    <w:rPr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0641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0641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0641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0641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064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44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elienKolen\Tender%20People\Bedrijfsvoering%20-%20Toolkit%20TP\08%20Bijlages\Template%20-%20Bijlage%20opgave%20referentieopdrachten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CDDB9CAEFE46982DFEFD392A0EBA" ma:contentTypeVersion="13" ma:contentTypeDescription="Een nieuw document maken." ma:contentTypeScope="" ma:versionID="dcca8e12bc5ef32f8f6b83b9413dd9a1">
  <xsd:schema xmlns:xsd="http://www.w3.org/2001/XMLSchema" xmlns:xs="http://www.w3.org/2001/XMLSchema" xmlns:p="http://schemas.microsoft.com/office/2006/metadata/properties" xmlns:ns2="297192f8-5660-4037-b22f-c6d74536f35d" xmlns:ns3="5c892a34-9330-4c31-914e-d9fce212e2a9" targetNamespace="http://schemas.microsoft.com/office/2006/metadata/properties" ma:root="true" ma:fieldsID="406b16bc11b2ac5c958d58ebd13f211a" ns2:_="" ns3:_="">
    <xsd:import namespace="297192f8-5660-4037-b22f-c6d74536f35d"/>
    <xsd:import namespace="5c892a34-9330-4c31-914e-d9fce212e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192f8-5660-4037-b22f-c6d74536f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a85e270-ea7d-4d4c-85db-c0c6be018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92a34-9330-4c31-914e-d9fce212e2a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e1d309-f7cb-4325-9920-b80aa4aba569}" ma:internalName="TaxCatchAll" ma:showField="CatchAllData" ma:web="5c892a34-9330-4c31-914e-d9fce212e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892a34-9330-4c31-914e-d9fce212e2a9" xsi:nil="true"/>
    <lcf76f155ced4ddcb4097134ff3c332f xmlns="297192f8-5660-4037-b22f-c6d74536f35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02DFC-81C3-41C3-AB3A-1076C92779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192f8-5660-4037-b22f-c6d74536f35d"/>
    <ds:schemaRef ds:uri="5c892a34-9330-4c31-914e-d9fce212e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B4B4DC-A0CC-4FD4-BF59-F65A9EE4AC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C76F39-8D7F-47DD-95B3-168FCBD96584}">
  <ds:schemaRefs>
    <ds:schemaRef ds:uri="http://schemas.microsoft.com/office/2006/metadata/properties"/>
    <ds:schemaRef ds:uri="http://schemas.microsoft.com/office/infopath/2007/PartnerControls"/>
    <ds:schemaRef ds:uri="5c892a34-9330-4c31-914e-d9fce212e2a9"/>
    <ds:schemaRef ds:uri="297192f8-5660-4037-b22f-c6d74536f35d"/>
  </ds:schemaRefs>
</ds:datastoreItem>
</file>

<file path=customXml/itemProps4.xml><?xml version="1.0" encoding="utf-8"?>
<ds:datastoreItem xmlns:ds="http://schemas.openxmlformats.org/officeDocument/2006/customXml" ds:itemID="{3F02DFAE-38F4-49B3-803F-1A9E79DF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opgave referentieopdrachten</Template>
  <TotalTime>0</TotalTime>
  <Pages>6</Pages>
  <Words>663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Evelien Kolen</dc:creator>
  <cp:keywords/>
  <dc:description/>
  <cp:lastModifiedBy>Nick Verhoeven</cp:lastModifiedBy>
  <cp:revision>7</cp:revision>
  <cp:lastPrinted>2019-10-11T13:40:00Z</cp:lastPrinted>
  <dcterms:created xsi:type="dcterms:W3CDTF">2024-10-01T10:38:00Z</dcterms:created>
  <dcterms:modified xsi:type="dcterms:W3CDTF">2024-10-02T14:54:00Z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0x010100AB7653AFF13D24488EE3C3B4097714D0</vt:lpwstr>
  </property>
  <property fmtid="{D5CDD505-2E9C-101B-9397-08002B2CF9AE}" pid="3" name="MediaServiceImageTags">
    <vt:lpwstr/>
  </property>
</Properties>
</file>