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F28E0" w14:textId="497EF0E9" w:rsidR="00220FA5" w:rsidRPr="00CE6993" w:rsidRDefault="00D1475B" w:rsidP="00F40D50">
      <w:pPr>
        <w:pStyle w:val="Kop1"/>
        <w:rPr>
          <w:rFonts w:ascii="Trebuchet MS" w:hAnsi="Trebuchet MS"/>
          <w:color w:val="EF7D00"/>
          <w:sz w:val="18"/>
          <w:szCs w:val="18"/>
        </w:rPr>
      </w:pPr>
      <w:r w:rsidRPr="00CE6993">
        <w:rPr>
          <w:rFonts w:ascii="Trebuchet MS" w:hAnsi="Trebuchet MS"/>
          <w:color w:val="EF7D00"/>
          <w:sz w:val="18"/>
          <w:szCs w:val="18"/>
        </w:rPr>
        <w:t xml:space="preserve">Bijlage </w:t>
      </w:r>
      <w:r w:rsidR="00CF4285" w:rsidRPr="00CE6993">
        <w:rPr>
          <w:rFonts w:ascii="Trebuchet MS" w:hAnsi="Trebuchet MS"/>
          <w:color w:val="EF7D00"/>
          <w:sz w:val="18"/>
          <w:szCs w:val="18"/>
        </w:rPr>
        <w:t>2</w:t>
      </w:r>
      <w:r w:rsidRPr="00CE6993">
        <w:rPr>
          <w:rFonts w:ascii="Trebuchet MS" w:hAnsi="Trebuchet MS"/>
          <w:color w:val="EF7D00"/>
          <w:sz w:val="18"/>
          <w:szCs w:val="18"/>
        </w:rPr>
        <w:t xml:space="preserve"> o</w:t>
      </w:r>
      <w:r w:rsidR="003D7BC4" w:rsidRPr="00CE6993">
        <w:rPr>
          <w:rFonts w:ascii="Trebuchet MS" w:hAnsi="Trebuchet MS"/>
          <w:color w:val="EF7D00"/>
          <w:sz w:val="18"/>
          <w:szCs w:val="18"/>
        </w:rPr>
        <w:t xml:space="preserve">pgave referentieopdrachten </w:t>
      </w:r>
      <w:r w:rsidR="00642BBE" w:rsidRPr="00CE6993">
        <w:rPr>
          <w:rFonts w:ascii="Trebuchet MS" w:hAnsi="Trebuchet MS"/>
          <w:color w:val="EF7D00"/>
          <w:sz w:val="18"/>
          <w:szCs w:val="18"/>
        </w:rPr>
        <w:t>K</w:t>
      </w:r>
      <w:r w:rsidR="003D7BC4" w:rsidRPr="00CE6993">
        <w:rPr>
          <w:rFonts w:ascii="Trebuchet MS" w:hAnsi="Trebuchet MS"/>
          <w:color w:val="EF7D00"/>
          <w:sz w:val="18"/>
          <w:szCs w:val="18"/>
        </w:rPr>
        <w:t>erncompetenties</w:t>
      </w:r>
    </w:p>
    <w:p w14:paraId="6B300C9D" w14:textId="77777777" w:rsidR="00CB2373" w:rsidRPr="00CE6993" w:rsidRDefault="00CB2373" w:rsidP="00F40D50">
      <w:pPr>
        <w:rPr>
          <w:rFonts w:ascii="Trebuchet MS" w:hAnsi="Trebuchet MS"/>
          <w:szCs w:val="18"/>
        </w:rPr>
      </w:pPr>
      <w:r w:rsidRPr="00CE6993">
        <w:rPr>
          <w:rFonts w:ascii="Trebuchet MS" w:hAnsi="Trebuchet MS"/>
          <w:szCs w:val="18"/>
        </w:rPr>
        <w:t>U dient het volgende formulier in te vullen.</w:t>
      </w:r>
    </w:p>
    <w:tbl>
      <w:tblPr>
        <w:tblStyle w:val="Rastertabel1licht-Accent2"/>
        <w:tblW w:w="10768" w:type="dxa"/>
        <w:tblLook w:val="04A0" w:firstRow="1" w:lastRow="0" w:firstColumn="1" w:lastColumn="0" w:noHBand="0" w:noVBand="1"/>
      </w:tblPr>
      <w:tblGrid>
        <w:gridCol w:w="664"/>
        <w:gridCol w:w="2308"/>
        <w:gridCol w:w="656"/>
        <w:gridCol w:w="1470"/>
        <w:gridCol w:w="5670"/>
      </w:tblGrid>
      <w:tr w:rsidR="00CB2373" w:rsidRPr="00CE6993" w14:paraId="2912DC11" w14:textId="77777777" w:rsidTr="007013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gridSpan w:val="3"/>
          </w:tcPr>
          <w:p w14:paraId="2D60CAF6" w14:textId="77777777" w:rsidR="00CB2373" w:rsidRPr="00CE6993" w:rsidRDefault="00CB2373" w:rsidP="00F40D50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7140" w:type="dxa"/>
            <w:gridSpan w:val="2"/>
          </w:tcPr>
          <w:p w14:paraId="755716CE" w14:textId="77777777" w:rsidR="00CB2373" w:rsidRPr="00CE6993" w:rsidRDefault="009B536F" w:rsidP="00F40D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CE6993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CB2373" w:rsidRPr="00CE6993" w14:paraId="05BCDAE4" w14:textId="77777777" w:rsidTr="0070130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</w:tcPr>
          <w:p w14:paraId="53913C23" w14:textId="0EC3A2F3" w:rsidR="00CB2373" w:rsidRPr="00CE6993" w:rsidRDefault="00653E41" w:rsidP="007968BE">
            <w:pPr>
              <w:spacing w:line="360" w:lineRule="auto"/>
              <w:jc w:val="both"/>
              <w:rPr>
                <w:rFonts w:ascii="Trebuchet MS" w:hAnsi="Trebuchet MS"/>
                <w:szCs w:val="18"/>
                <w:u w:val="single"/>
              </w:rPr>
            </w:pPr>
            <w:r w:rsidRPr="00CE6993">
              <w:rPr>
                <w:rFonts w:ascii="Trebuchet MS" w:hAnsi="Trebuchet MS"/>
                <w:szCs w:val="18"/>
                <w:u w:val="single"/>
              </w:rPr>
              <w:t>Kerncompetentie 1 Ervaring met vernieuwbouw</w:t>
            </w:r>
          </w:p>
        </w:tc>
      </w:tr>
      <w:tr w:rsidR="008553A8" w:rsidRPr="00CE6993" w14:paraId="50101D89" w14:textId="77777777" w:rsidTr="0070130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39261DF1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2308" w:type="dxa"/>
            <w:vMerge w:val="restart"/>
          </w:tcPr>
          <w:p w14:paraId="06577A79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2126" w:type="dxa"/>
            <w:gridSpan w:val="2"/>
          </w:tcPr>
          <w:p w14:paraId="65023837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5670" w:type="dxa"/>
          </w:tcPr>
          <w:p w14:paraId="21338207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797FF949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1549E631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4F109BF9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4B3C85CF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5670" w:type="dxa"/>
          </w:tcPr>
          <w:p w14:paraId="6BE634AE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7BDAB2FF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D8B4BF2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23ED6872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65CC959C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5670" w:type="dxa"/>
          </w:tcPr>
          <w:p w14:paraId="74946459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46964A78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1011ECD5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1AB7552A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064ADF10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5670" w:type="dxa"/>
          </w:tcPr>
          <w:p w14:paraId="015C2223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482E669E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0EB3A874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1D521454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70E2981B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5670" w:type="dxa"/>
          </w:tcPr>
          <w:p w14:paraId="3FF2297D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2D3F41DC" w14:textId="77777777" w:rsidTr="00701301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00957F5A" w14:textId="7B11AD8F" w:rsidR="008553A8" w:rsidRPr="00CE6993" w:rsidRDefault="003C795D" w:rsidP="00F40D50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2308" w:type="dxa"/>
            <w:vMerge w:val="restart"/>
          </w:tcPr>
          <w:p w14:paraId="024353A0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2126" w:type="dxa"/>
            <w:gridSpan w:val="2"/>
          </w:tcPr>
          <w:p w14:paraId="6BEBCFE1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5670" w:type="dxa"/>
          </w:tcPr>
          <w:p w14:paraId="5092DD43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05D12A52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6ECE6BB0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000625D1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06E5858A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5670" w:type="dxa"/>
          </w:tcPr>
          <w:p w14:paraId="2E40C4F8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3052EB0D" w14:textId="77777777" w:rsidTr="00701301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44512CFB" w14:textId="627C0603" w:rsidR="008553A8" w:rsidRPr="00CE6993" w:rsidRDefault="003C795D" w:rsidP="00F40D50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2308" w:type="dxa"/>
            <w:vMerge w:val="restart"/>
          </w:tcPr>
          <w:p w14:paraId="793784ED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 xml:space="preserve">Eventuele </w:t>
            </w:r>
            <w:proofErr w:type="spellStart"/>
            <w:r w:rsidRPr="00CE6993">
              <w:rPr>
                <w:rFonts w:ascii="Trebuchet MS" w:hAnsi="Trebuchet MS"/>
                <w:szCs w:val="18"/>
              </w:rPr>
              <w:t>onderaanneming</w:t>
            </w:r>
            <w:proofErr w:type="spellEnd"/>
          </w:p>
        </w:tc>
        <w:tc>
          <w:tcPr>
            <w:tcW w:w="2126" w:type="dxa"/>
            <w:gridSpan w:val="2"/>
          </w:tcPr>
          <w:p w14:paraId="61F37FF1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5670" w:type="dxa"/>
          </w:tcPr>
          <w:p w14:paraId="55802687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CE6993" w14:paraId="406948D1" w14:textId="77777777" w:rsidTr="007013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78101BAC" w14:textId="77777777" w:rsidR="008553A8" w:rsidRPr="00CE6993" w:rsidRDefault="008553A8" w:rsidP="00F40D50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308" w:type="dxa"/>
            <w:vMerge/>
          </w:tcPr>
          <w:p w14:paraId="1D02A067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08D06045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5670" w:type="dxa"/>
          </w:tcPr>
          <w:p w14:paraId="3D09EA2B" w14:textId="77777777" w:rsidR="008553A8" w:rsidRPr="00CE6993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3D7BC4" w:rsidRPr="00CE6993" w14:paraId="0CB91E44" w14:textId="59C3063A" w:rsidTr="00701301">
        <w:trPr>
          <w:trHeight w:val="4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14:paraId="221B418F" w14:textId="383B8648" w:rsidR="003D7BC4" w:rsidRPr="00CE6993" w:rsidRDefault="003C795D" w:rsidP="00F40D50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2308" w:type="dxa"/>
          </w:tcPr>
          <w:p w14:paraId="3C5F3853" w14:textId="77777777" w:rsidR="00E153CE" w:rsidRPr="00CE6993" w:rsidRDefault="00E153CE" w:rsidP="00E153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U heeft ervaring met grootschalige renovatie of casco renovatie van maatschappelijk vastgoed. Het gebouw uit uw referentie had na de oplevering een kwaliteitsniveau dat vergelijkbaar is met nieuwbouw.</w:t>
            </w:r>
          </w:p>
          <w:p w14:paraId="2C009734" w14:textId="77777777" w:rsidR="00E153CE" w:rsidRPr="00CE6993" w:rsidRDefault="00E153CE" w:rsidP="00E153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De omvang van de referentieopdracht bedroeg tenminste 2.400 m2 BVO.</w:t>
            </w:r>
          </w:p>
          <w:p w14:paraId="02F85A9E" w14:textId="6FA587FF" w:rsidR="003D7BC4" w:rsidRPr="00CE6993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0EBD1C72" w14:textId="1FA9C7B1" w:rsidR="003D7BC4" w:rsidRPr="00CE6993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Ja/Nee</w:t>
            </w:r>
          </w:p>
        </w:tc>
        <w:tc>
          <w:tcPr>
            <w:tcW w:w="5670" w:type="dxa"/>
          </w:tcPr>
          <w:p w14:paraId="254FFCE0" w14:textId="303DA7C9" w:rsidR="000B4FCE" w:rsidRPr="00CE6993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Toelichting:</w:t>
            </w:r>
          </w:p>
          <w:p w14:paraId="032EB049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C85C449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099A3476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7B112BD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2BF513A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C2DB351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E79A2A3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3D071E5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1F15B1A" w14:textId="77777777" w:rsidR="000B4FCE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045C5013" w14:textId="77777777" w:rsidR="003931B5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C9A045F" w14:textId="77777777" w:rsidR="003931B5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013080A" w14:textId="77777777" w:rsidR="003931B5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A981417" w14:textId="77777777" w:rsidR="003931B5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7BD61D9" w14:textId="77777777" w:rsidR="003931B5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A5BFC18" w14:textId="77777777" w:rsidR="003931B5" w:rsidRPr="00CE6993" w:rsidRDefault="003931B5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4392DBF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911A56B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1F3BAC7" w14:textId="7777777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9D2D2D6" w14:textId="50B204E7" w:rsidR="000B4FCE" w:rsidRPr="00CE6993" w:rsidRDefault="000B4FCE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7EFA2640" w14:textId="77777777" w:rsidR="000C6C81" w:rsidRPr="00CE6993" w:rsidRDefault="000C6C81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p w14:paraId="5130217E" w14:textId="77777777" w:rsidR="00084408" w:rsidRPr="00CE6993" w:rsidRDefault="00084408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p w14:paraId="12C3406B" w14:textId="77777777" w:rsidR="00084408" w:rsidRPr="00CE6993" w:rsidRDefault="00084408" w:rsidP="00084408">
      <w:pPr>
        <w:rPr>
          <w:rFonts w:ascii="Trebuchet MS" w:hAnsi="Trebuchet MS"/>
          <w:szCs w:val="18"/>
        </w:rPr>
      </w:pPr>
      <w:r w:rsidRPr="00CE6993">
        <w:rPr>
          <w:rFonts w:ascii="Trebuchet MS" w:hAnsi="Trebuchet MS"/>
          <w:szCs w:val="18"/>
        </w:rPr>
        <w:lastRenderedPageBreak/>
        <w:t>U dient het volgende formulier in te vullen.</w:t>
      </w:r>
    </w:p>
    <w:tbl>
      <w:tblPr>
        <w:tblStyle w:val="Rastertabel1licht-Accent2"/>
        <w:tblW w:w="10768" w:type="dxa"/>
        <w:tblLook w:val="04A0" w:firstRow="1" w:lastRow="0" w:firstColumn="1" w:lastColumn="0" w:noHBand="0" w:noVBand="1"/>
      </w:tblPr>
      <w:tblGrid>
        <w:gridCol w:w="664"/>
        <w:gridCol w:w="2163"/>
        <w:gridCol w:w="801"/>
        <w:gridCol w:w="1506"/>
        <w:gridCol w:w="5634"/>
      </w:tblGrid>
      <w:tr w:rsidR="00084408" w:rsidRPr="00CE6993" w14:paraId="2F543C1C" w14:textId="77777777" w:rsidTr="0039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gridSpan w:val="3"/>
          </w:tcPr>
          <w:p w14:paraId="678B14C5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7140" w:type="dxa"/>
            <w:gridSpan w:val="2"/>
          </w:tcPr>
          <w:p w14:paraId="5DA8C9D8" w14:textId="77777777" w:rsidR="00084408" w:rsidRPr="00CE6993" w:rsidRDefault="00084408" w:rsidP="009E0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CE6993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084408" w:rsidRPr="00CE6993" w14:paraId="14C664A7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</w:tcPr>
          <w:p w14:paraId="4D92D371" w14:textId="02D9443B" w:rsidR="00084408" w:rsidRPr="00CE6993" w:rsidRDefault="00250157" w:rsidP="007968BE">
            <w:pPr>
              <w:spacing w:line="360" w:lineRule="auto"/>
              <w:jc w:val="both"/>
              <w:rPr>
                <w:rFonts w:ascii="Trebuchet MS" w:hAnsi="Trebuchet MS"/>
                <w:szCs w:val="18"/>
                <w:u w:val="single"/>
              </w:rPr>
            </w:pPr>
            <w:r w:rsidRPr="00CE6993">
              <w:rPr>
                <w:rFonts w:ascii="Trebuchet MS" w:hAnsi="Trebuchet MS"/>
                <w:szCs w:val="18"/>
                <w:u w:val="single"/>
              </w:rPr>
              <w:t>Kerncompetentie 2 Ervaring met bouwkundige renovatie van een onderwijsgebouw</w:t>
            </w:r>
          </w:p>
        </w:tc>
      </w:tr>
      <w:tr w:rsidR="00084408" w:rsidRPr="00CE6993" w14:paraId="584F86DB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1A1022E7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2163" w:type="dxa"/>
            <w:vMerge w:val="restart"/>
          </w:tcPr>
          <w:p w14:paraId="7817AF4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2307" w:type="dxa"/>
            <w:gridSpan w:val="2"/>
          </w:tcPr>
          <w:p w14:paraId="3FAC8CA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5634" w:type="dxa"/>
          </w:tcPr>
          <w:p w14:paraId="599C32A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7AFF4BE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7DF5721F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4C28050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6568BE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5634" w:type="dxa"/>
          </w:tcPr>
          <w:p w14:paraId="31410D82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F37205E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244CDF90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3429562E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0DBE56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5634" w:type="dxa"/>
          </w:tcPr>
          <w:p w14:paraId="7EFC46DA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5D0C8283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70E183B2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168643CB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7E38D9A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5634" w:type="dxa"/>
          </w:tcPr>
          <w:p w14:paraId="2FBC1208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59AF3717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43F7D1FA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153F3D5D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621CE9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5634" w:type="dxa"/>
          </w:tcPr>
          <w:p w14:paraId="49FF140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C248C85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31E14732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2163" w:type="dxa"/>
            <w:vMerge w:val="restart"/>
          </w:tcPr>
          <w:p w14:paraId="2A751AD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2307" w:type="dxa"/>
            <w:gridSpan w:val="2"/>
          </w:tcPr>
          <w:p w14:paraId="69935D2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5634" w:type="dxa"/>
          </w:tcPr>
          <w:p w14:paraId="5568AF9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6209C817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112F964C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69A59C20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1163728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5634" w:type="dxa"/>
          </w:tcPr>
          <w:p w14:paraId="2F2CBADF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05BA7843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2C4DF459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2163" w:type="dxa"/>
            <w:vMerge w:val="restart"/>
          </w:tcPr>
          <w:p w14:paraId="45A3B394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 xml:space="preserve">Eventuele </w:t>
            </w:r>
            <w:proofErr w:type="spellStart"/>
            <w:r w:rsidRPr="00CE6993">
              <w:rPr>
                <w:rFonts w:ascii="Trebuchet MS" w:hAnsi="Trebuchet MS"/>
                <w:szCs w:val="18"/>
              </w:rPr>
              <w:t>onderaanneming</w:t>
            </w:r>
            <w:proofErr w:type="spellEnd"/>
          </w:p>
        </w:tc>
        <w:tc>
          <w:tcPr>
            <w:tcW w:w="2307" w:type="dxa"/>
            <w:gridSpan w:val="2"/>
          </w:tcPr>
          <w:p w14:paraId="342D05EA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5634" w:type="dxa"/>
          </w:tcPr>
          <w:p w14:paraId="3E48B0F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689F10C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5DA4451B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01FC017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BCFFD5B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5634" w:type="dxa"/>
          </w:tcPr>
          <w:p w14:paraId="35375378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63671FD" w14:textId="77777777" w:rsidTr="003931B5">
        <w:trPr>
          <w:trHeight w:val="2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14:paraId="14F113A8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2163" w:type="dxa"/>
          </w:tcPr>
          <w:p w14:paraId="76392E4A" w14:textId="3132F9C5" w:rsidR="00914FE5" w:rsidRPr="00CE6993" w:rsidRDefault="00914FE5" w:rsidP="00914F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  <w:u w:val="single"/>
              </w:rPr>
            </w:pPr>
          </w:p>
          <w:p w14:paraId="0AB1C692" w14:textId="77777777" w:rsidR="00914FE5" w:rsidRPr="00CE6993" w:rsidRDefault="00914FE5" w:rsidP="00914F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U heeft ervaring met de bouwkundige renovatie van een onderwijsgebouw.</w:t>
            </w:r>
          </w:p>
          <w:p w14:paraId="611B81EA" w14:textId="77777777" w:rsidR="00914FE5" w:rsidRPr="00CE6993" w:rsidRDefault="00914FE5" w:rsidP="00914F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De omvang van de referentieopdracht bedroeg tenminste 2.400 m2 BVO.</w:t>
            </w:r>
          </w:p>
          <w:p w14:paraId="7F8BD3A4" w14:textId="7D84920B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24342F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Ja/Nee</w:t>
            </w:r>
          </w:p>
        </w:tc>
        <w:tc>
          <w:tcPr>
            <w:tcW w:w="5634" w:type="dxa"/>
          </w:tcPr>
          <w:p w14:paraId="6B697EAA" w14:textId="6F96A300" w:rsidR="00084408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Toelichting:</w:t>
            </w:r>
          </w:p>
          <w:p w14:paraId="5F436230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EF66E9B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5434A4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59B2CC0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3B25414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7E3F66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CF404D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65C0690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346CA6B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11992C4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133025F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05EE1042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4EBE1A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806AC08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81ED887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A202451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16A5531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440A98F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6B19143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BCB902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96C2E3B" w14:textId="236D7519" w:rsidR="003931B5" w:rsidRPr="00CE6993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2855F0A0" w14:textId="77777777" w:rsidR="000C6C81" w:rsidRPr="00CE6993" w:rsidRDefault="000C6C81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p w14:paraId="73623D4B" w14:textId="77777777" w:rsidR="00084408" w:rsidRPr="00CE6993" w:rsidRDefault="00084408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p w14:paraId="2A118925" w14:textId="77777777" w:rsidR="00084408" w:rsidRPr="00CE6993" w:rsidRDefault="00084408" w:rsidP="00084408">
      <w:pPr>
        <w:rPr>
          <w:rFonts w:ascii="Trebuchet MS" w:hAnsi="Trebuchet MS"/>
          <w:szCs w:val="18"/>
        </w:rPr>
      </w:pPr>
      <w:r w:rsidRPr="00CE6993">
        <w:rPr>
          <w:rFonts w:ascii="Trebuchet MS" w:hAnsi="Trebuchet MS"/>
          <w:szCs w:val="18"/>
        </w:rPr>
        <w:lastRenderedPageBreak/>
        <w:t>U dient het volgende formulier in te vullen.</w:t>
      </w:r>
    </w:p>
    <w:tbl>
      <w:tblPr>
        <w:tblStyle w:val="Rastertabel1licht-Accent2"/>
        <w:tblW w:w="10768" w:type="dxa"/>
        <w:tblLook w:val="04A0" w:firstRow="1" w:lastRow="0" w:firstColumn="1" w:lastColumn="0" w:noHBand="0" w:noVBand="1"/>
      </w:tblPr>
      <w:tblGrid>
        <w:gridCol w:w="664"/>
        <w:gridCol w:w="2163"/>
        <w:gridCol w:w="801"/>
        <w:gridCol w:w="1506"/>
        <w:gridCol w:w="5634"/>
      </w:tblGrid>
      <w:tr w:rsidR="00084408" w:rsidRPr="00CE6993" w14:paraId="44BB1ACC" w14:textId="77777777" w:rsidTr="0039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gridSpan w:val="3"/>
          </w:tcPr>
          <w:p w14:paraId="7DC71D17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7140" w:type="dxa"/>
            <w:gridSpan w:val="2"/>
          </w:tcPr>
          <w:p w14:paraId="5AB3F497" w14:textId="77777777" w:rsidR="00084408" w:rsidRPr="00CE6993" w:rsidRDefault="00084408" w:rsidP="009E0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CE6993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084408" w:rsidRPr="00CE6993" w14:paraId="6CE98E51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</w:tcPr>
          <w:p w14:paraId="58FFEB0F" w14:textId="7527D43B" w:rsidR="00084408" w:rsidRPr="00CE6993" w:rsidRDefault="0068172E" w:rsidP="007968BE">
            <w:pPr>
              <w:spacing w:line="360" w:lineRule="auto"/>
              <w:jc w:val="both"/>
              <w:rPr>
                <w:rFonts w:ascii="Trebuchet MS" w:hAnsi="Trebuchet MS"/>
                <w:szCs w:val="18"/>
                <w:u w:val="single"/>
              </w:rPr>
            </w:pPr>
            <w:r w:rsidRPr="00CE6993">
              <w:rPr>
                <w:rFonts w:ascii="Trebuchet MS" w:hAnsi="Trebuchet MS"/>
                <w:szCs w:val="18"/>
                <w:u w:val="single"/>
              </w:rPr>
              <w:t xml:space="preserve">Kerncompetentie 3 Ervaring met installatietechnische renovatie van een onderwijsgebouw </w:t>
            </w:r>
          </w:p>
        </w:tc>
      </w:tr>
      <w:tr w:rsidR="00084408" w:rsidRPr="00CE6993" w14:paraId="57938001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57059A88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2163" w:type="dxa"/>
            <w:vMerge w:val="restart"/>
          </w:tcPr>
          <w:p w14:paraId="0D063CD5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2307" w:type="dxa"/>
            <w:gridSpan w:val="2"/>
          </w:tcPr>
          <w:p w14:paraId="435880A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5634" w:type="dxa"/>
          </w:tcPr>
          <w:p w14:paraId="354C9F9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7C7C16FE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50A294E2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083678DF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2CC7C387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5634" w:type="dxa"/>
          </w:tcPr>
          <w:p w14:paraId="06A4D495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7662E1C2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F8AF753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513EF81A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77C0EC30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5634" w:type="dxa"/>
          </w:tcPr>
          <w:p w14:paraId="3F31D91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1B2D15D9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4A7BC078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08939224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205A1AB0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5634" w:type="dxa"/>
          </w:tcPr>
          <w:p w14:paraId="3BBEA0D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0D93C801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2BABF316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7E9950E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5AC0C94A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5634" w:type="dxa"/>
          </w:tcPr>
          <w:p w14:paraId="30F6F7F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79AFAFB9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796C78D8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2163" w:type="dxa"/>
            <w:vMerge w:val="restart"/>
          </w:tcPr>
          <w:p w14:paraId="5164F64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2307" w:type="dxa"/>
            <w:gridSpan w:val="2"/>
          </w:tcPr>
          <w:p w14:paraId="294996F4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5634" w:type="dxa"/>
          </w:tcPr>
          <w:p w14:paraId="0730E43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00C5E375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63F550AE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55250272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07DBA41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5634" w:type="dxa"/>
          </w:tcPr>
          <w:p w14:paraId="10329D3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7E8BE351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42B3B3E1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2163" w:type="dxa"/>
            <w:vMerge w:val="restart"/>
          </w:tcPr>
          <w:p w14:paraId="0308974F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 xml:space="preserve">Eventuele </w:t>
            </w:r>
            <w:proofErr w:type="spellStart"/>
            <w:r w:rsidRPr="00CE6993">
              <w:rPr>
                <w:rFonts w:ascii="Trebuchet MS" w:hAnsi="Trebuchet MS"/>
                <w:szCs w:val="18"/>
              </w:rPr>
              <w:t>onderaanneming</w:t>
            </w:r>
            <w:proofErr w:type="spellEnd"/>
          </w:p>
        </w:tc>
        <w:tc>
          <w:tcPr>
            <w:tcW w:w="2307" w:type="dxa"/>
            <w:gridSpan w:val="2"/>
          </w:tcPr>
          <w:p w14:paraId="7BA1651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5634" w:type="dxa"/>
          </w:tcPr>
          <w:p w14:paraId="79B0612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29661406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579C85A6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2AC0087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2410E0C5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5634" w:type="dxa"/>
          </w:tcPr>
          <w:p w14:paraId="368BB9DD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4805ADF9" w14:textId="77777777" w:rsidTr="003931B5">
        <w:trPr>
          <w:trHeight w:val="2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14:paraId="4C1B019F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2163" w:type="dxa"/>
          </w:tcPr>
          <w:p w14:paraId="1FE2DB8E" w14:textId="77777777" w:rsidR="0084241B" w:rsidRPr="00CE6993" w:rsidRDefault="0084241B" w:rsidP="0084241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U heeft ervaring met de installatietechnische renovatie van een onderwijsgebouw.</w:t>
            </w:r>
          </w:p>
          <w:p w14:paraId="431A09A0" w14:textId="5D0DAB2E" w:rsidR="00084408" w:rsidRPr="00CE6993" w:rsidRDefault="0084241B" w:rsidP="00842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De omvang van de referentieopdracht bedroeg tenminste 2.400 m2 BVO</w:t>
            </w:r>
          </w:p>
        </w:tc>
        <w:tc>
          <w:tcPr>
            <w:tcW w:w="2307" w:type="dxa"/>
            <w:gridSpan w:val="2"/>
          </w:tcPr>
          <w:p w14:paraId="58F0294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Ja/Nee</w:t>
            </w:r>
          </w:p>
        </w:tc>
        <w:tc>
          <w:tcPr>
            <w:tcW w:w="5634" w:type="dxa"/>
          </w:tcPr>
          <w:p w14:paraId="6E5BDCC6" w14:textId="4F834DF6" w:rsidR="00084408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Toelichting:</w:t>
            </w:r>
          </w:p>
          <w:p w14:paraId="61C683EF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060C319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F3F01F9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D8EDA8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7C21CD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A9F096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4A77271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D47AFD8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841E763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E76418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2AB734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F1629B6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CD3653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93CE402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C908FC7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FAD5C54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BADAD75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2EEE791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38218C3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467D56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06D3136" w14:textId="059E4613" w:rsidR="003931B5" w:rsidRPr="00CE6993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568506B3" w14:textId="77777777" w:rsidR="00084408" w:rsidRDefault="00084408" w:rsidP="00084408">
      <w:pPr>
        <w:rPr>
          <w:rFonts w:ascii="Trebuchet MS" w:hAnsi="Trebuchet MS"/>
          <w:szCs w:val="18"/>
        </w:rPr>
      </w:pPr>
    </w:p>
    <w:p w14:paraId="4A0A3A29" w14:textId="77777777" w:rsidR="003931B5" w:rsidRPr="00CE6993" w:rsidRDefault="003931B5" w:rsidP="00084408">
      <w:pPr>
        <w:rPr>
          <w:rFonts w:ascii="Trebuchet MS" w:hAnsi="Trebuchet MS"/>
          <w:szCs w:val="18"/>
        </w:rPr>
      </w:pPr>
    </w:p>
    <w:p w14:paraId="5D680B63" w14:textId="360770F4" w:rsidR="00084408" w:rsidRPr="00CE6993" w:rsidRDefault="00084408" w:rsidP="00084408">
      <w:pPr>
        <w:rPr>
          <w:rFonts w:ascii="Trebuchet MS" w:hAnsi="Trebuchet MS"/>
          <w:szCs w:val="18"/>
        </w:rPr>
      </w:pPr>
      <w:r w:rsidRPr="00CE6993">
        <w:rPr>
          <w:rFonts w:ascii="Trebuchet MS" w:hAnsi="Trebuchet MS"/>
          <w:szCs w:val="18"/>
        </w:rPr>
        <w:lastRenderedPageBreak/>
        <w:t>U dient het volgende formulier in te vullen.</w:t>
      </w:r>
    </w:p>
    <w:tbl>
      <w:tblPr>
        <w:tblStyle w:val="Rastertabel1licht-Accent2"/>
        <w:tblW w:w="10768" w:type="dxa"/>
        <w:tblLook w:val="04A0" w:firstRow="1" w:lastRow="0" w:firstColumn="1" w:lastColumn="0" w:noHBand="0" w:noVBand="1"/>
      </w:tblPr>
      <w:tblGrid>
        <w:gridCol w:w="664"/>
        <w:gridCol w:w="2163"/>
        <w:gridCol w:w="801"/>
        <w:gridCol w:w="1506"/>
        <w:gridCol w:w="5634"/>
      </w:tblGrid>
      <w:tr w:rsidR="00084408" w:rsidRPr="00CE6993" w14:paraId="68266BD8" w14:textId="77777777" w:rsidTr="0039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gridSpan w:val="3"/>
          </w:tcPr>
          <w:p w14:paraId="7B89C6A1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7140" w:type="dxa"/>
            <w:gridSpan w:val="2"/>
          </w:tcPr>
          <w:p w14:paraId="6F95FD61" w14:textId="77777777" w:rsidR="00084408" w:rsidRPr="00CE6993" w:rsidRDefault="00084408" w:rsidP="009E0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CE6993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CE6993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084408" w:rsidRPr="00CE6993" w14:paraId="2D9F4E17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</w:tcPr>
          <w:p w14:paraId="2504362E" w14:textId="38E3C495" w:rsidR="00084408" w:rsidRPr="00CE6993" w:rsidRDefault="00A94D35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  <w:u w:val="single"/>
              </w:rPr>
              <w:t>Kerncompetentie 4  Ervaring met nieuwbouw van een sportaccommodatie.</w:t>
            </w:r>
          </w:p>
        </w:tc>
      </w:tr>
      <w:tr w:rsidR="00084408" w:rsidRPr="00CE6993" w14:paraId="419C9E78" w14:textId="77777777" w:rsidTr="003931B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538397DB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2163" w:type="dxa"/>
            <w:vMerge w:val="restart"/>
          </w:tcPr>
          <w:p w14:paraId="7A657BAE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2307" w:type="dxa"/>
            <w:gridSpan w:val="2"/>
          </w:tcPr>
          <w:p w14:paraId="2246BB3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5634" w:type="dxa"/>
          </w:tcPr>
          <w:p w14:paraId="0E893AA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03F0BDCB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0782E19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0D8D3A05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7DF7897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5634" w:type="dxa"/>
          </w:tcPr>
          <w:p w14:paraId="1C6258AE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361A9B11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45ADB929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34A53E60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4256B29B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5634" w:type="dxa"/>
          </w:tcPr>
          <w:p w14:paraId="130EB3F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317D44D3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5BBA595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7ACC06C3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002C6B8B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5634" w:type="dxa"/>
          </w:tcPr>
          <w:p w14:paraId="43265AFC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6543D4B2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2DC61B42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24108D3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2A055EF4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5634" w:type="dxa"/>
          </w:tcPr>
          <w:p w14:paraId="2B187B6D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3F0392BF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7643912B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2163" w:type="dxa"/>
            <w:vMerge w:val="restart"/>
          </w:tcPr>
          <w:p w14:paraId="19251D07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2307" w:type="dxa"/>
            <w:gridSpan w:val="2"/>
          </w:tcPr>
          <w:p w14:paraId="3FD75981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5634" w:type="dxa"/>
          </w:tcPr>
          <w:p w14:paraId="43917A09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571A50E6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07217D4F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2AD103F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2F91BA0D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5634" w:type="dxa"/>
          </w:tcPr>
          <w:p w14:paraId="049B5BB8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778FD56E" w14:textId="77777777" w:rsidTr="003931B5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279E6418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2163" w:type="dxa"/>
            <w:vMerge w:val="restart"/>
          </w:tcPr>
          <w:p w14:paraId="0272ACB6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 xml:space="preserve">Eventuele </w:t>
            </w:r>
            <w:proofErr w:type="spellStart"/>
            <w:r w:rsidRPr="00CE6993">
              <w:rPr>
                <w:rFonts w:ascii="Trebuchet MS" w:hAnsi="Trebuchet MS"/>
                <w:szCs w:val="18"/>
              </w:rPr>
              <w:t>onderaanneming</w:t>
            </w:r>
            <w:proofErr w:type="spellEnd"/>
          </w:p>
        </w:tc>
        <w:tc>
          <w:tcPr>
            <w:tcW w:w="2307" w:type="dxa"/>
            <w:gridSpan w:val="2"/>
          </w:tcPr>
          <w:p w14:paraId="04587A3E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5634" w:type="dxa"/>
          </w:tcPr>
          <w:p w14:paraId="515651E0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5DAD0F75" w14:textId="77777777" w:rsidTr="003931B5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63FBD06C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2163" w:type="dxa"/>
            <w:vMerge/>
          </w:tcPr>
          <w:p w14:paraId="4E77BBFD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6273C34E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5634" w:type="dxa"/>
          </w:tcPr>
          <w:p w14:paraId="0E1884D8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084408" w:rsidRPr="00CE6993" w14:paraId="0E223F09" w14:textId="77777777" w:rsidTr="003931B5">
        <w:trPr>
          <w:trHeight w:val="2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14:paraId="5336F629" w14:textId="77777777" w:rsidR="00084408" w:rsidRPr="00CE6993" w:rsidRDefault="00084408" w:rsidP="009E083B">
            <w:pPr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2163" w:type="dxa"/>
          </w:tcPr>
          <w:p w14:paraId="030AB209" w14:textId="77777777" w:rsidR="007968BE" w:rsidRPr="00CE6993" w:rsidRDefault="007968BE" w:rsidP="007968B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U heeft ervaring met de nieuwbouw van een sportaccommodatie.</w:t>
            </w:r>
          </w:p>
          <w:p w14:paraId="4C5CC3DB" w14:textId="77777777" w:rsidR="007968BE" w:rsidRPr="00CE6993" w:rsidRDefault="007968BE" w:rsidP="007968B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 xml:space="preserve">Hieronder verstaan wij een sporthal, sportzaal of gymzaal. </w:t>
            </w:r>
          </w:p>
          <w:p w14:paraId="1DD2986E" w14:textId="77777777" w:rsidR="007968BE" w:rsidRPr="00CE6993" w:rsidRDefault="007968BE" w:rsidP="007968B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De omvang van de referentieopdracht bedroeg tenminste 600 m2 BVO.</w:t>
            </w:r>
          </w:p>
          <w:p w14:paraId="7E8E69FE" w14:textId="122A7D04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2307" w:type="dxa"/>
            <w:gridSpan w:val="2"/>
          </w:tcPr>
          <w:p w14:paraId="38853314" w14:textId="77777777" w:rsidR="00084408" w:rsidRPr="00CE6993" w:rsidRDefault="00084408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CE6993">
              <w:rPr>
                <w:rFonts w:ascii="Trebuchet MS" w:hAnsi="Trebuchet MS"/>
                <w:szCs w:val="18"/>
              </w:rPr>
              <w:t>Ja/Nee</w:t>
            </w:r>
          </w:p>
        </w:tc>
        <w:tc>
          <w:tcPr>
            <w:tcW w:w="5634" w:type="dxa"/>
          </w:tcPr>
          <w:p w14:paraId="2BD01497" w14:textId="4849C189" w:rsidR="00084408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Toelichting:</w:t>
            </w:r>
          </w:p>
          <w:p w14:paraId="102BCA1B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D841321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0845C5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098FAEB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B47CF8E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9C6B494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B2DE6D9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A8EFBB6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F6A1790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E66650A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9E87E24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3DDE0D3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738C26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F20C65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15FF98F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F0A0EED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0367E8C5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1A5E5A66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2243BE67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54E757BC" w14:textId="77777777" w:rsidR="003931B5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9055F34" w14:textId="71AE5566" w:rsidR="003931B5" w:rsidRPr="00CE6993" w:rsidRDefault="003931B5" w:rsidP="009E0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46B200FF" w14:textId="77777777" w:rsidR="00084408" w:rsidRPr="00CE6993" w:rsidRDefault="00084408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p w14:paraId="42C4234A" w14:textId="77777777" w:rsidR="00084408" w:rsidRPr="00CE6993" w:rsidRDefault="00084408" w:rsidP="00A157D8">
      <w:pPr>
        <w:spacing w:before="0" w:after="160" w:line="259" w:lineRule="auto"/>
        <w:rPr>
          <w:rFonts w:ascii="Trebuchet MS" w:hAnsi="Trebuchet MS"/>
          <w:szCs w:val="18"/>
        </w:rPr>
      </w:pPr>
    </w:p>
    <w:sectPr w:rsidR="00084408" w:rsidRPr="00CE6993" w:rsidSect="003931B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11003" w14:textId="77777777" w:rsidR="00C45046" w:rsidRDefault="00C45046" w:rsidP="00F43396">
      <w:pPr>
        <w:spacing w:line="240" w:lineRule="auto"/>
      </w:pPr>
      <w:r>
        <w:separator/>
      </w:r>
    </w:p>
    <w:p w14:paraId="410029F7" w14:textId="77777777" w:rsidR="00C45046" w:rsidRDefault="00C45046"/>
  </w:endnote>
  <w:endnote w:type="continuationSeparator" w:id="0">
    <w:p w14:paraId="23B4F2B8" w14:textId="77777777" w:rsidR="00C45046" w:rsidRDefault="00C45046" w:rsidP="00F43396">
      <w:pPr>
        <w:spacing w:line="240" w:lineRule="auto"/>
      </w:pPr>
      <w:r>
        <w:continuationSeparator/>
      </w:r>
    </w:p>
    <w:p w14:paraId="6FD03F87" w14:textId="77777777" w:rsidR="00C45046" w:rsidRDefault="00C45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D75D2" w14:textId="3585BD2D" w:rsidR="00BE15F7" w:rsidRPr="00363602" w:rsidRDefault="003D7BC4" w:rsidP="003D7BC4">
    <w:pPr>
      <w:pStyle w:val="Voettekst"/>
      <w:rPr>
        <w:rFonts w:asciiTheme="majorHAnsi" w:hAnsiTheme="majorHAnsi"/>
        <w:sz w:val="18"/>
        <w:szCs w:val="18"/>
      </w:rPr>
    </w:pPr>
    <w:r w:rsidRPr="00363602">
      <w:rPr>
        <w:rFonts w:asciiTheme="majorHAnsi" w:hAnsiTheme="majorHAnsi"/>
        <w:noProof/>
        <w:sz w:val="18"/>
        <w:szCs w:val="18"/>
        <w:lang w:val="en-US"/>
      </w:rPr>
      <w:drawing>
        <wp:anchor distT="0" distB="0" distL="114300" distR="114300" simplePos="0" relativeHeight="251670528" behindDoc="1" locked="0" layoutInCell="0" allowOverlap="1" wp14:anchorId="11BCF292" wp14:editId="18B276A6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3602">
      <w:rPr>
        <w:rFonts w:asciiTheme="majorHAnsi" w:hAnsiTheme="majorHAnsi"/>
        <w:sz w:val="18"/>
        <w:szCs w:val="18"/>
      </w:rPr>
      <w:fldChar w:fldCharType="begin"/>
    </w:r>
    <w:r w:rsidRPr="00363602">
      <w:rPr>
        <w:rFonts w:asciiTheme="majorHAnsi" w:hAnsiTheme="majorHAnsi"/>
        <w:sz w:val="18"/>
        <w:szCs w:val="18"/>
      </w:rPr>
      <w:instrText xml:space="preserve"> PAGE  \* Arabic  \* MERGEFORMAT </w:instrText>
    </w:r>
    <w:r w:rsidRPr="00363602">
      <w:rPr>
        <w:rFonts w:asciiTheme="majorHAnsi" w:hAnsiTheme="majorHAnsi"/>
        <w:sz w:val="18"/>
        <w:szCs w:val="18"/>
      </w:rPr>
      <w:fldChar w:fldCharType="separate"/>
    </w:r>
    <w:r w:rsidRPr="00363602">
      <w:rPr>
        <w:rFonts w:asciiTheme="majorHAnsi" w:hAnsiTheme="majorHAnsi"/>
        <w:sz w:val="18"/>
        <w:szCs w:val="18"/>
      </w:rPr>
      <w:t>16</w:t>
    </w:r>
    <w:r w:rsidRPr="00363602">
      <w:rPr>
        <w:rFonts w:asciiTheme="majorHAnsi" w:hAnsiTheme="majorHAnsi"/>
        <w:sz w:val="18"/>
        <w:szCs w:val="18"/>
      </w:rPr>
      <w:fldChar w:fldCharType="end"/>
    </w:r>
    <w:r w:rsidRPr="00363602">
      <w:rPr>
        <w:rFonts w:asciiTheme="majorHAnsi" w:hAnsiTheme="majorHAnsi"/>
        <w:sz w:val="18"/>
        <w:szCs w:val="18"/>
      </w:rPr>
      <w:t xml:space="preserve"> van </w:t>
    </w:r>
    <w:r w:rsidRPr="00363602">
      <w:rPr>
        <w:rFonts w:asciiTheme="majorHAnsi" w:hAnsiTheme="majorHAnsi"/>
        <w:sz w:val="18"/>
        <w:szCs w:val="18"/>
      </w:rPr>
      <w:fldChar w:fldCharType="begin"/>
    </w:r>
    <w:r w:rsidRPr="00363602">
      <w:rPr>
        <w:rFonts w:asciiTheme="majorHAnsi" w:hAnsiTheme="majorHAnsi"/>
        <w:sz w:val="18"/>
        <w:szCs w:val="18"/>
      </w:rPr>
      <w:instrText>SECTIONPAGES  \* Arabic  \* MERGEFORMAT</w:instrText>
    </w:r>
    <w:r w:rsidRPr="00363602">
      <w:rPr>
        <w:rFonts w:asciiTheme="majorHAnsi" w:hAnsiTheme="majorHAnsi"/>
        <w:sz w:val="18"/>
        <w:szCs w:val="18"/>
      </w:rPr>
      <w:fldChar w:fldCharType="separate"/>
    </w:r>
    <w:r w:rsidR="00701301">
      <w:rPr>
        <w:rFonts w:asciiTheme="majorHAnsi" w:hAnsiTheme="majorHAnsi"/>
        <w:noProof/>
        <w:sz w:val="18"/>
        <w:szCs w:val="18"/>
      </w:rPr>
      <w:t>4</w:t>
    </w:r>
    <w:r w:rsidRPr="00363602">
      <w:rPr>
        <w:rFonts w:asciiTheme="majorHAnsi" w:hAnsiTheme="majorHAnsi"/>
        <w:noProof/>
        <w:sz w:val="18"/>
        <w:szCs w:val="18"/>
      </w:rPr>
      <w:fldChar w:fldCharType="end"/>
    </w:r>
    <w:r w:rsidRPr="00363602">
      <w:rPr>
        <w:rFonts w:asciiTheme="majorHAnsi" w:hAnsiTheme="majorHAnsi"/>
        <w:sz w:val="18"/>
        <w:szCs w:val="18"/>
      </w:rPr>
      <w:t xml:space="preserve"> </w:t>
    </w:r>
    <w:bookmarkStart w:id="0" w:name="dpProjectnummerVoet"/>
    <w:r w:rsidRPr="00363602">
      <w:rPr>
        <w:rFonts w:asciiTheme="majorHAnsi" w:hAnsiTheme="majorHAnsi"/>
        <w:sz w:val="18"/>
        <w:szCs w:val="18"/>
      </w:rPr>
      <w:t xml:space="preserve"> </w:t>
    </w:r>
    <w:r w:rsidRPr="00363602">
      <w:rPr>
        <w:rFonts w:asciiTheme="majorHAnsi" w:hAnsiTheme="majorHAnsi"/>
        <w:color w:val="213A8F" w:themeColor="accent1"/>
        <w:sz w:val="18"/>
        <w:szCs w:val="18"/>
      </w:rPr>
      <w:t>|</w:t>
    </w:r>
    <w:r w:rsidRPr="00363602">
      <w:rPr>
        <w:rFonts w:asciiTheme="majorHAnsi" w:hAnsiTheme="majorHAnsi"/>
        <w:sz w:val="18"/>
        <w:szCs w:val="18"/>
      </w:rPr>
      <w:t xml:space="preserve"> PROJECTNUMMER </w:t>
    </w:r>
    <w:bookmarkEnd w:id="0"/>
    <w:r w:rsidR="00A157D8">
      <w:rPr>
        <w:rFonts w:asciiTheme="majorHAnsi" w:hAnsiTheme="majorHAnsi"/>
        <w:sz w:val="18"/>
        <w:szCs w:val="18"/>
      </w:rPr>
      <w:t>22.075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A6B3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674668" wp14:editId="3A04FDD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3BAC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AF6D2" wp14:editId="2A2BCEB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A8C341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C805F6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73D9736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07DFF" w14:textId="77777777" w:rsidR="00C45046" w:rsidRDefault="00C45046" w:rsidP="00F43396">
      <w:pPr>
        <w:spacing w:line="240" w:lineRule="auto"/>
      </w:pPr>
      <w:r>
        <w:separator/>
      </w:r>
    </w:p>
    <w:p w14:paraId="720E7FFE" w14:textId="77777777" w:rsidR="00C45046" w:rsidRDefault="00C45046"/>
  </w:footnote>
  <w:footnote w:type="continuationSeparator" w:id="0">
    <w:p w14:paraId="10D4FC3B" w14:textId="77777777" w:rsidR="00C45046" w:rsidRDefault="00C45046" w:rsidP="00F43396">
      <w:pPr>
        <w:spacing w:line="240" w:lineRule="auto"/>
      </w:pPr>
      <w:r>
        <w:continuationSeparator/>
      </w:r>
    </w:p>
    <w:p w14:paraId="55DD0C7E" w14:textId="77777777" w:rsidR="00C45046" w:rsidRDefault="00C45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A42D7" w14:textId="1FB21498" w:rsidR="00CC2EDF" w:rsidRDefault="000B09DE" w:rsidP="00CC2EDF">
    <w:pPr>
      <w:pStyle w:val="Koptekst"/>
      <w:jc w:val="right"/>
    </w:pPr>
    <w:r w:rsidRPr="00DE3006">
      <w:rPr>
        <w:rFonts w:asciiTheme="majorHAnsi" w:hAnsiTheme="majorHAnsi"/>
        <w:noProof/>
      </w:rPr>
      <w:drawing>
        <wp:anchor distT="0" distB="0" distL="114300" distR="114300" simplePos="0" relativeHeight="251668480" behindDoc="0" locked="1" layoutInCell="1" allowOverlap="1" wp14:anchorId="0DCCD1BB" wp14:editId="3F0CE92B">
          <wp:simplePos x="0" y="0"/>
          <wp:positionH relativeFrom="margin">
            <wp:align>right</wp:align>
          </wp:positionH>
          <wp:positionV relativeFrom="page">
            <wp:posOffset>375920</wp:posOffset>
          </wp:positionV>
          <wp:extent cx="1231265" cy="474980"/>
          <wp:effectExtent l="0" t="0" r="6985" b="1270"/>
          <wp:wrapNone/>
          <wp:docPr id="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880599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318D6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CD0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24pt;height:27.4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76"/>
    <w:rsid w:val="00036339"/>
    <w:rsid w:val="0006298E"/>
    <w:rsid w:val="000806DE"/>
    <w:rsid w:val="00084408"/>
    <w:rsid w:val="000973B9"/>
    <w:rsid w:val="000A3BC0"/>
    <w:rsid w:val="000B09DE"/>
    <w:rsid w:val="000B4FCE"/>
    <w:rsid w:val="000C23BF"/>
    <w:rsid w:val="000C6C81"/>
    <w:rsid w:val="000D14E0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2476"/>
    <w:rsid w:val="00183AEC"/>
    <w:rsid w:val="001A070C"/>
    <w:rsid w:val="001B3F53"/>
    <w:rsid w:val="001D30CC"/>
    <w:rsid w:val="001E3679"/>
    <w:rsid w:val="002042F8"/>
    <w:rsid w:val="00220FA5"/>
    <w:rsid w:val="002463ED"/>
    <w:rsid w:val="00250157"/>
    <w:rsid w:val="00257281"/>
    <w:rsid w:val="0028718B"/>
    <w:rsid w:val="002A3A50"/>
    <w:rsid w:val="0033034E"/>
    <w:rsid w:val="00361DDA"/>
    <w:rsid w:val="00363602"/>
    <w:rsid w:val="00383D36"/>
    <w:rsid w:val="003931B5"/>
    <w:rsid w:val="003936EB"/>
    <w:rsid w:val="003A4ED6"/>
    <w:rsid w:val="003B5658"/>
    <w:rsid w:val="003C795D"/>
    <w:rsid w:val="003D7BC4"/>
    <w:rsid w:val="00400F5C"/>
    <w:rsid w:val="004558EC"/>
    <w:rsid w:val="00473B9B"/>
    <w:rsid w:val="004820A6"/>
    <w:rsid w:val="00486850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84D13"/>
    <w:rsid w:val="00585B9A"/>
    <w:rsid w:val="005E0AE7"/>
    <w:rsid w:val="00611663"/>
    <w:rsid w:val="00623CC3"/>
    <w:rsid w:val="00642BBE"/>
    <w:rsid w:val="00653E41"/>
    <w:rsid w:val="0068172E"/>
    <w:rsid w:val="00692CF3"/>
    <w:rsid w:val="006B4D69"/>
    <w:rsid w:val="006B4F1A"/>
    <w:rsid w:val="006E79C5"/>
    <w:rsid w:val="006F4B6F"/>
    <w:rsid w:val="00701301"/>
    <w:rsid w:val="007040CA"/>
    <w:rsid w:val="00713A05"/>
    <w:rsid w:val="007233D7"/>
    <w:rsid w:val="00747153"/>
    <w:rsid w:val="007570FB"/>
    <w:rsid w:val="00770E2F"/>
    <w:rsid w:val="0078250F"/>
    <w:rsid w:val="00784D17"/>
    <w:rsid w:val="007968BE"/>
    <w:rsid w:val="007D03F4"/>
    <w:rsid w:val="008275EF"/>
    <w:rsid w:val="00833A03"/>
    <w:rsid w:val="00837DF6"/>
    <w:rsid w:val="0084081B"/>
    <w:rsid w:val="0084241B"/>
    <w:rsid w:val="00847B53"/>
    <w:rsid w:val="008553A8"/>
    <w:rsid w:val="0086276B"/>
    <w:rsid w:val="008A353C"/>
    <w:rsid w:val="008B3520"/>
    <w:rsid w:val="008D791A"/>
    <w:rsid w:val="008E0AE2"/>
    <w:rsid w:val="00914FE5"/>
    <w:rsid w:val="00961127"/>
    <w:rsid w:val="00962FF4"/>
    <w:rsid w:val="00975EFB"/>
    <w:rsid w:val="009907A1"/>
    <w:rsid w:val="009A0031"/>
    <w:rsid w:val="009B536F"/>
    <w:rsid w:val="009C1EA2"/>
    <w:rsid w:val="00A157D8"/>
    <w:rsid w:val="00A34D04"/>
    <w:rsid w:val="00A557DC"/>
    <w:rsid w:val="00A56C24"/>
    <w:rsid w:val="00A70FE9"/>
    <w:rsid w:val="00A75473"/>
    <w:rsid w:val="00A926F8"/>
    <w:rsid w:val="00A94D35"/>
    <w:rsid w:val="00AA2951"/>
    <w:rsid w:val="00AA3220"/>
    <w:rsid w:val="00AA3E40"/>
    <w:rsid w:val="00AC4FD5"/>
    <w:rsid w:val="00AE0D92"/>
    <w:rsid w:val="00BB03E5"/>
    <w:rsid w:val="00BC57FA"/>
    <w:rsid w:val="00BE007B"/>
    <w:rsid w:val="00BE0CF1"/>
    <w:rsid w:val="00BE15F7"/>
    <w:rsid w:val="00C3283F"/>
    <w:rsid w:val="00C45046"/>
    <w:rsid w:val="00C87255"/>
    <w:rsid w:val="00C90DFA"/>
    <w:rsid w:val="00CB22E9"/>
    <w:rsid w:val="00CB2373"/>
    <w:rsid w:val="00CB7B0B"/>
    <w:rsid w:val="00CC2EDF"/>
    <w:rsid w:val="00CE6993"/>
    <w:rsid w:val="00CF4285"/>
    <w:rsid w:val="00D1475B"/>
    <w:rsid w:val="00D34A8C"/>
    <w:rsid w:val="00D63554"/>
    <w:rsid w:val="00D65927"/>
    <w:rsid w:val="00DE042D"/>
    <w:rsid w:val="00E010FD"/>
    <w:rsid w:val="00E153CE"/>
    <w:rsid w:val="00E2279A"/>
    <w:rsid w:val="00E233E7"/>
    <w:rsid w:val="00E42998"/>
    <w:rsid w:val="00E54A3D"/>
    <w:rsid w:val="00E634F1"/>
    <w:rsid w:val="00E72D32"/>
    <w:rsid w:val="00EA4C23"/>
    <w:rsid w:val="00EB40F0"/>
    <w:rsid w:val="00F40D50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0104D70D"/>
  <w15:chartTrackingRefBased/>
  <w15:docId w15:val="{22A4AC70-9DE7-46F8-8FF3-F93DE7D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2">
    <w:name w:val="Grid Table 1 Light Accent 2"/>
    <w:basedOn w:val="Standaardtabel"/>
    <w:uiPriority w:val="46"/>
    <w:rsid w:val="00182476"/>
    <w:pPr>
      <w:spacing w:after="0" w:line="240" w:lineRule="auto"/>
    </w:pPr>
    <w:tblPr>
      <w:tblStyleRowBandSize w:val="1"/>
      <w:tblStyleColBandSize w:val="1"/>
      <w:tblBorders>
        <w:top w:val="single" w:sz="4" w:space="0" w:color="F5BA91" w:themeColor="accent2" w:themeTint="66"/>
        <w:left w:val="single" w:sz="4" w:space="0" w:color="F5BA91" w:themeColor="accent2" w:themeTint="66"/>
        <w:bottom w:val="single" w:sz="4" w:space="0" w:color="F5BA91" w:themeColor="accent2" w:themeTint="66"/>
        <w:right w:val="single" w:sz="4" w:space="0" w:color="F5BA91" w:themeColor="accent2" w:themeTint="66"/>
        <w:insideH w:val="single" w:sz="4" w:space="0" w:color="F5BA91" w:themeColor="accent2" w:themeTint="66"/>
        <w:insideV w:val="single" w:sz="4" w:space="0" w:color="F5BA9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975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75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Standaardalinea-lettertype"/>
    <w:rsid w:val="00784D17"/>
  </w:style>
  <w:style w:type="character" w:styleId="Verwijzingopmerking">
    <w:name w:val="annotation reference"/>
    <w:basedOn w:val="Standaardalinea-lettertype"/>
    <w:uiPriority w:val="99"/>
    <w:semiHidden/>
    <w:unhideWhenUsed/>
    <w:rsid w:val="003A4E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4ED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ED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4E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4E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lienKolen\Tender%20People\Bedrijfsvoering%20-%20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13" ma:contentTypeDescription="Een nieuw document maken." ma:contentTypeScope="" ma:versionID="dcca8e12bc5ef32f8f6b83b9413dd9a1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406b16bc11b2ac5c958d58ebd13f211a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8CA-AB43-4530-9816-2F88E3C94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92f8-5660-4037-b22f-c6d74536f35d"/>
    <ds:schemaRef ds:uri="5c892a34-9330-4c31-914e-d9fce212e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4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11</cp:revision>
  <cp:lastPrinted>2019-10-11T13:40:00Z</cp:lastPrinted>
  <dcterms:created xsi:type="dcterms:W3CDTF">2024-10-01T10:38:00Z</dcterms:created>
  <dcterms:modified xsi:type="dcterms:W3CDTF">2024-10-02T14:59:00Z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0x010100AB7653AFF13D24488EE3C3B4097714D0</vt:lpwstr>
  </property>
  <property fmtid="{D5CDD505-2E9C-101B-9397-08002B2CF9AE}" pid="3" name="MediaServiceImageTags">
    <vt:lpwstr/>
  </property>
</Properties>
</file>