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90DAC1" w14:textId="77777777" w:rsidR="00AD3DBD" w:rsidRDefault="00AD3DBD" w:rsidP="00D75FB0">
      <w:pPr>
        <w:pStyle w:val="RIJK1-Titel"/>
      </w:pPr>
      <w:r>
        <w:rPr>
          <w:noProof/>
        </w:rPr>
        <w:drawing>
          <wp:anchor distT="0" distB="0" distL="114300" distR="114300" simplePos="0" relativeHeight="251659264" behindDoc="0" locked="0" layoutInCell="1" allowOverlap="1" wp14:anchorId="7D5A400A" wp14:editId="6DB87F9A">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2024EA94" w14:textId="77777777" w:rsidR="00AD1EB1" w:rsidRPr="00AD3DBD" w:rsidRDefault="00AD1EB1" w:rsidP="005A0616">
      <w:pPr>
        <w:pStyle w:val="RIJK3-Paragraaf"/>
      </w:pPr>
    </w:p>
    <w:p w14:paraId="43480466" w14:textId="77777777" w:rsidR="00AD3DBD" w:rsidRPr="00AD3DBD" w:rsidRDefault="00AD3DBD" w:rsidP="005A0616">
      <w:pPr>
        <w:pStyle w:val="RIJK3-Paragraaf"/>
      </w:pPr>
    </w:p>
    <w:p w14:paraId="3CDD89F8" w14:textId="77777777" w:rsidR="00AD3DBD" w:rsidRPr="00AD3DBD" w:rsidRDefault="00AD3DBD" w:rsidP="005A0616">
      <w:pPr>
        <w:pStyle w:val="RIJK3-Paragraaf"/>
      </w:pPr>
    </w:p>
    <w:p w14:paraId="1A02C736" w14:textId="77777777" w:rsidR="00AD3DBD" w:rsidRDefault="00AD3DBD" w:rsidP="005A0616">
      <w:pPr>
        <w:pStyle w:val="RIJK3-Paragraaf"/>
      </w:pPr>
    </w:p>
    <w:p w14:paraId="454DB8C3" w14:textId="77777777" w:rsidR="00992524" w:rsidRPr="00992524" w:rsidRDefault="00992524" w:rsidP="00992524">
      <w:pPr>
        <w:pStyle w:val="RIJK4-Tekst"/>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992524" w:rsidRPr="00992524" w14:paraId="4BDBFCAA" w14:textId="77777777" w:rsidTr="00733F93">
        <w:tc>
          <w:tcPr>
            <w:tcW w:w="8721" w:type="dxa"/>
            <w:shd w:val="clear" w:color="auto" w:fill="E6E6E6"/>
          </w:tcPr>
          <w:p w14:paraId="51B5F099" w14:textId="77777777" w:rsidR="00992524" w:rsidRPr="00992524" w:rsidRDefault="00992524" w:rsidP="00992524">
            <w:pPr>
              <w:pStyle w:val="RIJK4-Tekst"/>
              <w:rPr>
                <w:rFonts w:eastAsia="Calibri"/>
                <w:b/>
                <w:bCs/>
                <w:caps/>
              </w:rPr>
            </w:pPr>
            <w:bookmarkStart w:id="0" w:name="_Toc16775940"/>
            <w:bookmarkStart w:id="1" w:name="_Toc45196600"/>
            <w:bookmarkStart w:id="2" w:name="_Toc67318440"/>
            <w:bookmarkStart w:id="3" w:name="_Toc161997516"/>
            <w:r w:rsidRPr="00992524">
              <w:rPr>
                <w:rFonts w:eastAsia="Calibri"/>
                <w:b/>
                <w:bCs/>
                <w:caps/>
                <w:lang w:eastAsia="nl-NL"/>
              </w:rPr>
              <w:t>Bijlage B</w:t>
            </w:r>
            <w:r w:rsidRPr="00992524">
              <w:rPr>
                <w:rFonts w:eastAsia="Calibri"/>
                <w:b/>
                <w:bCs/>
                <w:caps/>
                <w:lang w:eastAsia="nl-NL"/>
              </w:rPr>
              <w:tab/>
              <w:t>Algemene Verklaring</w:t>
            </w:r>
            <w:bookmarkEnd w:id="0"/>
            <w:bookmarkEnd w:id="1"/>
            <w:bookmarkEnd w:id="2"/>
            <w:bookmarkEnd w:id="3"/>
          </w:p>
        </w:tc>
      </w:tr>
    </w:tbl>
    <w:tbl>
      <w:tblPr>
        <w:tblW w:w="0" w:type="auto"/>
        <w:tblLook w:val="01E0" w:firstRow="1" w:lastRow="1" w:firstColumn="1" w:lastColumn="1" w:noHBand="0" w:noVBand="0"/>
      </w:tblPr>
      <w:tblGrid>
        <w:gridCol w:w="8721"/>
      </w:tblGrid>
      <w:tr w:rsidR="00992524" w:rsidRPr="00992524" w14:paraId="438AF406" w14:textId="77777777" w:rsidTr="00733F93">
        <w:tc>
          <w:tcPr>
            <w:tcW w:w="8721" w:type="dxa"/>
          </w:tcPr>
          <w:p w14:paraId="28098105" w14:textId="77777777" w:rsidR="00992524" w:rsidRPr="00992524" w:rsidRDefault="00992524" w:rsidP="00992524">
            <w:pPr>
              <w:pStyle w:val="RIJK4-Tekst"/>
              <w:rPr>
                <w:rFonts w:eastAsia="Times New Roman"/>
                <w:lang w:eastAsia="nl-NL"/>
              </w:rPr>
            </w:pPr>
            <w:r w:rsidRPr="00992524">
              <w:rPr>
                <w:rFonts w:eastAsia="Times New Roman"/>
                <w:lang w:eastAsia="nl-NL"/>
              </w:rPr>
              <w:t xml:space="preserve">Ondergetekende verklaart alle vragen naar waarheid beantwoord te hebben en bij het indienen van de bewijzen en verklaringen, geen valse gegevens te hebben verstrekt. </w:t>
            </w:r>
          </w:p>
          <w:p w14:paraId="0FA75EE8" w14:textId="77777777" w:rsidR="00992524" w:rsidRPr="00992524" w:rsidRDefault="00992524" w:rsidP="00992524">
            <w:pPr>
              <w:pStyle w:val="RIJK4-Tekst"/>
              <w:rPr>
                <w:rFonts w:eastAsia="Times New Roman"/>
                <w:lang w:eastAsia="nl-NL"/>
              </w:rPr>
            </w:pPr>
          </w:p>
          <w:p w14:paraId="22F0A5B4"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992524">
              <w:rPr>
                <w:rFonts w:eastAsia="Times New Roman"/>
                <w:lang w:eastAsia="nl-NL"/>
              </w:rPr>
              <w:br/>
            </w:r>
          </w:p>
          <w:p w14:paraId="05119F72"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zich verdiept te hebben in de aanbestedingsstukken en ter zake de nodige inlichtingen te hebben ingewonnen.</w:t>
            </w:r>
          </w:p>
          <w:p w14:paraId="101E7C9C" w14:textId="77777777" w:rsidR="00992524" w:rsidRPr="00992524" w:rsidRDefault="00992524" w:rsidP="00992524">
            <w:pPr>
              <w:pStyle w:val="RIJK4-Tekst"/>
              <w:rPr>
                <w:rFonts w:eastAsia="Times New Roman"/>
                <w:lang w:eastAsia="nl-NL"/>
              </w:rPr>
            </w:pPr>
          </w:p>
          <w:p w14:paraId="7C9F15E1"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in te stemmen met de inhoud van de aanbestedingsstukken.</w:t>
            </w:r>
          </w:p>
          <w:p w14:paraId="7E175531" w14:textId="77777777" w:rsidR="00992524" w:rsidRPr="00992524" w:rsidRDefault="00992524" w:rsidP="00992524">
            <w:pPr>
              <w:pStyle w:val="RIJK4-Tekst"/>
              <w:rPr>
                <w:rFonts w:eastAsia="Times New Roman"/>
                <w:lang w:eastAsia="nl-NL"/>
              </w:rPr>
            </w:pPr>
          </w:p>
          <w:p w14:paraId="602C2DC3"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19E48083" w14:textId="77777777" w:rsidR="00992524" w:rsidRPr="00992524" w:rsidRDefault="00992524" w:rsidP="00992524">
            <w:pPr>
              <w:pStyle w:val="RIJK4-Tekst"/>
              <w:rPr>
                <w:rFonts w:eastAsia="Times New Roman"/>
                <w:lang w:eastAsia="nl-NL"/>
              </w:rPr>
            </w:pPr>
          </w:p>
          <w:p w14:paraId="6E22DFED"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4AF58C18" w14:textId="77777777" w:rsidR="00992524" w:rsidRPr="00992524" w:rsidRDefault="00992524" w:rsidP="00992524">
            <w:pPr>
              <w:pStyle w:val="RIJK4-Tekst"/>
              <w:rPr>
                <w:rFonts w:eastAsia="Times New Roman"/>
                <w:lang w:eastAsia="nl-NL"/>
              </w:rPr>
            </w:pPr>
          </w:p>
          <w:p w14:paraId="490C5E71" w14:textId="77777777" w:rsidR="00992524" w:rsidRDefault="00992524" w:rsidP="00992524">
            <w:pPr>
              <w:pStyle w:val="RIJK4-Tekst"/>
              <w:rPr>
                <w:rFonts w:eastAsia="Times New Roman"/>
                <w:lang w:eastAsia="nl-NL"/>
              </w:rPr>
            </w:pPr>
            <w:r w:rsidRPr="00992524">
              <w:rPr>
                <w:rFonts w:eastAsia="Times New Roman"/>
                <w:lang w:eastAsia="nl-NL"/>
              </w:rPr>
              <w:t xml:space="preserve">Ondergetekende verklaart onderstaande bijlagen naar waarheid ingevuld, beantwoord en ingediend te hebben en geen valse gegevens te hebben verstrekt: </w:t>
            </w:r>
          </w:p>
          <w:p w14:paraId="6AFB783B" w14:textId="77777777" w:rsidR="00621361" w:rsidRPr="00992524" w:rsidRDefault="00621361" w:rsidP="00992524">
            <w:pPr>
              <w:pStyle w:val="RIJK4-Tekst"/>
              <w:rPr>
                <w:rFonts w:eastAsia="Times New Roman"/>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85"/>
              <w:gridCol w:w="4392"/>
            </w:tblGrid>
            <w:tr w:rsidR="00992524" w:rsidRPr="00992524" w14:paraId="3591348B" w14:textId="77777777" w:rsidTr="00931311">
              <w:tc>
                <w:tcPr>
                  <w:tcW w:w="918" w:type="dxa"/>
                  <w:shd w:val="clear" w:color="auto" w:fill="auto"/>
                </w:tcPr>
                <w:p w14:paraId="7A8FFA33" w14:textId="77777777" w:rsidR="00992524" w:rsidRPr="00992524" w:rsidRDefault="00992524" w:rsidP="00992524">
                  <w:pPr>
                    <w:pStyle w:val="RIJK4-Tekst"/>
                    <w:rPr>
                      <w:rFonts w:eastAsia="Times New Roman"/>
                      <w:lang w:eastAsia="nl-NL"/>
                    </w:rPr>
                  </w:pPr>
                  <w:r w:rsidRPr="00992524">
                    <w:rPr>
                      <w:rFonts w:eastAsia="Times New Roman"/>
                      <w:lang w:eastAsia="nl-NL"/>
                    </w:rPr>
                    <w:t>Bijlage</w:t>
                  </w:r>
                </w:p>
              </w:tc>
              <w:tc>
                <w:tcPr>
                  <w:tcW w:w="3185" w:type="dxa"/>
                  <w:shd w:val="clear" w:color="auto" w:fill="auto"/>
                </w:tcPr>
                <w:p w14:paraId="007E7EFA" w14:textId="77777777" w:rsidR="00992524" w:rsidRPr="00992524" w:rsidRDefault="00992524" w:rsidP="00992524">
                  <w:pPr>
                    <w:pStyle w:val="RIJK4-Tekst"/>
                    <w:rPr>
                      <w:rFonts w:eastAsia="Times New Roman"/>
                      <w:lang w:eastAsia="nl-NL"/>
                    </w:rPr>
                  </w:pPr>
                  <w:r w:rsidRPr="00992524">
                    <w:rPr>
                      <w:rFonts w:eastAsia="Times New Roman"/>
                      <w:lang w:eastAsia="nl-NL"/>
                    </w:rPr>
                    <w:t>Omschrijving</w:t>
                  </w:r>
                </w:p>
              </w:tc>
              <w:tc>
                <w:tcPr>
                  <w:tcW w:w="4392" w:type="dxa"/>
                  <w:shd w:val="clear" w:color="auto" w:fill="auto"/>
                </w:tcPr>
                <w:p w14:paraId="0FD9E775" w14:textId="77777777" w:rsidR="00992524" w:rsidRPr="00992524" w:rsidRDefault="00992524" w:rsidP="00992524">
                  <w:pPr>
                    <w:pStyle w:val="RIJK4-Tekst"/>
                    <w:rPr>
                      <w:rFonts w:eastAsia="Times New Roman"/>
                      <w:lang w:eastAsia="nl-NL"/>
                    </w:rPr>
                  </w:pPr>
                  <w:r w:rsidRPr="00992524">
                    <w:rPr>
                      <w:rFonts w:eastAsia="Times New Roman"/>
                      <w:lang w:eastAsia="nl-NL"/>
                    </w:rPr>
                    <w:t>Indienen op TenderNed:</w:t>
                  </w:r>
                </w:p>
              </w:tc>
            </w:tr>
            <w:tr w:rsidR="00992524" w:rsidRPr="00992524" w14:paraId="4881B079" w14:textId="77777777" w:rsidTr="00931311">
              <w:tc>
                <w:tcPr>
                  <w:tcW w:w="918" w:type="dxa"/>
                  <w:shd w:val="clear" w:color="auto" w:fill="auto"/>
                </w:tcPr>
                <w:p w14:paraId="1E9990F4" w14:textId="77777777" w:rsidR="00992524" w:rsidRPr="00992524" w:rsidRDefault="00992524" w:rsidP="00992524">
                  <w:pPr>
                    <w:pStyle w:val="RIJK4-Tekst"/>
                    <w:rPr>
                      <w:rFonts w:eastAsia="Times New Roman"/>
                      <w:lang w:eastAsia="nl-NL"/>
                    </w:rPr>
                  </w:pPr>
                </w:p>
              </w:tc>
              <w:tc>
                <w:tcPr>
                  <w:tcW w:w="3185" w:type="dxa"/>
                  <w:shd w:val="clear" w:color="auto" w:fill="auto"/>
                </w:tcPr>
                <w:p w14:paraId="045A9159" w14:textId="77777777" w:rsidR="00992524" w:rsidRPr="00931311" w:rsidRDefault="00992524" w:rsidP="00992524">
                  <w:pPr>
                    <w:pStyle w:val="RIJK4-Tekst"/>
                    <w:rPr>
                      <w:rFonts w:eastAsia="Times New Roman"/>
                      <w:lang w:eastAsia="nl-NL"/>
                    </w:rPr>
                  </w:pPr>
                  <w:r w:rsidRPr="00931311">
                    <w:rPr>
                      <w:rFonts w:eastAsia="Times New Roman"/>
                      <w:lang w:eastAsia="nl-NL"/>
                    </w:rPr>
                    <w:t>UEA</w:t>
                  </w:r>
                </w:p>
              </w:tc>
              <w:tc>
                <w:tcPr>
                  <w:tcW w:w="4392" w:type="dxa"/>
                  <w:shd w:val="clear" w:color="auto" w:fill="auto"/>
                </w:tcPr>
                <w:p w14:paraId="2186B95C" w14:textId="77777777" w:rsidR="00992524" w:rsidRPr="00931311" w:rsidRDefault="00992524" w:rsidP="00992524">
                  <w:pPr>
                    <w:pStyle w:val="RIJK4-Tekst"/>
                    <w:rPr>
                      <w:rFonts w:eastAsia="Times New Roman"/>
                      <w:lang w:eastAsia="nl-NL"/>
                    </w:rPr>
                  </w:pPr>
                  <w:r w:rsidRPr="00931311">
                    <w:rPr>
                      <w:rFonts w:eastAsia="Times New Roman"/>
                      <w:lang w:eastAsia="nl-NL"/>
                    </w:rPr>
                    <w:t xml:space="preserve">Het UEA dient via de online tool van TenderNed ingevuld te worden (dus niet de PDF versie.) Zie ook de instructie op TenderNed </w:t>
                  </w:r>
                  <w:hyperlink r:id="rId9" w:history="1">
                    <w:r w:rsidRPr="00931311">
                      <w:rPr>
                        <w:rFonts w:eastAsia="Times New Roman"/>
                        <w:color w:val="4A7729"/>
                        <w:u w:val="single"/>
                        <w:lang w:eastAsia="nl-NL"/>
                      </w:rPr>
                      <w:t>https://www.tenderned.nl/cms/node/791</w:t>
                    </w:r>
                  </w:hyperlink>
                </w:p>
              </w:tc>
            </w:tr>
            <w:tr w:rsidR="00992524" w:rsidRPr="00992524" w14:paraId="2CCF97B7" w14:textId="77777777" w:rsidTr="00931311">
              <w:tc>
                <w:tcPr>
                  <w:tcW w:w="918" w:type="dxa"/>
                  <w:shd w:val="clear" w:color="auto" w:fill="auto"/>
                </w:tcPr>
                <w:p w14:paraId="325BF8AF" w14:textId="77777777" w:rsidR="00992524" w:rsidRPr="00992524" w:rsidRDefault="00992524" w:rsidP="00992524">
                  <w:pPr>
                    <w:pStyle w:val="RIJK4-Tekst"/>
                    <w:rPr>
                      <w:rFonts w:eastAsia="Times New Roman"/>
                      <w:lang w:eastAsia="nl-NL"/>
                    </w:rPr>
                  </w:pPr>
                  <w:r w:rsidRPr="00992524">
                    <w:rPr>
                      <w:rFonts w:eastAsia="Times New Roman"/>
                      <w:lang w:eastAsia="nl-NL"/>
                    </w:rPr>
                    <w:t>B</w:t>
                  </w:r>
                </w:p>
              </w:tc>
              <w:tc>
                <w:tcPr>
                  <w:tcW w:w="3185" w:type="dxa"/>
                  <w:shd w:val="clear" w:color="auto" w:fill="auto"/>
                </w:tcPr>
                <w:p w14:paraId="0D602C8A" w14:textId="77777777" w:rsidR="00992524" w:rsidRPr="00931311" w:rsidRDefault="00992524" w:rsidP="00992524">
                  <w:pPr>
                    <w:pStyle w:val="RIJK4-Tekst"/>
                    <w:rPr>
                      <w:rFonts w:eastAsia="Times New Roman"/>
                      <w:lang w:eastAsia="nl-NL"/>
                    </w:rPr>
                  </w:pPr>
                  <w:r w:rsidRPr="00931311">
                    <w:rPr>
                      <w:rFonts w:eastAsia="Times New Roman"/>
                      <w:lang w:eastAsia="nl-NL"/>
                    </w:rPr>
                    <w:t>Algemene Verklaring</w:t>
                  </w:r>
                </w:p>
              </w:tc>
              <w:tc>
                <w:tcPr>
                  <w:tcW w:w="4392" w:type="dxa"/>
                  <w:shd w:val="clear" w:color="auto" w:fill="auto"/>
                </w:tcPr>
                <w:p w14:paraId="3D99713E" w14:textId="77777777" w:rsidR="00992524" w:rsidRPr="00931311" w:rsidRDefault="00992524" w:rsidP="00992524">
                  <w:pPr>
                    <w:pStyle w:val="RIJK4-Tekst"/>
                    <w:rPr>
                      <w:rFonts w:eastAsia="Times New Roman"/>
                      <w:lang w:eastAsia="nl-NL"/>
                    </w:rPr>
                  </w:pPr>
                  <w:r w:rsidRPr="00931311">
                    <w:rPr>
                      <w:rFonts w:eastAsia="Times New Roman"/>
                      <w:lang w:eastAsia="nl-NL"/>
                    </w:rPr>
                    <w:t>Bij Eisen: Aan te leveren bijlagen bij inschrijving</w:t>
                  </w:r>
                </w:p>
                <w:p w14:paraId="429A1976" w14:textId="77777777" w:rsidR="00992524" w:rsidRPr="00931311" w:rsidRDefault="00992524" w:rsidP="00992524">
                  <w:pPr>
                    <w:pStyle w:val="RIJK4-Tekst"/>
                    <w:rPr>
                      <w:rFonts w:eastAsia="Times New Roman"/>
                      <w:lang w:eastAsia="nl-NL"/>
                    </w:rPr>
                  </w:pPr>
                </w:p>
              </w:tc>
            </w:tr>
            <w:tr w:rsidR="00992524" w:rsidRPr="00992524" w14:paraId="5772F90E" w14:textId="77777777" w:rsidTr="00931311">
              <w:tc>
                <w:tcPr>
                  <w:tcW w:w="918" w:type="dxa"/>
                  <w:shd w:val="clear" w:color="auto" w:fill="auto"/>
                </w:tcPr>
                <w:p w14:paraId="32FC04C6" w14:textId="77777777" w:rsidR="00992524" w:rsidRPr="00992524" w:rsidRDefault="00992524" w:rsidP="00992524">
                  <w:pPr>
                    <w:pStyle w:val="RIJK4-Tekst"/>
                    <w:rPr>
                      <w:rFonts w:eastAsia="Times New Roman"/>
                      <w:lang w:eastAsia="nl-NL"/>
                    </w:rPr>
                  </w:pPr>
                  <w:r w:rsidRPr="00992524">
                    <w:rPr>
                      <w:rFonts w:eastAsia="Times New Roman"/>
                      <w:lang w:eastAsia="nl-NL"/>
                    </w:rPr>
                    <w:t>C</w:t>
                  </w:r>
                </w:p>
              </w:tc>
              <w:tc>
                <w:tcPr>
                  <w:tcW w:w="3185" w:type="dxa"/>
                  <w:shd w:val="clear" w:color="auto" w:fill="auto"/>
                </w:tcPr>
                <w:p w14:paraId="094FE9BD" w14:textId="77777777" w:rsidR="00992524" w:rsidRPr="00931311" w:rsidRDefault="00992524" w:rsidP="00992524">
                  <w:pPr>
                    <w:pStyle w:val="RIJK4-Tekst"/>
                    <w:rPr>
                      <w:rFonts w:eastAsia="Times New Roman"/>
                      <w:lang w:eastAsia="nl-NL"/>
                    </w:rPr>
                  </w:pPr>
                  <w:r w:rsidRPr="00931311">
                    <w:rPr>
                      <w:rFonts w:eastAsia="Times New Roman"/>
                      <w:lang w:eastAsia="nl-NL"/>
                    </w:rPr>
                    <w:t>Referentieverklaring (eventueel met uitvoeringsverklaring)</w:t>
                  </w:r>
                </w:p>
              </w:tc>
              <w:tc>
                <w:tcPr>
                  <w:tcW w:w="4392" w:type="dxa"/>
                  <w:shd w:val="clear" w:color="auto" w:fill="auto"/>
                </w:tcPr>
                <w:p w14:paraId="59C6A7EA" w14:textId="77777777" w:rsidR="00992524" w:rsidRPr="00931311" w:rsidRDefault="00992524" w:rsidP="00992524">
                  <w:pPr>
                    <w:pStyle w:val="RIJK4-Tekst"/>
                    <w:rPr>
                      <w:rFonts w:eastAsia="Times New Roman"/>
                      <w:lang w:eastAsia="nl-NL"/>
                    </w:rPr>
                  </w:pPr>
                  <w:r w:rsidRPr="00931311">
                    <w:rPr>
                      <w:rFonts w:eastAsia="Times New Roman"/>
                      <w:lang w:eastAsia="nl-NL"/>
                    </w:rPr>
                    <w:t>Bij Eisen: Eisen inzake technische bekwaamheid</w:t>
                  </w:r>
                </w:p>
                <w:p w14:paraId="352494F3" w14:textId="77777777" w:rsidR="00992524" w:rsidRPr="00931311" w:rsidRDefault="00992524" w:rsidP="00992524">
                  <w:pPr>
                    <w:pStyle w:val="RIJK4-Tekst"/>
                    <w:rPr>
                      <w:rFonts w:eastAsia="Times New Roman"/>
                      <w:lang w:eastAsia="nl-NL"/>
                    </w:rPr>
                  </w:pPr>
                </w:p>
              </w:tc>
            </w:tr>
            <w:tr w:rsidR="00992524" w:rsidRPr="00992524" w14:paraId="16ECD888" w14:textId="77777777" w:rsidTr="00931311">
              <w:tc>
                <w:tcPr>
                  <w:tcW w:w="918" w:type="dxa"/>
                  <w:shd w:val="clear" w:color="auto" w:fill="auto"/>
                </w:tcPr>
                <w:p w14:paraId="70C97290" w14:textId="77777777" w:rsidR="00992524" w:rsidRPr="00992524" w:rsidRDefault="00992524" w:rsidP="00992524">
                  <w:pPr>
                    <w:pStyle w:val="RIJK4-Tekst"/>
                    <w:rPr>
                      <w:rFonts w:eastAsia="Times New Roman"/>
                      <w:lang w:eastAsia="nl-NL"/>
                    </w:rPr>
                  </w:pPr>
                  <w:r w:rsidRPr="00992524">
                    <w:rPr>
                      <w:rFonts w:eastAsia="Times New Roman"/>
                      <w:lang w:eastAsia="nl-NL"/>
                    </w:rPr>
                    <w:t>D</w:t>
                  </w:r>
                </w:p>
              </w:tc>
              <w:tc>
                <w:tcPr>
                  <w:tcW w:w="3185" w:type="dxa"/>
                  <w:shd w:val="clear" w:color="auto" w:fill="auto"/>
                </w:tcPr>
                <w:p w14:paraId="6B92DB6D" w14:textId="57539B56" w:rsidR="00992524" w:rsidRPr="00931311" w:rsidRDefault="00992524" w:rsidP="00931311">
                  <w:pPr>
                    <w:pStyle w:val="RIJK4-Tekst"/>
                    <w:rPr>
                      <w:rFonts w:eastAsia="Times New Roman"/>
                      <w:lang w:eastAsia="nl-NL"/>
                    </w:rPr>
                  </w:pPr>
                  <w:r w:rsidRPr="00931311">
                    <w:rPr>
                      <w:rFonts w:eastAsia="Times New Roman"/>
                      <w:lang w:eastAsia="nl-NL"/>
                    </w:rPr>
                    <w:t xml:space="preserve">Tarievenblad </w:t>
                  </w:r>
                </w:p>
              </w:tc>
              <w:tc>
                <w:tcPr>
                  <w:tcW w:w="4392" w:type="dxa"/>
                  <w:shd w:val="clear" w:color="auto" w:fill="auto"/>
                </w:tcPr>
                <w:p w14:paraId="7BF8E818" w14:textId="77777777" w:rsidR="00992524" w:rsidRPr="00931311" w:rsidRDefault="00992524" w:rsidP="00992524">
                  <w:pPr>
                    <w:pStyle w:val="RIJK4-Tekst"/>
                    <w:rPr>
                      <w:rFonts w:eastAsia="Times New Roman"/>
                      <w:lang w:eastAsia="nl-NL"/>
                    </w:rPr>
                  </w:pPr>
                  <w:r w:rsidRPr="00931311">
                    <w:rPr>
                      <w:rFonts w:eastAsia="Times New Roman"/>
                      <w:lang w:eastAsia="nl-NL"/>
                    </w:rPr>
                    <w:t>Bij gunningscriterium: prijs</w:t>
                  </w:r>
                </w:p>
              </w:tc>
            </w:tr>
            <w:tr w:rsidR="00992524" w:rsidRPr="00992524" w14:paraId="76A4FA3E" w14:textId="77777777" w:rsidTr="00931311">
              <w:tc>
                <w:tcPr>
                  <w:tcW w:w="918" w:type="dxa"/>
                  <w:shd w:val="clear" w:color="auto" w:fill="auto"/>
                </w:tcPr>
                <w:p w14:paraId="173B9DF8" w14:textId="77777777" w:rsidR="00992524" w:rsidRPr="00992524" w:rsidRDefault="00992524" w:rsidP="00992524">
                  <w:pPr>
                    <w:pStyle w:val="RIJK4-Tekst"/>
                    <w:rPr>
                      <w:rFonts w:eastAsia="Times New Roman"/>
                      <w:lang w:eastAsia="nl-NL"/>
                    </w:rPr>
                  </w:pPr>
                </w:p>
              </w:tc>
              <w:tc>
                <w:tcPr>
                  <w:tcW w:w="3185" w:type="dxa"/>
                  <w:shd w:val="clear" w:color="auto" w:fill="auto"/>
                </w:tcPr>
                <w:p w14:paraId="6527EE49" w14:textId="62A41E9E" w:rsidR="00992524" w:rsidRPr="00931311" w:rsidRDefault="00992524" w:rsidP="00992524">
                  <w:pPr>
                    <w:pStyle w:val="RIJK4-Tekst"/>
                    <w:rPr>
                      <w:rFonts w:eastAsia="Times New Roman"/>
                      <w:lang w:eastAsia="nl-NL"/>
                    </w:rPr>
                  </w:pPr>
                  <w:r w:rsidRPr="00931311">
                    <w:rPr>
                      <w:rFonts w:eastAsia="Times New Roman"/>
                      <w:lang w:eastAsia="nl-NL"/>
                    </w:rPr>
                    <w:t>Beschrijving bij het gunningcriterium kwaliteit</w:t>
                  </w:r>
                  <w:r w:rsidR="00931311" w:rsidRPr="00931311">
                    <w:rPr>
                      <w:rFonts w:eastAsia="Times New Roman"/>
                      <w:lang w:eastAsia="nl-NL"/>
                    </w:rPr>
                    <w:t xml:space="preserve"> K-1 en K-2.</w:t>
                  </w:r>
                </w:p>
              </w:tc>
              <w:tc>
                <w:tcPr>
                  <w:tcW w:w="4392" w:type="dxa"/>
                  <w:shd w:val="clear" w:color="auto" w:fill="auto"/>
                </w:tcPr>
                <w:p w14:paraId="47ED5364" w14:textId="77777777" w:rsidR="00992524" w:rsidRPr="00931311" w:rsidRDefault="00992524" w:rsidP="00992524">
                  <w:pPr>
                    <w:pStyle w:val="RIJK4-Tekst"/>
                    <w:rPr>
                      <w:rFonts w:eastAsia="Times New Roman"/>
                      <w:lang w:eastAsia="nl-NL"/>
                    </w:rPr>
                  </w:pPr>
                  <w:r w:rsidRPr="00931311">
                    <w:rPr>
                      <w:rFonts w:eastAsia="Times New Roman"/>
                      <w:lang w:eastAsia="nl-NL"/>
                    </w:rPr>
                    <w:t>Bij gunningcriterium: kwaliteit</w:t>
                  </w:r>
                </w:p>
              </w:tc>
            </w:tr>
          </w:tbl>
          <w:p w14:paraId="2291843E" w14:textId="77777777" w:rsidR="00992524" w:rsidRPr="00992524" w:rsidRDefault="00992524" w:rsidP="00992524">
            <w:pPr>
              <w:pStyle w:val="RIJK4-Tekst"/>
              <w:rPr>
                <w:rFonts w:eastAsia="Times New Roman"/>
                <w:b/>
                <w:bCs/>
                <w:color w:val="000080"/>
                <w:lang w:eastAsia="nl-NL"/>
              </w:rPr>
            </w:pPr>
          </w:p>
        </w:tc>
      </w:tr>
    </w:tbl>
    <w:p w14:paraId="2585FB76" w14:textId="77777777" w:rsidR="00992524" w:rsidRDefault="00992524" w:rsidP="00992524">
      <w:pPr>
        <w:pStyle w:val="RIJK4-Tekst"/>
        <w:rPr>
          <w:rFonts w:eastAsia="Times New Roman"/>
          <w:b/>
          <w:bCs/>
          <w:snapToGrid w:val="0"/>
          <w:lang w:eastAsia="nl-NL"/>
        </w:rPr>
      </w:pPr>
    </w:p>
    <w:p w14:paraId="44C0582E" w14:textId="2C2F16AF" w:rsidR="00992524" w:rsidRPr="00992524" w:rsidRDefault="00992524" w:rsidP="00992524">
      <w:pPr>
        <w:pStyle w:val="RIJK4-Tekst"/>
        <w:rPr>
          <w:rFonts w:eastAsia="Times New Roman"/>
          <w:b/>
          <w:bCs/>
          <w:snapToGrid w:val="0"/>
          <w:lang w:eastAsia="nl-NL"/>
        </w:rPr>
      </w:pPr>
      <w:r w:rsidRPr="00992524">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992524" w:rsidRPr="00992524" w14:paraId="1F1897AA" w14:textId="77777777" w:rsidTr="00733F93">
        <w:tc>
          <w:tcPr>
            <w:tcW w:w="2230" w:type="dxa"/>
          </w:tcPr>
          <w:p w14:paraId="2203B9ED" w14:textId="77777777" w:rsidR="00992524" w:rsidRPr="00992524" w:rsidRDefault="00992524" w:rsidP="00992524">
            <w:pPr>
              <w:pStyle w:val="RIJK4-Tekst"/>
              <w:rPr>
                <w:rFonts w:eastAsia="Times New Roman"/>
                <w:lang w:eastAsia="nl-NL"/>
              </w:rPr>
            </w:pPr>
            <w:r w:rsidRPr="00992524">
              <w:rPr>
                <w:rFonts w:eastAsia="Times New Roman"/>
                <w:lang w:eastAsia="nl-NL"/>
              </w:rPr>
              <w:t>Naam inschrijver</w:t>
            </w:r>
          </w:p>
        </w:tc>
        <w:tc>
          <w:tcPr>
            <w:tcW w:w="6985" w:type="dxa"/>
          </w:tcPr>
          <w:p w14:paraId="04006B14" w14:textId="77777777" w:rsidR="00992524" w:rsidRPr="00992524" w:rsidRDefault="00992524" w:rsidP="00992524">
            <w:pPr>
              <w:pStyle w:val="RIJK4-Tekst"/>
              <w:rPr>
                <w:rFonts w:eastAsia="Times New Roman"/>
                <w:lang w:eastAsia="nl-NL"/>
              </w:rPr>
            </w:pPr>
          </w:p>
        </w:tc>
      </w:tr>
      <w:tr w:rsidR="00992524" w:rsidRPr="00992524" w14:paraId="2FAB4455" w14:textId="77777777" w:rsidTr="00733F93">
        <w:tc>
          <w:tcPr>
            <w:tcW w:w="2230" w:type="dxa"/>
          </w:tcPr>
          <w:p w14:paraId="0D7F0D7B" w14:textId="77777777" w:rsidR="00992524" w:rsidRPr="00992524" w:rsidRDefault="00992524" w:rsidP="00992524">
            <w:pPr>
              <w:pStyle w:val="RIJK4-Tekst"/>
              <w:rPr>
                <w:rFonts w:eastAsia="Times New Roman"/>
                <w:lang w:eastAsia="nl-NL"/>
              </w:rPr>
            </w:pPr>
            <w:r w:rsidRPr="00992524">
              <w:rPr>
                <w:rFonts w:eastAsia="Times New Roman"/>
                <w:lang w:eastAsia="nl-NL"/>
              </w:rPr>
              <w:t>Naam (tekenbevoegde) functionaris</w:t>
            </w:r>
          </w:p>
        </w:tc>
        <w:tc>
          <w:tcPr>
            <w:tcW w:w="6985" w:type="dxa"/>
          </w:tcPr>
          <w:p w14:paraId="5E34EE6A" w14:textId="77777777" w:rsidR="00992524" w:rsidRPr="00992524" w:rsidRDefault="00992524" w:rsidP="00992524">
            <w:pPr>
              <w:pStyle w:val="RIJK4-Tekst"/>
              <w:rPr>
                <w:rFonts w:eastAsia="Times New Roman"/>
                <w:lang w:eastAsia="nl-NL"/>
              </w:rPr>
            </w:pPr>
          </w:p>
        </w:tc>
      </w:tr>
      <w:tr w:rsidR="00992524" w:rsidRPr="00992524" w14:paraId="46C0F001" w14:textId="77777777" w:rsidTr="00733F93">
        <w:tc>
          <w:tcPr>
            <w:tcW w:w="2230" w:type="dxa"/>
          </w:tcPr>
          <w:p w14:paraId="586932F7" w14:textId="77777777" w:rsidR="00992524" w:rsidRPr="00992524" w:rsidRDefault="00992524" w:rsidP="00992524">
            <w:pPr>
              <w:pStyle w:val="RIJK4-Tekst"/>
              <w:rPr>
                <w:rFonts w:eastAsia="Times New Roman"/>
                <w:lang w:eastAsia="nl-NL"/>
              </w:rPr>
            </w:pPr>
            <w:r w:rsidRPr="00992524">
              <w:rPr>
                <w:rFonts w:eastAsia="Times New Roman"/>
                <w:lang w:eastAsia="nl-NL"/>
              </w:rPr>
              <w:t>Functie:</w:t>
            </w:r>
          </w:p>
        </w:tc>
        <w:tc>
          <w:tcPr>
            <w:tcW w:w="6985" w:type="dxa"/>
          </w:tcPr>
          <w:p w14:paraId="56D50F83" w14:textId="77777777" w:rsidR="00992524" w:rsidRPr="00992524" w:rsidRDefault="00992524" w:rsidP="00992524">
            <w:pPr>
              <w:pStyle w:val="RIJK4-Tekst"/>
              <w:rPr>
                <w:rFonts w:eastAsia="Times New Roman"/>
                <w:lang w:eastAsia="nl-NL"/>
              </w:rPr>
            </w:pPr>
          </w:p>
        </w:tc>
      </w:tr>
      <w:tr w:rsidR="00992524" w:rsidRPr="00992524" w14:paraId="64246828" w14:textId="77777777" w:rsidTr="00733F93">
        <w:trPr>
          <w:trHeight w:val="851"/>
        </w:trPr>
        <w:tc>
          <w:tcPr>
            <w:tcW w:w="2230" w:type="dxa"/>
          </w:tcPr>
          <w:p w14:paraId="72C420EA" w14:textId="77777777" w:rsidR="00992524" w:rsidRPr="00992524" w:rsidRDefault="00992524" w:rsidP="00992524">
            <w:pPr>
              <w:pStyle w:val="RIJK4-Tekst"/>
              <w:rPr>
                <w:rFonts w:eastAsia="Times New Roman"/>
                <w:lang w:eastAsia="nl-NL"/>
              </w:rPr>
            </w:pPr>
            <w:r w:rsidRPr="00992524">
              <w:rPr>
                <w:rFonts w:eastAsia="Times New Roman"/>
                <w:lang w:eastAsia="nl-NL"/>
              </w:rPr>
              <w:t>Handtekening:</w:t>
            </w:r>
          </w:p>
        </w:tc>
        <w:tc>
          <w:tcPr>
            <w:tcW w:w="6985" w:type="dxa"/>
          </w:tcPr>
          <w:p w14:paraId="692FA6F1" w14:textId="77777777" w:rsidR="00992524" w:rsidRPr="00992524" w:rsidRDefault="00992524" w:rsidP="00992524">
            <w:pPr>
              <w:pStyle w:val="RIJK4-Tekst"/>
              <w:rPr>
                <w:rFonts w:eastAsia="Times New Roman"/>
                <w:lang w:eastAsia="nl-NL"/>
              </w:rPr>
            </w:pPr>
          </w:p>
        </w:tc>
      </w:tr>
      <w:tr w:rsidR="00992524" w:rsidRPr="00992524" w14:paraId="7CD614A2" w14:textId="77777777" w:rsidTr="00733F93">
        <w:tc>
          <w:tcPr>
            <w:tcW w:w="2230" w:type="dxa"/>
          </w:tcPr>
          <w:p w14:paraId="63BCA2FE" w14:textId="77777777" w:rsidR="00992524" w:rsidRPr="00992524" w:rsidRDefault="00992524" w:rsidP="00992524">
            <w:pPr>
              <w:pStyle w:val="RIJK4-Tekst"/>
              <w:rPr>
                <w:rFonts w:eastAsia="Times New Roman"/>
                <w:lang w:eastAsia="nl-NL"/>
              </w:rPr>
            </w:pPr>
            <w:r w:rsidRPr="00992524">
              <w:rPr>
                <w:rFonts w:eastAsia="Times New Roman"/>
                <w:lang w:eastAsia="nl-NL"/>
              </w:rPr>
              <w:t>Datum:</w:t>
            </w:r>
          </w:p>
        </w:tc>
        <w:tc>
          <w:tcPr>
            <w:tcW w:w="6985" w:type="dxa"/>
          </w:tcPr>
          <w:p w14:paraId="56C5C9A8" w14:textId="77777777" w:rsidR="00992524" w:rsidRPr="00992524" w:rsidRDefault="00992524" w:rsidP="00992524">
            <w:pPr>
              <w:pStyle w:val="RIJK4-Tekst"/>
              <w:rPr>
                <w:rFonts w:eastAsia="Times New Roman"/>
                <w:lang w:eastAsia="nl-NL"/>
              </w:rPr>
            </w:pPr>
          </w:p>
        </w:tc>
      </w:tr>
      <w:tr w:rsidR="00992524" w:rsidRPr="00992524" w14:paraId="730390F7" w14:textId="77777777" w:rsidTr="00733F93">
        <w:tc>
          <w:tcPr>
            <w:tcW w:w="2230" w:type="dxa"/>
          </w:tcPr>
          <w:p w14:paraId="3BE28C8E" w14:textId="77777777" w:rsidR="00992524" w:rsidRPr="00992524" w:rsidRDefault="00992524" w:rsidP="00992524">
            <w:pPr>
              <w:spacing w:line="240" w:lineRule="auto"/>
              <w:rPr>
                <w:rFonts w:eastAsia="Times New Roman"/>
                <w:lang w:eastAsia="nl-NL"/>
              </w:rPr>
            </w:pPr>
          </w:p>
          <w:p w14:paraId="7D36E73E" w14:textId="77777777" w:rsidR="00992524" w:rsidRPr="00992524" w:rsidRDefault="00992524" w:rsidP="00992524">
            <w:pPr>
              <w:spacing w:line="240" w:lineRule="auto"/>
              <w:rPr>
                <w:rFonts w:eastAsia="Times New Roman"/>
                <w:lang w:eastAsia="nl-NL"/>
              </w:rPr>
            </w:pPr>
          </w:p>
        </w:tc>
        <w:tc>
          <w:tcPr>
            <w:tcW w:w="6985" w:type="dxa"/>
          </w:tcPr>
          <w:p w14:paraId="3E52368D" w14:textId="77777777" w:rsidR="00992524" w:rsidRPr="00992524" w:rsidRDefault="00992524" w:rsidP="00992524">
            <w:pPr>
              <w:spacing w:line="240" w:lineRule="auto"/>
              <w:rPr>
                <w:rFonts w:eastAsia="Times New Roman"/>
                <w:lang w:eastAsia="nl-NL"/>
              </w:rPr>
            </w:pPr>
          </w:p>
        </w:tc>
      </w:tr>
    </w:tbl>
    <w:p w14:paraId="23621C0C" w14:textId="200CA713" w:rsidR="00DC0BE5" w:rsidRDefault="00DC0BE5" w:rsidP="00992524">
      <w:pPr>
        <w:spacing w:after="160" w:line="259" w:lineRule="auto"/>
        <w:rPr>
          <w:noProof/>
        </w:rPr>
      </w:pPr>
    </w:p>
    <w:sectPr w:rsidR="00DC0BE5" w:rsidSect="00AD3DBD">
      <w:footerReference w:type="default" r:id="rId10"/>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1DBDA9" w14:textId="77777777" w:rsidR="00DC0BE5" w:rsidRDefault="00DC0BE5" w:rsidP="00AD3DBD">
      <w:pPr>
        <w:spacing w:line="240" w:lineRule="auto"/>
      </w:pPr>
      <w:r>
        <w:separator/>
      </w:r>
    </w:p>
  </w:endnote>
  <w:endnote w:type="continuationSeparator" w:id="0">
    <w:p w14:paraId="5E4C151D" w14:textId="77777777" w:rsidR="00DC0BE5" w:rsidRDefault="00DC0BE5"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6463600"/>
      <w:docPartObj>
        <w:docPartGallery w:val="Page Numbers (Bottom of Page)"/>
        <w:docPartUnique/>
      </w:docPartObj>
    </w:sdtPr>
    <w:sdtEndPr>
      <w:rPr>
        <w:sz w:val="16"/>
        <w:szCs w:val="16"/>
      </w:rPr>
    </w:sdtEndPr>
    <w:sdtContent>
      <w:p w14:paraId="60E3BA70" w14:textId="77777777" w:rsidR="00DF0D16" w:rsidRDefault="00DF0D16">
        <w:pPr>
          <w:pStyle w:val="Voettekst"/>
          <w:jc w:val="right"/>
        </w:pPr>
      </w:p>
      <w:p w14:paraId="1B744743" w14:textId="77777777" w:rsidR="00DF0D16" w:rsidRDefault="00DF0D16">
        <w:pPr>
          <w:pStyle w:val="Voettekst"/>
          <w:jc w:val="right"/>
        </w:pPr>
      </w:p>
      <w:p w14:paraId="56DE9062" w14:textId="77777777" w:rsidR="00DF0D16" w:rsidRPr="00AD3DBD" w:rsidRDefault="00931311">
        <w:pPr>
          <w:pStyle w:val="Voettekst"/>
          <w:jc w:val="right"/>
          <w:rPr>
            <w:sz w:val="16"/>
            <w:szCs w:val="16"/>
          </w:rPr>
        </w:pPr>
      </w:p>
    </w:sdtContent>
  </w:sdt>
  <w:p w14:paraId="3355DE89" w14:textId="7E3F275B" w:rsidR="00DF0D16" w:rsidRPr="00AD3DBD" w:rsidRDefault="00DF0D16" w:rsidP="00AD3DBD">
    <w:pPr>
      <w:ind w:left="720" w:firstLine="720"/>
      <w:jc w:val="center"/>
      <w:rPr>
        <w:sz w:val="16"/>
        <w:szCs w:val="16"/>
      </w:rPr>
    </w:pPr>
    <w:bookmarkStart w:id="4" w:name="_Hlk29893340"/>
    <w:bookmarkStart w:id="5" w:name="_Hlk29893341"/>
    <w:r>
      <w:rPr>
        <w:noProof/>
      </w:rPr>
      <w:drawing>
        <wp:anchor distT="0" distB="0" distL="114300" distR="114300" simplePos="0" relativeHeight="251659264" behindDoc="0" locked="0" layoutInCell="1" allowOverlap="1" wp14:anchorId="4D231099" wp14:editId="55408E6E">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5A017E">
      <w:rPr>
        <w:sz w:val="16"/>
        <w:szCs w:val="16"/>
      </w:rPr>
      <w:t xml:space="preserve">Algemene Verklaring </w:t>
    </w:r>
    <w:r w:rsidRPr="00714882">
      <w:rPr>
        <w:sz w:val="16"/>
        <w:szCs w:val="16"/>
      </w:rPr>
      <w:t>&lt;RIS nummer en onderwerp aanbesteding&gt;</w:t>
    </w:r>
    <w:bookmarkEnd w:id="4"/>
    <w:bookmarkEnd w:id="5"/>
    <w:r>
      <w:rPr>
        <w:sz w:val="16"/>
        <w:szCs w:val="16"/>
      </w:rPr>
      <w:t xml:space="preserve"> |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512F13" w14:textId="77777777" w:rsidR="00DC0BE5" w:rsidRDefault="00DC0BE5" w:rsidP="00AD3DBD">
      <w:pPr>
        <w:spacing w:line="240" w:lineRule="auto"/>
      </w:pPr>
      <w:r>
        <w:separator/>
      </w:r>
    </w:p>
  </w:footnote>
  <w:footnote w:type="continuationSeparator" w:id="0">
    <w:p w14:paraId="68D1DFB8" w14:textId="77777777" w:rsidR="00DC0BE5" w:rsidRDefault="00DC0BE5"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6200132">
    <w:abstractNumId w:val="14"/>
  </w:num>
  <w:num w:numId="2" w16cid:durableId="1997679981">
    <w:abstractNumId w:val="19"/>
  </w:num>
  <w:num w:numId="3" w16cid:durableId="1843079347">
    <w:abstractNumId w:val="5"/>
  </w:num>
  <w:num w:numId="4" w16cid:durableId="787897180">
    <w:abstractNumId w:val="36"/>
  </w:num>
  <w:num w:numId="5" w16cid:durableId="1290818454">
    <w:abstractNumId w:val="22"/>
  </w:num>
  <w:num w:numId="6" w16cid:durableId="213084910">
    <w:abstractNumId w:val="34"/>
  </w:num>
  <w:num w:numId="7" w16cid:durableId="1489520478">
    <w:abstractNumId w:val="20"/>
  </w:num>
  <w:num w:numId="8" w16cid:durableId="1553031424">
    <w:abstractNumId w:val="35"/>
  </w:num>
  <w:num w:numId="9" w16cid:durableId="751047850">
    <w:abstractNumId w:val="29"/>
  </w:num>
  <w:num w:numId="10" w16cid:durableId="366879876">
    <w:abstractNumId w:val="37"/>
  </w:num>
  <w:num w:numId="11" w16cid:durableId="658850062">
    <w:abstractNumId w:val="17"/>
  </w:num>
  <w:num w:numId="12" w16cid:durableId="1079670622">
    <w:abstractNumId w:val="2"/>
  </w:num>
  <w:num w:numId="13" w16cid:durableId="2055694809">
    <w:abstractNumId w:val="32"/>
  </w:num>
  <w:num w:numId="14" w16cid:durableId="1037589076">
    <w:abstractNumId w:val="31"/>
  </w:num>
  <w:num w:numId="15" w16cid:durableId="615213535">
    <w:abstractNumId w:val="12"/>
  </w:num>
  <w:num w:numId="16" w16cid:durableId="795878177">
    <w:abstractNumId w:val="11"/>
  </w:num>
  <w:num w:numId="17" w16cid:durableId="555236022">
    <w:abstractNumId w:val="30"/>
  </w:num>
  <w:num w:numId="18" w16cid:durableId="587348757">
    <w:abstractNumId w:val="27"/>
  </w:num>
  <w:num w:numId="19" w16cid:durableId="1446194226">
    <w:abstractNumId w:val="10"/>
  </w:num>
  <w:num w:numId="20" w16cid:durableId="1362708797">
    <w:abstractNumId w:val="7"/>
  </w:num>
  <w:num w:numId="21" w16cid:durableId="1663508359">
    <w:abstractNumId w:val="15"/>
  </w:num>
  <w:num w:numId="22" w16cid:durableId="1069842145">
    <w:abstractNumId w:val="16"/>
  </w:num>
  <w:num w:numId="23" w16cid:durableId="1031417725">
    <w:abstractNumId w:val="26"/>
  </w:num>
  <w:num w:numId="24" w16cid:durableId="946543068">
    <w:abstractNumId w:val="1"/>
  </w:num>
  <w:num w:numId="25" w16cid:durableId="1149710984">
    <w:abstractNumId w:val="6"/>
  </w:num>
  <w:num w:numId="26" w16cid:durableId="2079548110">
    <w:abstractNumId w:val="25"/>
  </w:num>
  <w:num w:numId="27" w16cid:durableId="2095472193">
    <w:abstractNumId w:val="9"/>
  </w:num>
  <w:num w:numId="28" w16cid:durableId="552155858">
    <w:abstractNumId w:val="21"/>
  </w:num>
  <w:num w:numId="29" w16cid:durableId="1395470675">
    <w:abstractNumId w:val="3"/>
  </w:num>
  <w:num w:numId="30" w16cid:durableId="1017467931">
    <w:abstractNumId w:val="28"/>
  </w:num>
  <w:num w:numId="31" w16cid:durableId="1700423651">
    <w:abstractNumId w:val="24"/>
  </w:num>
  <w:num w:numId="32" w16cid:durableId="1417750658">
    <w:abstractNumId w:val="23"/>
  </w:num>
  <w:num w:numId="33" w16cid:durableId="1196117699">
    <w:abstractNumId w:val="0"/>
  </w:num>
  <w:num w:numId="34" w16cid:durableId="990673372">
    <w:abstractNumId w:val="8"/>
  </w:num>
  <w:num w:numId="35" w16cid:durableId="73285895">
    <w:abstractNumId w:val="13"/>
  </w:num>
  <w:num w:numId="36" w16cid:durableId="1312906840">
    <w:abstractNumId w:val="4"/>
  </w:num>
  <w:num w:numId="37" w16cid:durableId="642008081">
    <w:abstractNumId w:val="33"/>
  </w:num>
  <w:num w:numId="38" w16cid:durableId="974122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E5"/>
    <w:rsid w:val="0000045B"/>
    <w:rsid w:val="00016E93"/>
    <w:rsid w:val="00031BEE"/>
    <w:rsid w:val="00043B47"/>
    <w:rsid w:val="00060174"/>
    <w:rsid w:val="0006138A"/>
    <w:rsid w:val="000B6AB9"/>
    <w:rsid w:val="001857D7"/>
    <w:rsid w:val="00196889"/>
    <w:rsid w:val="001D35D0"/>
    <w:rsid w:val="001D7554"/>
    <w:rsid w:val="001E2A8A"/>
    <w:rsid w:val="002029DF"/>
    <w:rsid w:val="002477C7"/>
    <w:rsid w:val="0028686C"/>
    <w:rsid w:val="002F2BDD"/>
    <w:rsid w:val="0031108C"/>
    <w:rsid w:val="003A74F1"/>
    <w:rsid w:val="003B3ACE"/>
    <w:rsid w:val="003E1E90"/>
    <w:rsid w:val="00490B86"/>
    <w:rsid w:val="004B7869"/>
    <w:rsid w:val="004D01C0"/>
    <w:rsid w:val="004F062C"/>
    <w:rsid w:val="00545CD6"/>
    <w:rsid w:val="005A017E"/>
    <w:rsid w:val="005A0616"/>
    <w:rsid w:val="005E53B8"/>
    <w:rsid w:val="0061429E"/>
    <w:rsid w:val="00621361"/>
    <w:rsid w:val="00642C94"/>
    <w:rsid w:val="006A2479"/>
    <w:rsid w:val="006A6684"/>
    <w:rsid w:val="007227CA"/>
    <w:rsid w:val="007C3F9F"/>
    <w:rsid w:val="007C5466"/>
    <w:rsid w:val="007F69EC"/>
    <w:rsid w:val="00853ABA"/>
    <w:rsid w:val="00861790"/>
    <w:rsid w:val="0086698F"/>
    <w:rsid w:val="00885DE3"/>
    <w:rsid w:val="008B42FE"/>
    <w:rsid w:val="008C0BB5"/>
    <w:rsid w:val="008D4F80"/>
    <w:rsid w:val="00927FB1"/>
    <w:rsid w:val="00931311"/>
    <w:rsid w:val="00970D12"/>
    <w:rsid w:val="00992524"/>
    <w:rsid w:val="009B0D1E"/>
    <w:rsid w:val="00A46123"/>
    <w:rsid w:val="00A92CB2"/>
    <w:rsid w:val="00AA6DD3"/>
    <w:rsid w:val="00AB7DD5"/>
    <w:rsid w:val="00AD1EB1"/>
    <w:rsid w:val="00AD3DBD"/>
    <w:rsid w:val="00B47D7E"/>
    <w:rsid w:val="00B7620F"/>
    <w:rsid w:val="00B810FF"/>
    <w:rsid w:val="00B86F3C"/>
    <w:rsid w:val="00BA3F4D"/>
    <w:rsid w:val="00BB5AB1"/>
    <w:rsid w:val="00BE3730"/>
    <w:rsid w:val="00C51DDB"/>
    <w:rsid w:val="00C9181D"/>
    <w:rsid w:val="00D11C5A"/>
    <w:rsid w:val="00D4662A"/>
    <w:rsid w:val="00D75FB0"/>
    <w:rsid w:val="00DC0BE5"/>
    <w:rsid w:val="00DF0D16"/>
    <w:rsid w:val="00E6442A"/>
    <w:rsid w:val="00F35CF3"/>
    <w:rsid w:val="00F435A9"/>
    <w:rsid w:val="00F72E1C"/>
    <w:rsid w:val="00FB062E"/>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889CA"/>
  <w15:chartTrackingRefBased/>
  <w15:docId w15:val="{9E711AE4-09E0-415E-ABB8-ED69A2030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C0BE5"/>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11">
    <w:name w:val="Tabelraster11"/>
    <w:basedOn w:val="Standaardtabel"/>
    <w:next w:val="Tabelraster"/>
    <w:rsid w:val="00DC0BE5"/>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enderned.nl/cms/node/79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cuments\Herziening%20documenten%20april%202024\Huisstijl%20St%20RIJK_v4.dotx" TargetMode="External"/></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Huisstijl St RIJK_v4.dotx</Template>
  <TotalTime>4</TotalTime>
  <Pages>2</Pages>
  <Words>301</Words>
  <Characters>1659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Simone Ruijs</cp:lastModifiedBy>
  <cp:revision>3</cp:revision>
  <dcterms:created xsi:type="dcterms:W3CDTF">2024-10-01T17:13:00Z</dcterms:created>
  <dcterms:modified xsi:type="dcterms:W3CDTF">2024-10-01T17:18:00Z</dcterms:modified>
</cp:coreProperties>
</file>