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CBA7F" w14:textId="1960CE29" w:rsidR="008B6FD0" w:rsidRDefault="008B6FD0">
      <w:pPr>
        <w:spacing w:line="259" w:lineRule="auto"/>
      </w:pPr>
    </w:p>
    <w:tbl>
      <w:tblPr>
        <w:tblStyle w:val="Tablestyle"/>
        <w:tblpPr w:rightFromText="851" w:vertAnchor="page" w:horzAnchor="margin" w:tblpY="1248"/>
        <w:tblOverlap w:val="never"/>
        <w:tblW w:w="0" w:type="auto"/>
        <w:tblLayout w:type="fixed"/>
        <w:tblLook w:val="0600" w:firstRow="0" w:lastRow="0" w:firstColumn="0" w:lastColumn="0" w:noHBand="1" w:noVBand="1"/>
      </w:tblPr>
      <w:tblGrid>
        <w:gridCol w:w="2127"/>
        <w:gridCol w:w="7087"/>
      </w:tblGrid>
      <w:tr w:rsidR="008B6FD0" w:rsidRPr="00124F2D" w14:paraId="158C37D8" w14:textId="77777777" w:rsidTr="00C81ABF">
        <w:trPr>
          <w:cantSplit/>
          <w:trHeight w:hRule="exact" w:val="5216"/>
        </w:trPr>
        <w:tc>
          <w:tcPr>
            <w:tcW w:w="9214" w:type="dxa"/>
            <w:gridSpan w:val="2"/>
          </w:tcPr>
          <w:p w14:paraId="372B5C99" w14:textId="77777777" w:rsidR="008B6FD0" w:rsidRPr="00124F2D" w:rsidRDefault="008B6FD0" w:rsidP="00C81ABF">
            <w:pPr>
              <w:pStyle w:val="Bijlage-doctype"/>
            </w:pPr>
            <w:r w:rsidRPr="00124F2D">
              <w:t>Bijlage</w:t>
            </w:r>
          </w:p>
        </w:tc>
      </w:tr>
      <w:tr w:rsidR="008B6FD0" w:rsidRPr="00124F2D" w14:paraId="7EB118AB" w14:textId="77777777" w:rsidTr="00C81ABF">
        <w:tc>
          <w:tcPr>
            <w:tcW w:w="2127" w:type="dxa"/>
          </w:tcPr>
          <w:p w14:paraId="3F472047" w14:textId="1CA85A1B" w:rsidR="008B6FD0" w:rsidRPr="00124F2D" w:rsidRDefault="008B6FD0" w:rsidP="008B6FD0">
            <w:pPr>
              <w:pStyle w:val="Bijlage-nummer"/>
              <w:numPr>
                <w:ilvl w:val="6"/>
                <w:numId w:val="0"/>
              </w:numPr>
            </w:pPr>
            <w:bookmarkStart w:id="0" w:name="_Toc57037149"/>
            <w:bookmarkStart w:id="1" w:name="_Toc168997779"/>
            <w:bookmarkStart w:id="2" w:name="_Toc168997823"/>
            <w:bookmarkStart w:id="3" w:name="_Toc170397313"/>
            <w:bookmarkEnd w:id="0"/>
            <w:bookmarkEnd w:id="1"/>
            <w:bookmarkEnd w:id="2"/>
            <w:r>
              <w:t>1</w:t>
            </w:r>
            <w:bookmarkEnd w:id="3"/>
          </w:p>
        </w:tc>
        <w:tc>
          <w:tcPr>
            <w:tcW w:w="7087" w:type="dxa"/>
          </w:tcPr>
          <w:p w14:paraId="26AE1039" w14:textId="77777777" w:rsidR="008B6FD0" w:rsidRPr="00124F2D" w:rsidRDefault="008B6FD0" w:rsidP="00C81ABF">
            <w:pPr>
              <w:pStyle w:val="Bijlage-titel"/>
            </w:pPr>
            <w:bookmarkStart w:id="4" w:name="_Toc168042494"/>
            <w:bookmarkStart w:id="5" w:name="_Toc168997780"/>
            <w:bookmarkStart w:id="6" w:name="_Toc168997824"/>
            <w:bookmarkStart w:id="7" w:name="_Toc170397314"/>
            <w:r>
              <w:t>Formulieren referentie- projecten</w:t>
            </w:r>
            <w:bookmarkEnd w:id="4"/>
            <w:bookmarkEnd w:id="5"/>
            <w:bookmarkEnd w:id="6"/>
            <w:bookmarkEnd w:id="7"/>
            <w:r>
              <w:t xml:space="preserve"> </w:t>
            </w:r>
          </w:p>
        </w:tc>
      </w:tr>
    </w:tbl>
    <w:p w14:paraId="55DE5C56" w14:textId="293D0CB1" w:rsidR="00352B98" w:rsidRDefault="00352B98">
      <w:pPr>
        <w:spacing w:line="259" w:lineRule="auto"/>
      </w:pPr>
      <w:r>
        <w:br w:type="page"/>
      </w:r>
    </w:p>
    <w:p w14:paraId="6914DB08" w14:textId="04F07AD8" w:rsidR="00352B98" w:rsidRDefault="00352B98" w:rsidP="008B6FD0">
      <w:pPr>
        <w:pStyle w:val="Titel"/>
      </w:pPr>
      <w:r>
        <w:lastRenderedPageBreak/>
        <w:t>Kerncompetentie A</w:t>
      </w:r>
    </w:p>
    <w:p w14:paraId="7D7E1F2B" w14:textId="6A736C76" w:rsidR="00352B98" w:rsidRDefault="00352B98" w:rsidP="00352B98">
      <w:r>
        <w:t>Tabel A.1 Formulier referentieproject kerncompetentie A</w:t>
      </w:r>
    </w:p>
    <w:tbl>
      <w:tblPr>
        <w:tblStyle w:val="Lijsttabel2-Accent1"/>
        <w:tblW w:w="9368" w:type="dxa"/>
        <w:tblLook w:val="04A0" w:firstRow="1" w:lastRow="0" w:firstColumn="1" w:lastColumn="0" w:noHBand="0" w:noVBand="1"/>
      </w:tblPr>
      <w:tblGrid>
        <w:gridCol w:w="4684"/>
        <w:gridCol w:w="4684"/>
      </w:tblGrid>
      <w:tr w:rsidR="00352B98" w:rsidRPr="00124F2D" w14:paraId="75B6CAB4" w14:textId="77777777" w:rsidTr="00C81ABF">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6A7EB26C" w14:textId="77777777" w:rsidR="00352B98" w:rsidRPr="00124F2D" w:rsidRDefault="00352B98" w:rsidP="00C81ABF">
            <w:pPr>
              <w:rPr>
                <w:rFonts w:cstheme="minorHAnsi"/>
                <w:b w:val="0"/>
                <w:bCs w:val="0"/>
                <w:sz w:val="18"/>
              </w:rPr>
            </w:pPr>
          </w:p>
          <w:p w14:paraId="198FD88A" w14:textId="77777777" w:rsidR="00352B98" w:rsidRPr="00124F2D" w:rsidRDefault="00352B98" w:rsidP="00C81ABF">
            <w:pPr>
              <w:rPr>
                <w:rFonts w:cstheme="minorHAnsi"/>
                <w:b w:val="0"/>
                <w:bCs w:val="0"/>
                <w:sz w:val="18"/>
              </w:rPr>
            </w:pPr>
            <w:r w:rsidRPr="00124F2D">
              <w:rPr>
                <w:rFonts w:cstheme="minorHAnsi"/>
                <w:sz w:val="18"/>
              </w:rPr>
              <w:t>Algemene gegevens referentieproject:</w:t>
            </w:r>
          </w:p>
          <w:p w14:paraId="3E72F0E9" w14:textId="77777777" w:rsidR="00352B98" w:rsidRPr="00124F2D" w:rsidRDefault="00352B98" w:rsidP="00C81ABF">
            <w:pPr>
              <w:rPr>
                <w:rFonts w:cstheme="minorHAnsi"/>
                <w:sz w:val="18"/>
              </w:rPr>
            </w:pPr>
          </w:p>
        </w:tc>
        <w:tc>
          <w:tcPr>
            <w:tcW w:w="4684" w:type="dxa"/>
          </w:tcPr>
          <w:p w14:paraId="5A90FF1F"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rFonts w:cstheme="minorHAnsi"/>
                <w:b w:val="0"/>
                <w:bCs w:val="0"/>
                <w:sz w:val="18"/>
              </w:rPr>
            </w:pPr>
          </w:p>
          <w:p w14:paraId="0798385C"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In te vullen gegevens door inschrijver:</w:t>
            </w:r>
          </w:p>
        </w:tc>
      </w:tr>
      <w:tr w:rsidR="00352B98" w:rsidRPr="00124F2D" w14:paraId="7A203841"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008B5ED2" w14:textId="77777777" w:rsidR="00352B98" w:rsidRPr="00124F2D" w:rsidRDefault="00352B98" w:rsidP="00C81ABF">
            <w:pPr>
              <w:rPr>
                <w:rFonts w:cstheme="minorHAnsi"/>
                <w:b w:val="0"/>
                <w:bCs w:val="0"/>
                <w:sz w:val="18"/>
              </w:rPr>
            </w:pPr>
            <w:r w:rsidRPr="00124F2D">
              <w:rPr>
                <w:rFonts w:cstheme="minorHAnsi"/>
                <w:b w:val="0"/>
                <w:bCs w:val="0"/>
                <w:sz w:val="18"/>
              </w:rPr>
              <w:t>Naam inschrijver (of naam derde in geval van een beroep op derde)</w:t>
            </w:r>
          </w:p>
        </w:tc>
        <w:tc>
          <w:tcPr>
            <w:tcW w:w="4684" w:type="dxa"/>
          </w:tcPr>
          <w:p w14:paraId="7DC1427A"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&lt; naam &gt;</w:t>
            </w:r>
          </w:p>
        </w:tc>
      </w:tr>
      <w:tr w:rsidR="00352B98" w:rsidRPr="00124F2D" w14:paraId="5149EFA9"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11B1D9C" w14:textId="77777777" w:rsidR="00352B98" w:rsidRPr="00124F2D" w:rsidRDefault="00352B98" w:rsidP="00C81ABF">
            <w:pPr>
              <w:rPr>
                <w:rFonts w:cstheme="minorHAnsi"/>
                <w:b w:val="0"/>
                <w:bCs w:val="0"/>
                <w:sz w:val="18"/>
              </w:rPr>
            </w:pPr>
            <w:r w:rsidRPr="00124F2D">
              <w:rPr>
                <w:rFonts w:cstheme="minorHAnsi"/>
                <w:b w:val="0"/>
                <w:bCs w:val="0"/>
                <w:sz w:val="18"/>
              </w:rPr>
              <w:t>Naam project</w:t>
            </w:r>
          </w:p>
          <w:p w14:paraId="484BB739" w14:textId="77777777" w:rsidR="00352B98" w:rsidRPr="00124F2D" w:rsidRDefault="00352B98" w:rsidP="00C81ABF">
            <w:pPr>
              <w:tabs>
                <w:tab w:val="left" w:pos="945"/>
              </w:tabs>
              <w:rPr>
                <w:rFonts w:cstheme="minorHAnsi"/>
                <w:b w:val="0"/>
                <w:bCs w:val="0"/>
                <w:sz w:val="18"/>
              </w:rPr>
            </w:pPr>
            <w:r w:rsidRPr="00124F2D">
              <w:rPr>
                <w:rFonts w:cstheme="minorHAnsi"/>
                <w:b w:val="0"/>
                <w:bCs w:val="0"/>
                <w:sz w:val="18"/>
              </w:rPr>
              <w:tab/>
            </w:r>
          </w:p>
        </w:tc>
        <w:tc>
          <w:tcPr>
            <w:tcW w:w="4684" w:type="dxa"/>
          </w:tcPr>
          <w:p w14:paraId="1BC0DF79"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&lt;naam project, bestek-/projectnummer&gt;</w:t>
            </w:r>
          </w:p>
        </w:tc>
      </w:tr>
      <w:tr w:rsidR="00352B98" w:rsidRPr="00124F2D" w14:paraId="67D776B5"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1C7C03E8" w14:textId="77777777" w:rsidR="00352B98" w:rsidRPr="00124F2D" w:rsidRDefault="00352B98" w:rsidP="00C81ABF">
            <w:pPr>
              <w:rPr>
                <w:rFonts w:cstheme="minorHAnsi"/>
                <w:b w:val="0"/>
                <w:bCs w:val="0"/>
                <w:sz w:val="18"/>
              </w:rPr>
            </w:pPr>
            <w:r w:rsidRPr="00124F2D">
              <w:rPr>
                <w:rFonts w:cstheme="minorHAnsi"/>
                <w:b w:val="0"/>
                <w:bCs w:val="0"/>
                <w:sz w:val="18"/>
              </w:rPr>
              <w:t>Beschrijving project</w:t>
            </w:r>
          </w:p>
        </w:tc>
        <w:tc>
          <w:tcPr>
            <w:tcW w:w="4684" w:type="dxa"/>
          </w:tcPr>
          <w:p w14:paraId="5CAEA921"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 xml:space="preserve">&lt;korte omschrijving van het project op hoofdlijnen, circa </w:t>
            </w:r>
          </w:p>
          <w:p w14:paraId="339B4CA0"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100 woorden&gt;</w:t>
            </w:r>
          </w:p>
        </w:tc>
      </w:tr>
      <w:tr w:rsidR="00352B98" w:rsidRPr="00124F2D" w14:paraId="2AC4321E"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FF1DCC3" w14:textId="77777777" w:rsidR="00352B98" w:rsidRPr="00124F2D" w:rsidRDefault="00352B98" w:rsidP="00C81ABF">
            <w:pPr>
              <w:rPr>
                <w:rFonts w:cstheme="minorHAnsi"/>
                <w:sz w:val="18"/>
              </w:rPr>
            </w:pPr>
            <w:r w:rsidRPr="00124F2D">
              <w:rPr>
                <w:rFonts w:cstheme="minorHAnsi"/>
                <w:sz w:val="18"/>
              </w:rPr>
              <w:t xml:space="preserve">naam opdrachtgever </w:t>
            </w:r>
          </w:p>
          <w:p w14:paraId="0CAF0AF8" w14:textId="77777777" w:rsidR="00352B98" w:rsidRPr="00124F2D" w:rsidRDefault="00352B98" w:rsidP="00C81ABF">
            <w:pPr>
              <w:rPr>
                <w:rFonts w:cstheme="minorHAnsi"/>
                <w:sz w:val="18"/>
              </w:rPr>
            </w:pPr>
          </w:p>
          <w:p w14:paraId="324495AD" w14:textId="77777777" w:rsidR="00352B98" w:rsidRPr="00124F2D" w:rsidRDefault="00352B98" w:rsidP="00C81ABF">
            <w:pPr>
              <w:rPr>
                <w:rFonts w:cstheme="minorHAnsi"/>
                <w:sz w:val="18"/>
              </w:rPr>
            </w:pPr>
            <w:r w:rsidRPr="00124F2D">
              <w:rPr>
                <w:rFonts w:cstheme="minorHAnsi"/>
                <w:sz w:val="18"/>
              </w:rPr>
              <w:t xml:space="preserve">directie voerende instantie/ contractbeheersing opdrachtgever </w:t>
            </w:r>
          </w:p>
          <w:p w14:paraId="0C2ECF90" w14:textId="77777777" w:rsidR="00352B98" w:rsidRPr="00124F2D" w:rsidRDefault="00352B98" w:rsidP="00C81ABF">
            <w:pPr>
              <w:rPr>
                <w:rFonts w:cstheme="minorHAnsi"/>
                <w:sz w:val="18"/>
              </w:rPr>
            </w:pPr>
          </w:p>
          <w:p w14:paraId="7ADD8640" w14:textId="77777777" w:rsidR="00352B98" w:rsidRPr="00124F2D" w:rsidRDefault="00352B98" w:rsidP="00C81ABF">
            <w:pPr>
              <w:rPr>
                <w:rFonts w:cstheme="minorHAnsi"/>
                <w:b w:val="0"/>
                <w:bCs w:val="0"/>
                <w:sz w:val="18"/>
              </w:rPr>
            </w:pPr>
            <w:r w:rsidRPr="00124F2D">
              <w:rPr>
                <w:rFonts w:cstheme="minorHAnsi"/>
                <w:b w:val="0"/>
                <w:bCs w:val="0"/>
                <w:sz w:val="18"/>
              </w:rPr>
              <w:t>van ten minste van één van bovengenoemde instanties de contactgegevens</w:t>
            </w:r>
          </w:p>
        </w:tc>
        <w:tc>
          <w:tcPr>
            <w:tcW w:w="4684" w:type="dxa"/>
          </w:tcPr>
          <w:p w14:paraId="1F743545"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&lt;naam, plaats van vestiging&gt; </w:t>
            </w:r>
          </w:p>
          <w:p w14:paraId="482C60D2"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p>
          <w:p w14:paraId="698B4070"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&lt;naam, plaats van vestiging&gt; </w:t>
            </w:r>
          </w:p>
          <w:p w14:paraId="1E33F4F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p>
          <w:p w14:paraId="4A4946E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 </w:t>
            </w:r>
          </w:p>
          <w:p w14:paraId="7831D4F8"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&lt;adres, contactpersoon, telefoonnummer&gt;</w:t>
            </w:r>
          </w:p>
        </w:tc>
      </w:tr>
      <w:tr w:rsidR="00352B98" w:rsidRPr="00124F2D" w14:paraId="72041B5B"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3C384D6" w14:textId="77777777" w:rsidR="00352B98" w:rsidRPr="00124F2D" w:rsidRDefault="00352B98" w:rsidP="00C81ABF">
            <w:pPr>
              <w:rPr>
                <w:rFonts w:cstheme="minorHAnsi"/>
                <w:b w:val="0"/>
                <w:bCs w:val="0"/>
                <w:sz w:val="18"/>
              </w:rPr>
            </w:pPr>
          </w:p>
          <w:p w14:paraId="3ECBDAB6" w14:textId="77777777" w:rsidR="00352B98" w:rsidRPr="00124F2D" w:rsidRDefault="00352B98" w:rsidP="00C81ABF">
            <w:pPr>
              <w:rPr>
                <w:rFonts w:cstheme="minorHAnsi"/>
                <w:b w:val="0"/>
                <w:bCs w:val="0"/>
                <w:sz w:val="18"/>
              </w:rPr>
            </w:pPr>
            <w:proofErr w:type="spellStart"/>
            <w:r w:rsidRPr="00124F2D">
              <w:rPr>
                <w:rFonts w:cstheme="minorHAnsi"/>
                <w:sz w:val="18"/>
              </w:rPr>
              <w:t>Subcriteria</w:t>
            </w:r>
            <w:proofErr w:type="spellEnd"/>
            <w:r w:rsidRPr="00124F2D">
              <w:rPr>
                <w:rFonts w:cstheme="minorHAnsi"/>
                <w:sz w:val="18"/>
              </w:rPr>
              <w:t xml:space="preserve"> van de kerncompetentie:</w:t>
            </w:r>
          </w:p>
          <w:p w14:paraId="2D925135" w14:textId="77777777" w:rsidR="00352B98" w:rsidRPr="00124F2D" w:rsidRDefault="00352B98" w:rsidP="00C81ABF">
            <w:pPr>
              <w:rPr>
                <w:rFonts w:cstheme="minorHAnsi"/>
                <w:sz w:val="18"/>
              </w:rPr>
            </w:pPr>
          </w:p>
        </w:tc>
        <w:tc>
          <w:tcPr>
            <w:tcW w:w="4684" w:type="dxa"/>
          </w:tcPr>
          <w:p w14:paraId="614236F8"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b/>
                <w:bCs/>
                <w:sz w:val="18"/>
              </w:rPr>
            </w:pPr>
          </w:p>
          <w:p w14:paraId="4443A455"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b/>
                <w:bCs/>
                <w:sz w:val="18"/>
              </w:rPr>
            </w:pPr>
            <w:r w:rsidRPr="00124F2D">
              <w:rPr>
                <w:rFonts w:cstheme="minorHAnsi"/>
                <w:b/>
                <w:bCs/>
                <w:sz w:val="18"/>
              </w:rPr>
              <w:t>In te vullen gegevens door inschrijver:</w:t>
            </w:r>
          </w:p>
        </w:tc>
      </w:tr>
      <w:tr w:rsidR="00352B98" w:rsidRPr="00124F2D" w14:paraId="03307780" w14:textId="77777777" w:rsidTr="00C81ABF">
        <w:trPr>
          <w:trHeight w:val="561"/>
        </w:trPr>
        <w:tc>
          <w:tcPr>
            <w:cnfStyle w:val="001000000000" w:firstRow="0" w:lastRow="0" w:firstColumn="1" w:lastColumn="0" w:oddVBand="0" w:evenVBand="0" w:oddHBand="0" w:evenHBand="0" w:firstRowFirstColumn="0" w:firstRowLastColumn="0" w:lastRowFirstColumn="0" w:lastRowLastColumn="0"/>
            <w:tcW w:w="4684" w:type="dxa"/>
          </w:tcPr>
          <w:p w14:paraId="229A6108" w14:textId="77777777" w:rsidR="00352B98" w:rsidRPr="00124F2D" w:rsidRDefault="00352B98" w:rsidP="00352B98">
            <w:pPr>
              <w:pStyle w:val="Lijstalinea"/>
              <w:numPr>
                <w:ilvl w:val="0"/>
                <w:numId w:val="19"/>
              </w:numPr>
              <w:rPr>
                <w:rFonts w:cstheme="minorHAnsi"/>
                <w:b w:val="0"/>
                <w:bCs w:val="0"/>
                <w:sz w:val="18"/>
              </w:rPr>
            </w:pPr>
            <w:r w:rsidRPr="00124F2D">
              <w:rPr>
                <w:rFonts w:cstheme="minorHAnsi"/>
                <w:b w:val="0"/>
                <w:bCs w:val="0"/>
                <w:sz w:val="18"/>
                <w:lang w:eastAsia="en-US"/>
              </w:rPr>
              <w:t>Beweegbare brug bestemd voor verkeer of fiets- &amp; voetgangers uitgevoerd door de inschrijver.</w:t>
            </w:r>
          </w:p>
        </w:tc>
        <w:tc>
          <w:tcPr>
            <w:tcW w:w="4684" w:type="dxa"/>
          </w:tcPr>
          <w:p w14:paraId="178923D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&lt;toelichting waaruit blijkt dat de inschrijver behoort tot de opdracht nemende partij van het referentieproject, in het geval van een samenwerkingsverband dient de rol van de inschrijver in het samenwerkingsverband in het betreffende referentieproject te zijn omschreven&gt;</w:t>
            </w:r>
          </w:p>
        </w:tc>
      </w:tr>
      <w:tr w:rsidR="00352B98" w:rsidRPr="00124F2D" w14:paraId="798BC2FF"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75652A29" w14:textId="77777777" w:rsidR="00352B98" w:rsidRPr="00124F2D" w:rsidRDefault="00352B98" w:rsidP="00352B98">
            <w:pPr>
              <w:pStyle w:val="Lijstalinea"/>
              <w:numPr>
                <w:ilvl w:val="0"/>
                <w:numId w:val="18"/>
              </w:numPr>
              <w:rPr>
                <w:rFonts w:cstheme="minorHAnsi"/>
                <w:b w:val="0"/>
                <w:bCs w:val="0"/>
                <w:sz w:val="18"/>
              </w:rPr>
            </w:pPr>
            <w:r w:rsidRPr="00124F2D">
              <w:rPr>
                <w:rFonts w:cstheme="minorHAnsi"/>
                <w:b w:val="0"/>
                <w:bCs w:val="0"/>
                <w:sz w:val="18"/>
                <w:lang w:eastAsia="en-US"/>
              </w:rPr>
              <w:t>Bevat minimaal de volgende componenten: staal- &amp; laswerk, betonwerk, werktuigbouwkundige componenten, elektrotechnische componenten.</w:t>
            </w:r>
          </w:p>
        </w:tc>
        <w:tc>
          <w:tcPr>
            <w:tcW w:w="4684" w:type="dxa"/>
          </w:tcPr>
          <w:p w14:paraId="450F5DBC"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&lt;toelichting waaruit blijkt in welke componenten de brug bevat en door de inschrijver  zijn uitgevoerd, in het geval van een samenwerkingsverband dienen de componenten die de inschrijver heeft uitgevoerd te worden uitgelicht en de rol van de samenwerkende partij te worden beschreven&gt;</w:t>
            </w:r>
          </w:p>
        </w:tc>
      </w:tr>
      <w:tr w:rsidR="00352B98" w:rsidRPr="00124F2D" w14:paraId="3749DE70"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01C49857" w14:textId="77777777" w:rsidR="00352B98" w:rsidRPr="00124F2D" w:rsidRDefault="00352B98" w:rsidP="00352B98">
            <w:pPr>
              <w:pStyle w:val="Lijstalinea"/>
              <w:numPr>
                <w:ilvl w:val="0"/>
                <w:numId w:val="18"/>
              </w:numPr>
              <w:rPr>
                <w:rFonts w:cstheme="minorHAnsi"/>
                <w:b w:val="0"/>
                <w:bCs w:val="0"/>
                <w:sz w:val="18"/>
                <w:lang w:eastAsia="en-US"/>
              </w:rPr>
            </w:pPr>
            <w:r w:rsidRPr="00124F2D">
              <w:rPr>
                <w:rFonts w:cstheme="minorHAnsi"/>
                <w:b w:val="0"/>
                <w:bCs w:val="0"/>
                <w:sz w:val="18"/>
                <w:lang w:eastAsia="en-US"/>
              </w:rPr>
              <w:t>Opgeleverd binnen een periode van 5 jaar voorafgaand aan de uiterste termijn van ontvangst inschrijvingen.</w:t>
            </w:r>
          </w:p>
        </w:tc>
        <w:tc>
          <w:tcPr>
            <w:tcW w:w="4684" w:type="dxa"/>
          </w:tcPr>
          <w:p w14:paraId="6E150410"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&lt;toelichting waaruit blijkt in welke periode de werkzaamheden zijn uitgevoerd, waaronder in elk geval de datum van opdracht en de datum van oplevering&gt;</w:t>
            </w:r>
          </w:p>
        </w:tc>
      </w:tr>
      <w:tr w:rsidR="00352B98" w:rsidRPr="00124F2D" w14:paraId="1BB90944"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27E74C93" w14:textId="77777777" w:rsidR="00352B98" w:rsidRPr="00124F2D" w:rsidRDefault="00352B98" w:rsidP="00352B98">
            <w:pPr>
              <w:pStyle w:val="Lijstalinea"/>
              <w:numPr>
                <w:ilvl w:val="0"/>
                <w:numId w:val="18"/>
              </w:numPr>
              <w:rPr>
                <w:rFonts w:cstheme="minorHAnsi"/>
                <w:b w:val="0"/>
                <w:bCs w:val="0"/>
                <w:sz w:val="18"/>
              </w:rPr>
            </w:pPr>
            <w:r w:rsidRPr="00124F2D">
              <w:rPr>
                <w:rFonts w:cstheme="minorHAnsi"/>
                <w:b w:val="0"/>
                <w:bCs w:val="0"/>
                <w:sz w:val="18"/>
              </w:rPr>
              <w:t>Op een vakkundige en regelmatige wijze uitgevoerd en tijdig opgeleverd, verleend uitstel daarin begrepen.</w:t>
            </w:r>
          </w:p>
        </w:tc>
        <w:tc>
          <w:tcPr>
            <w:tcW w:w="4684" w:type="dxa"/>
          </w:tcPr>
          <w:p w14:paraId="6F716DBB"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&lt;toelichting op het afronden van het project binnen de overeengekomen uitvoeringsduur, reden van eventuele vertraging&gt;</w:t>
            </w:r>
          </w:p>
          <w:p w14:paraId="6D8B7FF7" w14:textId="77777777" w:rsidR="00352B98" w:rsidRPr="00124F2D" w:rsidRDefault="00352B98" w:rsidP="00C81ABF">
            <w:pPr>
              <w:jc w:val="center"/>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352B98" w:rsidRPr="00124F2D" w14:paraId="41066AF9"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24A523C9" w14:textId="77777777" w:rsidR="00352B98" w:rsidRPr="00124F2D" w:rsidRDefault="00352B98" w:rsidP="00352B98">
            <w:pPr>
              <w:pStyle w:val="Lijstalinea"/>
              <w:numPr>
                <w:ilvl w:val="0"/>
                <w:numId w:val="18"/>
              </w:numPr>
              <w:rPr>
                <w:rFonts w:cstheme="minorHAnsi"/>
                <w:b w:val="0"/>
                <w:bCs w:val="0"/>
                <w:sz w:val="18"/>
                <w:lang w:eastAsia="en-US"/>
              </w:rPr>
            </w:pPr>
            <w:r w:rsidRPr="00124F2D">
              <w:rPr>
                <w:rFonts w:cstheme="minorHAnsi"/>
                <w:b w:val="0"/>
                <w:bCs w:val="0"/>
                <w:sz w:val="18"/>
                <w:lang w:eastAsia="en-US"/>
              </w:rPr>
              <w:t>De beweegbare brug heeft een aandeel in de aannemingssom of gefactureerde bedrag van minimaal €1.500.000,- (exclusief omzetbelasting).</w:t>
            </w:r>
          </w:p>
        </w:tc>
        <w:tc>
          <w:tcPr>
            <w:tcW w:w="4684" w:type="dxa"/>
          </w:tcPr>
          <w:p w14:paraId="6E5AA4B1"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&lt;relevante deel van de aannemingssom of het </w:t>
            </w:r>
          </w:p>
          <w:p w14:paraId="266D0FDD"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gefactureerd bedrag in EUR (exclusief omzetbelasting), waarbij in het geval van een samenwerkingsverband in het betreffende referentieproject het relevante deel van de  inschrijver (dan wel de derde waar een beroep op wordt gedaan) is benoemd&gt;</w:t>
            </w:r>
          </w:p>
        </w:tc>
      </w:tr>
    </w:tbl>
    <w:p w14:paraId="242E8FC6" w14:textId="599A0CA8" w:rsidR="00352B98" w:rsidRDefault="00352B98">
      <w:pPr>
        <w:spacing w:line="259" w:lineRule="auto"/>
      </w:pPr>
      <w:r>
        <w:br w:type="page"/>
      </w:r>
    </w:p>
    <w:p w14:paraId="05E4821A" w14:textId="00B03C92" w:rsidR="00352B98" w:rsidRDefault="00352B98" w:rsidP="008B6FD0">
      <w:pPr>
        <w:pStyle w:val="Titel"/>
      </w:pPr>
      <w:r>
        <w:lastRenderedPageBreak/>
        <w:t>Kerncompetentie B</w:t>
      </w:r>
    </w:p>
    <w:p w14:paraId="66AD2432" w14:textId="77777777" w:rsidR="00352B98" w:rsidRDefault="00352B98" w:rsidP="00352B98">
      <w:r>
        <w:t>Tabel A.2 Formulier referentieproject kerncompetentie B</w:t>
      </w:r>
    </w:p>
    <w:tbl>
      <w:tblPr>
        <w:tblStyle w:val="Lijsttabel2-Accent1"/>
        <w:tblW w:w="9368" w:type="dxa"/>
        <w:tblLook w:val="04A0" w:firstRow="1" w:lastRow="0" w:firstColumn="1" w:lastColumn="0" w:noHBand="0" w:noVBand="1"/>
      </w:tblPr>
      <w:tblGrid>
        <w:gridCol w:w="4684"/>
        <w:gridCol w:w="4684"/>
      </w:tblGrid>
      <w:tr w:rsidR="00352B98" w:rsidRPr="00124F2D" w14:paraId="638F4A96" w14:textId="77777777" w:rsidTr="00C81ABF">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1B528555" w14:textId="77777777" w:rsidR="00352B98" w:rsidRPr="00124F2D" w:rsidRDefault="00352B98" w:rsidP="00C81ABF">
            <w:pPr>
              <w:rPr>
                <w:b w:val="0"/>
                <w:bCs w:val="0"/>
                <w:sz w:val="18"/>
                <w:szCs w:val="16"/>
              </w:rPr>
            </w:pPr>
          </w:p>
          <w:p w14:paraId="47D1DF53" w14:textId="77777777" w:rsidR="00352B98" w:rsidRPr="00124F2D" w:rsidRDefault="00352B98" w:rsidP="00C81ABF">
            <w:pPr>
              <w:rPr>
                <w:b w:val="0"/>
                <w:bCs w:val="0"/>
                <w:sz w:val="18"/>
                <w:szCs w:val="16"/>
              </w:rPr>
            </w:pPr>
            <w:r w:rsidRPr="00124F2D">
              <w:rPr>
                <w:sz w:val="18"/>
                <w:szCs w:val="16"/>
              </w:rPr>
              <w:t>Algemene gegevens referentieproject:</w:t>
            </w:r>
          </w:p>
          <w:p w14:paraId="59715E00" w14:textId="77777777" w:rsidR="00352B98" w:rsidRPr="00124F2D" w:rsidRDefault="00352B98" w:rsidP="00C81ABF">
            <w:pPr>
              <w:rPr>
                <w:sz w:val="18"/>
                <w:szCs w:val="16"/>
              </w:rPr>
            </w:pPr>
          </w:p>
        </w:tc>
        <w:tc>
          <w:tcPr>
            <w:tcW w:w="4684" w:type="dxa"/>
          </w:tcPr>
          <w:p w14:paraId="6D300096"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b w:val="0"/>
                <w:bCs w:val="0"/>
                <w:sz w:val="18"/>
                <w:szCs w:val="16"/>
              </w:rPr>
            </w:pPr>
          </w:p>
          <w:p w14:paraId="65936B7B"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sz w:val="18"/>
                <w:szCs w:val="16"/>
              </w:rPr>
            </w:pPr>
            <w:r w:rsidRPr="00124F2D">
              <w:rPr>
                <w:sz w:val="18"/>
                <w:szCs w:val="16"/>
              </w:rPr>
              <w:t>In te vullen gegevens door inschrijver:</w:t>
            </w:r>
          </w:p>
        </w:tc>
      </w:tr>
      <w:tr w:rsidR="00352B98" w:rsidRPr="00124F2D" w14:paraId="01CE501E"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0B2D54D5" w14:textId="77777777" w:rsidR="00352B98" w:rsidRPr="00124F2D" w:rsidRDefault="00352B98" w:rsidP="00C81ABF">
            <w:pPr>
              <w:rPr>
                <w:b w:val="0"/>
                <w:bCs w:val="0"/>
                <w:sz w:val="18"/>
                <w:szCs w:val="16"/>
              </w:rPr>
            </w:pPr>
            <w:r w:rsidRPr="00124F2D">
              <w:rPr>
                <w:b w:val="0"/>
                <w:bCs w:val="0"/>
                <w:sz w:val="18"/>
                <w:szCs w:val="16"/>
              </w:rPr>
              <w:t>Naam inschrijver (of naam derde in geval van een beroep op derde)</w:t>
            </w:r>
          </w:p>
        </w:tc>
        <w:tc>
          <w:tcPr>
            <w:tcW w:w="4684" w:type="dxa"/>
          </w:tcPr>
          <w:p w14:paraId="651C17EA"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&lt; naam &gt;</w:t>
            </w:r>
          </w:p>
        </w:tc>
      </w:tr>
      <w:tr w:rsidR="00352B98" w:rsidRPr="00124F2D" w14:paraId="26FB5DB6"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62E435C9" w14:textId="77777777" w:rsidR="00352B98" w:rsidRPr="00124F2D" w:rsidRDefault="00352B98" w:rsidP="00C81ABF">
            <w:pPr>
              <w:rPr>
                <w:b w:val="0"/>
                <w:bCs w:val="0"/>
                <w:sz w:val="18"/>
                <w:szCs w:val="16"/>
              </w:rPr>
            </w:pPr>
            <w:r w:rsidRPr="00124F2D">
              <w:rPr>
                <w:b w:val="0"/>
                <w:bCs w:val="0"/>
                <w:sz w:val="18"/>
                <w:szCs w:val="16"/>
              </w:rPr>
              <w:t>Naam project</w:t>
            </w:r>
          </w:p>
          <w:p w14:paraId="67F04446" w14:textId="77777777" w:rsidR="00352B98" w:rsidRPr="00124F2D" w:rsidRDefault="00352B98" w:rsidP="00C81ABF">
            <w:pPr>
              <w:tabs>
                <w:tab w:val="left" w:pos="945"/>
              </w:tabs>
              <w:rPr>
                <w:b w:val="0"/>
                <w:bCs w:val="0"/>
                <w:sz w:val="18"/>
                <w:szCs w:val="16"/>
              </w:rPr>
            </w:pPr>
            <w:r w:rsidRPr="00124F2D">
              <w:rPr>
                <w:b w:val="0"/>
                <w:bCs w:val="0"/>
                <w:sz w:val="18"/>
                <w:szCs w:val="16"/>
              </w:rPr>
              <w:tab/>
            </w:r>
          </w:p>
        </w:tc>
        <w:tc>
          <w:tcPr>
            <w:tcW w:w="4684" w:type="dxa"/>
          </w:tcPr>
          <w:p w14:paraId="077823A0"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&lt;naam project, bestek-/projectnummer&gt;</w:t>
            </w:r>
          </w:p>
        </w:tc>
      </w:tr>
      <w:tr w:rsidR="00352B98" w:rsidRPr="00124F2D" w14:paraId="077E007B"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1446C585" w14:textId="77777777" w:rsidR="00352B98" w:rsidRPr="00124F2D" w:rsidRDefault="00352B98" w:rsidP="00C81ABF">
            <w:pPr>
              <w:rPr>
                <w:b w:val="0"/>
                <w:bCs w:val="0"/>
                <w:sz w:val="18"/>
                <w:szCs w:val="16"/>
              </w:rPr>
            </w:pPr>
            <w:r w:rsidRPr="00124F2D">
              <w:rPr>
                <w:b w:val="0"/>
                <w:bCs w:val="0"/>
                <w:sz w:val="18"/>
                <w:szCs w:val="16"/>
              </w:rPr>
              <w:t>Beschrijving project</w:t>
            </w:r>
          </w:p>
        </w:tc>
        <w:tc>
          <w:tcPr>
            <w:tcW w:w="4684" w:type="dxa"/>
          </w:tcPr>
          <w:p w14:paraId="7A142DD8"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 xml:space="preserve">&lt;korte omschrijving van het project op hoofdlijnen, circa </w:t>
            </w:r>
          </w:p>
          <w:p w14:paraId="732FAFF3"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100 woorden&gt;</w:t>
            </w:r>
          </w:p>
        </w:tc>
      </w:tr>
      <w:tr w:rsidR="00352B98" w:rsidRPr="00124F2D" w14:paraId="75CCB420"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07E52443" w14:textId="77777777" w:rsidR="00352B98" w:rsidRPr="00124F2D" w:rsidRDefault="00352B98" w:rsidP="00C81ABF">
            <w:pPr>
              <w:rPr>
                <w:sz w:val="18"/>
                <w:szCs w:val="16"/>
              </w:rPr>
            </w:pPr>
            <w:r w:rsidRPr="00124F2D">
              <w:rPr>
                <w:sz w:val="18"/>
                <w:szCs w:val="16"/>
              </w:rPr>
              <w:t xml:space="preserve">naam opdrachtgever </w:t>
            </w:r>
          </w:p>
          <w:p w14:paraId="7CACCCF1" w14:textId="77777777" w:rsidR="00352B98" w:rsidRPr="00124F2D" w:rsidRDefault="00352B98" w:rsidP="00C81ABF">
            <w:pPr>
              <w:rPr>
                <w:sz w:val="18"/>
                <w:szCs w:val="16"/>
              </w:rPr>
            </w:pPr>
          </w:p>
          <w:p w14:paraId="0C3F3902" w14:textId="77777777" w:rsidR="00352B98" w:rsidRPr="00124F2D" w:rsidRDefault="00352B98" w:rsidP="00C81ABF">
            <w:pPr>
              <w:rPr>
                <w:sz w:val="18"/>
                <w:szCs w:val="16"/>
              </w:rPr>
            </w:pPr>
            <w:r w:rsidRPr="00124F2D">
              <w:rPr>
                <w:sz w:val="18"/>
                <w:szCs w:val="16"/>
              </w:rPr>
              <w:t xml:space="preserve">directie voerende instantie/ contractbeheersing opdrachtgever </w:t>
            </w:r>
          </w:p>
          <w:p w14:paraId="707AB427" w14:textId="77777777" w:rsidR="00352B98" w:rsidRPr="00124F2D" w:rsidRDefault="00352B98" w:rsidP="00C81ABF">
            <w:pPr>
              <w:rPr>
                <w:sz w:val="18"/>
                <w:szCs w:val="16"/>
              </w:rPr>
            </w:pPr>
          </w:p>
          <w:p w14:paraId="2E5E1F60" w14:textId="77777777" w:rsidR="00352B98" w:rsidRPr="00124F2D" w:rsidRDefault="00352B98" w:rsidP="00C81ABF">
            <w:pPr>
              <w:rPr>
                <w:b w:val="0"/>
                <w:bCs w:val="0"/>
                <w:sz w:val="18"/>
                <w:szCs w:val="16"/>
              </w:rPr>
            </w:pPr>
            <w:r w:rsidRPr="00124F2D">
              <w:rPr>
                <w:b w:val="0"/>
                <w:bCs w:val="0"/>
                <w:sz w:val="18"/>
                <w:szCs w:val="16"/>
              </w:rPr>
              <w:t>van ten minste van één van bovengenoemde instanties de contactgegevens</w:t>
            </w:r>
          </w:p>
        </w:tc>
        <w:tc>
          <w:tcPr>
            <w:tcW w:w="4684" w:type="dxa"/>
          </w:tcPr>
          <w:p w14:paraId="6BE66C3B"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&lt;naam, plaats van vestiging&gt; </w:t>
            </w:r>
          </w:p>
          <w:p w14:paraId="01D302C8"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p>
          <w:p w14:paraId="171E632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&lt;naam, plaats van vestiging&gt; </w:t>
            </w:r>
          </w:p>
          <w:p w14:paraId="03CDFD34"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p>
          <w:p w14:paraId="107762F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 </w:t>
            </w:r>
          </w:p>
          <w:p w14:paraId="4F1BBA7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&lt;adres, contactpersoon, telefoonnummer&gt;</w:t>
            </w:r>
          </w:p>
        </w:tc>
      </w:tr>
      <w:tr w:rsidR="00352B98" w:rsidRPr="00124F2D" w14:paraId="454B204D"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9273479" w14:textId="77777777" w:rsidR="00352B98" w:rsidRPr="00124F2D" w:rsidRDefault="00352B98" w:rsidP="00C81ABF">
            <w:pPr>
              <w:rPr>
                <w:b w:val="0"/>
                <w:bCs w:val="0"/>
                <w:sz w:val="18"/>
                <w:szCs w:val="16"/>
              </w:rPr>
            </w:pPr>
          </w:p>
          <w:p w14:paraId="0014E1C0" w14:textId="77777777" w:rsidR="00352B98" w:rsidRPr="00124F2D" w:rsidRDefault="00352B98" w:rsidP="00C81ABF">
            <w:pPr>
              <w:rPr>
                <w:b w:val="0"/>
                <w:bCs w:val="0"/>
                <w:sz w:val="18"/>
                <w:szCs w:val="16"/>
              </w:rPr>
            </w:pPr>
            <w:proofErr w:type="spellStart"/>
            <w:r w:rsidRPr="00124F2D">
              <w:rPr>
                <w:sz w:val="18"/>
                <w:szCs w:val="16"/>
              </w:rPr>
              <w:t>Subcriteria</w:t>
            </w:r>
            <w:proofErr w:type="spellEnd"/>
            <w:r w:rsidRPr="00124F2D">
              <w:rPr>
                <w:sz w:val="18"/>
                <w:szCs w:val="16"/>
              </w:rPr>
              <w:t xml:space="preserve"> van de kerncompetentie:</w:t>
            </w:r>
          </w:p>
          <w:p w14:paraId="3C25236B" w14:textId="77777777" w:rsidR="00352B98" w:rsidRPr="00124F2D" w:rsidRDefault="00352B98" w:rsidP="00C81ABF">
            <w:pPr>
              <w:rPr>
                <w:sz w:val="18"/>
                <w:szCs w:val="16"/>
              </w:rPr>
            </w:pPr>
          </w:p>
        </w:tc>
        <w:tc>
          <w:tcPr>
            <w:tcW w:w="4684" w:type="dxa"/>
          </w:tcPr>
          <w:p w14:paraId="77CCA134"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b/>
                <w:bCs/>
                <w:sz w:val="18"/>
                <w:szCs w:val="16"/>
              </w:rPr>
            </w:pPr>
          </w:p>
          <w:p w14:paraId="00512D7F"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b/>
                <w:bCs/>
                <w:sz w:val="18"/>
                <w:szCs w:val="16"/>
              </w:rPr>
            </w:pPr>
            <w:r w:rsidRPr="00124F2D">
              <w:rPr>
                <w:b/>
                <w:bCs/>
                <w:sz w:val="18"/>
                <w:szCs w:val="16"/>
              </w:rPr>
              <w:t>In te vullen gegevens door inschrijver:</w:t>
            </w:r>
          </w:p>
        </w:tc>
      </w:tr>
      <w:tr w:rsidR="00352B98" w:rsidRPr="00124F2D" w14:paraId="36CF118B" w14:textId="77777777" w:rsidTr="00C81ABF">
        <w:trPr>
          <w:trHeight w:val="561"/>
        </w:trPr>
        <w:tc>
          <w:tcPr>
            <w:cnfStyle w:val="001000000000" w:firstRow="0" w:lastRow="0" w:firstColumn="1" w:lastColumn="0" w:oddVBand="0" w:evenVBand="0" w:oddHBand="0" w:evenHBand="0" w:firstRowFirstColumn="0" w:firstRowLastColumn="0" w:lastRowFirstColumn="0" w:lastRowLastColumn="0"/>
            <w:tcW w:w="4684" w:type="dxa"/>
          </w:tcPr>
          <w:p w14:paraId="6E230888" w14:textId="77777777" w:rsidR="00352B98" w:rsidRPr="00124F2D" w:rsidRDefault="00352B98" w:rsidP="00352B98">
            <w:pPr>
              <w:pStyle w:val="Lijstalinea"/>
              <w:numPr>
                <w:ilvl w:val="0"/>
                <w:numId w:val="17"/>
              </w:numPr>
              <w:rPr>
                <w:b w:val="0"/>
                <w:bCs w:val="0"/>
                <w:sz w:val="18"/>
                <w:szCs w:val="16"/>
              </w:rPr>
            </w:pPr>
            <w:r w:rsidRPr="00124F2D">
              <w:rPr>
                <w:b w:val="0"/>
                <w:bCs w:val="0"/>
                <w:sz w:val="18"/>
                <w:szCs w:val="16"/>
                <w:lang w:eastAsia="en-US"/>
              </w:rPr>
              <w:t>Waterbouwkundig werk uitgevoerd door de inschrijver</w:t>
            </w:r>
          </w:p>
        </w:tc>
        <w:tc>
          <w:tcPr>
            <w:tcW w:w="4684" w:type="dxa"/>
          </w:tcPr>
          <w:p w14:paraId="510B3A79"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&lt;toelichting waaruit blijkt dat de inschrijver behoort tot de opdracht nemende partij van het referentieproject, in het geval van een samenwerkingsverband dient de rol van de inschrijver in het samenwerkingsverband in het betreffende referentieproject te zijn omschreven&gt;</w:t>
            </w:r>
          </w:p>
        </w:tc>
      </w:tr>
      <w:tr w:rsidR="00352B98" w:rsidRPr="00124F2D" w14:paraId="3F0B8AB9"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0E0D651" w14:textId="75B624D1" w:rsidR="00352B98" w:rsidRPr="00124F2D" w:rsidRDefault="00352B98" w:rsidP="00352B98">
            <w:pPr>
              <w:pStyle w:val="Lijstalinea"/>
              <w:numPr>
                <w:ilvl w:val="0"/>
                <w:numId w:val="17"/>
              </w:numPr>
              <w:rPr>
                <w:b w:val="0"/>
                <w:bCs w:val="0"/>
                <w:sz w:val="18"/>
                <w:szCs w:val="16"/>
                <w:lang w:eastAsia="en-US"/>
              </w:rPr>
            </w:pPr>
            <w:r w:rsidRPr="00124F2D">
              <w:rPr>
                <w:b w:val="0"/>
                <w:bCs w:val="0"/>
                <w:sz w:val="18"/>
                <w:szCs w:val="16"/>
                <w:lang w:eastAsia="en-US"/>
              </w:rPr>
              <w:t xml:space="preserve">Waterbouwkundig werk uitgevoerd in binnenstedelijk gebied met de voorzijde van de belendingen binnen een afstand van </w:t>
            </w:r>
            <w:r w:rsidR="00D66FB4">
              <w:rPr>
                <w:b w:val="0"/>
                <w:bCs w:val="0"/>
                <w:sz w:val="18"/>
                <w:szCs w:val="16"/>
                <w:lang w:eastAsia="en-US"/>
              </w:rPr>
              <w:t>15</w:t>
            </w:r>
            <w:r w:rsidRPr="00124F2D">
              <w:rPr>
                <w:b w:val="0"/>
                <w:bCs w:val="0"/>
                <w:sz w:val="18"/>
                <w:szCs w:val="16"/>
                <w:lang w:eastAsia="en-US"/>
              </w:rPr>
              <w:t xml:space="preserve"> meter tot het uit te voeren werk.;</w:t>
            </w:r>
          </w:p>
        </w:tc>
        <w:tc>
          <w:tcPr>
            <w:tcW w:w="4684" w:type="dxa"/>
          </w:tcPr>
          <w:p w14:paraId="0C8AAC95"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&lt;toelichting waaruit blijkt in welke werkzaamheden zijn uitgevoerd, wat de afstand tot de omliggende bebouwing was en welke maatregelen zijn getroffen om hinder, overlast en schade te voorkomen&gt;</w:t>
            </w:r>
          </w:p>
        </w:tc>
      </w:tr>
      <w:tr w:rsidR="00352B98" w:rsidRPr="00124F2D" w14:paraId="064AA8E5"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38D5B6B2" w14:textId="77777777" w:rsidR="00352B98" w:rsidRPr="00124F2D" w:rsidRDefault="00352B98" w:rsidP="00352B98">
            <w:pPr>
              <w:pStyle w:val="Lijstalinea"/>
              <w:numPr>
                <w:ilvl w:val="0"/>
                <w:numId w:val="17"/>
              </w:numPr>
              <w:rPr>
                <w:b w:val="0"/>
                <w:bCs w:val="0"/>
                <w:sz w:val="18"/>
                <w:szCs w:val="16"/>
                <w:lang w:eastAsia="en-US"/>
              </w:rPr>
            </w:pPr>
            <w:r w:rsidRPr="00124F2D">
              <w:rPr>
                <w:b w:val="0"/>
                <w:bCs w:val="0"/>
                <w:sz w:val="18"/>
                <w:szCs w:val="16"/>
                <w:lang w:eastAsia="en-US"/>
              </w:rPr>
              <w:t>Opgeleverd binnen een periode van 5 jaar voorafgaand aan de uiterste termijn van ontvangst inschrijvingen.</w:t>
            </w:r>
          </w:p>
        </w:tc>
        <w:tc>
          <w:tcPr>
            <w:tcW w:w="4684" w:type="dxa"/>
          </w:tcPr>
          <w:p w14:paraId="79CE9C2F"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&lt;toelichting waaruit blijkt in welke periode de werkzaamheden zijn uitgevoerd, waaronder in elk geval de datum van opdracht en de datum van oplevering&gt;</w:t>
            </w:r>
          </w:p>
        </w:tc>
      </w:tr>
      <w:tr w:rsidR="00352B98" w:rsidRPr="00124F2D" w14:paraId="122209C3"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793E095E" w14:textId="77777777" w:rsidR="00352B98" w:rsidRPr="00124F2D" w:rsidRDefault="00352B98" w:rsidP="00352B98">
            <w:pPr>
              <w:pStyle w:val="Lijstalinea"/>
              <w:numPr>
                <w:ilvl w:val="0"/>
                <w:numId w:val="17"/>
              </w:numPr>
              <w:rPr>
                <w:b w:val="0"/>
                <w:bCs w:val="0"/>
                <w:sz w:val="18"/>
                <w:szCs w:val="16"/>
              </w:rPr>
            </w:pPr>
            <w:r w:rsidRPr="00124F2D">
              <w:rPr>
                <w:b w:val="0"/>
                <w:bCs w:val="0"/>
                <w:sz w:val="18"/>
                <w:szCs w:val="16"/>
              </w:rPr>
              <w:t>Op een vakkundige en regelmatige wijze uitgevoerd en tijdig opgeleverd, verleend uitstel daarin begrepen.</w:t>
            </w:r>
          </w:p>
        </w:tc>
        <w:tc>
          <w:tcPr>
            <w:tcW w:w="4684" w:type="dxa"/>
          </w:tcPr>
          <w:p w14:paraId="5BFA537B"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&lt;toelichting op het afronden van het project binnen de overeengekomen uitvoeringsduur, reden van eventuele vertraging&gt;</w:t>
            </w:r>
          </w:p>
          <w:p w14:paraId="2D618B19" w14:textId="77777777" w:rsidR="00352B98" w:rsidRPr="00124F2D" w:rsidRDefault="00352B98" w:rsidP="00C81ABF">
            <w:pPr>
              <w:jc w:val="center"/>
              <w:cnfStyle w:val="000000100000" w:firstRow="0" w:lastRow="0" w:firstColumn="0" w:lastColumn="0" w:oddVBand="0" w:evenVBand="0" w:oddHBand="1" w:evenHBand="0" w:firstRowFirstColumn="0" w:firstRowLastColumn="0" w:lastRowFirstColumn="0" w:lastRowLastColumn="0"/>
              <w:rPr>
                <w:sz w:val="18"/>
                <w:szCs w:val="16"/>
              </w:rPr>
            </w:pPr>
          </w:p>
        </w:tc>
      </w:tr>
      <w:tr w:rsidR="00352B98" w:rsidRPr="00124F2D" w14:paraId="548AC9A1"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3EDD42D9" w14:textId="03693D34" w:rsidR="00352B98" w:rsidRPr="00124F2D" w:rsidRDefault="00352B98" w:rsidP="00352B98">
            <w:pPr>
              <w:pStyle w:val="Lijstalinea"/>
              <w:numPr>
                <w:ilvl w:val="0"/>
                <w:numId w:val="17"/>
              </w:numPr>
              <w:rPr>
                <w:b w:val="0"/>
                <w:bCs w:val="0"/>
                <w:sz w:val="18"/>
                <w:szCs w:val="16"/>
                <w:lang w:eastAsia="en-US"/>
              </w:rPr>
            </w:pPr>
            <w:r w:rsidRPr="00124F2D">
              <w:rPr>
                <w:b w:val="0"/>
                <w:bCs w:val="0"/>
                <w:sz w:val="18"/>
                <w:szCs w:val="16"/>
                <w:lang w:eastAsia="en-US"/>
              </w:rPr>
              <w:t>Waterbouwkundig werk heeft een aandeel in de aannemingssom of gefactureerde bedrag van minimaal €</w:t>
            </w:r>
            <w:r w:rsidR="00D66FB4">
              <w:rPr>
                <w:b w:val="0"/>
                <w:bCs w:val="0"/>
                <w:sz w:val="18"/>
                <w:szCs w:val="16"/>
                <w:lang w:eastAsia="en-US"/>
              </w:rPr>
              <w:t xml:space="preserve"> 8</w:t>
            </w:r>
            <w:r w:rsidRPr="00124F2D">
              <w:rPr>
                <w:b w:val="0"/>
                <w:bCs w:val="0"/>
                <w:sz w:val="18"/>
                <w:szCs w:val="16"/>
                <w:lang w:eastAsia="en-US"/>
              </w:rPr>
              <w:t>00.000,- (exclusief omzetbelasting).</w:t>
            </w:r>
          </w:p>
        </w:tc>
        <w:tc>
          <w:tcPr>
            <w:tcW w:w="4684" w:type="dxa"/>
          </w:tcPr>
          <w:p w14:paraId="495A63D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&lt;relevante deel van de aannemingssom of het </w:t>
            </w:r>
          </w:p>
          <w:p w14:paraId="2BB4DCE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gefactureerd bedrag in EUR (exclusief omzetbelasting), waarbij in het geval van een samenwerkingsverband in het betreffende referentieproject het relevante deel van de  inschrijver (dan wel de derde waar een beroep op wordt gedaan) is benoemd&gt;</w:t>
            </w:r>
          </w:p>
        </w:tc>
      </w:tr>
    </w:tbl>
    <w:p w14:paraId="02BE005B" w14:textId="77777777" w:rsidR="00352B98" w:rsidRPr="00352B98" w:rsidRDefault="00352B98" w:rsidP="00352B98"/>
    <w:sectPr w:rsidR="00352B98" w:rsidRPr="00352B98" w:rsidSect="00352B98">
      <w:headerReference w:type="default" r:id="rId8"/>
      <w:headerReference w:type="first" r:id="rId9"/>
      <w:footerReference w:type="first" r:id="rId10"/>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20130" w14:textId="77777777" w:rsidR="004C6497" w:rsidRDefault="004C6497">
      <w:pPr>
        <w:spacing w:after="0" w:line="240" w:lineRule="auto"/>
      </w:pPr>
      <w:r>
        <w:separator/>
      </w:r>
    </w:p>
  </w:endnote>
  <w:endnote w:type="continuationSeparator" w:id="0">
    <w:p w14:paraId="7DBCB6F1" w14:textId="77777777" w:rsidR="004C6497" w:rsidRDefault="004C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entium Plus WSP">
    <w:altName w:val="Segoe UI Historic"/>
    <w:panose1 w:val="02000503060000020004"/>
    <w:charset w:val="00"/>
    <w:family w:val="auto"/>
    <w:pitch w:val="variable"/>
    <w:sig w:usb0="E00003FF" w:usb1="5200E1FF" w:usb2="0A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Calibri"/>
    <w:panose1 w:val="000007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Montserrat">
    <w:altName w:val="Montserrat"/>
    <w:panose1 w:val="00000500000000000000"/>
    <w:charset w:val="00"/>
    <w:family w:val="auto"/>
    <w:pitch w:val="variable"/>
    <w:sig w:usb0="20000007" w:usb1="00000001" w:usb2="00000000" w:usb3="00000000" w:csb0="00000193" w:csb1="00000000"/>
  </w:font>
  <w:font w:name="Montserrat Medium">
    <w:altName w:val="Calibri"/>
    <w:panose1 w:val="000006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Hoofdtekst CS)">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B7E97" w14:textId="77777777" w:rsidR="009159C2" w:rsidRDefault="009159C2">
    <w:pPr>
      <w:pStyle w:val="Voettekst"/>
    </w:pPr>
    <w:r>
      <w:rPr>
        <w:noProof/>
      </w:rPr>
      <mc:AlternateContent>
        <mc:Choice Requires="wps">
          <w:drawing>
            <wp:anchor distT="0" distB="0" distL="114300" distR="114300" simplePos="0" relativeHeight="251659264" behindDoc="1" locked="0" layoutInCell="1" allowOverlap="1" wp14:anchorId="6F0D5162" wp14:editId="6CF81263">
              <wp:simplePos x="0" y="0"/>
              <wp:positionH relativeFrom="page">
                <wp:align>left</wp:align>
              </wp:positionH>
              <wp:positionV relativeFrom="page">
                <wp:align>bottom</wp:align>
              </wp:positionV>
              <wp:extent cx="7582865" cy="1461384"/>
              <wp:effectExtent l="0" t="0" r="0" b="5715"/>
              <wp:wrapNone/>
              <wp:docPr id="31" name="Vrije vorm: v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82865" cy="1461384"/>
                      </a:xfrm>
                      <a:custGeom>
                        <a:avLst/>
                        <a:gdLst>
                          <a:gd name="T0" fmla="*/ 0 w 10772"/>
                          <a:gd name="T1" fmla="*/ 9721215 h 2076"/>
                          <a:gd name="T2" fmla="*/ 0 w 10772"/>
                          <a:gd name="T3" fmla="*/ 10322560 h 2076"/>
                          <a:gd name="T4" fmla="*/ 6840220 w 10772"/>
                          <a:gd name="T5" fmla="*/ 10322560 h 2076"/>
                          <a:gd name="T6" fmla="*/ 6840220 w 10772"/>
                          <a:gd name="T7" fmla="*/ 9843770 h 2076"/>
                          <a:gd name="T8" fmla="*/ 1174750 w 10772"/>
                          <a:gd name="T9" fmla="*/ 9843770 h 2076"/>
                          <a:gd name="T10" fmla="*/ 1045210 w 10772"/>
                          <a:gd name="T11" fmla="*/ 9841865 h 2076"/>
                          <a:gd name="T12" fmla="*/ 959485 w 10772"/>
                          <a:gd name="T13" fmla="*/ 9839325 h 2076"/>
                          <a:gd name="T14" fmla="*/ 873125 w 10772"/>
                          <a:gd name="T15" fmla="*/ 9835515 h 2076"/>
                          <a:gd name="T16" fmla="*/ 787400 w 10772"/>
                          <a:gd name="T17" fmla="*/ 9830435 h 2076"/>
                          <a:gd name="T18" fmla="*/ 701040 w 10772"/>
                          <a:gd name="T19" fmla="*/ 9824085 h 2076"/>
                          <a:gd name="T20" fmla="*/ 615315 w 10772"/>
                          <a:gd name="T21" fmla="*/ 9816465 h 2076"/>
                          <a:gd name="T22" fmla="*/ 529590 w 10772"/>
                          <a:gd name="T23" fmla="*/ 9807575 h 2076"/>
                          <a:gd name="T24" fmla="*/ 443865 w 10772"/>
                          <a:gd name="T25" fmla="*/ 9797415 h 2076"/>
                          <a:gd name="T26" fmla="*/ 358140 w 10772"/>
                          <a:gd name="T27" fmla="*/ 9785985 h 2076"/>
                          <a:gd name="T28" fmla="*/ 273050 w 10772"/>
                          <a:gd name="T29" fmla="*/ 9772650 h 2076"/>
                          <a:gd name="T30" fmla="*/ 187325 w 10772"/>
                          <a:gd name="T31" fmla="*/ 9758045 h 2076"/>
                          <a:gd name="T32" fmla="*/ 101600 w 10772"/>
                          <a:gd name="T33" fmla="*/ 9742170 h 2076"/>
                          <a:gd name="T34" fmla="*/ 16510 w 10772"/>
                          <a:gd name="T35" fmla="*/ 9724390 h 2076"/>
                          <a:gd name="T36" fmla="*/ 0 w 10772"/>
                          <a:gd name="T37" fmla="*/ 9721215 h 2076"/>
                          <a:gd name="T38" fmla="*/ 6840220 w 10772"/>
                          <a:gd name="T39" fmla="*/ 9004300 h 2076"/>
                          <a:gd name="T40" fmla="*/ 6772275 w 10772"/>
                          <a:gd name="T41" fmla="*/ 9008110 h 2076"/>
                          <a:gd name="T42" fmla="*/ 6636385 w 10772"/>
                          <a:gd name="T43" fmla="*/ 9016365 h 2076"/>
                          <a:gd name="T44" fmla="*/ 6455410 w 10772"/>
                          <a:gd name="T45" fmla="*/ 9030970 h 2076"/>
                          <a:gd name="T46" fmla="*/ 6274435 w 10772"/>
                          <a:gd name="T47" fmla="*/ 9048750 h 2076"/>
                          <a:gd name="T48" fmla="*/ 6094095 w 10772"/>
                          <a:gd name="T49" fmla="*/ 9069705 h 2076"/>
                          <a:gd name="T50" fmla="*/ 5868035 w 10772"/>
                          <a:gd name="T51" fmla="*/ 9100185 h 2076"/>
                          <a:gd name="T52" fmla="*/ 5641975 w 10772"/>
                          <a:gd name="T53" fmla="*/ 9133840 h 2076"/>
                          <a:gd name="T54" fmla="*/ 5371465 w 10772"/>
                          <a:gd name="T55" fmla="*/ 9179560 h 2076"/>
                          <a:gd name="T56" fmla="*/ 4966970 w 10772"/>
                          <a:gd name="T57" fmla="*/ 9254490 h 2076"/>
                          <a:gd name="T58" fmla="*/ 3137535 w 10772"/>
                          <a:gd name="T59" fmla="*/ 9628505 h 2076"/>
                          <a:gd name="T60" fmla="*/ 2785110 w 10772"/>
                          <a:gd name="T61" fmla="*/ 9692005 h 2076"/>
                          <a:gd name="T62" fmla="*/ 2521585 w 10772"/>
                          <a:gd name="T63" fmla="*/ 9733915 h 2076"/>
                          <a:gd name="T64" fmla="*/ 2303145 w 10772"/>
                          <a:gd name="T65" fmla="*/ 9764395 h 2076"/>
                          <a:gd name="T66" fmla="*/ 2128520 w 10772"/>
                          <a:gd name="T67" fmla="*/ 9785985 h 2076"/>
                          <a:gd name="T68" fmla="*/ 1954530 w 10772"/>
                          <a:gd name="T69" fmla="*/ 9805035 h 2076"/>
                          <a:gd name="T70" fmla="*/ 1780540 w 10772"/>
                          <a:gd name="T71" fmla="*/ 9820275 h 2076"/>
                          <a:gd name="T72" fmla="*/ 1650365 w 10772"/>
                          <a:gd name="T73" fmla="*/ 9829165 h 2076"/>
                          <a:gd name="T74" fmla="*/ 1520190 w 10772"/>
                          <a:gd name="T75" fmla="*/ 9836150 h 2076"/>
                          <a:gd name="T76" fmla="*/ 1390650 w 10772"/>
                          <a:gd name="T77" fmla="*/ 9840595 h 2076"/>
                          <a:gd name="T78" fmla="*/ 1261110 w 10772"/>
                          <a:gd name="T79" fmla="*/ 9843135 h 2076"/>
                          <a:gd name="T80" fmla="*/ 1174750 w 10772"/>
                          <a:gd name="T81" fmla="*/ 9843770 h 2076"/>
                          <a:gd name="T82" fmla="*/ 6840220 w 10772"/>
                          <a:gd name="T83" fmla="*/ 9843770 h 2076"/>
                          <a:gd name="T84" fmla="*/ 6840220 w 10772"/>
                          <a:gd name="T85" fmla="*/ 9004300 h 207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0772" h="2076">
                            <a:moveTo>
                              <a:pt x="0" y="1129"/>
                            </a:moveTo>
                            <a:lnTo>
                              <a:pt x="0" y="2076"/>
                            </a:lnTo>
                            <a:lnTo>
                              <a:pt x="10772" y="2076"/>
                            </a:lnTo>
                            <a:lnTo>
                              <a:pt x="10772" y="1322"/>
                            </a:lnTo>
                            <a:lnTo>
                              <a:pt x="1850" y="1322"/>
                            </a:lnTo>
                            <a:lnTo>
                              <a:pt x="1646" y="1319"/>
                            </a:lnTo>
                            <a:lnTo>
                              <a:pt x="1511" y="1315"/>
                            </a:lnTo>
                            <a:lnTo>
                              <a:pt x="1375" y="1309"/>
                            </a:lnTo>
                            <a:lnTo>
                              <a:pt x="1240" y="1301"/>
                            </a:lnTo>
                            <a:lnTo>
                              <a:pt x="1104" y="1291"/>
                            </a:lnTo>
                            <a:lnTo>
                              <a:pt x="969" y="1279"/>
                            </a:lnTo>
                            <a:lnTo>
                              <a:pt x="834" y="1265"/>
                            </a:lnTo>
                            <a:lnTo>
                              <a:pt x="699" y="1249"/>
                            </a:lnTo>
                            <a:lnTo>
                              <a:pt x="564" y="1231"/>
                            </a:lnTo>
                            <a:lnTo>
                              <a:pt x="430" y="1210"/>
                            </a:lnTo>
                            <a:lnTo>
                              <a:pt x="295" y="1187"/>
                            </a:lnTo>
                            <a:lnTo>
                              <a:pt x="160" y="1162"/>
                            </a:lnTo>
                            <a:lnTo>
                              <a:pt x="26" y="1134"/>
                            </a:lnTo>
                            <a:lnTo>
                              <a:pt x="0" y="1129"/>
                            </a:lnTo>
                            <a:close/>
                            <a:moveTo>
                              <a:pt x="10772" y="0"/>
                            </a:moveTo>
                            <a:lnTo>
                              <a:pt x="10665" y="6"/>
                            </a:lnTo>
                            <a:lnTo>
                              <a:pt x="10451" y="19"/>
                            </a:lnTo>
                            <a:lnTo>
                              <a:pt x="10166" y="42"/>
                            </a:lnTo>
                            <a:lnTo>
                              <a:pt x="9881" y="70"/>
                            </a:lnTo>
                            <a:lnTo>
                              <a:pt x="9597" y="103"/>
                            </a:lnTo>
                            <a:lnTo>
                              <a:pt x="9241" y="151"/>
                            </a:lnTo>
                            <a:lnTo>
                              <a:pt x="8885" y="204"/>
                            </a:lnTo>
                            <a:lnTo>
                              <a:pt x="8459" y="276"/>
                            </a:lnTo>
                            <a:lnTo>
                              <a:pt x="7822" y="394"/>
                            </a:lnTo>
                            <a:lnTo>
                              <a:pt x="4941" y="983"/>
                            </a:lnTo>
                            <a:lnTo>
                              <a:pt x="4386" y="1083"/>
                            </a:lnTo>
                            <a:lnTo>
                              <a:pt x="3971" y="1149"/>
                            </a:lnTo>
                            <a:lnTo>
                              <a:pt x="3627" y="1197"/>
                            </a:lnTo>
                            <a:lnTo>
                              <a:pt x="3352" y="1231"/>
                            </a:lnTo>
                            <a:lnTo>
                              <a:pt x="3078" y="1261"/>
                            </a:lnTo>
                            <a:lnTo>
                              <a:pt x="2804" y="1285"/>
                            </a:lnTo>
                            <a:lnTo>
                              <a:pt x="2599" y="1299"/>
                            </a:lnTo>
                            <a:lnTo>
                              <a:pt x="2394" y="1310"/>
                            </a:lnTo>
                            <a:lnTo>
                              <a:pt x="2190" y="1317"/>
                            </a:lnTo>
                            <a:lnTo>
                              <a:pt x="1986" y="1321"/>
                            </a:lnTo>
                            <a:lnTo>
                              <a:pt x="1850" y="1322"/>
                            </a:lnTo>
                            <a:lnTo>
                              <a:pt x="10772" y="1322"/>
                            </a:lnTo>
                            <a:lnTo>
                              <a:pt x="10772" y="0"/>
                            </a:lnTo>
                            <a:close/>
                          </a:path>
                        </a:pathLst>
                      </a:custGeom>
                      <a:solidFill>
                        <a:srgbClr val="004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B8A04" id="Vrije vorm: vorm 31" o:spid="_x0000_s1026" style="position:absolute;margin-left:0;margin-top:0;width:597.1pt;height:115.0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coordsize="10772,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" path="m,1129r,947l10772,2076r,-754l1850,1322r-204,-3l1511,1315r-136,-6l1240,1301r-136,-10l969,1279,834,1265,699,1249,564,1231,430,1210,295,1187,160,1162,26,1134,,1129xm10772,r-107,6l10451,19r-285,23l9881,70r-284,33l9241,151r-356,53l8459,276,7822,394,4941,983r-555,100l3971,1149r-344,48l3352,1231r-274,30l2804,1285r-205,14l2394,1310r-204,7l1986,1321r-136,1l10772,1322,10772,xe" fillcolor="#004789" stroked="f">
              <v:path arrowok="t" o:connecttype="custom" o:connectlocs="0,2147483646;0,2147483646;2147483646,2147483646;2147483646,2147483646;826956058,2147483646;735767390,2147483646;675421948,2147483646;614629503,2147483646;554284061,2147483646;493491615,2147483646;433146173,2147483646;372800731,2147483646;312455289,2147483646;252109847,2147483646;192211408,2147483646;131865966,2147483646;71520524,2147483646;11622085,2147483646;0,2147483646;2147483646,2147483646;2147483646,2147483646;2147483646,2147483646;2147483646,2147483646;2147483646,2147483646;2147483646,2147483646;2147483646,2147483646;2147483646,2147483646;2147483646,2147483646;2147483646,2147483646;2147483646,2147483646;1960556363,2147483646;1775050004,2147483646;1621280877,2147483646;1498354977,2147483646;1375876080,2147483646;1253397182,2147483646;1161761511,2147483646;1070125840,2147483646;978937172,2147483646;887748504,2147483646;826956058,2147483646;2147483646,2147483646;2147483646,2147483646" o:connectangles="0,0,0,0,0,0,0,0,0,0,0,0,0,0,0,0,0,0,0,0,0,0,0,0,0,0,0,0,0,0,0,0,0,0,0,0,0,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4D9AD" w14:textId="77777777" w:rsidR="004C6497" w:rsidRDefault="004C6497">
      <w:pPr>
        <w:spacing w:after="0" w:line="240" w:lineRule="auto"/>
      </w:pPr>
      <w:r>
        <w:separator/>
      </w:r>
    </w:p>
  </w:footnote>
  <w:footnote w:type="continuationSeparator" w:id="0">
    <w:p w14:paraId="3E72997F" w14:textId="77777777" w:rsidR="004C6497" w:rsidRDefault="004C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961066576"/>
      <w:docPartObj>
        <w:docPartGallery w:val="Page Numbers (Top of Page)"/>
        <w:docPartUnique/>
      </w:docPartObj>
    </w:sdtPr>
    <w:sdtEndPr>
      <w:rPr>
        <w:rStyle w:val="Paginanummer"/>
      </w:rPr>
    </w:sdtEndPr>
    <w:sdtContent>
      <w:sdt>
        <w:sdtPr>
          <w:rPr>
            <w:rStyle w:val="Paginanummer"/>
          </w:rPr>
          <w:id w:val="-354116027"/>
          <w:docPartObj>
            <w:docPartGallery w:val="Page Numbers (Top of Page)"/>
            <w:docPartUnique/>
          </w:docPartObj>
        </w:sdtPr>
        <w:sdtEndPr>
          <w:rPr>
            <w:rStyle w:val="Paginanummer"/>
          </w:rPr>
        </w:sdtEndPr>
        <w:sdtContent>
          <w:p w14:paraId="48E0BBFF" w14:textId="77777777" w:rsidR="008563FD" w:rsidRDefault="006503DA" w:rsidP="00B64638">
            <w:pPr>
              <w:framePr w:w="1580" w:wrap="none" w:vAnchor="text" w:hAnchor="margin" w:y="2"/>
              <w:rPr>
                <w:rStyle w:val="Paginanummer"/>
              </w:rPr>
            </w:pPr>
            <w:r>
              <w:rPr>
                <w:rFonts w:cs="Corbel"/>
                <w:smallCaps/>
                <w:sz w:val="16"/>
                <w:szCs w:val="20"/>
              </w:rPr>
              <w:t>pagina</w:t>
            </w:r>
            <w:r>
              <w:rPr>
                <w:rFonts w:cs="Corbel"/>
                <w:szCs w:val="20"/>
              </w:rPr>
              <w:t xml:space="preserve"> </w:t>
            </w:r>
            <w:r w:rsidRPr="0032379C">
              <w:rPr>
                <w:rStyle w:val="Paginanummer"/>
                <w:rFonts w:cs="Times New Roman (Hoofdtekst CS)"/>
                <w:szCs w:val="20"/>
              </w:rPr>
              <w:fldChar w:fldCharType="begin"/>
            </w:r>
            <w:r w:rsidRPr="0032379C">
              <w:rPr>
                <w:rStyle w:val="Paginanummer"/>
                <w:rFonts w:cs="Times New Roman (Hoofdtekst CS)"/>
                <w:szCs w:val="20"/>
              </w:rPr>
              <w:instrText xml:space="preserve"> PAGE </w:instrText>
            </w:r>
            <w:r w:rsidRPr="0032379C">
              <w:rPr>
                <w:rStyle w:val="Paginanummer"/>
                <w:rFonts w:cs="Times New Roman (Hoofdtekst CS)"/>
                <w:szCs w:val="20"/>
              </w:rPr>
              <w:fldChar w:fldCharType="separate"/>
            </w:r>
            <w:r>
              <w:rPr>
                <w:rStyle w:val="Paginanummer"/>
                <w:rFonts w:cs="Times New Roman (Hoofdtekst CS)"/>
                <w:szCs w:val="20"/>
              </w:rPr>
              <w:t>5</w:t>
            </w:r>
            <w:r w:rsidRPr="0032379C">
              <w:rPr>
                <w:rStyle w:val="Paginanummer"/>
                <w:rFonts w:cs="Times New Roman (Hoofdtekst CS)"/>
                <w:szCs w:val="20"/>
              </w:rPr>
              <w:fldChar w:fldCharType="end"/>
            </w:r>
            <w:r>
              <w:rPr>
                <w:rStyle w:val="Paginanummer"/>
              </w:rPr>
              <w:t xml:space="preserve"> </w:t>
            </w:r>
            <w:r w:rsidRPr="0032379C">
              <w:rPr>
                <w:rFonts w:cs="Corbel"/>
                <w:szCs w:val="20"/>
              </w:rPr>
              <w:t>van</w:t>
            </w:r>
            <w:r>
              <w:rPr>
                <w:rFonts w:cs="Corbel"/>
                <w:smallCaps/>
                <w:sz w:val="16"/>
                <w:szCs w:val="20"/>
              </w:rPr>
              <w:t xml:space="preserve">  </w:t>
            </w:r>
            <w:r w:rsidRPr="0032379C">
              <w:rPr>
                <w:rFonts w:cs="Corbel"/>
                <w:smallCaps/>
                <w:szCs w:val="20"/>
              </w:rPr>
              <w:fldChar w:fldCharType="begin"/>
            </w:r>
            <w:r w:rsidRPr="0032379C">
              <w:rPr>
                <w:rFonts w:cs="Corbel"/>
                <w:smallCaps/>
                <w:szCs w:val="20"/>
              </w:rPr>
              <w:instrText xml:space="preserve"> NUMPAGES  \* MERGEFORMAT </w:instrText>
            </w:r>
            <w:r w:rsidRPr="0032379C">
              <w:rPr>
                <w:rFonts w:cs="Corbel"/>
                <w:smallCaps/>
                <w:szCs w:val="20"/>
              </w:rPr>
              <w:fldChar w:fldCharType="separate"/>
            </w:r>
            <w:r>
              <w:rPr>
                <w:rFonts w:cs="Corbel"/>
                <w:smallCaps/>
                <w:szCs w:val="20"/>
              </w:rPr>
              <w:t>5</w:t>
            </w:r>
            <w:r w:rsidRPr="0032379C">
              <w:rPr>
                <w:rFonts w:cs="Corbel"/>
                <w:smallCaps/>
                <w:szCs w:val="20"/>
              </w:rPr>
              <w:fldChar w:fldCharType="end"/>
            </w:r>
          </w:p>
        </w:sdtContent>
      </w:sdt>
    </w:sdtContent>
  </w:sdt>
  <w:p w14:paraId="709911D5" w14:textId="77777777" w:rsidR="008563FD" w:rsidRDefault="008573EC">
    <w:pPr>
      <w:pStyle w:val="Koptekst"/>
    </w:pPr>
    <w:r>
      <w:rPr>
        <w:noProof/>
      </w:rPr>
      <w:drawing>
        <wp:anchor distT="0" distB="0" distL="114300" distR="114300" simplePos="0" relativeHeight="251661312" behindDoc="1" locked="0" layoutInCell="1" allowOverlap="1" wp14:anchorId="362FE1A6" wp14:editId="65F07318">
          <wp:simplePos x="0" y="0"/>
          <wp:positionH relativeFrom="column">
            <wp:posOffset>5277899</wp:posOffset>
          </wp:positionH>
          <wp:positionV relativeFrom="paragraph">
            <wp:posOffset>-346268</wp:posOffset>
          </wp:positionV>
          <wp:extent cx="1235710" cy="1235710"/>
          <wp:effectExtent l="0" t="0" r="0" b="0"/>
          <wp:wrapTight wrapText="bothSides">
            <wp:wrapPolygon edited="0">
              <wp:start x="4329" y="2664"/>
              <wp:lineTo x="3996" y="4995"/>
              <wp:lineTo x="5994" y="8325"/>
              <wp:lineTo x="3996" y="10656"/>
              <wp:lineTo x="4662" y="17316"/>
              <wp:lineTo x="4995" y="18647"/>
              <wp:lineTo x="6993" y="18647"/>
              <wp:lineTo x="11655" y="17982"/>
              <wp:lineTo x="16650" y="15984"/>
              <wp:lineTo x="17316" y="10989"/>
              <wp:lineTo x="14985" y="8991"/>
              <wp:lineTo x="17649" y="8658"/>
              <wp:lineTo x="17316" y="4329"/>
              <wp:lineTo x="6327" y="2664"/>
              <wp:lineTo x="4329" y="2664"/>
            </wp:wrapPolygon>
          </wp:wrapTight>
          <wp:docPr id="4" name="Afbeelding 4" descr="Afbeelding met Graphics, grafische vormgeving,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phics, grafische vormgeving, Lettertype,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710" cy="1235710"/>
                  </a:xfrm>
                  <a:prstGeom prst="rect">
                    <a:avLst/>
                  </a:prstGeom>
                </pic:spPr>
              </pic:pic>
            </a:graphicData>
          </a:graphic>
          <wp14:sizeRelH relativeFrom="margin">
            <wp14:pctWidth>0</wp14:pctWidth>
          </wp14:sizeRelH>
          <wp14:sizeRelV relativeFrom="margin">
            <wp14:pctHeight>0</wp14:pctHeight>
          </wp14:sizeRelV>
        </wp:anchor>
      </w:drawing>
    </w:r>
  </w:p>
  <w:p w14:paraId="1E7B4F0D" w14:textId="77777777" w:rsidR="00A86776" w:rsidRDefault="00A86776"/>
  <w:p w14:paraId="6D6462AA" w14:textId="77777777" w:rsidR="00A86776" w:rsidRDefault="00A867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B8CF3" w14:textId="77777777" w:rsidR="009159C2" w:rsidRDefault="006D2B3D">
    <w:pPr>
      <w:pStyle w:val="Koptekst"/>
    </w:pPr>
    <w:r>
      <w:rPr>
        <w:noProof/>
      </w:rPr>
      <w:drawing>
        <wp:anchor distT="0" distB="0" distL="114300" distR="114300" simplePos="0" relativeHeight="251660288" behindDoc="1" locked="0" layoutInCell="1" allowOverlap="1" wp14:anchorId="547C5F19" wp14:editId="425913D4">
          <wp:simplePos x="0" y="0"/>
          <wp:positionH relativeFrom="column">
            <wp:posOffset>4110355</wp:posOffset>
          </wp:positionH>
          <wp:positionV relativeFrom="paragraph">
            <wp:posOffset>-173355</wp:posOffset>
          </wp:positionV>
          <wp:extent cx="2905125" cy="2905125"/>
          <wp:effectExtent l="0" t="0" r="0" b="0"/>
          <wp:wrapTight wrapText="bothSides">
            <wp:wrapPolygon edited="0">
              <wp:start x="4957" y="3116"/>
              <wp:lineTo x="4391" y="3966"/>
              <wp:lineTo x="4674" y="4532"/>
              <wp:lineTo x="6232" y="5666"/>
              <wp:lineTo x="5524" y="7082"/>
              <wp:lineTo x="5666" y="7649"/>
              <wp:lineTo x="6374" y="7932"/>
              <wp:lineTo x="6799" y="10198"/>
              <wp:lineTo x="4532" y="10340"/>
              <wp:lineTo x="4674" y="12039"/>
              <wp:lineTo x="10765" y="12464"/>
              <wp:lineTo x="7507" y="13031"/>
              <wp:lineTo x="4957" y="14022"/>
              <wp:lineTo x="5099" y="17563"/>
              <wp:lineTo x="5241" y="17988"/>
              <wp:lineTo x="5666" y="18413"/>
              <wp:lineTo x="6515" y="18413"/>
              <wp:lineTo x="7365" y="16997"/>
              <wp:lineTo x="14164" y="16997"/>
              <wp:lineTo x="16147" y="15722"/>
              <wp:lineTo x="15439" y="14730"/>
              <wp:lineTo x="16289" y="13314"/>
              <wp:lineTo x="15297" y="12748"/>
              <wp:lineTo x="16855" y="12039"/>
              <wp:lineTo x="17138" y="10481"/>
              <wp:lineTo x="14730" y="10198"/>
              <wp:lineTo x="15722" y="7932"/>
              <wp:lineTo x="17280" y="5666"/>
              <wp:lineTo x="17422" y="4816"/>
              <wp:lineTo x="14022" y="4108"/>
              <wp:lineTo x="5807" y="3116"/>
              <wp:lineTo x="4957" y="3116"/>
            </wp:wrapPolygon>
          </wp:wrapTight>
          <wp:docPr id="32" name="Afbeelding 32" descr="Afbeelding met Graphics, grafische vormgeving,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Graphics, grafische vormgeving, Lettertype,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05125" cy="29051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6E5A8C5F" wp14:editId="22C808FB">
              <wp:simplePos x="0" y="0"/>
              <wp:positionH relativeFrom="column">
                <wp:posOffset>-1147445</wp:posOffset>
              </wp:positionH>
              <wp:positionV relativeFrom="paragraph">
                <wp:posOffset>-449580</wp:posOffset>
              </wp:positionV>
              <wp:extent cx="7853291" cy="1405601"/>
              <wp:effectExtent l="0" t="0" r="0" b="44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53291" cy="1405601"/>
                      </a:xfrm>
                      <a:custGeom>
                        <a:avLst/>
                        <a:gdLst>
                          <a:gd name="T0" fmla="*/ 6335395 w 10772"/>
                          <a:gd name="T1" fmla="*/ 1460500 h 1928"/>
                          <a:gd name="T2" fmla="*/ 6247765 w 10772"/>
                          <a:gd name="T3" fmla="*/ 1395730 h 1928"/>
                          <a:gd name="T4" fmla="*/ 6114415 w 10772"/>
                          <a:gd name="T5" fmla="*/ 1343660 h 1928"/>
                          <a:gd name="T6" fmla="*/ 5986145 w 10772"/>
                          <a:gd name="T7" fmla="*/ 1337310 h 1928"/>
                          <a:gd name="T8" fmla="*/ 5864860 w 10772"/>
                          <a:gd name="T9" fmla="*/ 1359535 h 1928"/>
                          <a:gd name="T10" fmla="*/ 5706110 w 10772"/>
                          <a:gd name="T11" fmla="*/ 1409700 h 1928"/>
                          <a:gd name="T12" fmla="*/ 5575935 w 10772"/>
                          <a:gd name="T13" fmla="*/ 1441450 h 1928"/>
                          <a:gd name="T14" fmla="*/ 5454650 w 10772"/>
                          <a:gd name="T15" fmla="*/ 1431925 h 1928"/>
                          <a:gd name="T16" fmla="*/ 5335270 w 10772"/>
                          <a:gd name="T17" fmla="*/ 1353185 h 1928"/>
                          <a:gd name="T18" fmla="*/ 5333365 w 10772"/>
                          <a:gd name="T19" fmla="*/ 1512570 h 1928"/>
                          <a:gd name="T20" fmla="*/ 5463540 w 10772"/>
                          <a:gd name="T21" fmla="*/ 1563370 h 1928"/>
                          <a:gd name="T22" fmla="*/ 5590540 w 10772"/>
                          <a:gd name="T23" fmla="*/ 1565910 h 1928"/>
                          <a:gd name="T24" fmla="*/ 5713730 w 10772"/>
                          <a:gd name="T25" fmla="*/ 1537970 h 1928"/>
                          <a:gd name="T26" fmla="*/ 5877560 w 10772"/>
                          <a:gd name="T27" fmla="*/ 1485265 h 1928"/>
                          <a:gd name="T28" fmla="*/ 6001385 w 10772"/>
                          <a:gd name="T29" fmla="*/ 1460500 h 1928"/>
                          <a:gd name="T30" fmla="*/ 6123940 w 10772"/>
                          <a:gd name="T31" fmla="*/ 1475740 h 1928"/>
                          <a:gd name="T32" fmla="*/ 6249670 w 10772"/>
                          <a:gd name="T33" fmla="*/ 1551305 h 1928"/>
                          <a:gd name="T34" fmla="*/ 6562725 w 10772"/>
                          <a:gd name="T35" fmla="*/ 1260475 h 1928"/>
                          <a:gd name="T36" fmla="*/ 6474460 w 10772"/>
                          <a:gd name="T37" fmla="*/ 1191895 h 1928"/>
                          <a:gd name="T38" fmla="*/ 6385560 w 10772"/>
                          <a:gd name="T39" fmla="*/ 1146175 h 1928"/>
                          <a:gd name="T40" fmla="*/ 6250940 w 10772"/>
                          <a:gd name="T41" fmla="*/ 1113790 h 1928"/>
                          <a:gd name="T42" fmla="*/ 6115685 w 10772"/>
                          <a:gd name="T43" fmla="*/ 1113790 h 1928"/>
                          <a:gd name="T44" fmla="*/ 5980430 w 10772"/>
                          <a:gd name="T45" fmla="*/ 1134110 h 1928"/>
                          <a:gd name="T46" fmla="*/ 5716270 w 10772"/>
                          <a:gd name="T47" fmla="*/ 1184275 h 1928"/>
                          <a:gd name="T48" fmla="*/ 5587365 w 10772"/>
                          <a:gd name="T49" fmla="*/ 1191260 h 1928"/>
                          <a:gd name="T50" fmla="*/ 5460365 w 10772"/>
                          <a:gd name="T51" fmla="*/ 1169670 h 1928"/>
                          <a:gd name="T52" fmla="*/ 5334635 w 10772"/>
                          <a:gd name="T53" fmla="*/ 1108710 h 1928"/>
                          <a:gd name="T54" fmla="*/ 5209540 w 10772"/>
                          <a:gd name="T55" fmla="*/ 996315 h 1928"/>
                          <a:gd name="T56" fmla="*/ 5201285 w 10772"/>
                          <a:gd name="T57" fmla="*/ 1164590 h 1928"/>
                          <a:gd name="T58" fmla="*/ 5330825 w 10772"/>
                          <a:gd name="T59" fmla="*/ 1252220 h 1928"/>
                          <a:gd name="T60" fmla="*/ 5459730 w 10772"/>
                          <a:gd name="T61" fmla="*/ 1300480 h 1928"/>
                          <a:gd name="T62" fmla="*/ 5588000 w 10772"/>
                          <a:gd name="T63" fmla="*/ 1316355 h 1928"/>
                          <a:gd name="T64" fmla="*/ 5714365 w 10772"/>
                          <a:gd name="T65" fmla="*/ 1310640 h 1928"/>
                          <a:gd name="T66" fmla="*/ 5836920 w 10772"/>
                          <a:gd name="T67" fmla="*/ 1290955 h 1928"/>
                          <a:gd name="T68" fmla="*/ 6068695 w 10772"/>
                          <a:gd name="T69" fmla="*/ 1245235 h 1928"/>
                          <a:gd name="T70" fmla="*/ 6211570 w 10772"/>
                          <a:gd name="T71" fmla="*/ 1236980 h 1928"/>
                          <a:gd name="T72" fmla="*/ 6347460 w 10772"/>
                          <a:gd name="T73" fmla="*/ 1266190 h 1928"/>
                          <a:gd name="T74" fmla="*/ 6477635 w 10772"/>
                          <a:gd name="T75" fmla="*/ 1351280 h 1928"/>
                          <a:gd name="T76" fmla="*/ 0 w 10772"/>
                          <a:gd name="T77" fmla="*/ 369570 h 1928"/>
                          <a:gd name="T78" fmla="*/ 175895 w 10772"/>
                          <a:gd name="T79" fmla="*/ 1360170 h 1928"/>
                          <a:gd name="T80" fmla="*/ 480695 w 10772"/>
                          <a:gd name="T81" fmla="*/ 1396365 h 1928"/>
                          <a:gd name="T82" fmla="*/ 784860 w 10772"/>
                          <a:gd name="T83" fmla="*/ 1418590 h 1928"/>
                          <a:gd name="T84" fmla="*/ 1188085 w 10772"/>
                          <a:gd name="T85" fmla="*/ 1429385 h 1928"/>
                          <a:gd name="T86" fmla="*/ 1638935 w 10772"/>
                          <a:gd name="T87" fmla="*/ 1416685 h 1928"/>
                          <a:gd name="T88" fmla="*/ 2186305 w 10772"/>
                          <a:gd name="T89" fmla="*/ 1372870 h 1928"/>
                          <a:gd name="T90" fmla="*/ 2922905 w 10772"/>
                          <a:gd name="T91" fmla="*/ 1271905 h 1928"/>
                          <a:gd name="T92" fmla="*/ 5185410 w 10772"/>
                          <a:gd name="T93" fmla="*/ 822325 h 1928"/>
                          <a:gd name="T94" fmla="*/ 6043295 w 10772"/>
                          <a:gd name="T95" fmla="*/ 673100 h 1928"/>
                          <a:gd name="T96" fmla="*/ 6534785 w 10772"/>
                          <a:gd name="T97" fmla="*/ 614045 h 1928"/>
                          <a:gd name="T98" fmla="*/ 6840220 w 10772"/>
                          <a:gd name="T99" fmla="*/ 591185 h 192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772" h="1928">
                            <a:moveTo>
                              <a:pt x="10055" y="1794"/>
                            </a:moveTo>
                            <a:lnTo>
                              <a:pt x="9983" y="1722"/>
                            </a:lnTo>
                            <a:lnTo>
                              <a:pt x="9977" y="1718"/>
                            </a:lnTo>
                            <a:lnTo>
                              <a:pt x="9946" y="1693"/>
                            </a:lnTo>
                            <a:lnTo>
                              <a:pt x="9911" y="1663"/>
                            </a:lnTo>
                            <a:lnTo>
                              <a:pt x="9839" y="1616"/>
                            </a:lnTo>
                            <a:lnTo>
                              <a:pt x="9768" y="1579"/>
                            </a:lnTo>
                            <a:lnTo>
                              <a:pt x="9698" y="1552"/>
                            </a:lnTo>
                            <a:lnTo>
                              <a:pt x="9629" y="1534"/>
                            </a:lnTo>
                            <a:lnTo>
                              <a:pt x="9560" y="1524"/>
                            </a:lnTo>
                            <a:lnTo>
                              <a:pt x="9493" y="1521"/>
                            </a:lnTo>
                            <a:lnTo>
                              <a:pt x="9427" y="1524"/>
                            </a:lnTo>
                            <a:lnTo>
                              <a:pt x="9362" y="1531"/>
                            </a:lnTo>
                            <a:lnTo>
                              <a:pt x="9298" y="1543"/>
                            </a:lnTo>
                            <a:lnTo>
                              <a:pt x="9236" y="1559"/>
                            </a:lnTo>
                            <a:lnTo>
                              <a:pt x="9175" y="1576"/>
                            </a:lnTo>
                            <a:lnTo>
                              <a:pt x="9116" y="1595"/>
                            </a:lnTo>
                            <a:lnTo>
                              <a:pt x="8986" y="1638"/>
                            </a:lnTo>
                            <a:lnTo>
                              <a:pt x="8915" y="1659"/>
                            </a:lnTo>
                            <a:lnTo>
                              <a:pt x="8847" y="1677"/>
                            </a:lnTo>
                            <a:lnTo>
                              <a:pt x="8781" y="1688"/>
                            </a:lnTo>
                            <a:lnTo>
                              <a:pt x="8716" y="1693"/>
                            </a:lnTo>
                            <a:lnTo>
                              <a:pt x="8653" y="1688"/>
                            </a:lnTo>
                            <a:lnTo>
                              <a:pt x="8590" y="1673"/>
                            </a:lnTo>
                            <a:lnTo>
                              <a:pt x="8528" y="1646"/>
                            </a:lnTo>
                            <a:lnTo>
                              <a:pt x="8465" y="1605"/>
                            </a:lnTo>
                            <a:lnTo>
                              <a:pt x="8402" y="1549"/>
                            </a:lnTo>
                            <a:lnTo>
                              <a:pt x="8262" y="1688"/>
                            </a:lnTo>
                            <a:lnTo>
                              <a:pt x="8331" y="1750"/>
                            </a:lnTo>
                            <a:lnTo>
                              <a:pt x="8399" y="1800"/>
                            </a:lnTo>
                            <a:lnTo>
                              <a:pt x="8468" y="1837"/>
                            </a:lnTo>
                            <a:lnTo>
                              <a:pt x="8536" y="1863"/>
                            </a:lnTo>
                            <a:lnTo>
                              <a:pt x="8604" y="1880"/>
                            </a:lnTo>
                            <a:lnTo>
                              <a:pt x="8671" y="1888"/>
                            </a:lnTo>
                            <a:lnTo>
                              <a:pt x="8738" y="1889"/>
                            </a:lnTo>
                            <a:lnTo>
                              <a:pt x="8804" y="1884"/>
                            </a:lnTo>
                            <a:lnTo>
                              <a:pt x="8869" y="1873"/>
                            </a:lnTo>
                            <a:lnTo>
                              <a:pt x="8934" y="1858"/>
                            </a:lnTo>
                            <a:lnTo>
                              <a:pt x="8998" y="1840"/>
                            </a:lnTo>
                            <a:lnTo>
                              <a:pt x="9060" y="1821"/>
                            </a:lnTo>
                            <a:lnTo>
                              <a:pt x="9190" y="1778"/>
                            </a:lnTo>
                            <a:lnTo>
                              <a:pt x="9256" y="1757"/>
                            </a:lnTo>
                            <a:lnTo>
                              <a:pt x="9322" y="1739"/>
                            </a:lnTo>
                            <a:lnTo>
                              <a:pt x="9387" y="1726"/>
                            </a:lnTo>
                            <a:lnTo>
                              <a:pt x="9451" y="1718"/>
                            </a:lnTo>
                            <a:lnTo>
                              <a:pt x="9515" y="1718"/>
                            </a:lnTo>
                            <a:lnTo>
                              <a:pt x="9580" y="1725"/>
                            </a:lnTo>
                            <a:lnTo>
                              <a:pt x="9644" y="1742"/>
                            </a:lnTo>
                            <a:lnTo>
                              <a:pt x="9709" y="1769"/>
                            </a:lnTo>
                            <a:lnTo>
                              <a:pt x="9775" y="1808"/>
                            </a:lnTo>
                            <a:lnTo>
                              <a:pt x="9842" y="1861"/>
                            </a:lnTo>
                            <a:lnTo>
                              <a:pt x="9911" y="1928"/>
                            </a:lnTo>
                            <a:lnTo>
                              <a:pt x="10055" y="1794"/>
                            </a:lnTo>
                            <a:moveTo>
                              <a:pt x="10335" y="1403"/>
                            </a:moveTo>
                            <a:lnTo>
                              <a:pt x="10291" y="1365"/>
                            </a:lnTo>
                            <a:lnTo>
                              <a:pt x="10266" y="1344"/>
                            </a:lnTo>
                            <a:lnTo>
                              <a:pt x="10196" y="1295"/>
                            </a:lnTo>
                            <a:lnTo>
                              <a:pt x="10196" y="1294"/>
                            </a:lnTo>
                            <a:lnTo>
                              <a:pt x="10127" y="1255"/>
                            </a:lnTo>
                            <a:lnTo>
                              <a:pt x="10056" y="1223"/>
                            </a:lnTo>
                            <a:lnTo>
                              <a:pt x="9986" y="1199"/>
                            </a:lnTo>
                            <a:lnTo>
                              <a:pt x="9915" y="1183"/>
                            </a:lnTo>
                            <a:lnTo>
                              <a:pt x="9844" y="1172"/>
                            </a:lnTo>
                            <a:lnTo>
                              <a:pt x="9773" y="1168"/>
                            </a:lnTo>
                            <a:lnTo>
                              <a:pt x="9702" y="1168"/>
                            </a:lnTo>
                            <a:lnTo>
                              <a:pt x="9631" y="1172"/>
                            </a:lnTo>
                            <a:lnTo>
                              <a:pt x="9560" y="1180"/>
                            </a:lnTo>
                            <a:lnTo>
                              <a:pt x="9489" y="1191"/>
                            </a:lnTo>
                            <a:lnTo>
                              <a:pt x="9418" y="1204"/>
                            </a:lnTo>
                            <a:lnTo>
                              <a:pt x="9139" y="1261"/>
                            </a:lnTo>
                            <a:lnTo>
                              <a:pt x="9070" y="1273"/>
                            </a:lnTo>
                            <a:lnTo>
                              <a:pt x="9002" y="1283"/>
                            </a:lnTo>
                            <a:lnTo>
                              <a:pt x="8934" y="1291"/>
                            </a:lnTo>
                            <a:lnTo>
                              <a:pt x="8866" y="1294"/>
                            </a:lnTo>
                            <a:lnTo>
                              <a:pt x="8799" y="1294"/>
                            </a:lnTo>
                            <a:lnTo>
                              <a:pt x="8732" y="1289"/>
                            </a:lnTo>
                            <a:lnTo>
                              <a:pt x="8665" y="1278"/>
                            </a:lnTo>
                            <a:lnTo>
                              <a:pt x="8599" y="1260"/>
                            </a:lnTo>
                            <a:lnTo>
                              <a:pt x="8533" y="1236"/>
                            </a:lnTo>
                            <a:lnTo>
                              <a:pt x="8467" y="1205"/>
                            </a:lnTo>
                            <a:lnTo>
                              <a:pt x="8401" y="1164"/>
                            </a:lnTo>
                            <a:lnTo>
                              <a:pt x="8335" y="1115"/>
                            </a:lnTo>
                            <a:lnTo>
                              <a:pt x="8269" y="1057"/>
                            </a:lnTo>
                            <a:lnTo>
                              <a:pt x="8204" y="987"/>
                            </a:lnTo>
                            <a:lnTo>
                              <a:pt x="8056" y="1118"/>
                            </a:lnTo>
                            <a:lnTo>
                              <a:pt x="8123" y="1189"/>
                            </a:lnTo>
                            <a:lnTo>
                              <a:pt x="8191" y="1252"/>
                            </a:lnTo>
                            <a:lnTo>
                              <a:pt x="8259" y="1306"/>
                            </a:lnTo>
                            <a:lnTo>
                              <a:pt x="8327" y="1352"/>
                            </a:lnTo>
                            <a:lnTo>
                              <a:pt x="8395" y="1390"/>
                            </a:lnTo>
                            <a:lnTo>
                              <a:pt x="8463" y="1422"/>
                            </a:lnTo>
                            <a:lnTo>
                              <a:pt x="8530" y="1447"/>
                            </a:lnTo>
                            <a:lnTo>
                              <a:pt x="8598" y="1466"/>
                            </a:lnTo>
                            <a:lnTo>
                              <a:pt x="8666" y="1479"/>
                            </a:lnTo>
                            <a:lnTo>
                              <a:pt x="8733" y="1487"/>
                            </a:lnTo>
                            <a:lnTo>
                              <a:pt x="8800" y="1491"/>
                            </a:lnTo>
                            <a:lnTo>
                              <a:pt x="8867" y="1492"/>
                            </a:lnTo>
                            <a:lnTo>
                              <a:pt x="8933" y="1488"/>
                            </a:lnTo>
                            <a:lnTo>
                              <a:pt x="8999" y="1482"/>
                            </a:lnTo>
                            <a:lnTo>
                              <a:pt x="9064" y="1473"/>
                            </a:lnTo>
                            <a:lnTo>
                              <a:pt x="9129" y="1463"/>
                            </a:lnTo>
                            <a:lnTo>
                              <a:pt x="9192" y="1451"/>
                            </a:lnTo>
                            <a:lnTo>
                              <a:pt x="9399" y="1408"/>
                            </a:lnTo>
                            <a:lnTo>
                              <a:pt x="9479" y="1393"/>
                            </a:lnTo>
                            <a:lnTo>
                              <a:pt x="9557" y="1379"/>
                            </a:lnTo>
                            <a:lnTo>
                              <a:pt x="9633" y="1370"/>
                            </a:lnTo>
                            <a:lnTo>
                              <a:pt x="9708" y="1365"/>
                            </a:lnTo>
                            <a:lnTo>
                              <a:pt x="9782" y="1366"/>
                            </a:lnTo>
                            <a:lnTo>
                              <a:pt x="9854" y="1373"/>
                            </a:lnTo>
                            <a:lnTo>
                              <a:pt x="9925" y="1388"/>
                            </a:lnTo>
                            <a:lnTo>
                              <a:pt x="9996" y="1412"/>
                            </a:lnTo>
                            <a:lnTo>
                              <a:pt x="10065" y="1446"/>
                            </a:lnTo>
                            <a:lnTo>
                              <a:pt x="10133" y="1490"/>
                            </a:lnTo>
                            <a:lnTo>
                              <a:pt x="10201" y="1546"/>
                            </a:lnTo>
                            <a:lnTo>
                              <a:pt x="10335" y="1403"/>
                            </a:lnTo>
                            <a:moveTo>
                              <a:pt x="10772" y="0"/>
                            </a:moveTo>
                            <a:lnTo>
                              <a:pt x="0" y="0"/>
                            </a:lnTo>
                            <a:lnTo>
                              <a:pt x="0" y="1516"/>
                            </a:lnTo>
                            <a:lnTo>
                              <a:pt x="117" y="1535"/>
                            </a:lnTo>
                            <a:lnTo>
                              <a:pt x="277" y="1560"/>
                            </a:lnTo>
                            <a:lnTo>
                              <a:pt x="437" y="1581"/>
                            </a:lnTo>
                            <a:lnTo>
                              <a:pt x="597" y="1600"/>
                            </a:lnTo>
                            <a:lnTo>
                              <a:pt x="757" y="1617"/>
                            </a:lnTo>
                            <a:lnTo>
                              <a:pt x="917" y="1631"/>
                            </a:lnTo>
                            <a:lnTo>
                              <a:pt x="1076" y="1643"/>
                            </a:lnTo>
                            <a:lnTo>
                              <a:pt x="1236" y="1652"/>
                            </a:lnTo>
                            <a:lnTo>
                              <a:pt x="1395" y="1659"/>
                            </a:lnTo>
                            <a:lnTo>
                              <a:pt x="1633" y="1666"/>
                            </a:lnTo>
                            <a:lnTo>
                              <a:pt x="1871" y="1669"/>
                            </a:lnTo>
                            <a:lnTo>
                              <a:pt x="2108" y="1666"/>
                            </a:lnTo>
                            <a:lnTo>
                              <a:pt x="2345" y="1660"/>
                            </a:lnTo>
                            <a:lnTo>
                              <a:pt x="2581" y="1649"/>
                            </a:lnTo>
                            <a:lnTo>
                              <a:pt x="2817" y="1635"/>
                            </a:lnTo>
                            <a:lnTo>
                              <a:pt x="3130" y="1610"/>
                            </a:lnTo>
                            <a:lnTo>
                              <a:pt x="3443" y="1580"/>
                            </a:lnTo>
                            <a:lnTo>
                              <a:pt x="3754" y="1544"/>
                            </a:lnTo>
                            <a:lnTo>
                              <a:pt x="4141" y="1492"/>
                            </a:lnTo>
                            <a:lnTo>
                              <a:pt x="4603" y="1421"/>
                            </a:lnTo>
                            <a:lnTo>
                              <a:pt x="5137" y="1329"/>
                            </a:lnTo>
                            <a:lnTo>
                              <a:pt x="6043" y="1153"/>
                            </a:lnTo>
                            <a:lnTo>
                              <a:pt x="8166" y="713"/>
                            </a:lnTo>
                            <a:lnTo>
                              <a:pt x="8728" y="607"/>
                            </a:lnTo>
                            <a:lnTo>
                              <a:pt x="9124" y="539"/>
                            </a:lnTo>
                            <a:lnTo>
                              <a:pt x="9517" y="478"/>
                            </a:lnTo>
                            <a:lnTo>
                              <a:pt x="9828" y="436"/>
                            </a:lnTo>
                            <a:lnTo>
                              <a:pt x="10060" y="408"/>
                            </a:lnTo>
                            <a:lnTo>
                              <a:pt x="10291" y="385"/>
                            </a:lnTo>
                            <a:lnTo>
                              <a:pt x="10520" y="365"/>
                            </a:lnTo>
                            <a:lnTo>
                              <a:pt x="10748" y="350"/>
                            </a:lnTo>
                            <a:lnTo>
                              <a:pt x="10772" y="349"/>
                            </a:lnTo>
                            <a:lnTo>
                              <a:pt x="10772" y="0"/>
                            </a:lnTo>
                          </a:path>
                        </a:pathLst>
                      </a:custGeom>
                      <a:solidFill>
                        <a:srgbClr val="004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BC5F3F" id="AutoShape 2" o:spid="_x0000_s1026" style="position:absolute;margin-left:-90.35pt;margin-top:-35.4pt;width:618.35pt;height:110.7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0772,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" path="m10055,1794r-72,-72l9977,1718r-31,-25l9911,1663r-72,-47l9768,1579r-70,-27l9629,1534r-69,-10l9493,1521r-66,3l9362,1531r-64,12l9236,1559r-61,17l9116,1595r-130,43l8915,1659r-68,18l8781,1688r-65,5l8653,1688r-63,-15l8528,1646r-63,-41l8402,1549r-140,139l8331,1750r68,50l8468,1837r68,26l8604,1880r67,8l8738,1889r66,-5l8869,1873r65,-15l8998,1840r62,-19l9190,1778r66,-21l9322,1739r65,-13l9451,1718r64,l9580,1725r64,17l9709,1769r66,39l9842,1861r69,67l10055,1794t280,-391l10291,1365r-25,-21l10196,1295r,-1l10127,1255r-71,-32l9986,1199r-71,-16l9844,1172r-71,-4l9702,1168r-71,4l9560,1180r-71,11l9418,1204r-279,57l9070,1273r-68,10l8934,1291r-68,3l8799,1294r-67,-5l8665,1278r-66,-18l8533,1236r-66,-31l8401,1164r-66,-49l8269,1057r-65,-70l8056,1118r67,71l8191,1252r68,54l8327,1352r68,38l8463,1422r67,25l8598,1466r68,13l8733,1487r67,4l8867,1492r66,-4l8999,1482r65,-9l9129,1463r63,-12l9399,1408r80,-15l9557,1379r76,-9l9708,1365r74,1l9854,1373r71,15l9996,1412r69,34l10133,1490r68,56l10335,1403m10772,l,,,1516r117,19l277,1560r160,21l597,1600r160,17l917,1631r159,12l1236,1652r159,7l1633,1666r238,3l2108,1666r237,-6l2581,1649r236,-14l3130,1610r313,-30l3754,1544r387,-52l4603,1421r534,-92l6043,1153,8166,713,8728,607r396,-68l9517,478r311,-42l10060,408r231,-23l10520,365r228,-15l10772,349r,-349e" fillcolor="#004789" stroked="f">
              <v:path arrowok="t" o:connecttype="custom" o:connectlocs="2147483646,1064771919;2147483646,1017551599;2147483646,979590166;2147483646,974960723;2147483646,991163774;2147483646,1027736374;2147483646,1050883590;2147483646,1043939425;2147483646,986534330;2147483646,1102733353;2147483646,1139768898;2147483646,1141620675;2147483646,1121251126;2147483646,1082826748;2147483646,1064771919;2147483646,1075882583;2147483646,1130972956;2147483646,918944461;2147483646,868946475;2147483646,835614485;2147483646,812004325;2147483646,812004325;2147483646,826818543;2147483646,863391143;2147483646,868483531;2147483646,852743424;2147483646,808300770;2147483646,726359627;2147483646,849039870;2147483646,912926185;2147483646,948109953;2147483646,959683560;2147483646,955517062;2147483646,941165788;2147483646,907833797;2147483646,901815521;2147483646,923110960;2147483646,985145498;0,269433590;128235668,991626718;350449101,1018014544;572199589,1034217595;866169443,1042087648;1194860145,1032828762;1593918435,1000885604;2130934230,927277458;2147483646,599512885;2147483646,490720972;2147483646,447667150;2147483646,431001155" o:connectangles="0,0,0,0,0,0,0,0,0,0,0,0,0,0,0,0,0,0,0,0,0,0,0,0,0,0,0,0,0,0,0,0,0,0,0,0,0,0,0,0,0,0,0,0,0,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25996"/>
    <w:multiLevelType w:val="hybridMultilevel"/>
    <w:tmpl w:val="D69CC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EA494B"/>
    <w:multiLevelType w:val="hybridMultilevel"/>
    <w:tmpl w:val="24F4EB6E"/>
    <w:lvl w:ilvl="0" w:tplc="38347D0A">
      <w:start w:val="1"/>
      <w:numFmt w:val="decimalZero"/>
      <w:lvlText w:val="%1."/>
      <w:lvlJc w:val="left"/>
      <w:pPr>
        <w:ind w:left="360" w:hanging="360"/>
      </w:pPr>
      <w:rPr>
        <w:rFonts w:hint="default"/>
      </w:rPr>
    </w:lvl>
    <w:lvl w:ilvl="1" w:tplc="94EEEB2A">
      <w:start w:val="1"/>
      <w:numFmt w:val="decimal"/>
      <w:lvlText w:val="%2."/>
      <w:lvlJc w:val="left"/>
      <w:pPr>
        <w:ind w:left="1080" w:hanging="360"/>
      </w:pPr>
      <w:rPr>
        <w:rFonts w:asciiTheme="minorHAnsi" w:eastAsia="Times New Roman" w:hAnsiTheme="minorHAnsi"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62A525B"/>
    <w:multiLevelType w:val="hybridMultilevel"/>
    <w:tmpl w:val="70B4190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3A397C"/>
    <w:multiLevelType w:val="multilevel"/>
    <w:tmpl w:val="1C9028D4"/>
    <w:lvl w:ilvl="0">
      <w:start w:val="1"/>
      <w:numFmt w:val="decimal"/>
      <w:lvlText w:val="%1."/>
      <w:lvlJc w:val="left"/>
      <w:pPr>
        <w:ind w:left="720" w:hanging="360"/>
      </w:pPr>
      <w:rPr>
        <w:rFonts w:ascii="Corbel" w:hAnsi="Corbel" w:hint="default"/>
        <w:b/>
        <w:i w:val="0"/>
        <w:caps w:val="0"/>
        <w:strike w:val="0"/>
        <w:dstrike w:val="0"/>
        <w:vanish w:val="0"/>
        <w:sz w:val="36"/>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E087FFD"/>
    <w:multiLevelType w:val="hybridMultilevel"/>
    <w:tmpl w:val="0AD61C3A"/>
    <w:lvl w:ilvl="0" w:tplc="260CEA32">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404B502C"/>
    <w:multiLevelType w:val="hybridMultilevel"/>
    <w:tmpl w:val="0742E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FD320B"/>
    <w:multiLevelType w:val="multilevel"/>
    <w:tmpl w:val="1C9028D4"/>
    <w:lvl w:ilvl="0">
      <w:start w:val="1"/>
      <w:numFmt w:val="decimal"/>
      <w:lvlText w:val="%1."/>
      <w:lvlJc w:val="left"/>
      <w:pPr>
        <w:ind w:left="720" w:hanging="360"/>
      </w:pPr>
      <w:rPr>
        <w:rFonts w:ascii="Corbel" w:hAnsi="Corbel" w:hint="default"/>
        <w:b/>
        <w:i w:val="0"/>
        <w:caps w:val="0"/>
        <w:strike w:val="0"/>
        <w:dstrike w:val="0"/>
        <w:vanish w:val="0"/>
        <w:sz w:val="36"/>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37733BD"/>
    <w:multiLevelType w:val="multilevel"/>
    <w:tmpl w:val="3C9A4CDE"/>
    <w:numStyleLink w:val="BijlageinTOC"/>
  </w:abstractNum>
  <w:abstractNum w:abstractNumId="8" w15:restartNumberingAfterBreak="0">
    <w:nsid w:val="55795214"/>
    <w:multiLevelType w:val="hybridMultilevel"/>
    <w:tmpl w:val="A5E282C2"/>
    <w:lvl w:ilvl="0" w:tplc="8650137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D2ABF"/>
    <w:multiLevelType w:val="hybridMultilevel"/>
    <w:tmpl w:val="AC76D10E"/>
    <w:lvl w:ilvl="0" w:tplc="D304B888">
      <w:start w:val="11"/>
      <w:numFmt w:val="bullet"/>
      <w:lvlText w:val="-"/>
      <w:lvlJc w:val="left"/>
      <w:pPr>
        <w:ind w:left="720" w:hanging="360"/>
      </w:pPr>
      <w:rPr>
        <w:rFonts w:ascii="Gentium Plus WSP" w:eastAsia="Times New Roman" w:hAnsi="Gentium Plus WSP" w:cs="Gentium Plus WSP"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F63FBA"/>
    <w:multiLevelType w:val="multilevel"/>
    <w:tmpl w:val="56B83E8A"/>
    <w:styleLink w:val="Koppen"/>
    <w:lvl w:ilvl="0">
      <w:start w:val="1"/>
      <w:numFmt w:val="decimal"/>
      <w:lvlText w:val="%1"/>
      <w:lvlJc w:val="left"/>
      <w:pPr>
        <w:ind w:left="720" w:hanging="720"/>
      </w:pPr>
      <w:rPr>
        <w:rFonts w:ascii="Montserrat SemiBold" w:hAnsi="Montserrat SemiBold" w:hint="default"/>
        <w:b w:val="0"/>
        <w:color w:val="44546A" w:themeColor="text2"/>
        <w:sz w:val="48"/>
      </w:rPr>
    </w:lvl>
    <w:lvl w:ilvl="1">
      <w:start w:val="1"/>
      <w:numFmt w:val="decimal"/>
      <w:lvlText w:val="%1.%2"/>
      <w:lvlJc w:val="left"/>
      <w:pPr>
        <w:ind w:left="720" w:hanging="720"/>
      </w:pPr>
      <w:rPr>
        <w:rFonts w:asciiTheme="majorHAnsi" w:hAnsiTheme="majorHAnsi" w:hint="default"/>
        <w:color w:val="44546A" w:themeColor="text2"/>
      </w:rPr>
    </w:lvl>
    <w:lvl w:ilvl="2">
      <w:start w:val="1"/>
      <w:numFmt w:val="decimal"/>
      <w:lvlText w:val="%1.%2.%3"/>
      <w:lvlJc w:val="left"/>
      <w:pPr>
        <w:ind w:left="720" w:hanging="720"/>
      </w:pPr>
      <w:rPr>
        <w:rFonts w:asciiTheme="majorHAnsi" w:hAnsiTheme="majorHAnsi" w:hint="default"/>
        <w:color w:val="44546A" w:themeColor="text2"/>
      </w:rPr>
    </w:lvl>
    <w:lvl w:ilvl="3">
      <w:start w:val="1"/>
      <w:numFmt w:val="none"/>
      <w:lvlText w:val=""/>
      <w:lvlJc w:val="left"/>
      <w:pPr>
        <w:ind w:left="720" w:hanging="720"/>
      </w:pPr>
      <w:rPr>
        <w:rFonts w:asciiTheme="majorHAnsi" w:hAnsiTheme="majorHAnsi" w:hint="default"/>
        <w:color w:val="auto"/>
      </w:rPr>
    </w:lvl>
    <w:lvl w:ilvl="4">
      <w:start w:val="1"/>
      <w:numFmt w:val="none"/>
      <w:lvlText w:val=""/>
      <w:lvlJc w:val="left"/>
      <w:pPr>
        <w:ind w:left="720" w:hanging="720"/>
      </w:pPr>
      <w:rPr>
        <w:rFonts w:asciiTheme="majorHAnsi" w:hAnsiTheme="majorHAnsi" w:hint="default"/>
        <w:color w:val="auto"/>
      </w:rPr>
    </w:lvl>
    <w:lvl w:ilvl="5">
      <w:start w:val="1"/>
      <w:numFmt w:val="none"/>
      <w:lvlRestart w:val="0"/>
      <w:suff w:val="nothing"/>
      <w:lvlText w:val=""/>
      <w:lvlJc w:val="left"/>
      <w:pPr>
        <w:ind w:left="720" w:hanging="720"/>
      </w:pPr>
      <w:rPr>
        <w:rFonts w:asciiTheme="majorHAnsi" w:hAnsiTheme="majorHAnsi" w:hint="default"/>
        <w:color w:val="auto"/>
      </w:rPr>
    </w:lvl>
    <w:lvl w:ilvl="6">
      <w:start w:val="1"/>
      <w:numFmt w:val="decimal"/>
      <w:lvlRestart w:val="0"/>
      <w:suff w:val="nothing"/>
      <w:lvlText w:val="%7"/>
      <w:lvlJc w:val="left"/>
      <w:pPr>
        <w:ind w:left="0" w:firstLine="0"/>
      </w:pPr>
      <w:rPr>
        <w:rFonts w:asciiTheme="majorHAnsi" w:hAnsiTheme="majorHAnsi" w:hint="default"/>
        <w:color w:val="44546A" w:themeColor="text2"/>
      </w:rPr>
    </w:lvl>
    <w:lvl w:ilvl="7">
      <w:start w:val="1"/>
      <w:numFmt w:val="none"/>
      <w:lvlRestart w:val="0"/>
      <w:suff w:val="nothing"/>
      <w:lvlText w:val=""/>
      <w:lvlJc w:val="left"/>
      <w:pPr>
        <w:ind w:left="0" w:firstLine="0"/>
      </w:pPr>
      <w:rPr>
        <w:rFonts w:asciiTheme="majorHAnsi" w:hAnsiTheme="majorHAnsi" w:hint="default"/>
        <w:color w:val="auto"/>
      </w:rPr>
    </w:lvl>
    <w:lvl w:ilvl="8">
      <w:start w:val="1"/>
      <w:numFmt w:val="none"/>
      <w:lvlRestart w:val="0"/>
      <w:lvlText w:val=""/>
      <w:lvlJc w:val="left"/>
      <w:pPr>
        <w:ind w:left="0" w:firstLine="0"/>
      </w:pPr>
      <w:rPr>
        <w:rFonts w:asciiTheme="majorHAnsi" w:hAnsiTheme="majorHAnsi" w:hint="default"/>
        <w:color w:val="auto"/>
      </w:rPr>
    </w:lvl>
  </w:abstractNum>
  <w:abstractNum w:abstractNumId="11" w15:restartNumberingAfterBreak="0">
    <w:nsid w:val="6570442B"/>
    <w:multiLevelType w:val="hybridMultilevel"/>
    <w:tmpl w:val="08449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65521D2"/>
    <w:multiLevelType w:val="hybridMultilevel"/>
    <w:tmpl w:val="38384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472A12"/>
    <w:multiLevelType w:val="hybridMultilevel"/>
    <w:tmpl w:val="185A9354"/>
    <w:lvl w:ilvl="0" w:tplc="9F68C672">
      <w:start w:val="1"/>
      <w:numFmt w:val="decimal"/>
      <w:pStyle w:val="OpsommingCijfers"/>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DBF7827"/>
    <w:multiLevelType w:val="hybridMultilevel"/>
    <w:tmpl w:val="7F820D78"/>
    <w:lvl w:ilvl="0" w:tplc="1C707728">
      <w:start w:val="1"/>
      <w:numFmt w:val="bullet"/>
      <w:pStyle w:val="Inhopg8"/>
      <w:lvlText w:val="—"/>
      <w:lvlJc w:val="left"/>
      <w:pPr>
        <w:ind w:left="720" w:hanging="360"/>
      </w:pPr>
      <w:rPr>
        <w:rFonts w:ascii="Montserrat" w:hAnsi="Montserra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2B2403"/>
    <w:multiLevelType w:val="multilevel"/>
    <w:tmpl w:val="36A84EA8"/>
    <w:numStyleLink w:val="OpsommingEemsdelta2"/>
  </w:abstractNum>
  <w:abstractNum w:abstractNumId="16" w15:restartNumberingAfterBreak="0">
    <w:nsid w:val="700D6495"/>
    <w:multiLevelType w:val="multilevel"/>
    <w:tmpl w:val="3C9A4CDE"/>
    <w:styleLink w:val="BijlageinTOC"/>
    <w:lvl w:ilvl="0">
      <w:start w:val="1"/>
      <w:numFmt w:val="none"/>
      <w:pStyle w:val="Inhopg7"/>
      <w:suff w:val="space"/>
      <w:lvlText w:val="Bijlage"/>
      <w:lvlJc w:val="left"/>
      <w:pPr>
        <w:ind w:left="0" w:firstLine="0"/>
      </w:pPr>
      <w:rPr>
        <w:rFonts w:asciiTheme="majorHAnsi" w:hAnsiTheme="majorHAnsi"/>
        <w:caps w:val="0"/>
        <w:smallCaps w:val="0"/>
        <w:color w:val="44546A" w:themeColor="text2"/>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709C6A70"/>
    <w:multiLevelType w:val="hybridMultilevel"/>
    <w:tmpl w:val="37F2D1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216716"/>
    <w:multiLevelType w:val="multilevel"/>
    <w:tmpl w:val="36A84EA8"/>
    <w:styleLink w:val="OpsommingEemsdelta2"/>
    <w:lvl w:ilvl="0">
      <w:start w:val="1"/>
      <w:numFmt w:val="bullet"/>
      <w:pStyle w:val="OpsommingEemsdelta"/>
      <w:lvlText w:val="›"/>
      <w:lvlJc w:val="left"/>
      <w:pPr>
        <w:ind w:left="284" w:hanging="284"/>
      </w:pPr>
      <w:rPr>
        <w:rFonts w:ascii="Corbel" w:hAnsi="Corbel" w:hint="default"/>
      </w:rPr>
    </w:lvl>
    <w:lvl w:ilvl="1">
      <w:start w:val="1"/>
      <w:numFmt w:val="bullet"/>
      <w:lvlText w:val="›"/>
      <w:lvlJc w:val="left"/>
      <w:pPr>
        <w:ind w:left="567" w:hanging="283"/>
      </w:pPr>
      <w:rPr>
        <w:rFonts w:ascii="Corbel" w:hAnsi="Corbel" w:hint="default"/>
      </w:rPr>
    </w:lvl>
    <w:lvl w:ilvl="2">
      <w:start w:val="1"/>
      <w:numFmt w:val="bullet"/>
      <w:lvlText w:val="›"/>
      <w:lvlJc w:val="left"/>
      <w:pPr>
        <w:ind w:left="851" w:hanging="284"/>
      </w:pPr>
      <w:rPr>
        <w:rFonts w:ascii="Corbel" w:hAnsi="Corbel" w:hint="default"/>
      </w:rPr>
    </w:lvl>
    <w:lvl w:ilvl="3">
      <w:start w:val="1"/>
      <w:numFmt w:val="bullet"/>
      <w:lvlText w:val="›"/>
      <w:lvlJc w:val="left"/>
      <w:pPr>
        <w:ind w:left="1134" w:hanging="283"/>
      </w:pPr>
      <w:rPr>
        <w:rFonts w:ascii="Corbel" w:hAnsi="Corbe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91165B3"/>
    <w:multiLevelType w:val="hybridMultilevel"/>
    <w:tmpl w:val="4A2E2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5223399">
    <w:abstractNumId w:val="15"/>
  </w:num>
  <w:num w:numId="2" w16cid:durableId="2024014110">
    <w:abstractNumId w:val="18"/>
  </w:num>
  <w:num w:numId="3" w16cid:durableId="1883250639">
    <w:abstractNumId w:val="6"/>
  </w:num>
  <w:num w:numId="4" w16cid:durableId="809446223">
    <w:abstractNumId w:val="3"/>
  </w:num>
  <w:num w:numId="5" w16cid:durableId="622813836">
    <w:abstractNumId w:val="13"/>
  </w:num>
  <w:num w:numId="6" w16cid:durableId="1731148341">
    <w:abstractNumId w:val="14"/>
  </w:num>
  <w:num w:numId="7" w16cid:durableId="1625968158">
    <w:abstractNumId w:val="16"/>
  </w:num>
  <w:num w:numId="8" w16cid:durableId="215624894">
    <w:abstractNumId w:val="7"/>
  </w:num>
  <w:num w:numId="9" w16cid:durableId="766072521">
    <w:abstractNumId w:val="1"/>
  </w:num>
  <w:num w:numId="10" w16cid:durableId="1854103757">
    <w:abstractNumId w:val="0"/>
  </w:num>
  <w:num w:numId="11" w16cid:durableId="1218007949">
    <w:abstractNumId w:val="12"/>
  </w:num>
  <w:num w:numId="12" w16cid:durableId="4983909">
    <w:abstractNumId w:val="19"/>
  </w:num>
  <w:num w:numId="13" w16cid:durableId="1139416759">
    <w:abstractNumId w:val="11"/>
  </w:num>
  <w:num w:numId="14" w16cid:durableId="1016931682">
    <w:abstractNumId w:val="9"/>
  </w:num>
  <w:num w:numId="15" w16cid:durableId="438647755">
    <w:abstractNumId w:val="17"/>
  </w:num>
  <w:num w:numId="16" w16cid:durableId="1696543483">
    <w:abstractNumId w:val="4"/>
  </w:num>
  <w:num w:numId="17" w16cid:durableId="2014456939">
    <w:abstractNumId w:val="8"/>
  </w:num>
  <w:num w:numId="18" w16cid:durableId="1765109278">
    <w:abstractNumId w:val="2"/>
  </w:num>
  <w:num w:numId="19" w16cid:durableId="703796848">
    <w:abstractNumId w:val="5"/>
  </w:num>
  <w:num w:numId="20" w16cid:durableId="16414962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BD"/>
    <w:rsid w:val="00010450"/>
    <w:rsid w:val="000438FE"/>
    <w:rsid w:val="00050A33"/>
    <w:rsid w:val="000616C4"/>
    <w:rsid w:val="00076A25"/>
    <w:rsid w:val="001734CC"/>
    <w:rsid w:val="001B3BDB"/>
    <w:rsid w:val="001F19A5"/>
    <w:rsid w:val="001F357E"/>
    <w:rsid w:val="00274CEA"/>
    <w:rsid w:val="00283ED0"/>
    <w:rsid w:val="0028646A"/>
    <w:rsid w:val="00305F6E"/>
    <w:rsid w:val="003348F8"/>
    <w:rsid w:val="003428F1"/>
    <w:rsid w:val="0034530D"/>
    <w:rsid w:val="00352B98"/>
    <w:rsid w:val="0035383E"/>
    <w:rsid w:val="00373180"/>
    <w:rsid w:val="003C60D6"/>
    <w:rsid w:val="00444FFB"/>
    <w:rsid w:val="004C6497"/>
    <w:rsid w:val="004E1E57"/>
    <w:rsid w:val="005B221A"/>
    <w:rsid w:val="005D0F7B"/>
    <w:rsid w:val="005D255E"/>
    <w:rsid w:val="005E715A"/>
    <w:rsid w:val="005F4120"/>
    <w:rsid w:val="006503DA"/>
    <w:rsid w:val="006946B7"/>
    <w:rsid w:val="006D2B3D"/>
    <w:rsid w:val="006E57C4"/>
    <w:rsid w:val="00703F10"/>
    <w:rsid w:val="00706DB3"/>
    <w:rsid w:val="00711429"/>
    <w:rsid w:val="0074298C"/>
    <w:rsid w:val="007D03BD"/>
    <w:rsid w:val="00805098"/>
    <w:rsid w:val="00847FE9"/>
    <w:rsid w:val="008563FD"/>
    <w:rsid w:val="008573EC"/>
    <w:rsid w:val="008B6FD0"/>
    <w:rsid w:val="009159C2"/>
    <w:rsid w:val="0093330E"/>
    <w:rsid w:val="009A6191"/>
    <w:rsid w:val="00A363E3"/>
    <w:rsid w:val="00A86776"/>
    <w:rsid w:val="00B4748B"/>
    <w:rsid w:val="00B54184"/>
    <w:rsid w:val="00C218D2"/>
    <w:rsid w:val="00C6575E"/>
    <w:rsid w:val="00D3112D"/>
    <w:rsid w:val="00D66FB4"/>
    <w:rsid w:val="00D83D06"/>
    <w:rsid w:val="00DA2396"/>
    <w:rsid w:val="00DC6C40"/>
    <w:rsid w:val="00DF7965"/>
    <w:rsid w:val="00E44A7B"/>
    <w:rsid w:val="00E61F11"/>
    <w:rsid w:val="00E6622D"/>
    <w:rsid w:val="00EE2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DC1E4"/>
  <w15:chartTrackingRefBased/>
  <w15:docId w15:val="{DDFF5A2E-1E0B-42C2-A199-052F1E65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2"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ard">
    <w:name w:val="Normal"/>
    <w:qFormat/>
    <w:rsid w:val="00D83D06"/>
    <w:pPr>
      <w:spacing w:line="264" w:lineRule="auto"/>
    </w:pPr>
    <w:rPr>
      <w:rFonts w:ascii="Corbel" w:hAnsi="Corbel"/>
      <w:sz w:val="20"/>
    </w:rPr>
  </w:style>
  <w:style w:type="paragraph" w:styleId="Kop1">
    <w:name w:val="heading 1"/>
    <w:basedOn w:val="Geenafstand"/>
    <w:next w:val="Standaard"/>
    <w:link w:val="Kop1Char"/>
    <w:uiPriority w:val="9"/>
    <w:qFormat/>
    <w:rsid w:val="00283ED0"/>
    <w:pPr>
      <w:spacing w:before="240" w:after="120"/>
      <w:outlineLvl w:val="0"/>
    </w:pPr>
    <w:rPr>
      <w:b/>
      <w:color w:val="004680"/>
      <w:sz w:val="36"/>
      <w:szCs w:val="36"/>
    </w:rPr>
  </w:style>
  <w:style w:type="paragraph" w:styleId="Kop2">
    <w:name w:val="heading 2"/>
    <w:basedOn w:val="Kop1"/>
    <w:next w:val="Standaard"/>
    <w:link w:val="Kop2Char"/>
    <w:uiPriority w:val="9"/>
    <w:qFormat/>
    <w:rsid w:val="00DA2396"/>
    <w:pPr>
      <w:spacing w:after="0"/>
      <w:outlineLvl w:val="1"/>
    </w:pPr>
    <w:rPr>
      <w:sz w:val="28"/>
      <w:szCs w:val="28"/>
    </w:rPr>
  </w:style>
  <w:style w:type="paragraph" w:styleId="Kop3">
    <w:name w:val="heading 3"/>
    <w:basedOn w:val="Geenafstand"/>
    <w:next w:val="Standaard"/>
    <w:link w:val="Kop3Char"/>
    <w:uiPriority w:val="9"/>
    <w:qFormat/>
    <w:rsid w:val="00283ED0"/>
    <w:pPr>
      <w:spacing w:before="240"/>
      <w:outlineLvl w:val="2"/>
    </w:pPr>
    <w:rPr>
      <w:i/>
      <w:color w:val="00468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283ED0"/>
    <w:rPr>
      <w:rFonts w:ascii="Corbel" w:hAnsi="Corbel"/>
      <w:b/>
      <w:color w:val="004680"/>
      <w:sz w:val="36"/>
      <w:szCs w:val="36"/>
    </w:rPr>
  </w:style>
  <w:style w:type="character" w:customStyle="1" w:styleId="Kop2Char">
    <w:name w:val="Kop 2 Char"/>
    <w:basedOn w:val="Standaardalinea-lettertype"/>
    <w:link w:val="Kop2"/>
    <w:uiPriority w:val="4"/>
    <w:rsid w:val="00DA2396"/>
    <w:rPr>
      <w:rFonts w:ascii="Corbel" w:hAnsi="Corbel"/>
      <w:b/>
      <w:sz w:val="28"/>
      <w:szCs w:val="28"/>
    </w:rPr>
  </w:style>
  <w:style w:type="character" w:customStyle="1" w:styleId="Kop3Char">
    <w:name w:val="Kop 3 Char"/>
    <w:basedOn w:val="Standaardalinea-lettertype"/>
    <w:link w:val="Kop3"/>
    <w:uiPriority w:val="5"/>
    <w:rsid w:val="00283ED0"/>
    <w:rPr>
      <w:rFonts w:ascii="Corbel" w:hAnsi="Corbel"/>
      <w:i/>
      <w:color w:val="004680"/>
    </w:rPr>
  </w:style>
  <w:style w:type="paragraph" w:styleId="Geenafstand">
    <w:name w:val="No Spacing"/>
    <w:aliases w:val="SED speciefiek"/>
    <w:link w:val="GeenafstandChar"/>
    <w:uiPriority w:val="1"/>
    <w:qFormat/>
    <w:rsid w:val="00D83D06"/>
    <w:pPr>
      <w:spacing w:after="0" w:line="264" w:lineRule="auto"/>
    </w:pPr>
    <w:rPr>
      <w:rFonts w:ascii="Corbel" w:hAnsi="Corbel"/>
      <w:sz w:val="20"/>
    </w:rPr>
  </w:style>
  <w:style w:type="paragraph" w:styleId="Titel">
    <w:name w:val="Title"/>
    <w:next w:val="Standaard"/>
    <w:link w:val="TitelChar"/>
    <w:uiPriority w:val="2"/>
    <w:qFormat/>
    <w:rsid w:val="00283ED0"/>
    <w:pPr>
      <w:spacing w:after="120" w:line="240" w:lineRule="auto"/>
      <w:contextualSpacing/>
    </w:pPr>
    <w:rPr>
      <w:rFonts w:ascii="Corbel" w:eastAsiaTheme="majorEastAsia" w:hAnsi="Corbel" w:cstheme="majorBidi"/>
      <w:b/>
      <w:color w:val="004680"/>
      <w:spacing w:val="-10"/>
      <w:kern w:val="28"/>
      <w:sz w:val="48"/>
      <w:szCs w:val="56"/>
    </w:rPr>
  </w:style>
  <w:style w:type="character" w:customStyle="1" w:styleId="TitelChar">
    <w:name w:val="Titel Char"/>
    <w:basedOn w:val="Standaardalinea-lettertype"/>
    <w:link w:val="Titel"/>
    <w:uiPriority w:val="2"/>
    <w:rsid w:val="00283ED0"/>
    <w:rPr>
      <w:rFonts w:ascii="Corbel" w:eastAsiaTheme="majorEastAsia" w:hAnsi="Corbel" w:cstheme="majorBidi"/>
      <w:b/>
      <w:color w:val="004680"/>
      <w:spacing w:val="-10"/>
      <w:kern w:val="28"/>
      <w:sz w:val="48"/>
      <w:szCs w:val="56"/>
    </w:rPr>
  </w:style>
  <w:style w:type="paragraph" w:customStyle="1" w:styleId="OpsommingEemsdelta">
    <w:name w:val="OpsommingEemsdelta"/>
    <w:basedOn w:val="Standaard"/>
    <w:link w:val="OpsommingEemsdeltaChar"/>
    <w:uiPriority w:val="6"/>
    <w:qFormat/>
    <w:rsid w:val="00DA2396"/>
    <w:pPr>
      <w:numPr>
        <w:numId w:val="1"/>
      </w:numPr>
      <w:spacing w:after="0"/>
    </w:pPr>
  </w:style>
  <w:style w:type="character" w:customStyle="1" w:styleId="GeenafstandChar">
    <w:name w:val="Geen afstand Char"/>
    <w:aliases w:val="SED speciefiek Char"/>
    <w:basedOn w:val="Standaardalinea-lettertype"/>
    <w:link w:val="Geenafstand"/>
    <w:uiPriority w:val="1"/>
    <w:rsid w:val="00D83D06"/>
    <w:rPr>
      <w:rFonts w:ascii="Corbel" w:hAnsi="Corbel"/>
      <w:sz w:val="20"/>
    </w:rPr>
  </w:style>
  <w:style w:type="character" w:customStyle="1" w:styleId="OpsommingEemsdeltaChar">
    <w:name w:val="OpsommingEemsdelta Char"/>
    <w:basedOn w:val="GeenafstandChar"/>
    <w:link w:val="OpsommingEemsdelta"/>
    <w:uiPriority w:val="6"/>
    <w:rsid w:val="00DA2396"/>
    <w:rPr>
      <w:rFonts w:ascii="Corbel" w:hAnsi="Corbel"/>
      <w:sz w:val="20"/>
    </w:rPr>
  </w:style>
  <w:style w:type="paragraph" w:styleId="Koptekst">
    <w:name w:val="header"/>
    <w:basedOn w:val="Standaard"/>
    <w:link w:val="KoptekstChar"/>
    <w:uiPriority w:val="99"/>
    <w:semiHidden/>
    <w:rsid w:val="00DA23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A2396"/>
    <w:rPr>
      <w:rFonts w:ascii="Corbel" w:hAnsi="Corbel"/>
      <w:sz w:val="20"/>
    </w:rPr>
  </w:style>
  <w:style w:type="numbering" w:customStyle="1" w:styleId="OpsommingEemsdelta2">
    <w:name w:val="OpsommingEemsdelta2"/>
    <w:uiPriority w:val="99"/>
    <w:rsid w:val="00DA2396"/>
    <w:pPr>
      <w:numPr>
        <w:numId w:val="2"/>
      </w:numPr>
    </w:pPr>
  </w:style>
  <w:style w:type="character" w:styleId="Paginanummer">
    <w:name w:val="page number"/>
    <w:basedOn w:val="Standaardalinea-lettertype"/>
    <w:uiPriority w:val="99"/>
    <w:semiHidden/>
    <w:rsid w:val="00DA2396"/>
    <w:rPr>
      <w:rFonts w:ascii="Corbel" w:hAnsi="Corbel"/>
      <w:b w:val="0"/>
      <w:i w:val="0"/>
      <w:color w:val="000000" w:themeColor="text1"/>
      <w:sz w:val="20"/>
      <w:u w:val="none"/>
    </w:rPr>
  </w:style>
  <w:style w:type="paragraph" w:customStyle="1" w:styleId="OpsommingCijfers">
    <w:name w:val="OpsommingCijfers"/>
    <w:basedOn w:val="OpsommingEemsdelta"/>
    <w:link w:val="OpsommingCijfersChar"/>
    <w:uiPriority w:val="7"/>
    <w:qFormat/>
    <w:rsid w:val="006503DA"/>
    <w:pPr>
      <w:numPr>
        <w:numId w:val="5"/>
      </w:numPr>
      <w:ind w:left="284" w:hanging="284"/>
    </w:pPr>
  </w:style>
  <w:style w:type="character" w:customStyle="1" w:styleId="OpsommingCijfersChar">
    <w:name w:val="OpsommingCijfers Char"/>
    <w:basedOn w:val="OpsommingEemsdeltaChar"/>
    <w:link w:val="OpsommingCijfers"/>
    <w:uiPriority w:val="7"/>
    <w:rsid w:val="006503DA"/>
    <w:rPr>
      <w:rFonts w:ascii="Corbel" w:hAnsi="Corbel"/>
      <w:sz w:val="20"/>
    </w:rPr>
  </w:style>
  <w:style w:type="paragraph" w:styleId="Voettekst">
    <w:name w:val="footer"/>
    <w:basedOn w:val="Standaard"/>
    <w:link w:val="VoettekstChar"/>
    <w:uiPriority w:val="99"/>
    <w:semiHidden/>
    <w:rsid w:val="00B541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54184"/>
    <w:rPr>
      <w:rFonts w:ascii="Corbel" w:hAnsi="Corbel"/>
      <w:sz w:val="20"/>
    </w:rPr>
  </w:style>
  <w:style w:type="character" w:styleId="Hyperlink">
    <w:name w:val="Hyperlink"/>
    <w:basedOn w:val="Standaardalinea-lettertype"/>
    <w:uiPriority w:val="99"/>
    <w:rsid w:val="00444FFB"/>
    <w:rPr>
      <w:color w:val="0563C1" w:themeColor="hyperlink"/>
      <w:u w:val="single"/>
      <w:lang w:val="nl-NL"/>
    </w:rPr>
  </w:style>
  <w:style w:type="paragraph" w:styleId="Inhopg1">
    <w:name w:val="toc 1"/>
    <w:basedOn w:val="Standaard"/>
    <w:next w:val="Standaard"/>
    <w:uiPriority w:val="39"/>
    <w:rsid w:val="00444FFB"/>
    <w:pPr>
      <w:keepNext/>
      <w:tabs>
        <w:tab w:val="right" w:pos="6464"/>
      </w:tabs>
      <w:spacing w:before="250" w:after="60" w:line="250" w:lineRule="atLeast"/>
      <w:ind w:left="720" w:right="454" w:hanging="720"/>
    </w:pPr>
    <w:rPr>
      <w:rFonts w:ascii="Montserrat Medium" w:hAnsi="Montserrat Medium"/>
      <w:caps/>
      <w:color w:val="44546A" w:themeColor="text2"/>
      <w:sz w:val="24"/>
    </w:rPr>
  </w:style>
  <w:style w:type="paragraph" w:styleId="Inhopg2">
    <w:name w:val="toc 2"/>
    <w:basedOn w:val="Inhopg1"/>
    <w:next w:val="Standaard"/>
    <w:uiPriority w:val="39"/>
    <w:rsid w:val="00444FFB"/>
    <w:pPr>
      <w:keepNext w:val="0"/>
      <w:spacing w:before="0"/>
    </w:pPr>
    <w:rPr>
      <w:rFonts w:asciiTheme="majorHAnsi" w:hAnsiTheme="majorHAnsi"/>
      <w:caps w:val="0"/>
      <w:color w:val="auto"/>
      <w:sz w:val="20"/>
    </w:rPr>
  </w:style>
  <w:style w:type="paragraph" w:styleId="Inhopg3">
    <w:name w:val="toc 3"/>
    <w:basedOn w:val="Inhopg2"/>
    <w:next w:val="Standaard"/>
    <w:uiPriority w:val="39"/>
    <w:rsid w:val="00444FFB"/>
    <w:rPr>
      <w:rFonts w:cs="Arial"/>
      <w:noProof/>
    </w:rPr>
  </w:style>
  <w:style w:type="paragraph" w:styleId="Inhopg6">
    <w:name w:val="toc 6"/>
    <w:basedOn w:val="Inhopg1"/>
    <w:next w:val="Standaard"/>
    <w:uiPriority w:val="39"/>
    <w:rsid w:val="00444FFB"/>
    <w:pPr>
      <w:ind w:left="0" w:firstLine="0"/>
    </w:pPr>
    <w:rPr>
      <w:rFonts w:eastAsiaTheme="minorEastAsia"/>
    </w:rPr>
  </w:style>
  <w:style w:type="paragraph" w:styleId="Inhopg7">
    <w:name w:val="toc 7"/>
    <w:basedOn w:val="Inhopg2"/>
    <w:next w:val="Standaard"/>
    <w:uiPriority w:val="39"/>
    <w:rsid w:val="00444FFB"/>
    <w:pPr>
      <w:numPr>
        <w:numId w:val="8"/>
      </w:numPr>
    </w:pPr>
    <w:rPr>
      <w:rFonts w:ascii="Montserrat" w:hAnsi="Montserrat"/>
      <w:color w:val="44546A" w:themeColor="text2"/>
    </w:rPr>
  </w:style>
  <w:style w:type="paragraph" w:styleId="Inhopg8">
    <w:name w:val="toc 8"/>
    <w:basedOn w:val="Inhopg3"/>
    <w:next w:val="Standaard"/>
    <w:uiPriority w:val="39"/>
    <w:rsid w:val="00444FFB"/>
    <w:pPr>
      <w:numPr>
        <w:numId w:val="6"/>
      </w:numPr>
    </w:pPr>
    <w:rPr>
      <w:rFonts w:cstheme="minorBidi"/>
    </w:rPr>
  </w:style>
  <w:style w:type="paragraph" w:styleId="Kopvaninhoudsopgave">
    <w:name w:val="TOC Heading"/>
    <w:basedOn w:val="Kop1"/>
    <w:next w:val="Standaard"/>
    <w:uiPriority w:val="39"/>
    <w:semiHidden/>
    <w:qFormat/>
    <w:rsid w:val="00444FFB"/>
    <w:pPr>
      <w:keepNext/>
      <w:spacing w:before="180" w:after="250" w:line="250" w:lineRule="atLeast"/>
      <w:outlineLvl w:val="9"/>
    </w:pPr>
    <w:rPr>
      <w:rFonts w:ascii="Montserrat Medium" w:eastAsia="Times New Roman" w:hAnsi="Montserrat Medium" w:cs="Times New Roman"/>
      <w:b w:val="0"/>
      <w:bCs/>
      <w:caps/>
      <w:color w:val="44546A" w:themeColor="text2"/>
      <w:kern w:val="32"/>
      <w:sz w:val="48"/>
      <w:szCs w:val="48"/>
    </w:rPr>
  </w:style>
  <w:style w:type="table" w:customStyle="1" w:styleId="Tablestyle">
    <w:name w:val="Table style"/>
    <w:basedOn w:val="Standaardtabel"/>
    <w:rsid w:val="00444FFB"/>
    <w:pPr>
      <w:spacing w:after="0" w:line="250" w:lineRule="atLeast"/>
    </w:pPr>
    <w:rPr>
      <w:rFonts w:eastAsia="Times New Roman" w:cs="Times New Roman"/>
      <w:sz w:val="20"/>
      <w:szCs w:val="18"/>
      <w:lang w:eastAsia="nl-NL" w:bidi="nl-NL"/>
    </w:rPr>
    <w:tblPr>
      <w:tblCellMar>
        <w:left w:w="0" w:type="dxa"/>
        <w:right w:w="0" w:type="dxa"/>
      </w:tblCellMar>
    </w:tblPr>
  </w:style>
  <w:style w:type="numbering" w:customStyle="1" w:styleId="BijlageinTOC">
    <w:name w:val="Bijlage in TOC"/>
    <w:uiPriority w:val="99"/>
    <w:rsid w:val="00444FFB"/>
    <w:pPr>
      <w:numPr>
        <w:numId w:val="7"/>
      </w:numPr>
    </w:pPr>
  </w:style>
  <w:style w:type="paragraph" w:customStyle="1" w:styleId="Tussenkopje">
    <w:name w:val="Tussenkopje"/>
    <w:basedOn w:val="Standaard"/>
    <w:next w:val="Standaard"/>
    <w:uiPriority w:val="10"/>
    <w:qFormat/>
    <w:rsid w:val="00444FFB"/>
    <w:pPr>
      <w:keepNext/>
      <w:spacing w:after="0" w:line="250" w:lineRule="atLeast"/>
    </w:pPr>
    <w:rPr>
      <w:rFonts w:asciiTheme="majorHAnsi" w:eastAsia="Times New Roman" w:hAnsiTheme="majorHAnsi" w:cs="Times New Roman"/>
      <w:b/>
      <w:caps/>
      <w:szCs w:val="18"/>
    </w:rPr>
  </w:style>
  <w:style w:type="paragraph" w:styleId="Lijstalinea">
    <w:name w:val="List Paragraph"/>
    <w:basedOn w:val="Standaard"/>
    <w:uiPriority w:val="34"/>
    <w:qFormat/>
    <w:rsid w:val="00444FFB"/>
    <w:pPr>
      <w:suppressAutoHyphens/>
      <w:spacing w:after="0" w:line="280" w:lineRule="atLeast"/>
      <w:ind w:left="720"/>
      <w:contextualSpacing/>
    </w:pPr>
    <w:rPr>
      <w:rFonts w:asciiTheme="minorHAnsi" w:eastAsia="Times New Roman" w:hAnsiTheme="minorHAnsi" w:cs="Times New Roman"/>
      <w:szCs w:val="18"/>
      <w:lang w:eastAsia="nl-NL"/>
    </w:rPr>
  </w:style>
  <w:style w:type="table" w:styleId="Lijsttabel1licht-Accent1">
    <w:name w:val="List Table 1 Light Accent 1"/>
    <w:basedOn w:val="Standaardtabel"/>
    <w:uiPriority w:val="46"/>
    <w:rsid w:val="00444FFB"/>
    <w:pPr>
      <w:spacing w:after="0" w:line="240" w:lineRule="auto"/>
    </w:pPr>
    <w:rPr>
      <w:rFonts w:eastAsia="Times New Roman"/>
      <w:sz w:val="20"/>
      <w:szCs w:val="20"/>
      <w:lang w:eastAsia="nl-NL" w:bidi="nl-NL"/>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2-Accent1">
    <w:name w:val="List Table 2 Accent 1"/>
    <w:basedOn w:val="Standaardtabel"/>
    <w:uiPriority w:val="47"/>
    <w:rsid w:val="00352B98"/>
    <w:pPr>
      <w:spacing w:after="0" w:line="240" w:lineRule="auto"/>
    </w:pPr>
    <w:rPr>
      <w:rFonts w:eastAsia="Times New Roman"/>
      <w:sz w:val="20"/>
      <w:szCs w:val="20"/>
      <w:lang w:eastAsia="nl-NL" w:bidi="nl-NL"/>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ijlage-doctype">
    <w:name w:val="Bijlage - doctype"/>
    <w:basedOn w:val="Standaard"/>
    <w:uiPriority w:val="99"/>
    <w:semiHidden/>
    <w:qFormat/>
    <w:rsid w:val="008B6FD0"/>
    <w:pPr>
      <w:spacing w:before="300" w:after="0" w:line="250" w:lineRule="atLeast"/>
    </w:pPr>
    <w:rPr>
      <w:rFonts w:ascii="Montserrat Medium" w:eastAsia="Times New Roman" w:hAnsi="Montserrat Medium" w:cs="Times New Roman"/>
      <w:caps/>
      <w:color w:val="44546A" w:themeColor="text2"/>
      <w:sz w:val="96"/>
      <w:szCs w:val="96"/>
    </w:rPr>
  </w:style>
  <w:style w:type="numbering" w:customStyle="1" w:styleId="Koppen">
    <w:name w:val="Koppen"/>
    <w:uiPriority w:val="99"/>
    <w:rsid w:val="008B6FD0"/>
    <w:pPr>
      <w:numPr>
        <w:numId w:val="20"/>
      </w:numPr>
    </w:pPr>
  </w:style>
  <w:style w:type="paragraph" w:customStyle="1" w:styleId="Bijlage-kopvaninhoudsopgave">
    <w:name w:val="Bijlage - kop van inhoudsopgave"/>
    <w:basedOn w:val="Kop1"/>
    <w:next w:val="Standaard"/>
    <w:uiPriority w:val="44"/>
    <w:qFormat/>
    <w:rsid w:val="008B6FD0"/>
    <w:pPr>
      <w:keepNext/>
      <w:spacing w:before="0" w:after="250" w:line="250" w:lineRule="atLeast"/>
      <w:ind w:left="720" w:hanging="720"/>
      <w:outlineLvl w:val="5"/>
    </w:pPr>
    <w:rPr>
      <w:rFonts w:ascii="Montserrat Medium" w:eastAsia="Times New Roman" w:hAnsi="Montserrat Medium" w:cs="Times New Roman"/>
      <w:b w:val="0"/>
      <w:bCs/>
      <w:caps/>
      <w:color w:val="44546A" w:themeColor="text2"/>
      <w:kern w:val="32"/>
      <w:sz w:val="48"/>
      <w:szCs w:val="48"/>
    </w:rPr>
  </w:style>
  <w:style w:type="paragraph" w:customStyle="1" w:styleId="Bijlage-nummer">
    <w:name w:val="Bijlage - nummer"/>
    <w:basedOn w:val="Standaard"/>
    <w:next w:val="Standaard"/>
    <w:uiPriority w:val="19"/>
    <w:qFormat/>
    <w:rsid w:val="008B6FD0"/>
    <w:pPr>
      <w:spacing w:after="0" w:line="250" w:lineRule="atLeast"/>
    </w:pPr>
    <w:rPr>
      <w:rFonts w:asciiTheme="majorHAnsi" w:eastAsia="Times New Roman" w:hAnsiTheme="majorHAnsi" w:cs="Times New Roman"/>
      <w:b/>
      <w:caps/>
      <w:color w:val="44546A" w:themeColor="text2"/>
      <w:sz w:val="200"/>
      <w:szCs w:val="18"/>
    </w:rPr>
  </w:style>
  <w:style w:type="paragraph" w:customStyle="1" w:styleId="Bijlage-titel">
    <w:name w:val="Bijlage - titel"/>
    <w:basedOn w:val="Kop1"/>
    <w:next w:val="Standaard"/>
    <w:uiPriority w:val="20"/>
    <w:qFormat/>
    <w:rsid w:val="008B6FD0"/>
    <w:pPr>
      <w:keepNext/>
      <w:spacing w:before="1260" w:after="0" w:line="250" w:lineRule="atLeast"/>
      <w:outlineLvl w:val="6"/>
    </w:pPr>
    <w:rPr>
      <w:rFonts w:asciiTheme="majorHAnsi" w:eastAsia="Times New Roman" w:hAnsiTheme="majorHAnsi" w:cs="Times New Roman"/>
      <w:b w:val="0"/>
      <w:bCs/>
      <w:caps/>
      <w:color w:val="44546A" w:themeColor="text2"/>
      <w:kern w:val="32"/>
      <w:sz w:val="72"/>
      <w:szCs w:val="72"/>
    </w:rPr>
  </w:style>
  <w:style w:type="paragraph" w:customStyle="1" w:styleId="DocData">
    <w:name w:val="DocData"/>
    <w:basedOn w:val="Standaard"/>
    <w:uiPriority w:val="99"/>
    <w:semiHidden/>
    <w:qFormat/>
    <w:rsid w:val="008B6FD0"/>
    <w:pPr>
      <w:spacing w:after="0" w:line="220" w:lineRule="atLeast"/>
    </w:pPr>
    <w:rPr>
      <w:rFonts w:asciiTheme="minorHAnsi" w:eastAsia="Times New Roman" w:hAnsiTheme="minorHAnsi" w:cs="Times New Roman"/>
      <w:color w:val="44546A" w:themeColor="text2"/>
      <w:sz w:val="16"/>
      <w:szCs w:val="18"/>
    </w:rPr>
  </w:style>
  <w:style w:type="paragraph" w:customStyle="1" w:styleId="Label">
    <w:name w:val="Label"/>
    <w:basedOn w:val="Standaard"/>
    <w:uiPriority w:val="99"/>
    <w:semiHidden/>
    <w:qFormat/>
    <w:rsid w:val="008B6FD0"/>
    <w:pPr>
      <w:spacing w:after="0" w:line="220" w:lineRule="atLeast"/>
    </w:pPr>
    <w:rPr>
      <w:rFonts w:asciiTheme="majorHAnsi" w:eastAsia="Times New Roman" w:hAnsiTheme="majorHAnsi" w:cs="Times New Roman"/>
      <w:caps/>
      <w:color w:val="44546A" w:themeColor="text2"/>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ffice%20Sjablonen\Verslag%20met%20voorblad%20en%20logo%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A6501-778F-4B7E-A882-06D53F8E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Verslag met voorblad en logo 2</Template>
  <TotalTime>0</TotalTime>
  <Pages>3</Pages>
  <Words>735</Words>
  <Characters>4044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Eemsdelta</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Tempels</dc:creator>
  <cp:keywords/>
  <dc:description/>
  <cp:lastModifiedBy>Woudsma, Johannes</cp:lastModifiedBy>
  <cp:revision>2</cp:revision>
  <cp:lastPrinted>2024-06-14T12:13:00Z</cp:lastPrinted>
  <dcterms:created xsi:type="dcterms:W3CDTF">2024-06-27T14:19:00Z</dcterms:created>
  <dcterms:modified xsi:type="dcterms:W3CDTF">2024-06-27T14:19:00Z</dcterms:modified>
</cp:coreProperties>
</file>