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77777777" w:rsidR="00495123" w:rsidRPr="00207879" w:rsidRDefault="00125DCA" w:rsidP="00C630B4">
          <w:pPr>
            <w:rPr>
              <w:rFonts w:ascii="Corbel" w:hAnsi="Corbel"/>
            </w:rPr>
          </w:pPr>
          <w:r w:rsidRPr="00207879">
            <w:rPr>
              <w:rFonts w:ascii="Corbel" w:hAnsi="Corbel"/>
              <w:b/>
              <w:sz w:val="24"/>
              <w:szCs w:val="24"/>
            </w:rPr>
            <w:t>S</w:t>
          </w:r>
          <w:r w:rsidR="00C630B4" w:rsidRPr="00207879">
            <w:rPr>
              <w:rFonts w:ascii="Corbel" w:hAnsi="Corbel"/>
              <w:b/>
              <w:sz w:val="24"/>
              <w:szCs w:val="24"/>
            </w:rPr>
            <w:t>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207879" w:rsidRDefault="00C630B4">
          <w:pPr>
            <w:rPr>
              <w:rFonts w:ascii="Corbel" w:hAnsi="Corbel"/>
            </w:rPr>
          </w:pPr>
          <w:r w:rsidRPr="00207879">
            <w:rPr>
              <w:rStyle w:val="Zwaar"/>
              <w:rFonts w:ascii="Corbel" w:hAnsi="Corbel"/>
            </w:rPr>
            <w:br/>
            <w:t xml:space="preserve">Utrecht, </w:t>
          </w:r>
          <w:r w:rsidR="00080CBF" w:rsidRPr="00207879">
            <w:rPr>
              <w:rStyle w:val="Zwaar"/>
              <w:rFonts w:ascii="Corbel" w:hAnsi="Corbel"/>
            </w:rPr>
            <w:t>&lt;datum&gt;</w:t>
          </w:r>
        </w:p>
      </w:sdtContent>
    </w:sdt>
    <w:p w14:paraId="32909EDA" w14:textId="77777777" w:rsidR="00310DB7" w:rsidRPr="00207879" w:rsidRDefault="00310DB7" w:rsidP="00551855">
      <w:pPr>
        <w:rPr>
          <w:rFonts w:ascii="Corbel" w:hAnsi="Corbel"/>
        </w:rPr>
      </w:pPr>
    </w:p>
    <w:p w14:paraId="712AEBC8" w14:textId="77777777" w:rsidR="00125DCA" w:rsidRPr="00207879" w:rsidRDefault="00125DCA" w:rsidP="00125DCA">
      <w:pPr>
        <w:rPr>
          <w:rFonts w:ascii="Corbel" w:hAnsi="Corbel"/>
        </w:rPr>
      </w:pPr>
    </w:p>
    <w:p w14:paraId="16A448A7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207879">
        <w:rPr>
          <w:rFonts w:ascii="Corbel" w:hAnsi="Corbel" w:cs="Lucida Sans Unicode"/>
        </w:rPr>
        <w:t>van het Protocol Social Return</w:t>
      </w:r>
      <w:bookmarkEnd w:id="0"/>
      <w:bookmarkEnd w:id="1"/>
      <w:r w:rsidRPr="00207879">
        <w:rPr>
          <w:rFonts w:ascii="Corbel" w:hAnsi="Corbel" w:cs="Lucida Sans Unicode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207879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48D739BC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</w:rPr>
      </w:pPr>
      <w:r w:rsidRPr="00207879">
        <w:rPr>
          <w:rFonts w:ascii="Corbel" w:hAnsi="Corbel" w:cs="Lucida Sans Unicode"/>
          <w:b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5"/>
        <w:gridCol w:w="6026"/>
      </w:tblGrid>
      <w:tr w:rsidR="00125DCA" w:rsidRPr="00207879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207879" w:rsidRDefault="00125DCA">
            <w:pPr>
              <w:spacing w:line="240" w:lineRule="atLeast"/>
              <w:rPr>
                <w:rFonts w:ascii="Corbel" w:hAnsi="Corbel" w:cs="Lucida Sans Unicode"/>
              </w:rPr>
            </w:pPr>
          </w:p>
        </w:tc>
      </w:tr>
      <w:tr w:rsidR="00125DCA" w:rsidRPr="00207879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Kenmerk opdracht</w:t>
            </w:r>
            <w:r w:rsidR="0084675E" w:rsidRPr="00207879">
              <w:rPr>
                <w:rFonts w:ascii="Corbel" w:hAnsi="Corbel" w:cs="Lucida Sans Unicode"/>
              </w:rPr>
              <w:t xml:space="preserve"> / </w:t>
            </w:r>
            <w:proofErr w:type="spellStart"/>
            <w:r w:rsidR="0084675E" w:rsidRPr="00207879">
              <w:rPr>
                <w:rFonts w:ascii="Corbel" w:hAnsi="Corbel" w:cs="Lucida Sans Unicode"/>
              </w:rPr>
              <w:t>incontonummer</w:t>
            </w:r>
            <w:proofErr w:type="spellEnd"/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207879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Contactpersoon opdrachtnemer</w:t>
            </w:r>
          </w:p>
          <w:p w14:paraId="2FC9366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207879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207879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/>
              </w:rPr>
              <w:t>Contactpersoon provincie</w:t>
            </w:r>
            <w:r w:rsidR="0084675E" w:rsidRPr="00207879">
              <w:rPr>
                <w:rFonts w:ascii="Corbel" w:hAnsi="Corbel"/>
              </w:rPr>
              <w:t xml:space="preserve">,  </w:t>
            </w:r>
            <w:hyperlink r:id="rId10" w:history="1">
              <w:r w:rsidR="00125DCA" w:rsidRPr="00207879">
                <w:rPr>
                  <w:rStyle w:val="Hyperlink"/>
                  <w:rFonts w:ascii="Corbel" w:hAnsi="Corbel" w:cs="Lucida Sans Unicode"/>
                </w:rPr>
                <w:t>socialreturn@provincie-utrecht.nl</w:t>
              </w:r>
            </w:hyperlink>
            <w:r w:rsidR="00125DCA" w:rsidRPr="00207879">
              <w:rPr>
                <w:rFonts w:ascii="Corbel" w:hAnsi="Corbel" w:cs="Lucida Sans Unicode"/>
              </w:rPr>
              <w:t xml:space="preserve"> </w:t>
            </w:r>
          </w:p>
        </w:tc>
      </w:tr>
      <w:tr w:rsidR="00B70004" w:rsidRPr="00207879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 xml:space="preserve">Invulling Social Return </w:t>
            </w:r>
          </w:p>
          <w:p w14:paraId="723452C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207879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</w:tbl>
    <w:p w14:paraId="6B50DF00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1887E589" w14:textId="77777777" w:rsidR="00125DCA" w:rsidRPr="00207879" w:rsidRDefault="00125DCA" w:rsidP="00125DCA">
      <w:pPr>
        <w:rPr>
          <w:rFonts w:ascii="Corbel" w:hAnsi="Corbel"/>
          <w:b/>
          <w:szCs w:val="20"/>
        </w:rPr>
      </w:pPr>
      <w:r w:rsidRPr="00207879">
        <w:rPr>
          <w:rFonts w:ascii="Corbel" w:hAnsi="Corbel"/>
          <w:b/>
        </w:rPr>
        <w:t>Rapportage en verantwoording</w:t>
      </w:r>
    </w:p>
    <w:p w14:paraId="307D66DA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03A8023C" w14:textId="77777777" w:rsidR="00125DCA" w:rsidRPr="00207879" w:rsidRDefault="00125DCA" w:rsidP="00125DCA">
      <w:pPr>
        <w:rPr>
          <w:rFonts w:ascii="Corbel" w:hAnsi="Corbel"/>
          <w:szCs w:val="20"/>
        </w:rPr>
      </w:pPr>
      <w:r w:rsidRPr="00207879">
        <w:rPr>
          <w:rFonts w:ascii="Corbel" w:hAnsi="Corbel"/>
        </w:rPr>
        <w:t>Aldus overeengekomen en ondertekend</w:t>
      </w:r>
    </w:p>
    <w:p w14:paraId="5F6A7490" w14:textId="77777777" w:rsidR="00125DCA" w:rsidRPr="00207879" w:rsidRDefault="00125DCA" w:rsidP="00125DCA">
      <w:pPr>
        <w:rPr>
          <w:rFonts w:ascii="Corbel" w:hAnsi="Corbel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207879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Plaats: </w:t>
            </w:r>
          </w:p>
        </w:tc>
      </w:tr>
      <w:tr w:rsidR="00125DCA" w:rsidRPr="00207879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 </w:t>
            </w:r>
          </w:p>
        </w:tc>
      </w:tr>
      <w:tr w:rsidR="00125DCA" w:rsidRPr="00207879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</w:p>
        </w:tc>
      </w:tr>
      <w:tr w:rsidR="00125DCA" w:rsidRPr="00207879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</w:rPr>
            </w:pPr>
            <w:r w:rsidRPr="00207879">
              <w:rPr>
                <w:rFonts w:ascii="Corbel" w:hAnsi="Corbel"/>
                <w:b/>
                <w:spacing w:val="-2"/>
              </w:rPr>
              <w:t>Provincie Utrecht</w:t>
            </w:r>
            <w:r w:rsidR="00C630B4" w:rsidRPr="00207879">
              <w:rPr>
                <w:rFonts w:ascii="Corbel" w:hAnsi="Corbel"/>
                <w:b/>
                <w:spacing w:val="-2"/>
              </w:rPr>
              <w:t>,</w:t>
            </w:r>
            <w:r w:rsidRPr="00207879">
              <w:rPr>
                <w:rFonts w:ascii="Corbel" w:hAnsi="Corbel"/>
                <w:b/>
                <w:color w:val="0000FF"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207879" w:rsidRDefault="00401F2E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FIRMA&gt;</w:t>
            </w:r>
          </w:p>
        </w:tc>
      </w:tr>
      <w:tr w:rsidR="00125DCA" w:rsidRPr="00207879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207879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  <w:r w:rsidR="0084675E" w:rsidRPr="00207879">
              <w:rPr>
                <w:rFonts w:ascii="Corbel" w:hAnsi="Corbel"/>
                <w:b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207879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</w:p>
        </w:tc>
      </w:tr>
      <w:tr w:rsidR="00125DCA" w:rsidRPr="00207879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color w:val="0000FF"/>
                <w:lang w:val="en-GB"/>
              </w:rPr>
            </w:pPr>
          </w:p>
        </w:tc>
      </w:tr>
      <w:tr w:rsidR="00125DCA" w:rsidRPr="00207879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</w:tbl>
    <w:p w14:paraId="4A186A55" w14:textId="77777777" w:rsidR="00125DCA" w:rsidRPr="00207879" w:rsidRDefault="00125DCA" w:rsidP="00125DCA">
      <w:pPr>
        <w:rPr>
          <w:rFonts w:ascii="Corbel" w:hAnsi="Corbel"/>
          <w:szCs w:val="20"/>
          <w:lang w:val="en-GB"/>
        </w:rPr>
      </w:pPr>
    </w:p>
    <w:p w14:paraId="25B408D6" w14:textId="77777777" w:rsidR="002A3E87" w:rsidRPr="00207879" w:rsidRDefault="002A3E87" w:rsidP="002A3E87">
      <w:pPr>
        <w:tabs>
          <w:tab w:val="left" w:pos="1134"/>
        </w:tabs>
        <w:rPr>
          <w:rFonts w:ascii="Corbel" w:hAnsi="Corbel"/>
          <w:lang w:val="en-GB"/>
        </w:rPr>
      </w:pPr>
    </w:p>
    <w:sectPr w:rsidR="002A3E87" w:rsidRPr="00207879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522F" w14:textId="77777777" w:rsidR="00290346" w:rsidRDefault="002903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A061" w14:textId="77777777" w:rsidR="00290346" w:rsidRDefault="002903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1823" w14:textId="77777777" w:rsidR="00290346" w:rsidRDefault="002903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05BCABA" w14:textId="41AEEA0D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</w:rPr>
      <w:t>Aanbestedingsleidraad ‘</w:t>
    </w:r>
    <w:r w:rsidR="000465C8">
      <w:rPr>
        <w:rFonts w:ascii="Corbel" w:hAnsi="Corbel"/>
      </w:rPr>
      <w:t>A</w:t>
    </w:r>
    <w:r w:rsidR="006932D7">
      <w:rPr>
        <w:rFonts w:ascii="Corbel" w:hAnsi="Corbel"/>
      </w:rPr>
      <w:t>rbodienstverlening en vitaliteit</w:t>
    </w:r>
    <w:r w:rsidRPr="000C6D0A">
      <w:rPr>
        <w:rFonts w:ascii="Corbel" w:hAnsi="Corbel"/>
      </w:rPr>
      <w:t xml:space="preserve">’ </w:t>
    </w:r>
    <w:r w:rsidR="000465C8">
      <w:rPr>
        <w:rFonts w:ascii="Corbel" w:hAnsi="Corbel"/>
      </w:rPr>
      <w:t>208</w:t>
    </w:r>
    <w:r w:rsidR="006932D7">
      <w:rPr>
        <w:rFonts w:ascii="Corbel" w:hAnsi="Corbel"/>
      </w:rPr>
      <w:t>00</w:t>
    </w:r>
    <w:r>
      <w:rPr>
        <w:rFonts w:ascii="Corbel" w:hAnsi="Corbel"/>
        <w:sz w:val="20"/>
      </w:rPr>
      <w:t xml:space="preserve"> </w:t>
    </w:r>
  </w:p>
  <w:p w14:paraId="6C7D3063" w14:textId="77777777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</w:rPr>
      <w:t>Provincie</w:t>
    </w:r>
    <w:r w:rsidRPr="00142431">
      <w:rPr>
        <w:rFonts w:ascii="Corbel" w:hAnsi="Corbel"/>
      </w:rPr>
      <w:t xml:space="preserve"> </w:t>
    </w:r>
    <w:r>
      <w:rPr>
        <w:rFonts w:ascii="Corbel" w:hAnsi="Corbel"/>
      </w:rPr>
      <w:t>Utrecht</w:t>
    </w:r>
    <w:r w:rsidRPr="00C5696A">
      <w:tab/>
    </w:r>
  </w:p>
  <w:p w14:paraId="30F94812" w14:textId="77777777" w:rsidR="00290346" w:rsidRDefault="002903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867B6"/>
    <w:rsid w:val="003B454C"/>
    <w:rsid w:val="003C4265"/>
    <w:rsid w:val="003E13B1"/>
    <w:rsid w:val="00401F2E"/>
    <w:rsid w:val="00494EB8"/>
    <w:rsid w:val="00495123"/>
    <w:rsid w:val="0049574E"/>
    <w:rsid w:val="00522058"/>
    <w:rsid w:val="00551855"/>
    <w:rsid w:val="0060670B"/>
    <w:rsid w:val="0062036B"/>
    <w:rsid w:val="00641897"/>
    <w:rsid w:val="00682526"/>
    <w:rsid w:val="00685050"/>
    <w:rsid w:val="00687E97"/>
    <w:rsid w:val="006932D7"/>
    <w:rsid w:val="006B72A8"/>
    <w:rsid w:val="006C43EA"/>
    <w:rsid w:val="006C5E2C"/>
    <w:rsid w:val="006C77CF"/>
    <w:rsid w:val="007F6866"/>
    <w:rsid w:val="00835514"/>
    <w:rsid w:val="0084675E"/>
    <w:rsid w:val="00885C3E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A5E3B"/>
    <w:rsid w:val="00AD5B2B"/>
    <w:rsid w:val="00B51969"/>
    <w:rsid w:val="00B65CAB"/>
    <w:rsid w:val="00B70004"/>
    <w:rsid w:val="00BB7CB0"/>
    <w:rsid w:val="00C476D2"/>
    <w:rsid w:val="00C630B4"/>
    <w:rsid w:val="00CA5479"/>
    <w:rsid w:val="00DC2437"/>
    <w:rsid w:val="00DD02D1"/>
    <w:rsid w:val="00E16D6E"/>
    <w:rsid w:val="00E21D2E"/>
    <w:rsid w:val="00E53B8C"/>
    <w:rsid w:val="00E72C0D"/>
    <w:rsid w:val="00E73BFF"/>
    <w:rsid w:val="00EF1001"/>
    <w:rsid w:val="00F161F5"/>
    <w:rsid w:val="00FE1574"/>
    <w:rsid w:val="00F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254981"/>
    <w:rsid w:val="00370A0B"/>
    <w:rsid w:val="00451F83"/>
    <w:rsid w:val="0072556B"/>
    <w:rsid w:val="007B23EF"/>
    <w:rsid w:val="00B73A9B"/>
    <w:rsid w:val="00B94E17"/>
    <w:rsid w:val="00F9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4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9</cp:revision>
  <cp:lastPrinted>2015-12-01T16:06:00Z</cp:lastPrinted>
  <dcterms:created xsi:type="dcterms:W3CDTF">2021-10-07T10:04:00Z</dcterms:created>
  <dcterms:modified xsi:type="dcterms:W3CDTF">2024-03-01T14:57:00Z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