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21B8D" w14:textId="60E7593F" w:rsidR="004469B6" w:rsidRPr="00264062" w:rsidRDefault="009513DD" w:rsidP="004469B6">
      <w:pPr>
        <w:jc w:val="center"/>
        <w:rPr>
          <w:b/>
          <w:sz w:val="28"/>
        </w:rPr>
      </w:pPr>
      <w:r>
        <w:rPr>
          <w:b/>
          <w:sz w:val="28"/>
        </w:rPr>
        <w:t xml:space="preserve">Bijlage 3 </w:t>
      </w:r>
      <w:r w:rsidR="004469B6" w:rsidRPr="00264062">
        <w:rPr>
          <w:b/>
          <w:sz w:val="28"/>
        </w:rPr>
        <w:t>E</w:t>
      </w:r>
      <w:r>
        <w:rPr>
          <w:b/>
          <w:sz w:val="28"/>
        </w:rPr>
        <w:t>isenlijst</w:t>
      </w:r>
    </w:p>
    <w:p w14:paraId="37B7B562" w14:textId="77777777" w:rsidR="004469B6" w:rsidRDefault="004469B6" w:rsidP="004469B6"/>
    <w:p w14:paraId="1DB63D2E" w14:textId="77777777" w:rsidR="004469B6" w:rsidRDefault="004469B6" w:rsidP="004469B6"/>
    <w:p w14:paraId="7355D99C" w14:textId="457CBCA5" w:rsidR="004469B6" w:rsidRPr="00F82B6E" w:rsidRDefault="004469B6" w:rsidP="004469B6">
      <w:r w:rsidRPr="00F82B6E">
        <w:t xml:space="preserve">Bijlage bij </w:t>
      </w:r>
      <w:r w:rsidR="00B84834">
        <w:t xml:space="preserve">het beschrijvend document </w:t>
      </w:r>
      <w:r w:rsidRPr="00F82B6E">
        <w:t xml:space="preserve">voor de Europese </w:t>
      </w:r>
      <w:r w:rsidR="0096422E">
        <w:t>openbare aanbesteding Kantoorartikelen</w:t>
      </w:r>
      <w:r w:rsidRPr="00264062">
        <w:t xml:space="preserve"> van</w:t>
      </w:r>
      <w:r w:rsidRPr="00F82B6E">
        <w:t xml:space="preserve"> Hogeschool Rotterdam</w:t>
      </w:r>
      <w:r w:rsidR="006B7783">
        <w:t xml:space="preserve"> met referentienummer </w:t>
      </w:r>
      <w:r w:rsidR="006D3B70">
        <w:t>202</w:t>
      </w:r>
      <w:r w:rsidR="008A7ECD">
        <w:t>4</w:t>
      </w:r>
      <w:r w:rsidR="006D3B70">
        <w:t>/</w:t>
      </w:r>
      <w:r w:rsidR="008A7ECD">
        <w:t>011/VeF</w:t>
      </w:r>
    </w:p>
    <w:p w14:paraId="3F8A35F3" w14:textId="77777777" w:rsidR="004469B6" w:rsidRDefault="004469B6" w:rsidP="00F47525">
      <w:pPr>
        <w:pStyle w:val="Kop1"/>
        <w:spacing w:after="280"/>
      </w:pPr>
      <w:r>
        <w:lastRenderedPageBreak/>
        <w:t>Inleiding</w:t>
      </w:r>
    </w:p>
    <w:p w14:paraId="344483EB" w14:textId="00ADFCBE" w:rsidR="004469B6" w:rsidRDefault="004469B6" w:rsidP="004469B6">
      <w:r>
        <w:t xml:space="preserve">Dit document betreft </w:t>
      </w:r>
      <w:r w:rsidRPr="00F82B6E">
        <w:t xml:space="preserve">een overzicht van de door Hogeschool Rotterdam gestelde eisen ten aanzien </w:t>
      </w:r>
      <w:r w:rsidR="00597577">
        <w:t xml:space="preserve">van de </w:t>
      </w:r>
      <w:r w:rsidR="00CB24E2" w:rsidRPr="00264062">
        <w:t xml:space="preserve">aanbesteding </w:t>
      </w:r>
      <w:r w:rsidR="0096422E">
        <w:t>Kantoorartikelen</w:t>
      </w:r>
      <w:r w:rsidRPr="00EA14DF">
        <w:t>.</w:t>
      </w:r>
    </w:p>
    <w:p w14:paraId="4385A3A4" w14:textId="77777777" w:rsidR="004469B6" w:rsidRDefault="004469B6" w:rsidP="004469B6">
      <w:pPr>
        <w:pStyle w:val="Kop2"/>
      </w:pPr>
      <w:r>
        <w:t>Spelregels</w:t>
      </w:r>
    </w:p>
    <w:p w14:paraId="78E3992D" w14:textId="1EB5AF4C" w:rsidR="004469B6" w:rsidRDefault="00F47525" w:rsidP="004469B6">
      <w:r>
        <w:t>Dit document beschrijft de eisen waaraan uw product</w:t>
      </w:r>
      <w:r w:rsidR="004E76BE">
        <w:t xml:space="preserve"> en</w:t>
      </w:r>
      <w:r>
        <w:t>/</w:t>
      </w:r>
      <w:r w:rsidR="004E76BE">
        <w:t xml:space="preserve">of </w:t>
      </w:r>
      <w:r>
        <w:t>dienst moet voldoen. Het zijn ‘knock-outeisen’: als uw organisatie niet kan voldoen aan de hierin genoemde eisen, wordt uw Inschrijving niet verder in behandeling genomen.</w:t>
      </w:r>
    </w:p>
    <w:p w14:paraId="4E7841F1" w14:textId="77777777" w:rsidR="004469B6" w:rsidRDefault="004469B6" w:rsidP="004469B6">
      <w:pPr>
        <w:pStyle w:val="Kop2"/>
      </w:pPr>
      <w:r>
        <w:t>Invulinstructie</w:t>
      </w:r>
    </w:p>
    <w:p w14:paraId="76869848" w14:textId="3637C690" w:rsidR="004469B6" w:rsidRPr="00F82B6E" w:rsidRDefault="004469B6" w:rsidP="004469B6">
      <w:r w:rsidRPr="00F82B6E">
        <w:t xml:space="preserve">In het geval </w:t>
      </w:r>
      <w:r>
        <w:t xml:space="preserve">uw </w:t>
      </w:r>
      <w:r w:rsidRPr="00D47A37">
        <w:t>product en/of dienst</w:t>
      </w:r>
      <w:r>
        <w:t xml:space="preserve"> </w:t>
      </w:r>
      <w:r w:rsidRPr="00F82B6E">
        <w:t xml:space="preserve">aan een </w:t>
      </w:r>
      <w:r>
        <w:t>eis</w:t>
      </w:r>
      <w:r w:rsidRPr="00F82B6E">
        <w:t xml:space="preserve"> voldoe</w:t>
      </w:r>
      <w:r>
        <w:t xml:space="preserve">t, dient u dit te bevestigen door </w:t>
      </w:r>
      <w:r w:rsidRPr="00F82B6E">
        <w:t>“</w:t>
      </w:r>
      <w:r>
        <w:t>J</w:t>
      </w:r>
      <w:r w:rsidRPr="00F82B6E">
        <w:t>a” in te vullen in de derde kolom</w:t>
      </w:r>
      <w:r>
        <w:t xml:space="preserve"> van </w:t>
      </w:r>
      <w:r w:rsidR="004E76BE">
        <w:t>iedere</w:t>
      </w:r>
      <w:r>
        <w:t xml:space="preserve"> tabel</w:t>
      </w:r>
      <w:r w:rsidRPr="00F82B6E">
        <w:t>.</w:t>
      </w:r>
      <w:r>
        <w:t xml:space="preserve"> Voldoet u niet, vult u dan ‘Nee’ in. Zodra de lijst volledig is ingevuld, ondertekent u de lijst en voegt u deze toe aan uw Inschrijving.</w:t>
      </w:r>
    </w:p>
    <w:p w14:paraId="3E0695A5" w14:textId="77777777" w:rsidR="00F47525" w:rsidRDefault="00F47525" w:rsidP="00F47525">
      <w:pPr>
        <w:pStyle w:val="Kop1"/>
        <w:spacing w:after="280"/>
      </w:pPr>
      <w:r>
        <w:lastRenderedPageBreak/>
        <w:t>Eisen</w:t>
      </w:r>
    </w:p>
    <w:p w14:paraId="454AF447" w14:textId="310669C6" w:rsidR="00F47525" w:rsidRDefault="00F47525" w:rsidP="00F47525">
      <w:pPr>
        <w:pStyle w:val="Kop2"/>
        <w:ind w:left="851"/>
        <w:rPr>
          <w:color w:val="auto"/>
        </w:rPr>
      </w:pPr>
      <w:bookmarkStart w:id="0" w:name="_Toc466558961"/>
      <w:bookmarkStart w:id="1" w:name="_Toc444089887"/>
      <w:r>
        <w:rPr>
          <w:color w:val="auto"/>
        </w:rPr>
        <w:t>Kwaliteit</w:t>
      </w:r>
      <w:bookmarkEnd w:id="0"/>
      <w:bookmarkEnd w:id="1"/>
    </w:p>
    <w:p w14:paraId="678A1EEF" w14:textId="737DAEAA" w:rsidR="00F47525" w:rsidRDefault="00F47525" w:rsidP="00F47525">
      <w:pPr>
        <w:tabs>
          <w:tab w:val="left" w:pos="1440"/>
        </w:tabs>
      </w:pPr>
      <w:r>
        <w:t>Hogeschool Rotterdam stelt een aantal eisen ten aanzien van de kwaliteit van de dienstverlening.</w:t>
      </w:r>
    </w:p>
    <w:p w14:paraId="55030A41" w14:textId="77777777" w:rsidR="008936A0" w:rsidRDefault="008936A0" w:rsidP="00F47525">
      <w:pPr>
        <w:tabs>
          <w:tab w:val="left" w:pos="1440"/>
        </w:tabs>
      </w:pPr>
    </w:p>
    <w:p w14:paraId="5E92B3DE" w14:textId="77777777" w:rsidR="001D5E99" w:rsidRDefault="001D5E99" w:rsidP="00F47525">
      <w:pPr>
        <w:tabs>
          <w:tab w:val="left" w:pos="1440"/>
        </w:tabs>
      </w:pPr>
    </w:p>
    <w:tbl>
      <w:tblPr>
        <w:tblpPr w:leftFromText="141" w:rightFromText="141" w:vertAnchor="text" w:horzAnchor="margin" w:tblpY="-6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2F6A86" w14:paraId="117E85B3" w14:textId="77777777" w:rsidTr="77CE8EA7">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1EDB4CAF" w14:textId="77777777" w:rsidR="002F6A86" w:rsidRDefault="002F6A86" w:rsidP="002F6A86">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5E1994F6" w14:textId="77777777" w:rsidR="002F6A86" w:rsidRDefault="002F6A86" w:rsidP="002F6A86">
            <w:pPr>
              <w:rPr>
                <w:b/>
                <w:lang w:eastAsia="en-US"/>
              </w:rPr>
            </w:pPr>
            <w:r>
              <w:rPr>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167494D6" w14:textId="77777777" w:rsidR="002F6A86" w:rsidRDefault="002F6A86" w:rsidP="002F6A86">
            <w:pPr>
              <w:jc w:val="center"/>
              <w:rPr>
                <w:b/>
                <w:lang w:eastAsia="en-US"/>
              </w:rPr>
            </w:pPr>
            <w:r>
              <w:rPr>
                <w:b/>
                <w:lang w:eastAsia="en-US"/>
              </w:rPr>
              <w:t>Ja/Nee</w:t>
            </w:r>
          </w:p>
        </w:tc>
      </w:tr>
      <w:tr w:rsidR="002F6A86" w14:paraId="12B696FE" w14:textId="77777777" w:rsidTr="77CE8EA7">
        <w:trPr>
          <w:trHeight w:val="255"/>
        </w:trPr>
        <w:tc>
          <w:tcPr>
            <w:tcW w:w="467" w:type="pct"/>
            <w:tcBorders>
              <w:top w:val="single" w:sz="4" w:space="0" w:color="auto"/>
              <w:left w:val="single" w:sz="4" w:space="0" w:color="auto"/>
              <w:bottom w:val="single" w:sz="4" w:space="0" w:color="auto"/>
              <w:right w:val="single" w:sz="4" w:space="0" w:color="auto"/>
            </w:tcBorders>
            <w:noWrap/>
          </w:tcPr>
          <w:p w14:paraId="018F5174" w14:textId="77777777" w:rsidR="002F6A86" w:rsidRPr="00103362" w:rsidRDefault="002F6A86" w:rsidP="002F6A86">
            <w:pPr>
              <w:pStyle w:val="Lijstalinea"/>
              <w:numPr>
                <w:ilvl w:val="0"/>
                <w:numId w:val="27"/>
              </w:numPr>
              <w:rPr>
                <w:rFonts w:cs="Arial"/>
                <w:b/>
                <w:lang w:eastAsia="en-US"/>
              </w:rPr>
            </w:pPr>
          </w:p>
        </w:tc>
        <w:tc>
          <w:tcPr>
            <w:tcW w:w="4090" w:type="pct"/>
          </w:tcPr>
          <w:p w14:paraId="7234732E" w14:textId="680BBB6B" w:rsidR="002F6A86" w:rsidRPr="001863B5" w:rsidRDefault="00351E36" w:rsidP="001863B5">
            <w:r>
              <w:t>Opdrachtnemer lever</w:t>
            </w:r>
            <w:r w:rsidR="00D62D0E">
              <w:t xml:space="preserve">t </w:t>
            </w:r>
            <w:r w:rsidR="001863B5">
              <w:t>kantoorartikelen voor alle locaties van Hogeschool Rotterdam en</w:t>
            </w:r>
            <w:r w:rsidR="00D62D0E">
              <w:t xml:space="preserve"> </w:t>
            </w:r>
            <w:r w:rsidR="00DE3B67">
              <w:t xml:space="preserve">biedt </w:t>
            </w:r>
            <w:r w:rsidR="001863B5">
              <w:t xml:space="preserve">de gehele catalogus </w:t>
            </w:r>
            <w:r w:rsidR="00D923CE">
              <w:t xml:space="preserve">in minimaal de genoemde </w:t>
            </w:r>
            <w:r w:rsidR="00C95204">
              <w:t>categorieën</w:t>
            </w:r>
            <w:r w:rsidR="00D923CE">
              <w:t xml:space="preserve"> </w:t>
            </w:r>
            <w:r w:rsidR="00C95204">
              <w:t>(zie</w:t>
            </w:r>
            <w:r w:rsidR="00D923CE">
              <w:t xml:space="preserve"> </w:t>
            </w:r>
            <w:r w:rsidR="00922263">
              <w:t>Paragraaf 2.1 Aard en omvang</w:t>
            </w:r>
            <w:r w:rsidR="00C95204">
              <w:t xml:space="preserve">) aan. </w:t>
            </w:r>
            <w:r w:rsidR="001863B5">
              <w:t xml:space="preserve">  </w:t>
            </w:r>
          </w:p>
        </w:tc>
        <w:tc>
          <w:tcPr>
            <w:tcW w:w="443" w:type="pct"/>
            <w:tcBorders>
              <w:top w:val="single" w:sz="4" w:space="0" w:color="auto"/>
              <w:left w:val="single" w:sz="4" w:space="0" w:color="auto"/>
              <w:bottom w:val="single" w:sz="4" w:space="0" w:color="auto"/>
              <w:right w:val="single" w:sz="4" w:space="0" w:color="auto"/>
            </w:tcBorders>
          </w:tcPr>
          <w:p w14:paraId="613393B6" w14:textId="77777777" w:rsidR="002F6A86" w:rsidRDefault="002F6A86" w:rsidP="002F6A86">
            <w:pPr>
              <w:rPr>
                <w:lang w:eastAsia="en-US"/>
              </w:rPr>
            </w:pPr>
          </w:p>
        </w:tc>
      </w:tr>
      <w:tr w:rsidR="002F6A86" w14:paraId="33392FC3" w14:textId="77777777" w:rsidTr="77CE8EA7">
        <w:trPr>
          <w:trHeight w:val="255"/>
        </w:trPr>
        <w:tc>
          <w:tcPr>
            <w:tcW w:w="467" w:type="pct"/>
            <w:tcBorders>
              <w:top w:val="single" w:sz="4" w:space="0" w:color="auto"/>
              <w:left w:val="single" w:sz="4" w:space="0" w:color="auto"/>
              <w:bottom w:val="single" w:sz="4" w:space="0" w:color="auto"/>
              <w:right w:val="single" w:sz="4" w:space="0" w:color="auto"/>
            </w:tcBorders>
            <w:noWrap/>
          </w:tcPr>
          <w:p w14:paraId="01CB5B01" w14:textId="77777777" w:rsidR="002F6A86" w:rsidRPr="00103362" w:rsidRDefault="002F6A86" w:rsidP="002F6A86">
            <w:pPr>
              <w:pStyle w:val="Lijstalinea"/>
              <w:numPr>
                <w:ilvl w:val="0"/>
                <w:numId w:val="27"/>
              </w:numPr>
              <w:rPr>
                <w:rFonts w:cs="Arial"/>
                <w:b/>
                <w:lang w:eastAsia="en-US"/>
              </w:rPr>
            </w:pPr>
          </w:p>
        </w:tc>
        <w:tc>
          <w:tcPr>
            <w:tcW w:w="4090" w:type="pct"/>
          </w:tcPr>
          <w:p w14:paraId="716EE8D6" w14:textId="77777777" w:rsidR="002F6A86" w:rsidRDefault="002F6A86" w:rsidP="002F6A86">
            <w:pPr>
              <w:rPr>
                <w:rFonts w:cs="Arial"/>
                <w:lang w:eastAsia="en-US"/>
              </w:rPr>
            </w:pPr>
            <w:r w:rsidRPr="00DB5400">
              <w:rPr>
                <w:rFonts w:cs="Arial"/>
              </w:rPr>
              <w:t>De artikelen voldoen aan alle van toepassing zijnde geldende Europese en Nederlandse normen.</w:t>
            </w:r>
          </w:p>
        </w:tc>
        <w:tc>
          <w:tcPr>
            <w:tcW w:w="443" w:type="pct"/>
            <w:tcBorders>
              <w:top w:val="single" w:sz="4" w:space="0" w:color="auto"/>
              <w:left w:val="single" w:sz="4" w:space="0" w:color="auto"/>
              <w:bottom w:val="single" w:sz="4" w:space="0" w:color="auto"/>
              <w:right w:val="single" w:sz="4" w:space="0" w:color="auto"/>
            </w:tcBorders>
          </w:tcPr>
          <w:p w14:paraId="46E751C8" w14:textId="77777777" w:rsidR="002F6A86" w:rsidRDefault="002F6A86" w:rsidP="002F6A86">
            <w:pPr>
              <w:rPr>
                <w:lang w:eastAsia="en-US"/>
              </w:rPr>
            </w:pPr>
          </w:p>
        </w:tc>
      </w:tr>
      <w:tr w:rsidR="002F6A86" w14:paraId="220C92E5" w14:textId="77777777" w:rsidTr="77CE8EA7">
        <w:trPr>
          <w:trHeight w:val="255"/>
        </w:trPr>
        <w:tc>
          <w:tcPr>
            <w:tcW w:w="467" w:type="pct"/>
            <w:tcBorders>
              <w:top w:val="single" w:sz="4" w:space="0" w:color="auto"/>
              <w:left w:val="single" w:sz="4" w:space="0" w:color="auto"/>
              <w:bottom w:val="single" w:sz="4" w:space="0" w:color="auto"/>
              <w:right w:val="single" w:sz="4" w:space="0" w:color="auto"/>
            </w:tcBorders>
            <w:noWrap/>
          </w:tcPr>
          <w:p w14:paraId="33EA17F8" w14:textId="77777777" w:rsidR="002F6A86" w:rsidRPr="00103362" w:rsidRDefault="002F6A86" w:rsidP="002F6A86">
            <w:pPr>
              <w:pStyle w:val="Lijstalinea"/>
              <w:numPr>
                <w:ilvl w:val="0"/>
                <w:numId w:val="27"/>
              </w:numPr>
              <w:rPr>
                <w:rFonts w:cs="Arial"/>
                <w:b/>
                <w:lang w:eastAsia="en-US"/>
              </w:rPr>
            </w:pPr>
          </w:p>
        </w:tc>
        <w:tc>
          <w:tcPr>
            <w:tcW w:w="4090" w:type="pct"/>
          </w:tcPr>
          <w:p w14:paraId="36A64D8D" w14:textId="77777777" w:rsidR="002F6A86" w:rsidRDefault="002F6A86" w:rsidP="002F6A86">
            <w:pPr>
              <w:rPr>
                <w:rFonts w:cs="Arial"/>
                <w:lang w:eastAsia="en-US"/>
              </w:rPr>
            </w:pPr>
            <w:r w:rsidRPr="00DB5400">
              <w:rPr>
                <w:rFonts w:cs="Arial"/>
              </w:rPr>
              <w:t>De artikelen voldoen aan alle van toepassing zijnde wettelijke regelin</w:t>
            </w:r>
            <w:r w:rsidRPr="00DB5400">
              <w:rPr>
                <w:rFonts w:cs="Arial"/>
              </w:rPr>
              <w:softHyphen/>
              <w:t>gen</w:t>
            </w:r>
            <w:r>
              <w:rPr>
                <w:rFonts w:cs="Arial"/>
              </w:rPr>
              <w:t xml:space="preserve"> waaronder, maar niet uitsluitend, arbo- en milieu wet- en regelgeving.</w:t>
            </w:r>
          </w:p>
        </w:tc>
        <w:tc>
          <w:tcPr>
            <w:tcW w:w="443" w:type="pct"/>
            <w:tcBorders>
              <w:top w:val="single" w:sz="4" w:space="0" w:color="auto"/>
              <w:left w:val="single" w:sz="4" w:space="0" w:color="auto"/>
              <w:bottom w:val="single" w:sz="4" w:space="0" w:color="auto"/>
              <w:right w:val="single" w:sz="4" w:space="0" w:color="auto"/>
            </w:tcBorders>
          </w:tcPr>
          <w:p w14:paraId="24F9E680" w14:textId="77777777" w:rsidR="002F6A86" w:rsidRDefault="002F6A86" w:rsidP="002F6A86">
            <w:pPr>
              <w:rPr>
                <w:lang w:eastAsia="en-US"/>
              </w:rPr>
            </w:pPr>
          </w:p>
        </w:tc>
      </w:tr>
      <w:tr w:rsidR="008936A0" w14:paraId="4588BF7E" w14:textId="77777777" w:rsidTr="77CE8EA7">
        <w:trPr>
          <w:trHeight w:val="255"/>
        </w:trPr>
        <w:tc>
          <w:tcPr>
            <w:tcW w:w="467" w:type="pct"/>
            <w:tcBorders>
              <w:top w:val="single" w:sz="4" w:space="0" w:color="auto"/>
              <w:left w:val="single" w:sz="4" w:space="0" w:color="auto"/>
              <w:bottom w:val="single" w:sz="4" w:space="0" w:color="auto"/>
              <w:right w:val="single" w:sz="4" w:space="0" w:color="auto"/>
            </w:tcBorders>
            <w:noWrap/>
          </w:tcPr>
          <w:p w14:paraId="5126B39B" w14:textId="77777777" w:rsidR="008936A0" w:rsidRPr="00103362" w:rsidRDefault="008936A0" w:rsidP="002F6A86">
            <w:pPr>
              <w:pStyle w:val="Lijstalinea"/>
              <w:numPr>
                <w:ilvl w:val="0"/>
                <w:numId w:val="27"/>
              </w:numPr>
              <w:rPr>
                <w:rFonts w:cs="Arial"/>
                <w:b/>
                <w:lang w:eastAsia="en-US"/>
              </w:rPr>
            </w:pPr>
          </w:p>
        </w:tc>
        <w:tc>
          <w:tcPr>
            <w:tcW w:w="4090" w:type="pct"/>
          </w:tcPr>
          <w:p w14:paraId="502A3597" w14:textId="15D0BC91" w:rsidR="008936A0" w:rsidRDefault="00D652C9" w:rsidP="002F6A86">
            <w:pPr>
              <w:rPr>
                <w:rFonts w:cs="Arial"/>
              </w:rPr>
            </w:pPr>
            <w:r>
              <w:rPr>
                <w:rFonts w:cs="Arial"/>
              </w:rPr>
              <w:t>Onder een duurzaam artikel wordt in ieder geval verstaan een artikel dat</w:t>
            </w:r>
            <w:r w:rsidR="00C0106A">
              <w:rPr>
                <w:rFonts w:cs="Arial"/>
              </w:rPr>
              <w:t xml:space="preserve">: </w:t>
            </w:r>
          </w:p>
          <w:p w14:paraId="162492FA" w14:textId="7A215F62" w:rsidR="00C0106A" w:rsidRDefault="00EA1E88" w:rsidP="00C0106A">
            <w:pPr>
              <w:pStyle w:val="Lijstalinea"/>
              <w:numPr>
                <w:ilvl w:val="0"/>
                <w:numId w:val="40"/>
              </w:numPr>
              <w:rPr>
                <w:rFonts w:cs="Arial"/>
              </w:rPr>
            </w:pPr>
            <w:r>
              <w:rPr>
                <w:rFonts w:cs="Arial"/>
              </w:rPr>
              <w:t>v</w:t>
            </w:r>
            <w:r w:rsidR="00C0106A">
              <w:rPr>
                <w:rFonts w:cs="Arial"/>
              </w:rPr>
              <w:t>olledig is gemaakt van gerecycled of hergebruikte materialen of;</w:t>
            </w:r>
          </w:p>
          <w:p w14:paraId="20A522CD" w14:textId="79A76DDA" w:rsidR="00C0106A" w:rsidRDefault="00EA1E88" w:rsidP="00C0106A">
            <w:pPr>
              <w:pStyle w:val="Lijstalinea"/>
              <w:numPr>
                <w:ilvl w:val="0"/>
                <w:numId w:val="40"/>
              </w:numPr>
              <w:rPr>
                <w:rFonts w:cs="Arial"/>
              </w:rPr>
            </w:pPr>
            <w:r>
              <w:rPr>
                <w:rFonts w:cs="Arial"/>
              </w:rPr>
              <w:t>e</w:t>
            </w:r>
            <w:r w:rsidR="00F759CD">
              <w:rPr>
                <w:rFonts w:cs="Arial"/>
              </w:rPr>
              <w:t xml:space="preserve">en Nederlands of Europees biokeurmerk heeft of; </w:t>
            </w:r>
          </w:p>
          <w:p w14:paraId="3D1ED166" w14:textId="60A54B83" w:rsidR="00F759CD" w:rsidRDefault="00EA1E88" w:rsidP="00C0106A">
            <w:pPr>
              <w:pStyle w:val="Lijstalinea"/>
              <w:numPr>
                <w:ilvl w:val="0"/>
                <w:numId w:val="40"/>
              </w:numPr>
              <w:rPr>
                <w:rFonts w:cs="Arial"/>
              </w:rPr>
            </w:pPr>
            <w:r>
              <w:rPr>
                <w:rFonts w:cs="Arial"/>
              </w:rPr>
              <w:t>e</w:t>
            </w:r>
            <w:r w:rsidR="00F759CD">
              <w:rPr>
                <w:rFonts w:cs="Arial"/>
              </w:rPr>
              <w:t xml:space="preserve">en Max Havelaar of Fairtrade keurmerk heeft of; </w:t>
            </w:r>
          </w:p>
          <w:p w14:paraId="7E071EAB" w14:textId="7AEF8E48" w:rsidR="00997F78" w:rsidRDefault="00EA1E88" w:rsidP="00C0106A">
            <w:pPr>
              <w:pStyle w:val="Lijstalinea"/>
              <w:numPr>
                <w:ilvl w:val="0"/>
                <w:numId w:val="40"/>
              </w:numPr>
              <w:rPr>
                <w:rFonts w:cs="Arial"/>
              </w:rPr>
            </w:pPr>
            <w:r>
              <w:rPr>
                <w:rFonts w:cs="Arial"/>
              </w:rPr>
              <w:t>e</w:t>
            </w:r>
            <w:r w:rsidR="00997F78">
              <w:rPr>
                <w:rFonts w:cs="Arial"/>
              </w:rPr>
              <w:t xml:space="preserve">en Europees Ecolabel heeft of; </w:t>
            </w:r>
          </w:p>
          <w:p w14:paraId="54C51B4C" w14:textId="4DDB6446" w:rsidR="00D652C9" w:rsidRPr="00EA1E88" w:rsidRDefault="00EA1E88" w:rsidP="00EA1E88">
            <w:pPr>
              <w:pStyle w:val="Lijstalinea"/>
              <w:numPr>
                <w:ilvl w:val="0"/>
                <w:numId w:val="40"/>
              </w:numPr>
              <w:rPr>
                <w:rFonts w:cs="Arial"/>
              </w:rPr>
            </w:pPr>
            <w:r>
              <w:rPr>
                <w:rFonts w:cs="Arial"/>
              </w:rPr>
              <w:t>a</w:t>
            </w:r>
            <w:r w:rsidR="00997F78">
              <w:rPr>
                <w:rFonts w:cs="Arial"/>
              </w:rPr>
              <w:t>a</w:t>
            </w:r>
            <w:r>
              <w:rPr>
                <w:rFonts w:cs="Arial"/>
              </w:rPr>
              <w:t>ntoonbaar gelijkwaardig is aan één van bovenstaande keurmerken</w:t>
            </w:r>
          </w:p>
        </w:tc>
        <w:tc>
          <w:tcPr>
            <w:tcW w:w="443" w:type="pct"/>
            <w:tcBorders>
              <w:top w:val="single" w:sz="4" w:space="0" w:color="auto"/>
              <w:left w:val="single" w:sz="4" w:space="0" w:color="auto"/>
              <w:bottom w:val="single" w:sz="4" w:space="0" w:color="auto"/>
              <w:right w:val="single" w:sz="4" w:space="0" w:color="auto"/>
            </w:tcBorders>
          </w:tcPr>
          <w:p w14:paraId="28B51238" w14:textId="77777777" w:rsidR="008936A0" w:rsidRDefault="008936A0" w:rsidP="002F6A86">
            <w:pPr>
              <w:rPr>
                <w:lang w:eastAsia="en-US"/>
              </w:rPr>
            </w:pPr>
          </w:p>
        </w:tc>
      </w:tr>
      <w:tr w:rsidR="002F6A86" w14:paraId="635C6E70" w14:textId="77777777" w:rsidTr="77CE8EA7">
        <w:trPr>
          <w:trHeight w:val="255"/>
        </w:trPr>
        <w:tc>
          <w:tcPr>
            <w:tcW w:w="467" w:type="pct"/>
            <w:tcBorders>
              <w:top w:val="single" w:sz="4" w:space="0" w:color="auto"/>
              <w:left w:val="single" w:sz="4" w:space="0" w:color="auto"/>
              <w:bottom w:val="single" w:sz="4" w:space="0" w:color="auto"/>
              <w:right w:val="single" w:sz="4" w:space="0" w:color="auto"/>
            </w:tcBorders>
            <w:noWrap/>
          </w:tcPr>
          <w:p w14:paraId="652D01D9" w14:textId="77777777" w:rsidR="002F6A86" w:rsidRPr="00103362" w:rsidRDefault="002F6A86" w:rsidP="002F6A86">
            <w:pPr>
              <w:pStyle w:val="Lijstalinea"/>
              <w:numPr>
                <w:ilvl w:val="0"/>
                <w:numId w:val="27"/>
              </w:numPr>
              <w:rPr>
                <w:rFonts w:cs="Arial"/>
                <w:b/>
                <w:lang w:eastAsia="en-US"/>
              </w:rPr>
            </w:pPr>
          </w:p>
        </w:tc>
        <w:tc>
          <w:tcPr>
            <w:tcW w:w="4090" w:type="pct"/>
          </w:tcPr>
          <w:p w14:paraId="0AACDFA4" w14:textId="77777777" w:rsidR="002F6A86" w:rsidRDefault="002F6A86" w:rsidP="002F6A86">
            <w:pPr>
              <w:rPr>
                <w:rFonts w:cs="Arial"/>
                <w:lang w:eastAsia="en-US"/>
              </w:rPr>
            </w:pPr>
            <w:r w:rsidRPr="00DB5400">
              <w:rPr>
                <w:rFonts w:cs="Arial"/>
              </w:rPr>
              <w:t>Voor alle elektronische/mechanische apparaten/artikelen geldt een ga</w:t>
            </w:r>
            <w:r w:rsidRPr="00DB5400">
              <w:rPr>
                <w:rFonts w:cs="Arial"/>
              </w:rPr>
              <w:softHyphen/>
              <w:t xml:space="preserve">rantietermijn van tenminste twee (2) jaar. Mocht de </w:t>
            </w:r>
            <w:r>
              <w:rPr>
                <w:rFonts w:cs="Arial"/>
              </w:rPr>
              <w:t>Opdrachtnemer</w:t>
            </w:r>
            <w:r w:rsidRPr="00DB5400">
              <w:rPr>
                <w:rFonts w:cs="Arial"/>
              </w:rPr>
              <w:t xml:space="preserve"> de garantietermijn overnemen van de </w:t>
            </w:r>
            <w:r>
              <w:rPr>
                <w:rFonts w:cs="Arial"/>
              </w:rPr>
              <w:t>eigen l</w:t>
            </w:r>
            <w:r w:rsidRPr="00DB5400">
              <w:rPr>
                <w:rFonts w:cs="Arial"/>
              </w:rPr>
              <w:t>everancier van het desbetreffende artikel en deze garantietermijn is langer dan de hierboven genoemde termijnen, dan geldt de langere garantietermijn.</w:t>
            </w:r>
          </w:p>
        </w:tc>
        <w:tc>
          <w:tcPr>
            <w:tcW w:w="443" w:type="pct"/>
            <w:tcBorders>
              <w:top w:val="single" w:sz="4" w:space="0" w:color="auto"/>
              <w:left w:val="single" w:sz="4" w:space="0" w:color="auto"/>
              <w:bottom w:val="single" w:sz="4" w:space="0" w:color="auto"/>
              <w:right w:val="single" w:sz="4" w:space="0" w:color="auto"/>
            </w:tcBorders>
          </w:tcPr>
          <w:p w14:paraId="250C4915" w14:textId="77777777" w:rsidR="002F6A86" w:rsidRDefault="002F6A86" w:rsidP="002F6A86">
            <w:pPr>
              <w:rPr>
                <w:lang w:eastAsia="en-US"/>
              </w:rPr>
            </w:pPr>
          </w:p>
        </w:tc>
      </w:tr>
      <w:tr w:rsidR="00053B06" w14:paraId="4DC9F679" w14:textId="77777777" w:rsidTr="77CE8EA7">
        <w:trPr>
          <w:trHeight w:val="255"/>
        </w:trPr>
        <w:tc>
          <w:tcPr>
            <w:tcW w:w="467" w:type="pct"/>
            <w:tcBorders>
              <w:top w:val="single" w:sz="4" w:space="0" w:color="auto"/>
              <w:left w:val="single" w:sz="4" w:space="0" w:color="auto"/>
              <w:bottom w:val="single" w:sz="4" w:space="0" w:color="auto"/>
              <w:right w:val="single" w:sz="4" w:space="0" w:color="auto"/>
            </w:tcBorders>
            <w:noWrap/>
          </w:tcPr>
          <w:p w14:paraId="5235D727" w14:textId="77777777" w:rsidR="00053B06" w:rsidRPr="00103362" w:rsidRDefault="00053B06" w:rsidP="002F6A86">
            <w:pPr>
              <w:pStyle w:val="Lijstalinea"/>
              <w:numPr>
                <w:ilvl w:val="0"/>
                <w:numId w:val="27"/>
              </w:numPr>
              <w:rPr>
                <w:rFonts w:cs="Arial"/>
                <w:b/>
                <w:lang w:eastAsia="en-US"/>
              </w:rPr>
            </w:pPr>
          </w:p>
        </w:tc>
        <w:tc>
          <w:tcPr>
            <w:tcW w:w="4090" w:type="pct"/>
          </w:tcPr>
          <w:p w14:paraId="768BC98F" w14:textId="18C3DD76" w:rsidR="00053B06" w:rsidRPr="00DB5400" w:rsidRDefault="00862AE8" w:rsidP="002F6A86">
            <w:pPr>
              <w:rPr>
                <w:rFonts w:cs="Arial"/>
              </w:rPr>
            </w:pPr>
            <w:r>
              <w:rPr>
                <w:rFonts w:cs="Arial"/>
              </w:rPr>
              <w:t xml:space="preserve">Opdrachtnemer </w:t>
            </w:r>
            <w:r w:rsidRPr="00B373C6">
              <w:rPr>
                <w:rFonts w:cs="Arial"/>
              </w:rPr>
              <w:t xml:space="preserve">garandeert dat gedurende de contractperiode </w:t>
            </w:r>
            <w:r>
              <w:rPr>
                <w:rFonts w:cs="Arial"/>
              </w:rPr>
              <w:t>h</w:t>
            </w:r>
            <w:r w:rsidRPr="00B373C6">
              <w:rPr>
                <w:rFonts w:cs="Arial"/>
              </w:rPr>
              <w:t>e</w:t>
            </w:r>
            <w:r>
              <w:rPr>
                <w:rFonts w:cs="Arial"/>
              </w:rPr>
              <w:t>t</w:t>
            </w:r>
            <w:r w:rsidRPr="00B373C6">
              <w:rPr>
                <w:rFonts w:cs="Arial"/>
              </w:rPr>
              <w:t xml:space="preserve"> afgesproken </w:t>
            </w:r>
            <w:r w:rsidRPr="00163702">
              <w:rPr>
                <w:rFonts w:cs="Arial"/>
              </w:rPr>
              <w:t>assortiment</w:t>
            </w:r>
            <w:r w:rsidR="00CF6AA9" w:rsidRPr="00163702">
              <w:rPr>
                <w:rFonts w:cs="Arial"/>
              </w:rPr>
              <w:t xml:space="preserve"> (zoals </w:t>
            </w:r>
            <w:r w:rsidR="00697BCC" w:rsidRPr="00163702">
              <w:rPr>
                <w:rFonts w:cs="Arial"/>
              </w:rPr>
              <w:t xml:space="preserve">getoond in </w:t>
            </w:r>
            <w:r w:rsidR="00184589" w:rsidRPr="00163702">
              <w:rPr>
                <w:rFonts w:cs="Arial"/>
              </w:rPr>
              <w:t xml:space="preserve">beantwoording </w:t>
            </w:r>
            <w:r w:rsidR="00697BCC" w:rsidRPr="00163702">
              <w:rPr>
                <w:rFonts w:cs="Arial"/>
              </w:rPr>
              <w:t>wens 3)</w:t>
            </w:r>
            <w:r w:rsidRPr="00163702">
              <w:rPr>
                <w:rFonts w:cs="Arial"/>
              </w:rPr>
              <w:t xml:space="preserve"> beschikbaar</w:t>
            </w:r>
            <w:r w:rsidRPr="00B373C6">
              <w:rPr>
                <w:rFonts w:cs="Arial"/>
              </w:rPr>
              <w:t xml:space="preserve"> </w:t>
            </w:r>
            <w:r>
              <w:rPr>
                <w:rFonts w:cs="Arial"/>
              </w:rPr>
              <w:t>is</w:t>
            </w:r>
            <w:r w:rsidRPr="00B373C6">
              <w:rPr>
                <w:rFonts w:cs="Arial"/>
              </w:rPr>
              <w:t xml:space="preserve"> of dat er in overleg met Opdrachtgever een alternatief wordt geboden.</w:t>
            </w:r>
            <w:r>
              <w:rPr>
                <w:rFonts w:cs="Arial"/>
              </w:rPr>
              <w:t xml:space="preserve"> </w:t>
            </w:r>
            <w:r w:rsidRPr="0023462E">
              <w:rPr>
                <w:rFonts w:cs="Arial"/>
              </w:rPr>
              <w:t xml:space="preserve">Aangeboden alternatieven dienen kwalitatief gelijkwaardig te zijn aan het </w:t>
            </w:r>
            <w:r>
              <w:rPr>
                <w:rFonts w:cs="Arial"/>
              </w:rPr>
              <w:t>te vervangen artikel.</w:t>
            </w:r>
            <w:r w:rsidR="003A2EE9">
              <w:rPr>
                <w:rFonts w:cs="Arial"/>
              </w:rPr>
              <w:t xml:space="preserve"> </w:t>
            </w:r>
            <w:r w:rsidR="005F61E2" w:rsidRPr="0023462E">
              <w:rPr>
                <w:rFonts w:cs="Arial"/>
              </w:rPr>
              <w:t>Dit ter uitsluitende beoordeling van Opdrachtgever.</w:t>
            </w:r>
            <w:r w:rsidR="005F61E2">
              <w:rPr>
                <w:rFonts w:cs="Arial"/>
              </w:rPr>
              <w:t xml:space="preserve"> </w:t>
            </w:r>
            <w:r w:rsidR="003A2EE9">
              <w:rPr>
                <w:rFonts w:cs="Arial"/>
              </w:rPr>
              <w:t>Tevens dient het aangeboden alternatie</w:t>
            </w:r>
            <w:r w:rsidR="005F61E2">
              <w:rPr>
                <w:rFonts w:cs="Arial"/>
              </w:rPr>
              <w:t>f tegen de zelfde prijs of voordeliger aangeboden te worden.</w:t>
            </w:r>
            <w:r w:rsidR="00A624F7">
              <w:rPr>
                <w:rFonts w:cs="Arial"/>
              </w:rPr>
              <w:t xml:space="preserve"> </w:t>
            </w:r>
            <w:r>
              <w:rPr>
                <w:rFonts w:cs="Arial"/>
              </w:rPr>
              <w:t xml:space="preserve"> </w:t>
            </w:r>
          </w:p>
        </w:tc>
        <w:tc>
          <w:tcPr>
            <w:tcW w:w="443" w:type="pct"/>
            <w:tcBorders>
              <w:top w:val="single" w:sz="4" w:space="0" w:color="auto"/>
              <w:left w:val="single" w:sz="4" w:space="0" w:color="auto"/>
              <w:bottom w:val="single" w:sz="4" w:space="0" w:color="auto"/>
              <w:right w:val="single" w:sz="4" w:space="0" w:color="auto"/>
            </w:tcBorders>
          </w:tcPr>
          <w:p w14:paraId="6BC05D58" w14:textId="77777777" w:rsidR="00053B06" w:rsidRDefault="00053B06" w:rsidP="002F6A86">
            <w:pPr>
              <w:rPr>
                <w:lang w:eastAsia="en-US"/>
              </w:rPr>
            </w:pPr>
          </w:p>
        </w:tc>
      </w:tr>
      <w:tr w:rsidR="007568FA" w14:paraId="645E41AF" w14:textId="77777777" w:rsidTr="77CE8EA7">
        <w:trPr>
          <w:trHeight w:val="255"/>
        </w:trPr>
        <w:tc>
          <w:tcPr>
            <w:tcW w:w="467" w:type="pct"/>
            <w:tcBorders>
              <w:top w:val="single" w:sz="4" w:space="0" w:color="auto"/>
              <w:left w:val="single" w:sz="4" w:space="0" w:color="auto"/>
              <w:bottom w:val="single" w:sz="4" w:space="0" w:color="auto"/>
              <w:right w:val="single" w:sz="4" w:space="0" w:color="auto"/>
            </w:tcBorders>
            <w:noWrap/>
          </w:tcPr>
          <w:p w14:paraId="120B5214" w14:textId="77777777" w:rsidR="007568FA" w:rsidRPr="00103362" w:rsidRDefault="007568FA" w:rsidP="002F6A86">
            <w:pPr>
              <w:pStyle w:val="Lijstalinea"/>
              <w:numPr>
                <w:ilvl w:val="0"/>
                <w:numId w:val="27"/>
              </w:numPr>
              <w:rPr>
                <w:rFonts w:cs="Arial"/>
                <w:b/>
                <w:lang w:eastAsia="en-US"/>
              </w:rPr>
            </w:pPr>
          </w:p>
        </w:tc>
        <w:tc>
          <w:tcPr>
            <w:tcW w:w="4090" w:type="pct"/>
          </w:tcPr>
          <w:p w14:paraId="57588954" w14:textId="52135D79" w:rsidR="007568FA" w:rsidRDefault="001D5E99" w:rsidP="002F6A86">
            <w:pPr>
              <w:rPr>
                <w:rFonts w:cs="Arial"/>
              </w:rPr>
            </w:pPr>
            <w:r w:rsidRPr="624AE49B">
              <w:rPr>
                <w:rFonts w:cs="Arial"/>
              </w:rPr>
              <w:t xml:space="preserve">Wijzigingen in het assortiment worden </w:t>
            </w:r>
            <w:r w:rsidR="13B7635E" w:rsidRPr="624AE49B">
              <w:rPr>
                <w:rFonts w:cs="Arial"/>
              </w:rPr>
              <w:t xml:space="preserve">uiterlijk </w:t>
            </w:r>
            <w:r w:rsidRPr="624AE49B">
              <w:rPr>
                <w:rFonts w:cs="Arial"/>
              </w:rPr>
              <w:t>binnen 3 werkdagen na het vaststellen van de wijziging doorgevoerd.</w:t>
            </w:r>
          </w:p>
        </w:tc>
        <w:tc>
          <w:tcPr>
            <w:tcW w:w="443" w:type="pct"/>
            <w:tcBorders>
              <w:top w:val="single" w:sz="4" w:space="0" w:color="auto"/>
              <w:left w:val="single" w:sz="4" w:space="0" w:color="auto"/>
              <w:bottom w:val="single" w:sz="4" w:space="0" w:color="auto"/>
              <w:right w:val="single" w:sz="4" w:space="0" w:color="auto"/>
            </w:tcBorders>
          </w:tcPr>
          <w:p w14:paraId="7A9940F7" w14:textId="77777777" w:rsidR="007568FA" w:rsidRDefault="007568FA" w:rsidP="002F6A86">
            <w:pPr>
              <w:rPr>
                <w:lang w:eastAsia="en-US"/>
              </w:rPr>
            </w:pPr>
          </w:p>
        </w:tc>
      </w:tr>
      <w:tr w:rsidR="001D5E99" w14:paraId="79A41C26" w14:textId="77777777" w:rsidTr="77CE8EA7">
        <w:trPr>
          <w:trHeight w:val="255"/>
        </w:trPr>
        <w:tc>
          <w:tcPr>
            <w:tcW w:w="467" w:type="pct"/>
            <w:tcBorders>
              <w:top w:val="single" w:sz="4" w:space="0" w:color="auto"/>
              <w:left w:val="single" w:sz="4" w:space="0" w:color="auto"/>
              <w:bottom w:val="single" w:sz="4" w:space="0" w:color="auto"/>
              <w:right w:val="single" w:sz="4" w:space="0" w:color="auto"/>
            </w:tcBorders>
            <w:noWrap/>
          </w:tcPr>
          <w:p w14:paraId="394AE0D0" w14:textId="77777777" w:rsidR="001D5E99" w:rsidRPr="00103362" w:rsidRDefault="001D5E99" w:rsidP="002F6A86">
            <w:pPr>
              <w:pStyle w:val="Lijstalinea"/>
              <w:numPr>
                <w:ilvl w:val="0"/>
                <w:numId w:val="27"/>
              </w:numPr>
              <w:rPr>
                <w:rFonts w:cs="Arial"/>
                <w:b/>
                <w:lang w:eastAsia="en-US"/>
              </w:rPr>
            </w:pPr>
          </w:p>
        </w:tc>
        <w:tc>
          <w:tcPr>
            <w:tcW w:w="4090" w:type="pct"/>
          </w:tcPr>
          <w:p w14:paraId="089F63C2" w14:textId="4381CE0E" w:rsidR="001D5E99" w:rsidRDefault="00337963" w:rsidP="002F6A86">
            <w:pPr>
              <w:rPr>
                <w:rFonts w:cs="Arial"/>
              </w:rPr>
            </w:pPr>
            <w:r>
              <w:rPr>
                <w:rFonts w:cs="Arial"/>
              </w:rPr>
              <w:t xml:space="preserve">De </w:t>
            </w:r>
            <w:r w:rsidRPr="008F425C">
              <w:rPr>
                <w:rFonts w:cs="Arial"/>
              </w:rPr>
              <w:t xml:space="preserve">online productencatalogus </w:t>
            </w:r>
            <w:r w:rsidR="00141EC9">
              <w:rPr>
                <w:rFonts w:cs="Arial"/>
              </w:rPr>
              <w:t>toont</w:t>
            </w:r>
            <w:r>
              <w:rPr>
                <w:rFonts w:cs="Arial"/>
              </w:rPr>
              <w:t xml:space="preserve"> enkel artikelen welke de bestellers mogen aanschaffen. Dit betreft kantoorartikelen zoals gespecificeerd in het Aanbestedingsdocument</w:t>
            </w:r>
            <w:r w:rsidR="00A63819">
              <w:rPr>
                <w:rFonts w:cs="Arial"/>
              </w:rPr>
              <w:t xml:space="preserve"> paragraaf 2.1</w:t>
            </w:r>
            <w:r w:rsidR="00911E9A">
              <w:rPr>
                <w:rFonts w:cs="Arial"/>
              </w:rPr>
              <w:t>. Aard en omvang</w:t>
            </w:r>
            <w:r>
              <w:rPr>
                <w:rFonts w:cs="Arial"/>
              </w:rPr>
              <w:t>. Indien Opdrachtnemer in het assortiment ook andere productgroepen heeft (bijvoorbeeld, maar niet uitsluitend, meubilair, IT gerelateerde artikelen), dan mogen deze niet worden getoond.</w:t>
            </w:r>
          </w:p>
        </w:tc>
        <w:tc>
          <w:tcPr>
            <w:tcW w:w="443" w:type="pct"/>
            <w:tcBorders>
              <w:top w:val="single" w:sz="4" w:space="0" w:color="auto"/>
              <w:left w:val="single" w:sz="4" w:space="0" w:color="auto"/>
              <w:bottom w:val="single" w:sz="4" w:space="0" w:color="auto"/>
              <w:right w:val="single" w:sz="4" w:space="0" w:color="auto"/>
            </w:tcBorders>
          </w:tcPr>
          <w:p w14:paraId="65C2B4EF" w14:textId="77777777" w:rsidR="001D5E99" w:rsidRDefault="001D5E99" w:rsidP="002F6A86">
            <w:pPr>
              <w:rPr>
                <w:lang w:eastAsia="en-US"/>
              </w:rPr>
            </w:pPr>
          </w:p>
        </w:tc>
      </w:tr>
    </w:tbl>
    <w:p w14:paraId="762DBE77" w14:textId="53F0CA0C" w:rsidR="002F6A86" w:rsidRDefault="002F6A86" w:rsidP="00F47525">
      <w:pPr>
        <w:tabs>
          <w:tab w:val="left" w:pos="1440"/>
        </w:tabs>
      </w:pPr>
    </w:p>
    <w:p w14:paraId="179A5461" w14:textId="7ED295C7" w:rsidR="00C7658E" w:rsidRDefault="00C7658E" w:rsidP="00F47525">
      <w:pPr>
        <w:pStyle w:val="Kop2"/>
        <w:ind w:left="851"/>
        <w:rPr>
          <w:color w:val="auto"/>
        </w:rPr>
      </w:pPr>
      <w:bookmarkStart w:id="2" w:name="_Toc409428182"/>
      <w:bookmarkStart w:id="3" w:name="_Toc409428183"/>
      <w:bookmarkEnd w:id="2"/>
      <w:bookmarkEnd w:id="3"/>
      <w:r>
        <w:rPr>
          <w:color w:val="auto"/>
        </w:rPr>
        <w:lastRenderedPageBreak/>
        <w:t>Digitale catalogus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D70C82" w:rsidRPr="005E18DD" w14:paraId="7B44D21E" w14:textId="77777777" w:rsidTr="199ABE19">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392AFD23" w14:textId="77777777" w:rsidR="00D70C82" w:rsidRPr="005E18DD" w:rsidRDefault="00D70C82" w:rsidP="00945C4E">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413DEDD9" w14:textId="77777777" w:rsidR="00D70C82" w:rsidRPr="005E18DD" w:rsidRDefault="00D70C82" w:rsidP="00945C4E">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7FDA7844" w14:textId="77777777" w:rsidR="00D70C82" w:rsidRPr="005E18DD" w:rsidRDefault="00D70C82" w:rsidP="00945C4E">
            <w:pPr>
              <w:rPr>
                <w:rFonts w:cs="Arial"/>
                <w:b/>
                <w:lang w:eastAsia="en-US"/>
              </w:rPr>
            </w:pPr>
            <w:r w:rsidRPr="005E18DD">
              <w:rPr>
                <w:rFonts w:cs="Arial"/>
                <w:b/>
                <w:lang w:eastAsia="en-US"/>
              </w:rPr>
              <w:t>Ja/Nee</w:t>
            </w:r>
          </w:p>
        </w:tc>
      </w:tr>
      <w:tr w:rsidR="00D70C82" w:rsidRPr="005E18DD" w14:paraId="657830C9" w14:textId="77777777" w:rsidTr="199ABE19">
        <w:trPr>
          <w:trHeight w:val="525"/>
        </w:trPr>
        <w:tc>
          <w:tcPr>
            <w:tcW w:w="467" w:type="pct"/>
            <w:tcBorders>
              <w:top w:val="single" w:sz="4" w:space="0" w:color="auto"/>
              <w:left w:val="single" w:sz="4" w:space="0" w:color="auto"/>
              <w:bottom w:val="single" w:sz="4" w:space="0" w:color="auto"/>
              <w:right w:val="single" w:sz="4" w:space="0" w:color="auto"/>
            </w:tcBorders>
            <w:noWrap/>
          </w:tcPr>
          <w:p w14:paraId="1A3DCE33" w14:textId="77777777" w:rsidR="00D70C82" w:rsidRPr="00103362" w:rsidRDefault="00D70C82"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01C3366" w14:textId="22DEE727" w:rsidR="00D70C82" w:rsidRPr="005E18DD" w:rsidRDefault="005F4873" w:rsidP="005A32C9">
            <w:pPr>
              <w:rPr>
                <w:rFonts w:cs="Arial"/>
              </w:rPr>
            </w:pPr>
            <w:r w:rsidRPr="1A046CE3">
              <w:rPr>
                <w:rFonts w:cs="Arial"/>
              </w:rPr>
              <w:t xml:space="preserve">Er wordt kosteloos een digitale bestelomgeving ingericht </w:t>
            </w:r>
            <w:r w:rsidR="00D8614E" w:rsidRPr="1A046CE3">
              <w:rPr>
                <w:rFonts w:cs="Arial"/>
              </w:rPr>
              <w:t xml:space="preserve">(webshop) </w:t>
            </w:r>
            <w:r w:rsidRPr="1A046CE3">
              <w:rPr>
                <w:rFonts w:cs="Arial"/>
              </w:rPr>
              <w:t>voor Opdrachtgever.</w:t>
            </w:r>
            <w:r w:rsidR="1001D29B" w:rsidRPr="1A046CE3">
              <w:rPr>
                <w:rFonts w:cs="Arial"/>
              </w:rPr>
              <w:t xml:space="preserve"> Deze webshop wordt gekoppeld aan het </w:t>
            </w:r>
            <w:r w:rsidR="00673B1B">
              <w:rPr>
                <w:rFonts w:cs="Arial"/>
              </w:rPr>
              <w:t>h</w:t>
            </w:r>
            <w:r w:rsidR="1001D29B" w:rsidRPr="1A046CE3">
              <w:rPr>
                <w:rFonts w:cs="Arial"/>
              </w:rPr>
              <w:t>ogeschool brede inkoopsysteem.</w:t>
            </w:r>
            <w:r w:rsidRPr="1A046CE3">
              <w:rPr>
                <w:rFonts w:cs="Arial"/>
              </w:rPr>
              <w:t xml:space="preserve"> Het elektronisch orders plaatsen is webbased en maakt gebruik van een beveiligde verbinding. Het plaatsen van orders is geheel kosteloos voor Opdrachtgever. </w:t>
            </w:r>
          </w:p>
        </w:tc>
        <w:tc>
          <w:tcPr>
            <w:tcW w:w="443" w:type="pct"/>
            <w:tcBorders>
              <w:top w:val="single" w:sz="4" w:space="0" w:color="auto"/>
              <w:left w:val="single" w:sz="4" w:space="0" w:color="auto"/>
              <w:bottom w:val="single" w:sz="4" w:space="0" w:color="auto"/>
              <w:right w:val="single" w:sz="4" w:space="0" w:color="auto"/>
            </w:tcBorders>
          </w:tcPr>
          <w:p w14:paraId="64ECA4B9" w14:textId="77777777" w:rsidR="00D70C82" w:rsidRPr="005E18DD" w:rsidRDefault="00D70C82" w:rsidP="00945C4E">
            <w:pPr>
              <w:rPr>
                <w:rFonts w:cs="Arial"/>
                <w:lang w:eastAsia="en-US"/>
              </w:rPr>
            </w:pPr>
          </w:p>
        </w:tc>
      </w:tr>
      <w:tr w:rsidR="00A10AF1" w:rsidRPr="005E18DD" w14:paraId="4EDB464A" w14:textId="77777777" w:rsidTr="199ABE19">
        <w:trPr>
          <w:trHeight w:val="525"/>
        </w:trPr>
        <w:tc>
          <w:tcPr>
            <w:tcW w:w="467" w:type="pct"/>
            <w:tcBorders>
              <w:top w:val="single" w:sz="4" w:space="0" w:color="auto"/>
              <w:left w:val="single" w:sz="4" w:space="0" w:color="auto"/>
              <w:bottom w:val="single" w:sz="4" w:space="0" w:color="auto"/>
              <w:right w:val="single" w:sz="4" w:space="0" w:color="auto"/>
            </w:tcBorders>
            <w:noWrap/>
          </w:tcPr>
          <w:p w14:paraId="700BA9BB" w14:textId="77777777" w:rsidR="00A10AF1" w:rsidRPr="00103362" w:rsidRDefault="00A10AF1"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A7B6DD6" w14:textId="0A2F6BF2" w:rsidR="00A10AF1" w:rsidRPr="0001513F" w:rsidRDefault="00A10AF1" w:rsidP="005A32C9">
            <w:pPr>
              <w:rPr>
                <w:rFonts w:cs="Arial"/>
              </w:rPr>
            </w:pPr>
            <w:r w:rsidRPr="0001513F">
              <w:rPr>
                <w:rFonts w:cs="Arial"/>
              </w:rPr>
              <w:t>De Inschrijver voorziet Hogeschool Rotterdam van een OCI koppeling met het inkoop/bestelsystee</w:t>
            </w:r>
            <w:r w:rsidR="00787825" w:rsidRPr="0001513F">
              <w:rPr>
                <w:rFonts w:cs="Arial"/>
              </w:rPr>
              <w:t xml:space="preserve">m van Hogeschool Rotterdam. </w:t>
            </w:r>
          </w:p>
        </w:tc>
        <w:tc>
          <w:tcPr>
            <w:tcW w:w="443" w:type="pct"/>
            <w:tcBorders>
              <w:top w:val="single" w:sz="4" w:space="0" w:color="auto"/>
              <w:left w:val="single" w:sz="4" w:space="0" w:color="auto"/>
              <w:bottom w:val="single" w:sz="4" w:space="0" w:color="auto"/>
              <w:right w:val="single" w:sz="4" w:space="0" w:color="auto"/>
            </w:tcBorders>
          </w:tcPr>
          <w:p w14:paraId="3C316ACE" w14:textId="77777777" w:rsidR="00A10AF1" w:rsidRPr="005E18DD" w:rsidRDefault="00A10AF1" w:rsidP="00945C4E">
            <w:pPr>
              <w:rPr>
                <w:rFonts w:cs="Arial"/>
                <w:lang w:eastAsia="en-US"/>
              </w:rPr>
            </w:pPr>
          </w:p>
        </w:tc>
      </w:tr>
      <w:tr w:rsidR="00632842" w:rsidRPr="005E18DD" w14:paraId="31AE20D7" w14:textId="77777777" w:rsidTr="199ABE19">
        <w:trPr>
          <w:trHeight w:val="525"/>
        </w:trPr>
        <w:tc>
          <w:tcPr>
            <w:tcW w:w="467" w:type="pct"/>
            <w:tcBorders>
              <w:top w:val="single" w:sz="4" w:space="0" w:color="auto"/>
              <w:left w:val="single" w:sz="4" w:space="0" w:color="auto"/>
              <w:bottom w:val="single" w:sz="4" w:space="0" w:color="auto"/>
              <w:right w:val="single" w:sz="4" w:space="0" w:color="auto"/>
            </w:tcBorders>
            <w:noWrap/>
          </w:tcPr>
          <w:p w14:paraId="4D040A5C" w14:textId="77777777" w:rsidR="00632842" w:rsidRPr="00103362" w:rsidRDefault="00632842"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F0E4197" w14:textId="4B994A68" w:rsidR="00632842" w:rsidRPr="0001513F" w:rsidRDefault="00632842" w:rsidP="00CE406D">
            <w:pPr>
              <w:pStyle w:val="Default"/>
              <w:rPr>
                <w:sz w:val="20"/>
                <w:szCs w:val="20"/>
              </w:rPr>
            </w:pPr>
            <w:r w:rsidRPr="0001513F">
              <w:rPr>
                <w:sz w:val="20"/>
                <w:szCs w:val="20"/>
              </w:rPr>
              <w:t xml:space="preserve">Na definitieve gunning wordt de OCI koppeling gerealiseerd en is binnen vier weken </w:t>
            </w:r>
            <w:r w:rsidR="00367FFE" w:rsidRPr="0001513F">
              <w:rPr>
                <w:sz w:val="20"/>
                <w:szCs w:val="20"/>
              </w:rPr>
              <w:t xml:space="preserve">na </w:t>
            </w:r>
            <w:r w:rsidR="005C5887" w:rsidRPr="0001513F">
              <w:rPr>
                <w:sz w:val="20"/>
                <w:szCs w:val="20"/>
              </w:rPr>
              <w:t>definitieve gunning</w:t>
            </w:r>
            <w:r w:rsidR="00367FFE" w:rsidRPr="0001513F">
              <w:rPr>
                <w:sz w:val="20"/>
                <w:szCs w:val="20"/>
              </w:rPr>
              <w:t xml:space="preserve"> gereed</w:t>
            </w:r>
            <w:r w:rsidR="00B63890" w:rsidRPr="0001513F">
              <w:rPr>
                <w:sz w:val="20"/>
                <w:szCs w:val="20"/>
              </w:rPr>
              <w:t>.</w:t>
            </w:r>
          </w:p>
        </w:tc>
        <w:tc>
          <w:tcPr>
            <w:tcW w:w="443" w:type="pct"/>
            <w:tcBorders>
              <w:top w:val="single" w:sz="4" w:space="0" w:color="auto"/>
              <w:left w:val="single" w:sz="4" w:space="0" w:color="auto"/>
              <w:bottom w:val="single" w:sz="4" w:space="0" w:color="auto"/>
              <w:right w:val="single" w:sz="4" w:space="0" w:color="auto"/>
            </w:tcBorders>
          </w:tcPr>
          <w:p w14:paraId="50F71359" w14:textId="77777777" w:rsidR="00632842" w:rsidRPr="005E18DD" w:rsidRDefault="00632842" w:rsidP="00945C4E">
            <w:pPr>
              <w:rPr>
                <w:rFonts w:cs="Arial"/>
                <w:lang w:eastAsia="en-US"/>
              </w:rPr>
            </w:pPr>
          </w:p>
        </w:tc>
      </w:tr>
      <w:tr w:rsidR="00D70C82" w:rsidRPr="005E18DD" w14:paraId="344F6177" w14:textId="77777777" w:rsidTr="199ABE19">
        <w:trPr>
          <w:trHeight w:val="853"/>
        </w:trPr>
        <w:tc>
          <w:tcPr>
            <w:tcW w:w="467" w:type="pct"/>
            <w:tcBorders>
              <w:top w:val="single" w:sz="4" w:space="0" w:color="auto"/>
              <w:left w:val="single" w:sz="4" w:space="0" w:color="auto"/>
              <w:bottom w:val="single" w:sz="4" w:space="0" w:color="auto"/>
              <w:right w:val="single" w:sz="4" w:space="0" w:color="auto"/>
            </w:tcBorders>
            <w:noWrap/>
          </w:tcPr>
          <w:p w14:paraId="4EF47838" w14:textId="77777777" w:rsidR="00D70C82" w:rsidRPr="00103362" w:rsidRDefault="00D70C82"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3B4D716" w14:textId="16301818" w:rsidR="00D70C82" w:rsidRPr="005E18DD" w:rsidRDefault="0074012D" w:rsidP="00945C4E">
            <w:pPr>
              <w:rPr>
                <w:rFonts w:cs="Arial"/>
                <w:lang w:eastAsia="en-US"/>
              </w:rPr>
            </w:pPr>
            <w:r>
              <w:rPr>
                <w:rFonts w:cs="Arial"/>
                <w:szCs w:val="20"/>
              </w:rPr>
              <w:t>De</w:t>
            </w:r>
            <w:r w:rsidRPr="0066510B">
              <w:rPr>
                <w:rFonts w:cs="Arial"/>
                <w:szCs w:val="20"/>
              </w:rPr>
              <w:t xml:space="preserve"> bestellers</w:t>
            </w:r>
            <w:r>
              <w:rPr>
                <w:rFonts w:cs="Arial"/>
                <w:szCs w:val="20"/>
              </w:rPr>
              <w:t xml:space="preserve"> van Opdrachtgever plaatsen</w:t>
            </w:r>
            <w:r w:rsidRPr="0066510B">
              <w:rPr>
                <w:rFonts w:cs="Arial"/>
                <w:szCs w:val="20"/>
              </w:rPr>
              <w:t xml:space="preserve"> rechtstreeks </w:t>
            </w:r>
            <w:r>
              <w:rPr>
                <w:rFonts w:cs="Arial"/>
                <w:szCs w:val="20"/>
              </w:rPr>
              <w:t xml:space="preserve">orders via </w:t>
            </w:r>
            <w:r w:rsidR="00B12FC2">
              <w:rPr>
                <w:rFonts w:cs="Arial"/>
                <w:szCs w:val="20"/>
              </w:rPr>
              <w:t xml:space="preserve">het bestelsysteem van Hogeschool Rotterdam (Unit 4) </w:t>
            </w:r>
            <w:r>
              <w:rPr>
                <w:rFonts w:cs="Arial"/>
                <w:szCs w:val="20"/>
              </w:rPr>
              <w:t>bij Opdrachtnemer</w:t>
            </w:r>
            <w:r w:rsidRPr="0066510B">
              <w:rPr>
                <w:rFonts w:cs="Arial"/>
                <w:szCs w:val="20"/>
              </w:rPr>
              <w:t xml:space="preserve">. </w:t>
            </w:r>
            <w:r>
              <w:rPr>
                <w:rFonts w:cs="Arial"/>
                <w:szCs w:val="20"/>
              </w:rPr>
              <w:t xml:space="preserve">Orders buiten </w:t>
            </w:r>
            <w:r w:rsidR="00B12FC2">
              <w:rPr>
                <w:rFonts w:cs="Arial"/>
                <w:szCs w:val="20"/>
              </w:rPr>
              <w:t>het bestelsysteem</w:t>
            </w:r>
            <w:r>
              <w:rPr>
                <w:rFonts w:cs="Arial"/>
                <w:szCs w:val="20"/>
              </w:rPr>
              <w:t xml:space="preserve"> om mogen niet in behandeling worden genomen. Deze orders worden</w:t>
            </w:r>
            <w:r w:rsidRPr="0066510B">
              <w:rPr>
                <w:rFonts w:cs="Arial"/>
                <w:szCs w:val="20"/>
              </w:rPr>
              <w:t xml:space="preserve"> n</w:t>
            </w:r>
            <w:r>
              <w:rPr>
                <w:rFonts w:cs="Arial"/>
                <w:szCs w:val="20"/>
              </w:rPr>
              <w:t>iet betaald door Opdrachtgever.</w:t>
            </w:r>
          </w:p>
        </w:tc>
        <w:tc>
          <w:tcPr>
            <w:tcW w:w="443" w:type="pct"/>
            <w:tcBorders>
              <w:top w:val="single" w:sz="4" w:space="0" w:color="auto"/>
              <w:left w:val="single" w:sz="4" w:space="0" w:color="auto"/>
              <w:bottom w:val="single" w:sz="4" w:space="0" w:color="auto"/>
              <w:right w:val="single" w:sz="4" w:space="0" w:color="auto"/>
            </w:tcBorders>
          </w:tcPr>
          <w:p w14:paraId="1BAC1932" w14:textId="77777777" w:rsidR="00D70C82" w:rsidRPr="005E18DD" w:rsidRDefault="00D70C82" w:rsidP="00945C4E">
            <w:pPr>
              <w:rPr>
                <w:rFonts w:cs="Arial"/>
                <w:lang w:eastAsia="en-US"/>
              </w:rPr>
            </w:pPr>
          </w:p>
        </w:tc>
      </w:tr>
      <w:tr w:rsidR="00D70C82" w:rsidRPr="005E18DD" w14:paraId="05E624B1" w14:textId="77777777" w:rsidTr="199ABE19">
        <w:trPr>
          <w:trHeight w:val="858"/>
        </w:trPr>
        <w:tc>
          <w:tcPr>
            <w:tcW w:w="467" w:type="pct"/>
            <w:tcBorders>
              <w:top w:val="single" w:sz="4" w:space="0" w:color="auto"/>
              <w:left w:val="single" w:sz="4" w:space="0" w:color="auto"/>
              <w:bottom w:val="single" w:sz="4" w:space="0" w:color="auto"/>
              <w:right w:val="single" w:sz="4" w:space="0" w:color="auto"/>
            </w:tcBorders>
            <w:noWrap/>
          </w:tcPr>
          <w:p w14:paraId="645AE4F3" w14:textId="77777777" w:rsidR="00D70C82" w:rsidRPr="00103362" w:rsidRDefault="00D70C82"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E0E2C80" w14:textId="7CF49384" w:rsidR="00D70C82" w:rsidRPr="005E18DD" w:rsidRDefault="00734612" w:rsidP="00945C4E">
            <w:pPr>
              <w:rPr>
                <w:rFonts w:cs="Arial"/>
                <w:lang w:eastAsia="en-US"/>
              </w:rPr>
            </w:pPr>
            <w:r w:rsidRPr="008F425C">
              <w:rPr>
                <w:rFonts w:cs="Arial"/>
                <w:szCs w:val="20"/>
              </w:rPr>
              <w:t>Indien de Inschrijver nog niet de beschikking heeft over een digitale bestelapplicatie en een online productencatalogus, dan dient deze op de ingangsdatum van de overeenkomst operationeel te zijn.</w:t>
            </w:r>
          </w:p>
        </w:tc>
        <w:tc>
          <w:tcPr>
            <w:tcW w:w="443" w:type="pct"/>
            <w:tcBorders>
              <w:top w:val="single" w:sz="4" w:space="0" w:color="auto"/>
              <w:left w:val="single" w:sz="4" w:space="0" w:color="auto"/>
              <w:bottom w:val="single" w:sz="4" w:space="0" w:color="auto"/>
              <w:right w:val="single" w:sz="4" w:space="0" w:color="auto"/>
            </w:tcBorders>
          </w:tcPr>
          <w:p w14:paraId="50CDE565" w14:textId="77777777" w:rsidR="00D70C82" w:rsidRPr="005E18DD" w:rsidRDefault="00D70C82" w:rsidP="00945C4E">
            <w:pPr>
              <w:rPr>
                <w:rFonts w:cs="Arial"/>
                <w:lang w:eastAsia="en-US"/>
              </w:rPr>
            </w:pPr>
          </w:p>
        </w:tc>
      </w:tr>
      <w:tr w:rsidR="00D70C82" w:rsidRPr="005E18DD" w14:paraId="346DED30" w14:textId="77777777" w:rsidTr="199ABE19">
        <w:trPr>
          <w:trHeight w:val="523"/>
        </w:trPr>
        <w:tc>
          <w:tcPr>
            <w:tcW w:w="467" w:type="pct"/>
            <w:tcBorders>
              <w:top w:val="single" w:sz="4" w:space="0" w:color="auto"/>
              <w:left w:val="single" w:sz="4" w:space="0" w:color="auto"/>
              <w:bottom w:val="single" w:sz="4" w:space="0" w:color="auto"/>
              <w:right w:val="single" w:sz="4" w:space="0" w:color="auto"/>
            </w:tcBorders>
            <w:noWrap/>
          </w:tcPr>
          <w:p w14:paraId="691A5B56" w14:textId="77777777" w:rsidR="00D70C82" w:rsidRPr="00103362" w:rsidRDefault="00D70C82"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32EE58F" w14:textId="78F529C0" w:rsidR="00D70C82" w:rsidRPr="005E18DD" w:rsidRDefault="0065563F" w:rsidP="00945C4E">
            <w:pPr>
              <w:rPr>
                <w:rFonts w:cs="Arial"/>
                <w:lang w:eastAsia="en-US"/>
              </w:rPr>
            </w:pPr>
            <w:r>
              <w:rPr>
                <w:rFonts w:cs="Arial"/>
                <w:lang w:eastAsia="en-US"/>
              </w:rPr>
              <w:t>De</w:t>
            </w:r>
            <w:r w:rsidR="008723B7">
              <w:rPr>
                <w:rFonts w:cs="Arial"/>
                <w:lang w:eastAsia="en-US"/>
              </w:rPr>
              <w:t xml:space="preserve"> digitale bestelomgeving (webshop) is 24/7 beschikbaar</w:t>
            </w:r>
            <w:r w:rsidR="00515348">
              <w:rPr>
                <w:rFonts w:cs="Arial"/>
                <w:lang w:eastAsia="en-US"/>
              </w:rPr>
              <w:t xml:space="preserve">. </w:t>
            </w:r>
            <w:r w:rsidR="00B84D46" w:rsidRPr="008F425C">
              <w:rPr>
                <w:rFonts w:cs="Arial"/>
                <w:szCs w:val="20"/>
              </w:rPr>
              <w:t xml:space="preserve">Een eventuele </w:t>
            </w:r>
            <w:r w:rsidR="000E44C9">
              <w:rPr>
                <w:rFonts w:cs="Arial"/>
                <w:szCs w:val="20"/>
              </w:rPr>
              <w:t xml:space="preserve">aanpassingen </w:t>
            </w:r>
            <w:r w:rsidR="0073435B">
              <w:rPr>
                <w:rFonts w:cs="Arial"/>
                <w:szCs w:val="20"/>
              </w:rPr>
              <w:t xml:space="preserve">vinden </w:t>
            </w:r>
            <w:r w:rsidR="00B84D46" w:rsidRPr="008F425C">
              <w:rPr>
                <w:rFonts w:cs="Arial"/>
                <w:szCs w:val="20"/>
              </w:rPr>
              <w:t>plaats buiten het tijdvak 08:00 tot 1</w:t>
            </w:r>
            <w:r w:rsidR="00B84D46">
              <w:rPr>
                <w:rFonts w:cs="Arial"/>
                <w:szCs w:val="20"/>
              </w:rPr>
              <w:t>7</w:t>
            </w:r>
            <w:r w:rsidR="00B84D46" w:rsidRPr="008F425C">
              <w:rPr>
                <w:rFonts w:cs="Arial"/>
                <w:szCs w:val="20"/>
              </w:rPr>
              <w:t>:00 uur.</w:t>
            </w:r>
          </w:p>
        </w:tc>
        <w:tc>
          <w:tcPr>
            <w:tcW w:w="443" w:type="pct"/>
            <w:tcBorders>
              <w:top w:val="single" w:sz="4" w:space="0" w:color="auto"/>
              <w:left w:val="single" w:sz="4" w:space="0" w:color="auto"/>
              <w:bottom w:val="single" w:sz="4" w:space="0" w:color="auto"/>
              <w:right w:val="single" w:sz="4" w:space="0" w:color="auto"/>
            </w:tcBorders>
          </w:tcPr>
          <w:p w14:paraId="29296755" w14:textId="77777777" w:rsidR="00D70C82" w:rsidRPr="005E18DD" w:rsidRDefault="00D70C82" w:rsidP="00945C4E">
            <w:pPr>
              <w:rPr>
                <w:rFonts w:cs="Arial"/>
                <w:lang w:eastAsia="en-US"/>
              </w:rPr>
            </w:pPr>
          </w:p>
        </w:tc>
      </w:tr>
      <w:tr w:rsidR="00D70C82" w:rsidRPr="005E18DD" w14:paraId="6BB11AAE"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783124F3" w14:textId="77777777" w:rsidR="00D70C82" w:rsidRPr="00103362" w:rsidRDefault="00D70C82"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063684E" w14:textId="451FC059" w:rsidR="00D70C82" w:rsidRPr="005E18DD" w:rsidRDefault="0018411F" w:rsidP="00945C4E">
            <w:pPr>
              <w:rPr>
                <w:rFonts w:cs="Arial"/>
                <w:lang w:eastAsia="en-US"/>
              </w:rPr>
            </w:pPr>
            <w:r>
              <w:rPr>
                <w:rFonts w:cs="Arial"/>
                <w:szCs w:val="20"/>
              </w:rPr>
              <w:t>Opdrachtnemer</w:t>
            </w:r>
            <w:r w:rsidRPr="008F425C">
              <w:rPr>
                <w:rFonts w:cs="Arial"/>
                <w:szCs w:val="20"/>
              </w:rPr>
              <w:t xml:space="preserve"> is verantwoordelijk voor het up-to-date houden van de</w:t>
            </w:r>
            <w:r w:rsidR="00A06939">
              <w:rPr>
                <w:rFonts w:cs="Arial"/>
                <w:szCs w:val="20"/>
              </w:rPr>
              <w:t xml:space="preserve"> </w:t>
            </w:r>
            <w:r w:rsidR="00A06939" w:rsidRPr="008F425C">
              <w:rPr>
                <w:rFonts w:cs="Arial"/>
                <w:szCs w:val="20"/>
              </w:rPr>
              <w:t>online productencatalogus.</w:t>
            </w:r>
          </w:p>
        </w:tc>
        <w:tc>
          <w:tcPr>
            <w:tcW w:w="443" w:type="pct"/>
            <w:tcBorders>
              <w:top w:val="single" w:sz="4" w:space="0" w:color="auto"/>
              <w:left w:val="single" w:sz="4" w:space="0" w:color="auto"/>
              <w:bottom w:val="single" w:sz="4" w:space="0" w:color="auto"/>
              <w:right w:val="single" w:sz="4" w:space="0" w:color="auto"/>
            </w:tcBorders>
          </w:tcPr>
          <w:p w14:paraId="50A52CB6" w14:textId="77777777" w:rsidR="00D70C82" w:rsidRPr="005E18DD" w:rsidRDefault="00D70C82" w:rsidP="00945C4E">
            <w:pPr>
              <w:rPr>
                <w:rFonts w:cs="Arial"/>
                <w:lang w:eastAsia="en-US"/>
              </w:rPr>
            </w:pPr>
          </w:p>
        </w:tc>
      </w:tr>
      <w:tr w:rsidR="00F065F6" w:rsidRPr="005E18DD" w14:paraId="090F9DED"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7F750CB6" w14:textId="77777777" w:rsidR="00F065F6" w:rsidRPr="00103362" w:rsidRDefault="00F065F6"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875A88A" w14:textId="434F7798" w:rsidR="00F065F6" w:rsidRDefault="00DB7514" w:rsidP="00945C4E">
            <w:pPr>
              <w:rPr>
                <w:rFonts w:cs="Arial"/>
                <w:szCs w:val="20"/>
              </w:rPr>
            </w:pPr>
            <w:r>
              <w:rPr>
                <w:rFonts w:cs="Arial"/>
                <w:szCs w:val="20"/>
              </w:rPr>
              <w:t>Opdrachtnemer</w:t>
            </w:r>
            <w:r w:rsidRPr="008F425C">
              <w:rPr>
                <w:rFonts w:cs="Arial"/>
                <w:szCs w:val="20"/>
              </w:rPr>
              <w:t xml:space="preserve"> </w:t>
            </w:r>
            <w:r w:rsidRPr="006C127A">
              <w:rPr>
                <w:rFonts w:cs="Arial"/>
                <w:szCs w:val="20"/>
              </w:rPr>
              <w:t xml:space="preserve">levert een </w:t>
            </w:r>
            <w:r w:rsidR="00C95A50" w:rsidRPr="006C127A">
              <w:rPr>
                <w:rFonts w:cs="Arial"/>
                <w:szCs w:val="20"/>
              </w:rPr>
              <w:t xml:space="preserve">digitale </w:t>
            </w:r>
            <w:r w:rsidRPr="006C127A">
              <w:rPr>
                <w:rFonts w:cs="Arial"/>
                <w:szCs w:val="20"/>
              </w:rPr>
              <w:t xml:space="preserve">gebruikershandleiding in de Nederlandse taal ten behoeve van de gebruikers die met de online productencatalogus gaan werken. Op verzoek levert Opdrachtnemer de </w:t>
            </w:r>
            <w:r w:rsidR="00C95A50" w:rsidRPr="006C127A">
              <w:rPr>
                <w:rFonts w:cs="Arial"/>
                <w:szCs w:val="20"/>
              </w:rPr>
              <w:t xml:space="preserve">digitale </w:t>
            </w:r>
            <w:r w:rsidRPr="006C127A">
              <w:rPr>
                <w:rFonts w:cs="Arial"/>
                <w:szCs w:val="20"/>
              </w:rPr>
              <w:t>gebruikershandleiding</w:t>
            </w:r>
            <w:r w:rsidRPr="008F425C">
              <w:rPr>
                <w:rFonts w:cs="Arial"/>
                <w:szCs w:val="20"/>
              </w:rPr>
              <w:t xml:space="preserve"> in het Engels</w:t>
            </w:r>
            <w:r w:rsidR="008C082C">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64CF8AE0" w14:textId="77777777" w:rsidR="00F065F6" w:rsidRPr="005E18DD" w:rsidRDefault="00F065F6" w:rsidP="00945C4E">
            <w:pPr>
              <w:rPr>
                <w:rFonts w:cs="Arial"/>
                <w:lang w:eastAsia="en-US"/>
              </w:rPr>
            </w:pPr>
          </w:p>
        </w:tc>
      </w:tr>
      <w:tr w:rsidR="00F312D0" w:rsidRPr="005E18DD" w14:paraId="510EC18E"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622B0B9E" w14:textId="77777777" w:rsidR="00F312D0" w:rsidRPr="00103362" w:rsidRDefault="00F312D0" w:rsidP="00D70C8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8698FFB" w14:textId="7852EAA7" w:rsidR="00F312D0" w:rsidRDefault="00F312D0" w:rsidP="00945C4E">
            <w:pPr>
              <w:rPr>
                <w:rFonts w:cs="Arial"/>
                <w:szCs w:val="20"/>
              </w:rPr>
            </w:pPr>
            <w:r w:rsidRPr="00B5640F">
              <w:rPr>
                <w:rFonts w:cs="Arial"/>
                <w:szCs w:val="20"/>
              </w:rPr>
              <w:t xml:space="preserve">In de online bestelapplicatie is duidelijk </w:t>
            </w:r>
            <w:r w:rsidRPr="009106D4">
              <w:rPr>
                <w:rFonts w:cs="Arial"/>
                <w:szCs w:val="20"/>
              </w:rPr>
              <w:t>zichtbaar welke producten het predicaat ‘duurzaam’ hebben en welke producten niet</w:t>
            </w:r>
            <w:r>
              <w:rPr>
                <w:rFonts w:cs="Arial"/>
                <w:szCs w:val="20"/>
              </w:rPr>
              <w:t>,</w:t>
            </w:r>
            <w:r w:rsidRPr="009106D4">
              <w:rPr>
                <w:rFonts w:cs="Arial"/>
                <w:szCs w:val="20"/>
              </w:rPr>
              <w:t xml:space="preserve"> door bij het </w:t>
            </w:r>
            <w:r>
              <w:rPr>
                <w:rFonts w:cs="Arial"/>
                <w:szCs w:val="20"/>
              </w:rPr>
              <w:t xml:space="preserve">duurzame </w:t>
            </w:r>
            <w:r w:rsidRPr="009106D4">
              <w:rPr>
                <w:rFonts w:cs="Arial"/>
                <w:szCs w:val="20"/>
              </w:rPr>
              <w:t xml:space="preserve">product een </w:t>
            </w:r>
            <w:r>
              <w:rPr>
                <w:rFonts w:cs="Arial"/>
                <w:szCs w:val="20"/>
              </w:rPr>
              <w:t xml:space="preserve">associatief </w:t>
            </w:r>
            <w:r w:rsidRPr="009106D4">
              <w:rPr>
                <w:rFonts w:cs="Arial"/>
                <w:szCs w:val="20"/>
              </w:rPr>
              <w:t>symbool te plaatsen</w:t>
            </w:r>
            <w:r w:rsidR="00816633">
              <w:rPr>
                <w:rFonts w:cs="Arial"/>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74C55304" w14:textId="77777777" w:rsidR="00F312D0" w:rsidRPr="005E18DD" w:rsidRDefault="00F312D0" w:rsidP="00945C4E">
            <w:pPr>
              <w:rPr>
                <w:rFonts w:cs="Arial"/>
                <w:lang w:eastAsia="en-US"/>
              </w:rPr>
            </w:pPr>
          </w:p>
        </w:tc>
      </w:tr>
      <w:tr w:rsidR="00D7161C" w:rsidRPr="005E18DD" w14:paraId="61C6A367"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5D4E30A6" w14:textId="77777777" w:rsidR="00D7161C" w:rsidRPr="00103362" w:rsidRDefault="00D7161C" w:rsidP="00D7161C">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BAD3E60" w14:textId="319676AB" w:rsidR="00D7161C" w:rsidRPr="00B5640F" w:rsidRDefault="00D7161C" w:rsidP="00D7161C">
            <w:pPr>
              <w:rPr>
                <w:rFonts w:cs="Arial"/>
                <w:szCs w:val="20"/>
              </w:rPr>
            </w:pPr>
            <w:r w:rsidRPr="00B5640F">
              <w:rPr>
                <w:rFonts w:cs="Arial"/>
                <w:szCs w:val="20"/>
              </w:rPr>
              <w:t>Opdrachtgever heeft de mogelijkheid om met voorafgaande bekendmaking van minimaal 2 werkdagen, de bestel- en afleveradressen uit te breiden of te laten vervallen gedurende de looptijd van de overeenkomst.</w:t>
            </w:r>
          </w:p>
        </w:tc>
        <w:tc>
          <w:tcPr>
            <w:tcW w:w="443" w:type="pct"/>
            <w:tcBorders>
              <w:top w:val="single" w:sz="4" w:space="0" w:color="auto"/>
              <w:left w:val="single" w:sz="4" w:space="0" w:color="auto"/>
              <w:bottom w:val="single" w:sz="4" w:space="0" w:color="auto"/>
              <w:right w:val="single" w:sz="4" w:space="0" w:color="auto"/>
            </w:tcBorders>
          </w:tcPr>
          <w:p w14:paraId="603EBC32" w14:textId="77777777" w:rsidR="00D7161C" w:rsidRPr="005E18DD" w:rsidRDefault="00D7161C" w:rsidP="00D7161C">
            <w:pPr>
              <w:rPr>
                <w:rFonts w:cs="Arial"/>
                <w:lang w:eastAsia="en-US"/>
              </w:rPr>
            </w:pPr>
          </w:p>
        </w:tc>
      </w:tr>
      <w:tr w:rsidR="00A34E4C" w:rsidRPr="005E18DD" w14:paraId="554D3096"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594ACC94" w14:textId="77777777" w:rsidR="00A34E4C" w:rsidRPr="00103362" w:rsidRDefault="00A34E4C" w:rsidP="00D7161C">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5971F7C" w14:textId="3BAB8133" w:rsidR="00A34E4C" w:rsidRPr="00B5640F" w:rsidRDefault="00A34E4C" w:rsidP="00D7161C">
            <w:pPr>
              <w:rPr>
                <w:rFonts w:cs="Arial"/>
                <w:szCs w:val="20"/>
              </w:rPr>
            </w:pPr>
            <w:r w:rsidRPr="006C0D8E">
              <w:rPr>
                <w:rFonts w:cs="Arial"/>
                <w:szCs w:val="20"/>
              </w:rPr>
              <w:t xml:space="preserve">Er wordt een viewaccount ingericht voor </w:t>
            </w:r>
            <w:r w:rsidR="000D0C2B">
              <w:rPr>
                <w:rFonts w:cs="Arial"/>
                <w:szCs w:val="20"/>
              </w:rPr>
              <w:t>alle medewerkers</w:t>
            </w:r>
            <w:r w:rsidRPr="006C0D8E">
              <w:rPr>
                <w:rFonts w:cs="Arial"/>
                <w:szCs w:val="20"/>
              </w:rPr>
              <w:t xml:space="preserve"> waarin prijzen, producten, instellingsmogelijkheden, filtermogelijkheden, layout etc</w:t>
            </w:r>
            <w:r w:rsidR="00C95A50">
              <w:rPr>
                <w:rFonts w:cs="Arial"/>
                <w:szCs w:val="20"/>
              </w:rPr>
              <w:t>.</w:t>
            </w:r>
            <w:r w:rsidRPr="006C0D8E">
              <w:rPr>
                <w:rFonts w:cs="Arial"/>
                <w:szCs w:val="20"/>
              </w:rPr>
              <w:t xml:space="preserve"> gelijk zijn aan dat van de </w:t>
            </w:r>
            <w:r>
              <w:rPr>
                <w:rFonts w:cs="Arial"/>
                <w:szCs w:val="20"/>
              </w:rPr>
              <w:t>bestellers</w:t>
            </w:r>
            <w:r w:rsidRPr="006C0D8E">
              <w:rPr>
                <w:rFonts w:cs="Arial"/>
                <w:szCs w:val="20"/>
              </w:rPr>
              <w:t xml:space="preserve">. </w:t>
            </w:r>
            <w:r w:rsidR="00EF3ECD">
              <w:rPr>
                <w:rFonts w:cs="Arial"/>
                <w:szCs w:val="20"/>
              </w:rPr>
              <w:t xml:space="preserve">Ook niet bestellers </w:t>
            </w:r>
            <w:r w:rsidR="002A0B87">
              <w:rPr>
                <w:rFonts w:cs="Arial"/>
                <w:szCs w:val="20"/>
              </w:rPr>
              <w:t>hebben dan inzicht in het assortiment en kunnen hun bestelling doorgeven aan de bestellers</w:t>
            </w:r>
            <w:r w:rsidR="006D189D">
              <w:rPr>
                <w:rFonts w:cs="Arial"/>
                <w:szCs w:val="20"/>
              </w:rPr>
              <w:t xml:space="preserve"> van Hogeschool Rotterdam. </w:t>
            </w:r>
            <w:r w:rsidR="002A0B87">
              <w:rPr>
                <w:rFonts w:cs="Arial"/>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319FAA18" w14:textId="77777777" w:rsidR="00A34E4C" w:rsidRPr="005E18DD" w:rsidRDefault="00A34E4C" w:rsidP="00D7161C">
            <w:pPr>
              <w:rPr>
                <w:rFonts w:cs="Arial"/>
                <w:lang w:eastAsia="en-US"/>
              </w:rPr>
            </w:pPr>
          </w:p>
        </w:tc>
      </w:tr>
      <w:tr w:rsidR="00451FD2" w:rsidRPr="005E18DD" w14:paraId="3E2981A3"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22218F85" w14:textId="77777777" w:rsidR="00451FD2" w:rsidRPr="00103362" w:rsidRDefault="00451FD2" w:rsidP="00D7161C">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C8B9CCE" w14:textId="59FABCC8" w:rsidR="00451FD2" w:rsidRPr="00D87C5F" w:rsidRDefault="006D1C5C" w:rsidP="00D7161C">
            <w:pPr>
              <w:rPr>
                <w:rFonts w:asciiTheme="minorBidi" w:hAnsiTheme="minorBidi" w:cstheme="minorBidi"/>
                <w:szCs w:val="20"/>
              </w:rPr>
            </w:pPr>
            <w:r w:rsidRPr="00D87C5F">
              <w:rPr>
                <w:rFonts w:asciiTheme="minorBidi" w:hAnsiTheme="minorBidi" w:cstheme="minorBidi"/>
                <w:szCs w:val="20"/>
              </w:rPr>
              <w:t>In de bestelapplicatie en online productencatalogus worden de prijzen weergegeven inclusief BTW</w:t>
            </w:r>
            <w:r w:rsidR="006F12AB" w:rsidRPr="00D87C5F">
              <w:rPr>
                <w:rFonts w:asciiTheme="minorBidi" w:hAnsiTheme="minorBidi" w:cstheme="minorBidi"/>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130B9395" w14:textId="77777777" w:rsidR="00451FD2" w:rsidRPr="005E18DD" w:rsidRDefault="00451FD2" w:rsidP="00D7161C">
            <w:pPr>
              <w:rPr>
                <w:rFonts w:cs="Arial"/>
                <w:lang w:eastAsia="en-US"/>
              </w:rPr>
            </w:pPr>
          </w:p>
        </w:tc>
      </w:tr>
      <w:tr w:rsidR="00B61DED" w:rsidRPr="005E18DD" w14:paraId="572C7A03"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09F2680C" w14:textId="77777777" w:rsidR="00B61DED" w:rsidRPr="00103362" w:rsidRDefault="00B61DED" w:rsidP="00D7161C">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3B80B64" w14:textId="6F2DB029" w:rsidR="00B61DED" w:rsidRPr="00D87C5F" w:rsidRDefault="00B61DED" w:rsidP="00B61DED">
            <w:pPr>
              <w:rPr>
                <w:rFonts w:asciiTheme="minorBidi" w:hAnsiTheme="minorBidi" w:cstheme="minorBidi"/>
                <w:szCs w:val="20"/>
              </w:rPr>
            </w:pPr>
            <w:r w:rsidRPr="00D87C5F">
              <w:rPr>
                <w:rFonts w:asciiTheme="minorBidi" w:eastAsia="Calibri" w:hAnsiTheme="minorBidi" w:cstheme="minorBidi"/>
                <w:szCs w:val="20"/>
              </w:rPr>
              <w:t xml:space="preserve">De online catalogus </w:t>
            </w:r>
            <w:r w:rsidR="00882F6B" w:rsidRPr="00D87C5F">
              <w:rPr>
                <w:rFonts w:asciiTheme="minorBidi" w:eastAsia="Calibri" w:hAnsiTheme="minorBidi" w:cstheme="minorBidi"/>
                <w:szCs w:val="20"/>
              </w:rPr>
              <w:t>voorziet</w:t>
            </w:r>
            <w:r w:rsidRPr="00D87C5F">
              <w:rPr>
                <w:rFonts w:asciiTheme="minorBidi" w:eastAsia="Calibri" w:hAnsiTheme="minorBidi" w:cstheme="minorBidi"/>
                <w:szCs w:val="20"/>
              </w:rPr>
              <w:t xml:space="preserve"> in de mogelijkheid producten te filteren op onderstaande punten. Alle filters moeten gecombineerd kunnen worden met een prijs-filter (op- en aflopende prijzen). De opdrach</w:t>
            </w:r>
            <w:r w:rsidR="00882F6B" w:rsidRPr="00D87C5F">
              <w:rPr>
                <w:rFonts w:asciiTheme="minorBidi" w:eastAsia="Calibri" w:hAnsiTheme="minorBidi" w:cstheme="minorBidi"/>
                <w:szCs w:val="20"/>
              </w:rPr>
              <w:t>t</w:t>
            </w:r>
            <w:r w:rsidRPr="00D87C5F">
              <w:rPr>
                <w:rFonts w:asciiTheme="minorBidi" w:eastAsia="Calibri" w:hAnsiTheme="minorBidi" w:cstheme="minorBidi"/>
                <w:szCs w:val="20"/>
              </w:rPr>
              <w:t>nemer dient minstens de volgende filters beschikbaar te stellen:</w:t>
            </w:r>
          </w:p>
          <w:p w14:paraId="6699CE92" w14:textId="77777777" w:rsidR="00B61DED" w:rsidRPr="00D87C5F" w:rsidRDefault="00B61DED" w:rsidP="00B61DED">
            <w:pPr>
              <w:rPr>
                <w:rFonts w:asciiTheme="minorBidi" w:hAnsiTheme="minorBidi" w:cstheme="minorBidi"/>
                <w:szCs w:val="20"/>
              </w:rPr>
            </w:pPr>
            <w:r w:rsidRPr="00D87C5F">
              <w:rPr>
                <w:rFonts w:asciiTheme="minorBidi" w:eastAsia="Calibri" w:hAnsiTheme="minorBidi" w:cstheme="minorBidi"/>
                <w:szCs w:val="20"/>
              </w:rPr>
              <w:t>· Artikelcategorie;</w:t>
            </w:r>
          </w:p>
          <w:p w14:paraId="3596AFAD" w14:textId="77777777" w:rsidR="00B61DED" w:rsidRPr="00D87C5F" w:rsidRDefault="00B61DED" w:rsidP="00B61DED">
            <w:pPr>
              <w:rPr>
                <w:rFonts w:asciiTheme="minorBidi" w:hAnsiTheme="minorBidi" w:cstheme="minorBidi"/>
                <w:szCs w:val="20"/>
              </w:rPr>
            </w:pPr>
            <w:r w:rsidRPr="00D87C5F">
              <w:rPr>
                <w:rFonts w:asciiTheme="minorBidi" w:eastAsia="Calibri" w:hAnsiTheme="minorBidi" w:cstheme="minorBidi"/>
                <w:szCs w:val="20"/>
              </w:rPr>
              <w:t>· Artikelomschrijving;</w:t>
            </w:r>
          </w:p>
          <w:p w14:paraId="70DE4441" w14:textId="77777777" w:rsidR="00B61DED" w:rsidRPr="00D87C5F" w:rsidRDefault="00B61DED" w:rsidP="00B61DED">
            <w:pPr>
              <w:rPr>
                <w:rFonts w:asciiTheme="minorBidi" w:hAnsiTheme="minorBidi" w:cstheme="minorBidi"/>
                <w:szCs w:val="20"/>
              </w:rPr>
            </w:pPr>
            <w:r w:rsidRPr="00D87C5F">
              <w:rPr>
                <w:rFonts w:asciiTheme="minorBidi" w:eastAsia="Calibri" w:hAnsiTheme="minorBidi" w:cstheme="minorBidi"/>
                <w:szCs w:val="20"/>
              </w:rPr>
              <w:t>· Merk;</w:t>
            </w:r>
          </w:p>
          <w:p w14:paraId="19ED6B99" w14:textId="77777777" w:rsidR="00B61DED" w:rsidRPr="00D87C5F" w:rsidRDefault="00B61DED" w:rsidP="00B61DED">
            <w:pPr>
              <w:rPr>
                <w:rFonts w:asciiTheme="minorBidi" w:hAnsiTheme="minorBidi" w:cstheme="minorBidi"/>
                <w:szCs w:val="20"/>
              </w:rPr>
            </w:pPr>
            <w:r w:rsidRPr="00D87C5F">
              <w:rPr>
                <w:rFonts w:asciiTheme="minorBidi" w:eastAsia="Calibri" w:hAnsiTheme="minorBidi" w:cstheme="minorBidi"/>
                <w:szCs w:val="20"/>
              </w:rPr>
              <w:t>· Artikelen met korting;</w:t>
            </w:r>
          </w:p>
          <w:p w14:paraId="338E515A" w14:textId="6A2AA139" w:rsidR="00B61DED" w:rsidRPr="00D87C5F" w:rsidRDefault="00B61DED" w:rsidP="005503AD">
            <w:pPr>
              <w:rPr>
                <w:rFonts w:asciiTheme="minorBidi" w:hAnsiTheme="minorBidi" w:cstheme="minorBidi"/>
                <w:szCs w:val="20"/>
              </w:rPr>
            </w:pPr>
            <w:r w:rsidRPr="00D87C5F">
              <w:rPr>
                <w:rFonts w:asciiTheme="minorBidi" w:eastAsia="Calibri" w:hAnsiTheme="minorBidi" w:cstheme="minorBidi"/>
                <w:szCs w:val="20"/>
              </w:rPr>
              <w:t>· Favorietenlijst/lijst met recent bestelde artikelen.</w:t>
            </w:r>
          </w:p>
        </w:tc>
        <w:tc>
          <w:tcPr>
            <w:tcW w:w="443" w:type="pct"/>
            <w:tcBorders>
              <w:top w:val="single" w:sz="4" w:space="0" w:color="auto"/>
              <w:left w:val="single" w:sz="4" w:space="0" w:color="auto"/>
              <w:bottom w:val="single" w:sz="4" w:space="0" w:color="auto"/>
              <w:right w:val="single" w:sz="4" w:space="0" w:color="auto"/>
            </w:tcBorders>
          </w:tcPr>
          <w:p w14:paraId="75D3BDFD" w14:textId="77777777" w:rsidR="00B61DED" w:rsidRPr="005E18DD" w:rsidRDefault="00B61DED" w:rsidP="00D7161C">
            <w:pPr>
              <w:rPr>
                <w:rFonts w:cs="Arial"/>
                <w:lang w:eastAsia="en-US"/>
              </w:rPr>
            </w:pPr>
          </w:p>
        </w:tc>
      </w:tr>
      <w:tr w:rsidR="00B932B4" w:rsidRPr="005E18DD" w14:paraId="2EAC3ABA"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2AAA2CCA" w14:textId="77777777" w:rsidR="00B932B4" w:rsidRPr="00103362" w:rsidRDefault="00B932B4" w:rsidP="00D7161C">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D85032B" w14:textId="44689FA1" w:rsidR="00B932B4" w:rsidRPr="00D87C5F" w:rsidRDefault="00B932B4" w:rsidP="00721AD9">
            <w:pPr>
              <w:rPr>
                <w:rFonts w:asciiTheme="minorBidi" w:eastAsia="Calibri" w:hAnsiTheme="minorBidi" w:cstheme="minorBidi"/>
                <w:szCs w:val="20"/>
              </w:rPr>
            </w:pPr>
            <w:r w:rsidRPr="00D87C5F">
              <w:rPr>
                <w:rFonts w:asciiTheme="minorBidi" w:eastAsia="Calibri" w:hAnsiTheme="minorBidi" w:cstheme="minorBidi"/>
                <w:szCs w:val="20"/>
              </w:rPr>
              <w:t>De opdrachtnemer dient het mogelijk te maken dat besteller producten in de winkelwagen kan opslaan (voor de periode van minimaal twee weken) en op een later tijdstip kan bestellen.</w:t>
            </w:r>
          </w:p>
        </w:tc>
        <w:tc>
          <w:tcPr>
            <w:tcW w:w="443" w:type="pct"/>
            <w:tcBorders>
              <w:top w:val="single" w:sz="4" w:space="0" w:color="auto"/>
              <w:left w:val="single" w:sz="4" w:space="0" w:color="auto"/>
              <w:bottom w:val="single" w:sz="4" w:space="0" w:color="auto"/>
              <w:right w:val="single" w:sz="4" w:space="0" w:color="auto"/>
            </w:tcBorders>
          </w:tcPr>
          <w:p w14:paraId="52D774E4" w14:textId="77777777" w:rsidR="00B932B4" w:rsidRPr="005E18DD" w:rsidRDefault="00B932B4" w:rsidP="00D7161C">
            <w:pPr>
              <w:rPr>
                <w:rFonts w:cs="Arial"/>
                <w:lang w:eastAsia="en-US"/>
              </w:rPr>
            </w:pPr>
          </w:p>
        </w:tc>
      </w:tr>
      <w:tr w:rsidR="000D78CD" w:rsidRPr="005E18DD" w14:paraId="6899AA47"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60206F35" w14:textId="77777777" w:rsidR="000D78CD" w:rsidRPr="00103362" w:rsidRDefault="000D78CD" w:rsidP="00D7161C">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7573A7D" w14:textId="02E17864" w:rsidR="000D78CD" w:rsidRPr="00D87C5F" w:rsidRDefault="000D78CD" w:rsidP="00721AD9">
            <w:pPr>
              <w:rPr>
                <w:rFonts w:asciiTheme="minorBidi" w:eastAsia="Calibri" w:hAnsiTheme="minorBidi" w:cstheme="minorBidi"/>
                <w:szCs w:val="20"/>
              </w:rPr>
            </w:pPr>
            <w:r w:rsidRPr="00D87C5F">
              <w:rPr>
                <w:rFonts w:asciiTheme="minorBidi" w:eastAsia="Calibri" w:hAnsiTheme="minorBidi" w:cstheme="minorBidi"/>
                <w:szCs w:val="20"/>
              </w:rPr>
              <w:t>De opdrachtnemer zorgt ervoor dat zodra een besteller een artikel selecteert er gelijkwaardige duurzame alternatieven worden aangeboden.</w:t>
            </w:r>
          </w:p>
        </w:tc>
        <w:tc>
          <w:tcPr>
            <w:tcW w:w="443" w:type="pct"/>
            <w:tcBorders>
              <w:top w:val="single" w:sz="4" w:space="0" w:color="auto"/>
              <w:left w:val="single" w:sz="4" w:space="0" w:color="auto"/>
              <w:bottom w:val="single" w:sz="4" w:space="0" w:color="auto"/>
              <w:right w:val="single" w:sz="4" w:space="0" w:color="auto"/>
            </w:tcBorders>
          </w:tcPr>
          <w:p w14:paraId="486BBF60" w14:textId="77777777" w:rsidR="000D78CD" w:rsidRPr="005E18DD" w:rsidRDefault="000D78CD" w:rsidP="00D7161C">
            <w:pPr>
              <w:rPr>
                <w:rFonts w:cs="Arial"/>
                <w:lang w:eastAsia="en-US"/>
              </w:rPr>
            </w:pPr>
          </w:p>
        </w:tc>
      </w:tr>
      <w:tr w:rsidR="000D78CD" w:rsidRPr="005E18DD" w14:paraId="6BF86BE6" w14:textId="77777777" w:rsidTr="199ABE19">
        <w:trPr>
          <w:trHeight w:val="578"/>
        </w:trPr>
        <w:tc>
          <w:tcPr>
            <w:tcW w:w="467" w:type="pct"/>
            <w:tcBorders>
              <w:top w:val="single" w:sz="4" w:space="0" w:color="auto"/>
              <w:left w:val="single" w:sz="4" w:space="0" w:color="auto"/>
              <w:bottom w:val="single" w:sz="4" w:space="0" w:color="auto"/>
              <w:right w:val="single" w:sz="4" w:space="0" w:color="auto"/>
            </w:tcBorders>
            <w:noWrap/>
          </w:tcPr>
          <w:p w14:paraId="454AA856" w14:textId="77777777" w:rsidR="000D78CD" w:rsidRPr="00103362" w:rsidRDefault="000D78CD" w:rsidP="00D7161C">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C28D26B" w14:textId="7E0EC5AA" w:rsidR="000D78CD" w:rsidRPr="002029AA" w:rsidRDefault="000D78CD" w:rsidP="000D78CD">
            <w:pPr>
              <w:rPr>
                <w:rFonts w:asciiTheme="minorBidi" w:hAnsiTheme="minorBidi" w:cstheme="minorBidi"/>
                <w:szCs w:val="20"/>
              </w:rPr>
            </w:pPr>
            <w:r w:rsidRPr="00D87C5F">
              <w:rPr>
                <w:rFonts w:asciiTheme="minorBidi" w:eastAsia="Calibri" w:hAnsiTheme="minorBidi" w:cstheme="minorBidi"/>
                <w:szCs w:val="20"/>
              </w:rPr>
              <w:t>Indien er complementaire goederen van toepassing zijn dienen deze getoond te worden (bijvoorbeeld een nietmachine en nietjes). De opdrachtnemer draagt er zorg voor dat er voor artikelen die op het moment niet leverbaar zijn een kwalitatief gelijkwaardig product wordt weergegeven dat, indien van toepassing, gelijk geprijsd of goedkoper is.</w:t>
            </w:r>
          </w:p>
        </w:tc>
        <w:tc>
          <w:tcPr>
            <w:tcW w:w="443" w:type="pct"/>
            <w:tcBorders>
              <w:top w:val="single" w:sz="4" w:space="0" w:color="auto"/>
              <w:left w:val="single" w:sz="4" w:space="0" w:color="auto"/>
              <w:bottom w:val="single" w:sz="4" w:space="0" w:color="auto"/>
              <w:right w:val="single" w:sz="4" w:space="0" w:color="auto"/>
            </w:tcBorders>
          </w:tcPr>
          <w:p w14:paraId="251D3148" w14:textId="77777777" w:rsidR="000D78CD" w:rsidRPr="005E18DD" w:rsidRDefault="000D78CD" w:rsidP="00D7161C">
            <w:pPr>
              <w:rPr>
                <w:rFonts w:cs="Arial"/>
                <w:lang w:eastAsia="en-US"/>
              </w:rPr>
            </w:pPr>
          </w:p>
        </w:tc>
      </w:tr>
    </w:tbl>
    <w:p w14:paraId="10DECBBA" w14:textId="4E5E1335" w:rsidR="624AE49B" w:rsidRDefault="624AE49B" w:rsidP="624AE49B"/>
    <w:p w14:paraId="00D6EACF" w14:textId="6A0186E7" w:rsidR="001D72C3" w:rsidRDefault="001D72C3" w:rsidP="00F47525">
      <w:pPr>
        <w:pStyle w:val="Kop2"/>
        <w:ind w:left="851"/>
        <w:rPr>
          <w:color w:val="auto"/>
        </w:rPr>
      </w:pPr>
      <w:r>
        <w:rPr>
          <w:color w:val="auto"/>
        </w:rPr>
        <w:t>L</w:t>
      </w:r>
      <w:r w:rsidR="006F7101">
        <w:rPr>
          <w:color w:val="auto"/>
        </w:rPr>
        <w:t>everingen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6F7101" w:rsidRPr="005E18DD" w14:paraId="10FB61A6" w14:textId="77777777" w:rsidTr="77CE8EA7">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709CFEB9" w14:textId="77777777" w:rsidR="006F7101" w:rsidRPr="005E18DD" w:rsidRDefault="006F7101" w:rsidP="00945C4E">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51E4ED47" w14:textId="77777777" w:rsidR="006F7101" w:rsidRPr="005E18DD" w:rsidRDefault="006F7101" w:rsidP="00945C4E">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566F9030" w14:textId="77777777" w:rsidR="006F7101" w:rsidRPr="005E18DD" w:rsidRDefault="006F7101" w:rsidP="00945C4E">
            <w:pPr>
              <w:rPr>
                <w:rFonts w:cs="Arial"/>
                <w:b/>
                <w:lang w:eastAsia="en-US"/>
              </w:rPr>
            </w:pPr>
            <w:r w:rsidRPr="005E18DD">
              <w:rPr>
                <w:rFonts w:cs="Arial"/>
                <w:b/>
                <w:lang w:eastAsia="en-US"/>
              </w:rPr>
              <w:t>Ja/Nee</w:t>
            </w:r>
          </w:p>
        </w:tc>
      </w:tr>
      <w:tr w:rsidR="006F7101" w:rsidRPr="005E18DD" w14:paraId="070AE708" w14:textId="77777777" w:rsidTr="77CE8EA7">
        <w:trPr>
          <w:trHeight w:val="525"/>
        </w:trPr>
        <w:tc>
          <w:tcPr>
            <w:tcW w:w="467" w:type="pct"/>
            <w:tcBorders>
              <w:top w:val="single" w:sz="4" w:space="0" w:color="auto"/>
              <w:left w:val="single" w:sz="4" w:space="0" w:color="auto"/>
              <w:bottom w:val="single" w:sz="4" w:space="0" w:color="auto"/>
              <w:right w:val="single" w:sz="4" w:space="0" w:color="auto"/>
            </w:tcBorders>
            <w:noWrap/>
          </w:tcPr>
          <w:p w14:paraId="16DDD97A" w14:textId="77777777" w:rsidR="006F7101" w:rsidRPr="00103362" w:rsidRDefault="006F7101" w:rsidP="006F7101">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7ECCB53" w14:textId="376083F1" w:rsidR="006F7101" w:rsidRPr="00D87C5F" w:rsidRDefault="7CE0C7D1" w:rsidP="1A046CE3">
            <w:pPr>
              <w:rPr>
                <w:rFonts w:asciiTheme="minorBidi" w:hAnsiTheme="minorBidi" w:cstheme="minorBidi"/>
                <w:lang w:eastAsia="en-US"/>
              </w:rPr>
            </w:pPr>
            <w:r w:rsidRPr="1A046CE3">
              <w:rPr>
                <w:rFonts w:asciiTheme="minorBidi" w:hAnsiTheme="minorBidi" w:cstheme="minorBidi"/>
              </w:rPr>
              <w:t>In het kader van duurzaamheid z</w:t>
            </w:r>
            <w:r w:rsidR="0027585C">
              <w:rPr>
                <w:rFonts w:asciiTheme="minorBidi" w:hAnsiTheme="minorBidi" w:cstheme="minorBidi"/>
              </w:rPr>
              <w:t>al</w:t>
            </w:r>
            <w:r w:rsidRPr="1A046CE3">
              <w:rPr>
                <w:rFonts w:asciiTheme="minorBidi" w:hAnsiTheme="minorBidi" w:cstheme="minorBidi"/>
              </w:rPr>
              <w:t xml:space="preserve"> er </w:t>
            </w:r>
            <w:r w:rsidR="002A01F7">
              <w:rPr>
                <w:rFonts w:asciiTheme="minorBidi" w:hAnsiTheme="minorBidi" w:cstheme="minorBidi"/>
              </w:rPr>
              <w:t>één</w:t>
            </w:r>
            <w:r w:rsidRPr="1A046CE3">
              <w:rPr>
                <w:rFonts w:asciiTheme="minorBidi" w:hAnsiTheme="minorBidi" w:cstheme="minorBidi"/>
              </w:rPr>
              <w:t xml:space="preserve"> vast bezorgmoment zijn. </w:t>
            </w:r>
            <w:r w:rsidR="002A01F7">
              <w:rPr>
                <w:rFonts w:asciiTheme="minorBidi" w:hAnsiTheme="minorBidi" w:cstheme="minorBidi"/>
              </w:rPr>
              <w:t>Deze vaste dag zal</w:t>
            </w:r>
            <w:r w:rsidR="01AB58A2" w:rsidRPr="1A046CE3">
              <w:rPr>
                <w:rFonts w:asciiTheme="minorBidi" w:hAnsiTheme="minorBidi" w:cstheme="minorBidi"/>
              </w:rPr>
              <w:t xml:space="preserve"> </w:t>
            </w:r>
            <w:r w:rsidR="6452EAF2" w:rsidRPr="1A046CE3">
              <w:rPr>
                <w:rFonts w:asciiTheme="minorBidi" w:hAnsiTheme="minorBidi" w:cstheme="minorBidi"/>
              </w:rPr>
              <w:t xml:space="preserve">in de implementatie fase in overleg </w:t>
            </w:r>
            <w:r w:rsidR="114DD39A" w:rsidRPr="1A046CE3">
              <w:rPr>
                <w:rFonts w:asciiTheme="minorBidi" w:hAnsiTheme="minorBidi" w:cstheme="minorBidi"/>
              </w:rPr>
              <w:t>nader bepaald worden</w:t>
            </w:r>
            <w:r w:rsidR="6452EAF2" w:rsidRPr="1A046CE3">
              <w:rPr>
                <w:rFonts w:asciiTheme="minorBidi" w:hAnsiTheme="minorBidi" w:cstheme="minorBidi"/>
              </w:rPr>
              <w:t>.</w:t>
            </w:r>
            <w:r w:rsidR="3CECAC7D" w:rsidRPr="1A046CE3">
              <w:rPr>
                <w:rFonts w:asciiTheme="minorBidi" w:hAnsiTheme="minorBidi" w:cstheme="minorBidi"/>
              </w:rPr>
              <w:t xml:space="preserve"> </w:t>
            </w:r>
            <w:r w:rsidR="4C3685D9" w:rsidRPr="1A046CE3">
              <w:rPr>
                <w:rFonts w:asciiTheme="minorBidi" w:hAnsiTheme="minorBidi" w:cstheme="minorBidi"/>
              </w:rPr>
              <w:t>De leverdagen en frequentie kunnen gedurende de looptijd van de overeenkomst in gezamenlijk overleg gewijzigd worden.</w:t>
            </w:r>
            <w:r w:rsidR="6452EAF2" w:rsidRPr="1A046CE3">
              <w:rPr>
                <w:rFonts w:asciiTheme="minorBidi" w:hAnsiTheme="minorBidi" w:cstheme="minorBidi"/>
              </w:rPr>
              <w:t xml:space="preserve"> </w:t>
            </w:r>
          </w:p>
        </w:tc>
        <w:tc>
          <w:tcPr>
            <w:tcW w:w="443" w:type="pct"/>
            <w:tcBorders>
              <w:top w:val="single" w:sz="4" w:space="0" w:color="auto"/>
              <w:left w:val="single" w:sz="4" w:space="0" w:color="auto"/>
              <w:bottom w:val="single" w:sz="4" w:space="0" w:color="auto"/>
              <w:right w:val="single" w:sz="4" w:space="0" w:color="auto"/>
            </w:tcBorders>
          </w:tcPr>
          <w:p w14:paraId="32411D39" w14:textId="77777777" w:rsidR="006F7101" w:rsidRPr="005E18DD" w:rsidRDefault="006F7101" w:rsidP="00945C4E">
            <w:pPr>
              <w:rPr>
                <w:rFonts w:cs="Arial"/>
                <w:lang w:eastAsia="en-US"/>
              </w:rPr>
            </w:pPr>
          </w:p>
        </w:tc>
      </w:tr>
      <w:tr w:rsidR="00D309E4" w:rsidRPr="005E18DD" w14:paraId="5F389F3C" w14:textId="77777777" w:rsidTr="77CE8EA7">
        <w:trPr>
          <w:trHeight w:val="525"/>
        </w:trPr>
        <w:tc>
          <w:tcPr>
            <w:tcW w:w="467" w:type="pct"/>
            <w:tcBorders>
              <w:top w:val="single" w:sz="4" w:space="0" w:color="auto"/>
              <w:left w:val="single" w:sz="4" w:space="0" w:color="auto"/>
              <w:bottom w:val="single" w:sz="4" w:space="0" w:color="auto"/>
              <w:right w:val="single" w:sz="4" w:space="0" w:color="auto"/>
            </w:tcBorders>
            <w:noWrap/>
          </w:tcPr>
          <w:p w14:paraId="0CEF47B4" w14:textId="77777777" w:rsidR="00D309E4" w:rsidRPr="00103362" w:rsidRDefault="00D309E4" w:rsidP="006F7101">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29E8D12" w14:textId="6904EF90" w:rsidR="00D309E4" w:rsidRPr="1A046CE3" w:rsidRDefault="00D309E4" w:rsidP="77CE8EA7">
            <w:pPr>
              <w:rPr>
                <w:rFonts w:asciiTheme="minorBidi" w:hAnsiTheme="minorBidi" w:cstheme="minorBidi"/>
              </w:rPr>
            </w:pPr>
            <w:r w:rsidRPr="77CE8EA7">
              <w:rPr>
                <w:rFonts w:asciiTheme="minorBidi" w:hAnsiTheme="minorBidi" w:cstheme="minorBidi"/>
              </w:rPr>
              <w:t xml:space="preserve">De inschrijver levert bestellingen DDP (Delivery Duty Paid). Bestellingen mogen in geen geval buiten de panden worden afgeleverd. De inschrijver gaat ermee akkoord dat de aanbestedende dienst bij ontvangst slechts tekent voor de ontvangst van het aantal colli, de controle op artikelniveau vindt in een later stadium plaats. </w:t>
            </w:r>
          </w:p>
        </w:tc>
        <w:tc>
          <w:tcPr>
            <w:tcW w:w="443" w:type="pct"/>
            <w:tcBorders>
              <w:top w:val="single" w:sz="4" w:space="0" w:color="auto"/>
              <w:left w:val="single" w:sz="4" w:space="0" w:color="auto"/>
              <w:bottom w:val="single" w:sz="4" w:space="0" w:color="auto"/>
              <w:right w:val="single" w:sz="4" w:space="0" w:color="auto"/>
            </w:tcBorders>
          </w:tcPr>
          <w:p w14:paraId="2796CCB9" w14:textId="77777777" w:rsidR="00D309E4" w:rsidRPr="005E18DD" w:rsidRDefault="00D309E4" w:rsidP="00945C4E">
            <w:pPr>
              <w:rPr>
                <w:rFonts w:cs="Arial"/>
                <w:lang w:eastAsia="en-US"/>
              </w:rPr>
            </w:pPr>
          </w:p>
        </w:tc>
      </w:tr>
      <w:tr w:rsidR="00AD3647" w:rsidRPr="005E18DD" w14:paraId="3EE2D257" w14:textId="77777777" w:rsidTr="77CE8EA7">
        <w:trPr>
          <w:trHeight w:val="525"/>
        </w:trPr>
        <w:tc>
          <w:tcPr>
            <w:tcW w:w="467" w:type="pct"/>
            <w:tcBorders>
              <w:top w:val="single" w:sz="4" w:space="0" w:color="auto"/>
              <w:left w:val="single" w:sz="4" w:space="0" w:color="auto"/>
              <w:bottom w:val="single" w:sz="4" w:space="0" w:color="auto"/>
              <w:right w:val="single" w:sz="4" w:space="0" w:color="auto"/>
            </w:tcBorders>
            <w:noWrap/>
          </w:tcPr>
          <w:p w14:paraId="3CF6921A" w14:textId="77777777" w:rsidR="00AD3647" w:rsidRPr="00103362" w:rsidRDefault="00AD3647" w:rsidP="006F7101">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A4FBCD8" w14:textId="73C1BCED" w:rsidR="00AD3647" w:rsidRPr="00D87C5F" w:rsidRDefault="5E790D9A" w:rsidP="624AE49B">
            <w:pPr>
              <w:rPr>
                <w:rFonts w:asciiTheme="minorBidi" w:hAnsiTheme="minorBidi" w:cstheme="minorBidi"/>
                <w:szCs w:val="20"/>
              </w:rPr>
            </w:pPr>
            <w:r w:rsidRPr="00D87C5F">
              <w:rPr>
                <w:rFonts w:asciiTheme="minorBidi" w:hAnsiTheme="minorBidi" w:cstheme="minorBidi"/>
                <w:szCs w:val="20"/>
              </w:rPr>
              <w:t xml:space="preserve">Leveringen vinden plaats op </w:t>
            </w:r>
            <w:r w:rsidR="00A70E52">
              <w:rPr>
                <w:rFonts w:asciiTheme="minorBidi" w:hAnsiTheme="minorBidi" w:cstheme="minorBidi"/>
                <w:szCs w:val="20"/>
              </w:rPr>
              <w:t>het vaste aflevermoment</w:t>
            </w:r>
            <w:r w:rsidRPr="00D87C5F">
              <w:rPr>
                <w:rFonts w:asciiTheme="minorBidi" w:hAnsiTheme="minorBidi" w:cstheme="minorBidi"/>
                <w:szCs w:val="20"/>
              </w:rPr>
              <w:t xml:space="preserve"> (werkdagen) tussen 8.00</w:t>
            </w:r>
            <w:r w:rsidR="1F930C51" w:rsidRPr="00D87C5F">
              <w:rPr>
                <w:rFonts w:asciiTheme="minorBidi" w:hAnsiTheme="minorBidi" w:cstheme="minorBidi"/>
                <w:szCs w:val="20"/>
              </w:rPr>
              <w:t xml:space="preserve"> uur en 16.00 uur</w:t>
            </w:r>
            <w:r w:rsidR="05FDFA47" w:rsidRPr="00D87C5F">
              <w:rPr>
                <w:rFonts w:asciiTheme="minorBidi" w:hAnsiTheme="minorBidi" w:cstheme="minorBidi"/>
                <w:szCs w:val="20"/>
              </w:rPr>
              <w:t>, uitgezonderd de nationale feestdagen.</w:t>
            </w:r>
          </w:p>
        </w:tc>
        <w:tc>
          <w:tcPr>
            <w:tcW w:w="443" w:type="pct"/>
            <w:tcBorders>
              <w:top w:val="single" w:sz="4" w:space="0" w:color="auto"/>
              <w:left w:val="single" w:sz="4" w:space="0" w:color="auto"/>
              <w:bottom w:val="single" w:sz="4" w:space="0" w:color="auto"/>
              <w:right w:val="single" w:sz="4" w:space="0" w:color="auto"/>
            </w:tcBorders>
          </w:tcPr>
          <w:p w14:paraId="400C9CA9" w14:textId="77777777" w:rsidR="00AD3647" w:rsidRPr="005E18DD" w:rsidRDefault="00AD3647" w:rsidP="00945C4E">
            <w:pPr>
              <w:rPr>
                <w:rFonts w:cs="Arial"/>
                <w:lang w:eastAsia="en-US"/>
              </w:rPr>
            </w:pPr>
          </w:p>
        </w:tc>
      </w:tr>
      <w:tr w:rsidR="006F7101" w:rsidRPr="005E18DD" w14:paraId="1CAA60F8" w14:textId="77777777" w:rsidTr="77CE8EA7">
        <w:trPr>
          <w:trHeight w:val="616"/>
        </w:trPr>
        <w:tc>
          <w:tcPr>
            <w:tcW w:w="467" w:type="pct"/>
            <w:tcBorders>
              <w:top w:val="single" w:sz="4" w:space="0" w:color="auto"/>
              <w:left w:val="single" w:sz="4" w:space="0" w:color="auto"/>
              <w:bottom w:val="single" w:sz="4" w:space="0" w:color="auto"/>
              <w:right w:val="single" w:sz="4" w:space="0" w:color="auto"/>
            </w:tcBorders>
            <w:noWrap/>
          </w:tcPr>
          <w:p w14:paraId="484DD0C8" w14:textId="77777777" w:rsidR="006F7101" w:rsidRPr="00103362" w:rsidRDefault="006F7101" w:rsidP="006F7101">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C4F6F4E" w14:textId="31575D8C" w:rsidR="006F7101" w:rsidRPr="00D87C5F" w:rsidRDefault="009441DE" w:rsidP="00945C4E">
            <w:pPr>
              <w:rPr>
                <w:rFonts w:asciiTheme="minorBidi" w:hAnsiTheme="minorBidi" w:cstheme="minorBidi"/>
                <w:szCs w:val="20"/>
                <w:lang w:eastAsia="en-US"/>
              </w:rPr>
            </w:pPr>
            <w:r w:rsidRPr="007758B7">
              <w:rPr>
                <w:rFonts w:asciiTheme="minorBidi" w:hAnsiTheme="minorBidi" w:cstheme="minorBidi"/>
                <w:szCs w:val="20"/>
                <w:lang w:eastAsia="en-US"/>
              </w:rPr>
              <w:t>De deadline voor bestel</w:t>
            </w:r>
            <w:r w:rsidR="00AA4A3A" w:rsidRPr="007758B7">
              <w:rPr>
                <w:rFonts w:asciiTheme="minorBidi" w:hAnsiTheme="minorBidi" w:cstheme="minorBidi"/>
                <w:szCs w:val="20"/>
                <w:lang w:eastAsia="en-US"/>
              </w:rPr>
              <w:t xml:space="preserve">lingen die meegaan in de eerstvolgende levermoment is </w:t>
            </w:r>
            <w:r w:rsidR="79C3F43B" w:rsidRPr="007758B7">
              <w:rPr>
                <w:rFonts w:asciiTheme="minorBidi" w:hAnsiTheme="minorBidi" w:cstheme="minorBidi"/>
                <w:szCs w:val="20"/>
                <w:lang w:eastAsia="en-US"/>
              </w:rPr>
              <w:t xml:space="preserve">14.00 uur </w:t>
            </w:r>
            <w:r w:rsidR="007758B7" w:rsidRPr="007758B7">
              <w:rPr>
                <w:rFonts w:asciiTheme="minorBidi" w:hAnsiTheme="minorBidi" w:cstheme="minorBidi"/>
                <w:szCs w:val="20"/>
                <w:lang w:eastAsia="en-US"/>
              </w:rPr>
              <w:t xml:space="preserve">op de dag voor levering. </w:t>
            </w:r>
          </w:p>
        </w:tc>
        <w:tc>
          <w:tcPr>
            <w:tcW w:w="443" w:type="pct"/>
            <w:tcBorders>
              <w:top w:val="single" w:sz="4" w:space="0" w:color="auto"/>
              <w:left w:val="single" w:sz="4" w:space="0" w:color="auto"/>
              <w:bottom w:val="single" w:sz="4" w:space="0" w:color="auto"/>
              <w:right w:val="single" w:sz="4" w:space="0" w:color="auto"/>
            </w:tcBorders>
          </w:tcPr>
          <w:p w14:paraId="3E6DFDB2" w14:textId="77777777" w:rsidR="006F7101" w:rsidRPr="005E18DD" w:rsidRDefault="006F7101" w:rsidP="00945C4E">
            <w:pPr>
              <w:rPr>
                <w:rFonts w:cs="Arial"/>
                <w:lang w:eastAsia="en-US"/>
              </w:rPr>
            </w:pPr>
          </w:p>
        </w:tc>
      </w:tr>
      <w:tr w:rsidR="00466878" w:rsidRPr="005E18DD" w14:paraId="1236C584" w14:textId="77777777" w:rsidTr="77CE8EA7">
        <w:trPr>
          <w:trHeight w:val="616"/>
        </w:trPr>
        <w:tc>
          <w:tcPr>
            <w:tcW w:w="467" w:type="pct"/>
            <w:tcBorders>
              <w:top w:val="single" w:sz="4" w:space="0" w:color="auto"/>
              <w:left w:val="single" w:sz="4" w:space="0" w:color="auto"/>
              <w:bottom w:val="single" w:sz="4" w:space="0" w:color="auto"/>
              <w:right w:val="single" w:sz="4" w:space="0" w:color="auto"/>
            </w:tcBorders>
            <w:noWrap/>
          </w:tcPr>
          <w:p w14:paraId="073C3986" w14:textId="77777777" w:rsidR="00466878" w:rsidRPr="00103362" w:rsidRDefault="00466878" w:rsidP="006F7101">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C7778E3" w14:textId="580A173A" w:rsidR="00466878" w:rsidRPr="00D87C5F" w:rsidRDefault="00466878" w:rsidP="77CE8EA7">
            <w:pPr>
              <w:rPr>
                <w:rFonts w:asciiTheme="minorBidi" w:hAnsiTheme="minorBidi" w:cstheme="minorBidi"/>
                <w:szCs w:val="20"/>
                <w:lang w:eastAsia="en-US"/>
              </w:rPr>
            </w:pPr>
            <w:r w:rsidRPr="00466878">
              <w:rPr>
                <w:rFonts w:asciiTheme="minorBidi" w:hAnsiTheme="minorBidi" w:cstheme="minorBidi"/>
                <w:szCs w:val="20"/>
                <w:lang w:eastAsia="en-US"/>
              </w:rPr>
              <w:t xml:space="preserve">De aanbestedende dienst kan bestellingen met spoed plaatsen, dergelijke bestellingen dienen 1 (één) werkdag uitgezonderd de feestdagen zoals vastgelegd in </w:t>
            </w:r>
            <w:r w:rsidR="008C4731">
              <w:rPr>
                <w:rFonts w:asciiTheme="minorBidi" w:hAnsiTheme="minorBidi" w:cstheme="minorBidi"/>
                <w:szCs w:val="20"/>
                <w:lang w:eastAsia="en-US"/>
              </w:rPr>
              <w:t>de HBO-</w:t>
            </w:r>
            <w:r w:rsidRPr="00466878">
              <w:rPr>
                <w:rFonts w:asciiTheme="minorBidi" w:hAnsiTheme="minorBidi" w:cstheme="minorBidi"/>
                <w:szCs w:val="20"/>
                <w:lang w:eastAsia="en-US"/>
              </w:rPr>
              <w:t xml:space="preserve">CAO, na de besteldag geleverd te worden mits de bestelling voor 16:00 is gedaan. Voor spoedbestellingen mag de inschrijver een </w:t>
            </w:r>
            <w:r w:rsidRPr="00466878">
              <w:rPr>
                <w:rFonts w:asciiTheme="minorBidi" w:hAnsiTheme="minorBidi" w:cstheme="minorBidi"/>
                <w:szCs w:val="20"/>
                <w:lang w:eastAsia="en-US"/>
              </w:rPr>
              <w:lastRenderedPageBreak/>
              <w:t>bedrag van € 25,- (zegge: vijfentwintig euro) exclusief BTW in rekening brengen, bovenop het bestelbedrag.</w:t>
            </w:r>
          </w:p>
        </w:tc>
        <w:tc>
          <w:tcPr>
            <w:tcW w:w="443" w:type="pct"/>
            <w:tcBorders>
              <w:top w:val="single" w:sz="4" w:space="0" w:color="auto"/>
              <w:left w:val="single" w:sz="4" w:space="0" w:color="auto"/>
              <w:bottom w:val="single" w:sz="4" w:space="0" w:color="auto"/>
              <w:right w:val="single" w:sz="4" w:space="0" w:color="auto"/>
            </w:tcBorders>
          </w:tcPr>
          <w:p w14:paraId="7E656092" w14:textId="77777777" w:rsidR="00466878" w:rsidRPr="005E18DD" w:rsidRDefault="00466878" w:rsidP="00945C4E">
            <w:pPr>
              <w:rPr>
                <w:rFonts w:cs="Arial"/>
                <w:lang w:eastAsia="en-US"/>
              </w:rPr>
            </w:pPr>
          </w:p>
        </w:tc>
      </w:tr>
      <w:tr w:rsidR="006F7101" w:rsidRPr="005E18DD" w14:paraId="5D13086D" w14:textId="77777777" w:rsidTr="77CE8EA7">
        <w:trPr>
          <w:trHeight w:val="858"/>
        </w:trPr>
        <w:tc>
          <w:tcPr>
            <w:tcW w:w="467" w:type="pct"/>
            <w:tcBorders>
              <w:top w:val="single" w:sz="4" w:space="0" w:color="auto"/>
              <w:left w:val="single" w:sz="4" w:space="0" w:color="auto"/>
              <w:bottom w:val="single" w:sz="4" w:space="0" w:color="auto"/>
              <w:right w:val="single" w:sz="4" w:space="0" w:color="auto"/>
            </w:tcBorders>
            <w:noWrap/>
          </w:tcPr>
          <w:p w14:paraId="4F56D2A0" w14:textId="77777777" w:rsidR="006F7101" w:rsidRPr="00103362" w:rsidRDefault="006F7101" w:rsidP="006F7101">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0DB175F" w14:textId="01DAC4B0" w:rsidR="006F7101" w:rsidRPr="00D87C5F" w:rsidRDefault="1FCBEBA4" w:rsidP="624AE49B">
            <w:pPr>
              <w:rPr>
                <w:rFonts w:cs="Arial"/>
                <w:szCs w:val="20"/>
                <w:lang w:eastAsia="en-US"/>
              </w:rPr>
            </w:pPr>
            <w:r w:rsidRPr="00D87C5F">
              <w:rPr>
                <w:rFonts w:cs="Arial"/>
                <w:szCs w:val="20"/>
              </w:rPr>
              <w:t>Opdrachtnemer stuurt, zodra een order ontvangen is, een digitale orderbevestiging aan de besteller.</w:t>
            </w:r>
            <w:r w:rsidR="00066ACB" w:rsidRPr="00D87C5F">
              <w:rPr>
                <w:rFonts w:cs="Arial"/>
                <w:szCs w:val="20"/>
              </w:rPr>
              <w:t xml:space="preserve"> </w:t>
            </w:r>
            <w:r w:rsidR="00066ACB" w:rsidRPr="00D87C5F">
              <w:rPr>
                <w:rFonts w:eastAsia="Arial" w:cs="Arial"/>
                <w:szCs w:val="20"/>
              </w:rPr>
              <w:t>In de bevestiging dienen expliciet de bestelde artikelen, de leverdatum van de bestelling, de naam van de besteller en het afleveradres vermeld te worden. De bevestiging dient binnen twee uur gestuurd te worden, het moment van versturen van de bestelling geld als bestelmoment.</w:t>
            </w:r>
          </w:p>
        </w:tc>
        <w:tc>
          <w:tcPr>
            <w:tcW w:w="443" w:type="pct"/>
            <w:tcBorders>
              <w:top w:val="single" w:sz="4" w:space="0" w:color="auto"/>
              <w:left w:val="single" w:sz="4" w:space="0" w:color="auto"/>
              <w:bottom w:val="single" w:sz="4" w:space="0" w:color="auto"/>
              <w:right w:val="single" w:sz="4" w:space="0" w:color="auto"/>
            </w:tcBorders>
          </w:tcPr>
          <w:p w14:paraId="001C69CA" w14:textId="77777777" w:rsidR="006F7101" w:rsidRPr="005E18DD" w:rsidRDefault="006F7101" w:rsidP="00945C4E">
            <w:pPr>
              <w:rPr>
                <w:rFonts w:cs="Arial"/>
                <w:lang w:eastAsia="en-US"/>
              </w:rPr>
            </w:pPr>
          </w:p>
        </w:tc>
      </w:tr>
      <w:tr w:rsidR="006F7101" w:rsidRPr="005E18DD" w14:paraId="649202C8" w14:textId="77777777" w:rsidTr="77CE8EA7">
        <w:trPr>
          <w:trHeight w:val="859"/>
        </w:trPr>
        <w:tc>
          <w:tcPr>
            <w:tcW w:w="467" w:type="pct"/>
            <w:tcBorders>
              <w:top w:val="single" w:sz="4" w:space="0" w:color="auto"/>
              <w:left w:val="single" w:sz="4" w:space="0" w:color="auto"/>
              <w:bottom w:val="single" w:sz="4" w:space="0" w:color="auto"/>
              <w:right w:val="single" w:sz="4" w:space="0" w:color="auto"/>
            </w:tcBorders>
            <w:noWrap/>
          </w:tcPr>
          <w:p w14:paraId="3E373795" w14:textId="77777777" w:rsidR="006F7101" w:rsidRPr="00103362" w:rsidRDefault="006F7101" w:rsidP="006F7101">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75C2C43" w14:textId="3654DA94" w:rsidR="006F7101" w:rsidRPr="005E18DD" w:rsidRDefault="0051410F" w:rsidP="00945C4E">
            <w:pPr>
              <w:rPr>
                <w:rFonts w:cs="Arial"/>
                <w:lang w:eastAsia="en-US"/>
              </w:rPr>
            </w:pPr>
            <w:r w:rsidRPr="006C0D8E">
              <w:rPr>
                <w:rFonts w:cs="Arial"/>
                <w:szCs w:val="20"/>
              </w:rPr>
              <w:t xml:space="preserve">Indien de informatie op de orderbevestiging afwijkt van de order, </w:t>
            </w:r>
            <w:r>
              <w:rPr>
                <w:rFonts w:cs="Arial"/>
                <w:szCs w:val="20"/>
              </w:rPr>
              <w:t>geeft Opdrachtnemer</w:t>
            </w:r>
            <w:r w:rsidRPr="006C0D8E">
              <w:rPr>
                <w:rFonts w:cs="Arial"/>
                <w:szCs w:val="20"/>
              </w:rPr>
              <w:t xml:space="preserve"> dit aan op de orderbevestiging. Denk hierbij aan een afwijkende levertijd en deelleveringen.</w:t>
            </w:r>
          </w:p>
        </w:tc>
        <w:tc>
          <w:tcPr>
            <w:tcW w:w="443" w:type="pct"/>
            <w:tcBorders>
              <w:top w:val="single" w:sz="4" w:space="0" w:color="auto"/>
              <w:left w:val="single" w:sz="4" w:space="0" w:color="auto"/>
              <w:bottom w:val="single" w:sz="4" w:space="0" w:color="auto"/>
              <w:right w:val="single" w:sz="4" w:space="0" w:color="auto"/>
            </w:tcBorders>
          </w:tcPr>
          <w:p w14:paraId="561AFE13" w14:textId="77777777" w:rsidR="006F7101" w:rsidRPr="005E18DD" w:rsidRDefault="006F7101" w:rsidP="00945C4E">
            <w:pPr>
              <w:rPr>
                <w:rFonts w:cs="Arial"/>
                <w:lang w:eastAsia="en-US"/>
              </w:rPr>
            </w:pPr>
          </w:p>
        </w:tc>
      </w:tr>
      <w:tr w:rsidR="00687F95" w:rsidRPr="005E18DD" w14:paraId="35858F43"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5081915D" w14:textId="77777777" w:rsidR="00687F95" w:rsidRPr="00103362" w:rsidRDefault="00687F95" w:rsidP="00687F95">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5B28D68" w14:textId="29D5C729" w:rsidR="00687F95" w:rsidRPr="005E18DD" w:rsidRDefault="00687F95" w:rsidP="00687F95">
            <w:pPr>
              <w:rPr>
                <w:rFonts w:cs="Arial"/>
                <w:lang w:eastAsia="en-US"/>
              </w:rPr>
            </w:pPr>
            <w:r w:rsidRPr="006C0D8E">
              <w:rPr>
                <w:rFonts w:cs="Arial"/>
                <w:szCs w:val="20"/>
              </w:rPr>
              <w:t>Indien artikelen</w:t>
            </w:r>
            <w:r>
              <w:rPr>
                <w:rFonts w:cs="Arial"/>
                <w:szCs w:val="20"/>
              </w:rPr>
              <w:t xml:space="preserve"> </w:t>
            </w:r>
            <w:r w:rsidRPr="006C0D8E">
              <w:rPr>
                <w:rFonts w:cs="Arial"/>
                <w:szCs w:val="20"/>
              </w:rPr>
              <w:t>niet geleverd kunnen worden</w:t>
            </w:r>
            <w:r w:rsidR="00857036">
              <w:rPr>
                <w:rFonts w:cs="Arial"/>
                <w:szCs w:val="20"/>
              </w:rPr>
              <w:t xml:space="preserve"> op de eerstvolgende leverdag</w:t>
            </w:r>
            <w:r w:rsidRPr="006C0D8E">
              <w:rPr>
                <w:rFonts w:cs="Arial"/>
                <w:szCs w:val="20"/>
              </w:rPr>
              <w:t xml:space="preserve">, dan is dit bij </w:t>
            </w:r>
            <w:r>
              <w:rPr>
                <w:rFonts w:cs="Arial"/>
                <w:szCs w:val="20"/>
              </w:rPr>
              <w:t>het plaatsen van een order</w:t>
            </w:r>
            <w:r w:rsidRPr="006C0D8E">
              <w:rPr>
                <w:rFonts w:cs="Arial"/>
                <w:szCs w:val="20"/>
              </w:rPr>
              <w:t xml:space="preserve"> duidelijk zichtbaar op de site en staat de alternatieve levertijd duidelijk vermeld.</w:t>
            </w:r>
          </w:p>
        </w:tc>
        <w:tc>
          <w:tcPr>
            <w:tcW w:w="443" w:type="pct"/>
            <w:tcBorders>
              <w:top w:val="single" w:sz="4" w:space="0" w:color="auto"/>
              <w:left w:val="single" w:sz="4" w:space="0" w:color="auto"/>
              <w:bottom w:val="single" w:sz="4" w:space="0" w:color="auto"/>
              <w:right w:val="single" w:sz="4" w:space="0" w:color="auto"/>
            </w:tcBorders>
          </w:tcPr>
          <w:p w14:paraId="7DE7827A" w14:textId="77777777" w:rsidR="00687F95" w:rsidRPr="005E18DD" w:rsidRDefault="00687F95" w:rsidP="00687F95">
            <w:pPr>
              <w:rPr>
                <w:rFonts w:cs="Arial"/>
                <w:lang w:eastAsia="en-US"/>
              </w:rPr>
            </w:pPr>
          </w:p>
        </w:tc>
      </w:tr>
      <w:tr w:rsidR="003532CB" w:rsidRPr="005E18DD" w14:paraId="758A21AA"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56CF20D2" w14:textId="77777777" w:rsidR="003532CB" w:rsidRPr="00103362" w:rsidRDefault="003532CB" w:rsidP="00687F95">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32AFFEA" w14:textId="1471FEED" w:rsidR="003532CB" w:rsidRPr="006C0D8E" w:rsidRDefault="00EC310C" w:rsidP="00687F95">
            <w:pPr>
              <w:rPr>
                <w:rFonts w:cs="Arial"/>
                <w:szCs w:val="20"/>
              </w:rPr>
            </w:pPr>
            <w:r w:rsidRPr="006C0D8E">
              <w:rPr>
                <w:rFonts w:cs="Arial"/>
                <w:szCs w:val="20"/>
              </w:rPr>
              <w:t>Indien artikelen niet leverbaar zijn</w:t>
            </w:r>
            <w:r>
              <w:rPr>
                <w:rFonts w:cs="Arial"/>
                <w:szCs w:val="20"/>
              </w:rPr>
              <w:t xml:space="preserve"> binnen de afgesproken levertijd, </w:t>
            </w:r>
            <w:r w:rsidRPr="006C0D8E">
              <w:rPr>
                <w:rFonts w:cs="Arial"/>
                <w:szCs w:val="20"/>
              </w:rPr>
              <w:t xml:space="preserve">dan is dit bij </w:t>
            </w:r>
            <w:r>
              <w:rPr>
                <w:rFonts w:cs="Arial"/>
                <w:szCs w:val="20"/>
              </w:rPr>
              <w:t>het plaatsen van een order</w:t>
            </w:r>
            <w:r w:rsidRPr="006C0D8E">
              <w:rPr>
                <w:rFonts w:cs="Arial"/>
                <w:szCs w:val="20"/>
              </w:rPr>
              <w:t xml:space="preserve"> duidelijk zichtbaar op de site en staat de alternatieve levertijd duidelijk vermeld. </w:t>
            </w:r>
            <w:r>
              <w:rPr>
                <w:rFonts w:cs="Arial"/>
                <w:szCs w:val="20"/>
              </w:rPr>
              <w:t xml:space="preserve">Op verzoek biedt Opdrachtnemer </w:t>
            </w:r>
            <w:r w:rsidRPr="006C0D8E">
              <w:rPr>
                <w:rFonts w:cs="Arial"/>
                <w:szCs w:val="20"/>
              </w:rPr>
              <w:t xml:space="preserve">een vergelijkbaar </w:t>
            </w:r>
            <w:r w:rsidR="00E07399">
              <w:rPr>
                <w:rFonts w:cs="Arial"/>
                <w:szCs w:val="20"/>
              </w:rPr>
              <w:t>e</w:t>
            </w:r>
            <w:r w:rsidR="007F5B8B">
              <w:rPr>
                <w:rFonts w:cs="Arial"/>
                <w:szCs w:val="20"/>
              </w:rPr>
              <w:t xml:space="preserve">ven duur </w:t>
            </w:r>
            <w:r w:rsidRPr="006C0D8E">
              <w:rPr>
                <w:rFonts w:cs="Arial"/>
                <w:szCs w:val="20"/>
              </w:rPr>
              <w:t>alternatief</w:t>
            </w:r>
            <w:r w:rsidR="007F5B8B">
              <w:rPr>
                <w:rFonts w:cs="Arial"/>
                <w:szCs w:val="20"/>
              </w:rPr>
              <w:t xml:space="preserve"> aan</w:t>
            </w:r>
            <w:r w:rsidRPr="006C0D8E">
              <w:rPr>
                <w:rFonts w:cs="Arial"/>
                <w:szCs w:val="20"/>
              </w:rPr>
              <w:t xml:space="preserve">. </w:t>
            </w:r>
            <w:r>
              <w:rPr>
                <w:rFonts w:cs="Arial"/>
                <w:szCs w:val="20"/>
              </w:rPr>
              <w:t>De geautoriseerde besteller beslist</w:t>
            </w:r>
            <w:r w:rsidRPr="006C0D8E">
              <w:rPr>
                <w:rFonts w:cs="Arial"/>
                <w:szCs w:val="20"/>
              </w:rPr>
              <w:t xml:space="preserve"> vervolgens of </w:t>
            </w:r>
            <w:r>
              <w:rPr>
                <w:rFonts w:cs="Arial"/>
                <w:szCs w:val="20"/>
              </w:rPr>
              <w:t>er</w:t>
            </w:r>
            <w:r w:rsidRPr="006C0D8E">
              <w:rPr>
                <w:rFonts w:cs="Arial"/>
                <w:szCs w:val="20"/>
              </w:rPr>
              <w:t xml:space="preserve"> akkoord </w:t>
            </w:r>
            <w:r>
              <w:rPr>
                <w:rFonts w:cs="Arial"/>
                <w:szCs w:val="20"/>
              </w:rPr>
              <w:t>wordt ge</w:t>
            </w:r>
            <w:r w:rsidRPr="006C0D8E">
              <w:rPr>
                <w:rFonts w:cs="Arial"/>
                <w:szCs w:val="20"/>
              </w:rPr>
              <w:t xml:space="preserve">gaan met het aangeboden alternatief. </w:t>
            </w:r>
            <w:r w:rsidR="00D9647C">
              <w:rPr>
                <w:rFonts w:cs="Arial"/>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03A895DE" w14:textId="77777777" w:rsidR="003532CB" w:rsidRPr="005E18DD" w:rsidRDefault="003532CB" w:rsidP="00687F95">
            <w:pPr>
              <w:rPr>
                <w:rFonts w:cs="Arial"/>
                <w:lang w:eastAsia="en-US"/>
              </w:rPr>
            </w:pPr>
          </w:p>
        </w:tc>
      </w:tr>
      <w:tr w:rsidR="002917FE" w:rsidRPr="005E18DD" w14:paraId="5E66BAC6" w14:textId="77777777" w:rsidTr="77CE8EA7">
        <w:trPr>
          <w:trHeight w:val="362"/>
        </w:trPr>
        <w:tc>
          <w:tcPr>
            <w:tcW w:w="467" w:type="pct"/>
            <w:tcBorders>
              <w:top w:val="single" w:sz="4" w:space="0" w:color="auto"/>
              <w:left w:val="single" w:sz="4" w:space="0" w:color="auto"/>
              <w:bottom w:val="single" w:sz="4" w:space="0" w:color="auto"/>
              <w:right w:val="single" w:sz="4" w:space="0" w:color="auto"/>
            </w:tcBorders>
            <w:noWrap/>
          </w:tcPr>
          <w:p w14:paraId="41E43E9F" w14:textId="77777777" w:rsidR="002917FE" w:rsidRPr="00103362" w:rsidRDefault="002917FE" w:rsidP="00687F95">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C4321D7" w14:textId="4B3FACE3" w:rsidR="002917FE" w:rsidRPr="006C0D8E" w:rsidRDefault="01BF0A09" w:rsidP="624AE49B">
            <w:pPr>
              <w:rPr>
                <w:rFonts w:cs="Arial"/>
              </w:rPr>
            </w:pPr>
            <w:r w:rsidRPr="624AE49B">
              <w:rPr>
                <w:rFonts w:cs="Arial"/>
              </w:rPr>
              <w:t xml:space="preserve">Het minimale orderbedrag </w:t>
            </w:r>
            <w:r w:rsidR="1FCAAC02" w:rsidRPr="624AE49B">
              <w:rPr>
                <w:rFonts w:cs="Arial"/>
              </w:rPr>
              <w:t xml:space="preserve">is € </w:t>
            </w:r>
            <w:r w:rsidR="00A45C9F">
              <w:rPr>
                <w:rFonts w:cs="Arial"/>
              </w:rPr>
              <w:t>25,- incl. BTW.</w:t>
            </w:r>
          </w:p>
        </w:tc>
        <w:tc>
          <w:tcPr>
            <w:tcW w:w="443" w:type="pct"/>
            <w:tcBorders>
              <w:top w:val="single" w:sz="4" w:space="0" w:color="auto"/>
              <w:left w:val="single" w:sz="4" w:space="0" w:color="auto"/>
              <w:bottom w:val="single" w:sz="4" w:space="0" w:color="auto"/>
              <w:right w:val="single" w:sz="4" w:space="0" w:color="auto"/>
            </w:tcBorders>
          </w:tcPr>
          <w:p w14:paraId="66762B44" w14:textId="77777777" w:rsidR="002917FE" w:rsidRPr="005E18DD" w:rsidRDefault="002917FE" w:rsidP="00687F95">
            <w:pPr>
              <w:rPr>
                <w:rFonts w:cs="Arial"/>
                <w:lang w:eastAsia="en-US"/>
              </w:rPr>
            </w:pPr>
          </w:p>
        </w:tc>
      </w:tr>
      <w:tr w:rsidR="004A0A29" w:rsidRPr="005E18DD" w14:paraId="1F31D5EA"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478F18D0" w14:textId="77777777" w:rsidR="004A0A29" w:rsidRPr="00103362" w:rsidRDefault="004A0A29" w:rsidP="00687F95">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5FA3F36" w14:textId="3C1372B1" w:rsidR="00BA2A06" w:rsidRPr="0066510B" w:rsidRDefault="00BA2A06" w:rsidP="00BA2A06">
            <w:pPr>
              <w:spacing w:line="240" w:lineRule="auto"/>
              <w:rPr>
                <w:rFonts w:cs="Arial"/>
              </w:rPr>
            </w:pPr>
            <w:r w:rsidRPr="0066510B">
              <w:rPr>
                <w:rFonts w:cs="Arial"/>
              </w:rPr>
              <w:t xml:space="preserve">Alle leveringen </w:t>
            </w:r>
            <w:r w:rsidR="00A45C9F">
              <w:rPr>
                <w:rFonts w:cs="Arial"/>
              </w:rPr>
              <w:t>incl.</w:t>
            </w:r>
            <w:r>
              <w:rPr>
                <w:rFonts w:cs="Arial"/>
              </w:rPr>
              <w:t xml:space="preserve"> naleveringen zijn</w:t>
            </w:r>
            <w:r w:rsidRPr="0066510B">
              <w:rPr>
                <w:rFonts w:cs="Arial"/>
              </w:rPr>
              <w:t xml:space="preserve"> voorzien van een pakbon. Op de pakbon </w:t>
            </w:r>
            <w:r>
              <w:rPr>
                <w:rFonts w:cs="Arial"/>
              </w:rPr>
              <w:t>staat</w:t>
            </w:r>
            <w:r w:rsidRPr="0066510B">
              <w:rPr>
                <w:rFonts w:cs="Arial"/>
              </w:rPr>
              <w:t xml:space="preserve"> de volgende informatie vermeld:</w:t>
            </w:r>
          </w:p>
          <w:p w14:paraId="7C57E29D" w14:textId="15A2AF9B" w:rsidR="00BA2A06" w:rsidRPr="0074006C" w:rsidRDefault="007B3BD5" w:rsidP="00BA2A06">
            <w:pPr>
              <w:pStyle w:val="Lijstalinea"/>
              <w:numPr>
                <w:ilvl w:val="0"/>
                <w:numId w:val="34"/>
              </w:numPr>
              <w:spacing w:line="240" w:lineRule="auto"/>
              <w:rPr>
                <w:rFonts w:cs="Arial"/>
                <w:szCs w:val="20"/>
              </w:rPr>
            </w:pPr>
            <w:r>
              <w:rPr>
                <w:rFonts w:cs="Arial"/>
                <w:szCs w:val="20"/>
              </w:rPr>
              <w:t>O</w:t>
            </w:r>
            <w:r w:rsidR="006A52E3">
              <w:rPr>
                <w:rFonts w:cs="Arial"/>
                <w:szCs w:val="20"/>
              </w:rPr>
              <w:t>rdernummer (INKxxxxxx)</w:t>
            </w:r>
            <w:r w:rsidR="00BA2A06" w:rsidRPr="0066510B">
              <w:rPr>
                <w:rFonts w:cs="Arial"/>
                <w:szCs w:val="20"/>
              </w:rPr>
              <w:t>;</w:t>
            </w:r>
          </w:p>
          <w:p w14:paraId="529DA5BB" w14:textId="77777777" w:rsidR="00BA2A06" w:rsidRDefault="00BA2A06" w:rsidP="00BA2A06">
            <w:pPr>
              <w:pStyle w:val="Lijstalinea"/>
              <w:numPr>
                <w:ilvl w:val="0"/>
                <w:numId w:val="34"/>
              </w:numPr>
              <w:spacing w:line="240" w:lineRule="auto"/>
              <w:rPr>
                <w:rFonts w:cs="Arial"/>
                <w:szCs w:val="20"/>
              </w:rPr>
            </w:pPr>
            <w:r w:rsidRPr="0066510B">
              <w:rPr>
                <w:rFonts w:cs="Arial"/>
                <w:szCs w:val="20"/>
              </w:rPr>
              <w:t>naam instituut of dienst;</w:t>
            </w:r>
          </w:p>
          <w:p w14:paraId="04EBEB27" w14:textId="77777777" w:rsidR="00BA2A06" w:rsidRPr="0066510B" w:rsidRDefault="00BA2A06" w:rsidP="00BA2A06">
            <w:pPr>
              <w:pStyle w:val="Lijstalinea"/>
              <w:numPr>
                <w:ilvl w:val="0"/>
                <w:numId w:val="34"/>
              </w:numPr>
              <w:spacing w:line="240" w:lineRule="auto"/>
              <w:rPr>
                <w:rFonts w:cs="Arial"/>
                <w:szCs w:val="20"/>
              </w:rPr>
            </w:pPr>
            <w:r>
              <w:rPr>
                <w:rFonts w:cs="Arial"/>
                <w:szCs w:val="20"/>
              </w:rPr>
              <w:t>naam besteller;</w:t>
            </w:r>
          </w:p>
          <w:p w14:paraId="69A8E014" w14:textId="77777777" w:rsidR="00BA2A06" w:rsidRPr="0066510B" w:rsidRDefault="00BA2A06" w:rsidP="00BA2A06">
            <w:pPr>
              <w:pStyle w:val="Lijstalinea"/>
              <w:numPr>
                <w:ilvl w:val="0"/>
                <w:numId w:val="34"/>
              </w:numPr>
              <w:spacing w:line="240" w:lineRule="auto"/>
              <w:rPr>
                <w:rFonts w:cs="Arial"/>
                <w:szCs w:val="20"/>
              </w:rPr>
            </w:pPr>
            <w:r w:rsidRPr="0066510B">
              <w:rPr>
                <w:rFonts w:cs="Arial"/>
                <w:szCs w:val="20"/>
              </w:rPr>
              <w:t>afleveradres;</w:t>
            </w:r>
          </w:p>
          <w:p w14:paraId="0EA93FDA" w14:textId="77777777" w:rsidR="00BA2A06" w:rsidRPr="0066510B" w:rsidRDefault="00BA2A06" w:rsidP="00BA2A06">
            <w:pPr>
              <w:pStyle w:val="Lijstalinea"/>
              <w:numPr>
                <w:ilvl w:val="0"/>
                <w:numId w:val="34"/>
              </w:numPr>
              <w:spacing w:line="240" w:lineRule="auto"/>
              <w:rPr>
                <w:rFonts w:cs="Arial"/>
                <w:szCs w:val="20"/>
              </w:rPr>
            </w:pPr>
            <w:r w:rsidRPr="0066510B">
              <w:rPr>
                <w:rFonts w:cs="Arial"/>
                <w:szCs w:val="20"/>
              </w:rPr>
              <w:t>artikelomschrijving en artikelnummer, beide overeenkomstig omschrijving in de catalogus;</w:t>
            </w:r>
          </w:p>
          <w:p w14:paraId="0E0346D8" w14:textId="77777777" w:rsidR="00BA2A06" w:rsidRPr="0066510B" w:rsidRDefault="00BA2A06" w:rsidP="00BA2A06">
            <w:pPr>
              <w:pStyle w:val="Lijstalinea"/>
              <w:numPr>
                <w:ilvl w:val="0"/>
                <w:numId w:val="34"/>
              </w:numPr>
              <w:spacing w:line="240" w:lineRule="auto"/>
              <w:rPr>
                <w:rFonts w:cs="Arial"/>
                <w:szCs w:val="20"/>
              </w:rPr>
            </w:pPr>
            <w:r w:rsidRPr="0066510B">
              <w:rPr>
                <w:rFonts w:cs="Arial"/>
                <w:szCs w:val="20"/>
              </w:rPr>
              <w:t>verpakkingseenheid + aantal geleverde verpakkingseenheden;</w:t>
            </w:r>
          </w:p>
          <w:p w14:paraId="2734A061" w14:textId="77777777" w:rsidR="00BA2A06" w:rsidRDefault="00BA2A06" w:rsidP="00BA2A06">
            <w:pPr>
              <w:pStyle w:val="Lijstalinea"/>
              <w:numPr>
                <w:ilvl w:val="0"/>
                <w:numId w:val="34"/>
              </w:numPr>
              <w:spacing w:line="240" w:lineRule="auto"/>
              <w:rPr>
                <w:rFonts w:cs="Arial"/>
                <w:szCs w:val="20"/>
              </w:rPr>
            </w:pPr>
            <w:r w:rsidRPr="0066510B">
              <w:rPr>
                <w:rFonts w:cs="Arial"/>
                <w:szCs w:val="20"/>
              </w:rPr>
              <w:t>afleverdatum;</w:t>
            </w:r>
          </w:p>
          <w:p w14:paraId="57B7B66F" w14:textId="0D58EACE" w:rsidR="004A0A29" w:rsidRPr="00BA2A06" w:rsidRDefault="00BA2A06" w:rsidP="00BA2A06">
            <w:pPr>
              <w:pStyle w:val="Lijstalinea"/>
              <w:numPr>
                <w:ilvl w:val="0"/>
                <w:numId w:val="34"/>
              </w:numPr>
              <w:spacing w:line="240" w:lineRule="auto"/>
              <w:rPr>
                <w:rFonts w:cs="Arial"/>
                <w:szCs w:val="20"/>
              </w:rPr>
            </w:pPr>
            <w:r w:rsidRPr="00BA2A06">
              <w:rPr>
                <w:rFonts w:cs="Arial"/>
                <w:szCs w:val="20"/>
              </w:rPr>
              <w:t>indien van toepassing, naleveringen.</w:t>
            </w:r>
          </w:p>
        </w:tc>
        <w:tc>
          <w:tcPr>
            <w:tcW w:w="443" w:type="pct"/>
            <w:tcBorders>
              <w:top w:val="single" w:sz="4" w:space="0" w:color="auto"/>
              <w:left w:val="single" w:sz="4" w:space="0" w:color="auto"/>
              <w:bottom w:val="single" w:sz="4" w:space="0" w:color="auto"/>
              <w:right w:val="single" w:sz="4" w:space="0" w:color="auto"/>
            </w:tcBorders>
          </w:tcPr>
          <w:p w14:paraId="3DDE961E" w14:textId="77777777" w:rsidR="004A0A29" w:rsidRPr="005E18DD" w:rsidRDefault="004A0A29" w:rsidP="00687F95">
            <w:pPr>
              <w:rPr>
                <w:rFonts w:cs="Arial"/>
                <w:lang w:eastAsia="en-US"/>
              </w:rPr>
            </w:pPr>
          </w:p>
        </w:tc>
      </w:tr>
      <w:tr w:rsidR="00B137DB" w:rsidRPr="005E18DD" w14:paraId="66FB6FAC"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0B36AD88" w14:textId="77777777" w:rsidR="00B137DB" w:rsidRPr="00103362" w:rsidRDefault="00B137DB" w:rsidP="00687F95">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BABE56A" w14:textId="76E617FE" w:rsidR="00B137DB" w:rsidRPr="0066510B" w:rsidRDefault="450D0815" w:rsidP="00BA2A06">
            <w:pPr>
              <w:spacing w:line="240" w:lineRule="auto"/>
              <w:rPr>
                <w:rFonts w:cs="Arial"/>
              </w:rPr>
            </w:pPr>
            <w:r w:rsidRPr="1A046CE3">
              <w:rPr>
                <w:rFonts w:cs="Arial"/>
              </w:rPr>
              <w:t>Orders</w:t>
            </w:r>
            <w:r w:rsidR="0E4DA78E" w:rsidRPr="1A046CE3">
              <w:rPr>
                <w:rFonts w:cs="Arial"/>
              </w:rPr>
              <w:t xml:space="preserve"> </w:t>
            </w:r>
            <w:r w:rsidRPr="1A046CE3">
              <w:rPr>
                <w:rFonts w:cs="Arial"/>
              </w:rPr>
              <w:t xml:space="preserve">dienen apart verpakt te worden er mogen geen </w:t>
            </w:r>
            <w:r w:rsidR="00C95DD0">
              <w:rPr>
                <w:rFonts w:cs="Arial"/>
              </w:rPr>
              <w:t>orders</w:t>
            </w:r>
            <w:r w:rsidR="2969C5DA" w:rsidRPr="1A046CE3">
              <w:rPr>
                <w:rFonts w:cs="Arial"/>
              </w:rPr>
              <w:t xml:space="preserve"> samengevoegd worden in één verpakking. </w:t>
            </w:r>
          </w:p>
        </w:tc>
        <w:tc>
          <w:tcPr>
            <w:tcW w:w="443" w:type="pct"/>
            <w:tcBorders>
              <w:top w:val="single" w:sz="4" w:space="0" w:color="auto"/>
              <w:left w:val="single" w:sz="4" w:space="0" w:color="auto"/>
              <w:bottom w:val="single" w:sz="4" w:space="0" w:color="auto"/>
              <w:right w:val="single" w:sz="4" w:space="0" w:color="auto"/>
            </w:tcBorders>
          </w:tcPr>
          <w:p w14:paraId="1C8CF764" w14:textId="77777777" w:rsidR="00B137DB" w:rsidRPr="005E18DD" w:rsidRDefault="00B137DB" w:rsidP="00687F95">
            <w:pPr>
              <w:rPr>
                <w:rFonts w:cs="Arial"/>
                <w:lang w:eastAsia="en-US"/>
              </w:rPr>
            </w:pPr>
          </w:p>
        </w:tc>
      </w:tr>
      <w:tr w:rsidR="003D77D9" w:rsidRPr="005E18DD" w14:paraId="48DB793A"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20339D88" w14:textId="77777777" w:rsidR="003D77D9" w:rsidRPr="00103362" w:rsidRDefault="003D77D9" w:rsidP="00687F95">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D7BCE16" w14:textId="5DE91879" w:rsidR="00355C71" w:rsidRDefault="1D072B04" w:rsidP="00BA2A06">
            <w:pPr>
              <w:spacing w:line="240" w:lineRule="auto"/>
              <w:rPr>
                <w:rFonts w:cs="Arial"/>
              </w:rPr>
            </w:pPr>
            <w:r w:rsidRPr="1A046CE3">
              <w:rPr>
                <w:rFonts w:cs="Arial"/>
              </w:rPr>
              <w:t>Op de verpakking</w:t>
            </w:r>
            <w:r w:rsidR="66ECA683" w:rsidRPr="1A046CE3">
              <w:rPr>
                <w:rFonts w:cs="Arial"/>
              </w:rPr>
              <w:t>/</w:t>
            </w:r>
            <w:r w:rsidRPr="1A046CE3">
              <w:rPr>
                <w:rFonts w:cs="Arial"/>
              </w:rPr>
              <w:t xml:space="preserve">dozen </w:t>
            </w:r>
            <w:r w:rsidR="66ECA683" w:rsidRPr="1A046CE3">
              <w:rPr>
                <w:rFonts w:cs="Arial"/>
              </w:rPr>
              <w:t xml:space="preserve">van een order dient </w:t>
            </w:r>
            <w:r w:rsidR="0CF82B02" w:rsidRPr="1A046CE3">
              <w:rPr>
                <w:rFonts w:cs="Arial"/>
              </w:rPr>
              <w:t>een sti</w:t>
            </w:r>
            <w:r w:rsidR="006335E1">
              <w:rPr>
                <w:rFonts w:cs="Arial"/>
              </w:rPr>
              <w:t>c</w:t>
            </w:r>
            <w:r w:rsidR="0CF82B02" w:rsidRPr="1A046CE3">
              <w:rPr>
                <w:rFonts w:cs="Arial"/>
              </w:rPr>
              <w:t xml:space="preserve">ker te zitten waar minimaal de volgende informatie op staat vermeld: </w:t>
            </w:r>
          </w:p>
          <w:p w14:paraId="67CB2A84" w14:textId="64C478B3" w:rsidR="2E4481A2" w:rsidRDefault="2E4481A2" w:rsidP="1A046CE3">
            <w:pPr>
              <w:pStyle w:val="Lijstalinea"/>
              <w:numPr>
                <w:ilvl w:val="0"/>
                <w:numId w:val="35"/>
              </w:numPr>
              <w:spacing w:line="240" w:lineRule="auto"/>
              <w:rPr>
                <w:rFonts w:eastAsia="Arial" w:cs="Arial"/>
              </w:rPr>
            </w:pPr>
            <w:r w:rsidRPr="1A046CE3">
              <w:rPr>
                <w:rFonts w:cs="Arial"/>
              </w:rPr>
              <w:t>Naam besteller</w:t>
            </w:r>
          </w:p>
          <w:p w14:paraId="4A16CAB5" w14:textId="309177B4" w:rsidR="00355C71" w:rsidRPr="00EF7174" w:rsidRDefault="00966E22" w:rsidP="00EF7174">
            <w:pPr>
              <w:pStyle w:val="Lijstalinea"/>
              <w:numPr>
                <w:ilvl w:val="0"/>
                <w:numId w:val="35"/>
              </w:numPr>
              <w:spacing w:line="240" w:lineRule="auto"/>
              <w:rPr>
                <w:rFonts w:cs="Arial"/>
              </w:rPr>
            </w:pPr>
            <w:r>
              <w:rPr>
                <w:rFonts w:cs="Arial"/>
                <w:szCs w:val="20"/>
              </w:rPr>
              <w:t>O</w:t>
            </w:r>
            <w:r w:rsidR="00F46E5D">
              <w:rPr>
                <w:rFonts w:cs="Arial"/>
                <w:szCs w:val="20"/>
              </w:rPr>
              <w:t>rdernummer (INKxxxxxx)</w:t>
            </w:r>
            <w:r w:rsidR="00EF7174">
              <w:rPr>
                <w:rFonts w:cs="Arial"/>
                <w:szCs w:val="20"/>
              </w:rPr>
              <w:t xml:space="preserve">; </w:t>
            </w:r>
          </w:p>
          <w:p w14:paraId="34CA1FBB" w14:textId="64AE4CA4" w:rsidR="00EF7174" w:rsidRPr="0066510B" w:rsidRDefault="561695A4" w:rsidP="1A046CE3">
            <w:pPr>
              <w:pStyle w:val="Lijstalinea"/>
              <w:numPr>
                <w:ilvl w:val="0"/>
                <w:numId w:val="35"/>
              </w:numPr>
              <w:spacing w:line="240" w:lineRule="auto"/>
              <w:rPr>
                <w:rFonts w:cs="Arial"/>
              </w:rPr>
            </w:pPr>
            <w:r w:rsidRPr="1A046CE3">
              <w:rPr>
                <w:rFonts w:cs="Arial"/>
              </w:rPr>
              <w:t>naam instituut of dienst;</w:t>
            </w:r>
          </w:p>
          <w:p w14:paraId="32E5820C" w14:textId="18B4CA57" w:rsidR="00271426" w:rsidRPr="00271426" w:rsidRDefault="561695A4" w:rsidP="1A046CE3">
            <w:pPr>
              <w:pStyle w:val="Lijstalinea"/>
              <w:numPr>
                <w:ilvl w:val="0"/>
                <w:numId w:val="35"/>
              </w:numPr>
              <w:spacing w:line="240" w:lineRule="auto"/>
              <w:rPr>
                <w:rFonts w:cs="Arial"/>
              </w:rPr>
            </w:pPr>
            <w:r w:rsidRPr="1A046CE3">
              <w:rPr>
                <w:rFonts w:cs="Arial"/>
              </w:rPr>
              <w:t>afleveradres;</w:t>
            </w:r>
          </w:p>
          <w:p w14:paraId="6E6FBFDA" w14:textId="61AEA709" w:rsidR="00271426" w:rsidRPr="00271426" w:rsidRDefault="2984FE0E" w:rsidP="1A046CE3">
            <w:pPr>
              <w:pStyle w:val="Lijstalinea"/>
              <w:numPr>
                <w:ilvl w:val="0"/>
                <w:numId w:val="35"/>
              </w:numPr>
              <w:spacing w:line="240" w:lineRule="auto"/>
            </w:pPr>
            <w:r w:rsidRPr="1A046CE3">
              <w:rPr>
                <w:rFonts w:cs="Arial"/>
              </w:rPr>
              <w:t>In opdracht van besteld: xx</w:t>
            </w:r>
            <w:r w:rsidR="44BE0D80" w:rsidRPr="1A046CE3">
              <w:rPr>
                <w:rFonts w:cs="Arial"/>
              </w:rPr>
              <w:t>;</w:t>
            </w:r>
          </w:p>
          <w:p w14:paraId="772F236C" w14:textId="48680D3A" w:rsidR="00271426" w:rsidRPr="00271426" w:rsidRDefault="44BE0D80" w:rsidP="1A046CE3">
            <w:pPr>
              <w:pStyle w:val="Lijstalinea"/>
              <w:numPr>
                <w:ilvl w:val="0"/>
                <w:numId w:val="35"/>
              </w:numPr>
              <w:spacing w:line="240" w:lineRule="auto"/>
            </w:pPr>
            <w:r w:rsidRPr="1A046CE3">
              <w:rPr>
                <w:rFonts w:cs="Arial"/>
              </w:rPr>
              <w:t>Aantal colli en deel van colli.</w:t>
            </w:r>
          </w:p>
        </w:tc>
        <w:tc>
          <w:tcPr>
            <w:tcW w:w="443" w:type="pct"/>
            <w:tcBorders>
              <w:top w:val="single" w:sz="4" w:space="0" w:color="auto"/>
              <w:left w:val="single" w:sz="4" w:space="0" w:color="auto"/>
              <w:bottom w:val="single" w:sz="4" w:space="0" w:color="auto"/>
              <w:right w:val="single" w:sz="4" w:space="0" w:color="auto"/>
            </w:tcBorders>
          </w:tcPr>
          <w:p w14:paraId="666EEF34" w14:textId="77777777" w:rsidR="003D77D9" w:rsidRPr="005E18DD" w:rsidRDefault="003D77D9" w:rsidP="00687F95">
            <w:pPr>
              <w:rPr>
                <w:rFonts w:cs="Arial"/>
                <w:lang w:eastAsia="en-US"/>
              </w:rPr>
            </w:pPr>
          </w:p>
        </w:tc>
      </w:tr>
      <w:tr w:rsidR="00211A2E" w:rsidRPr="005E18DD" w14:paraId="02EFD26F"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56D045F5" w14:textId="77777777" w:rsidR="00211A2E" w:rsidRPr="00103362" w:rsidRDefault="00211A2E" w:rsidP="00211A2E">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F18AA0D" w14:textId="79534B6E" w:rsidR="00211A2E" w:rsidRDefault="00211A2E" w:rsidP="00211A2E">
            <w:pPr>
              <w:spacing w:line="240" w:lineRule="auto"/>
              <w:rPr>
                <w:rFonts w:cs="Arial"/>
              </w:rPr>
            </w:pPr>
            <w:r w:rsidRPr="004F53E0">
              <w:rPr>
                <w:rFonts w:cs="Arial"/>
              </w:rPr>
              <w:t>Opdrachtgever tekent de pakbon voor ontvangst</w:t>
            </w:r>
            <w:r>
              <w:rPr>
                <w:rFonts w:cs="Arial"/>
              </w:rPr>
              <w:t xml:space="preserve"> van het aantal colli</w:t>
            </w:r>
            <w:r w:rsidRPr="004F53E0">
              <w:rPr>
                <w:rFonts w:cs="Arial"/>
              </w:rPr>
              <w:t>. De pakbon blijft na levering en ondertekening achter op de locatie van aflevering.</w:t>
            </w:r>
          </w:p>
        </w:tc>
        <w:tc>
          <w:tcPr>
            <w:tcW w:w="443" w:type="pct"/>
            <w:tcBorders>
              <w:top w:val="single" w:sz="4" w:space="0" w:color="auto"/>
              <w:left w:val="single" w:sz="4" w:space="0" w:color="auto"/>
              <w:bottom w:val="single" w:sz="4" w:space="0" w:color="auto"/>
              <w:right w:val="single" w:sz="4" w:space="0" w:color="auto"/>
            </w:tcBorders>
          </w:tcPr>
          <w:p w14:paraId="40406F04" w14:textId="77777777" w:rsidR="00211A2E" w:rsidRPr="005E18DD" w:rsidRDefault="00211A2E" w:rsidP="00211A2E">
            <w:pPr>
              <w:rPr>
                <w:rFonts w:cs="Arial"/>
                <w:lang w:eastAsia="en-US"/>
              </w:rPr>
            </w:pPr>
          </w:p>
        </w:tc>
      </w:tr>
      <w:tr w:rsidR="000D2E34" w:rsidRPr="005E18DD" w14:paraId="0CBCBE6F"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6B53732F" w14:textId="77777777" w:rsidR="000D2E34" w:rsidRPr="00103362" w:rsidRDefault="000D2E34" w:rsidP="000D2E3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B76BE7E" w14:textId="12EC18F3" w:rsidR="000D2E34" w:rsidRPr="004F53E0" w:rsidRDefault="000D2E34" w:rsidP="000D2E34">
            <w:pPr>
              <w:spacing w:line="240" w:lineRule="auto"/>
              <w:rPr>
                <w:rFonts w:cs="Arial"/>
              </w:rPr>
            </w:pPr>
            <w:r w:rsidRPr="00733311">
              <w:rPr>
                <w:rFonts w:cs="Arial"/>
              </w:rPr>
              <w:t>Opdrachtgever is gerechtigd om bij aflevering een controle uit te voeren op: aantal colli, kwaliteit van de producten, breuk, manco en verpakking en bedrukking.</w:t>
            </w:r>
          </w:p>
        </w:tc>
        <w:tc>
          <w:tcPr>
            <w:tcW w:w="443" w:type="pct"/>
            <w:tcBorders>
              <w:top w:val="single" w:sz="4" w:space="0" w:color="auto"/>
              <w:left w:val="single" w:sz="4" w:space="0" w:color="auto"/>
              <w:bottom w:val="single" w:sz="4" w:space="0" w:color="auto"/>
              <w:right w:val="single" w:sz="4" w:space="0" w:color="auto"/>
            </w:tcBorders>
          </w:tcPr>
          <w:p w14:paraId="1576E1AF" w14:textId="77777777" w:rsidR="000D2E34" w:rsidRPr="005E18DD" w:rsidRDefault="000D2E34" w:rsidP="000D2E34">
            <w:pPr>
              <w:rPr>
                <w:rFonts w:cs="Arial"/>
                <w:lang w:eastAsia="en-US"/>
              </w:rPr>
            </w:pPr>
          </w:p>
        </w:tc>
      </w:tr>
      <w:tr w:rsidR="00E04162" w:rsidRPr="005E18DD" w14:paraId="5D4B9ED9"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793998A4" w14:textId="77777777" w:rsidR="00E04162" w:rsidRPr="00103362" w:rsidRDefault="00E04162" w:rsidP="00E0416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1A1BB5F" w14:textId="18C29BFF" w:rsidR="00E04162" w:rsidRPr="00733311" w:rsidRDefault="00E04162" w:rsidP="00E04162">
            <w:pPr>
              <w:spacing w:line="240" w:lineRule="auto"/>
              <w:rPr>
                <w:rFonts w:cs="Arial"/>
              </w:rPr>
            </w:pPr>
            <w:r w:rsidRPr="00B132DA">
              <w:rPr>
                <w:rFonts w:cs="Arial"/>
              </w:rPr>
              <w:t>Controle en acceptatie op artikelniveau vindt na aflevering plaats. Bij verborgen gebreken worden deze producten kosteloos vervangen.</w:t>
            </w:r>
            <w:r>
              <w:rPr>
                <w:rFonts w:cs="Arial"/>
              </w:rPr>
              <w:t xml:space="preserve"> </w:t>
            </w:r>
            <w:r w:rsidR="00B06C04">
              <w:rPr>
                <w:rFonts w:cs="Arial"/>
              </w:rPr>
              <w:t>De kosten voor e</w:t>
            </w:r>
            <w:r>
              <w:rPr>
                <w:rFonts w:cs="Arial"/>
              </w:rPr>
              <w:t xml:space="preserve">ventuele </w:t>
            </w:r>
            <w:r w:rsidR="00B06C04">
              <w:rPr>
                <w:rFonts w:cs="Arial"/>
              </w:rPr>
              <w:t>r</w:t>
            </w:r>
            <w:r>
              <w:rPr>
                <w:rFonts w:cs="Arial"/>
              </w:rPr>
              <w:t xml:space="preserve">etour zendingen </w:t>
            </w:r>
            <w:r w:rsidR="00B06C04">
              <w:rPr>
                <w:rFonts w:cs="Arial"/>
              </w:rPr>
              <w:t>zijn voor de Opdra</w:t>
            </w:r>
            <w:r w:rsidR="00181E6F">
              <w:rPr>
                <w:rFonts w:cs="Arial"/>
              </w:rPr>
              <w:t xml:space="preserve">chtnemer. </w:t>
            </w:r>
          </w:p>
        </w:tc>
        <w:tc>
          <w:tcPr>
            <w:tcW w:w="443" w:type="pct"/>
            <w:tcBorders>
              <w:top w:val="single" w:sz="4" w:space="0" w:color="auto"/>
              <w:left w:val="single" w:sz="4" w:space="0" w:color="auto"/>
              <w:bottom w:val="single" w:sz="4" w:space="0" w:color="auto"/>
              <w:right w:val="single" w:sz="4" w:space="0" w:color="auto"/>
            </w:tcBorders>
          </w:tcPr>
          <w:p w14:paraId="249E05A7" w14:textId="77777777" w:rsidR="00E04162" w:rsidRPr="005E18DD" w:rsidRDefault="00E04162" w:rsidP="00E04162">
            <w:pPr>
              <w:rPr>
                <w:rFonts w:cs="Arial"/>
                <w:lang w:eastAsia="en-US"/>
              </w:rPr>
            </w:pPr>
          </w:p>
        </w:tc>
      </w:tr>
      <w:tr w:rsidR="00EB11FE" w:rsidRPr="005E18DD" w14:paraId="7E407C47" w14:textId="77777777" w:rsidTr="77CE8EA7">
        <w:trPr>
          <w:trHeight w:val="366"/>
        </w:trPr>
        <w:tc>
          <w:tcPr>
            <w:tcW w:w="467" w:type="pct"/>
            <w:tcBorders>
              <w:top w:val="single" w:sz="4" w:space="0" w:color="auto"/>
              <w:left w:val="single" w:sz="4" w:space="0" w:color="auto"/>
              <w:bottom w:val="single" w:sz="4" w:space="0" w:color="auto"/>
              <w:right w:val="single" w:sz="4" w:space="0" w:color="auto"/>
            </w:tcBorders>
            <w:noWrap/>
          </w:tcPr>
          <w:p w14:paraId="14A0DB75" w14:textId="77777777" w:rsidR="00EB11FE" w:rsidRPr="00103362" w:rsidRDefault="00EB11FE" w:rsidP="00EB11FE">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A0FC4AF" w14:textId="2B549C95" w:rsidR="00EB11FE" w:rsidRPr="00B132DA" w:rsidRDefault="00EB11FE" w:rsidP="00EB11FE">
            <w:pPr>
              <w:spacing w:line="240" w:lineRule="auto"/>
              <w:rPr>
                <w:rFonts w:cs="Arial"/>
              </w:rPr>
            </w:pPr>
            <w:r w:rsidRPr="0066510B">
              <w:rPr>
                <w:rFonts w:cs="Arial"/>
              </w:rPr>
              <w:t>Indien leveringen op pallets plaatsvind</w:t>
            </w:r>
            <w:r>
              <w:rPr>
                <w:rFonts w:cs="Arial"/>
              </w:rPr>
              <w:t>en</w:t>
            </w:r>
            <w:r w:rsidRPr="0066510B">
              <w:rPr>
                <w:rFonts w:cs="Arial"/>
              </w:rPr>
              <w:t xml:space="preserve">, dan </w:t>
            </w:r>
            <w:r>
              <w:rPr>
                <w:rFonts w:cs="Arial"/>
              </w:rPr>
              <w:t>zijn</w:t>
            </w:r>
            <w:r w:rsidRPr="0066510B">
              <w:rPr>
                <w:rFonts w:cs="Arial"/>
              </w:rPr>
              <w:t xml:space="preserve"> dit europallets.</w:t>
            </w:r>
          </w:p>
        </w:tc>
        <w:tc>
          <w:tcPr>
            <w:tcW w:w="443" w:type="pct"/>
            <w:tcBorders>
              <w:top w:val="single" w:sz="4" w:space="0" w:color="auto"/>
              <w:left w:val="single" w:sz="4" w:space="0" w:color="auto"/>
              <w:bottom w:val="single" w:sz="4" w:space="0" w:color="auto"/>
              <w:right w:val="single" w:sz="4" w:space="0" w:color="auto"/>
            </w:tcBorders>
          </w:tcPr>
          <w:p w14:paraId="49F95BB8" w14:textId="77777777" w:rsidR="00EB11FE" w:rsidRPr="005E18DD" w:rsidRDefault="00EB11FE" w:rsidP="00EB11FE">
            <w:pPr>
              <w:rPr>
                <w:rFonts w:cs="Arial"/>
                <w:lang w:eastAsia="en-US"/>
              </w:rPr>
            </w:pPr>
          </w:p>
        </w:tc>
      </w:tr>
      <w:tr w:rsidR="00611254" w:rsidRPr="005E18DD" w14:paraId="054BEECA"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6A705FA8" w14:textId="77777777" w:rsidR="00611254" w:rsidRPr="00103362" w:rsidRDefault="00611254" w:rsidP="0061125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412A4C4" w14:textId="60B7B994" w:rsidR="00611254" w:rsidRPr="0066510B" w:rsidRDefault="00611254" w:rsidP="00611254">
            <w:pPr>
              <w:spacing w:line="240" w:lineRule="auto"/>
              <w:rPr>
                <w:rFonts w:cs="Arial"/>
              </w:rPr>
            </w:pPr>
            <w:r w:rsidRPr="004F53E0">
              <w:rPr>
                <w:rFonts w:cs="Arial"/>
              </w:rPr>
              <w:t xml:space="preserve">Indien </w:t>
            </w:r>
            <w:r>
              <w:rPr>
                <w:rFonts w:cs="Arial"/>
              </w:rPr>
              <w:t>Opdrachtnemer</w:t>
            </w:r>
            <w:r w:rsidRPr="004F53E0">
              <w:rPr>
                <w:rFonts w:cs="Arial"/>
              </w:rPr>
              <w:t xml:space="preserve"> gebruikt maakt van een externe transporteur, dan </w:t>
            </w:r>
            <w:r>
              <w:rPr>
                <w:rFonts w:cs="Arial"/>
              </w:rPr>
              <w:t>moet</w:t>
            </w:r>
            <w:r w:rsidRPr="004F53E0">
              <w:rPr>
                <w:rFonts w:cs="Arial"/>
              </w:rPr>
              <w:t xml:space="preserve"> deze zich houden aan de in deze aanbesteding gestelde eisen.</w:t>
            </w:r>
          </w:p>
        </w:tc>
        <w:tc>
          <w:tcPr>
            <w:tcW w:w="443" w:type="pct"/>
            <w:tcBorders>
              <w:top w:val="single" w:sz="4" w:space="0" w:color="auto"/>
              <w:left w:val="single" w:sz="4" w:space="0" w:color="auto"/>
              <w:bottom w:val="single" w:sz="4" w:space="0" w:color="auto"/>
              <w:right w:val="single" w:sz="4" w:space="0" w:color="auto"/>
            </w:tcBorders>
          </w:tcPr>
          <w:p w14:paraId="0A47F342" w14:textId="77777777" w:rsidR="00611254" w:rsidRPr="005E18DD" w:rsidRDefault="00611254" w:rsidP="00611254">
            <w:pPr>
              <w:rPr>
                <w:rFonts w:cs="Arial"/>
                <w:lang w:eastAsia="en-US"/>
              </w:rPr>
            </w:pPr>
          </w:p>
        </w:tc>
      </w:tr>
      <w:tr w:rsidR="003244A5" w:rsidRPr="005E18DD" w14:paraId="78E37287"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47160FE9" w14:textId="77777777" w:rsidR="003244A5" w:rsidRPr="00103362" w:rsidRDefault="003244A5" w:rsidP="0061125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46D3AB5" w14:textId="52337152" w:rsidR="003244A5" w:rsidRPr="004F53E0" w:rsidRDefault="6C2A6BFC" w:rsidP="00611254">
            <w:pPr>
              <w:spacing w:line="240" w:lineRule="auto"/>
              <w:rPr>
                <w:rFonts w:cs="Arial"/>
              </w:rPr>
            </w:pPr>
            <w:r w:rsidRPr="624AE49B">
              <w:rPr>
                <w:rFonts w:cs="Arial"/>
              </w:rPr>
              <w:t>Manco’s, foutief geleverde artikelen, verkeerd bestelde en/of beschadigde artikelen worden het eerst volgende levermoment kosteloos opgehaald en vervangen.</w:t>
            </w:r>
          </w:p>
        </w:tc>
        <w:tc>
          <w:tcPr>
            <w:tcW w:w="443" w:type="pct"/>
            <w:tcBorders>
              <w:top w:val="single" w:sz="4" w:space="0" w:color="auto"/>
              <w:left w:val="single" w:sz="4" w:space="0" w:color="auto"/>
              <w:bottom w:val="single" w:sz="4" w:space="0" w:color="auto"/>
              <w:right w:val="single" w:sz="4" w:space="0" w:color="auto"/>
            </w:tcBorders>
          </w:tcPr>
          <w:p w14:paraId="5D71FC28" w14:textId="77777777" w:rsidR="003244A5" w:rsidRPr="005E18DD" w:rsidRDefault="003244A5" w:rsidP="00611254">
            <w:pPr>
              <w:rPr>
                <w:rFonts w:cs="Arial"/>
                <w:lang w:eastAsia="en-US"/>
              </w:rPr>
            </w:pPr>
          </w:p>
        </w:tc>
      </w:tr>
      <w:tr w:rsidR="00E0045D" w:rsidRPr="005E18DD" w14:paraId="7017C932"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0E2F1AE8" w14:textId="77777777" w:rsidR="00E0045D" w:rsidRPr="00103362" w:rsidRDefault="00E0045D" w:rsidP="0061125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B8E695D" w14:textId="77777777" w:rsidR="00E0045D" w:rsidRPr="00B94E59" w:rsidRDefault="00E0045D" w:rsidP="00E0045D">
            <w:pPr>
              <w:spacing w:line="240" w:lineRule="auto"/>
              <w:rPr>
                <w:rFonts w:asciiTheme="minorBidi" w:hAnsiTheme="minorBidi" w:cstheme="minorBidi"/>
                <w:szCs w:val="20"/>
              </w:rPr>
            </w:pPr>
            <w:r w:rsidRPr="00B94E59">
              <w:rPr>
                <w:rFonts w:asciiTheme="minorBidi" w:hAnsiTheme="minorBidi" w:cstheme="minorBidi"/>
                <w:szCs w:val="20"/>
              </w:rPr>
              <w:t>De Opdrachtgever behoudt zich het recht voor producten elders aan te schaffen in de navolgende omstandigheden:</w:t>
            </w:r>
          </w:p>
          <w:p w14:paraId="016D0BB3" w14:textId="77777777" w:rsidR="00E0045D" w:rsidRPr="00B94E59" w:rsidRDefault="00E0045D" w:rsidP="00E0045D">
            <w:pPr>
              <w:spacing w:line="240" w:lineRule="auto"/>
              <w:rPr>
                <w:rFonts w:asciiTheme="minorBidi" w:hAnsiTheme="minorBidi" w:cstheme="minorBidi"/>
                <w:szCs w:val="20"/>
              </w:rPr>
            </w:pPr>
            <w:r w:rsidRPr="00B94E59">
              <w:rPr>
                <w:rFonts w:asciiTheme="minorBidi" w:hAnsiTheme="minorBidi" w:cstheme="minorBidi"/>
                <w:szCs w:val="20"/>
              </w:rPr>
              <w:t>* Indien in specifieke gevallen de kwaliteit van de aangeboden producten niet voldoet aan de benodigde kwaliteit.</w:t>
            </w:r>
          </w:p>
          <w:p w14:paraId="4F668F9E" w14:textId="77777777" w:rsidR="00E0045D" w:rsidRPr="00B94E59" w:rsidRDefault="00E0045D" w:rsidP="00E0045D">
            <w:pPr>
              <w:spacing w:line="240" w:lineRule="auto"/>
              <w:rPr>
                <w:rFonts w:asciiTheme="minorBidi" w:hAnsiTheme="minorBidi" w:cstheme="minorBidi"/>
                <w:szCs w:val="20"/>
              </w:rPr>
            </w:pPr>
            <w:r w:rsidRPr="00B94E59">
              <w:rPr>
                <w:rFonts w:asciiTheme="minorBidi" w:hAnsiTheme="minorBidi" w:cstheme="minorBidi"/>
                <w:szCs w:val="20"/>
              </w:rPr>
              <w:t>* Indien het bestelde product of de bestelde eenheid niet geleverd kan worden en de Opdrachtgever niet kan instemmen met het aangeboden alternatief.</w:t>
            </w:r>
          </w:p>
          <w:p w14:paraId="4027EE8D" w14:textId="2CA08614" w:rsidR="00E0045D" w:rsidRPr="00B94E59" w:rsidRDefault="00E0045D" w:rsidP="00E0045D">
            <w:pPr>
              <w:spacing w:line="240" w:lineRule="auto"/>
              <w:rPr>
                <w:rFonts w:asciiTheme="minorBidi" w:hAnsiTheme="minorBidi" w:cstheme="minorBidi"/>
                <w:szCs w:val="20"/>
              </w:rPr>
            </w:pPr>
            <w:r w:rsidRPr="00B94E59">
              <w:rPr>
                <w:rFonts w:asciiTheme="minorBidi" w:hAnsiTheme="minorBidi" w:cstheme="minorBidi"/>
                <w:szCs w:val="20"/>
              </w:rPr>
              <w:t>* Indien het bestelde product niet op tijd geleverd kan worden.</w:t>
            </w:r>
          </w:p>
        </w:tc>
        <w:tc>
          <w:tcPr>
            <w:tcW w:w="443" w:type="pct"/>
            <w:tcBorders>
              <w:top w:val="single" w:sz="4" w:space="0" w:color="auto"/>
              <w:left w:val="single" w:sz="4" w:space="0" w:color="auto"/>
              <w:bottom w:val="single" w:sz="4" w:space="0" w:color="auto"/>
              <w:right w:val="single" w:sz="4" w:space="0" w:color="auto"/>
            </w:tcBorders>
          </w:tcPr>
          <w:p w14:paraId="56F780DF" w14:textId="77777777" w:rsidR="00E0045D" w:rsidRPr="005E18DD" w:rsidRDefault="00E0045D" w:rsidP="00611254">
            <w:pPr>
              <w:rPr>
                <w:rFonts w:cs="Arial"/>
                <w:lang w:eastAsia="en-US"/>
              </w:rPr>
            </w:pPr>
          </w:p>
        </w:tc>
      </w:tr>
      <w:tr w:rsidR="00B94E59" w:rsidRPr="005E18DD" w14:paraId="705A0DD6"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42F6FF00" w14:textId="77777777" w:rsidR="00B94E59" w:rsidRPr="00103362" w:rsidRDefault="00B94E59" w:rsidP="0061125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8A17ECA" w14:textId="22665D8E" w:rsidR="00B94E59" w:rsidRPr="00C46A79" w:rsidRDefault="00B94E59" w:rsidP="00C46A79">
            <w:pPr>
              <w:rPr>
                <w:rFonts w:asciiTheme="minorBidi" w:eastAsia="Calibri" w:hAnsiTheme="minorBidi" w:cstheme="minorBidi"/>
                <w:szCs w:val="20"/>
              </w:rPr>
            </w:pPr>
            <w:r w:rsidRPr="00B94E59">
              <w:rPr>
                <w:rFonts w:asciiTheme="minorBidi" w:eastAsia="Calibri" w:hAnsiTheme="minorBidi" w:cstheme="minorBidi"/>
                <w:szCs w:val="20"/>
              </w:rPr>
              <w:t>Een geplaatste bestelling die niet op tijd geleverd kan worden, dient binnen twee uur gemeld te worden bij de besteller. Binnen één werkdag (gerekend vanaf het moment van bestellen) dient een passende oplossing geboden te worden waar besteller mee instemt.</w:t>
            </w:r>
          </w:p>
        </w:tc>
        <w:tc>
          <w:tcPr>
            <w:tcW w:w="443" w:type="pct"/>
            <w:tcBorders>
              <w:top w:val="single" w:sz="4" w:space="0" w:color="auto"/>
              <w:left w:val="single" w:sz="4" w:space="0" w:color="auto"/>
              <w:bottom w:val="single" w:sz="4" w:space="0" w:color="auto"/>
              <w:right w:val="single" w:sz="4" w:space="0" w:color="auto"/>
            </w:tcBorders>
          </w:tcPr>
          <w:p w14:paraId="0689D26B" w14:textId="77777777" w:rsidR="00B94E59" w:rsidRPr="005E18DD" w:rsidRDefault="00B94E59" w:rsidP="00611254">
            <w:pPr>
              <w:rPr>
                <w:rFonts w:cs="Arial"/>
                <w:lang w:eastAsia="en-US"/>
              </w:rPr>
            </w:pPr>
          </w:p>
        </w:tc>
      </w:tr>
      <w:tr w:rsidR="00E27753" w:rsidRPr="005E18DD" w14:paraId="432DA97E" w14:textId="77777777" w:rsidTr="77CE8EA7">
        <w:trPr>
          <w:trHeight w:val="578"/>
        </w:trPr>
        <w:tc>
          <w:tcPr>
            <w:tcW w:w="467" w:type="pct"/>
            <w:tcBorders>
              <w:top w:val="single" w:sz="4" w:space="0" w:color="auto"/>
              <w:left w:val="single" w:sz="4" w:space="0" w:color="auto"/>
              <w:bottom w:val="single" w:sz="4" w:space="0" w:color="auto"/>
              <w:right w:val="single" w:sz="4" w:space="0" w:color="auto"/>
            </w:tcBorders>
            <w:noWrap/>
          </w:tcPr>
          <w:p w14:paraId="13BEAB7C" w14:textId="77777777" w:rsidR="00E27753" w:rsidRPr="00103362" w:rsidRDefault="00E27753" w:rsidP="0061125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4C565E1" w14:textId="6CC5A4CB" w:rsidR="00E27753" w:rsidRPr="00B94E59" w:rsidRDefault="00107177" w:rsidP="00B94E59">
            <w:pPr>
              <w:rPr>
                <w:rFonts w:asciiTheme="minorBidi" w:eastAsia="Calibri" w:hAnsiTheme="minorBidi" w:cstheme="minorBidi"/>
                <w:szCs w:val="20"/>
              </w:rPr>
            </w:pPr>
            <w:r>
              <w:rPr>
                <w:rFonts w:asciiTheme="minorBidi" w:eastAsia="Calibri" w:hAnsiTheme="minorBidi" w:cstheme="minorBidi"/>
                <w:szCs w:val="20"/>
              </w:rPr>
              <w:t xml:space="preserve">De Opdrachtnemer levert de </w:t>
            </w:r>
            <w:r w:rsidR="00541CD5">
              <w:rPr>
                <w:rFonts w:asciiTheme="minorBidi" w:eastAsia="Calibri" w:hAnsiTheme="minorBidi" w:cstheme="minorBidi"/>
                <w:szCs w:val="20"/>
              </w:rPr>
              <w:t xml:space="preserve">bestellingen af op alle locaties van Hogeschool Rotterdam. De afleveradressen zijn te </w:t>
            </w:r>
            <w:r w:rsidR="00541CD5" w:rsidRPr="00163702">
              <w:rPr>
                <w:rFonts w:asciiTheme="minorBidi" w:eastAsia="Calibri" w:hAnsiTheme="minorBidi" w:cstheme="minorBidi"/>
                <w:szCs w:val="20"/>
              </w:rPr>
              <w:t xml:space="preserve">vinden in bijlage </w:t>
            </w:r>
            <w:r w:rsidR="00442B5F" w:rsidRPr="00163702">
              <w:rPr>
                <w:rFonts w:asciiTheme="minorBidi" w:eastAsia="Calibri" w:hAnsiTheme="minorBidi" w:cstheme="minorBidi"/>
                <w:szCs w:val="20"/>
              </w:rPr>
              <w:t>1</w:t>
            </w:r>
            <w:r w:rsidR="00163702" w:rsidRPr="00163702">
              <w:rPr>
                <w:rFonts w:asciiTheme="minorBidi" w:eastAsia="Calibri" w:hAnsiTheme="minorBidi" w:cstheme="minorBidi"/>
                <w:szCs w:val="20"/>
              </w:rPr>
              <w:t>6</w:t>
            </w:r>
            <w:r w:rsidR="00541CD5" w:rsidRPr="00163702">
              <w:rPr>
                <w:rFonts w:asciiTheme="minorBidi" w:eastAsia="Calibri" w:hAnsiTheme="minorBidi" w:cstheme="minorBidi"/>
                <w:szCs w:val="20"/>
              </w:rPr>
              <w:t>.</w:t>
            </w:r>
            <w:r w:rsidR="00B35059">
              <w:rPr>
                <w:rFonts w:asciiTheme="minorBidi" w:eastAsia="Calibri" w:hAnsiTheme="minorBidi" w:cstheme="minorBidi"/>
                <w:szCs w:val="20"/>
              </w:rPr>
              <w:t xml:space="preserve"> Het is mogelijk dat er gedurende </w:t>
            </w:r>
            <w:r w:rsidR="0040057E">
              <w:rPr>
                <w:rFonts w:asciiTheme="minorBidi" w:eastAsia="Calibri" w:hAnsiTheme="minorBidi" w:cstheme="minorBidi"/>
                <w:szCs w:val="20"/>
              </w:rPr>
              <w:t xml:space="preserve">de overeenkomst wijzigingen kunnen plaatst vinden en er locaties bij </w:t>
            </w:r>
            <w:r w:rsidR="002E5832">
              <w:rPr>
                <w:rFonts w:asciiTheme="minorBidi" w:eastAsia="Calibri" w:hAnsiTheme="minorBidi" w:cstheme="minorBidi"/>
                <w:szCs w:val="20"/>
              </w:rPr>
              <w:t xml:space="preserve">kunnen komen of er af zullen gaan. Opdrachtgever </w:t>
            </w:r>
            <w:r w:rsidR="00B7047F">
              <w:rPr>
                <w:rFonts w:asciiTheme="minorBidi" w:eastAsia="Calibri" w:hAnsiTheme="minorBidi" w:cstheme="minorBidi"/>
                <w:szCs w:val="20"/>
              </w:rPr>
              <w:t xml:space="preserve">informeert opdrachtnemer over eventuele wijzigingen. </w:t>
            </w:r>
          </w:p>
        </w:tc>
        <w:tc>
          <w:tcPr>
            <w:tcW w:w="443" w:type="pct"/>
            <w:tcBorders>
              <w:top w:val="single" w:sz="4" w:space="0" w:color="auto"/>
              <w:left w:val="single" w:sz="4" w:space="0" w:color="auto"/>
              <w:bottom w:val="single" w:sz="4" w:space="0" w:color="auto"/>
              <w:right w:val="single" w:sz="4" w:space="0" w:color="auto"/>
            </w:tcBorders>
          </w:tcPr>
          <w:p w14:paraId="73E21432" w14:textId="77777777" w:rsidR="00E27753" w:rsidRPr="005E18DD" w:rsidRDefault="00E27753" w:rsidP="00611254">
            <w:pPr>
              <w:rPr>
                <w:rFonts w:cs="Arial"/>
                <w:lang w:eastAsia="en-US"/>
              </w:rPr>
            </w:pPr>
          </w:p>
        </w:tc>
      </w:tr>
    </w:tbl>
    <w:p w14:paraId="1AC5871B" w14:textId="3025DFB4" w:rsidR="624AE49B" w:rsidRDefault="624AE49B" w:rsidP="624AE49B">
      <w:pPr>
        <w:rPr>
          <w:rFonts w:eastAsia="Arial" w:cs="Arial"/>
          <w:sz w:val="22"/>
          <w:szCs w:val="22"/>
        </w:rPr>
      </w:pPr>
    </w:p>
    <w:p w14:paraId="1277E9D4" w14:textId="3433B949" w:rsidR="00937512" w:rsidRDefault="00937512" w:rsidP="00937512">
      <w:pPr>
        <w:pStyle w:val="Kop2"/>
        <w:numPr>
          <w:ilvl w:val="1"/>
          <w:numId w:val="1"/>
        </w:numPr>
        <w:ind w:left="851"/>
        <w:rPr>
          <w:color w:val="auto"/>
        </w:rPr>
      </w:pPr>
      <w:r>
        <w:rPr>
          <w:color w:val="auto"/>
        </w:rPr>
        <w:t xml:space="preserve">Emballage en verpakking </w:t>
      </w:r>
    </w:p>
    <w:p w14:paraId="75C31418" w14:textId="77777777" w:rsidR="00937512" w:rsidRDefault="00937512" w:rsidP="0093751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937512" w:rsidRPr="005E18DD" w14:paraId="0495BF5B" w14:textId="77777777" w:rsidTr="4B5A9D79">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57E6C8B0" w14:textId="77777777" w:rsidR="00937512" w:rsidRPr="005E18DD" w:rsidRDefault="00937512" w:rsidP="00945C4E">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4BADFE66" w14:textId="77777777" w:rsidR="00937512" w:rsidRPr="005E18DD" w:rsidRDefault="00937512" w:rsidP="00945C4E">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6D056F8F" w14:textId="77777777" w:rsidR="00937512" w:rsidRPr="005E18DD" w:rsidRDefault="00937512" w:rsidP="00945C4E">
            <w:pPr>
              <w:rPr>
                <w:rFonts w:cs="Arial"/>
                <w:b/>
                <w:lang w:eastAsia="en-US"/>
              </w:rPr>
            </w:pPr>
            <w:r w:rsidRPr="005E18DD">
              <w:rPr>
                <w:rFonts w:cs="Arial"/>
                <w:b/>
                <w:lang w:eastAsia="en-US"/>
              </w:rPr>
              <w:t>Ja/Nee</w:t>
            </w:r>
          </w:p>
        </w:tc>
      </w:tr>
      <w:tr w:rsidR="00937512" w:rsidRPr="005E18DD" w14:paraId="63EB8FA0" w14:textId="77777777" w:rsidTr="4B5A9D79">
        <w:trPr>
          <w:trHeight w:val="525"/>
        </w:trPr>
        <w:tc>
          <w:tcPr>
            <w:tcW w:w="467" w:type="pct"/>
            <w:tcBorders>
              <w:top w:val="single" w:sz="4" w:space="0" w:color="auto"/>
              <w:left w:val="single" w:sz="4" w:space="0" w:color="auto"/>
              <w:bottom w:val="single" w:sz="4" w:space="0" w:color="auto"/>
              <w:right w:val="single" w:sz="4" w:space="0" w:color="auto"/>
            </w:tcBorders>
            <w:noWrap/>
          </w:tcPr>
          <w:p w14:paraId="7FDACA04" w14:textId="77777777" w:rsidR="00937512" w:rsidRPr="00103362" w:rsidRDefault="00937512" w:rsidP="0093751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0784F1FE" w14:textId="22275CE1" w:rsidR="00937512" w:rsidRPr="005E18DD" w:rsidRDefault="002E364F" w:rsidP="00945C4E">
            <w:pPr>
              <w:rPr>
                <w:rFonts w:cs="Arial"/>
                <w:lang w:eastAsia="en-US"/>
              </w:rPr>
            </w:pPr>
            <w:r w:rsidRPr="00103339">
              <w:rPr>
                <w:rFonts w:cs="Arial"/>
              </w:rPr>
              <w:t xml:space="preserve">Bij aflevering van artikelen zorgt </w:t>
            </w:r>
            <w:r>
              <w:rPr>
                <w:rFonts w:cs="Arial"/>
              </w:rPr>
              <w:t>Opdrachtnemer</w:t>
            </w:r>
            <w:r w:rsidRPr="00103339">
              <w:rPr>
                <w:rFonts w:cs="Arial"/>
              </w:rPr>
              <w:t xml:space="preserve"> ervoor dat deze deugdelijk verpakt zijn, dat de verpakking milieuvriendelijk is en dat deze voldoet aan de EU-verpakkingsrichtlijn.</w:t>
            </w:r>
          </w:p>
        </w:tc>
        <w:tc>
          <w:tcPr>
            <w:tcW w:w="443" w:type="pct"/>
            <w:tcBorders>
              <w:top w:val="single" w:sz="4" w:space="0" w:color="auto"/>
              <w:left w:val="single" w:sz="4" w:space="0" w:color="auto"/>
              <w:bottom w:val="single" w:sz="4" w:space="0" w:color="auto"/>
              <w:right w:val="single" w:sz="4" w:space="0" w:color="auto"/>
            </w:tcBorders>
          </w:tcPr>
          <w:p w14:paraId="12445E8A" w14:textId="77777777" w:rsidR="00937512" w:rsidRPr="005E18DD" w:rsidRDefault="00937512" w:rsidP="00945C4E">
            <w:pPr>
              <w:rPr>
                <w:rFonts w:cs="Arial"/>
                <w:lang w:eastAsia="en-US"/>
              </w:rPr>
            </w:pPr>
          </w:p>
        </w:tc>
      </w:tr>
      <w:tr w:rsidR="006855DF" w:rsidRPr="005E18DD" w14:paraId="66967103" w14:textId="77777777" w:rsidTr="4B5A9D79">
        <w:trPr>
          <w:trHeight w:val="525"/>
        </w:trPr>
        <w:tc>
          <w:tcPr>
            <w:tcW w:w="467" w:type="pct"/>
            <w:tcBorders>
              <w:top w:val="single" w:sz="4" w:space="0" w:color="auto"/>
              <w:left w:val="single" w:sz="4" w:space="0" w:color="auto"/>
              <w:bottom w:val="single" w:sz="4" w:space="0" w:color="auto"/>
              <w:right w:val="single" w:sz="4" w:space="0" w:color="auto"/>
            </w:tcBorders>
            <w:noWrap/>
          </w:tcPr>
          <w:p w14:paraId="28CBCFE3" w14:textId="77777777" w:rsidR="006855DF" w:rsidRPr="00103362" w:rsidRDefault="006855DF" w:rsidP="006855DF">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DF303AB" w14:textId="73E19E24" w:rsidR="006855DF" w:rsidRPr="00103339" w:rsidRDefault="006855DF" w:rsidP="006855DF">
            <w:pPr>
              <w:rPr>
                <w:rFonts w:cs="Arial"/>
              </w:rPr>
            </w:pPr>
            <w:r w:rsidRPr="4B5A9D79">
              <w:rPr>
                <w:rFonts w:cs="Arial"/>
              </w:rPr>
              <w:t xml:space="preserve">Inschrijver garandeert dat </w:t>
            </w:r>
            <w:r w:rsidR="007B3C2B">
              <w:rPr>
                <w:rFonts w:cs="Arial"/>
              </w:rPr>
              <w:t>de EU</w:t>
            </w:r>
            <w:r w:rsidR="00F507C7">
              <w:rPr>
                <w:rFonts w:cs="Arial"/>
              </w:rPr>
              <w:t xml:space="preserve">-verpakkingsrichtlijn </w:t>
            </w:r>
            <w:r w:rsidR="005229A7">
              <w:rPr>
                <w:rFonts w:cs="Arial"/>
              </w:rPr>
              <w:t>wordt</w:t>
            </w:r>
            <w:r w:rsidR="00F507C7">
              <w:rPr>
                <w:rFonts w:cs="Arial"/>
              </w:rPr>
              <w:t xml:space="preserve"> nageleefd. </w:t>
            </w:r>
            <w:r w:rsidR="00F642E4">
              <w:rPr>
                <w:rFonts w:cs="Arial"/>
              </w:rPr>
              <w:t xml:space="preserve"> </w:t>
            </w:r>
            <w:r w:rsidRPr="4B5A9D79">
              <w:rPr>
                <w:rFonts w:cs="Arial"/>
              </w:rPr>
              <w:t>Als</w:t>
            </w:r>
            <w:r w:rsidR="005229A7">
              <w:rPr>
                <w:rFonts w:cs="Arial"/>
              </w:rPr>
              <w:t xml:space="preserve"> hier wijzigingen of vernieuwingen in worden afge</w:t>
            </w:r>
            <w:r w:rsidR="00FD06E0">
              <w:rPr>
                <w:rFonts w:cs="Arial"/>
              </w:rPr>
              <w:t>sloten</w:t>
            </w:r>
            <w:r w:rsidR="00453BCE">
              <w:rPr>
                <w:rFonts w:cs="Arial"/>
              </w:rPr>
              <w:t xml:space="preserve">, is de inschrijver verplicht ook deze vernieuwde richtlijn of soortgelijke wetgeving na te even. </w:t>
            </w:r>
            <w:r w:rsidRPr="4B5A9D79">
              <w:rPr>
                <w:rFonts w:cs="Arial"/>
              </w:rPr>
              <w:t xml:space="preserve"> </w:t>
            </w:r>
          </w:p>
        </w:tc>
        <w:tc>
          <w:tcPr>
            <w:tcW w:w="443" w:type="pct"/>
            <w:tcBorders>
              <w:top w:val="single" w:sz="4" w:space="0" w:color="auto"/>
              <w:left w:val="single" w:sz="4" w:space="0" w:color="auto"/>
              <w:bottom w:val="single" w:sz="4" w:space="0" w:color="auto"/>
              <w:right w:val="single" w:sz="4" w:space="0" w:color="auto"/>
            </w:tcBorders>
          </w:tcPr>
          <w:p w14:paraId="5EE0868B" w14:textId="77777777" w:rsidR="006855DF" w:rsidRPr="005E18DD" w:rsidRDefault="006855DF" w:rsidP="006855DF">
            <w:pPr>
              <w:rPr>
                <w:rFonts w:cs="Arial"/>
                <w:lang w:eastAsia="en-US"/>
              </w:rPr>
            </w:pPr>
          </w:p>
        </w:tc>
      </w:tr>
      <w:tr w:rsidR="00D47069" w:rsidRPr="005E18DD" w14:paraId="0AD2A069" w14:textId="77777777" w:rsidTr="4B5A9D79">
        <w:trPr>
          <w:trHeight w:val="372"/>
        </w:trPr>
        <w:tc>
          <w:tcPr>
            <w:tcW w:w="467" w:type="pct"/>
            <w:tcBorders>
              <w:top w:val="single" w:sz="4" w:space="0" w:color="auto"/>
              <w:left w:val="single" w:sz="4" w:space="0" w:color="auto"/>
              <w:bottom w:val="single" w:sz="4" w:space="0" w:color="auto"/>
              <w:right w:val="single" w:sz="4" w:space="0" w:color="auto"/>
            </w:tcBorders>
            <w:noWrap/>
          </w:tcPr>
          <w:p w14:paraId="4B647CC0" w14:textId="77777777" w:rsidR="00D47069" w:rsidRPr="00103362" w:rsidRDefault="00D47069" w:rsidP="00D47069">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912BACC" w14:textId="56D8C6B3" w:rsidR="00D47069" w:rsidRPr="00103339" w:rsidRDefault="00D47069" w:rsidP="00D47069">
            <w:pPr>
              <w:rPr>
                <w:rFonts w:cs="Arial"/>
              </w:rPr>
            </w:pPr>
            <w:r w:rsidRPr="008B2EC8">
              <w:rPr>
                <w:rFonts w:cs="Arial"/>
              </w:rPr>
              <w:t xml:space="preserve">De verpakking van de producten </w:t>
            </w:r>
            <w:r>
              <w:rPr>
                <w:rFonts w:cs="Arial"/>
              </w:rPr>
              <w:t xml:space="preserve">is </w:t>
            </w:r>
            <w:r w:rsidRPr="008B2EC8">
              <w:rPr>
                <w:rFonts w:cs="Arial"/>
              </w:rPr>
              <w:t>schoon, onbeschadigd en milieuvriendelijk.</w:t>
            </w:r>
          </w:p>
        </w:tc>
        <w:tc>
          <w:tcPr>
            <w:tcW w:w="443" w:type="pct"/>
            <w:tcBorders>
              <w:top w:val="single" w:sz="4" w:space="0" w:color="auto"/>
              <w:left w:val="single" w:sz="4" w:space="0" w:color="auto"/>
              <w:bottom w:val="single" w:sz="4" w:space="0" w:color="auto"/>
              <w:right w:val="single" w:sz="4" w:space="0" w:color="auto"/>
            </w:tcBorders>
          </w:tcPr>
          <w:p w14:paraId="0E9525AA" w14:textId="77777777" w:rsidR="00D47069" w:rsidRPr="005E18DD" w:rsidRDefault="00D47069" w:rsidP="00D47069">
            <w:pPr>
              <w:rPr>
                <w:rFonts w:cs="Arial"/>
                <w:lang w:eastAsia="en-US"/>
              </w:rPr>
            </w:pPr>
          </w:p>
        </w:tc>
      </w:tr>
      <w:tr w:rsidR="003D0004" w:rsidRPr="005E18DD" w14:paraId="76D522F7" w14:textId="77777777" w:rsidTr="4B5A9D79">
        <w:trPr>
          <w:trHeight w:val="525"/>
        </w:trPr>
        <w:tc>
          <w:tcPr>
            <w:tcW w:w="467" w:type="pct"/>
            <w:tcBorders>
              <w:top w:val="single" w:sz="4" w:space="0" w:color="auto"/>
              <w:left w:val="single" w:sz="4" w:space="0" w:color="auto"/>
              <w:bottom w:val="single" w:sz="4" w:space="0" w:color="auto"/>
              <w:right w:val="single" w:sz="4" w:space="0" w:color="auto"/>
            </w:tcBorders>
            <w:noWrap/>
          </w:tcPr>
          <w:p w14:paraId="79AA0761" w14:textId="77777777" w:rsidR="003D0004" w:rsidRPr="00103362" w:rsidRDefault="003D0004" w:rsidP="003D000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AEA16D8" w14:textId="3EDCCED6" w:rsidR="003D0004" w:rsidRPr="00103339" w:rsidRDefault="003D0004" w:rsidP="003D0004">
            <w:pPr>
              <w:rPr>
                <w:rFonts w:cs="Arial"/>
              </w:rPr>
            </w:pPr>
            <w:r w:rsidRPr="008B2EC8">
              <w:rPr>
                <w:rFonts w:cs="Arial"/>
              </w:rPr>
              <w:t xml:space="preserve">Mono verpakkingen </w:t>
            </w:r>
            <w:r>
              <w:rPr>
                <w:rFonts w:cs="Arial"/>
              </w:rPr>
              <w:t>zijn</w:t>
            </w:r>
            <w:r w:rsidRPr="008B2EC8">
              <w:rPr>
                <w:rFonts w:cs="Arial"/>
              </w:rPr>
              <w:t xml:space="preserve"> verpakt in verpakkingen voor meervoudig gebruik of verpakkingen met een lage milieubelasting.</w:t>
            </w:r>
          </w:p>
        </w:tc>
        <w:tc>
          <w:tcPr>
            <w:tcW w:w="443" w:type="pct"/>
            <w:tcBorders>
              <w:top w:val="single" w:sz="4" w:space="0" w:color="auto"/>
              <w:left w:val="single" w:sz="4" w:space="0" w:color="auto"/>
              <w:bottom w:val="single" w:sz="4" w:space="0" w:color="auto"/>
              <w:right w:val="single" w:sz="4" w:space="0" w:color="auto"/>
            </w:tcBorders>
          </w:tcPr>
          <w:p w14:paraId="517B00A9" w14:textId="77777777" w:rsidR="003D0004" w:rsidRPr="005E18DD" w:rsidRDefault="003D0004" w:rsidP="003D0004">
            <w:pPr>
              <w:rPr>
                <w:rFonts w:cs="Arial"/>
                <w:lang w:eastAsia="en-US"/>
              </w:rPr>
            </w:pPr>
          </w:p>
        </w:tc>
      </w:tr>
      <w:tr w:rsidR="003D0004" w:rsidRPr="005E18DD" w14:paraId="1EEA3B88" w14:textId="77777777" w:rsidTr="4B5A9D79">
        <w:trPr>
          <w:trHeight w:val="460"/>
        </w:trPr>
        <w:tc>
          <w:tcPr>
            <w:tcW w:w="467" w:type="pct"/>
            <w:tcBorders>
              <w:top w:val="single" w:sz="4" w:space="0" w:color="auto"/>
              <w:left w:val="single" w:sz="4" w:space="0" w:color="auto"/>
              <w:bottom w:val="single" w:sz="4" w:space="0" w:color="auto"/>
              <w:right w:val="single" w:sz="4" w:space="0" w:color="auto"/>
            </w:tcBorders>
            <w:noWrap/>
          </w:tcPr>
          <w:p w14:paraId="303FDF8D" w14:textId="77777777" w:rsidR="003D0004" w:rsidRPr="00103362" w:rsidRDefault="003D0004" w:rsidP="003D000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D6FF885" w14:textId="40D6FD29" w:rsidR="003D0004" w:rsidRPr="008B2EC8" w:rsidRDefault="003D0830" w:rsidP="003D0004">
            <w:pPr>
              <w:rPr>
                <w:rFonts w:cs="Arial"/>
              </w:rPr>
            </w:pPr>
            <w:r>
              <w:rPr>
                <w:rFonts w:cs="Arial"/>
              </w:rPr>
              <w:t>Alle transport</w:t>
            </w:r>
            <w:r w:rsidRPr="008B2EC8">
              <w:rPr>
                <w:rFonts w:cs="Arial"/>
              </w:rPr>
              <w:t xml:space="preserve">materialen worden direct meegenomen door de </w:t>
            </w:r>
            <w:r>
              <w:rPr>
                <w:rFonts w:cs="Arial"/>
              </w:rPr>
              <w:t>Opdrachtnemer</w:t>
            </w:r>
            <w:r w:rsidRPr="008B2EC8">
              <w:rPr>
                <w:rFonts w:cs="Arial"/>
              </w:rPr>
              <w:t>.</w:t>
            </w:r>
          </w:p>
        </w:tc>
        <w:tc>
          <w:tcPr>
            <w:tcW w:w="443" w:type="pct"/>
            <w:tcBorders>
              <w:top w:val="single" w:sz="4" w:space="0" w:color="auto"/>
              <w:left w:val="single" w:sz="4" w:space="0" w:color="auto"/>
              <w:bottom w:val="single" w:sz="4" w:space="0" w:color="auto"/>
              <w:right w:val="single" w:sz="4" w:space="0" w:color="auto"/>
            </w:tcBorders>
          </w:tcPr>
          <w:p w14:paraId="6B9DC70D" w14:textId="77777777" w:rsidR="003D0004" w:rsidRPr="005E18DD" w:rsidRDefault="003D0004" w:rsidP="003D0004">
            <w:pPr>
              <w:rPr>
                <w:rFonts w:cs="Arial"/>
                <w:lang w:eastAsia="en-US"/>
              </w:rPr>
            </w:pPr>
          </w:p>
        </w:tc>
      </w:tr>
      <w:tr w:rsidR="00CC2D6F" w:rsidRPr="005E18DD" w14:paraId="7EE6B67A" w14:textId="77777777" w:rsidTr="4B5A9D79">
        <w:trPr>
          <w:trHeight w:val="525"/>
        </w:trPr>
        <w:tc>
          <w:tcPr>
            <w:tcW w:w="467" w:type="pct"/>
            <w:tcBorders>
              <w:top w:val="single" w:sz="4" w:space="0" w:color="auto"/>
              <w:left w:val="single" w:sz="4" w:space="0" w:color="auto"/>
              <w:bottom w:val="single" w:sz="4" w:space="0" w:color="auto"/>
              <w:right w:val="single" w:sz="4" w:space="0" w:color="auto"/>
            </w:tcBorders>
            <w:noWrap/>
          </w:tcPr>
          <w:p w14:paraId="67CAB984" w14:textId="77777777" w:rsidR="00CC2D6F" w:rsidRPr="00103362" w:rsidRDefault="00CC2D6F" w:rsidP="00CC2D6F">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73BDB70" w14:textId="2022D129" w:rsidR="00CC2D6F" w:rsidRDefault="00D90306" w:rsidP="00CC2D6F">
            <w:pPr>
              <w:rPr>
                <w:rFonts w:cs="Arial"/>
              </w:rPr>
            </w:pPr>
            <w:r>
              <w:rPr>
                <w:rFonts w:asciiTheme="minorBidi" w:eastAsia="Calibri" w:hAnsiTheme="minorBidi" w:cstheme="minorBidi"/>
                <w:szCs w:val="20"/>
              </w:rPr>
              <w:t>Leveringen</w:t>
            </w:r>
            <w:r w:rsidR="00CC2D6F" w:rsidRPr="00B94E59">
              <w:rPr>
                <w:rFonts w:asciiTheme="minorBidi" w:eastAsia="Calibri" w:hAnsiTheme="minorBidi" w:cstheme="minorBidi"/>
                <w:szCs w:val="20"/>
              </w:rPr>
              <w:t xml:space="preserve"> dienen e</w:t>
            </w:r>
            <w:r>
              <w:rPr>
                <w:rFonts w:asciiTheme="minorBidi" w:eastAsia="Calibri" w:hAnsiTheme="minorBidi" w:cstheme="minorBidi"/>
                <w:szCs w:val="20"/>
              </w:rPr>
              <w:t>rg</w:t>
            </w:r>
            <w:r w:rsidR="00CC2D6F" w:rsidRPr="00B94E59">
              <w:rPr>
                <w:rFonts w:asciiTheme="minorBidi" w:eastAsia="Calibri" w:hAnsiTheme="minorBidi" w:cstheme="minorBidi"/>
                <w:szCs w:val="20"/>
              </w:rPr>
              <w:t>onomisch, schoon en handzaam verpakt te zijn in dozen met een maximaal gewicht van 23 kilogram en een maximum formaat van 100 x 78 x 58 centimeter.</w:t>
            </w:r>
          </w:p>
        </w:tc>
        <w:tc>
          <w:tcPr>
            <w:tcW w:w="443" w:type="pct"/>
            <w:tcBorders>
              <w:top w:val="single" w:sz="4" w:space="0" w:color="auto"/>
              <w:left w:val="single" w:sz="4" w:space="0" w:color="auto"/>
              <w:bottom w:val="single" w:sz="4" w:space="0" w:color="auto"/>
              <w:right w:val="single" w:sz="4" w:space="0" w:color="auto"/>
            </w:tcBorders>
          </w:tcPr>
          <w:p w14:paraId="7E5E3365" w14:textId="77777777" w:rsidR="00CC2D6F" w:rsidRPr="005E18DD" w:rsidRDefault="00CC2D6F" w:rsidP="00CC2D6F">
            <w:pPr>
              <w:rPr>
                <w:rFonts w:cs="Arial"/>
                <w:lang w:eastAsia="en-US"/>
              </w:rPr>
            </w:pPr>
          </w:p>
        </w:tc>
      </w:tr>
      <w:tr w:rsidR="00434DDA" w:rsidRPr="005E18DD" w14:paraId="13D95C47" w14:textId="77777777" w:rsidTr="4B5A9D79">
        <w:trPr>
          <w:trHeight w:val="525"/>
        </w:trPr>
        <w:tc>
          <w:tcPr>
            <w:tcW w:w="467" w:type="pct"/>
            <w:tcBorders>
              <w:top w:val="single" w:sz="4" w:space="0" w:color="auto"/>
              <w:left w:val="single" w:sz="4" w:space="0" w:color="auto"/>
              <w:bottom w:val="single" w:sz="4" w:space="0" w:color="auto"/>
              <w:right w:val="single" w:sz="4" w:space="0" w:color="auto"/>
            </w:tcBorders>
            <w:noWrap/>
          </w:tcPr>
          <w:p w14:paraId="48EFA683" w14:textId="77777777" w:rsidR="00434DDA" w:rsidRPr="00103362" w:rsidRDefault="00434DDA" w:rsidP="003D0004">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CD3CAC7" w14:textId="14B5BE67" w:rsidR="00434DDA" w:rsidRDefault="00434DDA" w:rsidP="003D0004">
            <w:pPr>
              <w:rPr>
                <w:rFonts w:cs="Arial"/>
              </w:rPr>
            </w:pPr>
            <w:r w:rsidRPr="008B2EC8">
              <w:rPr>
                <w:rFonts w:cs="Arial"/>
              </w:rPr>
              <w:t xml:space="preserve">Aan alle door </w:t>
            </w:r>
            <w:r>
              <w:rPr>
                <w:rFonts w:cs="Arial"/>
              </w:rPr>
              <w:t>Opdrachtnemer</w:t>
            </w:r>
            <w:r w:rsidRPr="008B2EC8">
              <w:rPr>
                <w:rFonts w:cs="Arial"/>
              </w:rPr>
              <w:t xml:space="preserve"> beschikbaar gestelde rolcontainers, opslagbakken en overige transportmaterialen zijn geen kosten verbonden.</w:t>
            </w:r>
            <w:r>
              <w:rPr>
                <w:rFonts w:cs="Arial"/>
              </w:rPr>
              <w:t xml:space="preserve"> De materialen blijven eigendom van Opdrachtnemer.</w:t>
            </w:r>
          </w:p>
        </w:tc>
        <w:tc>
          <w:tcPr>
            <w:tcW w:w="443" w:type="pct"/>
            <w:tcBorders>
              <w:top w:val="single" w:sz="4" w:space="0" w:color="auto"/>
              <w:left w:val="single" w:sz="4" w:space="0" w:color="auto"/>
              <w:bottom w:val="single" w:sz="4" w:space="0" w:color="auto"/>
              <w:right w:val="single" w:sz="4" w:space="0" w:color="auto"/>
            </w:tcBorders>
          </w:tcPr>
          <w:p w14:paraId="5417104E" w14:textId="77777777" w:rsidR="00434DDA" w:rsidRPr="005E18DD" w:rsidRDefault="00434DDA" w:rsidP="003D0004">
            <w:pPr>
              <w:rPr>
                <w:rFonts w:cs="Arial"/>
                <w:lang w:eastAsia="en-US"/>
              </w:rPr>
            </w:pPr>
          </w:p>
        </w:tc>
      </w:tr>
    </w:tbl>
    <w:p w14:paraId="29B38663" w14:textId="7386C7E3" w:rsidR="00F47525" w:rsidRDefault="00F47525" w:rsidP="00F47525">
      <w:pPr>
        <w:pStyle w:val="Kop2"/>
        <w:ind w:left="851"/>
        <w:rPr>
          <w:color w:val="auto"/>
        </w:rPr>
      </w:pPr>
      <w:r>
        <w:rPr>
          <w:color w:val="auto"/>
        </w:rPr>
        <w:t>Personeel</w:t>
      </w:r>
    </w:p>
    <w:p w14:paraId="67374C7E" w14:textId="476D0D80" w:rsidR="00F47525" w:rsidRDefault="00F47525" w:rsidP="00F47525">
      <w:r>
        <w:t xml:space="preserve">Om een goede uitvoering en continuïteit van de Opdracht te borgen </w:t>
      </w:r>
      <w:r w:rsidR="00531B63">
        <w:t xml:space="preserve">dient u te beschikken </w:t>
      </w:r>
      <w:r>
        <w:t>over voldoende gekwalificeerd personeel. Aan dit aspect worden daarom de volgende eisen gesteld.</w:t>
      </w:r>
    </w:p>
    <w:p w14:paraId="4F7E7762" w14:textId="77777777" w:rsidR="00F47525" w:rsidRDefault="00F47525" w:rsidP="00F4752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5E18DD" w:rsidRPr="005E18DD" w14:paraId="503EB554" w14:textId="77777777" w:rsidTr="00103362">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41B6BCE0" w14:textId="77777777" w:rsidR="00F47525" w:rsidRPr="005E18DD" w:rsidRDefault="00F47525">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1A78A1CA" w14:textId="77777777" w:rsidR="00F47525" w:rsidRPr="005E18DD" w:rsidRDefault="00F47525">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20E36FA4" w14:textId="77777777" w:rsidR="00F47525" w:rsidRPr="005E18DD" w:rsidRDefault="00F47525">
            <w:pPr>
              <w:rPr>
                <w:rFonts w:cs="Arial"/>
                <w:b/>
                <w:lang w:eastAsia="en-US"/>
              </w:rPr>
            </w:pPr>
            <w:r w:rsidRPr="005E18DD">
              <w:rPr>
                <w:rFonts w:cs="Arial"/>
                <w:b/>
                <w:lang w:eastAsia="en-US"/>
              </w:rPr>
              <w:t>Ja/Nee</w:t>
            </w:r>
          </w:p>
        </w:tc>
      </w:tr>
      <w:tr w:rsidR="005E18DD" w:rsidRPr="005E18DD" w14:paraId="58DDF071" w14:textId="77777777" w:rsidTr="00103362">
        <w:trPr>
          <w:trHeight w:val="525"/>
        </w:trPr>
        <w:tc>
          <w:tcPr>
            <w:tcW w:w="467" w:type="pct"/>
            <w:tcBorders>
              <w:top w:val="single" w:sz="4" w:space="0" w:color="auto"/>
              <w:left w:val="single" w:sz="4" w:space="0" w:color="auto"/>
              <w:bottom w:val="single" w:sz="4" w:space="0" w:color="auto"/>
              <w:right w:val="single" w:sz="4" w:space="0" w:color="auto"/>
            </w:tcBorders>
            <w:noWrap/>
          </w:tcPr>
          <w:p w14:paraId="10BF2DB0" w14:textId="443E2DCD" w:rsidR="00F47525" w:rsidRPr="00103362" w:rsidRDefault="00F47525" w:rsidP="0010336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11486812" w14:textId="4A0A2BDD" w:rsidR="00531B63" w:rsidRPr="005E18DD" w:rsidRDefault="00531B63" w:rsidP="004E76BE">
            <w:pPr>
              <w:rPr>
                <w:rFonts w:cs="Arial"/>
                <w:lang w:eastAsia="en-US"/>
              </w:rPr>
            </w:pPr>
            <w:r w:rsidRPr="005E18DD">
              <w:rPr>
                <w:rFonts w:cs="Arial"/>
              </w:rPr>
              <w:t>U stelt één centraal aanspreekpunt (account</w:t>
            </w:r>
            <w:r w:rsidR="004E76BE" w:rsidRPr="005E18DD">
              <w:rPr>
                <w:rFonts w:cs="Arial"/>
              </w:rPr>
              <w:t xml:space="preserve"> </w:t>
            </w:r>
            <w:r w:rsidRPr="005E18DD">
              <w:rPr>
                <w:rFonts w:cs="Arial"/>
              </w:rPr>
              <w:t xml:space="preserve">manager) aan voor de communicatie met betrekking tot </w:t>
            </w:r>
            <w:r w:rsidR="00C30185">
              <w:rPr>
                <w:rFonts w:cs="Arial"/>
              </w:rPr>
              <w:t>Kantoorartikelen</w:t>
            </w:r>
            <w:r w:rsidRPr="005E18DD">
              <w:rPr>
                <w:rFonts w:cs="Arial"/>
              </w:rPr>
              <w:t>.</w:t>
            </w:r>
            <w:r w:rsidR="00A12005">
              <w:rPr>
                <w:rFonts w:cs="Arial"/>
              </w:rPr>
              <w:t xml:space="preserve"> </w:t>
            </w:r>
            <w:r w:rsidR="00A12005" w:rsidRPr="00A12005">
              <w:rPr>
                <w:rFonts w:cs="Arial"/>
              </w:rPr>
              <w:t>Tevens wijst Opdrachtnemer één vaste vervanger aan.</w:t>
            </w:r>
          </w:p>
        </w:tc>
        <w:tc>
          <w:tcPr>
            <w:tcW w:w="443" w:type="pct"/>
            <w:tcBorders>
              <w:top w:val="single" w:sz="4" w:space="0" w:color="auto"/>
              <w:left w:val="single" w:sz="4" w:space="0" w:color="auto"/>
              <w:bottom w:val="single" w:sz="4" w:space="0" w:color="auto"/>
              <w:right w:val="single" w:sz="4" w:space="0" w:color="auto"/>
            </w:tcBorders>
          </w:tcPr>
          <w:p w14:paraId="21CD37AF" w14:textId="77777777" w:rsidR="00F47525" w:rsidRPr="005E18DD" w:rsidRDefault="00F47525">
            <w:pPr>
              <w:rPr>
                <w:rFonts w:cs="Arial"/>
                <w:lang w:eastAsia="en-US"/>
              </w:rPr>
            </w:pPr>
          </w:p>
        </w:tc>
      </w:tr>
      <w:tr w:rsidR="005E18DD" w:rsidRPr="005E18DD" w14:paraId="1C5A35A4" w14:textId="77777777" w:rsidTr="00103362">
        <w:trPr>
          <w:trHeight w:val="853"/>
        </w:trPr>
        <w:tc>
          <w:tcPr>
            <w:tcW w:w="467" w:type="pct"/>
            <w:tcBorders>
              <w:top w:val="single" w:sz="4" w:space="0" w:color="auto"/>
              <w:left w:val="single" w:sz="4" w:space="0" w:color="auto"/>
              <w:bottom w:val="single" w:sz="4" w:space="0" w:color="auto"/>
              <w:right w:val="single" w:sz="4" w:space="0" w:color="auto"/>
            </w:tcBorders>
            <w:noWrap/>
          </w:tcPr>
          <w:p w14:paraId="555DFDE9" w14:textId="206FE0F9" w:rsidR="00F47525" w:rsidRPr="00103362" w:rsidRDefault="00F47525" w:rsidP="0010336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11E2ABD7" w14:textId="78DE415A" w:rsidR="00F47525" w:rsidRPr="005E18DD" w:rsidRDefault="00531B63" w:rsidP="00531B63">
            <w:pPr>
              <w:rPr>
                <w:rFonts w:cs="Arial"/>
                <w:lang w:eastAsia="en-US"/>
              </w:rPr>
            </w:pPr>
            <w:r w:rsidRPr="005E18DD">
              <w:rPr>
                <w:rFonts w:cs="Arial"/>
              </w:rPr>
              <w:t>Het personeel dat u voor deze Opdracht inzet beschikt over goede sociale vaardigheden en het vermogen om (zowel mondeling als schriftelijk) te kunnen communiceren in het Nederlands</w:t>
            </w:r>
            <w:r w:rsidR="00587C0A">
              <w:rPr>
                <w:rFonts w:cs="Arial"/>
              </w:rPr>
              <w:t>.</w:t>
            </w:r>
          </w:p>
        </w:tc>
        <w:tc>
          <w:tcPr>
            <w:tcW w:w="443" w:type="pct"/>
            <w:tcBorders>
              <w:top w:val="single" w:sz="4" w:space="0" w:color="auto"/>
              <w:left w:val="single" w:sz="4" w:space="0" w:color="auto"/>
              <w:bottom w:val="single" w:sz="4" w:space="0" w:color="auto"/>
              <w:right w:val="single" w:sz="4" w:space="0" w:color="auto"/>
            </w:tcBorders>
          </w:tcPr>
          <w:p w14:paraId="3FE70290" w14:textId="77777777" w:rsidR="00F47525" w:rsidRPr="005E18DD" w:rsidRDefault="00F47525">
            <w:pPr>
              <w:rPr>
                <w:rFonts w:cs="Arial"/>
                <w:lang w:eastAsia="en-US"/>
              </w:rPr>
            </w:pPr>
          </w:p>
        </w:tc>
      </w:tr>
      <w:tr w:rsidR="005E18DD" w:rsidRPr="005E18DD" w14:paraId="010F3438" w14:textId="77777777" w:rsidTr="00103362">
        <w:trPr>
          <w:trHeight w:val="858"/>
        </w:trPr>
        <w:tc>
          <w:tcPr>
            <w:tcW w:w="467" w:type="pct"/>
            <w:tcBorders>
              <w:top w:val="single" w:sz="4" w:space="0" w:color="auto"/>
              <w:left w:val="single" w:sz="4" w:space="0" w:color="auto"/>
              <w:bottom w:val="single" w:sz="4" w:space="0" w:color="auto"/>
              <w:right w:val="single" w:sz="4" w:space="0" w:color="auto"/>
            </w:tcBorders>
            <w:noWrap/>
          </w:tcPr>
          <w:p w14:paraId="6BB8D044" w14:textId="7F167F94" w:rsidR="00F47525" w:rsidRPr="00103362" w:rsidRDefault="00F47525" w:rsidP="00103362">
            <w:pPr>
              <w:pStyle w:val="Lijstalinea"/>
              <w:numPr>
                <w:ilvl w:val="0"/>
                <w:numId w:val="27"/>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2C1AC002" w14:textId="71B4515D" w:rsidR="00F47525" w:rsidRPr="005E18DD" w:rsidRDefault="00F47525" w:rsidP="004E76BE">
            <w:pPr>
              <w:rPr>
                <w:rFonts w:cs="Arial"/>
                <w:lang w:eastAsia="en-US"/>
              </w:rPr>
            </w:pPr>
            <w:r w:rsidRPr="005E18DD">
              <w:rPr>
                <w:rFonts w:cs="Arial"/>
                <w:lang w:eastAsia="en-US"/>
              </w:rPr>
              <w:t xml:space="preserve">De </w:t>
            </w:r>
            <w:r w:rsidR="00531B63" w:rsidRPr="005E18DD">
              <w:rPr>
                <w:rFonts w:cs="Arial"/>
                <w:lang w:eastAsia="en-US"/>
              </w:rPr>
              <w:t xml:space="preserve">account </w:t>
            </w:r>
            <w:r w:rsidRPr="005E18DD">
              <w:rPr>
                <w:rFonts w:cs="Arial"/>
                <w:lang w:eastAsia="en-US"/>
              </w:rPr>
              <w:t xml:space="preserve">manager heeft kennis van zaken, is goed bereikbaar, probleemoplossend en neemt bij een vraag of gewenst contactmoment binnen </w:t>
            </w:r>
            <w:r w:rsidR="00222143">
              <w:rPr>
                <w:rFonts w:cs="Arial"/>
                <w:lang w:eastAsia="en-US"/>
              </w:rPr>
              <w:t>één</w:t>
            </w:r>
            <w:r w:rsidRPr="005E18DD">
              <w:rPr>
                <w:rFonts w:cs="Arial"/>
                <w:lang w:eastAsia="en-US"/>
              </w:rPr>
              <w:t xml:space="preserve"> werkdagen contact op met Hogeschool Rotterdam.</w:t>
            </w:r>
          </w:p>
        </w:tc>
        <w:tc>
          <w:tcPr>
            <w:tcW w:w="443" w:type="pct"/>
            <w:tcBorders>
              <w:top w:val="single" w:sz="4" w:space="0" w:color="auto"/>
              <w:left w:val="single" w:sz="4" w:space="0" w:color="auto"/>
              <w:bottom w:val="single" w:sz="4" w:space="0" w:color="auto"/>
              <w:right w:val="single" w:sz="4" w:space="0" w:color="auto"/>
            </w:tcBorders>
          </w:tcPr>
          <w:p w14:paraId="1944D795" w14:textId="77777777" w:rsidR="00F47525" w:rsidRPr="005E18DD" w:rsidRDefault="00F47525">
            <w:pPr>
              <w:rPr>
                <w:rFonts w:cs="Arial"/>
                <w:lang w:eastAsia="en-US"/>
              </w:rPr>
            </w:pPr>
          </w:p>
        </w:tc>
      </w:tr>
    </w:tbl>
    <w:p w14:paraId="44CB9CA6" w14:textId="4A212103" w:rsidR="00F47525" w:rsidRPr="0020799F" w:rsidRDefault="00E771ED" w:rsidP="00F47525">
      <w:pPr>
        <w:pStyle w:val="Kop2"/>
        <w:ind w:left="851"/>
        <w:rPr>
          <w:color w:val="auto"/>
        </w:rPr>
      </w:pPr>
      <w:bookmarkStart w:id="4" w:name="_Toc388017682"/>
      <w:bookmarkStart w:id="5" w:name="_Toc398557949"/>
      <w:bookmarkStart w:id="6" w:name="_Toc399771418"/>
      <w:bookmarkStart w:id="7" w:name="_Toc444089899"/>
      <w:bookmarkStart w:id="8" w:name="_Toc466558969"/>
      <w:r w:rsidRPr="0020799F">
        <w:rPr>
          <w:color w:val="auto"/>
        </w:rPr>
        <w:t>Koppeling inkoopsysteem</w:t>
      </w:r>
    </w:p>
    <w:p w14:paraId="52455941" w14:textId="0C18C9EE" w:rsidR="00F47525" w:rsidRPr="0020799F" w:rsidRDefault="00474F01" w:rsidP="00F47525">
      <w:r w:rsidRPr="0020799F">
        <w:t xml:space="preserve">Hogeschool Rotterdam </w:t>
      </w:r>
      <w:r w:rsidR="00856EB3" w:rsidRPr="0020799F">
        <w:t>gaat deze zo</w:t>
      </w:r>
      <w:r w:rsidR="007E1CFA" w:rsidRPr="0020799F">
        <w:t>m</w:t>
      </w:r>
      <w:r w:rsidR="00856EB3" w:rsidRPr="0020799F">
        <w:t>er over van het</w:t>
      </w:r>
      <w:r w:rsidRPr="0020799F">
        <w:t xml:space="preserve"> inkoopsysteem Proquro</w:t>
      </w:r>
      <w:r w:rsidR="00856EB3" w:rsidRPr="0020799F">
        <w:t xml:space="preserve"> naar Unit 4. </w:t>
      </w:r>
      <w:r w:rsidRPr="0020799F">
        <w:t xml:space="preserve">Dit systeem </w:t>
      </w:r>
      <w:r w:rsidR="007E1CFA" w:rsidRPr="0020799F">
        <w:t xml:space="preserve">gaat </w:t>
      </w:r>
      <w:r w:rsidRPr="0020799F">
        <w:t xml:space="preserve">gebruikt </w:t>
      </w:r>
      <w:r w:rsidR="007E1CFA" w:rsidRPr="0020799F">
        <w:t xml:space="preserve">worden voor </w:t>
      </w:r>
      <w:r w:rsidR="001E74A8" w:rsidRPr="0020799F">
        <w:t>het</w:t>
      </w:r>
      <w:r w:rsidR="007E1CFA" w:rsidRPr="0020799F">
        <w:t xml:space="preserve"> gehele </w:t>
      </w:r>
      <w:r w:rsidR="001E74A8" w:rsidRPr="0020799F">
        <w:t xml:space="preserve">proces </w:t>
      </w:r>
      <w:r w:rsidRPr="0020799F">
        <w:t xml:space="preserve">van bestellen tot en met </w:t>
      </w:r>
      <w:r w:rsidR="009079CE" w:rsidRPr="0020799F">
        <w:t>afhandelen</w:t>
      </w:r>
      <w:r w:rsidRPr="0020799F">
        <w:t xml:space="preserve"> van de factuur.</w:t>
      </w:r>
    </w:p>
    <w:p w14:paraId="497E015B" w14:textId="77777777" w:rsidR="00F47525" w:rsidRPr="0020799F" w:rsidRDefault="00F47525" w:rsidP="00F47525"/>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71"/>
        <w:gridCol w:w="799"/>
      </w:tblGrid>
      <w:tr w:rsidR="005E18DD" w:rsidRPr="0020799F" w14:paraId="76526F96"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0206EBBC" w14:textId="77777777" w:rsidR="00F47525" w:rsidRPr="0020799F" w:rsidRDefault="00F47525" w:rsidP="0071593F">
            <w:p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FF0000"/>
            <w:hideMark/>
          </w:tcPr>
          <w:p w14:paraId="5E8E3F72" w14:textId="77777777" w:rsidR="00F47525" w:rsidRPr="0020799F" w:rsidRDefault="00F47525" w:rsidP="0071593F">
            <w:pPr>
              <w:rPr>
                <w:rFonts w:cs="Arial"/>
                <w:b/>
                <w:lang w:eastAsia="en-US"/>
              </w:rPr>
            </w:pPr>
            <w:r w:rsidRPr="0020799F">
              <w:rPr>
                <w:rFonts w:cs="Arial"/>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FF0000"/>
          </w:tcPr>
          <w:p w14:paraId="1224E271" w14:textId="77777777" w:rsidR="00F47525" w:rsidRPr="0020799F" w:rsidRDefault="00F47525" w:rsidP="0071593F">
            <w:pPr>
              <w:rPr>
                <w:rFonts w:cs="Arial"/>
                <w:b/>
                <w:lang w:eastAsia="en-US"/>
              </w:rPr>
            </w:pPr>
            <w:r w:rsidRPr="0020799F">
              <w:rPr>
                <w:rFonts w:cs="Arial"/>
                <w:b/>
                <w:lang w:eastAsia="en-US"/>
              </w:rPr>
              <w:t>Ja/Nee</w:t>
            </w:r>
          </w:p>
          <w:p w14:paraId="2C0FD45B" w14:textId="77777777" w:rsidR="00F47525" w:rsidRPr="0020799F" w:rsidRDefault="00F47525" w:rsidP="0071593F">
            <w:pPr>
              <w:rPr>
                <w:rFonts w:cs="Arial"/>
                <w:b/>
                <w:lang w:eastAsia="en-US"/>
              </w:rPr>
            </w:pPr>
          </w:p>
        </w:tc>
      </w:tr>
      <w:tr w:rsidR="005E18DD" w:rsidRPr="005E18DD" w14:paraId="7E70281F"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hideMark/>
          </w:tcPr>
          <w:p w14:paraId="538FC71A" w14:textId="1BC2AB37" w:rsidR="00F47525" w:rsidRPr="0020799F" w:rsidRDefault="00F47525" w:rsidP="0071593F">
            <w:pPr>
              <w:pStyle w:val="Lijstalinea"/>
              <w:numPr>
                <w:ilvl w:val="0"/>
                <w:numId w:val="27"/>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1063B8E4" w14:textId="4E46F379" w:rsidR="00F47525" w:rsidRPr="0020799F" w:rsidRDefault="005E18DD" w:rsidP="00367EA9">
            <w:pPr>
              <w:rPr>
                <w:rFonts w:cs="Arial"/>
              </w:rPr>
            </w:pPr>
            <w:r w:rsidRPr="0020799F">
              <w:rPr>
                <w:rFonts w:cs="Arial"/>
              </w:rPr>
              <w:t xml:space="preserve">U </w:t>
            </w:r>
            <w:r w:rsidR="00474F01" w:rsidRPr="0020799F">
              <w:rPr>
                <w:rFonts w:cs="Arial"/>
              </w:rPr>
              <w:t xml:space="preserve">beschikt over een externe catalogus en </w:t>
            </w:r>
            <w:r w:rsidRPr="0020799F">
              <w:rPr>
                <w:rFonts w:cs="Arial"/>
              </w:rPr>
              <w:t xml:space="preserve">u </w:t>
            </w:r>
            <w:r w:rsidR="00474F01" w:rsidRPr="0020799F">
              <w:rPr>
                <w:rFonts w:cs="Arial"/>
              </w:rPr>
              <w:t>draagt zorg voor een</w:t>
            </w:r>
            <w:r w:rsidR="00F46E5D" w:rsidRPr="0020799F">
              <w:rPr>
                <w:rFonts w:cs="Arial"/>
              </w:rPr>
              <w:t xml:space="preserve"> OCI-</w:t>
            </w:r>
            <w:r w:rsidR="00474F01" w:rsidRPr="0020799F">
              <w:rPr>
                <w:rFonts w:cs="Arial"/>
              </w:rPr>
              <w:t xml:space="preserve">koppeling met </w:t>
            </w:r>
            <w:r w:rsidR="005C60E3" w:rsidRPr="0020799F">
              <w:rPr>
                <w:rFonts w:cs="Arial"/>
              </w:rPr>
              <w:t>Unit4</w:t>
            </w:r>
            <w:r w:rsidR="00474F01" w:rsidRPr="0020799F">
              <w:rPr>
                <w:rFonts w:cs="Arial"/>
              </w:rPr>
              <w:t>.</w:t>
            </w:r>
          </w:p>
          <w:p w14:paraId="4DD602CA" w14:textId="0D4940C8" w:rsidR="009B61D1" w:rsidRPr="005E18DD" w:rsidRDefault="009B61D1" w:rsidP="00367EA9">
            <w:pPr>
              <w:rPr>
                <w:rFonts w:cs="Arial"/>
              </w:rPr>
            </w:pPr>
            <w:r w:rsidRPr="0020799F">
              <w:rPr>
                <w:rFonts w:cs="Arial"/>
                <w:szCs w:val="20"/>
              </w:rPr>
              <w:t xml:space="preserve">Onder een externe catalogus verstaat Opdrachtgever een link naar een afgeschermd deel van de site van Opdrachtnemer waar de bestellers van Opdrachtgever orders kunnen plaatsen. Bij het plaatsen van een order op het afgeschermde deel van de site van Opdrachtnemer wordt dit automatisch doorgelinkt naar </w:t>
            </w:r>
            <w:r w:rsidR="0031547C" w:rsidRPr="0020799F">
              <w:rPr>
                <w:rFonts w:cs="Arial"/>
                <w:szCs w:val="20"/>
              </w:rPr>
              <w:t>Unit4</w:t>
            </w:r>
            <w:r w:rsidRPr="0020799F">
              <w:rPr>
                <w:rFonts w:cs="Arial"/>
                <w:szCs w:val="20"/>
              </w:rPr>
              <w:t>.</w:t>
            </w:r>
          </w:p>
        </w:tc>
        <w:tc>
          <w:tcPr>
            <w:tcW w:w="799" w:type="dxa"/>
            <w:tcBorders>
              <w:top w:val="single" w:sz="4" w:space="0" w:color="auto"/>
              <w:left w:val="single" w:sz="4" w:space="0" w:color="auto"/>
              <w:bottom w:val="single" w:sz="4" w:space="0" w:color="auto"/>
              <w:right w:val="single" w:sz="4" w:space="0" w:color="auto"/>
            </w:tcBorders>
          </w:tcPr>
          <w:p w14:paraId="2635F120" w14:textId="77777777" w:rsidR="00F47525" w:rsidRPr="005E18DD" w:rsidRDefault="00F47525" w:rsidP="0071593F">
            <w:pPr>
              <w:rPr>
                <w:rFonts w:cs="Arial"/>
                <w:b/>
                <w:lang w:eastAsia="en-US"/>
              </w:rPr>
            </w:pPr>
          </w:p>
        </w:tc>
      </w:tr>
    </w:tbl>
    <w:bookmarkEnd w:id="4"/>
    <w:bookmarkEnd w:id="5"/>
    <w:bookmarkEnd w:id="6"/>
    <w:bookmarkEnd w:id="7"/>
    <w:bookmarkEnd w:id="8"/>
    <w:p w14:paraId="2FE8BA75" w14:textId="77777777" w:rsidR="00531B63" w:rsidRDefault="00531B63" w:rsidP="00531B63">
      <w:pPr>
        <w:pStyle w:val="Kop2"/>
      </w:pPr>
      <w:r>
        <w:t>Facturatie</w:t>
      </w:r>
    </w:p>
    <w:p w14:paraId="0E45F95E" w14:textId="77777777" w:rsidR="00531B63" w:rsidRDefault="00531B63" w:rsidP="00531B63">
      <w:r>
        <w:t>Om het facturatieproces te stroomlijnen stelt Hogeschool Rotterdam de volgende eisen.</w:t>
      </w:r>
    </w:p>
    <w:p w14:paraId="2D7C3CFA" w14:textId="77777777" w:rsidR="00531B63" w:rsidRDefault="00531B63" w:rsidP="00531B63"/>
    <w:tbl>
      <w:tblPr>
        <w:tblW w:w="8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7229"/>
        <w:gridCol w:w="813"/>
      </w:tblGrid>
      <w:tr w:rsidR="00531B63" w14:paraId="52234D34" w14:textId="77777777" w:rsidTr="624AE49B">
        <w:trPr>
          <w:trHeight w:val="582"/>
        </w:trPr>
        <w:tc>
          <w:tcPr>
            <w:tcW w:w="895" w:type="dxa"/>
            <w:tcBorders>
              <w:top w:val="single" w:sz="4" w:space="0" w:color="auto"/>
              <w:left w:val="single" w:sz="4" w:space="0" w:color="auto"/>
              <w:bottom w:val="single" w:sz="4" w:space="0" w:color="auto"/>
              <w:right w:val="single" w:sz="4" w:space="0" w:color="auto"/>
            </w:tcBorders>
            <w:shd w:val="clear" w:color="auto" w:fill="FF0000"/>
            <w:noWrap/>
          </w:tcPr>
          <w:p w14:paraId="123C14A5" w14:textId="77777777" w:rsidR="00531B63" w:rsidRDefault="00531B63" w:rsidP="00945C4E">
            <w:pPr>
              <w:rPr>
                <w:rFonts w:cs="Arial"/>
                <w:b/>
                <w:lang w:eastAsia="en-US"/>
              </w:rPr>
            </w:pPr>
          </w:p>
        </w:tc>
        <w:tc>
          <w:tcPr>
            <w:tcW w:w="7229" w:type="dxa"/>
            <w:tcBorders>
              <w:top w:val="single" w:sz="4" w:space="0" w:color="auto"/>
              <w:left w:val="single" w:sz="4" w:space="0" w:color="auto"/>
              <w:bottom w:val="single" w:sz="4" w:space="0" w:color="auto"/>
              <w:right w:val="single" w:sz="4" w:space="0" w:color="auto"/>
            </w:tcBorders>
            <w:shd w:val="clear" w:color="auto" w:fill="FF0000"/>
            <w:hideMark/>
          </w:tcPr>
          <w:p w14:paraId="25F0BEE8" w14:textId="77777777" w:rsidR="00531B63" w:rsidRDefault="00531B63" w:rsidP="00945C4E">
            <w:pPr>
              <w:rPr>
                <w:rFonts w:cs="Arial"/>
                <w:b/>
                <w:lang w:eastAsia="en-US"/>
              </w:rPr>
            </w:pPr>
            <w:r>
              <w:rPr>
                <w:rFonts w:cs="Arial"/>
                <w:b/>
                <w:lang w:eastAsia="en-US"/>
              </w:rPr>
              <w:t>Inhoud</w:t>
            </w:r>
          </w:p>
        </w:tc>
        <w:tc>
          <w:tcPr>
            <w:tcW w:w="813" w:type="dxa"/>
            <w:tcBorders>
              <w:top w:val="single" w:sz="4" w:space="0" w:color="auto"/>
              <w:left w:val="single" w:sz="4" w:space="0" w:color="auto"/>
              <w:bottom w:val="single" w:sz="4" w:space="0" w:color="auto"/>
              <w:right w:val="single" w:sz="4" w:space="0" w:color="auto"/>
            </w:tcBorders>
            <w:shd w:val="clear" w:color="auto" w:fill="FF0000"/>
            <w:hideMark/>
          </w:tcPr>
          <w:p w14:paraId="1FD89044" w14:textId="77777777" w:rsidR="00531B63" w:rsidRDefault="00531B63" w:rsidP="00945C4E">
            <w:pPr>
              <w:rPr>
                <w:rFonts w:cs="Arial"/>
                <w:b/>
                <w:lang w:eastAsia="en-US"/>
              </w:rPr>
            </w:pPr>
            <w:r>
              <w:rPr>
                <w:rFonts w:cs="Arial"/>
                <w:b/>
                <w:lang w:eastAsia="en-US"/>
              </w:rPr>
              <w:t>Ja/Nee</w:t>
            </w:r>
          </w:p>
        </w:tc>
      </w:tr>
      <w:tr w:rsidR="00531B63" w14:paraId="6BA9677F" w14:textId="77777777" w:rsidTr="624AE49B">
        <w:trPr>
          <w:trHeight w:val="255"/>
        </w:trPr>
        <w:tc>
          <w:tcPr>
            <w:tcW w:w="895" w:type="dxa"/>
            <w:tcBorders>
              <w:top w:val="single" w:sz="4" w:space="0" w:color="auto"/>
              <w:left w:val="single" w:sz="4" w:space="0" w:color="auto"/>
              <w:bottom w:val="single" w:sz="4" w:space="0" w:color="auto"/>
              <w:right w:val="single" w:sz="4" w:space="0" w:color="auto"/>
            </w:tcBorders>
            <w:noWrap/>
          </w:tcPr>
          <w:p w14:paraId="2F55AF30" w14:textId="68A7842A" w:rsidR="00531B63" w:rsidRPr="00103362" w:rsidRDefault="00531B63" w:rsidP="00103362">
            <w:pPr>
              <w:pStyle w:val="Lijstalinea"/>
              <w:numPr>
                <w:ilvl w:val="0"/>
                <w:numId w:val="27"/>
              </w:numPr>
              <w:rPr>
                <w:rFonts w:cs="Arial"/>
                <w:b/>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052EA27A" w14:textId="3B739374" w:rsidR="00531B63" w:rsidRPr="00222143" w:rsidRDefault="00531B63" w:rsidP="004412A7">
            <w:pPr>
              <w:rPr>
                <w:rFonts w:cs="Arial"/>
                <w:highlight w:val="yellow"/>
                <w:lang w:eastAsia="en-US"/>
              </w:rPr>
            </w:pPr>
            <w:r w:rsidRPr="00222143">
              <w:rPr>
                <w:rFonts w:cs="Arial"/>
                <w:lang w:eastAsia="en-US"/>
              </w:rPr>
              <w:t xml:space="preserve">Facturatie vindt </w:t>
            </w:r>
            <w:r w:rsidR="005E5AAB" w:rsidRPr="00222143">
              <w:rPr>
                <w:rFonts w:cs="Arial"/>
                <w:lang w:eastAsia="en-US"/>
              </w:rPr>
              <w:t xml:space="preserve">achteraf </w:t>
            </w:r>
            <w:r w:rsidRPr="00222143">
              <w:rPr>
                <w:rFonts w:cs="Arial"/>
                <w:lang w:eastAsia="en-US"/>
              </w:rPr>
              <w:t xml:space="preserve">plaats op basis van de in het </w:t>
            </w:r>
            <w:r w:rsidR="004412A7" w:rsidRPr="00222143">
              <w:rPr>
                <w:rFonts w:cs="Arial"/>
                <w:lang w:eastAsia="en-US"/>
              </w:rPr>
              <w:t>p</w:t>
            </w:r>
            <w:r w:rsidRPr="00222143">
              <w:rPr>
                <w:rFonts w:cs="Arial"/>
                <w:lang w:eastAsia="en-US"/>
              </w:rPr>
              <w:t xml:space="preserve">rijzenblad opgenomen </w:t>
            </w:r>
            <w:r w:rsidR="005643A3" w:rsidRPr="00222143">
              <w:rPr>
                <w:rFonts w:cs="Arial"/>
                <w:lang w:eastAsia="en-US"/>
              </w:rPr>
              <w:t>opslagpercentages</w:t>
            </w:r>
            <w:r w:rsidRPr="00222143">
              <w:rPr>
                <w:rFonts w:cs="Arial"/>
                <w:lang w:eastAsia="en-US"/>
              </w:rPr>
              <w:t>.</w:t>
            </w:r>
          </w:p>
        </w:tc>
        <w:tc>
          <w:tcPr>
            <w:tcW w:w="813" w:type="dxa"/>
            <w:tcBorders>
              <w:top w:val="single" w:sz="4" w:space="0" w:color="auto"/>
              <w:left w:val="single" w:sz="4" w:space="0" w:color="auto"/>
              <w:bottom w:val="single" w:sz="4" w:space="0" w:color="auto"/>
              <w:right w:val="single" w:sz="4" w:space="0" w:color="auto"/>
            </w:tcBorders>
          </w:tcPr>
          <w:p w14:paraId="691BD438" w14:textId="77777777" w:rsidR="00531B63" w:rsidRDefault="00531B63" w:rsidP="00945C4E">
            <w:pPr>
              <w:rPr>
                <w:rFonts w:cs="Arial"/>
                <w:lang w:eastAsia="en-US"/>
              </w:rPr>
            </w:pPr>
          </w:p>
        </w:tc>
      </w:tr>
      <w:tr w:rsidR="00531B63" w14:paraId="496735D4" w14:textId="77777777" w:rsidTr="624AE49B">
        <w:trPr>
          <w:trHeight w:val="255"/>
        </w:trPr>
        <w:tc>
          <w:tcPr>
            <w:tcW w:w="895" w:type="dxa"/>
            <w:tcBorders>
              <w:top w:val="single" w:sz="4" w:space="0" w:color="auto"/>
              <w:left w:val="single" w:sz="4" w:space="0" w:color="auto"/>
              <w:bottom w:val="single" w:sz="4" w:space="0" w:color="auto"/>
              <w:right w:val="single" w:sz="4" w:space="0" w:color="auto"/>
            </w:tcBorders>
            <w:noWrap/>
          </w:tcPr>
          <w:p w14:paraId="5CF45657" w14:textId="7D862A41" w:rsidR="00531B63" w:rsidRPr="00103362" w:rsidRDefault="00531B63" w:rsidP="00103362">
            <w:pPr>
              <w:pStyle w:val="Lijstalinea"/>
              <w:numPr>
                <w:ilvl w:val="0"/>
                <w:numId w:val="27"/>
              </w:numPr>
              <w:rPr>
                <w:rFonts w:cs="Arial"/>
                <w:b/>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0EB9E912" w14:textId="1EAFE606" w:rsidR="00531B63" w:rsidRPr="00801A47" w:rsidRDefault="00531B63" w:rsidP="00B57FA2">
            <w:pPr>
              <w:rPr>
                <w:rFonts w:cs="Arial"/>
                <w:lang w:eastAsia="en-US"/>
              </w:rPr>
            </w:pPr>
            <w:r w:rsidRPr="00801A47">
              <w:rPr>
                <w:rFonts w:cs="Arial"/>
                <w:lang w:eastAsia="en-US"/>
              </w:rPr>
              <w:t>U dient de facturen</w:t>
            </w:r>
            <w:r w:rsidR="4FD2301A" w:rsidRPr="00801A47">
              <w:rPr>
                <w:rFonts w:cs="Arial"/>
                <w:lang w:eastAsia="en-US"/>
              </w:rPr>
              <w:t xml:space="preserve">, </w:t>
            </w:r>
            <w:r w:rsidR="006A0935" w:rsidRPr="00801A47">
              <w:t>bij voorkeur via Peppol e-facturen in of anders in PDF/XML</w:t>
            </w:r>
            <w:r w:rsidR="4FD2301A" w:rsidRPr="00801A47">
              <w:rPr>
                <w:rFonts w:cs="Arial"/>
                <w:lang w:eastAsia="en-US"/>
              </w:rPr>
              <w:t>,</w:t>
            </w:r>
            <w:r w:rsidRPr="00801A47">
              <w:rPr>
                <w:rFonts w:cs="Arial"/>
                <w:lang w:eastAsia="en-US"/>
              </w:rPr>
              <w:t xml:space="preserve"> te versturen aan: </w:t>
            </w:r>
            <w:hyperlink r:id="rId11">
              <w:r w:rsidRPr="00801A47">
                <w:rPr>
                  <w:rStyle w:val="Hyperlink"/>
                  <w:rFonts w:cs="Arial"/>
                  <w:color w:val="auto"/>
                  <w:lang w:eastAsia="en-US"/>
                </w:rPr>
                <w:t>facturen@hr.nl</w:t>
              </w:r>
            </w:hyperlink>
            <w:r w:rsidRPr="00801A47">
              <w:rPr>
                <w:rFonts w:cs="Arial"/>
                <w:lang w:eastAsia="en-US"/>
              </w:rPr>
              <w:t xml:space="preserve"> onder vermelding van het </w:t>
            </w:r>
            <w:r w:rsidR="4FD2301A" w:rsidRPr="00801A47">
              <w:rPr>
                <w:rFonts w:cs="Arial"/>
                <w:lang w:eastAsia="en-US"/>
              </w:rPr>
              <w:t xml:space="preserve">Hogeschool Rotterdam </w:t>
            </w:r>
            <w:r w:rsidRPr="00801A47">
              <w:rPr>
                <w:rFonts w:cs="Arial"/>
                <w:lang w:eastAsia="en-US"/>
              </w:rPr>
              <w:t>contract</w:t>
            </w:r>
            <w:r w:rsidR="4FD2301A" w:rsidRPr="00801A47">
              <w:rPr>
                <w:rFonts w:cs="Arial"/>
                <w:lang w:eastAsia="en-US"/>
              </w:rPr>
              <w:t>nummer en het betreffende order</w:t>
            </w:r>
            <w:r w:rsidRPr="00801A47">
              <w:rPr>
                <w:rFonts w:cs="Arial"/>
                <w:lang w:eastAsia="en-US"/>
              </w:rPr>
              <w:t xml:space="preserve">nummer </w:t>
            </w:r>
            <w:r w:rsidR="4FD2301A" w:rsidRPr="00801A47">
              <w:rPr>
                <w:rFonts w:cs="Arial"/>
                <w:lang w:eastAsia="en-US"/>
              </w:rPr>
              <w:t>(INK</w:t>
            </w:r>
            <w:r w:rsidR="00AA4928" w:rsidRPr="00801A47">
              <w:rPr>
                <w:rFonts w:cs="Arial"/>
                <w:lang w:eastAsia="en-US"/>
              </w:rPr>
              <w:t>x</w:t>
            </w:r>
            <w:r w:rsidR="4FD2301A" w:rsidRPr="00801A47">
              <w:rPr>
                <w:rFonts w:cs="Arial"/>
                <w:lang w:eastAsia="en-US"/>
              </w:rPr>
              <w:t xml:space="preserve">xxxxx) </w:t>
            </w:r>
            <w:r w:rsidR="4E0B7888" w:rsidRPr="00801A47">
              <w:rPr>
                <w:rFonts w:cs="Arial"/>
                <w:lang w:eastAsia="en-US"/>
              </w:rPr>
              <w:t>zoals vermeld op de inkooporder</w:t>
            </w:r>
            <w:r w:rsidRPr="00801A47">
              <w:rPr>
                <w:rFonts w:cs="Arial"/>
                <w:lang w:eastAsia="en-US"/>
              </w:rPr>
              <w:t>.</w:t>
            </w:r>
          </w:p>
          <w:p w14:paraId="24A13454" w14:textId="18818299" w:rsidR="003E2EFD" w:rsidRPr="00801A47" w:rsidRDefault="00B57FA2" w:rsidP="00801A47">
            <w:pPr>
              <w:rPr>
                <w:rFonts w:cs="Arial"/>
                <w:lang w:eastAsia="en-US"/>
              </w:rPr>
            </w:pPr>
            <w:r w:rsidRPr="00801A47">
              <w:rPr>
                <w:rFonts w:cs="Arial"/>
                <w:lang w:eastAsia="en-US"/>
              </w:rPr>
              <w:t>Facturen</w:t>
            </w:r>
            <w:r w:rsidR="005E18DD" w:rsidRPr="00801A47">
              <w:rPr>
                <w:rFonts w:cs="Arial"/>
                <w:lang w:eastAsia="en-US"/>
              </w:rPr>
              <w:t xml:space="preserve"> die deze </w:t>
            </w:r>
            <w:r w:rsidRPr="00801A47">
              <w:rPr>
                <w:rFonts w:cs="Arial"/>
                <w:lang w:eastAsia="en-US"/>
              </w:rPr>
              <w:t>nummers</w:t>
            </w:r>
            <w:r w:rsidR="005E18DD" w:rsidRPr="00801A47">
              <w:rPr>
                <w:rFonts w:cs="Arial"/>
                <w:lang w:eastAsia="en-US"/>
              </w:rPr>
              <w:t xml:space="preserve"> niet vermelden</w:t>
            </w:r>
            <w:r w:rsidRPr="00801A47">
              <w:rPr>
                <w:rFonts w:cs="Arial"/>
                <w:lang w:eastAsia="en-US"/>
              </w:rPr>
              <w:t xml:space="preserve">, worden niet in behandeling genomen en worden </w:t>
            </w:r>
            <w:r w:rsidR="005E18DD" w:rsidRPr="00801A47">
              <w:rPr>
                <w:rFonts w:cs="Arial"/>
                <w:lang w:eastAsia="en-US"/>
              </w:rPr>
              <w:t xml:space="preserve">aan u </w:t>
            </w:r>
            <w:r w:rsidRPr="00801A47">
              <w:rPr>
                <w:rFonts w:cs="Arial"/>
                <w:lang w:eastAsia="en-US"/>
              </w:rPr>
              <w:t>geretourneerd.</w:t>
            </w:r>
          </w:p>
        </w:tc>
        <w:tc>
          <w:tcPr>
            <w:tcW w:w="813" w:type="dxa"/>
            <w:tcBorders>
              <w:top w:val="single" w:sz="4" w:space="0" w:color="auto"/>
              <w:left w:val="single" w:sz="4" w:space="0" w:color="auto"/>
              <w:bottom w:val="single" w:sz="4" w:space="0" w:color="auto"/>
              <w:right w:val="single" w:sz="4" w:space="0" w:color="auto"/>
            </w:tcBorders>
          </w:tcPr>
          <w:p w14:paraId="5761437F" w14:textId="77777777" w:rsidR="00531B63" w:rsidRDefault="00531B63" w:rsidP="00945C4E">
            <w:pPr>
              <w:rPr>
                <w:rFonts w:cs="Arial"/>
                <w:lang w:eastAsia="en-US"/>
              </w:rPr>
            </w:pPr>
          </w:p>
        </w:tc>
      </w:tr>
    </w:tbl>
    <w:p w14:paraId="703D2518" w14:textId="77777777" w:rsidR="00F47525" w:rsidRDefault="00F47525" w:rsidP="00F47525">
      <w:pPr>
        <w:pStyle w:val="Kop2"/>
        <w:ind w:left="851"/>
        <w:rPr>
          <w:color w:val="auto"/>
        </w:rPr>
      </w:pPr>
      <w:r>
        <w:rPr>
          <w:color w:val="auto"/>
        </w:rPr>
        <w:t>Contractmanagement</w:t>
      </w:r>
    </w:p>
    <w:p w14:paraId="5CCF72AC" w14:textId="79CB3C58" w:rsidR="009B42F7" w:rsidRPr="005E18DD" w:rsidRDefault="00F47525" w:rsidP="00F47525">
      <w:pPr>
        <w:tabs>
          <w:tab w:val="left" w:pos="1440"/>
        </w:tabs>
        <w:spacing w:line="276" w:lineRule="auto"/>
      </w:pPr>
      <w:r>
        <w:t xml:space="preserve">Hogeschool Rotterdam heeft de belangrijkste performance indicatoren samengevat in </w:t>
      </w:r>
      <w:r w:rsidR="003C4B89" w:rsidRPr="247676F9">
        <w:rPr>
          <w:rFonts w:cs="Arial"/>
        </w:rPr>
        <w:t xml:space="preserve">een KPI (kritische prestatie indicatoren) </w:t>
      </w:r>
      <w:r w:rsidR="00EF4AEE" w:rsidRPr="247676F9">
        <w:rPr>
          <w:rFonts w:cs="Arial"/>
        </w:rPr>
        <w:t>overzicht</w:t>
      </w:r>
      <w:r w:rsidR="003C4B89" w:rsidRPr="247676F9">
        <w:rPr>
          <w:rFonts w:cs="Arial"/>
        </w:rPr>
        <w:t>.</w:t>
      </w:r>
      <w:r>
        <w:t xml:space="preserve"> Deze is als bijlage bij </w:t>
      </w:r>
      <w:r w:rsidR="001B0115">
        <w:t>het Beschrijvend Document</w:t>
      </w:r>
      <w:r w:rsidR="009B42F7">
        <w:t xml:space="preserve"> gevoegd.</w:t>
      </w:r>
    </w:p>
    <w:p w14:paraId="4B1DB10B" w14:textId="77777777" w:rsidR="009B42F7" w:rsidRDefault="009B42F7" w:rsidP="00F47525">
      <w:pPr>
        <w:tabs>
          <w:tab w:val="left" w:pos="1440"/>
        </w:tabs>
        <w:spacing w:line="276" w:lineRule="auto"/>
      </w:pPr>
    </w:p>
    <w:p w14:paraId="48FEE9D5" w14:textId="0E96493C" w:rsidR="00F47525" w:rsidRDefault="009B42F7" w:rsidP="009B42F7">
      <w:pPr>
        <w:tabs>
          <w:tab w:val="left" w:pos="1440"/>
        </w:tabs>
        <w:spacing w:line="276" w:lineRule="auto"/>
      </w:pPr>
      <w:r>
        <w:t>In de uitvoering van de Opdracht zullen d</w:t>
      </w:r>
      <w:r w:rsidR="00F47525">
        <w:t>e prestaties aan de hand van deze KPI’s worden geëvalueerd. De Opdrachtnemer en Hogeschool Rotterdam overleggen op regelmatige basis met elkaar over de voortgang, kwaliteit, verbetering en optimalisatie van de dienstverlening.</w:t>
      </w:r>
      <w:r>
        <w:t xml:space="preserve"> </w:t>
      </w:r>
    </w:p>
    <w:p w14:paraId="765D6319" w14:textId="77777777" w:rsidR="00F47525" w:rsidRDefault="00F47525" w:rsidP="00F47525">
      <w:pPr>
        <w:tabs>
          <w:tab w:val="left" w:pos="1440"/>
        </w:tabs>
      </w:pPr>
    </w:p>
    <w:p w14:paraId="77AFA44C" w14:textId="77777777" w:rsidR="00F47525" w:rsidRDefault="00F47525" w:rsidP="00F47525">
      <w:pPr>
        <w:tabs>
          <w:tab w:val="left" w:pos="1440"/>
        </w:tabs>
        <w:rPr>
          <w:rFonts w:cs="Arial"/>
          <w:szCs w:val="20"/>
        </w:rPr>
      </w:pPr>
      <w:r>
        <w:rPr>
          <w:rFonts w:cs="Arial"/>
          <w:szCs w:val="20"/>
        </w:rPr>
        <w:t>De Opdrachtnemer houdt managementinformatie bij over de dienstverlening waaronder: response- en doorlooptijden, advisering, uitvoering, aanvullende diensten, afhandeling van klachten, kosten per locatie, etc.</w:t>
      </w:r>
    </w:p>
    <w:p w14:paraId="283EFF4E" w14:textId="3FACAEBA" w:rsidR="00F47525" w:rsidRDefault="00F47525" w:rsidP="00F47525">
      <w:pPr>
        <w:tabs>
          <w:tab w:val="left" w:pos="1440"/>
        </w:tabs>
      </w:pPr>
    </w:p>
    <w:p w14:paraId="5EB7EAE9" w14:textId="0DB2EE97" w:rsidR="009B42F7" w:rsidRDefault="009B42F7" w:rsidP="009B42F7">
      <w:pPr>
        <w:tabs>
          <w:tab w:val="left" w:pos="1440"/>
        </w:tabs>
      </w:pPr>
      <w:r>
        <w:t>Het niet nakomen van een vastgestelde KPI kan aanleiding zijn om de Raam</w:t>
      </w:r>
      <w:r w:rsidR="007725D4">
        <w:t>o</w:t>
      </w:r>
      <w:r>
        <w:t>vereenkomst te ontbinden.</w:t>
      </w:r>
    </w:p>
    <w:p w14:paraId="7CF9EF58" w14:textId="77777777" w:rsidR="009B42F7" w:rsidRDefault="009B42F7" w:rsidP="00F47525">
      <w:pPr>
        <w:tabs>
          <w:tab w:val="left" w:pos="144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87"/>
        <w:gridCol w:w="7271"/>
        <w:gridCol w:w="803"/>
      </w:tblGrid>
      <w:tr w:rsidR="00F47525" w14:paraId="4D91C0B0" w14:textId="77777777" w:rsidTr="71F535A9">
        <w:trPr>
          <w:trHeight w:val="484"/>
        </w:trPr>
        <w:tc>
          <w:tcPr>
            <w:tcW w:w="545" w:type="pct"/>
            <w:tcBorders>
              <w:top w:val="single" w:sz="4" w:space="0" w:color="auto"/>
              <w:left w:val="single" w:sz="4" w:space="0" w:color="auto"/>
              <w:bottom w:val="single" w:sz="4" w:space="0" w:color="auto"/>
              <w:right w:val="single" w:sz="4" w:space="0" w:color="auto"/>
            </w:tcBorders>
            <w:shd w:val="clear" w:color="auto" w:fill="FF0000"/>
            <w:noWrap/>
          </w:tcPr>
          <w:p w14:paraId="13D52B61" w14:textId="77777777" w:rsidR="00F47525" w:rsidRDefault="00F47525" w:rsidP="199ABE19">
            <w:pPr>
              <w:rPr>
                <w:rFonts w:cs="Arial"/>
                <w:b/>
                <w:bCs/>
                <w:lang w:eastAsia="en-US"/>
              </w:rPr>
            </w:pPr>
          </w:p>
        </w:tc>
        <w:tc>
          <w:tcPr>
            <w:tcW w:w="4012" w:type="pct"/>
            <w:tcBorders>
              <w:top w:val="single" w:sz="4" w:space="0" w:color="auto"/>
              <w:left w:val="single" w:sz="4" w:space="0" w:color="auto"/>
              <w:bottom w:val="single" w:sz="4" w:space="0" w:color="auto"/>
              <w:right w:val="single" w:sz="4" w:space="0" w:color="auto"/>
            </w:tcBorders>
            <w:shd w:val="clear" w:color="auto" w:fill="FF0000"/>
            <w:hideMark/>
          </w:tcPr>
          <w:p w14:paraId="73EDEC1F" w14:textId="77777777" w:rsidR="00F47525" w:rsidRDefault="00F47525" w:rsidP="199ABE19">
            <w:pPr>
              <w:tabs>
                <w:tab w:val="left" w:pos="1440"/>
              </w:tabs>
              <w:rPr>
                <w:b/>
                <w:bCs/>
                <w:lang w:eastAsia="en-US"/>
              </w:rPr>
            </w:pPr>
            <w:r w:rsidRPr="199ABE19">
              <w:rPr>
                <w:b/>
                <w:bCs/>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098850D5" w14:textId="77777777" w:rsidR="00F47525" w:rsidRDefault="00F47525">
            <w:pPr>
              <w:rPr>
                <w:rFonts w:cs="Arial"/>
                <w:b/>
                <w:lang w:eastAsia="en-US"/>
              </w:rPr>
            </w:pPr>
            <w:r>
              <w:rPr>
                <w:rFonts w:cs="Arial"/>
                <w:b/>
                <w:lang w:eastAsia="en-US"/>
              </w:rPr>
              <w:t>Ja/Nee</w:t>
            </w:r>
          </w:p>
        </w:tc>
      </w:tr>
      <w:tr w:rsidR="00F47525" w14:paraId="0C094630"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6B99FA73" w14:textId="33E9EF8A" w:rsidR="00F47525" w:rsidRPr="00103362" w:rsidRDefault="00F47525"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0D29F7CE" w14:textId="49F405E1" w:rsidR="00F47525" w:rsidRDefault="4413C2F3" w:rsidP="009B42F7">
            <w:pPr>
              <w:tabs>
                <w:tab w:val="left" w:pos="1440"/>
              </w:tabs>
              <w:rPr>
                <w:lang w:eastAsia="en-US"/>
              </w:rPr>
            </w:pPr>
            <w:r w:rsidRPr="71F535A9">
              <w:rPr>
                <w:rFonts w:cs="Arial"/>
              </w:rPr>
              <w:t xml:space="preserve">Opdrachtgever werkt </w:t>
            </w:r>
            <w:r w:rsidR="004425A2" w:rsidRPr="71F535A9">
              <w:rPr>
                <w:rFonts w:cs="Arial"/>
              </w:rPr>
              <w:t xml:space="preserve">met </w:t>
            </w:r>
            <w:r w:rsidR="4609EB71" w:rsidRPr="71F535A9">
              <w:rPr>
                <w:rFonts w:cs="Arial"/>
              </w:rPr>
              <w:t>KPI</w:t>
            </w:r>
            <w:r w:rsidRPr="71F535A9">
              <w:rPr>
                <w:rFonts w:cs="Arial"/>
              </w:rPr>
              <w:t xml:space="preserve"> (kritische prestatie indicatoren) </w:t>
            </w:r>
            <w:r w:rsidR="00C67A5E" w:rsidRPr="71F535A9">
              <w:rPr>
                <w:rFonts w:cs="Arial"/>
              </w:rPr>
              <w:t>o</w:t>
            </w:r>
            <w:r w:rsidR="003B5EE2" w:rsidRPr="71F535A9">
              <w:rPr>
                <w:rFonts w:cs="Arial"/>
              </w:rPr>
              <w:t>verzicht</w:t>
            </w:r>
            <w:r w:rsidRPr="71F535A9">
              <w:rPr>
                <w:rFonts w:cs="Arial"/>
              </w:rPr>
              <w:t xml:space="preserve">. Na gunning </w:t>
            </w:r>
            <w:r w:rsidR="00B3706B" w:rsidRPr="71F535A9">
              <w:rPr>
                <w:rFonts w:cs="Arial"/>
              </w:rPr>
              <w:t xml:space="preserve">worden de KPI’s </w:t>
            </w:r>
            <w:r w:rsidRPr="71F535A9">
              <w:rPr>
                <w:rFonts w:cs="Arial"/>
              </w:rPr>
              <w:t xml:space="preserve">in overleg met Opdrachtnemer definitief vastgesteld. Het concept dat als uitgangspunt dient is te vinden onder Bijlage </w:t>
            </w:r>
            <w:r w:rsidR="00CD130A">
              <w:rPr>
                <w:rFonts w:cs="Arial"/>
              </w:rPr>
              <w:t>10</w:t>
            </w:r>
            <w:r w:rsidRPr="71F535A9">
              <w:rPr>
                <w:rFonts w:cs="Arial"/>
              </w:rPr>
              <w:t>.</w:t>
            </w:r>
          </w:p>
        </w:tc>
        <w:tc>
          <w:tcPr>
            <w:tcW w:w="443" w:type="pct"/>
            <w:tcBorders>
              <w:top w:val="single" w:sz="4" w:space="0" w:color="auto"/>
              <w:left w:val="single" w:sz="4" w:space="0" w:color="auto"/>
              <w:bottom w:val="single" w:sz="4" w:space="0" w:color="auto"/>
              <w:right w:val="single" w:sz="4" w:space="0" w:color="auto"/>
            </w:tcBorders>
          </w:tcPr>
          <w:p w14:paraId="1E144E37" w14:textId="77777777" w:rsidR="00F47525" w:rsidRDefault="00F47525">
            <w:pPr>
              <w:rPr>
                <w:rFonts w:cs="Arial"/>
                <w:lang w:eastAsia="en-US"/>
              </w:rPr>
            </w:pPr>
          </w:p>
        </w:tc>
      </w:tr>
      <w:tr w:rsidR="00F35AB3" w14:paraId="5439DCEE"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25BD0717" w14:textId="77777777" w:rsidR="00F35AB3" w:rsidRPr="00103362" w:rsidRDefault="00F35AB3"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5FC5BBEB" w14:textId="12CD9185" w:rsidR="00F35AB3" w:rsidRDefault="566B0F36" w:rsidP="009B42F7">
            <w:pPr>
              <w:tabs>
                <w:tab w:val="left" w:pos="1440"/>
              </w:tabs>
              <w:rPr>
                <w:rFonts w:cs="Arial"/>
              </w:rPr>
            </w:pPr>
            <w:r w:rsidRPr="199ABE19">
              <w:rPr>
                <w:rFonts w:cs="Arial"/>
              </w:rPr>
              <w:t xml:space="preserve">Opdrachtgever en Opdrachtnemer zijn samen verantwoordelijk voor het actueel houden van de </w:t>
            </w:r>
            <w:r w:rsidR="005B7EFC">
              <w:rPr>
                <w:rFonts w:cs="Arial"/>
              </w:rPr>
              <w:t>KPI’s</w:t>
            </w:r>
            <w:r w:rsidRPr="199ABE19">
              <w:rPr>
                <w:rFonts w:cs="Arial"/>
              </w:rPr>
              <w:t>.</w:t>
            </w:r>
          </w:p>
        </w:tc>
        <w:tc>
          <w:tcPr>
            <w:tcW w:w="443" w:type="pct"/>
            <w:tcBorders>
              <w:top w:val="single" w:sz="4" w:space="0" w:color="auto"/>
              <w:left w:val="single" w:sz="4" w:space="0" w:color="auto"/>
              <w:bottom w:val="single" w:sz="4" w:space="0" w:color="auto"/>
              <w:right w:val="single" w:sz="4" w:space="0" w:color="auto"/>
            </w:tcBorders>
          </w:tcPr>
          <w:p w14:paraId="3FC719E9" w14:textId="77777777" w:rsidR="00F35AB3" w:rsidRDefault="00F35AB3">
            <w:pPr>
              <w:rPr>
                <w:rFonts w:cs="Arial"/>
                <w:lang w:eastAsia="en-US"/>
              </w:rPr>
            </w:pPr>
          </w:p>
        </w:tc>
      </w:tr>
      <w:tr w:rsidR="00E13A71" w14:paraId="7621299D"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4A898A69" w14:textId="77777777" w:rsidR="00E13A71" w:rsidRPr="00103362" w:rsidRDefault="00E13A71"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198FC5C6" w14:textId="1EAFB2E3" w:rsidR="00E13A71" w:rsidRDefault="0077170A" w:rsidP="009B42F7">
            <w:pPr>
              <w:tabs>
                <w:tab w:val="left" w:pos="1440"/>
              </w:tabs>
              <w:rPr>
                <w:rFonts w:cs="Arial"/>
              </w:rPr>
            </w:pPr>
            <w:r w:rsidRPr="00126209">
              <w:rPr>
                <w:rFonts w:cs="Arial"/>
              </w:rPr>
              <w:t>Gedurende de contractperiode</w:t>
            </w:r>
            <w:r>
              <w:rPr>
                <w:rFonts w:cs="Arial"/>
              </w:rPr>
              <w:t xml:space="preserve"> zal Opdrachtgever per kwartaal de resultaten vastleggen die Opdrachtnemer heeft behaald op de </w:t>
            </w:r>
            <w:r w:rsidR="00FF3E6F">
              <w:rPr>
                <w:rFonts w:cs="Arial"/>
              </w:rPr>
              <w:t>KPI</w:t>
            </w:r>
            <w:r>
              <w:rPr>
                <w:rFonts w:cs="Arial"/>
              </w:rPr>
              <w:t>’s over het afgelopen kwartaal.</w:t>
            </w:r>
          </w:p>
        </w:tc>
        <w:tc>
          <w:tcPr>
            <w:tcW w:w="443" w:type="pct"/>
            <w:tcBorders>
              <w:top w:val="single" w:sz="4" w:space="0" w:color="auto"/>
              <w:left w:val="single" w:sz="4" w:space="0" w:color="auto"/>
              <w:bottom w:val="single" w:sz="4" w:space="0" w:color="auto"/>
              <w:right w:val="single" w:sz="4" w:space="0" w:color="auto"/>
            </w:tcBorders>
          </w:tcPr>
          <w:p w14:paraId="3BA2F86C" w14:textId="77777777" w:rsidR="00E13A71" w:rsidRDefault="00E13A71">
            <w:pPr>
              <w:rPr>
                <w:rFonts w:cs="Arial"/>
                <w:lang w:eastAsia="en-US"/>
              </w:rPr>
            </w:pPr>
          </w:p>
        </w:tc>
      </w:tr>
      <w:tr w:rsidR="00BD68C6" w14:paraId="30CCC5F8"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48CD08D1" w14:textId="77777777" w:rsidR="00BD68C6" w:rsidRPr="00103362" w:rsidRDefault="00BD68C6"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47FDD464" w14:textId="7059A4E7" w:rsidR="00BD68C6" w:rsidRDefault="00306BC6" w:rsidP="009B42F7">
            <w:pPr>
              <w:tabs>
                <w:tab w:val="left" w:pos="1440"/>
              </w:tabs>
              <w:rPr>
                <w:rFonts w:cs="Arial"/>
              </w:rPr>
            </w:pPr>
            <w:r w:rsidRPr="6E681DBA">
              <w:rPr>
                <w:rFonts w:cs="Arial"/>
              </w:rPr>
              <w:t xml:space="preserve">Voor de KPI klanttevredenheid </w:t>
            </w:r>
            <w:r w:rsidR="00D22E68">
              <w:rPr>
                <w:rFonts w:cs="Arial"/>
              </w:rPr>
              <w:t xml:space="preserve">(zie bijlage 10) </w:t>
            </w:r>
            <w:r w:rsidRPr="6E681DBA">
              <w:rPr>
                <w:rFonts w:cs="Arial"/>
              </w:rPr>
              <w:t xml:space="preserve">dient Opdrachtnemer </w:t>
            </w:r>
            <w:r w:rsidR="005D20E4" w:rsidRPr="6E681DBA">
              <w:rPr>
                <w:rFonts w:cs="Arial"/>
              </w:rPr>
              <w:t xml:space="preserve">een korte </w:t>
            </w:r>
            <w:r w:rsidR="0072061A" w:rsidRPr="6E681DBA">
              <w:rPr>
                <w:rFonts w:cs="Arial"/>
              </w:rPr>
              <w:t>enquête</w:t>
            </w:r>
            <w:r w:rsidR="005D20E4" w:rsidRPr="6E681DBA">
              <w:rPr>
                <w:rFonts w:cs="Arial"/>
              </w:rPr>
              <w:t xml:space="preserve"> uit te voeren onder </w:t>
            </w:r>
            <w:r w:rsidR="001E41D6">
              <w:rPr>
                <w:rFonts w:cs="Arial"/>
              </w:rPr>
              <w:t>de</w:t>
            </w:r>
            <w:r w:rsidR="00696CFC" w:rsidRPr="6E681DBA">
              <w:rPr>
                <w:rFonts w:cs="Arial"/>
              </w:rPr>
              <w:t xml:space="preserve"> </w:t>
            </w:r>
            <w:r w:rsidR="0072061A" w:rsidRPr="6E681DBA">
              <w:rPr>
                <w:rFonts w:cs="Arial"/>
              </w:rPr>
              <w:t xml:space="preserve">bestellers. De te meten onderwerpen zijn: </w:t>
            </w:r>
          </w:p>
          <w:p w14:paraId="3000F4D9" w14:textId="77777777" w:rsidR="0072061A" w:rsidRDefault="000A243A" w:rsidP="000A243A">
            <w:pPr>
              <w:pStyle w:val="Lijstalinea"/>
              <w:numPr>
                <w:ilvl w:val="0"/>
                <w:numId w:val="41"/>
              </w:numPr>
              <w:tabs>
                <w:tab w:val="left" w:pos="1440"/>
              </w:tabs>
              <w:rPr>
                <w:rFonts w:cs="Arial"/>
              </w:rPr>
            </w:pPr>
            <w:r>
              <w:rPr>
                <w:rFonts w:cs="Arial"/>
              </w:rPr>
              <w:t>Kwaliteit producten</w:t>
            </w:r>
          </w:p>
          <w:p w14:paraId="7061540B" w14:textId="77777777" w:rsidR="000A243A" w:rsidRDefault="000A243A" w:rsidP="000A243A">
            <w:pPr>
              <w:pStyle w:val="Lijstalinea"/>
              <w:numPr>
                <w:ilvl w:val="0"/>
                <w:numId w:val="41"/>
              </w:numPr>
              <w:tabs>
                <w:tab w:val="left" w:pos="1440"/>
              </w:tabs>
              <w:rPr>
                <w:rFonts w:cs="Arial"/>
              </w:rPr>
            </w:pPr>
            <w:r>
              <w:rPr>
                <w:rFonts w:cs="Arial"/>
              </w:rPr>
              <w:t>Bereikbaarheid servicedesk</w:t>
            </w:r>
          </w:p>
          <w:p w14:paraId="2A16A12F" w14:textId="77777777" w:rsidR="000A243A" w:rsidRDefault="000A243A" w:rsidP="000A243A">
            <w:pPr>
              <w:pStyle w:val="Lijstalinea"/>
              <w:numPr>
                <w:ilvl w:val="0"/>
                <w:numId w:val="41"/>
              </w:numPr>
              <w:tabs>
                <w:tab w:val="left" w:pos="1440"/>
              </w:tabs>
              <w:rPr>
                <w:rFonts w:cs="Arial"/>
              </w:rPr>
            </w:pPr>
            <w:r>
              <w:rPr>
                <w:rFonts w:cs="Arial"/>
              </w:rPr>
              <w:t xml:space="preserve">Klanttevredenheid medewerker </w:t>
            </w:r>
            <w:r w:rsidR="00E6213F">
              <w:rPr>
                <w:rFonts w:cs="Arial"/>
              </w:rPr>
              <w:t>servicedesk</w:t>
            </w:r>
          </w:p>
          <w:p w14:paraId="35692F75" w14:textId="77777777" w:rsidR="00E6213F" w:rsidRDefault="00E6213F" w:rsidP="000A243A">
            <w:pPr>
              <w:pStyle w:val="Lijstalinea"/>
              <w:numPr>
                <w:ilvl w:val="0"/>
                <w:numId w:val="41"/>
              </w:numPr>
              <w:tabs>
                <w:tab w:val="left" w:pos="1440"/>
              </w:tabs>
              <w:rPr>
                <w:rFonts w:cs="Arial"/>
              </w:rPr>
            </w:pPr>
            <w:r>
              <w:rPr>
                <w:rFonts w:cs="Arial"/>
              </w:rPr>
              <w:t xml:space="preserve">Gebruiksvriendelijkheid webshop </w:t>
            </w:r>
          </w:p>
          <w:p w14:paraId="7CD80347" w14:textId="4D96C306" w:rsidR="00D33008" w:rsidRPr="00D22E68" w:rsidRDefault="00E6213F" w:rsidP="00D22E68">
            <w:pPr>
              <w:pStyle w:val="Lijstalinea"/>
              <w:numPr>
                <w:ilvl w:val="0"/>
                <w:numId w:val="41"/>
              </w:numPr>
              <w:tabs>
                <w:tab w:val="left" w:pos="1440"/>
              </w:tabs>
              <w:rPr>
                <w:rFonts w:cs="Arial"/>
              </w:rPr>
            </w:pPr>
            <w:r>
              <w:rPr>
                <w:rFonts w:cs="Arial"/>
              </w:rPr>
              <w:t>Overige</w:t>
            </w:r>
            <w:r w:rsidR="003C6EA7">
              <w:rPr>
                <w:rFonts w:cs="Arial"/>
              </w:rPr>
              <w:t>, gezamenlijk na gunning te bepalen</w:t>
            </w:r>
          </w:p>
        </w:tc>
        <w:tc>
          <w:tcPr>
            <w:tcW w:w="443" w:type="pct"/>
            <w:tcBorders>
              <w:top w:val="single" w:sz="4" w:space="0" w:color="auto"/>
              <w:left w:val="single" w:sz="4" w:space="0" w:color="auto"/>
              <w:bottom w:val="single" w:sz="4" w:space="0" w:color="auto"/>
              <w:right w:val="single" w:sz="4" w:space="0" w:color="auto"/>
            </w:tcBorders>
          </w:tcPr>
          <w:p w14:paraId="0602B455" w14:textId="77777777" w:rsidR="00BD68C6" w:rsidRDefault="00BD68C6">
            <w:pPr>
              <w:rPr>
                <w:rFonts w:cs="Arial"/>
                <w:lang w:eastAsia="en-US"/>
              </w:rPr>
            </w:pPr>
          </w:p>
        </w:tc>
      </w:tr>
      <w:tr w:rsidR="005B7EFC" w14:paraId="44D11BD1"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698724E6" w14:textId="77777777" w:rsidR="005B7EFC" w:rsidRPr="00103362" w:rsidRDefault="005B7EFC"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76D56BCC" w14:textId="074CA854" w:rsidR="005B7EFC" w:rsidRPr="00874769" w:rsidRDefault="005B7EFC" w:rsidP="247676F9">
            <w:pPr>
              <w:tabs>
                <w:tab w:val="left" w:pos="1440"/>
              </w:tabs>
              <w:rPr>
                <w:rFonts w:cs="Arial"/>
                <w:szCs w:val="20"/>
              </w:rPr>
            </w:pPr>
            <w:r w:rsidRPr="00874769">
              <w:rPr>
                <w:rFonts w:cs="Arial"/>
                <w:szCs w:val="20"/>
              </w:rPr>
              <w:t xml:space="preserve">Indien er </w:t>
            </w:r>
            <w:r w:rsidR="008071EA" w:rsidRPr="00874769">
              <w:rPr>
                <w:rFonts w:cs="Arial"/>
                <w:szCs w:val="20"/>
              </w:rPr>
              <w:t xml:space="preserve">niet voldoende voldaan wordt aan één of meerdere van de KPI’s </w:t>
            </w:r>
            <w:r w:rsidR="149B6BD1" w:rsidRPr="00874769">
              <w:rPr>
                <w:rFonts w:cs="Arial"/>
                <w:szCs w:val="20"/>
              </w:rPr>
              <w:t>(</w:t>
            </w:r>
            <w:r w:rsidR="149B6BD1" w:rsidRPr="00874769">
              <w:rPr>
                <w:rFonts w:eastAsia="Arial" w:cs="Arial"/>
                <w:color w:val="333333"/>
                <w:szCs w:val="20"/>
              </w:rPr>
              <w:t>Voor de vastgestelde KPI’s</w:t>
            </w:r>
            <w:r w:rsidR="00D90306" w:rsidRPr="00874769">
              <w:rPr>
                <w:rFonts w:eastAsia="Arial" w:cs="Arial"/>
                <w:color w:val="333333"/>
                <w:szCs w:val="20"/>
              </w:rPr>
              <w:t>),</w:t>
            </w:r>
            <w:r w:rsidR="149B6BD1" w:rsidRPr="00874769">
              <w:rPr>
                <w:rFonts w:eastAsia="Arial" w:cs="Arial"/>
                <w:color w:val="333333"/>
                <w:szCs w:val="20"/>
              </w:rPr>
              <w:t> gelden de volgende bepalingen:  </w:t>
            </w:r>
          </w:p>
          <w:p w14:paraId="0849C8DF" w14:textId="5CEFD844" w:rsidR="005B7EFC" w:rsidRPr="00874769" w:rsidRDefault="003A7C5B" w:rsidP="009B42F7">
            <w:pPr>
              <w:tabs>
                <w:tab w:val="left" w:pos="1440"/>
              </w:tabs>
              <w:rPr>
                <w:szCs w:val="20"/>
              </w:rPr>
            </w:pPr>
            <w:r>
              <w:rPr>
                <w:rFonts w:eastAsia="Arial" w:cs="Arial"/>
                <w:color w:val="333333"/>
                <w:szCs w:val="20"/>
              </w:rPr>
              <w:t>-</w:t>
            </w:r>
            <w:r w:rsidR="149B6BD1" w:rsidRPr="00874769">
              <w:rPr>
                <w:rFonts w:eastAsia="Arial" w:cs="Arial"/>
                <w:color w:val="333333"/>
                <w:szCs w:val="20"/>
              </w:rPr>
              <w:t>Dienstverlener dient binnen één (1) maand na vaststelling van een score onder de norm een verbeterplan in met een voorstel om alsnog aan de norm te voldoen (conform het format welke als bijlage is toegevoegd).  </w:t>
            </w:r>
          </w:p>
          <w:p w14:paraId="447150FB" w14:textId="28F47A84" w:rsidR="005B7EFC" w:rsidRPr="00874769" w:rsidRDefault="00383A35" w:rsidP="009B42F7">
            <w:pPr>
              <w:tabs>
                <w:tab w:val="left" w:pos="1440"/>
              </w:tabs>
              <w:rPr>
                <w:szCs w:val="20"/>
              </w:rPr>
            </w:pPr>
            <w:r>
              <w:rPr>
                <w:rFonts w:eastAsia="Arial" w:cs="Arial"/>
                <w:color w:val="333333"/>
                <w:szCs w:val="20"/>
              </w:rPr>
              <w:t xml:space="preserve">- </w:t>
            </w:r>
            <w:r w:rsidR="149B6BD1" w:rsidRPr="00874769">
              <w:rPr>
                <w:rFonts w:eastAsia="Arial" w:cs="Arial"/>
                <w:color w:val="333333"/>
                <w:szCs w:val="20"/>
              </w:rPr>
              <w:t>Een onvoldoende score op een KPI drie (3) maanden na de eerste vaststelling</w:t>
            </w:r>
            <w:r w:rsidR="00B30C98" w:rsidRPr="00874769">
              <w:rPr>
                <w:rFonts w:eastAsia="Arial" w:cs="Arial"/>
                <w:color w:val="333333"/>
                <w:szCs w:val="20"/>
              </w:rPr>
              <w:t xml:space="preserve"> van een onvoldoende score,</w:t>
            </w:r>
            <w:r w:rsidR="149B6BD1" w:rsidRPr="00874769">
              <w:rPr>
                <w:rFonts w:eastAsia="Arial" w:cs="Arial"/>
                <w:color w:val="333333"/>
                <w:szCs w:val="20"/>
              </w:rPr>
              <w:t xml:space="preserve"> wordt beschouwd als een toerekenbare tekortkoming in de uitvoering van de Overeenkomst waarbij Dienstverlener direct in gebreke wordt gesteld.  </w:t>
            </w:r>
          </w:p>
          <w:p w14:paraId="7ED4BE4A" w14:textId="796D4A5D" w:rsidR="005B7EFC" w:rsidRPr="00874769" w:rsidRDefault="00383A35" w:rsidP="009B42F7">
            <w:pPr>
              <w:tabs>
                <w:tab w:val="left" w:pos="1440"/>
              </w:tabs>
              <w:rPr>
                <w:szCs w:val="20"/>
              </w:rPr>
            </w:pPr>
            <w:r>
              <w:rPr>
                <w:rFonts w:eastAsia="Arial" w:cs="Arial"/>
                <w:color w:val="333333"/>
                <w:szCs w:val="20"/>
              </w:rPr>
              <w:t xml:space="preserve">- </w:t>
            </w:r>
            <w:r w:rsidR="149B6BD1" w:rsidRPr="00874769">
              <w:rPr>
                <w:rFonts w:eastAsia="Arial" w:cs="Arial"/>
                <w:color w:val="333333"/>
                <w:szCs w:val="20"/>
              </w:rPr>
              <w:t>Dienstverlener dient binnen één (1) maand na ingebrekestelling een tweede verbeterplan in.  </w:t>
            </w:r>
          </w:p>
          <w:p w14:paraId="12EC92CB" w14:textId="6A272BFD" w:rsidR="005B7EFC" w:rsidRPr="00874769" w:rsidRDefault="00383A35" w:rsidP="009B42F7">
            <w:pPr>
              <w:tabs>
                <w:tab w:val="left" w:pos="1440"/>
              </w:tabs>
              <w:rPr>
                <w:szCs w:val="20"/>
              </w:rPr>
            </w:pPr>
            <w:r>
              <w:rPr>
                <w:rFonts w:eastAsia="Arial" w:cs="Arial"/>
                <w:color w:val="333333"/>
                <w:szCs w:val="20"/>
              </w:rPr>
              <w:t xml:space="preserve">- </w:t>
            </w:r>
            <w:r w:rsidR="149B6BD1" w:rsidRPr="00874769">
              <w:rPr>
                <w:rFonts w:eastAsia="Arial" w:cs="Arial"/>
                <w:color w:val="333333"/>
                <w:szCs w:val="20"/>
              </w:rPr>
              <w:t>Een onvoldoende score drie (3) maanden na de ingebrekestelling wordt beschouwd als een toerekenbare tekortkoming in de uitvoering van de Overeenkomst waarbij Dienstverlener direct in verzuim is.  </w:t>
            </w:r>
          </w:p>
          <w:p w14:paraId="009F852B" w14:textId="5EF7E6D1" w:rsidR="005B7EFC" w:rsidRPr="00874769" w:rsidRDefault="00383A35" w:rsidP="009B42F7">
            <w:pPr>
              <w:tabs>
                <w:tab w:val="left" w:pos="1440"/>
              </w:tabs>
              <w:rPr>
                <w:rFonts w:cs="Arial"/>
                <w:szCs w:val="20"/>
              </w:rPr>
            </w:pPr>
            <w:r>
              <w:rPr>
                <w:rFonts w:eastAsia="Arial" w:cs="Arial"/>
                <w:color w:val="333333"/>
                <w:szCs w:val="20"/>
              </w:rPr>
              <w:t xml:space="preserve">- </w:t>
            </w:r>
            <w:r w:rsidR="149B6BD1" w:rsidRPr="00874769">
              <w:rPr>
                <w:rFonts w:eastAsia="Arial" w:cs="Arial"/>
                <w:color w:val="333333"/>
                <w:szCs w:val="20"/>
              </w:rPr>
              <w:t>Hogeschool Rotterdam kan besluiten om over te gaan tot ontbinding van de Overeenkomst wanneer Dienstverlener in verzuim is. Ontbinding van de Overeenkomst vindt plaats met inachtneming van een termijn van zes (6) maande</w:t>
            </w:r>
            <w:r w:rsidR="00B30C98" w:rsidRPr="00874769">
              <w:rPr>
                <w:rFonts w:eastAsia="Arial" w:cs="Arial"/>
                <w:color w:val="333333"/>
                <w:szCs w:val="20"/>
              </w:rPr>
              <w:t>n</w:t>
            </w:r>
            <w:r w:rsidR="00007A5D" w:rsidRPr="00874769">
              <w:rPr>
                <w:rFonts w:eastAsia="Arial" w:cs="Arial"/>
                <w:color w:val="333333"/>
                <w:szCs w:val="20"/>
              </w:rPr>
              <w:t>.</w:t>
            </w:r>
          </w:p>
        </w:tc>
        <w:tc>
          <w:tcPr>
            <w:tcW w:w="443" w:type="pct"/>
            <w:tcBorders>
              <w:top w:val="single" w:sz="4" w:space="0" w:color="auto"/>
              <w:left w:val="single" w:sz="4" w:space="0" w:color="auto"/>
              <w:bottom w:val="single" w:sz="4" w:space="0" w:color="auto"/>
              <w:right w:val="single" w:sz="4" w:space="0" w:color="auto"/>
            </w:tcBorders>
          </w:tcPr>
          <w:p w14:paraId="02C46E88" w14:textId="77777777" w:rsidR="005B7EFC" w:rsidRDefault="005B7EFC">
            <w:pPr>
              <w:rPr>
                <w:rFonts w:cs="Arial"/>
                <w:lang w:eastAsia="en-US"/>
              </w:rPr>
            </w:pPr>
          </w:p>
        </w:tc>
      </w:tr>
      <w:tr w:rsidR="00510A28" w14:paraId="2F9CE22F"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07764BFB" w14:textId="77777777" w:rsidR="00510A28" w:rsidRPr="00103362" w:rsidRDefault="00510A28"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604D9B92" w14:textId="6DAFF628" w:rsidR="00510A28" w:rsidRPr="00874769" w:rsidRDefault="0073364A" w:rsidP="247676F9">
            <w:pPr>
              <w:tabs>
                <w:tab w:val="left" w:pos="1440"/>
              </w:tabs>
              <w:rPr>
                <w:rFonts w:cs="Arial"/>
                <w:szCs w:val="20"/>
              </w:rPr>
            </w:pPr>
            <w:r w:rsidRPr="00874769">
              <w:rPr>
                <w:rStyle w:val="Verwijzingopmerking"/>
                <w:sz w:val="20"/>
                <w:szCs w:val="20"/>
              </w:rPr>
              <w:t xml:space="preserve">Opdrachtnemer </w:t>
            </w:r>
            <w:r w:rsidR="00874769" w:rsidRPr="00874769">
              <w:rPr>
                <w:rStyle w:val="Verwijzingopmerking"/>
                <w:sz w:val="20"/>
                <w:szCs w:val="20"/>
              </w:rPr>
              <w:t>hanteert</w:t>
            </w:r>
            <w:r w:rsidRPr="00874769">
              <w:rPr>
                <w:rStyle w:val="Verwijzingopmerking"/>
                <w:sz w:val="20"/>
                <w:szCs w:val="20"/>
              </w:rPr>
              <w:t xml:space="preserve"> </w:t>
            </w:r>
            <w:r w:rsidR="00264ABC" w:rsidRPr="00874769">
              <w:rPr>
                <w:rStyle w:val="Verwijzingopmerking"/>
                <w:sz w:val="20"/>
                <w:szCs w:val="20"/>
              </w:rPr>
              <w:t>de</w:t>
            </w:r>
            <w:r w:rsidR="00DC1EB8" w:rsidRPr="00874769">
              <w:rPr>
                <w:rStyle w:val="Verwijzingopmerking"/>
                <w:sz w:val="20"/>
                <w:szCs w:val="20"/>
              </w:rPr>
              <w:t xml:space="preserve"> opgestelde communicatiemat</w:t>
            </w:r>
            <w:r w:rsidR="00264ABC" w:rsidRPr="00874769">
              <w:rPr>
                <w:rStyle w:val="Verwijzingopmerking"/>
                <w:sz w:val="20"/>
                <w:szCs w:val="20"/>
              </w:rPr>
              <w:t xml:space="preserve">rix </w:t>
            </w:r>
            <w:r w:rsidR="00E4527A" w:rsidRPr="00874769">
              <w:rPr>
                <w:rStyle w:val="Verwijzingopmerking"/>
                <w:sz w:val="20"/>
                <w:szCs w:val="20"/>
              </w:rPr>
              <w:t xml:space="preserve">die </w:t>
            </w:r>
            <w:r w:rsidR="00874769" w:rsidRPr="00874769">
              <w:rPr>
                <w:rStyle w:val="Verwijzingopmerking"/>
                <w:sz w:val="20"/>
                <w:szCs w:val="20"/>
              </w:rPr>
              <w:t xml:space="preserve">te </w:t>
            </w:r>
            <w:r w:rsidR="00874769" w:rsidRPr="00874769">
              <w:rPr>
                <w:rFonts w:cs="Arial"/>
                <w:szCs w:val="20"/>
              </w:rPr>
              <w:t xml:space="preserve">vinden is onder Bijlage </w:t>
            </w:r>
            <w:r w:rsidR="00793471">
              <w:rPr>
                <w:rFonts w:cs="Arial"/>
                <w:szCs w:val="20"/>
              </w:rPr>
              <w:t>11.</w:t>
            </w:r>
          </w:p>
        </w:tc>
        <w:tc>
          <w:tcPr>
            <w:tcW w:w="443" w:type="pct"/>
            <w:tcBorders>
              <w:top w:val="single" w:sz="4" w:space="0" w:color="auto"/>
              <w:left w:val="single" w:sz="4" w:space="0" w:color="auto"/>
              <w:bottom w:val="single" w:sz="4" w:space="0" w:color="auto"/>
              <w:right w:val="single" w:sz="4" w:space="0" w:color="auto"/>
            </w:tcBorders>
          </w:tcPr>
          <w:p w14:paraId="1C562382" w14:textId="77777777" w:rsidR="00510A28" w:rsidRDefault="00510A28">
            <w:pPr>
              <w:rPr>
                <w:rFonts w:cs="Arial"/>
                <w:lang w:eastAsia="en-US"/>
              </w:rPr>
            </w:pPr>
          </w:p>
        </w:tc>
      </w:tr>
      <w:tr w:rsidR="00F47525" w14:paraId="60196AF1"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5AD6475F" w14:textId="30973DE7" w:rsidR="00F47525" w:rsidRPr="00103362" w:rsidRDefault="00F47525"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697D0098" w14:textId="471F5147" w:rsidR="00F47525" w:rsidRPr="00874769" w:rsidRDefault="009B42F7" w:rsidP="009B42F7">
            <w:pPr>
              <w:tabs>
                <w:tab w:val="left" w:pos="1440"/>
              </w:tabs>
              <w:rPr>
                <w:szCs w:val="20"/>
                <w:lang w:eastAsia="en-US"/>
              </w:rPr>
            </w:pPr>
            <w:r w:rsidRPr="00874769">
              <w:rPr>
                <w:szCs w:val="20"/>
                <w:lang w:eastAsia="en-US"/>
              </w:rPr>
              <w:t xml:space="preserve">U bent </w:t>
            </w:r>
            <w:r w:rsidR="00F47525" w:rsidRPr="00874769">
              <w:rPr>
                <w:szCs w:val="20"/>
                <w:lang w:eastAsia="en-US"/>
              </w:rPr>
              <w:t>verantwoordelijk voor het inplannen van</w:t>
            </w:r>
            <w:r w:rsidR="00F3723A">
              <w:rPr>
                <w:szCs w:val="20"/>
                <w:lang w:eastAsia="en-US"/>
              </w:rPr>
              <w:t xml:space="preserve"> </w:t>
            </w:r>
            <w:r w:rsidR="00CD02E3">
              <w:rPr>
                <w:szCs w:val="20"/>
                <w:lang w:eastAsia="en-US"/>
              </w:rPr>
              <w:t>het</w:t>
            </w:r>
            <w:r w:rsidR="00755B81">
              <w:rPr>
                <w:szCs w:val="20"/>
                <w:lang w:eastAsia="en-US"/>
              </w:rPr>
              <w:t xml:space="preserve"> </w:t>
            </w:r>
            <w:r w:rsidR="009526BB">
              <w:rPr>
                <w:szCs w:val="20"/>
                <w:lang w:eastAsia="en-US"/>
              </w:rPr>
              <w:t xml:space="preserve">strategisch en </w:t>
            </w:r>
            <w:r w:rsidR="00755B81">
              <w:rPr>
                <w:szCs w:val="20"/>
                <w:lang w:eastAsia="en-US"/>
              </w:rPr>
              <w:t>tactisch overleg</w:t>
            </w:r>
            <w:r w:rsidR="00F3723A">
              <w:rPr>
                <w:szCs w:val="20"/>
                <w:lang w:eastAsia="en-US"/>
              </w:rPr>
              <w:t xml:space="preserve"> zoals vastgele</w:t>
            </w:r>
            <w:r w:rsidR="00B63455">
              <w:rPr>
                <w:szCs w:val="20"/>
                <w:lang w:eastAsia="en-US"/>
              </w:rPr>
              <w:t xml:space="preserve">gd in de communicatiematrix, </w:t>
            </w:r>
            <w:r w:rsidR="00F47525" w:rsidRPr="00874769">
              <w:rPr>
                <w:szCs w:val="20"/>
                <w:lang w:eastAsia="en-US"/>
              </w:rPr>
              <w:t xml:space="preserve">het opstellen en vooraf toezenden van een agenda en het opleveren van </w:t>
            </w:r>
            <w:r w:rsidR="00B63455">
              <w:rPr>
                <w:szCs w:val="20"/>
                <w:lang w:eastAsia="en-US"/>
              </w:rPr>
              <w:t>de</w:t>
            </w:r>
            <w:r w:rsidR="00F47525" w:rsidRPr="00874769">
              <w:rPr>
                <w:szCs w:val="20"/>
                <w:lang w:eastAsia="en-US"/>
              </w:rPr>
              <w:t xml:space="preserve"> gesprekverslag</w:t>
            </w:r>
            <w:r w:rsidR="00B63455">
              <w:rPr>
                <w:szCs w:val="20"/>
                <w:lang w:eastAsia="en-US"/>
              </w:rPr>
              <w:t>en</w:t>
            </w:r>
            <w:r w:rsidR="00F47525" w:rsidRPr="00874769">
              <w:rPr>
                <w:szCs w:val="20"/>
                <w:lang w:eastAsia="en-US"/>
              </w:rPr>
              <w:t xml:space="preserve"> binnen vijf werkdagen nadat het overleg heeft plaatsgevonden.</w:t>
            </w:r>
          </w:p>
        </w:tc>
        <w:tc>
          <w:tcPr>
            <w:tcW w:w="443" w:type="pct"/>
            <w:tcBorders>
              <w:top w:val="single" w:sz="4" w:space="0" w:color="auto"/>
              <w:left w:val="single" w:sz="4" w:space="0" w:color="auto"/>
              <w:bottom w:val="single" w:sz="4" w:space="0" w:color="auto"/>
              <w:right w:val="single" w:sz="4" w:space="0" w:color="auto"/>
            </w:tcBorders>
          </w:tcPr>
          <w:p w14:paraId="7B8CB56F" w14:textId="77777777" w:rsidR="00F47525" w:rsidRDefault="00F47525">
            <w:pPr>
              <w:rPr>
                <w:rFonts w:cs="Arial"/>
                <w:lang w:eastAsia="en-US"/>
              </w:rPr>
            </w:pPr>
          </w:p>
        </w:tc>
      </w:tr>
      <w:tr w:rsidR="00B75429" w14:paraId="6976D428"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7EE700F2" w14:textId="77777777" w:rsidR="00B75429" w:rsidRPr="00103362" w:rsidRDefault="00B75429"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176ACF8E" w14:textId="77777777" w:rsidR="00B63798" w:rsidRPr="00126209" w:rsidRDefault="31DC410D" w:rsidP="00B63798">
            <w:pPr>
              <w:spacing w:line="240" w:lineRule="auto"/>
              <w:rPr>
                <w:rFonts w:cs="Arial"/>
              </w:rPr>
            </w:pPr>
            <w:r w:rsidRPr="1A046CE3">
              <w:rPr>
                <w:rFonts w:cs="Arial"/>
              </w:rPr>
              <w:t>Elk kwartaal levert Opdrachtnemer kosteloos een managementrapportage aan met daarin in ieder geval de volgende gegevens:</w:t>
            </w:r>
          </w:p>
          <w:p w14:paraId="77A9296A" w14:textId="078166C8" w:rsidR="00B63798" w:rsidRDefault="6DEEC3E8" w:rsidP="1A046CE3">
            <w:pPr>
              <w:pStyle w:val="Lijstalinea"/>
              <w:numPr>
                <w:ilvl w:val="0"/>
                <w:numId w:val="36"/>
              </w:numPr>
              <w:spacing w:line="240" w:lineRule="auto"/>
              <w:rPr>
                <w:rFonts w:cs="Arial"/>
              </w:rPr>
            </w:pPr>
            <w:r w:rsidRPr="0598170B">
              <w:rPr>
                <w:rFonts w:cs="Arial"/>
              </w:rPr>
              <w:t>Een rapport met daarin alle bestelde artikelnummers. Achter elk artikelnummer dient de naam van het artikel te staan, het aantal geleverde stuks en of er retourzendingen zijn geweest</w:t>
            </w:r>
            <w:r w:rsidR="6311B8C7" w:rsidRPr="0598170B">
              <w:rPr>
                <w:rFonts w:cs="Arial"/>
              </w:rPr>
              <w:t xml:space="preserve"> </w:t>
            </w:r>
            <w:r w:rsidRPr="0598170B">
              <w:rPr>
                <w:rFonts w:cs="Arial"/>
              </w:rPr>
              <w:t>(als bijlage)</w:t>
            </w:r>
            <w:r w:rsidR="26AA05AF" w:rsidRPr="0598170B">
              <w:rPr>
                <w:rFonts w:cs="Arial"/>
              </w:rPr>
              <w:t>.</w:t>
            </w:r>
          </w:p>
          <w:p w14:paraId="2E543F35" w14:textId="77777777" w:rsidR="00137A1B" w:rsidRPr="00137A1B" w:rsidRDefault="53C2891F" w:rsidP="00137A1B">
            <w:pPr>
              <w:pStyle w:val="Lijstalinea"/>
              <w:numPr>
                <w:ilvl w:val="0"/>
                <w:numId w:val="36"/>
              </w:numPr>
              <w:spacing w:line="240" w:lineRule="auto"/>
            </w:pPr>
            <w:r w:rsidRPr="1A046CE3">
              <w:rPr>
                <w:rFonts w:cs="Arial"/>
              </w:rPr>
              <w:t xml:space="preserve">Een rapport met daarin een percentage van foutieve bezorgingen (verkeerde artikelen en/of verkeerd afleveradres) ten opzichte van het </w:t>
            </w:r>
            <w:r w:rsidRPr="00137A1B">
              <w:rPr>
                <w:rFonts w:cs="Arial"/>
              </w:rPr>
              <w:t>totaal aantal bezorgingen.</w:t>
            </w:r>
          </w:p>
          <w:p w14:paraId="2A6AF8AE" w14:textId="24ECDFD9" w:rsidR="00FF34C0" w:rsidRPr="00137A1B" w:rsidRDefault="1987D6B9" w:rsidP="00137A1B">
            <w:pPr>
              <w:pStyle w:val="Lijstalinea"/>
              <w:numPr>
                <w:ilvl w:val="0"/>
                <w:numId w:val="36"/>
              </w:numPr>
              <w:spacing w:line="240" w:lineRule="auto"/>
            </w:pPr>
            <w:r w:rsidRPr="00137A1B">
              <w:rPr>
                <w:rFonts w:cs="Arial"/>
              </w:rPr>
              <w:t>Een rapport met daarin het aantal bestelde artikelen uitgesplitst naar artikelen met het predicaat ‘duurzaam’</w:t>
            </w:r>
            <w:r w:rsidR="00FF3E6F" w:rsidRPr="00137A1B">
              <w:rPr>
                <w:rFonts w:cs="Arial"/>
              </w:rPr>
              <w:t xml:space="preserve">, incl. percentage aantal duurzame artikelen ten opzichte van het totaal aantal bestellingen. </w:t>
            </w:r>
          </w:p>
          <w:p w14:paraId="64D2E8E0" w14:textId="3A83FB31" w:rsidR="00FF34C0" w:rsidRPr="00FB6325" w:rsidRDefault="668DDB9B" w:rsidP="0598170B">
            <w:pPr>
              <w:pStyle w:val="Lijstalinea"/>
              <w:numPr>
                <w:ilvl w:val="0"/>
                <w:numId w:val="36"/>
              </w:numPr>
              <w:spacing w:line="240" w:lineRule="auto"/>
              <w:rPr>
                <w:rFonts w:cs="Arial"/>
              </w:rPr>
            </w:pPr>
            <w:r w:rsidRPr="0598170B">
              <w:rPr>
                <w:rFonts w:cs="Arial"/>
              </w:rPr>
              <w:t>Een rapport met daarin een overzicht van het aantal artikelen, inclusief artikelnaam, waarvoor een alternatief is aangeboden</w:t>
            </w:r>
            <w:r w:rsidR="00533257">
              <w:rPr>
                <w:rFonts w:cs="Arial"/>
              </w:rPr>
              <w:t>.</w:t>
            </w:r>
          </w:p>
          <w:p w14:paraId="0A3CC606" w14:textId="73822868" w:rsidR="00FF34C0" w:rsidRDefault="00FF34C0" w:rsidP="00FF34C0">
            <w:pPr>
              <w:pStyle w:val="Lijstalinea"/>
              <w:numPr>
                <w:ilvl w:val="0"/>
                <w:numId w:val="36"/>
              </w:numPr>
              <w:spacing w:line="240" w:lineRule="auto"/>
              <w:rPr>
                <w:rFonts w:cs="Arial"/>
                <w:szCs w:val="20"/>
              </w:rPr>
            </w:pPr>
            <w:r w:rsidRPr="00126209">
              <w:rPr>
                <w:rFonts w:cs="Arial"/>
                <w:szCs w:val="20"/>
              </w:rPr>
              <w:t>Een rapport met daarin een overzicht van</w:t>
            </w:r>
            <w:r>
              <w:rPr>
                <w:rFonts w:cs="Arial"/>
                <w:szCs w:val="20"/>
              </w:rPr>
              <w:t xml:space="preserve"> het aantal artikelen, inclusief artikelnaam uitgesplitst naar kostenplaats;</w:t>
            </w:r>
          </w:p>
          <w:p w14:paraId="5135D7D8" w14:textId="342CC43B" w:rsidR="00C4197F" w:rsidRPr="00126209" w:rsidRDefault="08B2190D" w:rsidP="1A046CE3">
            <w:pPr>
              <w:pStyle w:val="Lijstalinea"/>
              <w:numPr>
                <w:ilvl w:val="0"/>
                <w:numId w:val="36"/>
              </w:numPr>
              <w:spacing w:line="240" w:lineRule="auto"/>
              <w:rPr>
                <w:rFonts w:cs="Arial"/>
              </w:rPr>
            </w:pPr>
            <w:r w:rsidRPr="1A046CE3">
              <w:rPr>
                <w:rFonts w:cs="Arial"/>
              </w:rPr>
              <w:t xml:space="preserve">Een rapport met daarin </w:t>
            </w:r>
            <w:r w:rsidR="62C8A058" w:rsidRPr="1A046CE3">
              <w:rPr>
                <w:rFonts w:cs="Arial"/>
              </w:rPr>
              <w:t>een percentage van de leveringen geleverd binnen afgesproken levertijd.</w:t>
            </w:r>
          </w:p>
          <w:p w14:paraId="51AE682C" w14:textId="472216CF" w:rsidR="00B75429" w:rsidRPr="00AB11F2" w:rsidRDefault="00C4197F" w:rsidP="00C4197F">
            <w:pPr>
              <w:pStyle w:val="Lijstalinea"/>
              <w:numPr>
                <w:ilvl w:val="0"/>
                <w:numId w:val="36"/>
              </w:numPr>
              <w:spacing w:line="240" w:lineRule="auto"/>
              <w:rPr>
                <w:rFonts w:cs="Arial"/>
                <w:lang w:eastAsia="en-US"/>
              </w:rPr>
            </w:pPr>
            <w:r w:rsidRPr="00126209">
              <w:rPr>
                <w:rFonts w:cs="Arial"/>
                <w:szCs w:val="20"/>
              </w:rPr>
              <w:t>Een klachtenrapport met daarin de datum van een klacht, de naam van de medewerker die de klacht heeft ingediend, de aard van een klacht en de afhandeling ervan</w:t>
            </w:r>
            <w:r w:rsidR="00FF3E6F">
              <w:rPr>
                <w:rFonts w:cs="Arial"/>
                <w:szCs w:val="20"/>
              </w:rPr>
              <w:t xml:space="preserve"> inclusief afhandeltijd.</w:t>
            </w:r>
          </w:p>
          <w:p w14:paraId="6376167D" w14:textId="1BE6ED72" w:rsidR="00AB11F2" w:rsidRPr="00C47B0A" w:rsidRDefault="0052579F" w:rsidP="00C4197F">
            <w:pPr>
              <w:pStyle w:val="Lijstalinea"/>
              <w:numPr>
                <w:ilvl w:val="0"/>
                <w:numId w:val="36"/>
              </w:numPr>
              <w:spacing w:line="240" w:lineRule="auto"/>
              <w:rPr>
                <w:rFonts w:cs="Arial"/>
                <w:lang w:eastAsia="en-US"/>
              </w:rPr>
            </w:pPr>
            <w:r>
              <w:rPr>
                <w:rFonts w:cs="Arial"/>
                <w:lang w:eastAsia="en-US"/>
              </w:rPr>
              <w:t xml:space="preserve">Een rapport met daarin </w:t>
            </w:r>
            <w:r>
              <w:rPr>
                <w:rFonts w:asciiTheme="minorBidi" w:eastAsia="Calibri" w:hAnsiTheme="minorBidi" w:cstheme="minorBidi"/>
                <w:szCs w:val="20"/>
              </w:rPr>
              <w:t>e</w:t>
            </w:r>
            <w:r w:rsidRPr="00340101">
              <w:rPr>
                <w:rFonts w:asciiTheme="minorBidi" w:eastAsia="Calibri" w:hAnsiTheme="minorBidi" w:cstheme="minorBidi"/>
                <w:szCs w:val="20"/>
              </w:rPr>
              <w:t>en CO2-overzicht; hoeveelheden, reductie, transport (incl. gereden kilometers), eventuele compensatie, etc.</w:t>
            </w:r>
          </w:p>
          <w:p w14:paraId="602BBEA3" w14:textId="77777777" w:rsidR="00C47B0A" w:rsidRDefault="00AB11F2" w:rsidP="00AB11F2">
            <w:pPr>
              <w:spacing w:line="240" w:lineRule="auto"/>
              <w:rPr>
                <w:rFonts w:asciiTheme="minorBidi" w:eastAsia="Calibri" w:hAnsiTheme="minorBidi" w:cstheme="minorBidi"/>
                <w:szCs w:val="20"/>
              </w:rPr>
            </w:pPr>
            <w:r w:rsidRPr="00340101">
              <w:rPr>
                <w:rFonts w:asciiTheme="minorBidi" w:eastAsia="Calibri" w:hAnsiTheme="minorBidi" w:cstheme="minorBidi"/>
                <w:szCs w:val="20"/>
              </w:rPr>
              <w:t xml:space="preserve">Indien opdrachtnemer vanuit zijn expertise en ervaring aanvullende (management)informatie wenst te rapporteren, dient hij dat aan geven. De </w:t>
            </w:r>
            <w:r w:rsidRPr="00340101">
              <w:rPr>
                <w:rFonts w:asciiTheme="minorBidi" w:eastAsia="Calibri" w:hAnsiTheme="minorBidi" w:cstheme="minorBidi"/>
                <w:szCs w:val="20"/>
              </w:rPr>
              <w:lastRenderedPageBreak/>
              <w:t>uiteindelijke opzet en invulling van de managementrapportage zal zo spoedig mogelijk na contractsluiting tussen partijen worden afgestemd.</w:t>
            </w:r>
          </w:p>
          <w:p w14:paraId="7F1C4DDB" w14:textId="2D9690C4" w:rsidR="0052579F" w:rsidRPr="00C47B0A" w:rsidRDefault="0052579F" w:rsidP="00AB11F2">
            <w:pPr>
              <w:spacing w:line="240" w:lineRule="auto"/>
              <w:rPr>
                <w:rFonts w:cs="Arial"/>
                <w:lang w:eastAsia="en-US"/>
              </w:rPr>
            </w:pPr>
            <w:r w:rsidRPr="00340101">
              <w:rPr>
                <w:rFonts w:asciiTheme="minorBidi" w:eastAsia="Calibri" w:hAnsiTheme="minorBidi" w:cstheme="minorBidi"/>
                <w:szCs w:val="20"/>
              </w:rPr>
              <w:t>De kwartaalrapportage dient maximaal tien (10) werkdagen na afloop van het voorgaande kwartaal aangeleverd te worden. De jaarrapportage dient binnen twintig (20) werkdagen na afloop van het voorafgaande contractjaar te worden aangeleverd.</w:t>
            </w:r>
          </w:p>
        </w:tc>
        <w:tc>
          <w:tcPr>
            <w:tcW w:w="443" w:type="pct"/>
            <w:tcBorders>
              <w:top w:val="single" w:sz="4" w:space="0" w:color="auto"/>
              <w:left w:val="single" w:sz="4" w:space="0" w:color="auto"/>
              <w:bottom w:val="single" w:sz="4" w:space="0" w:color="auto"/>
              <w:right w:val="single" w:sz="4" w:space="0" w:color="auto"/>
            </w:tcBorders>
          </w:tcPr>
          <w:p w14:paraId="7BE3B3D4" w14:textId="77777777" w:rsidR="00B75429" w:rsidRDefault="00B75429">
            <w:pPr>
              <w:rPr>
                <w:rFonts w:cs="Arial"/>
                <w:szCs w:val="20"/>
                <w:lang w:eastAsia="en-US"/>
              </w:rPr>
            </w:pPr>
          </w:p>
        </w:tc>
      </w:tr>
      <w:tr w:rsidR="0047446E" w14:paraId="69C1904A"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0803BEAD" w14:textId="77777777" w:rsidR="0047446E" w:rsidRPr="00103362" w:rsidRDefault="0047446E" w:rsidP="0047446E">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12B6A2BB" w14:textId="7793E60E" w:rsidR="0047446E" w:rsidRPr="624AE49B" w:rsidRDefault="0047446E" w:rsidP="0047446E">
            <w:pPr>
              <w:rPr>
                <w:lang w:eastAsia="en-US"/>
              </w:rPr>
            </w:pPr>
            <w:r w:rsidRPr="00126209">
              <w:rPr>
                <w:rFonts w:cs="Arial"/>
              </w:rPr>
              <w:t xml:space="preserve">Elke formele afspraak, besluit, actie etc. wordt schriftelijk bevestigd door </w:t>
            </w:r>
            <w:r>
              <w:rPr>
                <w:rFonts w:cs="Arial"/>
              </w:rPr>
              <w:t>Opdrachtnemer binnen 5 werkdagen</w:t>
            </w:r>
            <w:r w:rsidRPr="00126209">
              <w:rPr>
                <w:rFonts w:cs="Arial"/>
              </w:rPr>
              <w:t>.</w:t>
            </w:r>
          </w:p>
        </w:tc>
        <w:tc>
          <w:tcPr>
            <w:tcW w:w="443" w:type="pct"/>
            <w:tcBorders>
              <w:top w:val="single" w:sz="4" w:space="0" w:color="auto"/>
              <w:left w:val="single" w:sz="4" w:space="0" w:color="auto"/>
              <w:bottom w:val="single" w:sz="4" w:space="0" w:color="auto"/>
              <w:right w:val="single" w:sz="4" w:space="0" w:color="auto"/>
            </w:tcBorders>
          </w:tcPr>
          <w:p w14:paraId="038D9609" w14:textId="77777777" w:rsidR="0047446E" w:rsidRDefault="0047446E" w:rsidP="0047446E">
            <w:pPr>
              <w:rPr>
                <w:lang w:eastAsia="en-US"/>
              </w:rPr>
            </w:pPr>
          </w:p>
        </w:tc>
      </w:tr>
      <w:tr w:rsidR="00A2319B" w14:paraId="69A97C62"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6007AEEF" w14:textId="77777777" w:rsidR="00A2319B" w:rsidRPr="00103362" w:rsidRDefault="00A2319B" w:rsidP="00A2319B">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21CF02E8" w14:textId="424C1F23" w:rsidR="00A2319B" w:rsidRPr="624AE49B" w:rsidRDefault="00A2319B" w:rsidP="00A2319B">
            <w:pPr>
              <w:rPr>
                <w:lang w:eastAsia="en-US"/>
              </w:rPr>
            </w:pPr>
            <w:r>
              <w:rPr>
                <w:rFonts w:cs="Arial"/>
              </w:rPr>
              <w:t>Opdrachtnemer</w:t>
            </w:r>
            <w:r w:rsidRPr="00126209">
              <w:rPr>
                <w:rFonts w:cs="Arial"/>
              </w:rPr>
              <w:t xml:space="preserve"> heeft een service</w:t>
            </w:r>
            <w:r>
              <w:rPr>
                <w:rFonts w:cs="Arial"/>
              </w:rPr>
              <w:t>desk</w:t>
            </w:r>
            <w:r w:rsidRPr="00126209">
              <w:rPr>
                <w:rFonts w:cs="Arial"/>
              </w:rPr>
              <w:t xml:space="preserve"> (telefoon</w:t>
            </w:r>
            <w:r>
              <w:rPr>
                <w:rFonts w:cs="Arial"/>
              </w:rPr>
              <w:t xml:space="preserve"> en</w:t>
            </w:r>
            <w:r w:rsidRPr="00126209">
              <w:rPr>
                <w:rFonts w:cs="Arial"/>
              </w:rPr>
              <w:t xml:space="preserve"> e-mail) waar eventuele vragen en klachten over artikelen en de diens</w:t>
            </w:r>
            <w:r>
              <w:rPr>
                <w:rFonts w:cs="Arial"/>
              </w:rPr>
              <w:t>tverlening gemeld kunnen worden</w:t>
            </w:r>
            <w:r w:rsidRPr="00126209">
              <w:rPr>
                <w:rFonts w:cs="Arial"/>
              </w:rPr>
              <w:t>.</w:t>
            </w:r>
            <w:r w:rsidRPr="004177E4">
              <w:rPr>
                <w:rFonts w:cs="Arial"/>
              </w:rPr>
              <w:t xml:space="preserve"> </w:t>
            </w:r>
            <w:r>
              <w:rPr>
                <w:rFonts w:cs="Arial"/>
              </w:rPr>
              <w:t>Deze servicedesk</w:t>
            </w:r>
            <w:r w:rsidRPr="00126209">
              <w:rPr>
                <w:rFonts w:cs="Arial"/>
              </w:rPr>
              <w:t xml:space="preserve"> is op werkdagen te bereiken tussen 08.00 – 17.00 uur</w:t>
            </w:r>
            <w:r>
              <w:rPr>
                <w:rFonts w:cs="Arial"/>
              </w:rPr>
              <w:t>.</w:t>
            </w:r>
          </w:p>
        </w:tc>
        <w:tc>
          <w:tcPr>
            <w:tcW w:w="443" w:type="pct"/>
            <w:tcBorders>
              <w:top w:val="single" w:sz="4" w:space="0" w:color="auto"/>
              <w:left w:val="single" w:sz="4" w:space="0" w:color="auto"/>
              <w:bottom w:val="single" w:sz="4" w:space="0" w:color="auto"/>
              <w:right w:val="single" w:sz="4" w:space="0" w:color="auto"/>
            </w:tcBorders>
          </w:tcPr>
          <w:p w14:paraId="1DAF5055" w14:textId="77777777" w:rsidR="00A2319B" w:rsidRDefault="00A2319B" w:rsidP="00A2319B">
            <w:pPr>
              <w:rPr>
                <w:lang w:eastAsia="en-US"/>
              </w:rPr>
            </w:pPr>
          </w:p>
        </w:tc>
      </w:tr>
      <w:tr w:rsidR="006F30AE" w14:paraId="0D332FEE"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1A6A119F" w14:textId="77777777" w:rsidR="006F30AE" w:rsidRPr="00103362" w:rsidRDefault="006F30AE" w:rsidP="006F30AE">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7232BC67" w14:textId="692E7A47" w:rsidR="006F30AE" w:rsidRDefault="006F30AE" w:rsidP="006F30AE">
            <w:pPr>
              <w:rPr>
                <w:rFonts w:cs="Arial"/>
              </w:rPr>
            </w:pPr>
            <w:r>
              <w:rPr>
                <w:rFonts w:cs="Arial"/>
              </w:rPr>
              <w:t>Opdrachtnemer</w:t>
            </w:r>
            <w:r w:rsidRPr="00126209">
              <w:rPr>
                <w:rFonts w:cs="Arial"/>
              </w:rPr>
              <w:t xml:space="preserve"> beantwoordt vragen </w:t>
            </w:r>
            <w:r>
              <w:rPr>
                <w:rFonts w:cs="Arial"/>
              </w:rPr>
              <w:t xml:space="preserve">gesteld op werkdagen voor 12.00 uur nog dezelfde dag en vragen gesteld </w:t>
            </w:r>
            <w:r w:rsidRPr="00126209">
              <w:rPr>
                <w:rFonts w:cs="Arial"/>
              </w:rPr>
              <w:t>op werkdagen</w:t>
            </w:r>
            <w:r>
              <w:rPr>
                <w:rFonts w:cs="Arial"/>
              </w:rPr>
              <w:t xml:space="preserve"> na 12.00 de volgende werkdag voor 12.00 uur</w:t>
            </w:r>
            <w:r w:rsidRPr="00126209">
              <w:rPr>
                <w:rFonts w:cs="Arial"/>
              </w:rPr>
              <w:t>.</w:t>
            </w:r>
          </w:p>
        </w:tc>
        <w:tc>
          <w:tcPr>
            <w:tcW w:w="443" w:type="pct"/>
            <w:tcBorders>
              <w:top w:val="single" w:sz="4" w:space="0" w:color="auto"/>
              <w:left w:val="single" w:sz="4" w:space="0" w:color="auto"/>
              <w:bottom w:val="single" w:sz="4" w:space="0" w:color="auto"/>
              <w:right w:val="single" w:sz="4" w:space="0" w:color="auto"/>
            </w:tcBorders>
          </w:tcPr>
          <w:p w14:paraId="1F72ABBD" w14:textId="77777777" w:rsidR="006F30AE" w:rsidRDefault="006F30AE" w:rsidP="006F30AE">
            <w:pPr>
              <w:rPr>
                <w:lang w:eastAsia="en-US"/>
              </w:rPr>
            </w:pPr>
          </w:p>
        </w:tc>
      </w:tr>
      <w:tr w:rsidR="00535083" w14:paraId="6D9ECE28"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6DA15711" w14:textId="77777777" w:rsidR="00535083" w:rsidRPr="00103362" w:rsidRDefault="00535083" w:rsidP="00535083">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61960715" w14:textId="10811907" w:rsidR="00535083" w:rsidRDefault="00535083" w:rsidP="00535083">
            <w:pPr>
              <w:rPr>
                <w:rFonts w:cs="Arial"/>
              </w:rPr>
            </w:pPr>
            <w:r>
              <w:rPr>
                <w:rFonts w:cs="Arial"/>
              </w:rPr>
              <w:t>Opdrachtnemer</w:t>
            </w:r>
            <w:r w:rsidRPr="00126209">
              <w:rPr>
                <w:rFonts w:cs="Arial"/>
              </w:rPr>
              <w:t xml:space="preserve"> </w:t>
            </w:r>
            <w:r>
              <w:rPr>
                <w:rFonts w:cs="Arial"/>
              </w:rPr>
              <w:t>neemt klachten</w:t>
            </w:r>
            <w:r w:rsidRPr="00126209">
              <w:rPr>
                <w:rFonts w:cs="Arial"/>
              </w:rPr>
              <w:t xml:space="preserve"> </w:t>
            </w:r>
            <w:r>
              <w:rPr>
                <w:rFonts w:cs="Arial"/>
              </w:rPr>
              <w:t xml:space="preserve">ingediend op werkdagen voor 12.00 uur nog dezelfde dag in behandeling en klachten ingediend </w:t>
            </w:r>
            <w:r w:rsidRPr="00126209">
              <w:rPr>
                <w:rFonts w:cs="Arial"/>
              </w:rPr>
              <w:t>op werkdagen</w:t>
            </w:r>
            <w:r>
              <w:rPr>
                <w:rFonts w:cs="Arial"/>
              </w:rPr>
              <w:t xml:space="preserve"> na 12.00 de volgende werkdag voor 12.00 uur</w:t>
            </w:r>
            <w:r w:rsidRPr="00126209">
              <w:rPr>
                <w:rFonts w:cs="Arial"/>
              </w:rPr>
              <w:t>.</w:t>
            </w:r>
            <w:r>
              <w:rPr>
                <w:rFonts w:cs="Arial"/>
              </w:rPr>
              <w:t xml:space="preserve"> Bevestiging</w:t>
            </w:r>
            <w:r w:rsidR="002F600D">
              <w:rPr>
                <w:rFonts w:cs="Arial"/>
              </w:rPr>
              <w:t xml:space="preserve"> van ontvangst van de klacht vindt</w:t>
            </w:r>
            <w:r>
              <w:rPr>
                <w:rFonts w:cs="Arial"/>
              </w:rPr>
              <w:t xml:space="preserve"> </w:t>
            </w:r>
            <w:r w:rsidR="00272FFE">
              <w:rPr>
                <w:rFonts w:cs="Arial"/>
              </w:rPr>
              <w:t>b</w:t>
            </w:r>
            <w:r>
              <w:rPr>
                <w:rFonts w:cs="Arial"/>
              </w:rPr>
              <w:t>innen één werkdag</w:t>
            </w:r>
            <w:r w:rsidR="002F600D">
              <w:rPr>
                <w:rFonts w:cs="Arial"/>
              </w:rPr>
              <w:t xml:space="preserve"> plaats.</w:t>
            </w:r>
            <w:r>
              <w:rPr>
                <w:rFonts w:cs="Arial"/>
              </w:rPr>
              <w:t xml:space="preserve"> Binnen</w:t>
            </w:r>
            <w:r w:rsidRPr="00126209">
              <w:rPr>
                <w:rFonts w:cs="Arial"/>
              </w:rPr>
              <w:t xml:space="preserve"> </w:t>
            </w:r>
            <w:r>
              <w:rPr>
                <w:rFonts w:cs="Arial"/>
              </w:rPr>
              <w:t>drie</w:t>
            </w:r>
            <w:r w:rsidRPr="00126209">
              <w:rPr>
                <w:rFonts w:cs="Arial"/>
              </w:rPr>
              <w:t xml:space="preserve"> werkdagen </w:t>
            </w:r>
            <w:r>
              <w:rPr>
                <w:rFonts w:cs="Arial"/>
              </w:rPr>
              <w:t xml:space="preserve">wordt de klacht afgehandeld en vindt </w:t>
            </w:r>
            <w:r w:rsidRPr="00126209">
              <w:rPr>
                <w:rFonts w:cs="Arial"/>
              </w:rPr>
              <w:t>er terugkoppeling plaats</w:t>
            </w:r>
            <w:r>
              <w:rPr>
                <w:rFonts w:cs="Arial"/>
              </w:rPr>
              <w:t xml:space="preserve"> </w:t>
            </w:r>
            <w:r w:rsidRPr="00126209">
              <w:rPr>
                <w:rFonts w:cs="Arial"/>
              </w:rPr>
              <w:t>over de afhandeling van de klacht</w:t>
            </w:r>
            <w:r>
              <w:rPr>
                <w:rFonts w:cs="Arial"/>
              </w:rPr>
              <w:t xml:space="preserve"> naar de contactpersoon van Opdrachtgever</w:t>
            </w:r>
            <w:r w:rsidRPr="00126209">
              <w:rPr>
                <w:rFonts w:cs="Arial"/>
              </w:rPr>
              <w:t>.</w:t>
            </w:r>
          </w:p>
        </w:tc>
        <w:tc>
          <w:tcPr>
            <w:tcW w:w="443" w:type="pct"/>
            <w:tcBorders>
              <w:top w:val="single" w:sz="4" w:space="0" w:color="auto"/>
              <w:left w:val="single" w:sz="4" w:space="0" w:color="auto"/>
              <w:bottom w:val="single" w:sz="4" w:space="0" w:color="auto"/>
              <w:right w:val="single" w:sz="4" w:space="0" w:color="auto"/>
            </w:tcBorders>
          </w:tcPr>
          <w:p w14:paraId="539A9DA6" w14:textId="77777777" w:rsidR="00535083" w:rsidRDefault="00535083" w:rsidP="00535083">
            <w:pPr>
              <w:rPr>
                <w:lang w:eastAsia="en-US"/>
              </w:rPr>
            </w:pPr>
          </w:p>
        </w:tc>
      </w:tr>
    </w:tbl>
    <w:p w14:paraId="13EFC830" w14:textId="77777777" w:rsidR="00F47525" w:rsidRDefault="00F47525" w:rsidP="00F47525">
      <w:pPr>
        <w:pStyle w:val="Kop2"/>
        <w:ind w:left="851"/>
        <w:rPr>
          <w:color w:val="auto"/>
        </w:rPr>
      </w:pPr>
      <w:bookmarkStart w:id="9" w:name="_Toc409428215"/>
      <w:bookmarkStart w:id="10" w:name="_Toc409428216"/>
      <w:bookmarkStart w:id="11" w:name="_Toc409428218"/>
      <w:bookmarkStart w:id="12" w:name="_Toc409428219"/>
      <w:bookmarkStart w:id="13" w:name="_Toc409428220"/>
      <w:bookmarkStart w:id="14" w:name="_Toc409428221"/>
      <w:bookmarkStart w:id="15" w:name="_Toc409428224"/>
      <w:bookmarkStart w:id="16" w:name="_Toc409428225"/>
      <w:bookmarkEnd w:id="9"/>
      <w:bookmarkEnd w:id="10"/>
      <w:bookmarkEnd w:id="11"/>
      <w:bookmarkEnd w:id="12"/>
      <w:bookmarkEnd w:id="13"/>
      <w:bookmarkEnd w:id="14"/>
      <w:bookmarkEnd w:id="15"/>
      <w:bookmarkEnd w:id="16"/>
      <w:r w:rsidRPr="624AE49B">
        <w:rPr>
          <w:color w:val="auto"/>
        </w:rPr>
        <w:t>Prijs</w:t>
      </w:r>
    </w:p>
    <w:p w14:paraId="70DFA6E9" w14:textId="5C427368" w:rsidR="00F47525" w:rsidRDefault="00F47525" w:rsidP="00F47525">
      <w:r>
        <w:t xml:space="preserve">Onderdeel van de </w:t>
      </w:r>
      <w:r w:rsidRPr="005E18DD">
        <w:t xml:space="preserve">beoordeling van uw Inschrijving is </w:t>
      </w:r>
      <w:r w:rsidR="009B42F7" w:rsidRPr="005E18DD">
        <w:t>een</w:t>
      </w:r>
      <w:r w:rsidRPr="005E18DD">
        <w:t xml:space="preserve"> prijsopgave. U gebruikt hiervoor het prij</w:t>
      </w:r>
      <w:r w:rsidR="004E76BE" w:rsidRPr="005E18DD">
        <w:t>zenblad</w:t>
      </w:r>
      <w:r w:rsidRPr="005E18DD">
        <w:t xml:space="preserve"> zoals bijgevoegd bij </w:t>
      </w:r>
      <w:r w:rsidR="004B5AFF">
        <w:t>de Offerteaanvraag</w:t>
      </w:r>
      <w:r w:rsidRPr="005E18DD">
        <w:t>. Dit formulier dient u volledig in te vullen en rechtsgeldig te ondertekenen</w:t>
      </w:r>
      <w:r>
        <w:t>.</w:t>
      </w:r>
    </w:p>
    <w:p w14:paraId="4F1331CE" w14:textId="77777777" w:rsidR="00F47525" w:rsidRDefault="00F47525" w:rsidP="00F47525"/>
    <w:p w14:paraId="2E6A7ABD" w14:textId="77777777" w:rsidR="00F47525" w:rsidRDefault="00F47525" w:rsidP="00F47525">
      <w:r>
        <w:rPr>
          <w:rFonts w:cs="Arial"/>
        </w:rPr>
        <w:t>Prijzen die ingediend worden in afwijkende formulieren worden uitgesloten van de beoordeling.</w:t>
      </w:r>
    </w:p>
    <w:p w14:paraId="45F36267" w14:textId="77777777" w:rsidR="00F47525" w:rsidRDefault="00F47525" w:rsidP="00F4752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87"/>
        <w:gridCol w:w="7271"/>
        <w:gridCol w:w="803"/>
      </w:tblGrid>
      <w:tr w:rsidR="00F47525" w14:paraId="0E6899D4" w14:textId="77777777" w:rsidTr="71F535A9">
        <w:trPr>
          <w:trHeight w:val="557"/>
        </w:trPr>
        <w:tc>
          <w:tcPr>
            <w:tcW w:w="545" w:type="pct"/>
            <w:tcBorders>
              <w:top w:val="single" w:sz="4" w:space="0" w:color="auto"/>
              <w:left w:val="single" w:sz="4" w:space="0" w:color="auto"/>
              <w:bottom w:val="single" w:sz="4" w:space="0" w:color="auto"/>
              <w:right w:val="single" w:sz="4" w:space="0" w:color="auto"/>
            </w:tcBorders>
            <w:shd w:val="clear" w:color="auto" w:fill="FF0000"/>
            <w:noWrap/>
          </w:tcPr>
          <w:p w14:paraId="2512D6AC" w14:textId="77777777" w:rsidR="00F47525" w:rsidRDefault="00F47525">
            <w:p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shd w:val="clear" w:color="auto" w:fill="FF0000"/>
            <w:hideMark/>
          </w:tcPr>
          <w:p w14:paraId="5EC24260" w14:textId="77777777" w:rsidR="00F47525" w:rsidRDefault="00F47525">
            <w:pPr>
              <w:rPr>
                <w:rFonts w:cs="Arial"/>
                <w:b/>
                <w:lang w:eastAsia="en-US"/>
              </w:rPr>
            </w:pPr>
            <w:r>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5D793810" w14:textId="77777777" w:rsidR="00F47525" w:rsidRDefault="00F47525">
            <w:pPr>
              <w:rPr>
                <w:rFonts w:cs="Arial"/>
                <w:b/>
                <w:lang w:eastAsia="en-US"/>
              </w:rPr>
            </w:pPr>
            <w:r>
              <w:rPr>
                <w:rFonts w:cs="Arial"/>
                <w:b/>
                <w:lang w:eastAsia="en-US"/>
              </w:rPr>
              <w:t>Ja/Nee</w:t>
            </w:r>
          </w:p>
        </w:tc>
      </w:tr>
      <w:tr w:rsidR="00F47525" w14:paraId="2954B4BE"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5DE20F96" w14:textId="7C790D5A" w:rsidR="00F47525" w:rsidRPr="00103362" w:rsidRDefault="00F47525"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447CE8D3" w14:textId="105FFFEE" w:rsidR="00F47525" w:rsidRDefault="00F47525" w:rsidP="004E76BE">
            <w:pPr>
              <w:rPr>
                <w:rFonts w:cs="Arial"/>
                <w:lang w:eastAsia="en-US"/>
              </w:rPr>
            </w:pPr>
            <w:r>
              <w:rPr>
                <w:lang w:eastAsia="en-US"/>
              </w:rPr>
              <w:t xml:space="preserve">De opgegeven </w:t>
            </w:r>
            <w:r w:rsidR="00E97ECD">
              <w:rPr>
                <w:lang w:eastAsia="en-US"/>
              </w:rPr>
              <w:t xml:space="preserve">opslagpercentages </w:t>
            </w:r>
            <w:r>
              <w:rPr>
                <w:lang w:eastAsia="en-US"/>
              </w:rPr>
              <w:t xml:space="preserve">zijn vast </w:t>
            </w:r>
            <w:r w:rsidRPr="005E18DD">
              <w:rPr>
                <w:lang w:eastAsia="en-US"/>
              </w:rPr>
              <w:t xml:space="preserve">gedurende </w:t>
            </w:r>
            <w:r w:rsidR="00E97ECD">
              <w:rPr>
                <w:lang w:eastAsia="en-US"/>
              </w:rPr>
              <w:t xml:space="preserve">de gehele contractperiode </w:t>
            </w:r>
            <w:r w:rsidR="00490C36">
              <w:rPr>
                <w:lang w:eastAsia="en-US"/>
              </w:rPr>
              <w:t>inclusief eventuele verlen</w:t>
            </w:r>
            <w:r w:rsidR="002D0290">
              <w:rPr>
                <w:lang w:eastAsia="en-US"/>
              </w:rPr>
              <w:t>g</w:t>
            </w:r>
            <w:r w:rsidR="00490C36">
              <w:rPr>
                <w:lang w:eastAsia="en-US"/>
              </w:rPr>
              <w:t>ingen</w:t>
            </w:r>
            <w:r w:rsidRPr="005E18DD">
              <w:rPr>
                <w:lang w:eastAsia="en-US"/>
              </w:rPr>
              <w:t xml:space="preserve">. </w:t>
            </w:r>
          </w:p>
        </w:tc>
        <w:tc>
          <w:tcPr>
            <w:tcW w:w="443" w:type="pct"/>
            <w:tcBorders>
              <w:top w:val="single" w:sz="4" w:space="0" w:color="auto"/>
              <w:left w:val="single" w:sz="4" w:space="0" w:color="auto"/>
              <w:bottom w:val="single" w:sz="4" w:space="0" w:color="auto"/>
              <w:right w:val="single" w:sz="4" w:space="0" w:color="auto"/>
            </w:tcBorders>
          </w:tcPr>
          <w:p w14:paraId="06FCBFBF" w14:textId="77777777" w:rsidR="00F47525" w:rsidRDefault="00F47525">
            <w:pPr>
              <w:rPr>
                <w:lang w:eastAsia="en-US"/>
              </w:rPr>
            </w:pPr>
          </w:p>
        </w:tc>
      </w:tr>
      <w:tr w:rsidR="00443CEF" w14:paraId="5349F2C3"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141E41C2" w14:textId="77777777" w:rsidR="00443CEF" w:rsidRPr="00103362" w:rsidRDefault="00443CEF"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67CD5D41" w14:textId="50216817" w:rsidR="00443CEF" w:rsidRDefault="1D7BBDB1" w:rsidP="00B66173">
            <w:pPr>
              <w:spacing w:line="240" w:lineRule="auto"/>
              <w:rPr>
                <w:lang w:eastAsia="en-US"/>
              </w:rPr>
            </w:pPr>
            <w:r w:rsidRPr="71F535A9">
              <w:rPr>
                <w:lang w:eastAsia="en-US"/>
              </w:rPr>
              <w:t>De eerst mogelijk</w:t>
            </w:r>
            <w:r w:rsidR="60CE1231" w:rsidRPr="71F535A9">
              <w:rPr>
                <w:lang w:eastAsia="en-US"/>
              </w:rPr>
              <w:t xml:space="preserve">e </w:t>
            </w:r>
            <w:r w:rsidR="007F0277">
              <w:rPr>
                <w:lang w:eastAsia="en-US"/>
              </w:rPr>
              <w:t>prijs</w:t>
            </w:r>
            <w:r w:rsidR="60CE1231" w:rsidRPr="71F535A9">
              <w:rPr>
                <w:lang w:eastAsia="en-US"/>
              </w:rPr>
              <w:t xml:space="preserve">wijziging mag </w:t>
            </w:r>
            <w:r w:rsidR="00F46016">
              <w:rPr>
                <w:lang w:eastAsia="en-US"/>
              </w:rPr>
              <w:t xml:space="preserve">worden doorgevoerd </w:t>
            </w:r>
            <w:r w:rsidR="0D4F395D" w:rsidRPr="71F535A9">
              <w:rPr>
                <w:lang w:eastAsia="en-US"/>
              </w:rPr>
              <w:t>vanaf 1 januari 202</w:t>
            </w:r>
            <w:r w:rsidR="003C0366">
              <w:rPr>
                <w:lang w:eastAsia="en-US"/>
              </w:rPr>
              <w:t>6</w:t>
            </w:r>
            <w:r w:rsidR="0D4F395D" w:rsidRPr="71F535A9">
              <w:rPr>
                <w:lang w:eastAsia="en-US"/>
              </w:rPr>
              <w:t>. Vanaf 1 januari 202</w:t>
            </w:r>
            <w:r w:rsidR="00607246">
              <w:rPr>
                <w:lang w:eastAsia="en-US"/>
              </w:rPr>
              <w:t>6</w:t>
            </w:r>
            <w:r w:rsidR="0D4F395D" w:rsidRPr="71F535A9">
              <w:rPr>
                <w:lang w:eastAsia="en-US"/>
              </w:rPr>
              <w:t xml:space="preserve"> mag er </w:t>
            </w:r>
            <w:r w:rsidR="2B55E2ED" w:rsidRPr="71F535A9">
              <w:rPr>
                <w:lang w:eastAsia="en-US"/>
              </w:rPr>
              <w:t>per artikel 1 maal jaarlijks</w:t>
            </w:r>
            <w:r w:rsidR="663C4B2B" w:rsidRPr="71F535A9">
              <w:rPr>
                <w:lang w:eastAsia="en-US"/>
              </w:rPr>
              <w:t xml:space="preserve"> een </w:t>
            </w:r>
            <w:r w:rsidR="5A2D24EC" w:rsidRPr="71F535A9">
              <w:rPr>
                <w:lang w:eastAsia="en-US"/>
              </w:rPr>
              <w:t xml:space="preserve">prijs </w:t>
            </w:r>
            <w:r w:rsidR="2B55E2ED" w:rsidRPr="71F535A9">
              <w:rPr>
                <w:lang w:eastAsia="en-US"/>
              </w:rPr>
              <w:t>wijziging worden doorgevoerd</w:t>
            </w:r>
            <w:r w:rsidR="00D11FB7">
              <w:rPr>
                <w:lang w:eastAsia="en-US"/>
              </w:rPr>
              <w:t xml:space="preserve"> op basis van de inkoopprijzen</w:t>
            </w:r>
            <w:r w:rsidR="00D11FB7" w:rsidRPr="71F535A9">
              <w:rPr>
                <w:lang w:eastAsia="en-US"/>
              </w:rPr>
              <w:t>.</w:t>
            </w:r>
          </w:p>
        </w:tc>
        <w:tc>
          <w:tcPr>
            <w:tcW w:w="443" w:type="pct"/>
            <w:tcBorders>
              <w:top w:val="single" w:sz="4" w:space="0" w:color="auto"/>
              <w:left w:val="single" w:sz="4" w:space="0" w:color="auto"/>
              <w:bottom w:val="single" w:sz="4" w:space="0" w:color="auto"/>
              <w:right w:val="single" w:sz="4" w:space="0" w:color="auto"/>
            </w:tcBorders>
          </w:tcPr>
          <w:p w14:paraId="4C7F8624" w14:textId="77777777" w:rsidR="00443CEF" w:rsidRDefault="00443CEF">
            <w:pPr>
              <w:rPr>
                <w:lang w:eastAsia="en-US"/>
              </w:rPr>
            </w:pPr>
          </w:p>
        </w:tc>
      </w:tr>
      <w:tr w:rsidR="00726FEE" w14:paraId="0D1C2D9D"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274C643E" w14:textId="77777777" w:rsidR="00726FEE" w:rsidRPr="00103362" w:rsidRDefault="00726FEE"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38AE7105" w14:textId="127A35D7" w:rsidR="00726FEE" w:rsidRDefault="366AD435" w:rsidP="004E76BE">
            <w:pPr>
              <w:rPr>
                <w:lang w:eastAsia="en-US"/>
              </w:rPr>
            </w:pPr>
            <w:r w:rsidRPr="71F535A9">
              <w:rPr>
                <w:lang w:eastAsia="en-US"/>
              </w:rPr>
              <w:t xml:space="preserve">Wijzigingen door wettelijke bepalingen mogen </w:t>
            </w:r>
            <w:r w:rsidR="5A2D24EC" w:rsidRPr="71F535A9">
              <w:rPr>
                <w:lang w:eastAsia="en-US"/>
              </w:rPr>
              <w:t xml:space="preserve">in overeenstemming met Hogeschool Rotterdam </w:t>
            </w:r>
            <w:r w:rsidR="463519BF" w:rsidRPr="71F535A9">
              <w:rPr>
                <w:lang w:eastAsia="en-US"/>
              </w:rPr>
              <w:t xml:space="preserve">doorgevoerd worden. </w:t>
            </w:r>
          </w:p>
        </w:tc>
        <w:tc>
          <w:tcPr>
            <w:tcW w:w="443" w:type="pct"/>
            <w:tcBorders>
              <w:top w:val="single" w:sz="4" w:space="0" w:color="auto"/>
              <w:left w:val="single" w:sz="4" w:space="0" w:color="auto"/>
              <w:bottom w:val="single" w:sz="4" w:space="0" w:color="auto"/>
              <w:right w:val="single" w:sz="4" w:space="0" w:color="auto"/>
            </w:tcBorders>
          </w:tcPr>
          <w:p w14:paraId="1732A622" w14:textId="77777777" w:rsidR="00726FEE" w:rsidRDefault="00726FEE">
            <w:pPr>
              <w:rPr>
                <w:lang w:eastAsia="en-US"/>
              </w:rPr>
            </w:pPr>
          </w:p>
        </w:tc>
      </w:tr>
      <w:tr w:rsidR="006546DA" w14:paraId="37F971BF"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74B9F78B" w14:textId="77777777" w:rsidR="006546DA" w:rsidRPr="00103362" w:rsidRDefault="006546DA"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6A3EDD08" w14:textId="6B698F4A" w:rsidR="006546DA" w:rsidRDefault="1544C4A8" w:rsidP="004E76BE">
            <w:pPr>
              <w:rPr>
                <w:lang w:eastAsia="en-US"/>
              </w:rPr>
            </w:pPr>
            <w:r w:rsidRPr="71F535A9">
              <w:rPr>
                <w:lang w:eastAsia="en-US"/>
              </w:rPr>
              <w:t>Na voorlopige gunning en voordat de selectie van artikelen plaats</w:t>
            </w:r>
            <w:r w:rsidR="0B0E7EFB" w:rsidRPr="71F535A9">
              <w:rPr>
                <w:lang w:eastAsia="en-US"/>
              </w:rPr>
              <w:t>vindt, dient beoogd opdrachtneme</w:t>
            </w:r>
            <w:r w:rsidR="54465C68" w:rsidRPr="71F535A9">
              <w:rPr>
                <w:lang w:eastAsia="en-US"/>
              </w:rPr>
              <w:t>r</w:t>
            </w:r>
            <w:r w:rsidR="0B0E7EFB" w:rsidRPr="71F535A9">
              <w:rPr>
                <w:lang w:eastAsia="en-US"/>
              </w:rPr>
              <w:t xml:space="preserve"> een complete assortimentslijst aan te </w:t>
            </w:r>
            <w:r w:rsidR="46653D14" w:rsidRPr="71F535A9">
              <w:rPr>
                <w:lang w:eastAsia="en-US"/>
              </w:rPr>
              <w:t xml:space="preserve">leveren, onderverdeeld per </w:t>
            </w:r>
            <w:r w:rsidR="27C240C7" w:rsidRPr="71F535A9">
              <w:rPr>
                <w:lang w:eastAsia="en-US"/>
              </w:rPr>
              <w:t>categorie</w:t>
            </w:r>
            <w:r w:rsidR="46653D14" w:rsidRPr="71F535A9">
              <w:rPr>
                <w:lang w:eastAsia="en-US"/>
              </w:rPr>
              <w:t xml:space="preserve"> (assortiment en </w:t>
            </w:r>
            <w:r w:rsidR="27C240C7" w:rsidRPr="71F535A9">
              <w:rPr>
                <w:lang w:eastAsia="en-US"/>
              </w:rPr>
              <w:t xml:space="preserve">duurzaam assortiment). </w:t>
            </w:r>
          </w:p>
          <w:p w14:paraId="3D0250A6" w14:textId="3E718D72" w:rsidR="00EA3161" w:rsidRDefault="009846DF" w:rsidP="004E76BE">
            <w:pPr>
              <w:rPr>
                <w:lang w:eastAsia="en-US"/>
              </w:rPr>
            </w:pPr>
            <w:r>
              <w:rPr>
                <w:lang w:eastAsia="en-US"/>
              </w:rPr>
              <w:t xml:space="preserve">Deze assortimentslijst is het assortiment tijdens de looptijd van de overeenkomst en kan uitsluitend </w:t>
            </w:r>
            <w:r w:rsidR="00FA1233">
              <w:rPr>
                <w:lang w:eastAsia="en-US"/>
              </w:rPr>
              <w:t>i</w:t>
            </w:r>
            <w:r>
              <w:rPr>
                <w:lang w:eastAsia="en-US"/>
              </w:rPr>
              <w:t xml:space="preserve">n overleg (bij bijvoorbeeld </w:t>
            </w:r>
            <w:r w:rsidR="000922C7">
              <w:rPr>
                <w:lang w:eastAsia="en-US"/>
              </w:rPr>
              <w:t xml:space="preserve">het toevoegen van nieuwe artikelen) worden aangepast. De Opdrachtgever </w:t>
            </w:r>
            <w:r w:rsidR="002237EE">
              <w:rPr>
                <w:lang w:eastAsia="en-US"/>
              </w:rPr>
              <w:t xml:space="preserve">zal maximaal 25 artikelen </w:t>
            </w:r>
            <w:r w:rsidR="002237EE">
              <w:rPr>
                <w:lang w:eastAsia="en-US"/>
              </w:rPr>
              <w:lastRenderedPageBreak/>
              <w:t>selecteren waarvan de inschrijver verifieerbaa</w:t>
            </w:r>
            <w:r w:rsidR="00CC0CC1">
              <w:rPr>
                <w:lang w:eastAsia="en-US"/>
              </w:rPr>
              <w:t>r dient aan te tonen dat er realistische inkoopprijzen ten grondslag liggen aan de verkoopprijzen.</w:t>
            </w:r>
            <w:r w:rsidR="00F05AA2">
              <w:rPr>
                <w:lang w:eastAsia="en-US"/>
              </w:rPr>
              <w:t xml:space="preserve"> </w:t>
            </w:r>
          </w:p>
          <w:p w14:paraId="1D5A910D" w14:textId="61634816" w:rsidR="009846DF" w:rsidRDefault="00EA3161" w:rsidP="004E76BE">
            <w:pPr>
              <w:rPr>
                <w:lang w:eastAsia="en-US"/>
              </w:rPr>
            </w:pPr>
            <w:r w:rsidRPr="00EA3161">
              <w:rPr>
                <w:lang w:eastAsia="en-US"/>
              </w:rPr>
              <w:t xml:space="preserve">Tijdens het verificatiegesprek wordt de methode van de verificatie vastgesteld. </w:t>
            </w:r>
            <w:r w:rsidR="00CC0CC1">
              <w:rPr>
                <w:lang w:eastAsia="en-US"/>
              </w:rPr>
              <w:t xml:space="preserve"> </w:t>
            </w:r>
          </w:p>
        </w:tc>
        <w:tc>
          <w:tcPr>
            <w:tcW w:w="443" w:type="pct"/>
            <w:tcBorders>
              <w:top w:val="single" w:sz="4" w:space="0" w:color="auto"/>
              <w:left w:val="single" w:sz="4" w:space="0" w:color="auto"/>
              <w:bottom w:val="single" w:sz="4" w:space="0" w:color="auto"/>
              <w:right w:val="single" w:sz="4" w:space="0" w:color="auto"/>
            </w:tcBorders>
          </w:tcPr>
          <w:p w14:paraId="367B6C60" w14:textId="77777777" w:rsidR="006546DA" w:rsidRDefault="006546DA">
            <w:pPr>
              <w:rPr>
                <w:lang w:eastAsia="en-US"/>
              </w:rPr>
            </w:pPr>
          </w:p>
        </w:tc>
      </w:tr>
      <w:tr w:rsidR="00FA1233" w14:paraId="7F765BE1"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3A5C1E03" w14:textId="77777777" w:rsidR="00FA1233" w:rsidRPr="00103362" w:rsidRDefault="00FA1233"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7AF81FBE" w14:textId="1473308A" w:rsidR="00FA1233" w:rsidRDefault="00FA1233" w:rsidP="004E76BE">
            <w:pPr>
              <w:rPr>
                <w:lang w:eastAsia="en-US"/>
              </w:rPr>
            </w:pPr>
            <w:r>
              <w:rPr>
                <w:lang w:eastAsia="en-US"/>
              </w:rPr>
              <w:t>Jaarlij</w:t>
            </w:r>
            <w:r w:rsidR="00E22C90">
              <w:rPr>
                <w:lang w:eastAsia="en-US"/>
              </w:rPr>
              <w:t>ks zal de Opdrachtgeve</w:t>
            </w:r>
            <w:r w:rsidR="006310EE">
              <w:rPr>
                <w:lang w:eastAsia="en-US"/>
              </w:rPr>
              <w:t xml:space="preserve">r </w:t>
            </w:r>
            <w:r w:rsidR="00E22C90">
              <w:rPr>
                <w:lang w:eastAsia="en-US"/>
              </w:rPr>
              <w:t>maximaal 25 artikelen selecteren waarvan de inschrijver verif</w:t>
            </w:r>
            <w:r w:rsidR="00E22C90" w:rsidRPr="00D92121">
              <w:rPr>
                <w:lang w:eastAsia="en-US"/>
              </w:rPr>
              <w:t xml:space="preserve">ieerbaar dient aan te tonen dat er realistische inkoopprijzen ten grondslag liggen aan de verkoopprijzen. </w:t>
            </w:r>
            <w:r w:rsidR="0066025A" w:rsidRPr="00D92121">
              <w:rPr>
                <w:lang w:eastAsia="en-US"/>
              </w:rPr>
              <w:t xml:space="preserve">Met realistische </w:t>
            </w:r>
            <w:r w:rsidR="004215E3" w:rsidRPr="00D92121">
              <w:rPr>
                <w:lang w:eastAsia="en-US"/>
              </w:rPr>
              <w:t xml:space="preserve">inkoopprijzen bedoelt </w:t>
            </w:r>
            <w:r w:rsidR="0066025A" w:rsidRPr="00D92121">
              <w:rPr>
                <w:lang w:eastAsia="en-US"/>
              </w:rPr>
              <w:t xml:space="preserve">Hogeschool Rotterdam </w:t>
            </w:r>
            <w:r w:rsidR="004215E3" w:rsidRPr="00D92121">
              <w:rPr>
                <w:lang w:eastAsia="en-US"/>
              </w:rPr>
              <w:t xml:space="preserve">dat er uit gegaan moet worden van </w:t>
            </w:r>
            <w:r w:rsidR="0066025A" w:rsidRPr="00D92121">
              <w:rPr>
                <w:lang w:eastAsia="en-US"/>
              </w:rPr>
              <w:t>zuivere inkoopprijzen op basis van de inkoopfacturen van de fabrikant en niet die van een eventuele groothandel.</w:t>
            </w:r>
          </w:p>
        </w:tc>
        <w:tc>
          <w:tcPr>
            <w:tcW w:w="443" w:type="pct"/>
            <w:tcBorders>
              <w:top w:val="single" w:sz="4" w:space="0" w:color="auto"/>
              <w:left w:val="single" w:sz="4" w:space="0" w:color="auto"/>
              <w:bottom w:val="single" w:sz="4" w:space="0" w:color="auto"/>
              <w:right w:val="single" w:sz="4" w:space="0" w:color="auto"/>
            </w:tcBorders>
          </w:tcPr>
          <w:p w14:paraId="1BE6C73E" w14:textId="77777777" w:rsidR="00FA1233" w:rsidRDefault="00FA1233">
            <w:pPr>
              <w:rPr>
                <w:lang w:eastAsia="en-US"/>
              </w:rPr>
            </w:pPr>
          </w:p>
        </w:tc>
      </w:tr>
      <w:tr w:rsidR="00F47525" w14:paraId="725C1496"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31A692E6" w14:textId="4B02336D" w:rsidR="00F47525" w:rsidRPr="00103362" w:rsidRDefault="00F47525"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5E5E4C08" w14:textId="054E37D4" w:rsidR="00F47525" w:rsidRDefault="004E76BE" w:rsidP="004E76BE">
            <w:pPr>
              <w:rPr>
                <w:lang w:eastAsia="en-US"/>
              </w:rPr>
            </w:pPr>
            <w:r w:rsidRPr="005E18DD">
              <w:rPr>
                <w:lang w:eastAsia="en-US"/>
              </w:rPr>
              <w:t xml:space="preserve">U </w:t>
            </w:r>
            <w:r w:rsidR="00F47525" w:rsidRPr="005E18DD">
              <w:rPr>
                <w:lang w:eastAsia="en-US"/>
              </w:rPr>
              <w:t xml:space="preserve">voegt </w:t>
            </w:r>
            <w:r w:rsidR="00F47525">
              <w:rPr>
                <w:lang w:eastAsia="en-US"/>
              </w:rPr>
              <w:t xml:space="preserve">het ingevulde en rechtsgeldig ondertekende prijzenblad toe </w:t>
            </w:r>
            <w:r w:rsidR="00F47525" w:rsidRPr="005E18DD">
              <w:rPr>
                <w:lang w:eastAsia="en-US"/>
              </w:rPr>
              <w:t xml:space="preserve">aan </w:t>
            </w:r>
            <w:r w:rsidRPr="005E18DD">
              <w:rPr>
                <w:lang w:eastAsia="en-US"/>
              </w:rPr>
              <w:t>uw</w:t>
            </w:r>
            <w:r w:rsidR="00F47525" w:rsidRPr="005E18DD">
              <w:rPr>
                <w:lang w:eastAsia="en-US"/>
              </w:rPr>
              <w:t xml:space="preserve"> Inschrijving. </w:t>
            </w:r>
          </w:p>
        </w:tc>
        <w:tc>
          <w:tcPr>
            <w:tcW w:w="443" w:type="pct"/>
            <w:tcBorders>
              <w:top w:val="single" w:sz="4" w:space="0" w:color="auto"/>
              <w:left w:val="single" w:sz="4" w:space="0" w:color="auto"/>
              <w:bottom w:val="single" w:sz="4" w:space="0" w:color="auto"/>
              <w:right w:val="single" w:sz="4" w:space="0" w:color="auto"/>
            </w:tcBorders>
          </w:tcPr>
          <w:p w14:paraId="6297BDE0" w14:textId="77777777" w:rsidR="00F47525" w:rsidRDefault="00F47525">
            <w:pPr>
              <w:rPr>
                <w:lang w:eastAsia="en-US"/>
              </w:rPr>
            </w:pPr>
          </w:p>
        </w:tc>
      </w:tr>
      <w:tr w:rsidR="00F47525" w14:paraId="636D8F55" w14:textId="77777777" w:rsidTr="71F535A9">
        <w:trPr>
          <w:trHeight w:val="255"/>
        </w:trPr>
        <w:tc>
          <w:tcPr>
            <w:tcW w:w="545" w:type="pct"/>
            <w:tcBorders>
              <w:top w:val="single" w:sz="4" w:space="0" w:color="auto"/>
              <w:left w:val="single" w:sz="4" w:space="0" w:color="auto"/>
              <w:bottom w:val="single" w:sz="4" w:space="0" w:color="auto"/>
              <w:right w:val="single" w:sz="4" w:space="0" w:color="auto"/>
            </w:tcBorders>
            <w:noWrap/>
          </w:tcPr>
          <w:p w14:paraId="518EB301" w14:textId="2E7BAEA5" w:rsidR="00F47525" w:rsidRPr="00103362" w:rsidRDefault="00F47525" w:rsidP="00103362">
            <w:pPr>
              <w:pStyle w:val="Lijstalinea"/>
              <w:numPr>
                <w:ilvl w:val="0"/>
                <w:numId w:val="27"/>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6A761895" w14:textId="3E762AA2" w:rsidR="00F47525" w:rsidRDefault="004E76BE" w:rsidP="004E76BE">
            <w:pPr>
              <w:rPr>
                <w:rFonts w:cs="Arial"/>
                <w:lang w:eastAsia="en-US"/>
              </w:rPr>
            </w:pPr>
            <w:r w:rsidRPr="005E18DD">
              <w:rPr>
                <w:rFonts w:cs="Arial"/>
                <w:lang w:eastAsia="en-US"/>
              </w:rPr>
              <w:t xml:space="preserve">U </w:t>
            </w:r>
            <w:r w:rsidR="00F47525" w:rsidRPr="005E18DD">
              <w:rPr>
                <w:rFonts w:cs="Arial"/>
                <w:lang w:eastAsia="en-US"/>
              </w:rPr>
              <w:t>hanteert een all-in prijs</w:t>
            </w:r>
            <w:r w:rsidRPr="005E18DD">
              <w:rPr>
                <w:rFonts w:cs="Arial"/>
                <w:lang w:eastAsia="en-US"/>
              </w:rPr>
              <w:t xml:space="preserve"> exclusief BTW</w:t>
            </w:r>
            <w:r w:rsidR="00F47525" w:rsidRPr="005E18DD">
              <w:rPr>
                <w:rFonts w:cs="Arial"/>
                <w:lang w:eastAsia="en-US"/>
              </w:rPr>
              <w:t>. Dat wil zeggen dat alle kosten zijn inbegrepen: huur, verwerkingskosten, salariskosten, overheadkosten, kosten voor ondersteunend werk, kosten voor het gebruik van apparatuur, normale binnenlandse reis- en verblijfkosten, transportkosten die worden gemaakt ten gevolge van de Opdracht, parkeerkosten, opleidingskosten, wervings- en selectiekosten, vervanging, verzekeringspremies, winst en alle eventuele verdere bijkomende kosten.</w:t>
            </w:r>
          </w:p>
        </w:tc>
        <w:tc>
          <w:tcPr>
            <w:tcW w:w="443" w:type="pct"/>
            <w:tcBorders>
              <w:top w:val="single" w:sz="4" w:space="0" w:color="auto"/>
              <w:left w:val="single" w:sz="4" w:space="0" w:color="auto"/>
              <w:bottom w:val="single" w:sz="4" w:space="0" w:color="auto"/>
              <w:right w:val="single" w:sz="4" w:space="0" w:color="auto"/>
            </w:tcBorders>
          </w:tcPr>
          <w:p w14:paraId="4F9A098F" w14:textId="77777777" w:rsidR="00F47525" w:rsidRDefault="00F47525">
            <w:pPr>
              <w:rPr>
                <w:rFonts w:cs="Arial"/>
                <w:lang w:eastAsia="en-US"/>
              </w:rPr>
            </w:pPr>
          </w:p>
        </w:tc>
      </w:tr>
    </w:tbl>
    <w:p w14:paraId="7D20AEA7" w14:textId="77777777" w:rsidR="00F47525" w:rsidRDefault="00F47525" w:rsidP="00F47525"/>
    <w:p w14:paraId="69D949C1" w14:textId="77777777" w:rsidR="00F47525" w:rsidRDefault="00F47525" w:rsidP="00F47525">
      <w:pPr>
        <w:spacing w:line="240" w:lineRule="auto"/>
        <w:rPr>
          <w:b/>
        </w:rPr>
      </w:pPr>
    </w:p>
    <w:p w14:paraId="4FEF7284" w14:textId="77777777" w:rsidR="00F47525" w:rsidRDefault="00F47525" w:rsidP="00F47525">
      <w:pPr>
        <w:rPr>
          <w:b/>
        </w:rPr>
      </w:pPr>
      <w:r>
        <w:rPr>
          <w:b/>
        </w:rPr>
        <w:t xml:space="preserve">Voor akkoord </w:t>
      </w:r>
    </w:p>
    <w:p w14:paraId="30090008" w14:textId="77777777" w:rsidR="00F47525" w:rsidRDefault="00F47525" w:rsidP="00F47525">
      <w:pPr>
        <w:rPr>
          <w:b/>
        </w:rPr>
      </w:pPr>
    </w:p>
    <w:p w14:paraId="6452F0B8" w14:textId="77777777" w:rsidR="00F47525" w:rsidRDefault="00F47525" w:rsidP="00F47525">
      <w:pPr>
        <w:rPr>
          <w:b/>
        </w:rPr>
      </w:pP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00F47525" w14:paraId="22A7EBA1"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CE9BD6D"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Inschrijver</w:t>
            </w:r>
          </w:p>
          <w:p w14:paraId="0E14DEBC"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51B1877F"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10B6384F"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1F0746D3"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Naam</w:t>
            </w:r>
          </w:p>
          <w:p w14:paraId="7534BD21"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034888D6"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27AE4077" w14:textId="77777777" w:rsidTr="002B41D0">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399AFBE1"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Functie</w:t>
            </w:r>
          </w:p>
          <w:p w14:paraId="09BDB4AB"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4DC8B400"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56D3BE24"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62EBCE40"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Plaats en datum</w:t>
            </w:r>
          </w:p>
          <w:p w14:paraId="0B544FDC"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3C885FE6"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4C80A7FA" w14:textId="77777777" w:rsidTr="002B41D0">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14323EC7"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Handtekening</w:t>
            </w:r>
          </w:p>
        </w:tc>
        <w:tc>
          <w:tcPr>
            <w:tcW w:w="6325" w:type="dxa"/>
            <w:tcBorders>
              <w:top w:val="single" w:sz="4" w:space="0" w:color="auto"/>
              <w:left w:val="single" w:sz="4" w:space="0" w:color="auto"/>
              <w:bottom w:val="single" w:sz="4" w:space="0" w:color="auto"/>
              <w:right w:val="single" w:sz="4" w:space="0" w:color="auto"/>
            </w:tcBorders>
            <w:vAlign w:val="center"/>
          </w:tcPr>
          <w:p w14:paraId="669F07A5" w14:textId="77777777" w:rsidR="00F47525" w:rsidRDefault="00F47525">
            <w:pPr>
              <w:widowControl w:val="0"/>
              <w:tabs>
                <w:tab w:val="center" w:pos="4536"/>
              </w:tabs>
              <w:autoSpaceDE w:val="0"/>
              <w:autoSpaceDN w:val="0"/>
              <w:adjustRightInd w:val="0"/>
              <w:spacing w:before="60" w:after="60"/>
              <w:rPr>
                <w:rFonts w:cs="Arial"/>
                <w:lang w:eastAsia="en-US"/>
              </w:rPr>
            </w:pPr>
          </w:p>
          <w:p w14:paraId="7DF53D59" w14:textId="77777777" w:rsidR="00F47525" w:rsidRDefault="00F47525">
            <w:pPr>
              <w:widowControl w:val="0"/>
              <w:tabs>
                <w:tab w:val="center" w:pos="4536"/>
              </w:tabs>
              <w:autoSpaceDE w:val="0"/>
              <w:autoSpaceDN w:val="0"/>
              <w:adjustRightInd w:val="0"/>
              <w:spacing w:before="60" w:after="60"/>
              <w:rPr>
                <w:rFonts w:cs="Arial"/>
                <w:lang w:eastAsia="en-US"/>
              </w:rPr>
            </w:pPr>
          </w:p>
          <w:p w14:paraId="443F7B90" w14:textId="77777777" w:rsidR="00F47525" w:rsidRDefault="00F47525">
            <w:pPr>
              <w:widowControl w:val="0"/>
              <w:tabs>
                <w:tab w:val="center" w:pos="4536"/>
              </w:tabs>
              <w:autoSpaceDE w:val="0"/>
              <w:autoSpaceDN w:val="0"/>
              <w:adjustRightInd w:val="0"/>
              <w:spacing w:before="60" w:after="60"/>
              <w:rPr>
                <w:rFonts w:cs="Arial"/>
                <w:lang w:eastAsia="en-US"/>
              </w:rPr>
            </w:pPr>
          </w:p>
          <w:p w14:paraId="52742372" w14:textId="77777777" w:rsidR="00F47525" w:rsidRDefault="00F47525">
            <w:pPr>
              <w:widowControl w:val="0"/>
              <w:tabs>
                <w:tab w:val="center" w:pos="4536"/>
              </w:tabs>
              <w:autoSpaceDE w:val="0"/>
              <w:autoSpaceDN w:val="0"/>
              <w:adjustRightInd w:val="0"/>
              <w:spacing w:before="60" w:after="60"/>
              <w:rPr>
                <w:rFonts w:cs="Arial"/>
                <w:lang w:eastAsia="en-US"/>
              </w:rPr>
            </w:pPr>
          </w:p>
        </w:tc>
      </w:tr>
    </w:tbl>
    <w:p w14:paraId="7EB8FA4F" w14:textId="77777777" w:rsidR="00F47525" w:rsidRDefault="00F47525" w:rsidP="00F47525">
      <w:pPr>
        <w:rPr>
          <w:b/>
        </w:rPr>
      </w:pPr>
    </w:p>
    <w:sectPr w:rsidR="00F47525" w:rsidSect="00F66EC6">
      <w:headerReference w:type="even" r:id="rId12"/>
      <w:headerReference w:type="default" r:id="rId13"/>
      <w:footerReference w:type="default" r:id="rId14"/>
      <w:headerReference w:type="first" r:id="rId15"/>
      <w:footerReference w:type="first" r:id="rId16"/>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A77AE" w14:textId="77777777" w:rsidR="00F66EC6" w:rsidRDefault="00F66EC6">
      <w:r>
        <w:separator/>
      </w:r>
    </w:p>
  </w:endnote>
  <w:endnote w:type="continuationSeparator" w:id="0">
    <w:p w14:paraId="3E4CA2B3" w14:textId="77777777" w:rsidR="00F66EC6" w:rsidRDefault="00F66EC6">
      <w:r>
        <w:continuationSeparator/>
      </w:r>
    </w:p>
  </w:endnote>
  <w:endnote w:type="continuationNotice" w:id="1">
    <w:p w14:paraId="37F8E36A" w14:textId="77777777" w:rsidR="00F66EC6" w:rsidRDefault="00F66E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iphol Frutiger">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CC39" w14:textId="29735089" w:rsidR="00EA4594" w:rsidRDefault="00EA4594" w:rsidP="00896E16">
    <w:pPr>
      <w:pStyle w:val="Voettekst"/>
      <w:spacing w:after="120"/>
      <w:jc w:val="right"/>
    </w:pPr>
    <w:r>
      <w:rPr>
        <w:noProof/>
      </w:rPr>
      <w:t>Bijlage Eisenlijst Kantoorartikelen</w:t>
    </w:r>
    <w:r>
      <w:tab/>
    </w:r>
    <w:r>
      <w:tab/>
    </w:r>
    <w:r>
      <w:fldChar w:fldCharType="begin"/>
    </w:r>
    <w:r>
      <w:instrText xml:space="preserve"> PAGE </w:instrText>
    </w:r>
    <w:r>
      <w:fldChar w:fldCharType="separate"/>
    </w:r>
    <w:r>
      <w:rPr>
        <w:noProof/>
      </w:rPr>
      <w:t>7</w:t>
    </w:r>
    <w:r>
      <w:rPr>
        <w:noProof/>
      </w:rPr>
      <w:fldChar w:fldCharType="end"/>
    </w:r>
    <w:r>
      <w:rPr>
        <w:noProof/>
      </w:rPr>
      <w:t xml:space="preserve"> /</w:t>
    </w:r>
    <w:r>
      <w:t xml:space="preserve"> </w:t>
    </w:r>
    <w:r>
      <w:rPr>
        <w:noProof/>
      </w:rPr>
      <w:fldChar w:fldCharType="begin"/>
    </w:r>
    <w:r>
      <w:rPr>
        <w:noProof/>
      </w:rPr>
      <w:instrText xml:space="preserve"> NUMPAGES </w:instrText>
    </w:r>
    <w:r>
      <w:rPr>
        <w:noProof/>
      </w:rPr>
      <w:fldChar w:fldCharType="separate"/>
    </w:r>
    <w:r>
      <w:rPr>
        <w:noProof/>
      </w:rPr>
      <w:t>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AA13D" w14:textId="77777777" w:rsidR="00EA4594" w:rsidRDefault="00EA4594">
    <w:r>
      <w:rPr>
        <w:noProof/>
      </w:rPr>
      <mc:AlternateContent>
        <mc:Choice Requires="wps">
          <w:drawing>
            <wp:anchor distT="0" distB="0" distL="114300" distR="114300" simplePos="0" relativeHeight="251658240" behindDoc="0" locked="0" layoutInCell="0" allowOverlap="1" wp14:anchorId="60EE9AA3" wp14:editId="3CAF37EE">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EA4594" w14:paraId="40A9E698"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673D95D4" w14:textId="77777777" w:rsidR="00EA4594" w:rsidRDefault="00EA4594" w:rsidP="003B43B9">
                                <w:pPr>
                                  <w:jc w:val="right"/>
                                </w:pPr>
                              </w:p>
                            </w:tc>
                          </w:tr>
                        </w:tbl>
                        <w:p w14:paraId="5100235E" w14:textId="77777777" w:rsidR="00EA4594" w:rsidRDefault="00EA4594"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9AA3"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EA4594" w14:paraId="40A9E698"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673D95D4" w14:textId="77777777" w:rsidR="00EA4594" w:rsidRDefault="00EA4594" w:rsidP="003B43B9">
                          <w:pPr>
                            <w:jc w:val="right"/>
                          </w:pPr>
                        </w:p>
                      </w:tc>
                    </w:tr>
                  </w:tbl>
                  <w:p w14:paraId="5100235E" w14:textId="77777777" w:rsidR="00EA4594" w:rsidRDefault="00EA4594" w:rsidP="00C75F9A"/>
                </w:txbxContent>
              </v:textbox>
              <w10:wrap anchorx="page" anchory="page"/>
            </v:shape>
          </w:pict>
        </mc:Fallback>
      </mc:AlternateContent>
    </w:r>
  </w:p>
  <w:bookmarkStart w:id="19" w:name="bmAfzenderRegel1"/>
  <w:bookmarkEnd w:id="19"/>
  <w:p w14:paraId="0CF880B2" w14:textId="77777777" w:rsidR="00EA4594" w:rsidRDefault="00EA4594"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290181B3" wp14:editId="39D97A8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00BB5" w14:textId="77777777" w:rsidR="00EA4594" w:rsidRPr="0023094B" w:rsidRDefault="00EA4594" w:rsidP="00D657D9">
                          <w:pPr>
                            <w:jc w:val="right"/>
                          </w:pPr>
                          <w:bookmarkStart w:id="20" w:name="bmAccreditatie"/>
                          <w:bookmarkEnd w:id="20"/>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181B3"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46000BB5" w14:textId="77777777" w:rsidR="00EA4594" w:rsidRPr="0023094B" w:rsidRDefault="00EA4594" w:rsidP="00D657D9">
                    <w:pPr>
                      <w:jc w:val="right"/>
                    </w:pPr>
                    <w:bookmarkStart w:id="21" w:name="bmAccreditatie"/>
                    <w:bookmarkEnd w:id="21"/>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266F8" w14:textId="77777777" w:rsidR="00F66EC6" w:rsidRDefault="00F66EC6">
      <w:r>
        <w:separator/>
      </w:r>
    </w:p>
  </w:footnote>
  <w:footnote w:type="continuationSeparator" w:id="0">
    <w:p w14:paraId="7A0B37FD" w14:textId="77777777" w:rsidR="00F66EC6" w:rsidRDefault="00F66EC6">
      <w:r>
        <w:continuationSeparator/>
      </w:r>
    </w:p>
  </w:footnote>
  <w:footnote w:type="continuationNotice" w:id="1">
    <w:p w14:paraId="2FA110AE" w14:textId="77777777" w:rsidR="00F66EC6" w:rsidRDefault="00F66E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3E40" w14:textId="77777777" w:rsidR="00EA4594" w:rsidRDefault="00EA4594">
    <w:pPr>
      <w:pStyle w:val="Koptekst"/>
    </w:pPr>
    <w:r>
      <w:rPr>
        <w:noProof/>
      </w:rPr>
      <w:drawing>
        <wp:inline distT="0" distB="0" distL="0" distR="0" wp14:anchorId="12C77203" wp14:editId="086DA9BF">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F424" w14:textId="3D2BE848" w:rsidR="00EA4594" w:rsidRDefault="00EA4594">
    <w:pPr>
      <w:pStyle w:val="Koptekst"/>
    </w:pPr>
    <w:r w:rsidRPr="00051B81">
      <w:rPr>
        <w:noProof/>
        <w:sz w:val="12"/>
        <w:szCs w:val="12"/>
      </w:rPr>
      <w:drawing>
        <wp:anchor distT="0" distB="0" distL="114300" distR="114300" simplePos="0" relativeHeight="251658243" behindDoc="1" locked="0" layoutInCell="0" allowOverlap="1" wp14:anchorId="587AD48B" wp14:editId="3138F4E7">
          <wp:simplePos x="0" y="0"/>
          <wp:positionH relativeFrom="page">
            <wp:posOffset>591038</wp:posOffset>
          </wp:positionH>
          <wp:positionV relativeFrom="page">
            <wp:posOffset>381310</wp:posOffset>
          </wp:positionV>
          <wp:extent cx="990000" cy="990000"/>
          <wp:effectExtent l="0" t="0" r="635" b="635"/>
          <wp:wrapNone/>
          <wp:docPr id="3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EA4594" w14:paraId="11F249BD" w14:textId="77777777" w:rsidTr="007A0094">
      <w:trPr>
        <w:trHeight w:val="1539"/>
      </w:trPr>
      <w:tc>
        <w:tcPr>
          <w:tcW w:w="6117" w:type="dxa"/>
          <w:vAlign w:val="bottom"/>
        </w:tcPr>
        <w:p w14:paraId="36E7125E" w14:textId="77777777" w:rsidR="00EA4594" w:rsidRDefault="00EA4594" w:rsidP="007A0094">
          <w:pPr>
            <w:pStyle w:val="HROpleidingen"/>
            <w:spacing w:after="120"/>
          </w:pPr>
          <w:bookmarkStart w:id="17" w:name="bmInstituutNaamNietStandaard"/>
          <w:bookmarkEnd w:id="17"/>
        </w:p>
        <w:p w14:paraId="59B879D6" w14:textId="77777777" w:rsidR="00EA4594" w:rsidRDefault="00EA4594" w:rsidP="007A0094">
          <w:pPr>
            <w:pStyle w:val="HRNaamInstituut"/>
          </w:pPr>
          <w:bookmarkStart w:id="18" w:name="bmInstituutnaam"/>
          <w:bookmarkEnd w:id="18"/>
        </w:p>
      </w:tc>
      <w:tc>
        <w:tcPr>
          <w:tcW w:w="2394" w:type="dxa"/>
          <w:vMerge w:val="restart"/>
        </w:tcPr>
        <w:p w14:paraId="1526F0D8" w14:textId="77777777" w:rsidR="00EA4594" w:rsidRDefault="00EA4594" w:rsidP="003B43B9">
          <w:pPr>
            <w:jc w:val="right"/>
          </w:pPr>
        </w:p>
      </w:tc>
    </w:tr>
    <w:tr w:rsidR="00EA4594" w14:paraId="7CE42A69" w14:textId="77777777" w:rsidTr="003B43B9">
      <w:trPr>
        <w:trHeight w:val="442"/>
      </w:trPr>
      <w:tc>
        <w:tcPr>
          <w:tcW w:w="6117" w:type="dxa"/>
          <w:vAlign w:val="bottom"/>
        </w:tcPr>
        <w:p w14:paraId="1703A524" w14:textId="77777777" w:rsidR="00EA4594" w:rsidRDefault="00EA4594" w:rsidP="006018D6">
          <w:pPr>
            <w:pStyle w:val="HRNaamInstituut"/>
          </w:pPr>
        </w:p>
      </w:tc>
      <w:tc>
        <w:tcPr>
          <w:tcW w:w="2394" w:type="dxa"/>
          <w:vMerge/>
        </w:tcPr>
        <w:p w14:paraId="01E30284" w14:textId="77777777" w:rsidR="00EA4594" w:rsidRDefault="00EA4594" w:rsidP="003B43B9">
          <w:pPr>
            <w:jc w:val="right"/>
          </w:pPr>
        </w:p>
      </w:tc>
    </w:tr>
  </w:tbl>
  <w:p w14:paraId="583C01A5" w14:textId="77777777" w:rsidR="00EA4594" w:rsidRDefault="00EA4594" w:rsidP="008F33E4">
    <w:pPr>
      <w:pStyle w:val="HRNaamInstituut"/>
    </w:pPr>
    <w:r w:rsidRPr="00051B81">
      <w:rPr>
        <w:noProof/>
        <w:sz w:val="12"/>
        <w:szCs w:val="12"/>
      </w:rPr>
      <w:drawing>
        <wp:anchor distT="0" distB="0" distL="114300" distR="114300" simplePos="0" relativeHeight="251658242" behindDoc="1" locked="0" layoutInCell="0" allowOverlap="1" wp14:anchorId="7215B0E4" wp14:editId="3CC74CFD">
          <wp:simplePos x="0" y="0"/>
          <wp:positionH relativeFrom="page">
            <wp:posOffset>360045</wp:posOffset>
          </wp:positionH>
          <wp:positionV relativeFrom="page">
            <wp:posOffset>360045</wp:posOffset>
          </wp:positionV>
          <wp:extent cx="990000" cy="990000"/>
          <wp:effectExtent l="0" t="0" r="635" b="635"/>
          <wp:wrapNone/>
          <wp:docPr id="35"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6111C"/>
    <w:multiLevelType w:val="multilevel"/>
    <w:tmpl w:val="35C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24838"/>
    <w:multiLevelType w:val="hybridMultilevel"/>
    <w:tmpl w:val="861414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74706F"/>
    <w:multiLevelType w:val="hybridMultilevel"/>
    <w:tmpl w:val="33C8FE48"/>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475257"/>
    <w:multiLevelType w:val="hybridMultilevel"/>
    <w:tmpl w:val="39CCA47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F75373"/>
    <w:multiLevelType w:val="hybridMultilevel"/>
    <w:tmpl w:val="6DFAA56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6F27004"/>
    <w:multiLevelType w:val="hybridMultilevel"/>
    <w:tmpl w:val="26701F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3F65A5"/>
    <w:multiLevelType w:val="hybridMultilevel"/>
    <w:tmpl w:val="521EBC1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C32359"/>
    <w:multiLevelType w:val="hybridMultilevel"/>
    <w:tmpl w:val="AF48D5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9A331E"/>
    <w:multiLevelType w:val="hybridMultilevel"/>
    <w:tmpl w:val="9050D4F6"/>
    <w:lvl w:ilvl="0" w:tplc="08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BB5494"/>
    <w:multiLevelType w:val="hybridMultilevel"/>
    <w:tmpl w:val="CE4A62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9D1B84"/>
    <w:multiLevelType w:val="hybridMultilevel"/>
    <w:tmpl w:val="AA38AF2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CA5EC0"/>
    <w:multiLevelType w:val="hybridMultilevel"/>
    <w:tmpl w:val="B60095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9366DF"/>
    <w:multiLevelType w:val="hybridMultilevel"/>
    <w:tmpl w:val="73E2089C"/>
    <w:lvl w:ilvl="0" w:tplc="162CE05A">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1F24EC5"/>
    <w:multiLevelType w:val="hybridMultilevel"/>
    <w:tmpl w:val="FD86B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6EA6B79"/>
    <w:multiLevelType w:val="hybridMultilevel"/>
    <w:tmpl w:val="BA5AAF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ACA1374"/>
    <w:multiLevelType w:val="hybridMultilevel"/>
    <w:tmpl w:val="F6C464EA"/>
    <w:lvl w:ilvl="0" w:tplc="82EE7622">
      <w:start w:val="1"/>
      <w:numFmt w:val="bullet"/>
      <w:lvlText w:val="-"/>
      <w:lvlJc w:val="left"/>
      <w:pPr>
        <w:tabs>
          <w:tab w:val="num" w:pos="1451"/>
        </w:tabs>
        <w:ind w:left="1451" w:hanging="360"/>
      </w:pPr>
      <w:rPr>
        <w:rFonts w:ascii="Schiphol Frutiger" w:eastAsia="Times New Roman" w:hAnsi="Schiphol Frutiger" w:cs="Times New Roman" w:hint="default"/>
      </w:rPr>
    </w:lvl>
    <w:lvl w:ilvl="1" w:tplc="82EE7622">
      <w:start w:val="1"/>
      <w:numFmt w:val="bullet"/>
      <w:lvlText w:val="-"/>
      <w:lvlJc w:val="left"/>
      <w:pPr>
        <w:tabs>
          <w:tab w:val="num" w:pos="2531"/>
        </w:tabs>
        <w:ind w:left="2531" w:hanging="360"/>
      </w:pPr>
      <w:rPr>
        <w:rFonts w:ascii="Schiphol Frutiger" w:eastAsia="Times New Roman" w:hAnsi="Schiphol Frutiger" w:cs="Times New Roman" w:hint="default"/>
      </w:rPr>
    </w:lvl>
    <w:lvl w:ilvl="2" w:tplc="08090005" w:tentative="1">
      <w:start w:val="1"/>
      <w:numFmt w:val="bullet"/>
      <w:lvlText w:val=""/>
      <w:lvlJc w:val="left"/>
      <w:pPr>
        <w:tabs>
          <w:tab w:val="num" w:pos="3251"/>
        </w:tabs>
        <w:ind w:left="3251" w:hanging="360"/>
      </w:pPr>
      <w:rPr>
        <w:rFonts w:ascii="Wingdings" w:hAnsi="Wingdings" w:hint="default"/>
      </w:rPr>
    </w:lvl>
    <w:lvl w:ilvl="3" w:tplc="08090001" w:tentative="1">
      <w:start w:val="1"/>
      <w:numFmt w:val="bullet"/>
      <w:lvlText w:val=""/>
      <w:lvlJc w:val="left"/>
      <w:pPr>
        <w:tabs>
          <w:tab w:val="num" w:pos="3971"/>
        </w:tabs>
        <w:ind w:left="3971" w:hanging="360"/>
      </w:pPr>
      <w:rPr>
        <w:rFonts w:ascii="Symbol" w:hAnsi="Symbol" w:hint="default"/>
      </w:rPr>
    </w:lvl>
    <w:lvl w:ilvl="4" w:tplc="08090003" w:tentative="1">
      <w:start w:val="1"/>
      <w:numFmt w:val="bullet"/>
      <w:lvlText w:val="o"/>
      <w:lvlJc w:val="left"/>
      <w:pPr>
        <w:tabs>
          <w:tab w:val="num" w:pos="4691"/>
        </w:tabs>
        <w:ind w:left="4691" w:hanging="360"/>
      </w:pPr>
      <w:rPr>
        <w:rFonts w:ascii="Courier New" w:hAnsi="Courier New" w:cs="Courier New" w:hint="default"/>
      </w:rPr>
    </w:lvl>
    <w:lvl w:ilvl="5" w:tplc="08090005" w:tentative="1">
      <w:start w:val="1"/>
      <w:numFmt w:val="bullet"/>
      <w:lvlText w:val=""/>
      <w:lvlJc w:val="left"/>
      <w:pPr>
        <w:tabs>
          <w:tab w:val="num" w:pos="5411"/>
        </w:tabs>
        <w:ind w:left="5411" w:hanging="360"/>
      </w:pPr>
      <w:rPr>
        <w:rFonts w:ascii="Wingdings" w:hAnsi="Wingdings" w:hint="default"/>
      </w:rPr>
    </w:lvl>
    <w:lvl w:ilvl="6" w:tplc="08090001" w:tentative="1">
      <w:start w:val="1"/>
      <w:numFmt w:val="bullet"/>
      <w:lvlText w:val=""/>
      <w:lvlJc w:val="left"/>
      <w:pPr>
        <w:tabs>
          <w:tab w:val="num" w:pos="6131"/>
        </w:tabs>
        <w:ind w:left="6131" w:hanging="360"/>
      </w:pPr>
      <w:rPr>
        <w:rFonts w:ascii="Symbol" w:hAnsi="Symbol" w:hint="default"/>
      </w:rPr>
    </w:lvl>
    <w:lvl w:ilvl="7" w:tplc="08090003" w:tentative="1">
      <w:start w:val="1"/>
      <w:numFmt w:val="bullet"/>
      <w:lvlText w:val="o"/>
      <w:lvlJc w:val="left"/>
      <w:pPr>
        <w:tabs>
          <w:tab w:val="num" w:pos="6851"/>
        </w:tabs>
        <w:ind w:left="6851" w:hanging="360"/>
      </w:pPr>
      <w:rPr>
        <w:rFonts w:ascii="Courier New" w:hAnsi="Courier New" w:cs="Courier New" w:hint="default"/>
      </w:rPr>
    </w:lvl>
    <w:lvl w:ilvl="8" w:tplc="08090005" w:tentative="1">
      <w:start w:val="1"/>
      <w:numFmt w:val="bullet"/>
      <w:lvlText w:val=""/>
      <w:lvlJc w:val="left"/>
      <w:pPr>
        <w:tabs>
          <w:tab w:val="num" w:pos="7571"/>
        </w:tabs>
        <w:ind w:left="7571" w:hanging="360"/>
      </w:pPr>
      <w:rPr>
        <w:rFonts w:ascii="Wingdings" w:hAnsi="Wingdings" w:hint="default"/>
      </w:rPr>
    </w:lvl>
  </w:abstractNum>
  <w:abstractNum w:abstractNumId="16" w15:restartNumberingAfterBreak="0">
    <w:nsid w:val="418559E6"/>
    <w:multiLevelType w:val="hybridMultilevel"/>
    <w:tmpl w:val="2EFCCCA8"/>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4A514FC1"/>
    <w:multiLevelType w:val="hybridMultilevel"/>
    <w:tmpl w:val="B4BE5EDC"/>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A586574"/>
    <w:multiLevelType w:val="hybridMultilevel"/>
    <w:tmpl w:val="B00AE1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B4C6E19"/>
    <w:multiLevelType w:val="hybridMultilevel"/>
    <w:tmpl w:val="00807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8551AA"/>
    <w:multiLevelType w:val="multilevel"/>
    <w:tmpl w:val="7A94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8A00DE"/>
    <w:multiLevelType w:val="hybridMultilevel"/>
    <w:tmpl w:val="2C8679DA"/>
    <w:lvl w:ilvl="0" w:tplc="04130017">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FC176FD"/>
    <w:multiLevelType w:val="hybridMultilevel"/>
    <w:tmpl w:val="295875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0C439EB"/>
    <w:multiLevelType w:val="hybridMultilevel"/>
    <w:tmpl w:val="33722492"/>
    <w:lvl w:ilvl="0" w:tplc="358EDCCE">
      <w:numFmt w:val="bullet"/>
      <w:lvlText w:val="•"/>
      <w:lvlJc w:val="left"/>
      <w:pPr>
        <w:ind w:left="360" w:hanging="360"/>
      </w:pPr>
      <w:rPr>
        <w:rFonts w:ascii="Verdana" w:eastAsia="Times New Roman" w:hAnsi="Verdana" w:cs="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0F34A81"/>
    <w:multiLevelType w:val="hybridMultilevel"/>
    <w:tmpl w:val="E6F844BE"/>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14F125E"/>
    <w:multiLevelType w:val="multilevel"/>
    <w:tmpl w:val="B776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BA1B27"/>
    <w:multiLevelType w:val="hybridMultilevel"/>
    <w:tmpl w:val="98EC30A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75C220C"/>
    <w:multiLevelType w:val="hybridMultilevel"/>
    <w:tmpl w:val="A9A477F0"/>
    <w:lvl w:ilvl="0" w:tplc="0413000F">
      <w:start w:val="1"/>
      <w:numFmt w:val="decimal"/>
      <w:lvlText w:val="%1."/>
      <w:lvlJc w:val="left"/>
      <w:pPr>
        <w:ind w:left="360" w:hanging="360"/>
      </w:pPr>
    </w:lvl>
    <w:lvl w:ilvl="1" w:tplc="04130001">
      <w:start w:val="1"/>
      <w:numFmt w:val="bullet"/>
      <w:lvlText w:val=""/>
      <w:lvlJc w:val="left"/>
      <w:pPr>
        <w:ind w:left="1080" w:hanging="360"/>
      </w:pPr>
      <w:rPr>
        <w:rFonts w:ascii="Symbol" w:hAnsi="Symbol" w:hint="default"/>
      </w:rPr>
    </w:lvl>
    <w:lvl w:ilvl="2" w:tplc="68ECA078">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A1C3C66"/>
    <w:multiLevelType w:val="hybridMultilevel"/>
    <w:tmpl w:val="CA20AA1E"/>
    <w:lvl w:ilvl="0" w:tplc="433827CC">
      <w:start w:val="2"/>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5D61269A"/>
    <w:multiLevelType w:val="hybridMultilevel"/>
    <w:tmpl w:val="3F364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1E564E1"/>
    <w:multiLevelType w:val="hybridMultilevel"/>
    <w:tmpl w:val="D1EA767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39773F4"/>
    <w:multiLevelType w:val="hybridMultilevel"/>
    <w:tmpl w:val="6570D5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6B164C5"/>
    <w:multiLevelType w:val="hybridMultilevel"/>
    <w:tmpl w:val="6BDC41D6"/>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76A1E26"/>
    <w:multiLevelType w:val="hybridMultilevel"/>
    <w:tmpl w:val="A60226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AD68A1"/>
    <w:multiLevelType w:val="hybridMultilevel"/>
    <w:tmpl w:val="4F500FDC"/>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CBF2D4F"/>
    <w:multiLevelType w:val="multilevel"/>
    <w:tmpl w:val="B250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4811B6"/>
    <w:multiLevelType w:val="hybridMultilevel"/>
    <w:tmpl w:val="4AEA5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2E07C6"/>
    <w:multiLevelType w:val="hybridMultilevel"/>
    <w:tmpl w:val="C8B4504A"/>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40" w15:restartNumberingAfterBreak="0">
    <w:nsid w:val="7B2F0FD2"/>
    <w:multiLevelType w:val="hybridMultilevel"/>
    <w:tmpl w:val="61161F7C"/>
    <w:lvl w:ilvl="0" w:tplc="9670CBCA">
      <w:start w:val="1"/>
      <w:numFmt w:val="decimal"/>
      <w:lvlText w:val="Eis %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535646"/>
    <w:multiLevelType w:val="hybridMultilevel"/>
    <w:tmpl w:val="EBD6153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830566503">
    <w:abstractNumId w:val="39"/>
  </w:num>
  <w:num w:numId="2" w16cid:durableId="1061098769">
    <w:abstractNumId w:val="31"/>
  </w:num>
  <w:num w:numId="3" w16cid:durableId="2059475882">
    <w:abstractNumId w:val="3"/>
  </w:num>
  <w:num w:numId="4" w16cid:durableId="1225483093">
    <w:abstractNumId w:val="22"/>
  </w:num>
  <w:num w:numId="5" w16cid:durableId="41516043">
    <w:abstractNumId w:val="23"/>
  </w:num>
  <w:num w:numId="6" w16cid:durableId="456224621">
    <w:abstractNumId w:val="41"/>
  </w:num>
  <w:num w:numId="7" w16cid:durableId="1570385092">
    <w:abstractNumId w:val="12"/>
  </w:num>
  <w:num w:numId="8" w16cid:durableId="147865942">
    <w:abstractNumId w:val="28"/>
  </w:num>
  <w:num w:numId="9" w16cid:durableId="1658342648">
    <w:abstractNumId w:val="15"/>
  </w:num>
  <w:num w:numId="10" w16cid:durableId="396705215">
    <w:abstractNumId w:val="9"/>
  </w:num>
  <w:num w:numId="11" w16cid:durableId="383531001">
    <w:abstractNumId w:val="32"/>
  </w:num>
  <w:num w:numId="12" w16cid:durableId="2058122369">
    <w:abstractNumId w:val="29"/>
  </w:num>
  <w:num w:numId="13" w16cid:durableId="1245995438">
    <w:abstractNumId w:val="11"/>
  </w:num>
  <w:num w:numId="14" w16cid:durableId="1717240481">
    <w:abstractNumId w:val="24"/>
  </w:num>
  <w:num w:numId="15" w16cid:durableId="883062726">
    <w:abstractNumId w:val="13"/>
  </w:num>
  <w:num w:numId="16" w16cid:durableId="1291133617">
    <w:abstractNumId w:val="10"/>
  </w:num>
  <w:num w:numId="17" w16cid:durableId="891117471">
    <w:abstractNumId w:val="5"/>
  </w:num>
  <w:num w:numId="18" w16cid:durableId="1242836981">
    <w:abstractNumId w:val="6"/>
  </w:num>
  <w:num w:numId="19" w16cid:durableId="43216700">
    <w:abstractNumId w:val="7"/>
  </w:num>
  <w:num w:numId="20" w16cid:durableId="1876695123">
    <w:abstractNumId w:val="25"/>
  </w:num>
  <w:num w:numId="21" w16cid:durableId="38478850">
    <w:abstractNumId w:val="37"/>
  </w:num>
  <w:num w:numId="22" w16cid:durableId="1278096079">
    <w:abstractNumId w:val="30"/>
  </w:num>
  <w:num w:numId="23" w16cid:durableId="724380120">
    <w:abstractNumId w:val="4"/>
  </w:num>
  <w:num w:numId="24" w16cid:durableId="138038289">
    <w:abstractNumId w:val="27"/>
  </w:num>
  <w:num w:numId="25" w16cid:durableId="167405610">
    <w:abstractNumId w:val="39"/>
  </w:num>
  <w:num w:numId="26" w16cid:durableId="1241522084">
    <w:abstractNumId w:val="39"/>
  </w:num>
  <w:num w:numId="27" w16cid:durableId="553470082">
    <w:abstractNumId w:val="40"/>
  </w:num>
  <w:num w:numId="28" w16cid:durableId="1890529857">
    <w:abstractNumId w:val="35"/>
  </w:num>
  <w:num w:numId="29" w16cid:durableId="368338483">
    <w:abstractNumId w:val="18"/>
  </w:num>
  <w:num w:numId="30" w16cid:durableId="1702365567">
    <w:abstractNumId w:val="16"/>
  </w:num>
  <w:num w:numId="31" w16cid:durableId="178129898">
    <w:abstractNumId w:val="2"/>
  </w:num>
  <w:num w:numId="32" w16cid:durableId="1376346014">
    <w:abstractNumId w:val="33"/>
  </w:num>
  <w:num w:numId="33" w16cid:durableId="1686176784">
    <w:abstractNumId w:val="38"/>
  </w:num>
  <w:num w:numId="34" w16cid:durableId="218782109">
    <w:abstractNumId w:val="1"/>
  </w:num>
  <w:num w:numId="35" w16cid:durableId="875312554">
    <w:abstractNumId w:val="34"/>
  </w:num>
  <w:num w:numId="36" w16cid:durableId="798959824">
    <w:abstractNumId w:val="8"/>
  </w:num>
  <w:num w:numId="37" w16cid:durableId="893734557">
    <w:abstractNumId w:val="0"/>
  </w:num>
  <w:num w:numId="38" w16cid:durableId="338851982">
    <w:abstractNumId w:val="21"/>
  </w:num>
  <w:num w:numId="39" w16cid:durableId="1134912019">
    <w:abstractNumId w:val="20"/>
  </w:num>
  <w:num w:numId="40" w16cid:durableId="850333229">
    <w:abstractNumId w:val="14"/>
  </w:num>
  <w:num w:numId="41" w16cid:durableId="687558976">
    <w:abstractNumId w:val="19"/>
  </w:num>
  <w:num w:numId="42" w16cid:durableId="1580559468">
    <w:abstractNumId w:val="26"/>
  </w:num>
  <w:num w:numId="43" w16cid:durableId="1044330353">
    <w:abstractNumId w:val="36"/>
  </w:num>
  <w:num w:numId="44" w16cid:durableId="7796397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9B6"/>
    <w:rsid w:val="00000173"/>
    <w:rsid w:val="000015A3"/>
    <w:rsid w:val="00004114"/>
    <w:rsid w:val="00007566"/>
    <w:rsid w:val="00007A5D"/>
    <w:rsid w:val="0001513F"/>
    <w:rsid w:val="00015EF1"/>
    <w:rsid w:val="00016056"/>
    <w:rsid w:val="00023737"/>
    <w:rsid w:val="00035DA3"/>
    <w:rsid w:val="00037124"/>
    <w:rsid w:val="000378C5"/>
    <w:rsid w:val="00043DF7"/>
    <w:rsid w:val="0004404F"/>
    <w:rsid w:val="00053B06"/>
    <w:rsid w:val="00055D14"/>
    <w:rsid w:val="00066093"/>
    <w:rsid w:val="00066ACB"/>
    <w:rsid w:val="00070C97"/>
    <w:rsid w:val="00072929"/>
    <w:rsid w:val="00075314"/>
    <w:rsid w:val="000753D8"/>
    <w:rsid w:val="000922C7"/>
    <w:rsid w:val="0009319C"/>
    <w:rsid w:val="000940FA"/>
    <w:rsid w:val="00096FB1"/>
    <w:rsid w:val="000A243A"/>
    <w:rsid w:val="000B008C"/>
    <w:rsid w:val="000B30C4"/>
    <w:rsid w:val="000B4831"/>
    <w:rsid w:val="000B5327"/>
    <w:rsid w:val="000B7D47"/>
    <w:rsid w:val="000C032F"/>
    <w:rsid w:val="000C3285"/>
    <w:rsid w:val="000C3A2D"/>
    <w:rsid w:val="000C7EFC"/>
    <w:rsid w:val="000D0C2B"/>
    <w:rsid w:val="000D2E34"/>
    <w:rsid w:val="000D6236"/>
    <w:rsid w:val="000D71CB"/>
    <w:rsid w:val="000D78CD"/>
    <w:rsid w:val="000E44C9"/>
    <w:rsid w:val="000E5A7F"/>
    <w:rsid w:val="000F0FC9"/>
    <w:rsid w:val="000F5BB0"/>
    <w:rsid w:val="000F76B9"/>
    <w:rsid w:val="00100A76"/>
    <w:rsid w:val="00102787"/>
    <w:rsid w:val="001028E7"/>
    <w:rsid w:val="00103362"/>
    <w:rsid w:val="00104587"/>
    <w:rsid w:val="00104A82"/>
    <w:rsid w:val="00104DEF"/>
    <w:rsid w:val="00105EC2"/>
    <w:rsid w:val="00107177"/>
    <w:rsid w:val="0011045C"/>
    <w:rsid w:val="00112EAB"/>
    <w:rsid w:val="001141A1"/>
    <w:rsid w:val="00116FC6"/>
    <w:rsid w:val="0012144B"/>
    <w:rsid w:val="00123734"/>
    <w:rsid w:val="00124DC5"/>
    <w:rsid w:val="001325E5"/>
    <w:rsid w:val="0013475F"/>
    <w:rsid w:val="00134C67"/>
    <w:rsid w:val="00137A1B"/>
    <w:rsid w:val="001412E3"/>
    <w:rsid w:val="00141EC9"/>
    <w:rsid w:val="00143C6E"/>
    <w:rsid w:val="00145857"/>
    <w:rsid w:val="001472BD"/>
    <w:rsid w:val="00160A50"/>
    <w:rsid w:val="00161F9C"/>
    <w:rsid w:val="00162B69"/>
    <w:rsid w:val="00163702"/>
    <w:rsid w:val="001651ED"/>
    <w:rsid w:val="00165B6B"/>
    <w:rsid w:val="00170752"/>
    <w:rsid w:val="00171211"/>
    <w:rsid w:val="0017240C"/>
    <w:rsid w:val="00173351"/>
    <w:rsid w:val="0017420B"/>
    <w:rsid w:val="00174AED"/>
    <w:rsid w:val="00174B6D"/>
    <w:rsid w:val="001761A9"/>
    <w:rsid w:val="00181E6F"/>
    <w:rsid w:val="0018411F"/>
    <w:rsid w:val="00184589"/>
    <w:rsid w:val="001863B5"/>
    <w:rsid w:val="001A460F"/>
    <w:rsid w:val="001A5505"/>
    <w:rsid w:val="001B0115"/>
    <w:rsid w:val="001B1546"/>
    <w:rsid w:val="001B1CA8"/>
    <w:rsid w:val="001B59CE"/>
    <w:rsid w:val="001B6358"/>
    <w:rsid w:val="001B70DB"/>
    <w:rsid w:val="001C0522"/>
    <w:rsid w:val="001C60D2"/>
    <w:rsid w:val="001C621D"/>
    <w:rsid w:val="001D0F78"/>
    <w:rsid w:val="001D471E"/>
    <w:rsid w:val="001D5E99"/>
    <w:rsid w:val="001D72C3"/>
    <w:rsid w:val="001D7C34"/>
    <w:rsid w:val="001E41D6"/>
    <w:rsid w:val="001E4DFF"/>
    <w:rsid w:val="001E514A"/>
    <w:rsid w:val="001E74A8"/>
    <w:rsid w:val="001F1E63"/>
    <w:rsid w:val="001F5FC3"/>
    <w:rsid w:val="002029AA"/>
    <w:rsid w:val="002039ED"/>
    <w:rsid w:val="00206ED5"/>
    <w:rsid w:val="002072BC"/>
    <w:rsid w:val="0020799F"/>
    <w:rsid w:val="002104D5"/>
    <w:rsid w:val="0021078E"/>
    <w:rsid w:val="00211A2E"/>
    <w:rsid w:val="00221358"/>
    <w:rsid w:val="00221637"/>
    <w:rsid w:val="00222143"/>
    <w:rsid w:val="002237EE"/>
    <w:rsid w:val="0023013B"/>
    <w:rsid w:val="00230F23"/>
    <w:rsid w:val="00234D7F"/>
    <w:rsid w:val="00246C08"/>
    <w:rsid w:val="00251FDA"/>
    <w:rsid w:val="002530D8"/>
    <w:rsid w:val="002612A0"/>
    <w:rsid w:val="00264ABC"/>
    <w:rsid w:val="00266735"/>
    <w:rsid w:val="00266E62"/>
    <w:rsid w:val="00271426"/>
    <w:rsid w:val="0027145F"/>
    <w:rsid w:val="00272FFE"/>
    <w:rsid w:val="0027585C"/>
    <w:rsid w:val="00275A69"/>
    <w:rsid w:val="002766C5"/>
    <w:rsid w:val="0028601E"/>
    <w:rsid w:val="002910BF"/>
    <w:rsid w:val="00291106"/>
    <w:rsid w:val="002917FE"/>
    <w:rsid w:val="00292661"/>
    <w:rsid w:val="00293848"/>
    <w:rsid w:val="002A01F7"/>
    <w:rsid w:val="002A0B87"/>
    <w:rsid w:val="002A3132"/>
    <w:rsid w:val="002A7BA4"/>
    <w:rsid w:val="002B0F56"/>
    <w:rsid w:val="002B2D1B"/>
    <w:rsid w:val="002B3FF7"/>
    <w:rsid w:val="002B41D0"/>
    <w:rsid w:val="002C1461"/>
    <w:rsid w:val="002C46CD"/>
    <w:rsid w:val="002C4DF6"/>
    <w:rsid w:val="002D0290"/>
    <w:rsid w:val="002D07F9"/>
    <w:rsid w:val="002E014A"/>
    <w:rsid w:val="002E364F"/>
    <w:rsid w:val="002E5832"/>
    <w:rsid w:val="002F2233"/>
    <w:rsid w:val="002F4C38"/>
    <w:rsid w:val="002F600D"/>
    <w:rsid w:val="002F6A86"/>
    <w:rsid w:val="00305F91"/>
    <w:rsid w:val="00306BC6"/>
    <w:rsid w:val="003109A3"/>
    <w:rsid w:val="003126E7"/>
    <w:rsid w:val="0031547C"/>
    <w:rsid w:val="003200B8"/>
    <w:rsid w:val="0032054B"/>
    <w:rsid w:val="00322598"/>
    <w:rsid w:val="00323CFA"/>
    <w:rsid w:val="003244A5"/>
    <w:rsid w:val="00337963"/>
    <w:rsid w:val="00340101"/>
    <w:rsid w:val="00342DAF"/>
    <w:rsid w:val="0034357D"/>
    <w:rsid w:val="0034735B"/>
    <w:rsid w:val="00347499"/>
    <w:rsid w:val="00347D98"/>
    <w:rsid w:val="00351E36"/>
    <w:rsid w:val="003532CB"/>
    <w:rsid w:val="00355C71"/>
    <w:rsid w:val="00357231"/>
    <w:rsid w:val="00360AC1"/>
    <w:rsid w:val="00361CA5"/>
    <w:rsid w:val="0036405C"/>
    <w:rsid w:val="0036513B"/>
    <w:rsid w:val="003660F2"/>
    <w:rsid w:val="003662E8"/>
    <w:rsid w:val="0036720A"/>
    <w:rsid w:val="0036749A"/>
    <w:rsid w:val="00367EA9"/>
    <w:rsid w:val="00367FFE"/>
    <w:rsid w:val="0037000E"/>
    <w:rsid w:val="003734EE"/>
    <w:rsid w:val="00376FF8"/>
    <w:rsid w:val="00377096"/>
    <w:rsid w:val="00380FE3"/>
    <w:rsid w:val="003824F8"/>
    <w:rsid w:val="00383A35"/>
    <w:rsid w:val="00384324"/>
    <w:rsid w:val="00395AE5"/>
    <w:rsid w:val="00396836"/>
    <w:rsid w:val="003A13B9"/>
    <w:rsid w:val="003A2EE9"/>
    <w:rsid w:val="003A3DE8"/>
    <w:rsid w:val="003A56B6"/>
    <w:rsid w:val="003A5776"/>
    <w:rsid w:val="003A6A82"/>
    <w:rsid w:val="003A7C5B"/>
    <w:rsid w:val="003B0C8A"/>
    <w:rsid w:val="003B1B7D"/>
    <w:rsid w:val="003B43B9"/>
    <w:rsid w:val="003B477E"/>
    <w:rsid w:val="003B52AB"/>
    <w:rsid w:val="003B5EE2"/>
    <w:rsid w:val="003C0366"/>
    <w:rsid w:val="003C1097"/>
    <w:rsid w:val="003C2DFF"/>
    <w:rsid w:val="003C457D"/>
    <w:rsid w:val="003C4B89"/>
    <w:rsid w:val="003C6205"/>
    <w:rsid w:val="003C69E4"/>
    <w:rsid w:val="003C6EA7"/>
    <w:rsid w:val="003C7C22"/>
    <w:rsid w:val="003C7D52"/>
    <w:rsid w:val="003D0004"/>
    <w:rsid w:val="003D0830"/>
    <w:rsid w:val="003D3547"/>
    <w:rsid w:val="003D43E8"/>
    <w:rsid w:val="003D66C1"/>
    <w:rsid w:val="003D6722"/>
    <w:rsid w:val="003D70F7"/>
    <w:rsid w:val="003D77D9"/>
    <w:rsid w:val="003E04F8"/>
    <w:rsid w:val="003E2EFD"/>
    <w:rsid w:val="003E51A6"/>
    <w:rsid w:val="003E7B4C"/>
    <w:rsid w:val="003F3A45"/>
    <w:rsid w:val="003F66B6"/>
    <w:rsid w:val="003F79CC"/>
    <w:rsid w:val="0040057E"/>
    <w:rsid w:val="0040574A"/>
    <w:rsid w:val="00410414"/>
    <w:rsid w:val="0041106B"/>
    <w:rsid w:val="004215E3"/>
    <w:rsid w:val="00421B7D"/>
    <w:rsid w:val="00424048"/>
    <w:rsid w:val="0043298C"/>
    <w:rsid w:val="00433CA5"/>
    <w:rsid w:val="00434DDA"/>
    <w:rsid w:val="00437B1D"/>
    <w:rsid w:val="004412A7"/>
    <w:rsid w:val="004425A2"/>
    <w:rsid w:val="00442B5F"/>
    <w:rsid w:val="00443CEF"/>
    <w:rsid w:val="00444147"/>
    <w:rsid w:val="004450A8"/>
    <w:rsid w:val="0044659C"/>
    <w:rsid w:val="004469B6"/>
    <w:rsid w:val="00446A67"/>
    <w:rsid w:val="00447865"/>
    <w:rsid w:val="00451FD2"/>
    <w:rsid w:val="00452C64"/>
    <w:rsid w:val="00453BCE"/>
    <w:rsid w:val="004556D9"/>
    <w:rsid w:val="00455EA3"/>
    <w:rsid w:val="0046213D"/>
    <w:rsid w:val="004659E4"/>
    <w:rsid w:val="00466878"/>
    <w:rsid w:val="00471C95"/>
    <w:rsid w:val="0047446E"/>
    <w:rsid w:val="00474AF7"/>
    <w:rsid w:val="00474F01"/>
    <w:rsid w:val="00475549"/>
    <w:rsid w:val="00476F15"/>
    <w:rsid w:val="004840F8"/>
    <w:rsid w:val="00490B4C"/>
    <w:rsid w:val="00490C36"/>
    <w:rsid w:val="004A0A29"/>
    <w:rsid w:val="004A66E2"/>
    <w:rsid w:val="004B5AFF"/>
    <w:rsid w:val="004B6FD3"/>
    <w:rsid w:val="004B79D8"/>
    <w:rsid w:val="004C36AF"/>
    <w:rsid w:val="004C3713"/>
    <w:rsid w:val="004D025F"/>
    <w:rsid w:val="004D0EBB"/>
    <w:rsid w:val="004D688C"/>
    <w:rsid w:val="004E1207"/>
    <w:rsid w:val="004E38DA"/>
    <w:rsid w:val="004E3B7E"/>
    <w:rsid w:val="004E6014"/>
    <w:rsid w:val="004E66E5"/>
    <w:rsid w:val="004E76BE"/>
    <w:rsid w:val="004F372C"/>
    <w:rsid w:val="00501148"/>
    <w:rsid w:val="00504E4D"/>
    <w:rsid w:val="005050D9"/>
    <w:rsid w:val="00510A28"/>
    <w:rsid w:val="0051245E"/>
    <w:rsid w:val="0051410F"/>
    <w:rsid w:val="00514DD8"/>
    <w:rsid w:val="00515348"/>
    <w:rsid w:val="005229A7"/>
    <w:rsid w:val="00525033"/>
    <w:rsid w:val="0052579F"/>
    <w:rsid w:val="00527130"/>
    <w:rsid w:val="00531B63"/>
    <w:rsid w:val="00533257"/>
    <w:rsid w:val="00533DEA"/>
    <w:rsid w:val="00535083"/>
    <w:rsid w:val="00535221"/>
    <w:rsid w:val="0053552E"/>
    <w:rsid w:val="00535957"/>
    <w:rsid w:val="00536F15"/>
    <w:rsid w:val="00541CD5"/>
    <w:rsid w:val="005467AB"/>
    <w:rsid w:val="00547C88"/>
    <w:rsid w:val="005503AD"/>
    <w:rsid w:val="00555ED2"/>
    <w:rsid w:val="0056126D"/>
    <w:rsid w:val="0056327F"/>
    <w:rsid w:val="005643A3"/>
    <w:rsid w:val="00564E26"/>
    <w:rsid w:val="0057042E"/>
    <w:rsid w:val="0057052C"/>
    <w:rsid w:val="00571220"/>
    <w:rsid w:val="0057194B"/>
    <w:rsid w:val="005763FF"/>
    <w:rsid w:val="0058303A"/>
    <w:rsid w:val="00585284"/>
    <w:rsid w:val="00586DBA"/>
    <w:rsid w:val="00587C0A"/>
    <w:rsid w:val="00592CC2"/>
    <w:rsid w:val="00597577"/>
    <w:rsid w:val="005A20CC"/>
    <w:rsid w:val="005A2BB0"/>
    <w:rsid w:val="005A32B6"/>
    <w:rsid w:val="005A32C9"/>
    <w:rsid w:val="005A3F4E"/>
    <w:rsid w:val="005A6828"/>
    <w:rsid w:val="005A727F"/>
    <w:rsid w:val="005B520B"/>
    <w:rsid w:val="005B7EFC"/>
    <w:rsid w:val="005C5887"/>
    <w:rsid w:val="005C5DBE"/>
    <w:rsid w:val="005C60E3"/>
    <w:rsid w:val="005D20E4"/>
    <w:rsid w:val="005D335E"/>
    <w:rsid w:val="005E02D1"/>
    <w:rsid w:val="005E03CC"/>
    <w:rsid w:val="005E068A"/>
    <w:rsid w:val="005E18DD"/>
    <w:rsid w:val="005E280B"/>
    <w:rsid w:val="005E3E7D"/>
    <w:rsid w:val="005E3EDF"/>
    <w:rsid w:val="005E4C21"/>
    <w:rsid w:val="005E5AAB"/>
    <w:rsid w:val="005E64F7"/>
    <w:rsid w:val="005F1412"/>
    <w:rsid w:val="005F4873"/>
    <w:rsid w:val="005F61E2"/>
    <w:rsid w:val="005F7906"/>
    <w:rsid w:val="0060094E"/>
    <w:rsid w:val="006018D6"/>
    <w:rsid w:val="0060339B"/>
    <w:rsid w:val="00606CA8"/>
    <w:rsid w:val="00607246"/>
    <w:rsid w:val="00611254"/>
    <w:rsid w:val="00611C0B"/>
    <w:rsid w:val="006310EE"/>
    <w:rsid w:val="00632842"/>
    <w:rsid w:val="006335E1"/>
    <w:rsid w:val="00633798"/>
    <w:rsid w:val="00636594"/>
    <w:rsid w:val="00642CDE"/>
    <w:rsid w:val="0064561D"/>
    <w:rsid w:val="006474DA"/>
    <w:rsid w:val="00647D6B"/>
    <w:rsid w:val="0065000A"/>
    <w:rsid w:val="00650FCC"/>
    <w:rsid w:val="006520A1"/>
    <w:rsid w:val="006546DA"/>
    <w:rsid w:val="0065563F"/>
    <w:rsid w:val="00657EEA"/>
    <w:rsid w:val="0066025A"/>
    <w:rsid w:val="00662FE1"/>
    <w:rsid w:val="00663311"/>
    <w:rsid w:val="00664FB2"/>
    <w:rsid w:val="00665A65"/>
    <w:rsid w:val="00670C95"/>
    <w:rsid w:val="00673B1B"/>
    <w:rsid w:val="0067665B"/>
    <w:rsid w:val="00681D1E"/>
    <w:rsid w:val="00684DF5"/>
    <w:rsid w:val="006855DF"/>
    <w:rsid w:val="00687F95"/>
    <w:rsid w:val="00693BBC"/>
    <w:rsid w:val="00696CFC"/>
    <w:rsid w:val="00697BCC"/>
    <w:rsid w:val="006A0935"/>
    <w:rsid w:val="006A1034"/>
    <w:rsid w:val="006A2B79"/>
    <w:rsid w:val="006A35C0"/>
    <w:rsid w:val="006A3E65"/>
    <w:rsid w:val="006A4DA9"/>
    <w:rsid w:val="006A52E3"/>
    <w:rsid w:val="006A5B84"/>
    <w:rsid w:val="006B2721"/>
    <w:rsid w:val="006B3A9A"/>
    <w:rsid w:val="006B499A"/>
    <w:rsid w:val="006B5F0B"/>
    <w:rsid w:val="006B6B62"/>
    <w:rsid w:val="006B7783"/>
    <w:rsid w:val="006C127A"/>
    <w:rsid w:val="006C2923"/>
    <w:rsid w:val="006D05A4"/>
    <w:rsid w:val="006D189D"/>
    <w:rsid w:val="006D1C5C"/>
    <w:rsid w:val="006D2F3C"/>
    <w:rsid w:val="006D3B70"/>
    <w:rsid w:val="006D3D93"/>
    <w:rsid w:val="006D4EA3"/>
    <w:rsid w:val="006D63C6"/>
    <w:rsid w:val="006E15EA"/>
    <w:rsid w:val="006F12AB"/>
    <w:rsid w:val="006F30AE"/>
    <w:rsid w:val="006F7101"/>
    <w:rsid w:val="00703C64"/>
    <w:rsid w:val="007110B9"/>
    <w:rsid w:val="00712737"/>
    <w:rsid w:val="00712B20"/>
    <w:rsid w:val="0071392D"/>
    <w:rsid w:val="0071593F"/>
    <w:rsid w:val="0072061A"/>
    <w:rsid w:val="0072100C"/>
    <w:rsid w:val="00721AD9"/>
    <w:rsid w:val="0072564E"/>
    <w:rsid w:val="00726D9C"/>
    <w:rsid w:val="00726FEE"/>
    <w:rsid w:val="0073345A"/>
    <w:rsid w:val="0073364A"/>
    <w:rsid w:val="0073435B"/>
    <w:rsid w:val="00734612"/>
    <w:rsid w:val="00735116"/>
    <w:rsid w:val="0074012D"/>
    <w:rsid w:val="007458D5"/>
    <w:rsid w:val="007500D5"/>
    <w:rsid w:val="00752D91"/>
    <w:rsid w:val="00755B81"/>
    <w:rsid w:val="007568FA"/>
    <w:rsid w:val="00760D66"/>
    <w:rsid w:val="00761D44"/>
    <w:rsid w:val="007620CE"/>
    <w:rsid w:val="0076714C"/>
    <w:rsid w:val="00767A90"/>
    <w:rsid w:val="0077170A"/>
    <w:rsid w:val="007725D4"/>
    <w:rsid w:val="007758B7"/>
    <w:rsid w:val="00776965"/>
    <w:rsid w:val="00782EE9"/>
    <w:rsid w:val="00783ED6"/>
    <w:rsid w:val="00787825"/>
    <w:rsid w:val="0079138B"/>
    <w:rsid w:val="007931FA"/>
    <w:rsid w:val="00793471"/>
    <w:rsid w:val="00794EB5"/>
    <w:rsid w:val="00796B4C"/>
    <w:rsid w:val="007A0094"/>
    <w:rsid w:val="007A2E67"/>
    <w:rsid w:val="007B3BD5"/>
    <w:rsid w:val="007B3C2B"/>
    <w:rsid w:val="007B6A50"/>
    <w:rsid w:val="007C2528"/>
    <w:rsid w:val="007E1CFA"/>
    <w:rsid w:val="007E7804"/>
    <w:rsid w:val="007F0277"/>
    <w:rsid w:val="007F0D3B"/>
    <w:rsid w:val="007F0F7D"/>
    <w:rsid w:val="007F1E09"/>
    <w:rsid w:val="007F36E9"/>
    <w:rsid w:val="007F5B8B"/>
    <w:rsid w:val="007F6668"/>
    <w:rsid w:val="008006E4"/>
    <w:rsid w:val="00800D58"/>
    <w:rsid w:val="00801A47"/>
    <w:rsid w:val="00804683"/>
    <w:rsid w:val="008071EA"/>
    <w:rsid w:val="008112AE"/>
    <w:rsid w:val="00812DE6"/>
    <w:rsid w:val="008162AC"/>
    <w:rsid w:val="00816633"/>
    <w:rsid w:val="00822DA8"/>
    <w:rsid w:val="00832D0F"/>
    <w:rsid w:val="00841AC3"/>
    <w:rsid w:val="00844D6D"/>
    <w:rsid w:val="0084553F"/>
    <w:rsid w:val="008547D9"/>
    <w:rsid w:val="00855FFF"/>
    <w:rsid w:val="00856EB3"/>
    <w:rsid w:val="00857036"/>
    <w:rsid w:val="008576AC"/>
    <w:rsid w:val="00862AE8"/>
    <w:rsid w:val="008634E3"/>
    <w:rsid w:val="008647C3"/>
    <w:rsid w:val="008723B7"/>
    <w:rsid w:val="00872946"/>
    <w:rsid w:val="00873B30"/>
    <w:rsid w:val="00874022"/>
    <w:rsid w:val="00874769"/>
    <w:rsid w:val="00876CF8"/>
    <w:rsid w:val="00882F6B"/>
    <w:rsid w:val="00885C60"/>
    <w:rsid w:val="00886E0F"/>
    <w:rsid w:val="00890473"/>
    <w:rsid w:val="00893357"/>
    <w:rsid w:val="008936A0"/>
    <w:rsid w:val="00896E16"/>
    <w:rsid w:val="008A44EA"/>
    <w:rsid w:val="008A7ECD"/>
    <w:rsid w:val="008B37FB"/>
    <w:rsid w:val="008C0206"/>
    <w:rsid w:val="008C082C"/>
    <w:rsid w:val="008C4731"/>
    <w:rsid w:val="008C5C4C"/>
    <w:rsid w:val="008D6DA6"/>
    <w:rsid w:val="008E0205"/>
    <w:rsid w:val="008E47F6"/>
    <w:rsid w:val="008E4F3A"/>
    <w:rsid w:val="008E6D13"/>
    <w:rsid w:val="008F020F"/>
    <w:rsid w:val="008F33E4"/>
    <w:rsid w:val="008F4559"/>
    <w:rsid w:val="009028FD"/>
    <w:rsid w:val="009030C4"/>
    <w:rsid w:val="009047E7"/>
    <w:rsid w:val="00904857"/>
    <w:rsid w:val="009079CE"/>
    <w:rsid w:val="00911E9A"/>
    <w:rsid w:val="009154D8"/>
    <w:rsid w:val="00922263"/>
    <w:rsid w:val="00927D39"/>
    <w:rsid w:val="00935479"/>
    <w:rsid w:val="00937512"/>
    <w:rsid w:val="00941974"/>
    <w:rsid w:val="009441DE"/>
    <w:rsid w:val="00945B46"/>
    <w:rsid w:val="00945C4E"/>
    <w:rsid w:val="009513DD"/>
    <w:rsid w:val="00951936"/>
    <w:rsid w:val="009526BB"/>
    <w:rsid w:val="0096117D"/>
    <w:rsid w:val="009617E2"/>
    <w:rsid w:val="0096422E"/>
    <w:rsid w:val="009662A5"/>
    <w:rsid w:val="00966E22"/>
    <w:rsid w:val="0097441C"/>
    <w:rsid w:val="009756E7"/>
    <w:rsid w:val="009777AA"/>
    <w:rsid w:val="00977E56"/>
    <w:rsid w:val="009846DF"/>
    <w:rsid w:val="00984BC1"/>
    <w:rsid w:val="0098535D"/>
    <w:rsid w:val="00997F78"/>
    <w:rsid w:val="009A0385"/>
    <w:rsid w:val="009A1995"/>
    <w:rsid w:val="009A2D50"/>
    <w:rsid w:val="009A3807"/>
    <w:rsid w:val="009B42F7"/>
    <w:rsid w:val="009B61D1"/>
    <w:rsid w:val="009B6802"/>
    <w:rsid w:val="009D200E"/>
    <w:rsid w:val="009D36D7"/>
    <w:rsid w:val="009D4CE3"/>
    <w:rsid w:val="009E3868"/>
    <w:rsid w:val="009E44F5"/>
    <w:rsid w:val="009E72D8"/>
    <w:rsid w:val="009F08C3"/>
    <w:rsid w:val="009F3E89"/>
    <w:rsid w:val="009F5B07"/>
    <w:rsid w:val="00A02F4A"/>
    <w:rsid w:val="00A06939"/>
    <w:rsid w:val="00A1051C"/>
    <w:rsid w:val="00A10AF1"/>
    <w:rsid w:val="00A10D74"/>
    <w:rsid w:val="00A12005"/>
    <w:rsid w:val="00A1578F"/>
    <w:rsid w:val="00A16695"/>
    <w:rsid w:val="00A17B03"/>
    <w:rsid w:val="00A2319B"/>
    <w:rsid w:val="00A259F9"/>
    <w:rsid w:val="00A30B0B"/>
    <w:rsid w:val="00A31D6D"/>
    <w:rsid w:val="00A34E25"/>
    <w:rsid w:val="00A34E4C"/>
    <w:rsid w:val="00A3683A"/>
    <w:rsid w:val="00A41546"/>
    <w:rsid w:val="00A4435A"/>
    <w:rsid w:val="00A45C9F"/>
    <w:rsid w:val="00A5236D"/>
    <w:rsid w:val="00A5318D"/>
    <w:rsid w:val="00A534CC"/>
    <w:rsid w:val="00A5367A"/>
    <w:rsid w:val="00A624F7"/>
    <w:rsid w:val="00A6365F"/>
    <w:rsid w:val="00A63819"/>
    <w:rsid w:val="00A660E7"/>
    <w:rsid w:val="00A70E52"/>
    <w:rsid w:val="00A74366"/>
    <w:rsid w:val="00A77E71"/>
    <w:rsid w:val="00A81E1D"/>
    <w:rsid w:val="00A83BB9"/>
    <w:rsid w:val="00A90E98"/>
    <w:rsid w:val="00A91ACC"/>
    <w:rsid w:val="00A95013"/>
    <w:rsid w:val="00A97B4F"/>
    <w:rsid w:val="00AA0BC7"/>
    <w:rsid w:val="00AA18E8"/>
    <w:rsid w:val="00AA1D48"/>
    <w:rsid w:val="00AA4597"/>
    <w:rsid w:val="00AA4878"/>
    <w:rsid w:val="00AA4928"/>
    <w:rsid w:val="00AA4A3A"/>
    <w:rsid w:val="00AA56D4"/>
    <w:rsid w:val="00AA630A"/>
    <w:rsid w:val="00AB11F2"/>
    <w:rsid w:val="00AB65E7"/>
    <w:rsid w:val="00AB6628"/>
    <w:rsid w:val="00AC0501"/>
    <w:rsid w:val="00AC0809"/>
    <w:rsid w:val="00AC453D"/>
    <w:rsid w:val="00AC576C"/>
    <w:rsid w:val="00AC6D2E"/>
    <w:rsid w:val="00AD2BBC"/>
    <w:rsid w:val="00AD3647"/>
    <w:rsid w:val="00AD5A83"/>
    <w:rsid w:val="00AD63AE"/>
    <w:rsid w:val="00AD76F8"/>
    <w:rsid w:val="00AD7ABC"/>
    <w:rsid w:val="00AE02FA"/>
    <w:rsid w:val="00AE0D8B"/>
    <w:rsid w:val="00AE118C"/>
    <w:rsid w:val="00AF0216"/>
    <w:rsid w:val="00AF23D4"/>
    <w:rsid w:val="00AF29E8"/>
    <w:rsid w:val="00B0200E"/>
    <w:rsid w:val="00B0333E"/>
    <w:rsid w:val="00B045C2"/>
    <w:rsid w:val="00B06285"/>
    <w:rsid w:val="00B06C04"/>
    <w:rsid w:val="00B07E44"/>
    <w:rsid w:val="00B1026D"/>
    <w:rsid w:val="00B11E86"/>
    <w:rsid w:val="00B120FD"/>
    <w:rsid w:val="00B12FC2"/>
    <w:rsid w:val="00B137DB"/>
    <w:rsid w:val="00B1423D"/>
    <w:rsid w:val="00B15B10"/>
    <w:rsid w:val="00B16188"/>
    <w:rsid w:val="00B1741B"/>
    <w:rsid w:val="00B24A88"/>
    <w:rsid w:val="00B252B6"/>
    <w:rsid w:val="00B27AB5"/>
    <w:rsid w:val="00B30C98"/>
    <w:rsid w:val="00B322C7"/>
    <w:rsid w:val="00B3364D"/>
    <w:rsid w:val="00B35059"/>
    <w:rsid w:val="00B36AE6"/>
    <w:rsid w:val="00B36C25"/>
    <w:rsid w:val="00B3706B"/>
    <w:rsid w:val="00B4035E"/>
    <w:rsid w:val="00B40E4F"/>
    <w:rsid w:val="00B4132B"/>
    <w:rsid w:val="00B50227"/>
    <w:rsid w:val="00B51350"/>
    <w:rsid w:val="00B517D0"/>
    <w:rsid w:val="00B53B88"/>
    <w:rsid w:val="00B57FA2"/>
    <w:rsid w:val="00B61DED"/>
    <w:rsid w:val="00B631D2"/>
    <w:rsid w:val="00B633D7"/>
    <w:rsid w:val="00B63455"/>
    <w:rsid w:val="00B63798"/>
    <w:rsid w:val="00B63890"/>
    <w:rsid w:val="00B66173"/>
    <w:rsid w:val="00B7047F"/>
    <w:rsid w:val="00B719A1"/>
    <w:rsid w:val="00B722B7"/>
    <w:rsid w:val="00B74A8D"/>
    <w:rsid w:val="00B75429"/>
    <w:rsid w:val="00B80767"/>
    <w:rsid w:val="00B84834"/>
    <w:rsid w:val="00B84D46"/>
    <w:rsid w:val="00B87DE5"/>
    <w:rsid w:val="00B9159B"/>
    <w:rsid w:val="00B91C13"/>
    <w:rsid w:val="00B92FAA"/>
    <w:rsid w:val="00B932B4"/>
    <w:rsid w:val="00B94E59"/>
    <w:rsid w:val="00B955DB"/>
    <w:rsid w:val="00B96C74"/>
    <w:rsid w:val="00BA2A06"/>
    <w:rsid w:val="00BB1021"/>
    <w:rsid w:val="00BB1F02"/>
    <w:rsid w:val="00BB3809"/>
    <w:rsid w:val="00BB467D"/>
    <w:rsid w:val="00BB6382"/>
    <w:rsid w:val="00BB70C9"/>
    <w:rsid w:val="00BB7751"/>
    <w:rsid w:val="00BC0459"/>
    <w:rsid w:val="00BC430D"/>
    <w:rsid w:val="00BC5E8A"/>
    <w:rsid w:val="00BC5F74"/>
    <w:rsid w:val="00BD68C6"/>
    <w:rsid w:val="00BE0109"/>
    <w:rsid w:val="00BE770C"/>
    <w:rsid w:val="00BF7B05"/>
    <w:rsid w:val="00C00465"/>
    <w:rsid w:val="00C00F02"/>
    <w:rsid w:val="00C00F3D"/>
    <w:rsid w:val="00C0106A"/>
    <w:rsid w:val="00C01443"/>
    <w:rsid w:val="00C017A4"/>
    <w:rsid w:val="00C059EB"/>
    <w:rsid w:val="00C06E9E"/>
    <w:rsid w:val="00C07C13"/>
    <w:rsid w:val="00C11437"/>
    <w:rsid w:val="00C169F3"/>
    <w:rsid w:val="00C228FF"/>
    <w:rsid w:val="00C23A06"/>
    <w:rsid w:val="00C24D15"/>
    <w:rsid w:val="00C272F3"/>
    <w:rsid w:val="00C30185"/>
    <w:rsid w:val="00C36C56"/>
    <w:rsid w:val="00C376C1"/>
    <w:rsid w:val="00C40A68"/>
    <w:rsid w:val="00C4197F"/>
    <w:rsid w:val="00C4397B"/>
    <w:rsid w:val="00C449EC"/>
    <w:rsid w:val="00C45D4C"/>
    <w:rsid w:val="00C46A79"/>
    <w:rsid w:val="00C47B0A"/>
    <w:rsid w:val="00C55842"/>
    <w:rsid w:val="00C6271D"/>
    <w:rsid w:val="00C6464D"/>
    <w:rsid w:val="00C65CF7"/>
    <w:rsid w:val="00C67A5E"/>
    <w:rsid w:val="00C67CD1"/>
    <w:rsid w:val="00C72C48"/>
    <w:rsid w:val="00C72DC7"/>
    <w:rsid w:val="00C73247"/>
    <w:rsid w:val="00C73569"/>
    <w:rsid w:val="00C75F9A"/>
    <w:rsid w:val="00C7658E"/>
    <w:rsid w:val="00C804C9"/>
    <w:rsid w:val="00C80C14"/>
    <w:rsid w:val="00C86D4F"/>
    <w:rsid w:val="00C95204"/>
    <w:rsid w:val="00C95A50"/>
    <w:rsid w:val="00C95CA9"/>
    <w:rsid w:val="00C95DD0"/>
    <w:rsid w:val="00CA0B30"/>
    <w:rsid w:val="00CA1799"/>
    <w:rsid w:val="00CA193B"/>
    <w:rsid w:val="00CA2B16"/>
    <w:rsid w:val="00CA48BD"/>
    <w:rsid w:val="00CB24E2"/>
    <w:rsid w:val="00CB5519"/>
    <w:rsid w:val="00CC0CC1"/>
    <w:rsid w:val="00CC2D6F"/>
    <w:rsid w:val="00CC5E70"/>
    <w:rsid w:val="00CC70D4"/>
    <w:rsid w:val="00CD02E3"/>
    <w:rsid w:val="00CD130A"/>
    <w:rsid w:val="00CD1F8D"/>
    <w:rsid w:val="00CD3ED6"/>
    <w:rsid w:val="00CD5848"/>
    <w:rsid w:val="00CE316C"/>
    <w:rsid w:val="00CE323F"/>
    <w:rsid w:val="00CE3CBD"/>
    <w:rsid w:val="00CE406D"/>
    <w:rsid w:val="00CF409A"/>
    <w:rsid w:val="00CF4DCD"/>
    <w:rsid w:val="00CF6AA9"/>
    <w:rsid w:val="00CF7793"/>
    <w:rsid w:val="00CF7AD8"/>
    <w:rsid w:val="00D02F1A"/>
    <w:rsid w:val="00D1011D"/>
    <w:rsid w:val="00D1041A"/>
    <w:rsid w:val="00D11FB7"/>
    <w:rsid w:val="00D22E68"/>
    <w:rsid w:val="00D25B86"/>
    <w:rsid w:val="00D309E4"/>
    <w:rsid w:val="00D31418"/>
    <w:rsid w:val="00D33008"/>
    <w:rsid w:val="00D330D6"/>
    <w:rsid w:val="00D349FD"/>
    <w:rsid w:val="00D3717C"/>
    <w:rsid w:val="00D4033B"/>
    <w:rsid w:val="00D468F6"/>
    <w:rsid w:val="00D47069"/>
    <w:rsid w:val="00D4772F"/>
    <w:rsid w:val="00D47A37"/>
    <w:rsid w:val="00D53203"/>
    <w:rsid w:val="00D62D0E"/>
    <w:rsid w:val="00D652C9"/>
    <w:rsid w:val="00D657D9"/>
    <w:rsid w:val="00D66C75"/>
    <w:rsid w:val="00D70C82"/>
    <w:rsid w:val="00D7161C"/>
    <w:rsid w:val="00D753F4"/>
    <w:rsid w:val="00D772A7"/>
    <w:rsid w:val="00D80E4F"/>
    <w:rsid w:val="00D83444"/>
    <w:rsid w:val="00D8614E"/>
    <w:rsid w:val="00D87C5F"/>
    <w:rsid w:val="00D90217"/>
    <w:rsid w:val="00D90306"/>
    <w:rsid w:val="00D9093B"/>
    <w:rsid w:val="00D92121"/>
    <w:rsid w:val="00D923CE"/>
    <w:rsid w:val="00D943C1"/>
    <w:rsid w:val="00D9647C"/>
    <w:rsid w:val="00DA1444"/>
    <w:rsid w:val="00DA2BA6"/>
    <w:rsid w:val="00DA34BE"/>
    <w:rsid w:val="00DB17C7"/>
    <w:rsid w:val="00DB7514"/>
    <w:rsid w:val="00DC1C15"/>
    <w:rsid w:val="00DC1D08"/>
    <w:rsid w:val="00DC1EB8"/>
    <w:rsid w:val="00DC2D2A"/>
    <w:rsid w:val="00DD5847"/>
    <w:rsid w:val="00DE3B67"/>
    <w:rsid w:val="00DE59E0"/>
    <w:rsid w:val="00DF3BF3"/>
    <w:rsid w:val="00DF5159"/>
    <w:rsid w:val="00DF7A45"/>
    <w:rsid w:val="00E0045D"/>
    <w:rsid w:val="00E04162"/>
    <w:rsid w:val="00E07399"/>
    <w:rsid w:val="00E07A1A"/>
    <w:rsid w:val="00E10EC1"/>
    <w:rsid w:val="00E13A71"/>
    <w:rsid w:val="00E16016"/>
    <w:rsid w:val="00E22C90"/>
    <w:rsid w:val="00E24B3F"/>
    <w:rsid w:val="00E260B1"/>
    <w:rsid w:val="00E27753"/>
    <w:rsid w:val="00E30B84"/>
    <w:rsid w:val="00E31635"/>
    <w:rsid w:val="00E352FA"/>
    <w:rsid w:val="00E36E66"/>
    <w:rsid w:val="00E4527A"/>
    <w:rsid w:val="00E45764"/>
    <w:rsid w:val="00E4679E"/>
    <w:rsid w:val="00E527B9"/>
    <w:rsid w:val="00E60205"/>
    <w:rsid w:val="00E6213F"/>
    <w:rsid w:val="00E645DB"/>
    <w:rsid w:val="00E65A9E"/>
    <w:rsid w:val="00E67A6D"/>
    <w:rsid w:val="00E70555"/>
    <w:rsid w:val="00E75242"/>
    <w:rsid w:val="00E771ED"/>
    <w:rsid w:val="00E83370"/>
    <w:rsid w:val="00E864E4"/>
    <w:rsid w:val="00E90823"/>
    <w:rsid w:val="00E9636B"/>
    <w:rsid w:val="00E97ECD"/>
    <w:rsid w:val="00EA1824"/>
    <w:rsid w:val="00EA1E88"/>
    <w:rsid w:val="00EA2577"/>
    <w:rsid w:val="00EA3161"/>
    <w:rsid w:val="00EA4594"/>
    <w:rsid w:val="00EA4D00"/>
    <w:rsid w:val="00EA5492"/>
    <w:rsid w:val="00EB0069"/>
    <w:rsid w:val="00EB11FE"/>
    <w:rsid w:val="00EB1C16"/>
    <w:rsid w:val="00EB2E74"/>
    <w:rsid w:val="00EC149E"/>
    <w:rsid w:val="00EC2C00"/>
    <w:rsid w:val="00EC3025"/>
    <w:rsid w:val="00EC310C"/>
    <w:rsid w:val="00EC62EB"/>
    <w:rsid w:val="00EC6AEA"/>
    <w:rsid w:val="00ED1942"/>
    <w:rsid w:val="00ED3D08"/>
    <w:rsid w:val="00ED3D7C"/>
    <w:rsid w:val="00ED43F1"/>
    <w:rsid w:val="00EE1D44"/>
    <w:rsid w:val="00EE44F2"/>
    <w:rsid w:val="00EE6E42"/>
    <w:rsid w:val="00EF2D90"/>
    <w:rsid w:val="00EF30E4"/>
    <w:rsid w:val="00EF3C53"/>
    <w:rsid w:val="00EF3ECD"/>
    <w:rsid w:val="00EF4AEE"/>
    <w:rsid w:val="00EF7174"/>
    <w:rsid w:val="00EF7D8F"/>
    <w:rsid w:val="00F04B09"/>
    <w:rsid w:val="00F05AA2"/>
    <w:rsid w:val="00F065F6"/>
    <w:rsid w:val="00F11919"/>
    <w:rsid w:val="00F2433F"/>
    <w:rsid w:val="00F24F72"/>
    <w:rsid w:val="00F2501A"/>
    <w:rsid w:val="00F25EA1"/>
    <w:rsid w:val="00F267FD"/>
    <w:rsid w:val="00F312D0"/>
    <w:rsid w:val="00F31670"/>
    <w:rsid w:val="00F3268A"/>
    <w:rsid w:val="00F3308E"/>
    <w:rsid w:val="00F35AB3"/>
    <w:rsid w:val="00F3723A"/>
    <w:rsid w:val="00F37F96"/>
    <w:rsid w:val="00F43BD0"/>
    <w:rsid w:val="00F43D92"/>
    <w:rsid w:val="00F46016"/>
    <w:rsid w:val="00F46E5D"/>
    <w:rsid w:val="00F47525"/>
    <w:rsid w:val="00F504B8"/>
    <w:rsid w:val="00F507C7"/>
    <w:rsid w:val="00F53DF2"/>
    <w:rsid w:val="00F53E94"/>
    <w:rsid w:val="00F546EE"/>
    <w:rsid w:val="00F54DF9"/>
    <w:rsid w:val="00F57950"/>
    <w:rsid w:val="00F60398"/>
    <w:rsid w:val="00F642E4"/>
    <w:rsid w:val="00F66644"/>
    <w:rsid w:val="00F66EC6"/>
    <w:rsid w:val="00F71D42"/>
    <w:rsid w:val="00F731CD"/>
    <w:rsid w:val="00F759CD"/>
    <w:rsid w:val="00F90C5C"/>
    <w:rsid w:val="00F91189"/>
    <w:rsid w:val="00FA1233"/>
    <w:rsid w:val="00FA1ADE"/>
    <w:rsid w:val="00FA7660"/>
    <w:rsid w:val="00FB0732"/>
    <w:rsid w:val="00FB0A0B"/>
    <w:rsid w:val="00FB306B"/>
    <w:rsid w:val="00FB6325"/>
    <w:rsid w:val="00FC095C"/>
    <w:rsid w:val="00FC2701"/>
    <w:rsid w:val="00FC3183"/>
    <w:rsid w:val="00FC35E8"/>
    <w:rsid w:val="00FC50D6"/>
    <w:rsid w:val="00FC5F52"/>
    <w:rsid w:val="00FD06E0"/>
    <w:rsid w:val="00FD2F85"/>
    <w:rsid w:val="00FD38EC"/>
    <w:rsid w:val="00FD56C9"/>
    <w:rsid w:val="00FE2F79"/>
    <w:rsid w:val="00FE59EF"/>
    <w:rsid w:val="00FF0E86"/>
    <w:rsid w:val="00FF2C8E"/>
    <w:rsid w:val="00FF34C0"/>
    <w:rsid w:val="00FF3E6F"/>
    <w:rsid w:val="00FF43B3"/>
    <w:rsid w:val="00FF6D7F"/>
    <w:rsid w:val="01AB58A2"/>
    <w:rsid w:val="01BF0A09"/>
    <w:rsid w:val="03B1191F"/>
    <w:rsid w:val="04B410BA"/>
    <w:rsid w:val="0598170B"/>
    <w:rsid w:val="05F1732B"/>
    <w:rsid w:val="05F6D5C1"/>
    <w:rsid w:val="05FDFA47"/>
    <w:rsid w:val="0708FCF4"/>
    <w:rsid w:val="0754E9CF"/>
    <w:rsid w:val="08B2190D"/>
    <w:rsid w:val="0A68409C"/>
    <w:rsid w:val="0B0E7EFB"/>
    <w:rsid w:val="0CF82B02"/>
    <w:rsid w:val="0D4F395D"/>
    <w:rsid w:val="0DDBDF8A"/>
    <w:rsid w:val="0E4DA78E"/>
    <w:rsid w:val="0E6E6949"/>
    <w:rsid w:val="1001D29B"/>
    <w:rsid w:val="114DD39A"/>
    <w:rsid w:val="11A7A779"/>
    <w:rsid w:val="12C4B5EB"/>
    <w:rsid w:val="136B61D4"/>
    <w:rsid w:val="1398DEA1"/>
    <w:rsid w:val="13B7635E"/>
    <w:rsid w:val="149B6BD1"/>
    <w:rsid w:val="14E75436"/>
    <w:rsid w:val="1544C4A8"/>
    <w:rsid w:val="1592C4BD"/>
    <w:rsid w:val="16391D8E"/>
    <w:rsid w:val="16392409"/>
    <w:rsid w:val="1714C4EC"/>
    <w:rsid w:val="1987D6B9"/>
    <w:rsid w:val="199ABE19"/>
    <w:rsid w:val="19FE9212"/>
    <w:rsid w:val="1A046CE3"/>
    <w:rsid w:val="1B62E4FB"/>
    <w:rsid w:val="1B95EBB2"/>
    <w:rsid w:val="1BF3D9DE"/>
    <w:rsid w:val="1D072B04"/>
    <w:rsid w:val="1D7BBDB1"/>
    <w:rsid w:val="1F930C51"/>
    <w:rsid w:val="1FCAAC02"/>
    <w:rsid w:val="1FCBEBA4"/>
    <w:rsid w:val="21505848"/>
    <w:rsid w:val="247676F9"/>
    <w:rsid w:val="26AA05AF"/>
    <w:rsid w:val="27C240C7"/>
    <w:rsid w:val="2811D562"/>
    <w:rsid w:val="28FB60A5"/>
    <w:rsid w:val="2969C5DA"/>
    <w:rsid w:val="2984FE0E"/>
    <w:rsid w:val="2AD7C580"/>
    <w:rsid w:val="2B55E2ED"/>
    <w:rsid w:val="2B862706"/>
    <w:rsid w:val="2BB4EFCC"/>
    <w:rsid w:val="2D8804CC"/>
    <w:rsid w:val="2E4481A2"/>
    <w:rsid w:val="30735A7C"/>
    <w:rsid w:val="31DC410D"/>
    <w:rsid w:val="31F46762"/>
    <w:rsid w:val="343F4D7E"/>
    <w:rsid w:val="366AD435"/>
    <w:rsid w:val="3978F853"/>
    <w:rsid w:val="3CECAC7D"/>
    <w:rsid w:val="3E77E657"/>
    <w:rsid w:val="3F62ACDE"/>
    <w:rsid w:val="41D93921"/>
    <w:rsid w:val="43AC29A8"/>
    <w:rsid w:val="43BC4582"/>
    <w:rsid w:val="4413C2F3"/>
    <w:rsid w:val="447628C2"/>
    <w:rsid w:val="44ADD6AB"/>
    <w:rsid w:val="44BE0D80"/>
    <w:rsid w:val="450D0815"/>
    <w:rsid w:val="45B95D7D"/>
    <w:rsid w:val="4609EB71"/>
    <w:rsid w:val="463519BF"/>
    <w:rsid w:val="465B6198"/>
    <w:rsid w:val="46653D14"/>
    <w:rsid w:val="48C9C4F6"/>
    <w:rsid w:val="49F506EE"/>
    <w:rsid w:val="4A9B102C"/>
    <w:rsid w:val="4B5A9D79"/>
    <w:rsid w:val="4B9FEC19"/>
    <w:rsid w:val="4C3685D9"/>
    <w:rsid w:val="4C43235E"/>
    <w:rsid w:val="4E0B7888"/>
    <w:rsid w:val="4FD2301A"/>
    <w:rsid w:val="50286831"/>
    <w:rsid w:val="5184B179"/>
    <w:rsid w:val="53C2891F"/>
    <w:rsid w:val="54465C68"/>
    <w:rsid w:val="55B088B9"/>
    <w:rsid w:val="561695A4"/>
    <w:rsid w:val="566B0F36"/>
    <w:rsid w:val="59173768"/>
    <w:rsid w:val="5A2D24EC"/>
    <w:rsid w:val="5E790D9A"/>
    <w:rsid w:val="5EB24F90"/>
    <w:rsid w:val="60CE1231"/>
    <w:rsid w:val="624AE49B"/>
    <w:rsid w:val="62C8A058"/>
    <w:rsid w:val="6311B8C7"/>
    <w:rsid w:val="6452EAF2"/>
    <w:rsid w:val="663C4B2B"/>
    <w:rsid w:val="668DDB9B"/>
    <w:rsid w:val="66ECA683"/>
    <w:rsid w:val="67B73624"/>
    <w:rsid w:val="693B07CE"/>
    <w:rsid w:val="6C1C1822"/>
    <w:rsid w:val="6C2A6BFC"/>
    <w:rsid w:val="6DEEC3E8"/>
    <w:rsid w:val="6E681DBA"/>
    <w:rsid w:val="71F535A9"/>
    <w:rsid w:val="7248E889"/>
    <w:rsid w:val="7370F835"/>
    <w:rsid w:val="738B10D9"/>
    <w:rsid w:val="7516B479"/>
    <w:rsid w:val="76BFABB8"/>
    <w:rsid w:val="77CE8EA7"/>
    <w:rsid w:val="797AA3DB"/>
    <w:rsid w:val="79C3F43B"/>
    <w:rsid w:val="7C3A2A11"/>
    <w:rsid w:val="7C9AB76A"/>
    <w:rsid w:val="7CE0C7D1"/>
    <w:rsid w:val="7D7AC014"/>
    <w:rsid w:val="7FCE22FD"/>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31307ABA"/>
  <w15:docId w15:val="{E5F9A682-D348-4990-AF8F-FAF1713AD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37512"/>
    <w:pPr>
      <w:spacing w:line="280" w:lineRule="atLeast"/>
    </w:pPr>
    <w:rPr>
      <w:rFonts w:ascii="Arial" w:hAnsi="Arial"/>
      <w:szCs w:val="24"/>
    </w:rPr>
  </w:style>
  <w:style w:type="paragraph" w:styleId="Kop1">
    <w:name w:val="heading 1"/>
    <w:basedOn w:val="Standaard"/>
    <w:next w:val="Standaard"/>
    <w:link w:val="Kop1Char"/>
    <w:qFormat/>
    <w:rsid w:val="004469B6"/>
    <w:pPr>
      <w:keepNext/>
      <w:keepLines/>
      <w:pageBreakBefore/>
      <w:numPr>
        <w:numId w:val="25"/>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4469B6"/>
    <w:pPr>
      <w:keepNext/>
      <w:keepLines/>
      <w:numPr>
        <w:ilvl w:val="1"/>
        <w:numId w:val="25"/>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4469B6"/>
    <w:pPr>
      <w:keepNext/>
      <w:keepLines/>
      <w:numPr>
        <w:ilvl w:val="2"/>
        <w:numId w:val="25"/>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4469B6"/>
    <w:pPr>
      <w:keepNext/>
      <w:keepLines/>
      <w:numPr>
        <w:ilvl w:val="3"/>
        <w:numId w:val="25"/>
      </w:numPr>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rsid w:val="004469B6"/>
    <w:rPr>
      <w:rFonts w:ascii="Arial" w:eastAsiaTheme="majorEastAsia" w:hAnsi="Arial" w:cs="Arial"/>
      <w:b/>
      <w:bCs/>
      <w:color w:val="000000" w:themeColor="text1"/>
      <w:sz w:val="28"/>
      <w:szCs w:val="28"/>
    </w:rPr>
  </w:style>
  <w:style w:type="character" w:customStyle="1" w:styleId="Kop2Char">
    <w:name w:val="Kop 2 Char"/>
    <w:basedOn w:val="Standaardalinea-lettertype"/>
    <w:link w:val="Kop2"/>
    <w:rsid w:val="004469B6"/>
    <w:rPr>
      <w:rFonts w:ascii="Arial" w:eastAsiaTheme="majorEastAsia" w:hAnsi="Arial" w:cs="Arial"/>
      <w:b/>
      <w:bCs/>
      <w:color w:val="000000" w:themeColor="text1"/>
      <w:sz w:val="22"/>
    </w:rPr>
  </w:style>
  <w:style w:type="character" w:customStyle="1" w:styleId="Kop3Char">
    <w:name w:val="Kop 3 Char"/>
    <w:basedOn w:val="Standaardalinea-lettertype"/>
    <w:link w:val="Kop3"/>
    <w:rsid w:val="004469B6"/>
    <w:rPr>
      <w:rFonts w:ascii="Arial" w:eastAsiaTheme="majorEastAsia" w:hAnsi="Arial" w:cs="Arial"/>
      <w:b/>
      <w:bCs/>
      <w:color w:val="000000" w:themeColor="text1"/>
      <w:szCs w:val="24"/>
    </w:rPr>
  </w:style>
  <w:style w:type="character" w:customStyle="1" w:styleId="Kop4Char">
    <w:name w:val="Kop 4 Char"/>
    <w:basedOn w:val="Standaardalinea-lettertype"/>
    <w:link w:val="Kop4"/>
    <w:rsid w:val="004469B6"/>
    <w:rPr>
      <w:rFonts w:asciiTheme="majorHAnsi" w:eastAsiaTheme="majorEastAsia" w:hAnsiTheme="majorHAnsi" w:cstheme="majorBidi"/>
      <w:b/>
      <w:bCs/>
      <w:i/>
      <w:iCs/>
      <w:color w:val="4F81BD" w:themeColor="accent1"/>
      <w:szCs w:val="24"/>
    </w:rPr>
  </w:style>
  <w:style w:type="character" w:styleId="Verwijzingopmerking">
    <w:name w:val="annotation reference"/>
    <w:basedOn w:val="Standaardalinea-lettertype"/>
    <w:uiPriority w:val="99"/>
    <w:unhideWhenUsed/>
    <w:rsid w:val="000C3285"/>
    <w:rPr>
      <w:sz w:val="16"/>
      <w:szCs w:val="16"/>
    </w:rPr>
  </w:style>
  <w:style w:type="paragraph" w:styleId="Tekstopmerking">
    <w:name w:val="annotation text"/>
    <w:basedOn w:val="Standaard"/>
    <w:link w:val="TekstopmerkingChar"/>
    <w:uiPriority w:val="99"/>
    <w:unhideWhenUsed/>
    <w:rsid w:val="000C3285"/>
    <w:pPr>
      <w:spacing w:line="240" w:lineRule="auto"/>
    </w:pPr>
    <w:rPr>
      <w:szCs w:val="20"/>
    </w:rPr>
  </w:style>
  <w:style w:type="character" w:customStyle="1" w:styleId="TekstopmerkingChar">
    <w:name w:val="Tekst opmerking Char"/>
    <w:basedOn w:val="Standaardalinea-lettertype"/>
    <w:link w:val="Tekstopmerking"/>
    <w:uiPriority w:val="99"/>
    <w:rsid w:val="000C3285"/>
    <w:rPr>
      <w:rFonts w:ascii="Arial" w:hAnsi="Arial"/>
    </w:rPr>
  </w:style>
  <w:style w:type="paragraph" w:styleId="Onderwerpvanopmerking">
    <w:name w:val="annotation subject"/>
    <w:basedOn w:val="Tekstopmerking"/>
    <w:next w:val="Tekstopmerking"/>
    <w:link w:val="OnderwerpvanopmerkingChar"/>
    <w:semiHidden/>
    <w:unhideWhenUsed/>
    <w:rsid w:val="000C3285"/>
    <w:rPr>
      <w:b/>
      <w:bCs/>
    </w:rPr>
  </w:style>
  <w:style w:type="character" w:customStyle="1" w:styleId="OnderwerpvanopmerkingChar">
    <w:name w:val="Onderwerp van opmerking Char"/>
    <w:basedOn w:val="TekstopmerkingChar"/>
    <w:link w:val="Onderwerpvanopmerking"/>
    <w:semiHidden/>
    <w:rsid w:val="000C3285"/>
    <w:rPr>
      <w:rFonts w:ascii="Arial" w:hAnsi="Arial"/>
      <w:b/>
      <w:bCs/>
    </w:rPr>
  </w:style>
  <w:style w:type="paragraph" w:styleId="Lijstalinea">
    <w:name w:val="List Paragraph"/>
    <w:basedOn w:val="Standaard"/>
    <w:uiPriority w:val="34"/>
    <w:qFormat/>
    <w:rsid w:val="00D53203"/>
    <w:pPr>
      <w:ind w:left="720"/>
      <w:contextualSpacing/>
    </w:pPr>
  </w:style>
  <w:style w:type="character" w:styleId="Hyperlink">
    <w:name w:val="Hyperlink"/>
    <w:uiPriority w:val="99"/>
    <w:rsid w:val="009F3E89"/>
    <w:rPr>
      <w:color w:val="0000FF"/>
      <w:u w:val="single"/>
    </w:rPr>
  </w:style>
  <w:style w:type="paragraph" w:styleId="Geenafstand">
    <w:name w:val="No Spacing"/>
    <w:uiPriority w:val="1"/>
    <w:qFormat/>
    <w:rsid w:val="003E51A6"/>
    <w:rPr>
      <w:rFonts w:ascii="Arial" w:eastAsia="Calibri" w:hAnsi="Arial" w:cs="Arial"/>
      <w:color w:val="404040"/>
      <w:sz w:val="18"/>
      <w:szCs w:val="18"/>
      <w:lang w:eastAsia="en-US"/>
    </w:rPr>
  </w:style>
  <w:style w:type="character" w:styleId="Zwaar">
    <w:name w:val="Strong"/>
    <w:basedOn w:val="Titelvanboek"/>
    <w:uiPriority w:val="22"/>
    <w:qFormat/>
    <w:rsid w:val="005E280B"/>
    <w:rPr>
      <w:rFonts w:ascii="Myriad Pro" w:hAnsi="Myriad Pro"/>
      <w:b/>
      <w:bCs w:val="0"/>
      <w:i w:val="0"/>
      <w:iCs w:val="0"/>
      <w:color w:val="31849B" w:themeColor="accent5" w:themeShade="BF"/>
      <w:spacing w:val="5"/>
    </w:rPr>
  </w:style>
  <w:style w:type="character" w:styleId="Titelvanboek">
    <w:name w:val="Book Title"/>
    <w:basedOn w:val="Standaardalinea-lettertype"/>
    <w:uiPriority w:val="33"/>
    <w:qFormat/>
    <w:rsid w:val="005E280B"/>
    <w:rPr>
      <w:b/>
      <w:bCs/>
      <w:i/>
      <w:iCs/>
      <w:spacing w:val="5"/>
    </w:rPr>
  </w:style>
  <w:style w:type="paragraph" w:customStyle="1" w:styleId="collapsible-content">
    <w:name w:val="collapsible-content"/>
    <w:basedOn w:val="Standaard"/>
    <w:rsid w:val="00B91C13"/>
    <w:pPr>
      <w:spacing w:before="100" w:beforeAutospacing="1" w:after="100" w:afterAutospacing="1" w:line="240" w:lineRule="auto"/>
    </w:pPr>
    <w:rPr>
      <w:rFonts w:ascii="Times New Roman" w:hAnsi="Times New Roman"/>
      <w:sz w:val="24"/>
      <w:lang w:eastAsia="zh-CN"/>
    </w:rPr>
  </w:style>
  <w:style w:type="paragraph" w:styleId="Normaalweb">
    <w:name w:val="Normal (Web)"/>
    <w:basedOn w:val="Standaard"/>
    <w:uiPriority w:val="99"/>
    <w:semiHidden/>
    <w:unhideWhenUsed/>
    <w:rsid w:val="000E5A7F"/>
    <w:pPr>
      <w:spacing w:before="100" w:beforeAutospacing="1" w:after="100" w:afterAutospacing="1" w:line="240" w:lineRule="auto"/>
    </w:pPr>
    <w:rPr>
      <w:rFonts w:ascii="Times New Roman" w:hAnsi="Times New Roman"/>
      <w:sz w:val="24"/>
    </w:rPr>
  </w:style>
  <w:style w:type="paragraph" w:customStyle="1" w:styleId="Default">
    <w:name w:val="Default"/>
    <w:rsid w:val="00CE406D"/>
    <w:pPr>
      <w:autoSpaceDE w:val="0"/>
      <w:autoSpaceDN w:val="0"/>
      <w:adjustRightInd w:val="0"/>
    </w:pPr>
    <w:rPr>
      <w:rFonts w:ascii="Arial" w:hAnsi="Arial" w:cs="Arial"/>
      <w:color w:val="000000"/>
      <w:sz w:val="24"/>
      <w:szCs w:val="24"/>
    </w:rPr>
  </w:style>
  <w:style w:type="paragraph" w:customStyle="1" w:styleId="paragraph">
    <w:name w:val="paragraph"/>
    <w:basedOn w:val="Standaard"/>
    <w:rsid w:val="00490B4C"/>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490B4C"/>
  </w:style>
  <w:style w:type="character" w:customStyle="1" w:styleId="spellingerror">
    <w:name w:val="spellingerror"/>
    <w:basedOn w:val="Standaardalinea-lettertype"/>
    <w:rsid w:val="00490B4C"/>
  </w:style>
  <w:style w:type="character" w:customStyle="1" w:styleId="eop">
    <w:name w:val="eop"/>
    <w:basedOn w:val="Standaardalinea-lettertype"/>
    <w:rsid w:val="00490B4C"/>
  </w:style>
  <w:style w:type="character" w:styleId="Vermelding">
    <w:name w:val="Mention"/>
    <w:basedOn w:val="Standaardalinea-lettertype"/>
    <w:uiPriority w:val="99"/>
    <w:unhideWhenUsed/>
    <w:rsid w:val="00E467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84305">
      <w:bodyDiv w:val="1"/>
      <w:marLeft w:val="0"/>
      <w:marRight w:val="0"/>
      <w:marTop w:val="0"/>
      <w:marBottom w:val="0"/>
      <w:divBdr>
        <w:top w:val="none" w:sz="0" w:space="0" w:color="auto"/>
        <w:left w:val="none" w:sz="0" w:space="0" w:color="auto"/>
        <w:bottom w:val="none" w:sz="0" w:space="0" w:color="auto"/>
        <w:right w:val="none" w:sz="0" w:space="0" w:color="auto"/>
      </w:divBdr>
      <w:divsChild>
        <w:div w:id="52775961">
          <w:marLeft w:val="0"/>
          <w:marRight w:val="0"/>
          <w:marTop w:val="0"/>
          <w:marBottom w:val="0"/>
          <w:divBdr>
            <w:top w:val="none" w:sz="0" w:space="0" w:color="auto"/>
            <w:left w:val="none" w:sz="0" w:space="0" w:color="auto"/>
            <w:bottom w:val="none" w:sz="0" w:space="0" w:color="auto"/>
            <w:right w:val="none" w:sz="0" w:space="0" w:color="auto"/>
          </w:divBdr>
        </w:div>
      </w:divsChild>
    </w:div>
    <w:div w:id="217087614">
      <w:bodyDiv w:val="1"/>
      <w:marLeft w:val="0"/>
      <w:marRight w:val="0"/>
      <w:marTop w:val="0"/>
      <w:marBottom w:val="0"/>
      <w:divBdr>
        <w:top w:val="none" w:sz="0" w:space="0" w:color="auto"/>
        <w:left w:val="none" w:sz="0" w:space="0" w:color="auto"/>
        <w:bottom w:val="none" w:sz="0" w:space="0" w:color="auto"/>
        <w:right w:val="none" w:sz="0" w:space="0" w:color="auto"/>
      </w:divBdr>
    </w:div>
    <w:div w:id="354431097">
      <w:bodyDiv w:val="1"/>
      <w:marLeft w:val="0"/>
      <w:marRight w:val="0"/>
      <w:marTop w:val="0"/>
      <w:marBottom w:val="0"/>
      <w:divBdr>
        <w:top w:val="none" w:sz="0" w:space="0" w:color="auto"/>
        <w:left w:val="none" w:sz="0" w:space="0" w:color="auto"/>
        <w:bottom w:val="none" w:sz="0" w:space="0" w:color="auto"/>
        <w:right w:val="none" w:sz="0" w:space="0" w:color="auto"/>
      </w:divBdr>
    </w:div>
    <w:div w:id="690957438">
      <w:bodyDiv w:val="1"/>
      <w:marLeft w:val="0"/>
      <w:marRight w:val="0"/>
      <w:marTop w:val="0"/>
      <w:marBottom w:val="0"/>
      <w:divBdr>
        <w:top w:val="none" w:sz="0" w:space="0" w:color="auto"/>
        <w:left w:val="none" w:sz="0" w:space="0" w:color="auto"/>
        <w:bottom w:val="none" w:sz="0" w:space="0" w:color="auto"/>
        <w:right w:val="none" w:sz="0" w:space="0" w:color="auto"/>
      </w:divBdr>
    </w:div>
    <w:div w:id="986789397">
      <w:bodyDiv w:val="1"/>
      <w:marLeft w:val="0"/>
      <w:marRight w:val="0"/>
      <w:marTop w:val="0"/>
      <w:marBottom w:val="0"/>
      <w:divBdr>
        <w:top w:val="none" w:sz="0" w:space="0" w:color="auto"/>
        <w:left w:val="none" w:sz="0" w:space="0" w:color="auto"/>
        <w:bottom w:val="none" w:sz="0" w:space="0" w:color="auto"/>
        <w:right w:val="none" w:sz="0" w:space="0" w:color="auto"/>
      </w:divBdr>
    </w:div>
    <w:div w:id="1135217355">
      <w:bodyDiv w:val="1"/>
      <w:marLeft w:val="0"/>
      <w:marRight w:val="0"/>
      <w:marTop w:val="0"/>
      <w:marBottom w:val="0"/>
      <w:divBdr>
        <w:top w:val="none" w:sz="0" w:space="0" w:color="auto"/>
        <w:left w:val="none" w:sz="0" w:space="0" w:color="auto"/>
        <w:bottom w:val="none" w:sz="0" w:space="0" w:color="auto"/>
        <w:right w:val="none" w:sz="0" w:space="0" w:color="auto"/>
      </w:divBdr>
    </w:div>
    <w:div w:id="1345669161">
      <w:bodyDiv w:val="1"/>
      <w:marLeft w:val="0"/>
      <w:marRight w:val="0"/>
      <w:marTop w:val="0"/>
      <w:marBottom w:val="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 w:id="1919512496">
      <w:bodyDiv w:val="1"/>
      <w:marLeft w:val="0"/>
      <w:marRight w:val="0"/>
      <w:marTop w:val="0"/>
      <w:marBottom w:val="0"/>
      <w:divBdr>
        <w:top w:val="none" w:sz="0" w:space="0" w:color="auto"/>
        <w:left w:val="none" w:sz="0" w:space="0" w:color="auto"/>
        <w:bottom w:val="none" w:sz="0" w:space="0" w:color="auto"/>
        <w:right w:val="none" w:sz="0" w:space="0" w:color="auto"/>
      </w:divBdr>
      <w:divsChild>
        <w:div w:id="1266883525">
          <w:marLeft w:val="0"/>
          <w:marRight w:val="0"/>
          <w:marTop w:val="0"/>
          <w:marBottom w:val="0"/>
          <w:divBdr>
            <w:top w:val="none" w:sz="0" w:space="0" w:color="auto"/>
            <w:left w:val="none" w:sz="0" w:space="0" w:color="auto"/>
            <w:bottom w:val="none" w:sz="0" w:space="0" w:color="auto"/>
            <w:right w:val="none" w:sz="0" w:space="0" w:color="auto"/>
          </w:divBdr>
        </w:div>
        <w:div w:id="1453136901">
          <w:marLeft w:val="0"/>
          <w:marRight w:val="0"/>
          <w:marTop w:val="0"/>
          <w:marBottom w:val="0"/>
          <w:divBdr>
            <w:top w:val="none" w:sz="0" w:space="0" w:color="auto"/>
            <w:left w:val="none" w:sz="0" w:space="0" w:color="auto"/>
            <w:bottom w:val="none" w:sz="0" w:space="0" w:color="auto"/>
            <w:right w:val="none" w:sz="0" w:space="0" w:color="auto"/>
          </w:divBdr>
        </w:div>
        <w:div w:id="1529836714">
          <w:marLeft w:val="0"/>
          <w:marRight w:val="0"/>
          <w:marTop w:val="0"/>
          <w:marBottom w:val="0"/>
          <w:divBdr>
            <w:top w:val="none" w:sz="0" w:space="0" w:color="auto"/>
            <w:left w:val="none" w:sz="0" w:space="0" w:color="auto"/>
            <w:bottom w:val="none" w:sz="0" w:space="0" w:color="auto"/>
            <w:right w:val="none" w:sz="0" w:space="0" w:color="auto"/>
          </w:divBdr>
        </w:div>
      </w:divsChild>
    </w:div>
    <w:div w:id="195293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hr.n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CEB7210E1444FB91268DB9A30040D" ma:contentTypeVersion="6" ma:contentTypeDescription="Create a new document." ma:contentTypeScope="" ma:versionID="d0989b3fd00bd7b17e98c0f242e96d7e">
  <xsd:schema xmlns:xsd="http://www.w3.org/2001/XMLSchema" xmlns:xs="http://www.w3.org/2001/XMLSchema" xmlns:p="http://schemas.microsoft.com/office/2006/metadata/properties" xmlns:ns2="4035868a-34dc-443c-82c3-a9643077de2b" xmlns:ns3="9badc1d4-9a3a-4ec6-aea3-24613c3090c4" targetNamespace="http://schemas.microsoft.com/office/2006/metadata/properties" ma:root="true" ma:fieldsID="0f6304f83dd54559aa4367d0306b2a67" ns2:_="" ns3:_="">
    <xsd:import namespace="4035868a-34dc-443c-82c3-a9643077de2b"/>
    <xsd:import namespace="9badc1d4-9a3a-4ec6-aea3-24613c3090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5868a-34dc-443c-82c3-a9643077d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dc1d4-9a3a-4ec6-aea3-24613c3090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D8068A-2EB9-4138-9FB5-C1AA3B5859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2EB758-7434-4400-90D2-762BD6C00862}">
  <ds:schemaRefs>
    <ds:schemaRef ds:uri="http://schemas.microsoft.com/sharepoint/v3/contenttype/forms"/>
  </ds:schemaRefs>
</ds:datastoreItem>
</file>

<file path=customXml/itemProps3.xml><?xml version="1.0" encoding="utf-8"?>
<ds:datastoreItem xmlns:ds="http://schemas.openxmlformats.org/officeDocument/2006/customXml" ds:itemID="{D091333B-AD42-491E-9FF6-4FF81AB1FBCC}">
  <ds:schemaRefs>
    <ds:schemaRef ds:uri="http://schemas.openxmlformats.org/officeDocument/2006/bibliography"/>
  </ds:schemaRefs>
</ds:datastoreItem>
</file>

<file path=customXml/itemProps4.xml><?xml version="1.0" encoding="utf-8"?>
<ds:datastoreItem xmlns:ds="http://schemas.openxmlformats.org/officeDocument/2006/customXml" ds:itemID="{7A1DE675-1CE8-4958-924E-BF02190F3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5868a-34dc-443c-82c3-a9643077de2b"/>
    <ds:schemaRef ds:uri="9badc1d4-9a3a-4ec6-aea3-24613c309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 document.dotm</Template>
  <TotalTime>0</TotalTime>
  <Pages>12</Pages>
  <Words>3569</Words>
  <Characters>19635</Characters>
  <Application>Microsoft Office Word</Application>
  <DocSecurity>2</DocSecurity>
  <Lines>163</Lines>
  <Paragraphs>46</Paragraphs>
  <ScaleCrop>false</ScaleCrop>
  <Company>Hogeschool Rotterdam</Company>
  <LinksUpToDate>false</LinksUpToDate>
  <CharactersWithSpaces>23158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Poot-van Aken, P.R.</dc:creator>
  <cp:keywords/>
  <cp:lastModifiedBy>Groot, J.J.A. de (Jolijn)</cp:lastModifiedBy>
  <cp:revision>249</cp:revision>
  <dcterms:created xsi:type="dcterms:W3CDTF">2020-08-03T15:20:00Z</dcterms:created>
  <dcterms:modified xsi:type="dcterms:W3CDTF">2024-03-25T12:21:00Z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19-08-2016</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nee</vt:lpwstr>
  </property>
  <property fmtid="{D5CDD505-2E9C-101B-9397-08002B2CF9AE}" pid="6" name="Kleurenprinter">
    <vt:lpwstr>Ja</vt:lpwstr>
  </property>
  <property fmtid="{D5CDD505-2E9C-101B-9397-08002B2CF9AE}" pid="7" name="ContentTypeId">
    <vt:lpwstr>0x010100D2ECEB7210E1444FB91268DB9A30040D</vt:lpwstr>
  </property>
  <property fmtid="{D5CDD505-2E9C-101B-9397-08002B2CF9AE}" pid="8" name="Order">
    <vt:r8>13200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