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4E97" w14:textId="26CAA60C" w:rsidR="00E17B16" w:rsidRPr="006058C6" w:rsidRDefault="00705FC5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 xml:space="preserve">Bijlage </w:t>
      </w:r>
      <w:r w:rsidR="009979A9">
        <w:rPr>
          <w:b/>
          <w:sz w:val="28"/>
          <w:szCs w:val="28"/>
        </w:rPr>
        <w:t xml:space="preserve">2 </w:t>
      </w:r>
      <w:r w:rsidR="00E17B16">
        <w:rPr>
          <w:b/>
          <w:sz w:val="28"/>
          <w:szCs w:val="28"/>
        </w:rPr>
        <w:t>R</w:t>
      </w:r>
      <w:r w:rsidR="009979A9">
        <w:rPr>
          <w:b/>
          <w:sz w:val="28"/>
          <w:szCs w:val="28"/>
        </w:rPr>
        <w:t>eferenties</w:t>
      </w:r>
    </w:p>
    <w:bookmarkEnd w:id="0"/>
    <w:bookmarkEnd w:id="1"/>
    <w:p w14:paraId="0CE44E98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0CE44E99" w14:textId="30E8E9DE" w:rsidR="00E17B16" w:rsidRDefault="00722CD3" w:rsidP="00722CD3">
      <w:pPr>
        <w:spacing w:line="276" w:lineRule="auto"/>
        <w:jc w:val="left"/>
      </w:pPr>
      <w:bookmarkStart w:id="2" w:name="_Hlk2174278"/>
      <w:r>
        <w:rPr>
          <w:rFonts w:cs="Arial"/>
          <w:szCs w:val="20"/>
        </w:rPr>
        <w:t xml:space="preserve">Bijlage </w:t>
      </w:r>
      <w:r w:rsidRPr="00221A5E">
        <w:rPr>
          <w:rFonts w:cs="Arial"/>
          <w:szCs w:val="20"/>
        </w:rPr>
        <w:t xml:space="preserve">bij </w:t>
      </w:r>
      <w:r w:rsidR="00E70EAC">
        <w:rPr>
          <w:rFonts w:cs="Arial"/>
          <w:szCs w:val="20"/>
        </w:rPr>
        <w:t xml:space="preserve">de </w:t>
      </w:r>
      <w:r w:rsidR="00624972">
        <w:rPr>
          <w:rFonts w:cs="Arial"/>
          <w:szCs w:val="20"/>
        </w:rPr>
        <w:t xml:space="preserve">het beschrijvend document </w:t>
      </w:r>
      <w:r w:rsidRPr="00221A5E">
        <w:rPr>
          <w:rFonts w:cs="Arial"/>
          <w:szCs w:val="20"/>
        </w:rPr>
        <w:t xml:space="preserve">voor </w:t>
      </w:r>
      <w:r w:rsidR="00497B51">
        <w:rPr>
          <w:rFonts w:cs="Arial"/>
          <w:szCs w:val="20"/>
        </w:rPr>
        <w:t>de Europese aanbesteding kantoorartikelen</w:t>
      </w:r>
      <w:r>
        <w:rPr>
          <w:rFonts w:cs="Arial"/>
          <w:szCs w:val="20"/>
        </w:rPr>
        <w:t xml:space="preserve"> en bijbehorende dienstverlening </w:t>
      </w:r>
      <w:r w:rsidRPr="009236BA">
        <w:rPr>
          <w:rFonts w:cs="Arial"/>
          <w:szCs w:val="20"/>
        </w:rPr>
        <w:t>van Hogeschool Rotterdam</w:t>
      </w:r>
      <w:r>
        <w:rPr>
          <w:rFonts w:cs="Arial"/>
          <w:szCs w:val="20"/>
        </w:rPr>
        <w:t xml:space="preserve"> met referentienummer </w:t>
      </w:r>
      <w:bookmarkEnd w:id="2"/>
      <w:r w:rsidR="00497B51">
        <w:rPr>
          <w:rFonts w:cs="Arial"/>
          <w:szCs w:val="20"/>
        </w:rPr>
        <w:t>202</w:t>
      </w:r>
      <w:r w:rsidR="00CC34D0">
        <w:rPr>
          <w:rFonts w:cs="Arial"/>
          <w:szCs w:val="20"/>
        </w:rPr>
        <w:t>4</w:t>
      </w:r>
      <w:r w:rsidR="00497B51">
        <w:rPr>
          <w:rFonts w:cs="Arial"/>
          <w:szCs w:val="20"/>
        </w:rPr>
        <w:t>/</w:t>
      </w:r>
      <w:r w:rsidR="00CC34D0">
        <w:rPr>
          <w:rFonts w:cs="Arial"/>
          <w:szCs w:val="20"/>
        </w:rPr>
        <w:t>011/</w:t>
      </w:r>
      <w:proofErr w:type="spellStart"/>
      <w:r w:rsidR="00CC34D0">
        <w:rPr>
          <w:rFonts w:cs="Arial"/>
          <w:szCs w:val="20"/>
        </w:rPr>
        <w:t>VeF</w:t>
      </w:r>
      <w:proofErr w:type="spellEnd"/>
    </w:p>
    <w:p w14:paraId="0CE44E9A" w14:textId="77777777" w:rsidR="00494BBA" w:rsidRDefault="00494BBA" w:rsidP="009B0A66">
      <w:pPr>
        <w:spacing w:line="276" w:lineRule="auto"/>
      </w:pPr>
    </w:p>
    <w:p w14:paraId="0CE44E9B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CE44E9C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 Voorbeeld: indien u vier referenties wil aanleveren, dient u vier aparte referentieformulieren in.</w:t>
      </w:r>
    </w:p>
    <w:p w14:paraId="0CE44E9D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14:paraId="0CE44E9E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0CE44E9F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0CE44EA0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0CE44EA5" w14:textId="77777777" w:rsidTr="00FD446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CE44EA1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0CE44EA2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0CE44EA3" w14:textId="3759AEDF" w:rsidR="00E17B16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 </w:t>
            </w:r>
            <w:r>
              <w:rPr>
                <w:rFonts w:cs="Arial"/>
                <w:b/>
                <w:color w:val="FFFFFF"/>
                <w:szCs w:val="20"/>
              </w:rPr>
              <w:t>2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</w:t>
            </w:r>
          </w:p>
          <w:p w14:paraId="0CE44EA4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0CE44EA9" w14:textId="77777777" w:rsidTr="00FD4464">
        <w:trPr>
          <w:jc w:val="center"/>
        </w:trPr>
        <w:tc>
          <w:tcPr>
            <w:tcW w:w="843" w:type="dxa"/>
            <w:vAlign w:val="center"/>
          </w:tcPr>
          <w:p w14:paraId="0CE44EA6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CE44EA7" w14:textId="170A9D66" w:rsidR="000B4E53" w:rsidRPr="00826409" w:rsidRDefault="00624972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</w:t>
            </w:r>
          </w:p>
        </w:tc>
        <w:tc>
          <w:tcPr>
            <w:tcW w:w="6084" w:type="dxa"/>
            <w:gridSpan w:val="2"/>
            <w:vAlign w:val="center"/>
          </w:tcPr>
          <w:p w14:paraId="0CE44EA8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E44EAE" w14:textId="77777777" w:rsidTr="00FD4464">
        <w:trPr>
          <w:jc w:val="center"/>
        </w:trPr>
        <w:tc>
          <w:tcPr>
            <w:tcW w:w="843" w:type="dxa"/>
            <w:vMerge w:val="restart"/>
          </w:tcPr>
          <w:p w14:paraId="0CE44EA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CE44EAB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CE44EAC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CE44EA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E44EB3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0CE44EAF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CE44EB0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CE44EB1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0CE44EB2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E44EB8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0CE44EB4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CE44EB5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CE44EB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0CE44EB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E44EBD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0CE44EB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CE44EBA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CE44EBB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0CE44EBC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E44EC2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0CE44EB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CE44EBF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CE44EC0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0CE44EC1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CE44ED0" w14:textId="77777777" w:rsidTr="00FD4464">
        <w:trPr>
          <w:jc w:val="center"/>
        </w:trPr>
        <w:tc>
          <w:tcPr>
            <w:tcW w:w="843" w:type="dxa"/>
          </w:tcPr>
          <w:p w14:paraId="0CE44EC3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0CE44EC4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0CE44EC5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6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8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B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C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D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E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0CE44ECF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CE44ED5" w14:textId="77777777" w:rsidTr="00FD4464">
        <w:trPr>
          <w:jc w:val="center"/>
        </w:trPr>
        <w:tc>
          <w:tcPr>
            <w:tcW w:w="843" w:type="dxa"/>
            <w:vAlign w:val="center"/>
          </w:tcPr>
          <w:p w14:paraId="0CE44ED1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0CE44ED2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0CE44ED3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0CE44ED4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CE44EDA" w14:textId="77777777" w:rsidTr="00FD4464">
        <w:trPr>
          <w:jc w:val="center"/>
        </w:trPr>
        <w:tc>
          <w:tcPr>
            <w:tcW w:w="843" w:type="dxa"/>
            <w:vAlign w:val="center"/>
          </w:tcPr>
          <w:p w14:paraId="0CE44ED6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0CE44ED7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0CE44ED8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0CE44ED9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CE44EE1" w14:textId="77777777" w:rsidTr="00FD4464">
        <w:trPr>
          <w:jc w:val="center"/>
        </w:trPr>
        <w:tc>
          <w:tcPr>
            <w:tcW w:w="843" w:type="dxa"/>
            <w:vAlign w:val="center"/>
          </w:tcPr>
          <w:p w14:paraId="0CE44EDB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CE44EDC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CE44EDD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0CE44EDE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0CE44EDF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0CE44EE0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0CE44EEC" w14:textId="77777777" w:rsidTr="00FD4464">
        <w:trPr>
          <w:jc w:val="center"/>
        </w:trPr>
        <w:tc>
          <w:tcPr>
            <w:tcW w:w="843" w:type="dxa"/>
            <w:vAlign w:val="center"/>
          </w:tcPr>
          <w:p w14:paraId="0CE44EE2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0CE44EE3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0CE44EE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7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9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CE44EEB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0CE44EED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0CE44EF0" w14:textId="77777777" w:rsidTr="00FD041D">
        <w:tc>
          <w:tcPr>
            <w:tcW w:w="2977" w:type="dxa"/>
            <w:vAlign w:val="center"/>
          </w:tcPr>
          <w:p w14:paraId="0CE44EEE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CE44EEF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0CE44EF3" w14:textId="77777777" w:rsidTr="00FD041D">
        <w:tc>
          <w:tcPr>
            <w:tcW w:w="2977" w:type="dxa"/>
            <w:vAlign w:val="center"/>
          </w:tcPr>
          <w:p w14:paraId="0CE44EF1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0CE44EF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0CE44EF6" w14:textId="77777777" w:rsidTr="00FD041D">
        <w:tc>
          <w:tcPr>
            <w:tcW w:w="2977" w:type="dxa"/>
            <w:vAlign w:val="center"/>
          </w:tcPr>
          <w:p w14:paraId="0CE44EF4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CE44EF5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0CE44EF9" w14:textId="77777777" w:rsidTr="00FD041D">
        <w:tc>
          <w:tcPr>
            <w:tcW w:w="2977" w:type="dxa"/>
            <w:vAlign w:val="center"/>
          </w:tcPr>
          <w:p w14:paraId="0CE44EF7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0CE44EF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0CE44EFD" w14:textId="77777777" w:rsidTr="00FD041D">
        <w:tc>
          <w:tcPr>
            <w:tcW w:w="2977" w:type="dxa"/>
            <w:vAlign w:val="center"/>
          </w:tcPr>
          <w:p w14:paraId="0CE44EFA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0CE44EFB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0CE44EFC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CE44EFE" w14:textId="77777777" w:rsidR="00B87DE5" w:rsidRDefault="00B87DE5" w:rsidP="00FD4464"/>
    <w:p w14:paraId="7E85B29D" w14:textId="77777777" w:rsidR="00CC34D0" w:rsidRDefault="00CC34D0" w:rsidP="00FD4464"/>
    <w:p w14:paraId="3B0D16D3" w14:textId="77777777" w:rsidR="00CC34D0" w:rsidRDefault="00CC34D0" w:rsidP="00FD4464"/>
    <w:p w14:paraId="02F50476" w14:textId="77777777" w:rsidR="00CC34D0" w:rsidRDefault="00CC34D0" w:rsidP="00FD4464"/>
    <w:p w14:paraId="28BEFCA1" w14:textId="77777777" w:rsidR="00CC34D0" w:rsidRDefault="00CC34D0" w:rsidP="00FD4464"/>
    <w:p w14:paraId="76AB45DC" w14:textId="77777777" w:rsidR="00CC34D0" w:rsidRDefault="00CC34D0" w:rsidP="00FD4464"/>
    <w:p w14:paraId="6843B3AE" w14:textId="77777777" w:rsidR="00CC34D0" w:rsidRDefault="00CC34D0" w:rsidP="00FD4464"/>
    <w:p w14:paraId="2991D024" w14:textId="77777777" w:rsidR="00CC34D0" w:rsidRDefault="00CC34D0" w:rsidP="00FD4464"/>
    <w:p w14:paraId="1BCF700F" w14:textId="77777777" w:rsidR="00CC34D0" w:rsidRDefault="00CC34D0" w:rsidP="00FD4464"/>
    <w:p w14:paraId="37212158" w14:textId="77777777" w:rsidR="00CC34D0" w:rsidRDefault="00CC34D0" w:rsidP="00FD4464"/>
    <w:p w14:paraId="2B0718A9" w14:textId="77777777" w:rsidR="00CC34D0" w:rsidRDefault="00CC34D0" w:rsidP="00FD4464"/>
    <w:p w14:paraId="0E67F1EE" w14:textId="77777777" w:rsidR="00CC34D0" w:rsidRDefault="00CC34D0" w:rsidP="00FD4464"/>
    <w:p w14:paraId="07EB4A67" w14:textId="77777777" w:rsidR="00CC34D0" w:rsidRDefault="00CC34D0" w:rsidP="00FD4464"/>
    <w:p w14:paraId="44F7F52F" w14:textId="77777777" w:rsidR="00CC34D0" w:rsidRDefault="00CC34D0" w:rsidP="00FD4464"/>
    <w:p w14:paraId="64794EB5" w14:textId="77777777" w:rsidR="00CC34D0" w:rsidRDefault="00CC34D0" w:rsidP="00FD4464"/>
    <w:p w14:paraId="0DFCEEAB" w14:textId="77777777" w:rsidR="00CC34D0" w:rsidRDefault="00CC34D0" w:rsidP="00FD4464"/>
    <w:p w14:paraId="70055764" w14:textId="77777777" w:rsidR="00CC34D0" w:rsidRDefault="00CC34D0" w:rsidP="00FD4464"/>
    <w:p w14:paraId="697955A7" w14:textId="77777777" w:rsidR="00CC34D0" w:rsidRDefault="00CC34D0" w:rsidP="00FD4464"/>
    <w:p w14:paraId="6874AF62" w14:textId="77777777" w:rsidR="00CC34D0" w:rsidRDefault="00CC34D0" w:rsidP="00FD4464"/>
    <w:p w14:paraId="49D6AC94" w14:textId="77777777" w:rsidR="00CC34D0" w:rsidRDefault="00CC34D0" w:rsidP="00FD4464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CC34D0" w:rsidRPr="00826409" w14:paraId="059498F0" w14:textId="77777777" w:rsidTr="009C31B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3394D57D" w14:textId="77777777" w:rsidR="00CC34D0" w:rsidRDefault="00CC34D0" w:rsidP="009C31B4">
            <w:pPr>
              <w:rPr>
                <w:rFonts w:cs="Arial"/>
                <w:b/>
                <w:color w:val="FFFFFF"/>
                <w:szCs w:val="20"/>
              </w:rPr>
            </w:pPr>
          </w:p>
          <w:p w14:paraId="6FCEE9BC" w14:textId="77777777" w:rsidR="00CC34D0" w:rsidRDefault="00CC34D0" w:rsidP="009C31B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E9BC84" w14:textId="77777777" w:rsidR="00CC34D0" w:rsidRDefault="00CC34D0" w:rsidP="009C31B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  1   /   2   </w:t>
            </w:r>
          </w:p>
          <w:p w14:paraId="74F21175" w14:textId="77777777" w:rsidR="00CC34D0" w:rsidRPr="00826409" w:rsidRDefault="00CC34D0" w:rsidP="009C31B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CC34D0" w:rsidRPr="00826409" w14:paraId="1F01BCFA" w14:textId="77777777" w:rsidTr="009C31B4">
        <w:trPr>
          <w:jc w:val="center"/>
        </w:trPr>
        <w:tc>
          <w:tcPr>
            <w:tcW w:w="843" w:type="dxa"/>
            <w:vAlign w:val="center"/>
          </w:tcPr>
          <w:p w14:paraId="30BBE42A" w14:textId="77777777" w:rsidR="00CC34D0" w:rsidRPr="000B4E53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32CE2D8" w14:textId="5B4CAF9C" w:rsidR="00CC34D0" w:rsidRPr="00826409" w:rsidRDefault="00624972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Opdracht </w:t>
            </w:r>
          </w:p>
        </w:tc>
        <w:tc>
          <w:tcPr>
            <w:tcW w:w="6084" w:type="dxa"/>
            <w:gridSpan w:val="2"/>
            <w:vAlign w:val="center"/>
          </w:tcPr>
          <w:p w14:paraId="5C074C2A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65CFB54B" w14:textId="77777777" w:rsidTr="009C31B4">
        <w:trPr>
          <w:jc w:val="center"/>
        </w:trPr>
        <w:tc>
          <w:tcPr>
            <w:tcW w:w="843" w:type="dxa"/>
            <w:vMerge w:val="restart"/>
          </w:tcPr>
          <w:p w14:paraId="20BB94DE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574ADE84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6E474DEF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085BDD0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46BC83A5" w14:textId="77777777" w:rsidTr="009C31B4">
        <w:trPr>
          <w:jc w:val="center"/>
        </w:trPr>
        <w:tc>
          <w:tcPr>
            <w:tcW w:w="843" w:type="dxa"/>
            <w:vMerge/>
            <w:vAlign w:val="center"/>
          </w:tcPr>
          <w:p w14:paraId="6C6AEB30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CCD94AF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5CDEE57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83D679B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51094192" w14:textId="77777777" w:rsidTr="009C31B4">
        <w:trPr>
          <w:jc w:val="center"/>
        </w:trPr>
        <w:tc>
          <w:tcPr>
            <w:tcW w:w="843" w:type="dxa"/>
            <w:vMerge/>
            <w:vAlign w:val="center"/>
          </w:tcPr>
          <w:p w14:paraId="49131EB7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D8E4125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5663382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CD2E0DC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253D5FF1" w14:textId="77777777" w:rsidTr="009C31B4">
        <w:trPr>
          <w:jc w:val="center"/>
        </w:trPr>
        <w:tc>
          <w:tcPr>
            <w:tcW w:w="843" w:type="dxa"/>
            <w:vMerge/>
            <w:vAlign w:val="center"/>
          </w:tcPr>
          <w:p w14:paraId="6B255C39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34FDCEA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9DAA730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544CE6C1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248BAEEE" w14:textId="77777777" w:rsidTr="009C31B4">
        <w:trPr>
          <w:jc w:val="center"/>
        </w:trPr>
        <w:tc>
          <w:tcPr>
            <w:tcW w:w="843" w:type="dxa"/>
            <w:vMerge/>
            <w:vAlign w:val="center"/>
          </w:tcPr>
          <w:p w14:paraId="3E96749F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D04C9F6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BC49FCF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1339FF1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2F7156AA" w14:textId="77777777" w:rsidTr="009C31B4">
        <w:trPr>
          <w:jc w:val="center"/>
        </w:trPr>
        <w:tc>
          <w:tcPr>
            <w:tcW w:w="843" w:type="dxa"/>
          </w:tcPr>
          <w:p w14:paraId="1DC293CA" w14:textId="77777777" w:rsidR="00CC34D0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CAC701E" w14:textId="77777777" w:rsidR="00CC34D0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omschrijving van het project toe waaruit blijkt dat de referentie voldoet aan de kerncompetentie</w:t>
            </w:r>
          </w:p>
        </w:tc>
        <w:tc>
          <w:tcPr>
            <w:tcW w:w="6084" w:type="dxa"/>
            <w:gridSpan w:val="2"/>
            <w:vAlign w:val="center"/>
          </w:tcPr>
          <w:p w14:paraId="0E561089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16C4FEE3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1E72F6E6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3B76A461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518CFA60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286E0640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1FF282C5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358F77EA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5BF81643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577AE267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  <w:p w14:paraId="204C6FFF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48FFF3F3" w14:textId="77777777" w:rsidTr="009C31B4">
        <w:trPr>
          <w:jc w:val="center"/>
        </w:trPr>
        <w:tc>
          <w:tcPr>
            <w:tcW w:w="843" w:type="dxa"/>
            <w:vAlign w:val="center"/>
          </w:tcPr>
          <w:p w14:paraId="2A16871C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3D49FE5C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5AAFEA4F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29BCBF34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0AB571D4" w14:textId="77777777" w:rsidTr="009C31B4">
        <w:trPr>
          <w:jc w:val="center"/>
        </w:trPr>
        <w:tc>
          <w:tcPr>
            <w:tcW w:w="843" w:type="dxa"/>
            <w:vAlign w:val="center"/>
          </w:tcPr>
          <w:p w14:paraId="1E3E84C0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5F777A90" w14:textId="77777777" w:rsidR="00CC34D0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05A5C4BA" w14:textId="77777777" w:rsidR="00CC34D0" w:rsidRDefault="00CC34D0" w:rsidP="009C31B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378C1F3" w14:textId="77777777" w:rsidR="00CC34D0" w:rsidRPr="00826409" w:rsidRDefault="00CC34D0" w:rsidP="009C31B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C34D0" w:rsidRPr="00826409" w14:paraId="737108B7" w14:textId="77777777" w:rsidTr="009C31B4">
        <w:trPr>
          <w:jc w:val="center"/>
        </w:trPr>
        <w:tc>
          <w:tcPr>
            <w:tcW w:w="843" w:type="dxa"/>
            <w:vAlign w:val="center"/>
          </w:tcPr>
          <w:p w14:paraId="6DDC90BA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1A9310C" w14:textId="77777777" w:rsidR="00CC34D0" w:rsidRPr="00826409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2CB6E68" w14:textId="77777777" w:rsidR="00CC34D0" w:rsidRDefault="00CC34D0" w:rsidP="009C31B4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2157457A" w14:textId="77777777" w:rsidR="00CC34D0" w:rsidRPr="009B0A66" w:rsidRDefault="00CC34D0" w:rsidP="009C31B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2C112DEA" w14:textId="77777777" w:rsidR="00CC34D0" w:rsidRPr="009B0A66" w:rsidRDefault="00CC34D0" w:rsidP="009C31B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2A1B469F" w14:textId="77777777" w:rsidR="00CC34D0" w:rsidRPr="009B0A66" w:rsidRDefault="00CC34D0" w:rsidP="009C31B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CC34D0" w:rsidRPr="00826409" w14:paraId="737802F9" w14:textId="77777777" w:rsidTr="009C31B4">
        <w:trPr>
          <w:jc w:val="center"/>
        </w:trPr>
        <w:tc>
          <w:tcPr>
            <w:tcW w:w="843" w:type="dxa"/>
            <w:vAlign w:val="center"/>
          </w:tcPr>
          <w:p w14:paraId="52685535" w14:textId="77777777" w:rsidR="00CC34D0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0799AE7F" w14:textId="77777777" w:rsidR="00CC34D0" w:rsidRDefault="00CC34D0" w:rsidP="009C31B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2DC7E241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83FA037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BF25E8E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C226219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E1A444E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0BB3B67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9E2BACF" w14:textId="77777777" w:rsidR="00CC34D0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A254941" w14:textId="77777777" w:rsidR="00CC34D0" w:rsidRPr="00B119B5" w:rsidRDefault="00CC34D0" w:rsidP="009C31B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72C17660" w14:textId="77777777" w:rsidR="00CC34D0" w:rsidRDefault="00CC34D0" w:rsidP="00FD4464"/>
    <w:p w14:paraId="7D4DE749" w14:textId="77777777" w:rsidR="00CC34D0" w:rsidRDefault="00CC34D0" w:rsidP="00FD4464"/>
    <w:p w14:paraId="3CCBEC81" w14:textId="77777777" w:rsidR="00CC34D0" w:rsidRDefault="00CC34D0" w:rsidP="00FD446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D13C21" w:rsidRPr="00BB73CB" w14:paraId="741AB1E5" w14:textId="77777777" w:rsidTr="009C31B4">
        <w:tc>
          <w:tcPr>
            <w:tcW w:w="2977" w:type="dxa"/>
            <w:vAlign w:val="center"/>
          </w:tcPr>
          <w:p w14:paraId="1601B7F7" w14:textId="77777777" w:rsidR="00D13C21" w:rsidRPr="00C4628D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5AFB41DD" w14:textId="77777777" w:rsidR="00D13C21" w:rsidRPr="00BB73CB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D13C21" w:rsidRPr="00BB73CB" w14:paraId="3B1132D4" w14:textId="77777777" w:rsidTr="009C31B4">
        <w:tc>
          <w:tcPr>
            <w:tcW w:w="2977" w:type="dxa"/>
            <w:vAlign w:val="center"/>
          </w:tcPr>
          <w:p w14:paraId="3F278CA3" w14:textId="77777777" w:rsidR="00D13C21" w:rsidRPr="00C4628D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6B4B1929" w14:textId="77777777" w:rsidR="00D13C21" w:rsidRPr="00BB73CB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D13C21" w:rsidRPr="00BB73CB" w14:paraId="1E245634" w14:textId="77777777" w:rsidTr="009C31B4">
        <w:tc>
          <w:tcPr>
            <w:tcW w:w="2977" w:type="dxa"/>
            <w:vAlign w:val="center"/>
          </w:tcPr>
          <w:p w14:paraId="1DD7CF73" w14:textId="77777777" w:rsidR="00D13C21" w:rsidRPr="00C4628D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7B3E3FD9" w14:textId="77777777" w:rsidR="00D13C21" w:rsidRPr="00BB73CB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D13C21" w:rsidRPr="00BB73CB" w14:paraId="66E92568" w14:textId="77777777" w:rsidTr="009C31B4">
        <w:tc>
          <w:tcPr>
            <w:tcW w:w="2977" w:type="dxa"/>
            <w:vAlign w:val="center"/>
          </w:tcPr>
          <w:p w14:paraId="730BD1CB" w14:textId="77777777" w:rsidR="00D13C21" w:rsidRPr="00C4628D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277C4ED6" w14:textId="77777777" w:rsidR="00D13C21" w:rsidRPr="00BB73CB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D13C21" w:rsidRPr="00BB73CB" w14:paraId="3709799A" w14:textId="77777777" w:rsidTr="009C31B4">
        <w:tc>
          <w:tcPr>
            <w:tcW w:w="2977" w:type="dxa"/>
            <w:vAlign w:val="center"/>
          </w:tcPr>
          <w:p w14:paraId="194CF36E" w14:textId="77777777" w:rsidR="00D13C21" w:rsidRPr="00C4628D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82384F9" w14:textId="77777777" w:rsidR="00D13C21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5B11F45" w14:textId="77777777" w:rsidR="00D13C21" w:rsidRPr="00BB73CB" w:rsidRDefault="00D13C21" w:rsidP="009C31B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18F3B95A" w14:textId="77777777" w:rsidR="00CC34D0" w:rsidRDefault="00CC34D0" w:rsidP="00FD4464"/>
    <w:p w14:paraId="65C78DB9" w14:textId="77777777" w:rsidR="00CC34D0" w:rsidRDefault="00CC34D0" w:rsidP="00FD4464"/>
    <w:sectPr w:rsidR="00CC34D0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A154" w14:textId="77777777" w:rsidR="00714B86" w:rsidRDefault="00714B86">
      <w:r>
        <w:separator/>
      </w:r>
    </w:p>
  </w:endnote>
  <w:endnote w:type="continuationSeparator" w:id="0">
    <w:p w14:paraId="333A4D79" w14:textId="77777777" w:rsidR="00714B86" w:rsidRDefault="0071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4F04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0CE44F06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77F9" w14:textId="77777777" w:rsidR="00714B86" w:rsidRDefault="00714B86">
      <w:r>
        <w:separator/>
      </w:r>
    </w:p>
  </w:footnote>
  <w:footnote w:type="continuationSeparator" w:id="0">
    <w:p w14:paraId="64975C56" w14:textId="77777777" w:rsidR="00714B86" w:rsidRDefault="0071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4F0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0CE44F07" wp14:editId="0CE44F08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4F05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0CE44F09" wp14:editId="0CE44F0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0CE44F0B" wp14:editId="0CE44F0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0CE44F0D" wp14:editId="0CE44F0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0CE44F0F" wp14:editId="0CE44F1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493752">
    <w:abstractNumId w:val="1"/>
  </w:num>
  <w:num w:numId="2" w16cid:durableId="98889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97B51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24972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05FC5"/>
    <w:rsid w:val="007110B9"/>
    <w:rsid w:val="00714B86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27D39"/>
    <w:rsid w:val="009409ED"/>
    <w:rsid w:val="00945B46"/>
    <w:rsid w:val="00951936"/>
    <w:rsid w:val="0097441C"/>
    <w:rsid w:val="009777AA"/>
    <w:rsid w:val="00984BC1"/>
    <w:rsid w:val="0098535D"/>
    <w:rsid w:val="009979A9"/>
    <w:rsid w:val="009B0A66"/>
    <w:rsid w:val="009B512B"/>
    <w:rsid w:val="009E44F5"/>
    <w:rsid w:val="00A02F4A"/>
    <w:rsid w:val="00A259F9"/>
    <w:rsid w:val="00A31698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34D0"/>
    <w:rsid w:val="00CC5E70"/>
    <w:rsid w:val="00CC70D4"/>
    <w:rsid w:val="00CD5848"/>
    <w:rsid w:val="00CE3CBD"/>
    <w:rsid w:val="00CF4DCD"/>
    <w:rsid w:val="00CF7AD8"/>
    <w:rsid w:val="00D02F1A"/>
    <w:rsid w:val="00D13C21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CE44E97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d0989b3fd00bd7b17e98c0f242e96d7e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0f6304f83dd54559aa4367d0306b2a67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2DF2-F1AA-48DA-843B-2A787C07C2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D5AF15-3F4F-46F0-B9C3-B9931EBAC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4C858F-F2B6-4116-B833-A76F4B83D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09CF2-6B9F-486D-A094-07B01E08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4</Pages>
  <Words>332</Words>
  <Characters>2131</Characters>
  <Application>Microsoft Office Word</Application>
  <DocSecurity>2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Rotterdam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Groot, J.J.A. de (Jolijn)</cp:lastModifiedBy>
  <cp:revision>9</cp:revision>
  <cp:lastPrinted>2016-11-04T11:55:00Z</cp:lastPrinted>
  <dcterms:created xsi:type="dcterms:W3CDTF">2020-07-27T10:56:00Z</dcterms:created>
  <dcterms:modified xsi:type="dcterms:W3CDTF">2024-03-25T08:59:00Z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0x010100D2ECEB7210E1444FB91268DB9A30040D</vt:lpwstr>
  </property>
  <property fmtid="{D5CDD505-2E9C-101B-9397-08002B2CF9AE}" pid="10" name="Order">
    <vt:r8>13000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