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A01B6" w:rsidR="008348A4" w:rsidP="00DF1111" w:rsidRDefault="008348A4" w14:paraId="23C69A5E" w14:textId="77777777">
      <w:pPr>
        <w:spacing w:line="276" w:lineRule="auto"/>
        <w:rPr>
          <w:rFonts w:ascii="Arial" w:hAnsi="Arial" w:cs="Arial"/>
        </w:rPr>
      </w:pPr>
    </w:p>
    <w:p w:rsidRPr="004A01B6" w:rsidR="008348A4" w:rsidP="00DF1111" w:rsidRDefault="008348A4" w14:paraId="0D61B7C1" w14:textId="77777777">
      <w:pPr>
        <w:spacing w:line="276" w:lineRule="auto"/>
        <w:rPr>
          <w:rFonts w:ascii="Arial" w:hAnsi="Arial" w:cs="Arial"/>
        </w:rPr>
      </w:pPr>
    </w:p>
    <w:p w:rsidRPr="004A01B6" w:rsidR="008348A4" w:rsidP="00DF1111" w:rsidRDefault="008348A4" w14:paraId="54FACCAD" w14:textId="77777777">
      <w:pPr>
        <w:spacing w:line="276" w:lineRule="auto"/>
        <w:rPr>
          <w:rFonts w:ascii="Arial" w:hAnsi="Arial" w:cs="Arial"/>
        </w:rPr>
      </w:pPr>
    </w:p>
    <w:p w:rsidRPr="004A01B6" w:rsidR="008348A4" w:rsidP="00DF1111" w:rsidRDefault="008348A4" w14:paraId="4DC2DBA5" w14:textId="77777777">
      <w:pPr>
        <w:spacing w:line="276" w:lineRule="auto"/>
        <w:rPr>
          <w:rFonts w:ascii="Arial" w:hAnsi="Arial" w:cs="Arial"/>
        </w:rPr>
      </w:pPr>
    </w:p>
    <w:p w:rsidRPr="004A01B6" w:rsidR="008348A4" w:rsidP="00DF1111" w:rsidRDefault="008348A4" w14:paraId="5C164FE5" w14:textId="77777777">
      <w:pPr>
        <w:spacing w:line="276" w:lineRule="auto"/>
        <w:rPr>
          <w:rFonts w:ascii="Arial" w:hAnsi="Arial" w:cs="Arial"/>
        </w:rPr>
      </w:pPr>
    </w:p>
    <w:p w:rsidRPr="004A01B6" w:rsidR="008348A4" w:rsidP="00DF1111" w:rsidRDefault="008348A4" w14:paraId="3280A98B" w14:textId="77777777">
      <w:pPr>
        <w:spacing w:line="276" w:lineRule="auto"/>
        <w:rPr>
          <w:rFonts w:ascii="Arial" w:hAnsi="Arial" w:cs="Arial"/>
        </w:rPr>
      </w:pPr>
    </w:p>
    <w:p w:rsidRPr="004A01B6" w:rsidR="008348A4" w:rsidP="00DF1111" w:rsidRDefault="008348A4" w14:paraId="31B15361" w14:textId="77777777">
      <w:pPr>
        <w:spacing w:line="276" w:lineRule="auto"/>
        <w:rPr>
          <w:rFonts w:ascii="Arial" w:hAnsi="Arial" w:cs="Arial"/>
        </w:rPr>
      </w:pPr>
    </w:p>
    <w:p w:rsidRPr="004A01B6" w:rsidR="008348A4" w:rsidP="00DF1111" w:rsidRDefault="008348A4" w14:paraId="5FA079A9" w14:textId="77777777">
      <w:pPr>
        <w:spacing w:line="276" w:lineRule="auto"/>
        <w:rPr>
          <w:rFonts w:ascii="Arial" w:hAnsi="Arial" w:cs="Arial"/>
        </w:rPr>
      </w:pPr>
    </w:p>
    <w:p w:rsidRPr="004A01B6" w:rsidR="008348A4" w:rsidP="00DF1111" w:rsidRDefault="008348A4" w14:paraId="7B49032F" w14:textId="77777777">
      <w:pPr>
        <w:spacing w:line="276" w:lineRule="auto"/>
        <w:rPr>
          <w:rFonts w:ascii="Arial" w:hAnsi="Arial" w:cs="Arial"/>
        </w:rPr>
      </w:pPr>
    </w:p>
    <w:p w:rsidRPr="004A01B6" w:rsidR="008348A4" w:rsidP="00DF1111" w:rsidRDefault="008348A4" w14:paraId="5CA582DD" w14:textId="77777777">
      <w:pPr>
        <w:spacing w:line="276" w:lineRule="auto"/>
        <w:rPr>
          <w:rFonts w:ascii="Arial" w:hAnsi="Arial" w:cs="Arial"/>
        </w:rPr>
      </w:pPr>
    </w:p>
    <w:p w:rsidRPr="004A01B6" w:rsidR="008348A4" w:rsidP="00DF1111" w:rsidRDefault="008348A4" w14:paraId="3E337CC0" w14:textId="77777777">
      <w:pPr>
        <w:spacing w:line="276" w:lineRule="auto"/>
        <w:rPr>
          <w:rFonts w:ascii="Arial" w:hAnsi="Arial" w:cs="Arial"/>
        </w:rPr>
      </w:pPr>
    </w:p>
    <w:p w:rsidRPr="004A01B6" w:rsidR="008348A4" w:rsidP="00DF1111" w:rsidRDefault="008348A4" w14:paraId="0AA5DE08" w14:textId="77777777">
      <w:pPr>
        <w:spacing w:line="276" w:lineRule="auto"/>
        <w:rPr>
          <w:rFonts w:ascii="Arial" w:hAnsi="Arial" w:cs="Arial"/>
        </w:rPr>
      </w:pPr>
    </w:p>
    <w:p w:rsidRPr="004A01B6" w:rsidR="008348A4" w:rsidP="00DF1111" w:rsidRDefault="008348A4" w14:paraId="7489C4F5" w14:textId="77777777">
      <w:pPr>
        <w:spacing w:line="276" w:lineRule="auto"/>
        <w:rPr>
          <w:rFonts w:ascii="Arial" w:hAnsi="Arial" w:cs="Arial"/>
        </w:rPr>
      </w:pPr>
    </w:p>
    <w:p w:rsidRPr="004A01B6" w:rsidR="008348A4" w:rsidP="00DF1111" w:rsidRDefault="008348A4" w14:paraId="4DFC6FB5" w14:textId="77777777">
      <w:pPr>
        <w:spacing w:line="276" w:lineRule="auto"/>
        <w:rPr>
          <w:rFonts w:ascii="Arial" w:hAnsi="Arial" w:cs="Arial"/>
        </w:rPr>
      </w:pPr>
    </w:p>
    <w:p w:rsidRPr="004A01B6" w:rsidR="00EB5E54" w:rsidP="00DF1111" w:rsidRDefault="00EB5E54" w14:paraId="3BE5B6A8" w14:textId="6D32ABB5">
      <w:pPr>
        <w:spacing w:line="276" w:lineRule="auto"/>
        <w:rPr>
          <w:rFonts w:ascii="Arial" w:hAnsi="Arial" w:cs="Arial"/>
          <w:b w:val="1"/>
          <w:bCs w:val="1"/>
          <w:sz w:val="40"/>
          <w:szCs w:val="40"/>
        </w:rPr>
      </w:pPr>
      <w:r w:rsidRPr="1F8813CF" w:rsidR="00EB5E54">
        <w:rPr>
          <w:rFonts w:ascii="Arial" w:hAnsi="Arial" w:cs="Arial"/>
          <w:b w:val="1"/>
          <w:bCs w:val="1"/>
          <w:sz w:val="40"/>
          <w:szCs w:val="40"/>
        </w:rPr>
        <w:t xml:space="preserve">Bijlage </w:t>
      </w:r>
      <w:r w:rsidRPr="1F8813CF" w:rsidR="27720269">
        <w:rPr>
          <w:rFonts w:ascii="Arial" w:hAnsi="Arial" w:cs="Arial"/>
          <w:b w:val="1"/>
          <w:bCs w:val="1"/>
          <w:sz w:val="40"/>
          <w:szCs w:val="40"/>
        </w:rPr>
        <w:t>0</w:t>
      </w:r>
      <w:r w:rsidRPr="1F8813CF" w:rsidR="008316D2">
        <w:rPr>
          <w:rFonts w:ascii="Arial" w:hAnsi="Arial" w:cs="Arial"/>
          <w:b w:val="1"/>
          <w:bCs w:val="1"/>
          <w:sz w:val="40"/>
          <w:szCs w:val="40"/>
        </w:rPr>
        <w:t>2</w:t>
      </w:r>
      <w:r w:rsidRPr="1F8813CF" w:rsidR="00EB5E54">
        <w:rPr>
          <w:rFonts w:ascii="Arial" w:hAnsi="Arial" w:cs="Arial"/>
          <w:b w:val="1"/>
          <w:bCs w:val="1"/>
          <w:sz w:val="40"/>
          <w:szCs w:val="40"/>
        </w:rPr>
        <w:t xml:space="preserve"> </w:t>
      </w:r>
    </w:p>
    <w:p w:rsidRPr="004A01B6" w:rsidR="00EB5E54" w:rsidP="00DF1111" w:rsidRDefault="00EB5E54" w14:paraId="35271C5E" w14:textId="77777777">
      <w:pPr>
        <w:spacing w:line="276" w:lineRule="auto"/>
        <w:rPr>
          <w:rFonts w:ascii="Arial" w:hAnsi="Arial" w:cs="Arial"/>
          <w:b/>
          <w:bCs/>
          <w:sz w:val="40"/>
          <w:szCs w:val="40"/>
        </w:rPr>
      </w:pPr>
    </w:p>
    <w:p w:rsidRPr="004A01B6" w:rsidR="0072259A" w:rsidP="00DF1111" w:rsidRDefault="0072259A" w14:paraId="7EEFF591" w14:textId="0DF76D15">
      <w:pPr>
        <w:spacing w:line="276" w:lineRule="auto"/>
        <w:rPr>
          <w:rFonts w:ascii="Arial" w:hAnsi="Arial" w:cs="Arial"/>
          <w:b/>
          <w:bCs/>
          <w:sz w:val="40"/>
          <w:szCs w:val="40"/>
        </w:rPr>
      </w:pPr>
      <w:r w:rsidRPr="004A01B6">
        <w:rPr>
          <w:rFonts w:ascii="Arial" w:hAnsi="Arial" w:cs="Arial"/>
          <w:b/>
          <w:bCs/>
          <w:sz w:val="40"/>
          <w:szCs w:val="40"/>
        </w:rPr>
        <w:t>Perceel 1</w:t>
      </w:r>
    </w:p>
    <w:p w:rsidRPr="004A01B6" w:rsidR="00B3154E" w:rsidP="00DF1111" w:rsidRDefault="00B3154E" w14:paraId="2A6B4ED1" w14:textId="498B4557">
      <w:pPr>
        <w:spacing w:line="276" w:lineRule="auto"/>
        <w:rPr>
          <w:rFonts w:ascii="Arial" w:hAnsi="Arial" w:cs="Arial"/>
          <w:b/>
          <w:bCs/>
          <w:sz w:val="40"/>
          <w:szCs w:val="40"/>
        </w:rPr>
      </w:pPr>
      <w:r w:rsidRPr="004A01B6">
        <w:rPr>
          <w:rFonts w:ascii="Arial" w:hAnsi="Arial" w:cs="Arial"/>
          <w:b/>
          <w:bCs/>
          <w:sz w:val="40"/>
          <w:szCs w:val="40"/>
        </w:rPr>
        <w:t xml:space="preserve">Bestek voor het leveren, monteren en gebruiksklaar opleveren van inrichting van keukenruimtes </w:t>
      </w:r>
      <w:r w:rsidRPr="004A01B6" w:rsidR="00067061">
        <w:rPr>
          <w:rFonts w:ascii="Arial" w:hAnsi="Arial" w:cs="Arial"/>
          <w:b/>
          <w:bCs/>
          <w:sz w:val="40"/>
          <w:szCs w:val="40"/>
        </w:rPr>
        <w:t xml:space="preserve">van het </w:t>
      </w:r>
      <w:r w:rsidRPr="004A01B6">
        <w:rPr>
          <w:rFonts w:ascii="Arial" w:hAnsi="Arial" w:cs="Arial"/>
          <w:b/>
          <w:bCs/>
          <w:sz w:val="40"/>
          <w:szCs w:val="40"/>
        </w:rPr>
        <w:t>Erasmus MC</w:t>
      </w:r>
    </w:p>
    <w:p w:rsidRPr="004A01B6" w:rsidR="00226AE4" w:rsidP="00DF1111" w:rsidRDefault="00226AE4" w14:paraId="44B4115D" w14:textId="77777777">
      <w:pPr>
        <w:spacing w:line="276" w:lineRule="auto"/>
        <w:rPr>
          <w:rFonts w:ascii="Arial" w:hAnsi="Arial" w:cs="Arial"/>
          <w:sz w:val="22"/>
          <w:szCs w:val="20"/>
        </w:rPr>
      </w:pPr>
    </w:p>
    <w:p w:rsidRPr="004A01B6" w:rsidR="00226AE4" w:rsidP="00DF1111" w:rsidRDefault="00226AE4" w14:paraId="7E6D8C40" w14:textId="77777777">
      <w:pPr>
        <w:spacing w:line="276" w:lineRule="auto"/>
        <w:rPr>
          <w:rFonts w:ascii="Arial" w:hAnsi="Arial" w:cs="Arial"/>
          <w:sz w:val="22"/>
          <w:szCs w:val="20"/>
        </w:rPr>
      </w:pPr>
    </w:p>
    <w:p w:rsidRPr="004A01B6" w:rsidR="00226AE4" w:rsidP="00DF1111" w:rsidRDefault="00226AE4" w14:paraId="65471905" w14:textId="77777777">
      <w:pPr>
        <w:spacing w:line="276" w:lineRule="auto"/>
        <w:rPr>
          <w:rFonts w:ascii="Arial" w:hAnsi="Arial" w:cs="Arial"/>
          <w:sz w:val="22"/>
          <w:szCs w:val="20"/>
        </w:rPr>
      </w:pPr>
    </w:p>
    <w:p w:rsidRPr="004A01B6" w:rsidR="00226AE4" w:rsidP="00DF1111" w:rsidRDefault="00226AE4" w14:paraId="2155A3B1" w14:textId="77777777">
      <w:pPr>
        <w:spacing w:line="276" w:lineRule="auto"/>
        <w:rPr>
          <w:rFonts w:ascii="Arial" w:hAnsi="Arial" w:cs="Arial"/>
          <w:sz w:val="22"/>
          <w:szCs w:val="20"/>
        </w:rPr>
      </w:pPr>
    </w:p>
    <w:p w:rsidRPr="004A01B6" w:rsidR="00226AE4" w:rsidP="00DF1111" w:rsidRDefault="00226AE4" w14:paraId="7791C1CF" w14:textId="77777777">
      <w:pPr>
        <w:spacing w:line="276" w:lineRule="auto"/>
        <w:rPr>
          <w:rFonts w:ascii="Arial" w:hAnsi="Arial" w:cs="Arial"/>
          <w:sz w:val="22"/>
          <w:szCs w:val="20"/>
        </w:rPr>
      </w:pPr>
    </w:p>
    <w:p w:rsidRPr="004A01B6" w:rsidR="00226AE4" w:rsidP="00DF1111" w:rsidRDefault="00226AE4" w14:paraId="7C24F96C" w14:textId="77777777">
      <w:pPr>
        <w:spacing w:line="276" w:lineRule="auto"/>
        <w:rPr>
          <w:rFonts w:ascii="Arial" w:hAnsi="Arial" w:cs="Arial"/>
          <w:sz w:val="22"/>
          <w:szCs w:val="20"/>
        </w:rPr>
      </w:pPr>
    </w:p>
    <w:p w:rsidRPr="004A01B6" w:rsidR="00226AE4" w:rsidP="00DF1111" w:rsidRDefault="00226AE4" w14:paraId="57517A0E" w14:textId="77777777">
      <w:pPr>
        <w:spacing w:line="276" w:lineRule="auto"/>
        <w:rPr>
          <w:rFonts w:ascii="Arial" w:hAnsi="Arial" w:cs="Arial"/>
          <w:sz w:val="22"/>
          <w:szCs w:val="20"/>
        </w:rPr>
      </w:pPr>
    </w:p>
    <w:p w:rsidRPr="004A01B6" w:rsidR="00226AE4" w:rsidP="00DF1111" w:rsidRDefault="00226AE4" w14:paraId="644A219F" w14:textId="77777777">
      <w:pPr>
        <w:spacing w:line="276" w:lineRule="auto"/>
        <w:rPr>
          <w:rFonts w:ascii="Arial" w:hAnsi="Arial" w:cs="Arial"/>
          <w:sz w:val="22"/>
          <w:szCs w:val="20"/>
        </w:rPr>
      </w:pPr>
    </w:p>
    <w:p w:rsidRPr="004A01B6" w:rsidR="00226AE4" w:rsidP="00DF1111" w:rsidRDefault="00226AE4" w14:paraId="01FD58E1" w14:textId="77777777">
      <w:pPr>
        <w:spacing w:line="276" w:lineRule="auto"/>
        <w:rPr>
          <w:rFonts w:ascii="Arial" w:hAnsi="Arial" w:cs="Arial"/>
          <w:sz w:val="22"/>
          <w:szCs w:val="20"/>
        </w:rPr>
      </w:pPr>
    </w:p>
    <w:p w:rsidRPr="004A01B6" w:rsidR="00226AE4" w:rsidP="00DF1111" w:rsidRDefault="00226AE4" w14:paraId="1F3A97BA" w14:textId="77777777">
      <w:pPr>
        <w:spacing w:line="276" w:lineRule="auto"/>
        <w:rPr>
          <w:rFonts w:ascii="Arial" w:hAnsi="Arial" w:cs="Arial"/>
          <w:sz w:val="22"/>
          <w:szCs w:val="20"/>
        </w:rPr>
      </w:pPr>
    </w:p>
    <w:p w:rsidRPr="004A01B6" w:rsidR="00226AE4" w:rsidP="00DF1111" w:rsidRDefault="00226AE4" w14:paraId="72862113" w14:textId="77777777">
      <w:pPr>
        <w:spacing w:line="276" w:lineRule="auto"/>
        <w:rPr>
          <w:rFonts w:ascii="Arial" w:hAnsi="Arial" w:cs="Arial"/>
          <w:sz w:val="22"/>
          <w:szCs w:val="20"/>
        </w:rPr>
      </w:pPr>
    </w:p>
    <w:p w:rsidRPr="004A01B6" w:rsidR="00226AE4" w:rsidP="00DF1111" w:rsidRDefault="00226AE4" w14:paraId="2AA9C356" w14:textId="77777777">
      <w:pPr>
        <w:spacing w:line="276" w:lineRule="auto"/>
        <w:rPr>
          <w:rFonts w:ascii="Arial" w:hAnsi="Arial" w:cs="Arial"/>
          <w:sz w:val="22"/>
          <w:szCs w:val="20"/>
        </w:rPr>
      </w:pPr>
    </w:p>
    <w:p w:rsidRPr="004A01B6" w:rsidR="00226AE4" w:rsidP="00DF1111" w:rsidRDefault="00226AE4" w14:paraId="11C7F435" w14:textId="77777777">
      <w:pPr>
        <w:spacing w:line="276" w:lineRule="auto"/>
        <w:rPr>
          <w:rFonts w:ascii="Arial" w:hAnsi="Arial" w:cs="Arial"/>
          <w:sz w:val="22"/>
          <w:szCs w:val="20"/>
        </w:rPr>
      </w:pPr>
    </w:p>
    <w:p w:rsidRPr="004A01B6" w:rsidR="00226AE4" w:rsidP="00DF1111" w:rsidRDefault="00226AE4" w14:paraId="2498AECC" w14:textId="77777777">
      <w:pPr>
        <w:spacing w:line="276" w:lineRule="auto"/>
        <w:rPr>
          <w:rFonts w:ascii="Arial" w:hAnsi="Arial" w:cs="Arial"/>
          <w:sz w:val="22"/>
          <w:szCs w:val="20"/>
        </w:rPr>
      </w:pPr>
    </w:p>
    <w:p w:rsidRPr="004A01B6" w:rsidR="00226AE4" w:rsidP="00DF1111" w:rsidRDefault="00226AE4" w14:paraId="2C92799D" w14:textId="77777777">
      <w:pPr>
        <w:spacing w:line="276" w:lineRule="auto"/>
        <w:rPr>
          <w:rFonts w:ascii="Arial" w:hAnsi="Arial" w:cs="Arial"/>
          <w:sz w:val="22"/>
          <w:szCs w:val="20"/>
        </w:rPr>
      </w:pPr>
    </w:p>
    <w:p w:rsidRPr="004A01B6" w:rsidR="00226AE4" w:rsidP="00DF1111" w:rsidRDefault="00226AE4" w14:paraId="454097F7" w14:textId="77777777">
      <w:pPr>
        <w:spacing w:line="276" w:lineRule="auto"/>
        <w:rPr>
          <w:rFonts w:ascii="Arial" w:hAnsi="Arial" w:cs="Arial"/>
          <w:sz w:val="22"/>
          <w:szCs w:val="20"/>
        </w:rPr>
      </w:pPr>
    </w:p>
    <w:p w:rsidRPr="004A01B6" w:rsidR="0006337A" w:rsidP="00DF1111" w:rsidRDefault="0006337A" w14:paraId="2B2CAA55" w14:textId="77777777">
      <w:pPr>
        <w:spacing w:line="276" w:lineRule="auto"/>
        <w:rPr>
          <w:rFonts w:ascii="Arial" w:hAnsi="Arial" w:cs="Arial"/>
          <w:sz w:val="22"/>
          <w:szCs w:val="20"/>
        </w:rPr>
      </w:pPr>
      <w:r w:rsidRPr="004A01B6">
        <w:rPr>
          <w:rFonts w:ascii="Arial" w:hAnsi="Arial" w:cs="Arial"/>
          <w:sz w:val="22"/>
          <w:szCs w:val="20"/>
        </w:rPr>
        <w:t>20 juni 2024</w:t>
      </w:r>
    </w:p>
    <w:p w:rsidRPr="004A01B6" w:rsidR="00241A7B" w:rsidP="00DF1111" w:rsidRDefault="0006337A" w14:paraId="3FC707E6" w14:textId="77777777">
      <w:pPr>
        <w:spacing w:line="276" w:lineRule="auto"/>
        <w:rPr>
          <w:rFonts w:ascii="Arial" w:hAnsi="Arial" w:cs="Arial"/>
          <w:sz w:val="22"/>
          <w:szCs w:val="20"/>
        </w:rPr>
      </w:pPr>
      <w:r w:rsidRPr="004A01B6">
        <w:rPr>
          <w:rFonts w:ascii="Arial" w:hAnsi="Arial" w:cs="Arial"/>
          <w:sz w:val="22"/>
          <w:szCs w:val="20"/>
        </w:rPr>
        <w:t>Rotterdam</w:t>
      </w:r>
    </w:p>
    <w:p w:rsidRPr="004A01B6" w:rsidR="00241A7B" w:rsidP="00DF1111" w:rsidRDefault="00241A7B" w14:paraId="3B4C5CB0" w14:textId="77777777">
      <w:pPr>
        <w:spacing w:line="276" w:lineRule="auto"/>
        <w:rPr>
          <w:rFonts w:ascii="Arial" w:hAnsi="Arial" w:cs="Arial"/>
          <w:sz w:val="22"/>
          <w:szCs w:val="20"/>
        </w:rPr>
      </w:pPr>
      <w:r w:rsidRPr="004A01B6">
        <w:rPr>
          <w:rFonts w:ascii="Arial" w:hAnsi="Arial" w:cs="Arial"/>
          <w:sz w:val="22"/>
          <w:szCs w:val="20"/>
        </w:rPr>
        <w:br w:type="page"/>
      </w:r>
    </w:p>
    <w:sdt>
      <w:sdtPr>
        <w:id w:val="873354105"/>
        <w:docPartObj>
          <w:docPartGallery w:val="Table of Contents"/>
          <w:docPartUnique/>
        </w:docPartObj>
        <w:rPr>
          <w:rFonts w:ascii="Arial" w:hAnsi="Arial" w:eastAsia="游明朝" w:cs="Arial" w:eastAsiaTheme="minorEastAsia"/>
          <w:color w:val="auto"/>
          <w:sz w:val="24"/>
          <w:szCs w:val="24"/>
          <w:lang w:eastAsia="en-US"/>
        </w:rPr>
      </w:sdtPr>
      <w:sdtEndPr>
        <w:rPr>
          <w:rFonts w:ascii="Arial" w:hAnsi="Arial" w:eastAsia="游明朝" w:cs="Arial" w:eastAsiaTheme="minorEastAsia"/>
          <w:b w:val="1"/>
          <w:bCs w:val="1"/>
          <w:color w:val="auto"/>
          <w:sz w:val="24"/>
          <w:szCs w:val="24"/>
          <w:lang w:eastAsia="en-US"/>
        </w:rPr>
      </w:sdtEndPr>
      <w:sdtContent>
        <w:p w:rsidRPr="004A01B6" w:rsidR="00AE772B" w:rsidP="00DF1111" w:rsidRDefault="00AE772B" w14:paraId="2F2F560A" w14:textId="6E1E4344">
          <w:pPr>
            <w:pStyle w:val="Kopvaninhoudsopgave"/>
            <w:spacing w:line="276" w:lineRule="auto"/>
            <w:rPr>
              <w:rFonts w:ascii="Arial" w:hAnsi="Arial" w:cs="Arial"/>
            </w:rPr>
          </w:pPr>
          <w:r w:rsidRPr="004A01B6">
            <w:rPr>
              <w:rFonts w:ascii="Arial" w:hAnsi="Arial" w:cs="Arial"/>
            </w:rPr>
            <w:t>Inhoudsopgave</w:t>
          </w:r>
        </w:p>
        <w:p w:rsidRPr="004A01B6" w:rsidR="001C4E94" w:rsidP="00DF1111" w:rsidRDefault="001C4E94" w14:paraId="6427D030" w14:textId="77777777">
          <w:pPr>
            <w:spacing w:line="276" w:lineRule="auto"/>
            <w:rPr>
              <w:rFonts w:ascii="Arial" w:hAnsi="Arial" w:cs="Arial"/>
              <w:lang w:eastAsia="nl-NL"/>
            </w:rPr>
          </w:pPr>
        </w:p>
        <w:p w:rsidRPr="004A01B6" w:rsidR="0072259A" w:rsidP="00DF1111" w:rsidRDefault="00AE772B" w14:paraId="585DE22C" w14:textId="02F86777">
          <w:pPr>
            <w:pStyle w:val="Inhopg1"/>
            <w:tabs>
              <w:tab w:val="right" w:leader="dot" w:pos="9062"/>
            </w:tabs>
            <w:spacing w:line="276" w:lineRule="auto"/>
            <w:rPr>
              <w:rFonts w:ascii="Arial" w:hAnsi="Arial" w:cs="Arial" w:eastAsiaTheme="minorEastAsia"/>
              <w:noProof/>
              <w:kern w:val="2"/>
              <w:sz w:val="22"/>
              <w:szCs w:val="22"/>
              <w:lang w:eastAsia="nl-NL"/>
              <w14:ligatures w14:val="standardContextual"/>
            </w:rPr>
          </w:pPr>
          <w:r w:rsidRPr="004A01B6">
            <w:rPr>
              <w:rFonts w:ascii="Arial" w:hAnsi="Arial" w:cs="Arial"/>
            </w:rPr>
            <w:fldChar w:fldCharType="begin"/>
          </w:r>
          <w:r w:rsidRPr="004A01B6">
            <w:rPr>
              <w:rFonts w:ascii="Arial" w:hAnsi="Arial" w:cs="Arial"/>
            </w:rPr>
            <w:instrText xml:space="preserve"> TOC \o "1-3" \h \z \u </w:instrText>
          </w:r>
          <w:r w:rsidRPr="004A01B6">
            <w:rPr>
              <w:rFonts w:ascii="Arial" w:hAnsi="Arial" w:cs="Arial"/>
            </w:rPr>
            <w:fldChar w:fldCharType="separate"/>
          </w:r>
          <w:hyperlink w:history="1" w:anchor="_Toc169880798">
            <w:r w:rsidRPr="004A01B6" w:rsidR="0072259A">
              <w:rPr>
                <w:rStyle w:val="Hyperlink"/>
                <w:rFonts w:ascii="Arial" w:hAnsi="Arial" w:cs="Arial"/>
                <w:noProof/>
              </w:rPr>
              <w:t>H1 Uitgangspunten</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_Toc169880798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3</w:t>
            </w:r>
            <w:r w:rsidRPr="004A01B6" w:rsidR="0072259A">
              <w:rPr>
                <w:rFonts w:ascii="Arial" w:hAnsi="Arial" w:cs="Arial"/>
                <w:noProof/>
                <w:webHidden/>
              </w:rPr>
              <w:fldChar w:fldCharType="end"/>
            </w:r>
          </w:hyperlink>
        </w:p>
        <w:p w:rsidRPr="004A01B6" w:rsidR="0072259A" w:rsidP="00DF1111" w:rsidRDefault="00E81EA9" w14:paraId="24BAA3BA" w14:textId="658AB2F4">
          <w:pPr>
            <w:pStyle w:val="Inhopg2"/>
            <w:tabs>
              <w:tab w:val="left" w:pos="8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799">
            <w:r w:rsidRPr="004A01B6" w:rsidR="0072259A">
              <w:rPr>
                <w:rStyle w:val="Hyperlink"/>
                <w:rFonts w:ascii="Arial" w:hAnsi="Arial" w:cs="Arial"/>
                <w:noProof/>
              </w:rPr>
              <w:t>1.2</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Algemene gegevens</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_Toc169880799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3</w:t>
            </w:r>
            <w:r w:rsidRPr="004A01B6" w:rsidR="0072259A">
              <w:rPr>
                <w:rFonts w:ascii="Arial" w:hAnsi="Arial" w:cs="Arial"/>
                <w:noProof/>
                <w:webHidden/>
              </w:rPr>
              <w:fldChar w:fldCharType="end"/>
            </w:r>
          </w:hyperlink>
        </w:p>
        <w:p w:rsidRPr="004A01B6" w:rsidR="0072259A" w:rsidP="00DF1111" w:rsidRDefault="00E81EA9" w14:paraId="2727E612" w14:textId="29C03F7E">
          <w:pPr>
            <w:pStyle w:val="Inhopg2"/>
            <w:tabs>
              <w:tab w:val="left" w:pos="8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0">
            <w:r w:rsidRPr="004A01B6" w:rsidR="0072259A">
              <w:rPr>
                <w:rStyle w:val="Hyperlink"/>
                <w:rFonts w:ascii="Arial" w:hAnsi="Arial" w:cs="Arial"/>
                <w:noProof/>
              </w:rPr>
              <w:t>1.2</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Technische uitgangspunten</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_Toc169880800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4</w:t>
            </w:r>
            <w:r w:rsidRPr="004A01B6" w:rsidR="0072259A">
              <w:rPr>
                <w:rFonts w:ascii="Arial" w:hAnsi="Arial" w:cs="Arial"/>
                <w:noProof/>
                <w:webHidden/>
              </w:rPr>
              <w:fldChar w:fldCharType="end"/>
            </w:r>
          </w:hyperlink>
        </w:p>
        <w:p w:rsidRPr="004A01B6" w:rsidR="0072259A" w:rsidP="00DF1111" w:rsidRDefault="00E81EA9" w14:paraId="40B20FAA" w14:textId="1B179541">
          <w:pPr>
            <w:pStyle w:val="Inhopg2"/>
            <w:tabs>
              <w:tab w:val="left" w:pos="8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1">
            <w:r w:rsidRPr="004A01B6" w:rsidR="0072259A">
              <w:rPr>
                <w:rStyle w:val="Hyperlink"/>
                <w:rFonts w:ascii="Arial" w:hAnsi="Arial" w:cs="Arial"/>
                <w:noProof/>
              </w:rPr>
              <w:t>1.3</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Functionele uitgangspunten</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_Toc169880801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4</w:t>
            </w:r>
            <w:r w:rsidRPr="004A01B6" w:rsidR="0072259A">
              <w:rPr>
                <w:rFonts w:ascii="Arial" w:hAnsi="Arial" w:cs="Arial"/>
                <w:noProof/>
                <w:webHidden/>
              </w:rPr>
              <w:fldChar w:fldCharType="end"/>
            </w:r>
          </w:hyperlink>
        </w:p>
        <w:p w:rsidRPr="004A01B6" w:rsidR="0072259A" w:rsidP="00DF1111" w:rsidRDefault="00E81EA9" w14:paraId="0A0FBF68" w14:textId="62C9D598">
          <w:pPr>
            <w:pStyle w:val="Inhopg3"/>
            <w:tabs>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2">
            <w:r w:rsidRPr="004A01B6" w:rsidR="0072259A">
              <w:rPr>
                <w:rStyle w:val="Hyperlink"/>
                <w:rFonts w:ascii="Arial" w:hAnsi="Arial" w:cs="Arial"/>
                <w:noProof/>
              </w:rPr>
              <w:t>1.3.1 Ergonomie</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_Toc169880802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4</w:t>
            </w:r>
            <w:r w:rsidRPr="004A01B6" w:rsidR="0072259A">
              <w:rPr>
                <w:rFonts w:ascii="Arial" w:hAnsi="Arial" w:cs="Arial"/>
                <w:noProof/>
                <w:webHidden/>
              </w:rPr>
              <w:fldChar w:fldCharType="end"/>
            </w:r>
          </w:hyperlink>
        </w:p>
        <w:p w:rsidRPr="004A01B6" w:rsidR="0072259A" w:rsidP="00DF1111" w:rsidRDefault="00E81EA9" w14:paraId="192EB9AC" w14:textId="6B63B7D8">
          <w:pPr>
            <w:pStyle w:val="Inhopg3"/>
            <w:tabs>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3">
            <w:r w:rsidRPr="004A01B6" w:rsidR="0072259A">
              <w:rPr>
                <w:rStyle w:val="Hyperlink"/>
                <w:rFonts w:ascii="Arial" w:hAnsi="Arial" w:cs="Arial"/>
                <w:noProof/>
              </w:rPr>
              <w:t>1.3.2 Hygiëne</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_Toc169880803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4</w:t>
            </w:r>
            <w:r w:rsidRPr="004A01B6" w:rsidR="0072259A">
              <w:rPr>
                <w:rFonts w:ascii="Arial" w:hAnsi="Arial" w:cs="Arial"/>
                <w:noProof/>
                <w:webHidden/>
              </w:rPr>
              <w:fldChar w:fldCharType="end"/>
            </w:r>
          </w:hyperlink>
        </w:p>
        <w:p w:rsidRPr="004A01B6" w:rsidR="0072259A" w:rsidP="00DF1111" w:rsidRDefault="00E81EA9" w14:paraId="3095BA80" w14:textId="5BBFD64F">
          <w:pPr>
            <w:pStyle w:val="Inhopg3"/>
            <w:tabs>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4">
            <w:r w:rsidRPr="004A01B6" w:rsidR="0072259A">
              <w:rPr>
                <w:rStyle w:val="Hyperlink"/>
                <w:rFonts w:ascii="Arial" w:hAnsi="Arial" w:cs="Arial"/>
                <w:noProof/>
              </w:rPr>
              <w:t>1.3.3 Uitvoering</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_Toc169880804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4</w:t>
            </w:r>
            <w:r w:rsidRPr="004A01B6" w:rsidR="0072259A">
              <w:rPr>
                <w:rFonts w:ascii="Arial" w:hAnsi="Arial" w:cs="Arial"/>
                <w:noProof/>
                <w:webHidden/>
              </w:rPr>
              <w:fldChar w:fldCharType="end"/>
            </w:r>
          </w:hyperlink>
        </w:p>
        <w:p w:rsidRPr="004A01B6" w:rsidR="0072259A" w:rsidP="00DF1111" w:rsidRDefault="00E81EA9" w14:paraId="7B20911F" w14:textId="1B7DAEAA">
          <w:pPr>
            <w:pStyle w:val="Inhopg1"/>
            <w:tabs>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5">
            <w:r w:rsidRPr="004A01B6" w:rsidR="0072259A">
              <w:rPr>
                <w:rStyle w:val="Hyperlink"/>
                <w:rFonts w:ascii="Arial" w:hAnsi="Arial" w:cs="Arial"/>
                <w:noProof/>
              </w:rPr>
              <w:t>H2 Specificaties</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_Toc169880805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6</w:t>
            </w:r>
            <w:r w:rsidRPr="004A01B6" w:rsidR="0072259A">
              <w:rPr>
                <w:rFonts w:ascii="Arial" w:hAnsi="Arial" w:cs="Arial"/>
                <w:noProof/>
                <w:webHidden/>
              </w:rPr>
              <w:fldChar w:fldCharType="end"/>
            </w:r>
          </w:hyperlink>
        </w:p>
        <w:p w:rsidRPr="004A01B6" w:rsidR="0072259A" w:rsidP="00DF1111" w:rsidRDefault="00E81EA9" w14:paraId="2B6C3D30" w14:textId="0A77990E">
          <w:pPr>
            <w:pStyle w:val="Inhopg1"/>
            <w:tabs>
              <w:tab w:val="left" w:pos="4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6">
            <w:r w:rsidRPr="004A01B6" w:rsidR="0072259A">
              <w:rPr>
                <w:rStyle w:val="Hyperlink"/>
                <w:rFonts w:ascii="Arial" w:hAnsi="Arial" w:cs="Arial"/>
                <w:noProof/>
              </w:rPr>
              <w:t>1.</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Tijdelijke compactkeuken</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_Toc169880806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6</w:t>
            </w:r>
            <w:r w:rsidRPr="004A01B6" w:rsidR="0072259A">
              <w:rPr>
                <w:rFonts w:ascii="Arial" w:hAnsi="Arial" w:cs="Arial"/>
                <w:noProof/>
                <w:webHidden/>
              </w:rPr>
              <w:fldChar w:fldCharType="end"/>
            </w:r>
          </w:hyperlink>
        </w:p>
        <w:p w:rsidRPr="004A01B6" w:rsidR="0072259A" w:rsidP="00DF1111" w:rsidRDefault="00E81EA9" w14:paraId="727415B4" w14:textId="17DCC036">
          <w:pPr>
            <w:pStyle w:val="Inhopg1"/>
            <w:tabs>
              <w:tab w:val="left" w:pos="4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7">
            <w:r w:rsidRPr="004A01B6" w:rsidR="0072259A">
              <w:rPr>
                <w:rStyle w:val="Hyperlink"/>
                <w:rFonts w:ascii="Arial" w:hAnsi="Arial" w:cs="Arial"/>
                <w:noProof/>
              </w:rPr>
              <w:t>2.</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Compactkeuken</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_Toc169880807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9</w:t>
            </w:r>
            <w:r w:rsidRPr="004A01B6" w:rsidR="0072259A">
              <w:rPr>
                <w:rFonts w:ascii="Arial" w:hAnsi="Arial" w:cs="Arial"/>
                <w:noProof/>
                <w:webHidden/>
              </w:rPr>
              <w:fldChar w:fldCharType="end"/>
            </w:r>
          </w:hyperlink>
        </w:p>
        <w:p w:rsidRPr="004A01B6" w:rsidR="0072259A" w:rsidP="00DF1111" w:rsidRDefault="00E81EA9" w14:paraId="6A718E3A" w14:textId="56450400">
          <w:pPr>
            <w:pStyle w:val="Inhopg1"/>
            <w:tabs>
              <w:tab w:val="left" w:pos="480"/>
              <w:tab w:val="right" w:leader="dot" w:pos="9062"/>
            </w:tabs>
            <w:spacing w:line="276" w:lineRule="auto"/>
            <w:rPr>
              <w:rFonts w:ascii="Arial" w:hAnsi="Arial" w:cs="Arial" w:eastAsiaTheme="minorEastAsia"/>
              <w:noProof/>
              <w:kern w:val="2"/>
              <w:sz w:val="22"/>
              <w:szCs w:val="22"/>
              <w:lang w:eastAsia="nl-NL"/>
              <w14:ligatures w14:val="standardContextual"/>
            </w:rPr>
          </w:pPr>
          <w:hyperlink w:history="1" w:anchor="_Toc169880808">
            <w:r w:rsidRPr="004A01B6" w:rsidR="0072259A">
              <w:rPr>
                <w:rStyle w:val="Hyperlink"/>
                <w:rFonts w:ascii="Arial" w:hAnsi="Arial" w:cs="Arial"/>
                <w:noProof/>
              </w:rPr>
              <w:t>3.</w:t>
            </w:r>
            <w:r w:rsidRPr="004A01B6" w:rsidR="0072259A">
              <w:rPr>
                <w:rFonts w:ascii="Arial" w:hAnsi="Arial" w:cs="Arial" w:eastAsiaTheme="minorEastAsia"/>
                <w:noProof/>
                <w:kern w:val="2"/>
                <w:sz w:val="22"/>
                <w:szCs w:val="22"/>
                <w:lang w:eastAsia="nl-NL"/>
                <w14:ligatures w14:val="standardContextual"/>
              </w:rPr>
              <w:tab/>
            </w:r>
            <w:r w:rsidRPr="004A01B6" w:rsidR="0072259A">
              <w:rPr>
                <w:rStyle w:val="Hyperlink"/>
                <w:rFonts w:ascii="Arial" w:hAnsi="Arial" w:cs="Arial"/>
                <w:noProof/>
              </w:rPr>
              <w:t>Portioneerruimte</w:t>
            </w:r>
            <w:r w:rsidRPr="004A01B6" w:rsidR="0072259A">
              <w:rPr>
                <w:rFonts w:ascii="Arial" w:hAnsi="Arial" w:cs="Arial"/>
                <w:noProof/>
                <w:webHidden/>
              </w:rPr>
              <w:tab/>
            </w:r>
            <w:r w:rsidRPr="004A01B6" w:rsidR="0072259A">
              <w:rPr>
                <w:rFonts w:ascii="Arial" w:hAnsi="Arial" w:cs="Arial"/>
                <w:noProof/>
                <w:webHidden/>
              </w:rPr>
              <w:fldChar w:fldCharType="begin"/>
            </w:r>
            <w:r w:rsidRPr="004A01B6" w:rsidR="0072259A">
              <w:rPr>
                <w:rFonts w:ascii="Arial" w:hAnsi="Arial" w:cs="Arial"/>
                <w:noProof/>
                <w:webHidden/>
              </w:rPr>
              <w:instrText xml:space="preserve"> PAGEREF _Toc169880808 \h </w:instrText>
            </w:r>
            <w:r w:rsidRPr="004A01B6" w:rsidR="0072259A">
              <w:rPr>
                <w:rFonts w:ascii="Arial" w:hAnsi="Arial" w:cs="Arial"/>
                <w:noProof/>
                <w:webHidden/>
              </w:rPr>
            </w:r>
            <w:r w:rsidRPr="004A01B6" w:rsidR="0072259A">
              <w:rPr>
                <w:rFonts w:ascii="Arial" w:hAnsi="Arial" w:cs="Arial"/>
                <w:noProof/>
                <w:webHidden/>
              </w:rPr>
              <w:fldChar w:fldCharType="separate"/>
            </w:r>
            <w:r w:rsidRPr="004A01B6" w:rsidR="0072259A">
              <w:rPr>
                <w:rFonts w:ascii="Arial" w:hAnsi="Arial" w:cs="Arial"/>
                <w:noProof/>
                <w:webHidden/>
              </w:rPr>
              <w:t>13</w:t>
            </w:r>
            <w:r w:rsidRPr="004A01B6" w:rsidR="0072259A">
              <w:rPr>
                <w:rFonts w:ascii="Arial" w:hAnsi="Arial" w:cs="Arial"/>
                <w:noProof/>
                <w:webHidden/>
              </w:rPr>
              <w:fldChar w:fldCharType="end"/>
            </w:r>
          </w:hyperlink>
        </w:p>
        <w:p w:rsidRPr="004A01B6" w:rsidR="00AE772B" w:rsidP="00DF1111" w:rsidRDefault="00AE772B" w14:paraId="46048B7C" w14:textId="216A4062">
          <w:pPr>
            <w:spacing w:line="276" w:lineRule="auto"/>
            <w:rPr>
              <w:rFonts w:ascii="Arial" w:hAnsi="Arial" w:cs="Arial"/>
            </w:rPr>
          </w:pPr>
          <w:r w:rsidRPr="004A01B6">
            <w:rPr>
              <w:rFonts w:ascii="Arial" w:hAnsi="Arial" w:cs="Arial"/>
              <w:b/>
              <w:bCs/>
            </w:rPr>
            <w:fldChar w:fldCharType="end"/>
          </w:r>
        </w:p>
      </w:sdtContent>
    </w:sdt>
    <w:p w:rsidRPr="004A01B6" w:rsidR="00241A7B" w:rsidP="00DF1111" w:rsidRDefault="00241A7B" w14:paraId="736D73F3" w14:textId="77777777">
      <w:pPr>
        <w:spacing w:line="276" w:lineRule="auto"/>
        <w:rPr>
          <w:rFonts w:ascii="Arial" w:hAnsi="Arial" w:cs="Arial"/>
          <w:sz w:val="22"/>
          <w:szCs w:val="20"/>
        </w:rPr>
      </w:pPr>
    </w:p>
    <w:p w:rsidRPr="004A01B6" w:rsidR="008C37BF" w:rsidP="00DF1111" w:rsidRDefault="008C37BF" w14:paraId="383B9DBC" w14:textId="61FE4A18">
      <w:pPr>
        <w:spacing w:line="276" w:lineRule="auto"/>
        <w:rPr>
          <w:rFonts w:ascii="Arial" w:hAnsi="Arial" w:cs="Arial"/>
          <w:sz w:val="22"/>
          <w:szCs w:val="20"/>
        </w:rPr>
      </w:pPr>
      <w:r w:rsidRPr="004A01B6">
        <w:rPr>
          <w:rFonts w:ascii="Arial" w:hAnsi="Arial" w:cs="Arial"/>
          <w:sz w:val="22"/>
          <w:szCs w:val="20"/>
        </w:rPr>
        <w:br w:type="page"/>
      </w:r>
    </w:p>
    <w:p w:rsidRPr="004A01B6" w:rsidR="00EC349A" w:rsidP="00DF1111" w:rsidRDefault="00EC349A" w14:paraId="3B56C7C7" w14:textId="77777777">
      <w:pPr>
        <w:pStyle w:val="Kop1"/>
        <w:spacing w:line="276" w:lineRule="auto"/>
        <w:rPr>
          <w:rFonts w:ascii="Arial" w:hAnsi="Arial" w:cs="Arial"/>
        </w:rPr>
      </w:pPr>
      <w:bookmarkStart w:name="_Toc169880798" w:id="0"/>
      <w:r w:rsidRPr="004A01B6">
        <w:rPr>
          <w:rFonts w:ascii="Arial" w:hAnsi="Arial" w:cs="Arial"/>
        </w:rPr>
        <w:t>H1 Uitgangspunten</w:t>
      </w:r>
      <w:bookmarkEnd w:id="0"/>
    </w:p>
    <w:p w:rsidRPr="004A01B6" w:rsidR="00EC349A" w:rsidP="00DF1111" w:rsidRDefault="00EC349A" w14:paraId="6E5BB9B7" w14:textId="77777777">
      <w:pPr>
        <w:pStyle w:val="Kop2"/>
        <w:spacing w:line="276" w:lineRule="auto"/>
        <w:rPr>
          <w:rFonts w:ascii="Arial" w:hAnsi="Arial" w:cs="Arial"/>
        </w:rPr>
      </w:pPr>
    </w:p>
    <w:p w:rsidRPr="004A01B6" w:rsidR="38432772" w:rsidP="00912CB8" w:rsidRDefault="00C71390" w14:paraId="21C90E4C" w14:textId="3B3E3442">
      <w:pPr>
        <w:pStyle w:val="Kop2"/>
        <w:numPr>
          <w:ilvl w:val="1"/>
          <w:numId w:val="6"/>
        </w:numPr>
        <w:spacing w:line="276" w:lineRule="auto"/>
        <w:rPr>
          <w:rFonts w:ascii="Arial" w:hAnsi="Arial" w:cs="Arial"/>
        </w:rPr>
      </w:pPr>
      <w:r w:rsidRPr="004A01B6">
        <w:rPr>
          <w:rFonts w:ascii="Arial" w:hAnsi="Arial" w:cs="Arial"/>
        </w:rPr>
        <w:t xml:space="preserve"> </w:t>
      </w:r>
      <w:bookmarkStart w:name="_Toc169880799" w:id="1"/>
      <w:r w:rsidRPr="004A01B6" w:rsidR="008C37BF">
        <w:rPr>
          <w:rFonts w:ascii="Arial" w:hAnsi="Arial" w:cs="Arial"/>
        </w:rPr>
        <w:t xml:space="preserve">Algemene </w:t>
      </w:r>
      <w:r w:rsidRPr="004A01B6" w:rsidR="00353688">
        <w:rPr>
          <w:rFonts w:ascii="Arial" w:hAnsi="Arial" w:cs="Arial"/>
        </w:rPr>
        <w:t>gegevens</w:t>
      </w:r>
      <w:bookmarkEnd w:id="1"/>
    </w:p>
    <w:p w:rsidRPr="004A01B6" w:rsidR="008C37BF" w:rsidP="00DF1111" w:rsidRDefault="008C37BF" w14:paraId="6842FF92" w14:textId="0FFFA753">
      <w:pPr>
        <w:spacing w:line="276" w:lineRule="auto"/>
        <w:rPr>
          <w:rFonts w:ascii="Arial" w:hAnsi="Arial" w:cs="Arial"/>
          <w:sz w:val="22"/>
          <w:szCs w:val="20"/>
        </w:rPr>
      </w:pPr>
    </w:p>
    <w:p w:rsidRPr="004A01B6" w:rsidR="00CB61C8" w:rsidP="00DF1111" w:rsidRDefault="00CB61C8" w14:paraId="1F176202" w14:textId="31BAC996">
      <w:pPr>
        <w:spacing w:line="276" w:lineRule="auto"/>
        <w:rPr>
          <w:rFonts w:ascii="Arial" w:hAnsi="Arial" w:cs="Arial"/>
          <w:szCs w:val="22"/>
        </w:rPr>
      </w:pPr>
      <w:r w:rsidRPr="004A01B6">
        <w:rPr>
          <w:rFonts w:ascii="Arial" w:hAnsi="Arial" w:cs="Arial"/>
          <w:szCs w:val="22"/>
        </w:rPr>
        <w:t>In dit bestek wordt verstaan onder levering:</w:t>
      </w:r>
    </w:p>
    <w:p w:rsidRPr="004A01B6" w:rsidR="0082362A" w:rsidP="00912CB8" w:rsidRDefault="0082362A" w14:paraId="23CD332B" w14:textId="0A0F37F4">
      <w:pPr>
        <w:pStyle w:val="Lijstalinea"/>
        <w:numPr>
          <w:ilvl w:val="0"/>
          <w:numId w:val="4"/>
        </w:numPr>
        <w:spacing w:line="276" w:lineRule="auto"/>
        <w:rPr>
          <w:rFonts w:ascii="Arial" w:hAnsi="Arial" w:cs="Arial"/>
        </w:rPr>
      </w:pPr>
      <w:r w:rsidRPr="004A01B6">
        <w:rPr>
          <w:rFonts w:ascii="Arial" w:hAnsi="Arial" w:cs="Arial"/>
        </w:rPr>
        <w:t xml:space="preserve">Controle op </w:t>
      </w:r>
      <w:r w:rsidRPr="004A01B6" w:rsidR="007A7A53">
        <w:rPr>
          <w:rFonts w:ascii="Arial" w:hAnsi="Arial" w:cs="Arial"/>
        </w:rPr>
        <w:t>juiste levering</w:t>
      </w:r>
      <w:r w:rsidRPr="004A01B6" w:rsidR="00791F12">
        <w:rPr>
          <w:rFonts w:ascii="Arial" w:hAnsi="Arial" w:cs="Arial"/>
        </w:rPr>
        <w:t xml:space="preserve"> van apparatuur met</w:t>
      </w:r>
      <w:r w:rsidRPr="004A01B6" w:rsidR="007A7A53">
        <w:rPr>
          <w:rFonts w:ascii="Arial" w:hAnsi="Arial" w:cs="Arial"/>
        </w:rPr>
        <w:t xml:space="preserve"> </w:t>
      </w:r>
      <w:r w:rsidRPr="004A01B6" w:rsidR="00791F12">
        <w:rPr>
          <w:rFonts w:ascii="Arial" w:hAnsi="Arial" w:cs="Arial"/>
        </w:rPr>
        <w:t xml:space="preserve">juiste </w:t>
      </w:r>
      <w:r w:rsidRPr="004A01B6" w:rsidR="007A7A53">
        <w:rPr>
          <w:rFonts w:ascii="Arial" w:hAnsi="Arial" w:cs="Arial"/>
        </w:rPr>
        <w:t>maatvoering</w:t>
      </w:r>
      <w:r w:rsidRPr="004A01B6" w:rsidR="00791F12">
        <w:rPr>
          <w:rFonts w:ascii="Arial" w:hAnsi="Arial" w:cs="Arial"/>
        </w:rPr>
        <w:t xml:space="preserve"> en </w:t>
      </w:r>
      <w:r w:rsidRPr="004A01B6" w:rsidR="00C64799">
        <w:rPr>
          <w:rFonts w:ascii="Arial" w:hAnsi="Arial" w:cs="Arial"/>
        </w:rPr>
        <w:t>type</w:t>
      </w:r>
      <w:r w:rsidRPr="004A01B6" w:rsidR="00C8168F">
        <w:rPr>
          <w:rFonts w:ascii="Arial" w:hAnsi="Arial" w:cs="Arial"/>
        </w:rPr>
        <w:t xml:space="preserve">. </w:t>
      </w:r>
      <w:r w:rsidRPr="004A01B6" w:rsidR="009A7E38">
        <w:rPr>
          <w:rFonts w:ascii="Arial" w:hAnsi="Arial" w:cs="Arial"/>
        </w:rPr>
        <w:t>Opdrachtnemer</w:t>
      </w:r>
      <w:r w:rsidRPr="004A01B6" w:rsidR="00153CA5">
        <w:rPr>
          <w:rFonts w:ascii="Arial" w:hAnsi="Arial" w:cs="Arial"/>
        </w:rPr>
        <w:t xml:space="preserve"> stelt </w:t>
      </w:r>
      <w:r w:rsidRPr="004A01B6" w:rsidR="00A74519">
        <w:rPr>
          <w:rFonts w:ascii="Arial" w:hAnsi="Arial" w:cs="Arial"/>
        </w:rPr>
        <w:t>het Erasmus MC</w:t>
      </w:r>
      <w:r w:rsidRPr="004A01B6" w:rsidR="00153CA5">
        <w:rPr>
          <w:rFonts w:ascii="Arial" w:hAnsi="Arial" w:cs="Arial"/>
        </w:rPr>
        <w:t xml:space="preserve"> hiervoor 10 dagen van tevoren schriftelijk op de hoogte;</w:t>
      </w:r>
    </w:p>
    <w:p w:rsidRPr="004A01B6" w:rsidR="00783345" w:rsidP="00912CB8" w:rsidRDefault="00783345" w14:paraId="6ADA7090" w14:textId="7AF95C73">
      <w:pPr>
        <w:pStyle w:val="Lijstalinea"/>
        <w:numPr>
          <w:ilvl w:val="0"/>
          <w:numId w:val="4"/>
        </w:numPr>
        <w:spacing w:line="276" w:lineRule="auto"/>
        <w:rPr>
          <w:rFonts w:ascii="Arial" w:hAnsi="Arial" w:cs="Arial"/>
          <w:szCs w:val="22"/>
        </w:rPr>
      </w:pPr>
      <w:r w:rsidRPr="004A01B6">
        <w:rPr>
          <w:rFonts w:ascii="Arial" w:hAnsi="Arial" w:cs="Arial"/>
          <w:szCs w:val="22"/>
        </w:rPr>
        <w:t>Franco levering van de artikelen op de plaats van opstelling;</w:t>
      </w:r>
    </w:p>
    <w:p w:rsidRPr="004A01B6" w:rsidR="00CB61C8" w:rsidP="00912CB8" w:rsidRDefault="00CB61C8" w14:paraId="65D4568F" w14:textId="33901BCC">
      <w:pPr>
        <w:pStyle w:val="Lijstalinea"/>
        <w:numPr>
          <w:ilvl w:val="0"/>
          <w:numId w:val="4"/>
        </w:numPr>
        <w:spacing w:line="276" w:lineRule="auto"/>
        <w:rPr>
          <w:rFonts w:ascii="Arial" w:hAnsi="Arial" w:cs="Arial"/>
        </w:rPr>
      </w:pPr>
      <w:r w:rsidRPr="153C6A4B">
        <w:rPr>
          <w:rFonts w:ascii="Arial" w:hAnsi="Arial" w:cs="Arial"/>
        </w:rPr>
        <w:t xml:space="preserve">De inspanning van opdrachtnemer inzake de oplevering van de in dit bestek genoemde </w:t>
      </w:r>
      <w:r w:rsidRPr="153C6A4B" w:rsidR="00BA1CB7">
        <w:rPr>
          <w:rFonts w:ascii="Arial" w:hAnsi="Arial" w:cs="Arial"/>
        </w:rPr>
        <w:t>apparatuur</w:t>
      </w:r>
      <w:r w:rsidRPr="153C6A4B">
        <w:rPr>
          <w:rFonts w:ascii="Arial" w:hAnsi="Arial" w:cs="Arial"/>
        </w:rPr>
        <w:t>, alsmede de montage, opstelling en het testen daarvan</w:t>
      </w:r>
      <w:r w:rsidRPr="153C6A4B" w:rsidR="008C7F97">
        <w:rPr>
          <w:rFonts w:ascii="Arial" w:hAnsi="Arial" w:cs="Arial"/>
        </w:rPr>
        <w:t>. Exclusief aansluit</w:t>
      </w:r>
      <w:r w:rsidRPr="153C6A4B" w:rsidR="1134C7FB">
        <w:rPr>
          <w:rFonts w:ascii="Arial" w:hAnsi="Arial" w:cs="Arial"/>
        </w:rPr>
        <w:t>en</w:t>
      </w:r>
      <w:r w:rsidRPr="153C6A4B" w:rsidR="008C7F97">
        <w:rPr>
          <w:rFonts w:ascii="Arial" w:hAnsi="Arial" w:cs="Arial"/>
        </w:rPr>
        <w:t xml:space="preserve"> en aanpassingen </w:t>
      </w:r>
      <w:r w:rsidRPr="153C6A4B" w:rsidR="45E3916B">
        <w:rPr>
          <w:rFonts w:ascii="Arial" w:hAnsi="Arial" w:cs="Arial"/>
        </w:rPr>
        <w:t>van</w:t>
      </w:r>
      <w:r w:rsidRPr="153C6A4B" w:rsidR="008C7F97">
        <w:rPr>
          <w:rFonts w:ascii="Arial" w:hAnsi="Arial" w:cs="Arial"/>
        </w:rPr>
        <w:t xml:space="preserve"> de ruimte;</w:t>
      </w:r>
    </w:p>
    <w:p w:rsidRPr="004A01B6" w:rsidR="00CB61C8" w:rsidP="00912CB8" w:rsidRDefault="00CB61C8" w14:paraId="44E19D3A" w14:textId="123F9F45">
      <w:pPr>
        <w:pStyle w:val="Lijstalinea"/>
        <w:numPr>
          <w:ilvl w:val="0"/>
          <w:numId w:val="4"/>
        </w:numPr>
        <w:spacing w:line="276" w:lineRule="auto"/>
        <w:rPr>
          <w:rFonts w:ascii="Arial" w:hAnsi="Arial" w:cs="Arial"/>
          <w:szCs w:val="22"/>
        </w:rPr>
      </w:pPr>
      <w:r w:rsidRPr="004A01B6">
        <w:rPr>
          <w:rFonts w:ascii="Arial" w:hAnsi="Arial" w:cs="Arial"/>
          <w:szCs w:val="22"/>
        </w:rPr>
        <w:t>Tot de levering behoren alle kleine onderdelen en hulpmaterialen die nodig zijn voor het tot stand brengen van een goede, compleet afgewerkte en gebruiksklare installatie, ook al zijn deze niet met name genoemd of op tekening aangegeven</w:t>
      </w:r>
      <w:r w:rsidRPr="004A01B6" w:rsidR="00E876E6">
        <w:rPr>
          <w:rFonts w:ascii="Arial" w:hAnsi="Arial" w:cs="Arial"/>
          <w:szCs w:val="22"/>
        </w:rPr>
        <w:t>;</w:t>
      </w:r>
    </w:p>
    <w:p w:rsidRPr="004A01B6" w:rsidR="00F04B64" w:rsidP="00912CB8" w:rsidRDefault="00D7537D" w14:paraId="7A7E7B3C" w14:textId="41625ADE">
      <w:pPr>
        <w:pStyle w:val="Lijstalinea"/>
        <w:numPr>
          <w:ilvl w:val="0"/>
          <w:numId w:val="4"/>
        </w:numPr>
        <w:spacing w:line="276" w:lineRule="auto"/>
        <w:rPr>
          <w:rFonts w:ascii="Arial" w:hAnsi="Arial" w:cs="Arial"/>
          <w:szCs w:val="22"/>
        </w:rPr>
      </w:pPr>
      <w:r w:rsidRPr="004A01B6">
        <w:rPr>
          <w:rFonts w:ascii="Arial" w:hAnsi="Arial" w:cs="Arial"/>
          <w:szCs w:val="22"/>
        </w:rPr>
        <w:t>Installatiedelen worden zo opgesteld da</w:t>
      </w:r>
      <w:r w:rsidRPr="004A01B6" w:rsidR="005A52C0">
        <w:rPr>
          <w:rFonts w:ascii="Arial" w:hAnsi="Arial" w:cs="Arial"/>
          <w:szCs w:val="22"/>
        </w:rPr>
        <w:t>t alle apparatuur goed bediend en onderhouden kan worden</w:t>
      </w:r>
      <w:r w:rsidR="009B27EE">
        <w:rPr>
          <w:rFonts w:ascii="Arial" w:hAnsi="Arial" w:cs="Arial"/>
          <w:szCs w:val="22"/>
        </w:rPr>
        <w:t>.</w:t>
      </w:r>
    </w:p>
    <w:p w:rsidRPr="004A01B6" w:rsidR="00CB61C8" w:rsidP="00DF1111" w:rsidRDefault="00CB61C8" w14:paraId="45693F05" w14:textId="0D2EA2E4">
      <w:pPr>
        <w:spacing w:line="276" w:lineRule="auto"/>
        <w:rPr>
          <w:rFonts w:ascii="Arial" w:hAnsi="Arial" w:cs="Arial"/>
          <w:szCs w:val="22"/>
        </w:rPr>
      </w:pPr>
    </w:p>
    <w:p w:rsidRPr="004A01B6" w:rsidR="00CB61C8" w:rsidP="00DF1111" w:rsidRDefault="00CB61C8" w14:paraId="512BB5C1" w14:textId="389172E8">
      <w:pPr>
        <w:spacing w:line="276" w:lineRule="auto"/>
        <w:rPr>
          <w:rFonts w:ascii="Arial" w:hAnsi="Arial" w:cs="Arial"/>
          <w:szCs w:val="22"/>
        </w:rPr>
      </w:pPr>
      <w:r w:rsidRPr="004A01B6">
        <w:rPr>
          <w:rFonts w:ascii="Arial" w:hAnsi="Arial" w:cs="Arial"/>
          <w:szCs w:val="22"/>
        </w:rPr>
        <w:t>Onder oplevering wordt verstaan:</w:t>
      </w:r>
    </w:p>
    <w:p w:rsidRPr="004A01B6" w:rsidR="00CB61C8" w:rsidP="00912CB8" w:rsidRDefault="00CB61C8" w14:paraId="3EF21276" w14:textId="6855244D">
      <w:pPr>
        <w:pStyle w:val="Lijstalinea"/>
        <w:numPr>
          <w:ilvl w:val="0"/>
          <w:numId w:val="4"/>
        </w:numPr>
        <w:spacing w:line="276" w:lineRule="auto"/>
        <w:rPr>
          <w:rFonts w:ascii="Arial" w:hAnsi="Arial" w:cs="Arial"/>
          <w:szCs w:val="22"/>
        </w:rPr>
      </w:pPr>
      <w:r w:rsidRPr="004A01B6">
        <w:rPr>
          <w:rFonts w:ascii="Arial" w:hAnsi="Arial" w:cs="Arial"/>
          <w:szCs w:val="22"/>
        </w:rPr>
        <w:t xml:space="preserve">De overnameprocedure waarbij de artikelen in gebruiksklare opstelling door </w:t>
      </w:r>
      <w:r w:rsidR="00A748B5">
        <w:rPr>
          <w:rFonts w:ascii="Arial" w:hAnsi="Arial" w:cs="Arial"/>
          <w:szCs w:val="22"/>
        </w:rPr>
        <w:t>h</w:t>
      </w:r>
      <w:r w:rsidRPr="004A01B6" w:rsidR="00A74519">
        <w:rPr>
          <w:rFonts w:ascii="Arial" w:hAnsi="Arial" w:cs="Arial"/>
          <w:szCs w:val="22"/>
        </w:rPr>
        <w:t>et Erasmus MC</w:t>
      </w:r>
      <w:r w:rsidRPr="004A01B6">
        <w:rPr>
          <w:rFonts w:ascii="Arial" w:hAnsi="Arial" w:cs="Arial"/>
          <w:szCs w:val="22"/>
        </w:rPr>
        <w:t xml:space="preserve"> wordt gecontroleerd en na goedkeuring en instructie wordt overgenomen, waarbij het risico op afnemer overgaat</w:t>
      </w:r>
      <w:r w:rsidRPr="004A01B6" w:rsidR="00E876E6">
        <w:rPr>
          <w:rFonts w:ascii="Arial" w:hAnsi="Arial" w:cs="Arial"/>
          <w:szCs w:val="22"/>
        </w:rPr>
        <w:t>;</w:t>
      </w:r>
    </w:p>
    <w:p w:rsidRPr="004A01B6" w:rsidR="00277FEE" w:rsidP="00912CB8" w:rsidRDefault="00277FEE" w14:paraId="43CB1870" w14:textId="6E3283BB">
      <w:pPr>
        <w:pStyle w:val="Lijstalinea"/>
        <w:numPr>
          <w:ilvl w:val="0"/>
          <w:numId w:val="4"/>
        </w:numPr>
        <w:autoSpaceDE w:val="0"/>
        <w:autoSpaceDN w:val="0"/>
        <w:spacing w:line="276" w:lineRule="auto"/>
        <w:rPr>
          <w:rFonts w:ascii="Arial" w:hAnsi="Arial" w:cs="Arial"/>
          <w:lang w:val="nl-BE"/>
        </w:rPr>
      </w:pPr>
      <w:r w:rsidRPr="004A01B6">
        <w:rPr>
          <w:rFonts w:ascii="Arial" w:hAnsi="Arial" w:cs="Arial"/>
          <w:lang w:val="nl-BE"/>
        </w:rPr>
        <w:t>De instructie bevat zowel een inventarislijst met per product de werking, instelgegevens en opgave van leveranciers, bediening van apparatuur op hoofdprogramma’s en storingsmeldingen, documentatie van toegepaste apparatuur en revisietekeningen</w:t>
      </w:r>
      <w:r w:rsidR="009B27EE">
        <w:rPr>
          <w:rFonts w:ascii="Arial" w:hAnsi="Arial" w:cs="Arial"/>
          <w:lang w:val="nl-BE"/>
        </w:rPr>
        <w:t>;</w:t>
      </w:r>
    </w:p>
    <w:p w:rsidRPr="004A01B6" w:rsidR="004E07C3" w:rsidP="00912CB8" w:rsidRDefault="004E07C3" w14:paraId="52CED8B7" w14:textId="29F828AF">
      <w:pPr>
        <w:pStyle w:val="Lijstalinea"/>
        <w:numPr>
          <w:ilvl w:val="0"/>
          <w:numId w:val="4"/>
        </w:numPr>
        <w:spacing w:line="276" w:lineRule="auto"/>
        <w:rPr>
          <w:rFonts w:ascii="Arial" w:hAnsi="Arial" w:cs="Arial"/>
          <w:szCs w:val="22"/>
        </w:rPr>
      </w:pPr>
      <w:r w:rsidRPr="004A01B6">
        <w:rPr>
          <w:rFonts w:ascii="Arial" w:hAnsi="Arial" w:cs="Arial"/>
          <w:szCs w:val="22"/>
        </w:rPr>
        <w:t xml:space="preserve">Het </w:t>
      </w:r>
      <w:r w:rsidRPr="004A01B6" w:rsidR="006251CA">
        <w:rPr>
          <w:rFonts w:ascii="Arial" w:hAnsi="Arial" w:cs="Arial"/>
          <w:szCs w:val="22"/>
        </w:rPr>
        <w:t xml:space="preserve">verwijderen en </w:t>
      </w:r>
      <w:r w:rsidRPr="004A01B6" w:rsidR="00610E11">
        <w:rPr>
          <w:rFonts w:ascii="Arial" w:hAnsi="Arial" w:cs="Arial"/>
          <w:szCs w:val="22"/>
        </w:rPr>
        <w:t xml:space="preserve">afvoeren van </w:t>
      </w:r>
      <w:r w:rsidRPr="004A01B6" w:rsidR="00D16BB0">
        <w:rPr>
          <w:rFonts w:ascii="Arial" w:hAnsi="Arial" w:cs="Arial"/>
          <w:szCs w:val="22"/>
        </w:rPr>
        <w:t xml:space="preserve">bouwvuil, </w:t>
      </w:r>
      <w:r w:rsidRPr="004A01B6" w:rsidR="00D450D6">
        <w:rPr>
          <w:rFonts w:ascii="Arial" w:hAnsi="Arial" w:cs="Arial"/>
          <w:szCs w:val="22"/>
        </w:rPr>
        <w:t>verpakkingen, folie, plakband</w:t>
      </w:r>
      <w:r w:rsidRPr="004A01B6" w:rsidR="007E3821">
        <w:rPr>
          <w:rFonts w:ascii="Arial" w:hAnsi="Arial" w:cs="Arial"/>
          <w:szCs w:val="22"/>
        </w:rPr>
        <w:t>, etc</w:t>
      </w:r>
      <w:r w:rsidRPr="004A01B6" w:rsidR="00E876E6">
        <w:rPr>
          <w:rFonts w:ascii="Arial" w:hAnsi="Arial" w:cs="Arial"/>
          <w:szCs w:val="22"/>
        </w:rPr>
        <w:t>;</w:t>
      </w:r>
    </w:p>
    <w:p w:rsidRPr="004A01B6" w:rsidR="00E876E6" w:rsidP="00912CB8" w:rsidRDefault="00E876E6" w14:paraId="01647398" w14:textId="425311AB">
      <w:pPr>
        <w:pStyle w:val="Lijstalinea"/>
        <w:numPr>
          <w:ilvl w:val="0"/>
          <w:numId w:val="4"/>
        </w:numPr>
        <w:spacing w:line="276" w:lineRule="auto"/>
        <w:rPr>
          <w:rFonts w:ascii="Arial" w:hAnsi="Arial" w:cs="Arial"/>
        </w:rPr>
      </w:pPr>
      <w:r w:rsidRPr="0C84E42D">
        <w:rPr>
          <w:rFonts w:ascii="Arial" w:hAnsi="Arial" w:cs="Arial"/>
        </w:rPr>
        <w:t xml:space="preserve">Al het in daarvoor in aanmerking komende </w:t>
      </w:r>
      <w:r w:rsidRPr="0C84E42D" w:rsidR="00FF7531">
        <w:rPr>
          <w:rFonts w:ascii="Arial" w:hAnsi="Arial" w:cs="Arial"/>
        </w:rPr>
        <w:t>roestvrijstalen materiaal</w:t>
      </w:r>
      <w:r w:rsidRPr="0C84E42D">
        <w:rPr>
          <w:rFonts w:ascii="Arial" w:hAnsi="Arial" w:cs="Arial"/>
        </w:rPr>
        <w:t xml:space="preserve"> is opgewreven</w:t>
      </w:r>
      <w:r w:rsidR="009B27EE">
        <w:rPr>
          <w:rFonts w:ascii="Arial" w:hAnsi="Arial" w:cs="Arial"/>
        </w:rPr>
        <w:t>;</w:t>
      </w:r>
    </w:p>
    <w:p w:rsidRPr="004A01B6" w:rsidR="00E876E6" w:rsidP="00912CB8" w:rsidRDefault="00E876E6" w14:paraId="505A7BFB" w14:textId="12CCC096">
      <w:pPr>
        <w:pStyle w:val="Lijstalinea"/>
        <w:numPr>
          <w:ilvl w:val="0"/>
          <w:numId w:val="4"/>
        </w:numPr>
        <w:spacing w:line="276" w:lineRule="auto"/>
        <w:rPr>
          <w:rFonts w:ascii="Arial" w:hAnsi="Arial" w:cs="Arial"/>
        </w:rPr>
      </w:pPr>
      <w:r w:rsidRPr="0C84E42D">
        <w:rPr>
          <w:rFonts w:ascii="Arial" w:hAnsi="Arial" w:cs="Arial"/>
        </w:rPr>
        <w:t>Schoon en glanzende presentatie van alle opgeleverde artikelen.</w:t>
      </w:r>
    </w:p>
    <w:p w:rsidRPr="004A01B6" w:rsidR="4361C964" w:rsidP="00DF1111" w:rsidRDefault="4361C964" w14:paraId="74DC325B" w14:textId="4EA033EC">
      <w:pPr>
        <w:spacing w:line="276" w:lineRule="auto"/>
        <w:rPr>
          <w:rFonts w:ascii="Arial" w:hAnsi="Arial" w:cs="Arial"/>
          <w:szCs w:val="22"/>
        </w:rPr>
      </w:pPr>
    </w:p>
    <w:p w:rsidRPr="004A01B6" w:rsidR="00C65601" w:rsidP="0C84E42D" w:rsidRDefault="00C65601" w14:paraId="3D4FE012" w14:textId="224EE120">
      <w:pPr>
        <w:spacing w:line="276" w:lineRule="auto"/>
        <w:rPr>
          <w:rFonts w:ascii="Arial" w:hAnsi="Arial" w:cs="Arial"/>
        </w:rPr>
      </w:pPr>
      <w:r w:rsidRPr="0C84E42D">
        <w:rPr>
          <w:rFonts w:ascii="Arial" w:hAnsi="Arial" w:cs="Arial"/>
        </w:rPr>
        <w:t xml:space="preserve">Alle apparatuur die door </w:t>
      </w:r>
      <w:r w:rsidRPr="0C84E42D" w:rsidR="009A7E38">
        <w:rPr>
          <w:rFonts w:ascii="Arial" w:hAnsi="Arial" w:cs="Arial"/>
        </w:rPr>
        <w:t>Opdrachtnemer</w:t>
      </w:r>
      <w:r w:rsidRPr="0C84E42D">
        <w:rPr>
          <w:rFonts w:ascii="Arial" w:hAnsi="Arial" w:cs="Arial"/>
        </w:rPr>
        <w:t xml:space="preserve"> wordt aangeboden is voorzien van </w:t>
      </w:r>
      <w:r w:rsidRPr="0C84E42D" w:rsidR="00021655">
        <w:rPr>
          <w:rFonts w:ascii="Arial" w:hAnsi="Arial" w:cs="Arial"/>
        </w:rPr>
        <w:t>relevante docu</w:t>
      </w:r>
      <w:r w:rsidRPr="0C84E42D" w:rsidR="00D3272F">
        <w:rPr>
          <w:rFonts w:ascii="Arial" w:hAnsi="Arial" w:cs="Arial"/>
        </w:rPr>
        <w:t>me</w:t>
      </w:r>
      <w:r w:rsidRPr="0C84E42D" w:rsidR="00021655">
        <w:rPr>
          <w:rFonts w:ascii="Arial" w:hAnsi="Arial" w:cs="Arial"/>
        </w:rPr>
        <w:t>nt</w:t>
      </w:r>
      <w:r w:rsidRPr="0C84E42D" w:rsidR="00D3272F">
        <w:rPr>
          <w:rFonts w:ascii="Arial" w:hAnsi="Arial" w:cs="Arial"/>
        </w:rPr>
        <w:t>at</w:t>
      </w:r>
      <w:r w:rsidRPr="0C84E42D" w:rsidR="00021655">
        <w:rPr>
          <w:rFonts w:ascii="Arial" w:hAnsi="Arial" w:cs="Arial"/>
        </w:rPr>
        <w:t>ie</w:t>
      </w:r>
      <w:r w:rsidRPr="0C84E42D" w:rsidR="4E8A7FA1">
        <w:rPr>
          <w:rFonts w:ascii="Arial" w:hAnsi="Arial" w:cs="Arial"/>
        </w:rPr>
        <w:t xml:space="preserve"> en gebruikshandleiding</w:t>
      </w:r>
      <w:r w:rsidRPr="0C84E42D" w:rsidR="00021655">
        <w:rPr>
          <w:rFonts w:ascii="Arial" w:hAnsi="Arial" w:cs="Arial"/>
        </w:rPr>
        <w:t xml:space="preserve">: </w:t>
      </w:r>
    </w:p>
    <w:p w:rsidRPr="004A01B6" w:rsidR="00EE0670" w:rsidP="00912CB8" w:rsidRDefault="001C6312" w14:paraId="508FAE43" w14:textId="0B231AE3">
      <w:pPr>
        <w:pStyle w:val="Lijstalinea"/>
        <w:numPr>
          <w:ilvl w:val="0"/>
          <w:numId w:val="4"/>
        </w:numPr>
        <w:spacing w:line="276" w:lineRule="auto"/>
        <w:rPr>
          <w:rFonts w:ascii="Arial" w:hAnsi="Arial" w:cs="Arial"/>
          <w:szCs w:val="22"/>
        </w:rPr>
      </w:pPr>
      <w:r w:rsidRPr="004A01B6">
        <w:rPr>
          <w:rFonts w:ascii="Arial" w:hAnsi="Arial" w:cs="Arial"/>
          <w:szCs w:val="22"/>
        </w:rPr>
        <w:t>M</w:t>
      </w:r>
      <w:r w:rsidRPr="004A01B6" w:rsidR="00EE0670">
        <w:rPr>
          <w:rFonts w:ascii="Arial" w:hAnsi="Arial" w:cs="Arial"/>
          <w:szCs w:val="22"/>
        </w:rPr>
        <w:t>erk, type, bouwjaar, fabricagenummer, vermogen, spanning en stroomsterkte.</w:t>
      </w:r>
    </w:p>
    <w:p w:rsidRPr="004A01B6" w:rsidR="00400640" w:rsidP="00DF1111" w:rsidRDefault="00400640" w14:paraId="3074BDD3" w14:textId="77777777">
      <w:pPr>
        <w:spacing w:line="276" w:lineRule="auto"/>
        <w:rPr>
          <w:rFonts w:ascii="Arial" w:hAnsi="Arial" w:cs="Arial"/>
          <w:szCs w:val="22"/>
        </w:rPr>
      </w:pPr>
    </w:p>
    <w:p w:rsidR="4361C964" w:rsidP="0C84E42D" w:rsidRDefault="00A74519" w14:paraId="2A563850" w14:textId="4E2A182E">
      <w:pPr>
        <w:spacing w:line="276" w:lineRule="auto"/>
        <w:rPr>
          <w:rFonts w:ascii="Arial" w:hAnsi="Arial" w:cs="Arial"/>
        </w:rPr>
      </w:pPr>
      <w:r w:rsidRPr="0E21B9B9">
        <w:rPr>
          <w:rFonts w:ascii="Arial" w:hAnsi="Arial" w:cs="Arial"/>
        </w:rPr>
        <w:t>Het Erasmus MC</w:t>
      </w:r>
      <w:r w:rsidRPr="0E21B9B9" w:rsidR="00864B92">
        <w:rPr>
          <w:rFonts w:ascii="Arial" w:hAnsi="Arial" w:cs="Arial"/>
        </w:rPr>
        <w:t xml:space="preserve"> heeft</w:t>
      </w:r>
      <w:r w:rsidRPr="0E21B9B9" w:rsidR="001C6312">
        <w:rPr>
          <w:rFonts w:ascii="Arial" w:hAnsi="Arial" w:cs="Arial"/>
        </w:rPr>
        <w:t xml:space="preserve"> in de bijlage </w:t>
      </w:r>
      <w:r w:rsidRPr="0E21B9B9" w:rsidR="555705FF">
        <w:rPr>
          <w:rFonts w:ascii="Arial" w:hAnsi="Arial" w:cs="Arial"/>
        </w:rPr>
        <w:t>3</w:t>
      </w:r>
      <w:r w:rsidRPr="0E21B9B9" w:rsidR="00864B92">
        <w:rPr>
          <w:rFonts w:ascii="Arial" w:hAnsi="Arial" w:cs="Arial"/>
        </w:rPr>
        <w:t xml:space="preserve"> </w:t>
      </w:r>
      <w:r w:rsidRPr="0E21B9B9" w:rsidR="0049437D">
        <w:rPr>
          <w:rFonts w:ascii="Arial" w:hAnsi="Arial" w:cs="Arial"/>
        </w:rPr>
        <w:t xml:space="preserve">per ruimte </w:t>
      </w:r>
      <w:r w:rsidRPr="0E21B9B9" w:rsidR="00F940A3">
        <w:rPr>
          <w:rFonts w:ascii="Arial" w:hAnsi="Arial" w:cs="Arial"/>
        </w:rPr>
        <w:t xml:space="preserve">een impressietekening </w:t>
      </w:r>
      <w:r w:rsidRPr="0E21B9B9" w:rsidR="00E07AC2">
        <w:rPr>
          <w:rFonts w:ascii="Arial" w:hAnsi="Arial" w:cs="Arial"/>
        </w:rPr>
        <w:t xml:space="preserve">inclusief afmetingen </w:t>
      </w:r>
      <w:r w:rsidRPr="0E21B9B9" w:rsidR="008F01D7">
        <w:rPr>
          <w:rFonts w:ascii="Arial" w:hAnsi="Arial" w:cs="Arial"/>
        </w:rPr>
        <w:t xml:space="preserve">opgenomen met daarin de voor hen logische </w:t>
      </w:r>
      <w:r w:rsidRPr="0E21B9B9" w:rsidR="002D3B5D">
        <w:rPr>
          <w:rFonts w:ascii="Arial" w:hAnsi="Arial" w:cs="Arial"/>
        </w:rPr>
        <w:t>positie</w:t>
      </w:r>
      <w:r w:rsidRPr="0E21B9B9" w:rsidR="000C60DF">
        <w:rPr>
          <w:rFonts w:ascii="Arial" w:hAnsi="Arial" w:cs="Arial"/>
        </w:rPr>
        <w:t>s voor keukenapparatuur</w:t>
      </w:r>
      <w:r w:rsidRPr="0E21B9B9" w:rsidR="006F493E">
        <w:rPr>
          <w:rFonts w:ascii="Arial" w:hAnsi="Arial" w:cs="Arial"/>
        </w:rPr>
        <w:t xml:space="preserve">. </w:t>
      </w:r>
      <w:r w:rsidRPr="0E21B9B9" w:rsidR="00805FD9">
        <w:rPr>
          <w:rFonts w:ascii="Arial" w:hAnsi="Arial" w:cs="Arial"/>
        </w:rPr>
        <w:t xml:space="preserve">Ook zijn bestaande aansluitpunttekeningen opgenomen in bijlage X. </w:t>
      </w:r>
      <w:r w:rsidRPr="0E21B9B9" w:rsidR="00B32CC0">
        <w:rPr>
          <w:rFonts w:ascii="Arial" w:hAnsi="Arial" w:cs="Arial"/>
        </w:rPr>
        <w:t xml:space="preserve">De </w:t>
      </w:r>
      <w:r w:rsidRPr="0E21B9B9" w:rsidR="009A7E38">
        <w:rPr>
          <w:rFonts w:ascii="Arial" w:hAnsi="Arial" w:cs="Arial"/>
        </w:rPr>
        <w:t>Opdrachtnemer</w:t>
      </w:r>
      <w:r w:rsidRPr="0E21B9B9" w:rsidR="00B32CC0">
        <w:rPr>
          <w:rFonts w:ascii="Arial" w:hAnsi="Arial" w:cs="Arial"/>
        </w:rPr>
        <w:t xml:space="preserve"> dient zich zoveel mogelijk </w:t>
      </w:r>
      <w:r w:rsidRPr="0E21B9B9" w:rsidR="4798898E">
        <w:rPr>
          <w:rFonts w:ascii="Arial" w:hAnsi="Arial" w:cs="Arial"/>
        </w:rPr>
        <w:t xml:space="preserve">gebruik </w:t>
      </w:r>
      <w:r w:rsidRPr="0E21B9B9" w:rsidR="00B32CC0">
        <w:rPr>
          <w:rFonts w:ascii="Arial" w:hAnsi="Arial" w:cs="Arial"/>
        </w:rPr>
        <w:t xml:space="preserve">te </w:t>
      </w:r>
      <w:r w:rsidRPr="0E21B9B9" w:rsidR="4BFCEB48">
        <w:rPr>
          <w:rFonts w:ascii="Arial" w:hAnsi="Arial" w:cs="Arial"/>
        </w:rPr>
        <w:t xml:space="preserve">maken van </w:t>
      </w:r>
      <w:r w:rsidRPr="0E21B9B9" w:rsidR="00B32CC0">
        <w:rPr>
          <w:rFonts w:ascii="Arial" w:hAnsi="Arial" w:cs="Arial"/>
        </w:rPr>
        <w:t xml:space="preserve">bestaande </w:t>
      </w:r>
      <w:r w:rsidRPr="0E21B9B9" w:rsidR="00EF4DC9">
        <w:rPr>
          <w:rFonts w:ascii="Arial" w:hAnsi="Arial" w:cs="Arial"/>
        </w:rPr>
        <w:t>voorzieningen (afzuiging) en aansluitingen</w:t>
      </w:r>
      <w:r w:rsidRPr="0E21B9B9" w:rsidR="005274F5">
        <w:rPr>
          <w:rFonts w:ascii="Arial" w:hAnsi="Arial" w:cs="Arial"/>
        </w:rPr>
        <w:t xml:space="preserve">. </w:t>
      </w:r>
      <w:r w:rsidRPr="0E21B9B9" w:rsidR="00CB6AEC">
        <w:rPr>
          <w:rFonts w:ascii="Arial" w:hAnsi="Arial" w:cs="Arial"/>
        </w:rPr>
        <w:t>De opgenomen afbeeldingen</w:t>
      </w:r>
      <w:r w:rsidRPr="0E21B9B9" w:rsidR="001812F3">
        <w:rPr>
          <w:rFonts w:ascii="Arial" w:hAnsi="Arial" w:cs="Arial"/>
        </w:rPr>
        <w:t xml:space="preserve"> in het bestek</w:t>
      </w:r>
      <w:r w:rsidRPr="0E21B9B9" w:rsidR="00CB6AEC">
        <w:rPr>
          <w:rFonts w:ascii="Arial" w:hAnsi="Arial" w:cs="Arial"/>
        </w:rPr>
        <w:t xml:space="preserve"> betreffen enkel een impressie om te verduidelijken welke apparatuur gewenst is. De gekozen afbeeldingen zijn willekeurig gekozen.</w:t>
      </w:r>
      <w:r w:rsidRPr="0E21B9B9" w:rsidR="26A82BEA">
        <w:rPr>
          <w:rFonts w:ascii="Arial" w:hAnsi="Arial" w:cs="Arial"/>
        </w:rPr>
        <w:t xml:space="preserve"> De eventueel genoemde merken en types zijn een indicatie van de gewenste kwaliteitsrange. </w:t>
      </w:r>
      <w:r w:rsidRPr="0E21B9B9" w:rsidR="00CB6AEC">
        <w:rPr>
          <w:rFonts w:ascii="Arial" w:hAnsi="Arial" w:cs="Arial"/>
        </w:rPr>
        <w:t xml:space="preserve"> </w:t>
      </w:r>
      <w:r w:rsidRPr="0E21B9B9" w:rsidR="009A7E38">
        <w:rPr>
          <w:rFonts w:ascii="Arial" w:hAnsi="Arial" w:cs="Arial"/>
        </w:rPr>
        <w:t>Opdrachtnemer</w:t>
      </w:r>
      <w:r w:rsidRPr="0E21B9B9" w:rsidR="00A660E1">
        <w:rPr>
          <w:rFonts w:ascii="Arial" w:hAnsi="Arial" w:cs="Arial"/>
        </w:rPr>
        <w:t>s</w:t>
      </w:r>
      <w:r w:rsidRPr="0E21B9B9" w:rsidR="005274F5">
        <w:rPr>
          <w:rFonts w:ascii="Arial" w:hAnsi="Arial" w:cs="Arial"/>
        </w:rPr>
        <w:t xml:space="preserve"> word</w:t>
      </w:r>
      <w:r w:rsidRPr="0E21B9B9" w:rsidR="00A660E1">
        <w:rPr>
          <w:rFonts w:ascii="Arial" w:hAnsi="Arial" w:cs="Arial"/>
        </w:rPr>
        <w:t xml:space="preserve">en </w:t>
      </w:r>
      <w:r w:rsidRPr="0E21B9B9" w:rsidR="77EE63AB">
        <w:rPr>
          <w:rFonts w:ascii="Arial" w:hAnsi="Arial" w:cs="Arial"/>
        </w:rPr>
        <w:t>gevraagd om</w:t>
      </w:r>
      <w:r w:rsidRPr="0E21B9B9" w:rsidR="511742DA">
        <w:rPr>
          <w:rFonts w:ascii="Arial" w:hAnsi="Arial" w:cs="Arial"/>
        </w:rPr>
        <w:t>, als onderdeel van de offerte,</w:t>
      </w:r>
      <w:r w:rsidRPr="0E21B9B9" w:rsidR="77EE63AB">
        <w:rPr>
          <w:rFonts w:ascii="Arial" w:hAnsi="Arial" w:cs="Arial"/>
        </w:rPr>
        <w:t xml:space="preserve"> </w:t>
      </w:r>
      <w:r w:rsidRPr="0E21B9B9" w:rsidR="6858E086">
        <w:rPr>
          <w:rFonts w:ascii="Arial" w:hAnsi="Arial" w:cs="Arial"/>
        </w:rPr>
        <w:t xml:space="preserve">een opstellingstekening en aansluitpuntentekening te leveren. </w:t>
      </w:r>
      <w:r w:rsidRPr="0E21B9B9" w:rsidR="2D8DE012">
        <w:rPr>
          <w:rFonts w:ascii="Arial" w:hAnsi="Arial" w:cs="Arial"/>
        </w:rPr>
        <w:t xml:space="preserve"> </w:t>
      </w:r>
    </w:p>
    <w:p w:rsidR="00106434" w:rsidP="0C84E42D" w:rsidRDefault="00106434" w14:paraId="64C71350" w14:textId="679166CC">
      <w:pPr>
        <w:spacing w:line="276" w:lineRule="auto"/>
        <w:rPr>
          <w:rFonts w:ascii="Arial" w:hAnsi="Arial" w:cs="Arial"/>
        </w:rPr>
      </w:pPr>
    </w:p>
    <w:p w:rsidR="00106434" w:rsidP="0C84E42D" w:rsidRDefault="00106434" w14:paraId="50218FD4" w14:textId="18905111">
      <w:pPr>
        <w:spacing w:line="276" w:lineRule="auto"/>
        <w:rPr>
          <w:rFonts w:ascii="Arial" w:hAnsi="Arial" w:cs="Arial"/>
        </w:rPr>
      </w:pPr>
      <w:r>
        <w:rPr>
          <w:rFonts w:ascii="Arial" w:hAnsi="Arial" w:cs="Arial"/>
        </w:rPr>
        <w:t>Ond</w:t>
      </w:r>
      <w:r w:rsidR="00BB659D">
        <w:rPr>
          <w:rFonts w:ascii="Arial" w:hAnsi="Arial" w:cs="Arial"/>
        </w:rPr>
        <w:t xml:space="preserve">er </w:t>
      </w:r>
      <w:r w:rsidR="00814F4C">
        <w:rPr>
          <w:rFonts w:ascii="Arial" w:hAnsi="Arial" w:cs="Arial"/>
        </w:rPr>
        <w:t>opstellingstekening en aansluitpuntentekening wordt</w:t>
      </w:r>
      <w:r w:rsidR="00BB659D">
        <w:rPr>
          <w:rFonts w:ascii="Arial" w:hAnsi="Arial" w:cs="Arial"/>
        </w:rPr>
        <w:t xml:space="preserve"> verstaan:</w:t>
      </w:r>
    </w:p>
    <w:p w:rsidR="00574E94" w:rsidP="00912CB8" w:rsidRDefault="00BB659D" w14:paraId="406BE8A0" w14:textId="77777777">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De tekeningen geven de geplande installatie(s) ten opzichte van de (ruw)bouw weer. Zij zijn bestemd voor montagewerkzaamheden en dienen informatie te geven over de bouwstoffen, de diameter van leidingen, de afmetingen van kanalen, apparaten e.d., de juiste plaats ten opzichte van de bouwcoördinaten, de capaciteit of het vermogen van de toestellen en verder alle andere gegevens die nodig zijn om de functionele werking, opstelling, bereikbaarheid en juiste loop van de nieuw aan te brengen en eventuele bestaande leidingen, kanalen, kabelgoten, apparatuur enzovoorts te kunnen beoordelen.</w:t>
      </w:r>
      <w:r w:rsidRPr="00574E94" w:rsidR="00574E94">
        <w:rPr>
          <w:rFonts w:ascii="Arial" w:hAnsi="Arial" w:cs="Arial"/>
          <w:lang w:val="nl-BE"/>
        </w:rPr>
        <w:t xml:space="preserve"> </w:t>
      </w:r>
    </w:p>
    <w:p w:rsidRPr="00574E94" w:rsidR="00574E94" w:rsidP="00912CB8" w:rsidRDefault="00574E94" w14:paraId="5477E47E" w14:textId="3711C97F">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Opdrachtnemer blijft, ook na goedkeuring door Opdrachtgever, verantwoordelijk voor de door hem gemaakte tekeningen betreffende de constructies, werkwijze, maatvoering en dergelijke.</w:t>
      </w:r>
    </w:p>
    <w:p w:rsidRPr="00574E94" w:rsidR="00574E94" w:rsidP="00912CB8" w:rsidRDefault="00574E94" w14:paraId="1685A5CB" w14:textId="0BD454F9">
      <w:pPr>
        <w:pStyle w:val="Lijstalinea"/>
        <w:numPr>
          <w:ilvl w:val="0"/>
          <w:numId w:val="4"/>
        </w:numPr>
        <w:autoSpaceDE w:val="0"/>
        <w:autoSpaceDN w:val="0"/>
        <w:spacing w:line="276" w:lineRule="auto"/>
        <w:rPr>
          <w:rFonts w:ascii="Arial" w:hAnsi="Arial" w:cs="Arial"/>
          <w:lang w:val="nl-BE"/>
        </w:rPr>
      </w:pPr>
      <w:r w:rsidRPr="153C6A4B">
        <w:rPr>
          <w:rFonts w:ascii="Arial" w:hAnsi="Arial" w:cs="Arial"/>
          <w:lang w:val="nl-BE"/>
        </w:rPr>
        <w:t>Bij wijzigingen brengt Opdrachtnemer deze aan op het origineel door in het onderschrift middels nummer</w:t>
      </w:r>
      <w:r w:rsidRPr="153C6A4B">
        <w:rPr>
          <w:rFonts w:ascii="Cambria Math" w:hAnsi="Cambria Math" w:cs="Cambria Math"/>
          <w:lang w:val="nl-BE"/>
        </w:rPr>
        <w:t>‑</w:t>
      </w:r>
      <w:r w:rsidRPr="153C6A4B">
        <w:rPr>
          <w:rFonts w:ascii="Arial" w:hAnsi="Arial" w:cs="Arial"/>
          <w:lang w:val="nl-BE"/>
        </w:rPr>
        <w:t xml:space="preserve"> en datumwijziging wijzigingen te registreren. </w:t>
      </w:r>
    </w:p>
    <w:p w:rsidRPr="00574E94" w:rsidR="00574E94" w:rsidP="00912CB8" w:rsidRDefault="00574E94" w14:paraId="2036256E" w14:textId="77777777">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Tekeningen worden verstrekt aan de aannemer van civiel/bouwkundig werken. Deze partij zal vervolgens de coördinatie van werkzaamheden op zich nemen. Indien partijen hierna wijzigingen opnemen in de tekeningen, worden nieuwe definitieve tekeningen door Opdrachtnemer opgesteld. Opdrachtnemer blijft verantwoordelijk voor de door hem gemaakte tekeningen en bijbehorende berekeningen.</w:t>
      </w:r>
    </w:p>
    <w:p w:rsidRPr="00574E94" w:rsidR="00574E94" w:rsidP="00912CB8" w:rsidRDefault="00574E94" w14:paraId="5846A7C7" w14:textId="77777777">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 xml:space="preserve">Indien Opdrachtnemer ervoor kiest om gebruik te maken van onderaannemers, blijft Opdrachtnemer als eindverantwoordelijke verantwoordelijk voor de finale tekeningen en berekeningen. </w:t>
      </w:r>
    </w:p>
    <w:p w:rsidRPr="00574E94" w:rsidR="00574E94" w:rsidP="00912CB8" w:rsidRDefault="00574E94" w14:paraId="299F6DB0" w14:textId="77777777">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 xml:space="preserve">Opdrachtnemer vervaardigt werktekeningen van alle installaties conform dit bestek en tekeningen en dient deze ter controle in. </w:t>
      </w:r>
    </w:p>
    <w:p w:rsidRPr="00574E94" w:rsidR="00574E94" w:rsidP="00912CB8" w:rsidRDefault="00574E94" w14:paraId="1D01BE32" w14:textId="1A27D5B3">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 xml:space="preserve">Opdrachtnemer vervaardigt sparingstekeningen van alle installaties conform dit bestek en dient deze ter controle </w:t>
      </w:r>
      <w:r>
        <w:rPr>
          <w:rFonts w:ascii="Arial" w:hAnsi="Arial" w:cs="Arial"/>
          <w:lang w:val="nl-BE"/>
        </w:rPr>
        <w:t>i</w:t>
      </w:r>
      <w:r w:rsidRPr="00574E94">
        <w:rPr>
          <w:rFonts w:ascii="Arial" w:hAnsi="Arial" w:cs="Arial"/>
          <w:lang w:val="nl-BE"/>
        </w:rPr>
        <w:t>n.</w:t>
      </w:r>
    </w:p>
    <w:p w:rsidRPr="00574E94" w:rsidR="00574E94" w:rsidP="00912CB8" w:rsidRDefault="00574E94" w14:paraId="0A797123" w14:textId="77777777">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Opdrachtgever is niet aan</w:t>
      </w:r>
      <w:r w:rsidRPr="00574E94" w:rsidR="00BB659D">
        <w:rPr>
          <w:rFonts w:ascii="Arial" w:hAnsi="Arial" w:cs="Arial"/>
          <w:lang w:val="nl-BE"/>
        </w:rPr>
        <w:t xml:space="preserve">sprakelijkheid voor onvolkomenheden in de door </w:t>
      </w:r>
      <w:r w:rsidRPr="00574E94">
        <w:rPr>
          <w:rFonts w:ascii="Arial" w:hAnsi="Arial" w:cs="Arial"/>
          <w:lang w:val="nl-BE"/>
        </w:rPr>
        <w:t xml:space="preserve">Opdrachtnemer </w:t>
      </w:r>
      <w:r w:rsidRPr="00574E94" w:rsidR="00BB659D">
        <w:rPr>
          <w:rFonts w:ascii="Arial" w:hAnsi="Arial" w:cs="Arial"/>
          <w:lang w:val="nl-BE"/>
        </w:rPr>
        <w:t xml:space="preserve">vervaardigde fabricage- en werktekeningen, schema's e.d. De controle dient niet anders beschouwd te worden als een aan de </w:t>
      </w:r>
      <w:r w:rsidRPr="00574E94">
        <w:rPr>
          <w:rFonts w:ascii="Arial" w:hAnsi="Arial" w:cs="Arial"/>
          <w:lang w:val="nl-BE"/>
        </w:rPr>
        <w:t xml:space="preserve">Opdrachtnemer </w:t>
      </w:r>
      <w:r w:rsidRPr="00574E94" w:rsidR="00BB659D">
        <w:rPr>
          <w:rFonts w:ascii="Arial" w:hAnsi="Arial" w:cs="Arial"/>
          <w:lang w:val="nl-BE"/>
        </w:rPr>
        <w:t>bewezen dienst.</w:t>
      </w:r>
    </w:p>
    <w:p w:rsidR="00BB659D" w:rsidP="00912CB8" w:rsidRDefault="00574E94" w14:paraId="2A7F0EB3" w14:textId="7D281C2C">
      <w:pPr>
        <w:pStyle w:val="Lijstalinea"/>
        <w:numPr>
          <w:ilvl w:val="0"/>
          <w:numId w:val="4"/>
        </w:numPr>
        <w:autoSpaceDE w:val="0"/>
        <w:autoSpaceDN w:val="0"/>
        <w:spacing w:line="276" w:lineRule="auto"/>
        <w:rPr>
          <w:rFonts w:ascii="Arial" w:hAnsi="Arial" w:cs="Arial"/>
          <w:lang w:val="nl-BE"/>
        </w:rPr>
      </w:pPr>
      <w:r w:rsidRPr="00574E94">
        <w:rPr>
          <w:rFonts w:ascii="Arial" w:hAnsi="Arial" w:cs="Arial"/>
          <w:lang w:val="nl-BE"/>
        </w:rPr>
        <w:t>T</w:t>
      </w:r>
      <w:r w:rsidRPr="00574E94" w:rsidR="00BB659D">
        <w:rPr>
          <w:rFonts w:ascii="Arial" w:hAnsi="Arial" w:cs="Arial"/>
          <w:lang w:val="nl-BE"/>
        </w:rPr>
        <w:t>ekeningen behoren tijdens de montage op het wer</w:t>
      </w:r>
      <w:r w:rsidRPr="00574E94">
        <w:rPr>
          <w:rFonts w:ascii="Arial" w:hAnsi="Arial" w:cs="Arial"/>
          <w:lang w:val="nl-BE"/>
        </w:rPr>
        <w:t>k aanwezig te zijn.</w:t>
      </w:r>
    </w:p>
    <w:p w:rsidR="00814F4C" w:rsidP="00814F4C" w:rsidRDefault="00814F4C" w14:paraId="06CDB4E8" w14:textId="41451D1B">
      <w:pPr>
        <w:autoSpaceDE w:val="0"/>
        <w:autoSpaceDN w:val="0"/>
        <w:spacing w:line="276" w:lineRule="auto"/>
        <w:rPr>
          <w:rFonts w:ascii="Arial" w:hAnsi="Arial" w:cs="Arial"/>
          <w:lang w:val="nl-BE"/>
        </w:rPr>
      </w:pPr>
    </w:p>
    <w:p w:rsidR="00814F4C" w:rsidP="00814F4C" w:rsidRDefault="00814F4C" w14:paraId="47F1FDB6" w14:textId="77777777">
      <w:pPr>
        <w:autoSpaceDE w:val="0"/>
        <w:autoSpaceDN w:val="0"/>
        <w:spacing w:line="276" w:lineRule="auto"/>
        <w:rPr>
          <w:rFonts w:ascii="Arial" w:hAnsi="Arial" w:cs="Arial"/>
          <w:lang w:val="nl-BE"/>
        </w:rPr>
      </w:pPr>
      <w:r>
        <w:rPr>
          <w:rFonts w:ascii="Arial" w:hAnsi="Arial" w:cs="Arial"/>
          <w:lang w:val="nl-BE"/>
        </w:rPr>
        <w:t xml:space="preserve">Onder revisietekening wordt verstaan: </w:t>
      </w:r>
    </w:p>
    <w:p w:rsidRPr="00814F4C" w:rsidR="00814F4C" w:rsidP="00912CB8" w:rsidRDefault="00814F4C" w14:paraId="65082331" w14:textId="77777777">
      <w:pPr>
        <w:pStyle w:val="Lijstalinea"/>
        <w:numPr>
          <w:ilvl w:val="0"/>
          <w:numId w:val="4"/>
        </w:numPr>
        <w:autoSpaceDE w:val="0"/>
        <w:autoSpaceDN w:val="0"/>
        <w:spacing w:line="276" w:lineRule="auto"/>
        <w:rPr>
          <w:rFonts w:ascii="Arial" w:hAnsi="Arial" w:cs="Arial"/>
          <w:lang w:val="nl-BE"/>
        </w:rPr>
      </w:pPr>
      <w:r w:rsidRPr="00814F4C">
        <w:rPr>
          <w:rFonts w:ascii="Arial" w:hAnsi="Arial" w:cs="Arial"/>
          <w:lang w:val="nl-BE"/>
        </w:rPr>
        <w:t xml:space="preserve">Opdrachtnemer </w:t>
      </w:r>
      <w:r w:rsidRPr="00814F4C" w:rsidR="00BB659D">
        <w:rPr>
          <w:rFonts w:ascii="Arial" w:hAnsi="Arial" w:cs="Arial"/>
          <w:lang w:val="nl-BE"/>
        </w:rPr>
        <w:t>vervaardigt revisietekeningen van alle installaties of wijzigt en/of vult de bestaande revisietekeningen aan. De revisietekeningen dienen op zodanige wijze te worden opgezet dat een goed overzicht van de installaties gewaarborgd blijft.</w:t>
      </w:r>
    </w:p>
    <w:p w:rsidRPr="00814F4C" w:rsidR="00814F4C" w:rsidP="00912CB8" w:rsidRDefault="00814F4C" w14:paraId="43D8E24F" w14:textId="77777777">
      <w:pPr>
        <w:pStyle w:val="Lijstalinea"/>
        <w:numPr>
          <w:ilvl w:val="0"/>
          <w:numId w:val="4"/>
        </w:numPr>
        <w:autoSpaceDE w:val="0"/>
        <w:autoSpaceDN w:val="0"/>
        <w:spacing w:line="276" w:lineRule="auto"/>
        <w:rPr>
          <w:rFonts w:ascii="Arial" w:hAnsi="Arial" w:cs="Arial"/>
          <w:lang w:val="nl-BE"/>
        </w:rPr>
      </w:pPr>
      <w:r w:rsidRPr="00814F4C">
        <w:rPr>
          <w:rFonts w:ascii="Arial" w:hAnsi="Arial" w:cs="Arial"/>
          <w:lang w:val="nl-BE"/>
        </w:rPr>
        <w:t xml:space="preserve">Opdrachtnemer kan na de opleverdatum geen wijzigingen meer aanbrengen aan de revisietekening. Opdrachtnemer </w:t>
      </w:r>
      <w:r w:rsidRPr="00814F4C" w:rsidR="00BB659D">
        <w:rPr>
          <w:rFonts w:ascii="Arial" w:hAnsi="Arial" w:cs="Arial"/>
          <w:lang w:val="nl-BE"/>
        </w:rPr>
        <w:t>verstrekt de concept revisiebescheiden van de door hem geleverde</w:t>
      </w:r>
      <w:r w:rsidRPr="00814F4C">
        <w:rPr>
          <w:rFonts w:ascii="Arial" w:hAnsi="Arial" w:cs="Arial"/>
          <w:lang w:val="nl-BE"/>
        </w:rPr>
        <w:t xml:space="preserve"> en/of aangepaste installaties </w:t>
      </w:r>
      <w:r w:rsidRPr="00814F4C" w:rsidR="00BB659D">
        <w:rPr>
          <w:rFonts w:ascii="Arial" w:hAnsi="Arial" w:cs="Arial"/>
          <w:lang w:val="nl-BE"/>
        </w:rPr>
        <w:t xml:space="preserve">bij oplevering </w:t>
      </w:r>
      <w:r w:rsidRPr="00814F4C">
        <w:rPr>
          <w:rFonts w:ascii="Arial" w:hAnsi="Arial" w:cs="Arial"/>
          <w:lang w:val="nl-BE"/>
        </w:rPr>
        <w:t>ter beoordeling</w:t>
      </w:r>
      <w:r w:rsidRPr="00814F4C" w:rsidR="00BB659D">
        <w:rPr>
          <w:rFonts w:ascii="Arial" w:hAnsi="Arial" w:cs="Arial"/>
          <w:lang w:val="nl-BE"/>
        </w:rPr>
        <w:t>.</w:t>
      </w:r>
    </w:p>
    <w:p w:rsidRPr="00814F4C" w:rsidR="00814F4C" w:rsidP="00912CB8" w:rsidRDefault="00BB659D" w14:paraId="03299C4A" w14:textId="77777777">
      <w:pPr>
        <w:pStyle w:val="Lijstalinea"/>
        <w:numPr>
          <w:ilvl w:val="0"/>
          <w:numId w:val="4"/>
        </w:numPr>
        <w:autoSpaceDE w:val="0"/>
        <w:autoSpaceDN w:val="0"/>
        <w:spacing w:line="276" w:lineRule="auto"/>
        <w:rPr>
          <w:rFonts w:ascii="Arial" w:hAnsi="Arial" w:cs="Arial"/>
          <w:lang w:val="nl-BE"/>
        </w:rPr>
      </w:pPr>
      <w:r w:rsidRPr="00814F4C">
        <w:rPr>
          <w:rFonts w:ascii="Arial" w:hAnsi="Arial" w:cs="Arial"/>
          <w:lang w:val="nl-BE"/>
        </w:rPr>
        <w:t>Na goedkeuring van de revisiebescheiden verstrekt de leverancier uiterlijk drie maanden na de oplevering aan de directie in drie</w:t>
      </w:r>
      <w:r w:rsidRPr="00814F4C" w:rsidR="00814F4C">
        <w:rPr>
          <w:rFonts w:ascii="Arial" w:hAnsi="Arial" w:cs="Arial"/>
          <w:lang w:val="nl-BE"/>
        </w:rPr>
        <w:t xml:space="preserve">voud de definitieve exemplaren (digitaal). </w:t>
      </w:r>
    </w:p>
    <w:p w:rsidRPr="00814F4C" w:rsidR="00814F4C" w:rsidP="00912CB8" w:rsidRDefault="00BB659D" w14:paraId="6FE0FB9D" w14:textId="77777777">
      <w:pPr>
        <w:pStyle w:val="Lijstalinea"/>
        <w:numPr>
          <w:ilvl w:val="0"/>
          <w:numId w:val="4"/>
        </w:numPr>
        <w:autoSpaceDE w:val="0"/>
        <w:autoSpaceDN w:val="0"/>
        <w:spacing w:line="276" w:lineRule="auto"/>
        <w:rPr>
          <w:rFonts w:ascii="Arial" w:hAnsi="Arial" w:cs="Arial"/>
          <w:lang w:val="nl-BE"/>
        </w:rPr>
      </w:pPr>
      <w:r w:rsidRPr="00814F4C">
        <w:rPr>
          <w:rFonts w:ascii="Arial" w:hAnsi="Arial" w:cs="Arial"/>
          <w:lang w:val="nl-BE"/>
        </w:rPr>
        <w:t>De revisiebescheiden dienen te bestaan uit:</w:t>
      </w:r>
    </w:p>
    <w:p w:rsidRPr="00814F4C" w:rsidR="00814F4C" w:rsidP="00912CB8" w:rsidRDefault="00BB659D" w14:paraId="20775CE7"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inhoudsopgave:</w:t>
      </w:r>
    </w:p>
    <w:p w:rsidRPr="00814F4C" w:rsidR="00814F4C" w:rsidP="00912CB8" w:rsidRDefault="00BB659D" w14:paraId="6EB562EB"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lijst toegepaste apparatuur;</w:t>
      </w:r>
    </w:p>
    <w:p w:rsidRPr="00814F4C" w:rsidR="00814F4C" w:rsidP="00912CB8" w:rsidRDefault="00BB659D" w14:paraId="2E856F77"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originele documentatie van toegepaste apparatuur;</w:t>
      </w:r>
    </w:p>
    <w:p w:rsidRPr="00814F4C" w:rsidR="00814F4C" w:rsidP="00912CB8" w:rsidRDefault="00BB659D" w14:paraId="72860E97"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meet- en beproevingsrapporten;</w:t>
      </w:r>
    </w:p>
    <w:p w:rsidRPr="00814F4C" w:rsidR="00814F4C" w:rsidP="00912CB8" w:rsidRDefault="00BB659D" w14:paraId="6BB0ECE6"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garantiebescheiden van apparaten;</w:t>
      </w:r>
    </w:p>
    <w:p w:rsidRPr="00814F4C" w:rsidR="00814F4C" w:rsidP="00912CB8" w:rsidRDefault="00BB659D" w14:paraId="364837D4" w14:textId="77777777">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lijst van reservematerialen;</w:t>
      </w:r>
    </w:p>
    <w:p w:rsidRPr="00814F4C" w:rsidR="00C36302" w:rsidP="00912CB8" w:rsidRDefault="00BB659D" w14:paraId="266F2380" w14:textId="7FB709E5">
      <w:pPr>
        <w:pStyle w:val="Lijstalinea"/>
        <w:numPr>
          <w:ilvl w:val="1"/>
          <w:numId w:val="4"/>
        </w:numPr>
        <w:autoSpaceDE w:val="0"/>
        <w:autoSpaceDN w:val="0"/>
        <w:spacing w:line="276" w:lineRule="auto"/>
        <w:rPr>
          <w:rFonts w:ascii="Arial" w:hAnsi="Arial" w:cs="Arial"/>
          <w:lang w:val="nl-BE"/>
        </w:rPr>
      </w:pPr>
      <w:r w:rsidRPr="00814F4C">
        <w:rPr>
          <w:rFonts w:ascii="Arial" w:hAnsi="Arial" w:cs="Arial"/>
          <w:lang w:val="nl-BE"/>
        </w:rPr>
        <w:t>kwaliteitsverklaringen van alle bouwstoffen waarvoor deze leverbaar zijn.</w:t>
      </w:r>
    </w:p>
    <w:p w:rsidRPr="00814F4C" w:rsidR="00814F4C" w:rsidP="00814F4C" w:rsidRDefault="00814F4C" w14:paraId="2C0399EB" w14:textId="77777777">
      <w:pPr>
        <w:autoSpaceDE w:val="0"/>
        <w:autoSpaceDN w:val="0"/>
        <w:spacing w:line="276" w:lineRule="auto"/>
        <w:rPr>
          <w:rFonts w:ascii="Arial" w:hAnsi="Arial" w:cs="Arial"/>
          <w:lang w:val="nl-BE"/>
        </w:rPr>
      </w:pPr>
    </w:p>
    <w:p w:rsidRPr="00106434" w:rsidR="00F7612F" w:rsidP="00912CB8" w:rsidRDefault="00E005F4" w14:paraId="769F982E" w14:textId="2C9B4358">
      <w:pPr>
        <w:pStyle w:val="Kop2"/>
        <w:numPr>
          <w:ilvl w:val="1"/>
          <w:numId w:val="5"/>
        </w:numPr>
        <w:spacing w:line="276" w:lineRule="auto"/>
        <w:rPr>
          <w:rFonts w:ascii="Arial" w:hAnsi="Arial" w:cs="Arial"/>
        </w:rPr>
      </w:pPr>
      <w:bookmarkStart w:name="_Toc169880800" w:id="2"/>
      <w:r w:rsidRPr="004A01B6">
        <w:rPr>
          <w:rFonts w:ascii="Arial" w:hAnsi="Arial" w:cs="Arial"/>
        </w:rPr>
        <w:t>Technische uitgangspunten</w:t>
      </w:r>
      <w:bookmarkEnd w:id="2"/>
    </w:p>
    <w:p w:rsidRPr="004A01B6" w:rsidR="009A7E38" w:rsidP="7395710A" w:rsidRDefault="00ED1F2B" w14:paraId="34B1FBB2" w14:textId="4E4AEADA">
      <w:pPr>
        <w:pStyle w:val="Lijstalinea"/>
        <w:numPr>
          <w:ilvl w:val="0"/>
          <w:numId w:val="4"/>
        </w:numPr>
        <w:spacing w:line="276" w:lineRule="auto"/>
        <w:rPr>
          <w:rFonts w:ascii="Arial" w:hAnsi="Arial" w:eastAsia="游ゴシック Light" w:cs="Arial" w:eastAsiaTheme="majorEastAsia"/>
          <w:color w:val="2F5496" w:themeColor="accent1" w:themeShade="BF"/>
          <w:sz w:val="32"/>
          <w:szCs w:val="32"/>
        </w:rPr>
      </w:pPr>
      <w:r w:rsidRPr="7395710A" w:rsidR="00ED1F2B">
        <w:rPr>
          <w:rFonts w:ascii="Arial" w:hAnsi="Arial" w:cs="Arial"/>
        </w:rPr>
        <w:t xml:space="preserve">De door </w:t>
      </w:r>
      <w:r w:rsidRPr="7395710A" w:rsidR="009A7E38">
        <w:rPr>
          <w:rFonts w:ascii="Arial" w:hAnsi="Arial" w:cs="Arial"/>
        </w:rPr>
        <w:t>Opdrachtnemer</w:t>
      </w:r>
      <w:r w:rsidRPr="7395710A" w:rsidR="00ED1F2B">
        <w:rPr>
          <w:rFonts w:ascii="Arial" w:hAnsi="Arial" w:cs="Arial"/>
        </w:rPr>
        <w:t xml:space="preserve"> aangeleverde specificaties, zoals contactdozen 230 V, krachtaansluitingen 400 V </w:t>
      </w:r>
      <w:r w:rsidRPr="7395710A" w:rsidR="009448AC">
        <w:rPr>
          <w:rFonts w:ascii="Arial" w:hAnsi="Arial" w:cs="Arial"/>
        </w:rPr>
        <w:t xml:space="preserve">en </w:t>
      </w:r>
      <w:r w:rsidRPr="7395710A" w:rsidR="009448AC">
        <w:rPr>
          <w:rFonts w:ascii="Arial" w:hAnsi="Arial" w:cs="Arial"/>
        </w:rPr>
        <w:t>watertoe</w:t>
      </w:r>
      <w:r w:rsidRPr="7395710A" w:rsidR="009448AC">
        <w:rPr>
          <w:rFonts w:ascii="Arial" w:hAnsi="Arial" w:cs="Arial"/>
        </w:rPr>
        <w:t xml:space="preserve">- en afvoer (allen niet in apparatuur gebonden) zullen door </w:t>
      </w:r>
      <w:r w:rsidRPr="7395710A" w:rsidR="00CA0585">
        <w:rPr>
          <w:rFonts w:ascii="Arial" w:hAnsi="Arial" w:cs="Arial"/>
        </w:rPr>
        <w:t>h</w:t>
      </w:r>
      <w:r w:rsidRPr="7395710A" w:rsidR="00A74519">
        <w:rPr>
          <w:rFonts w:ascii="Arial" w:hAnsi="Arial" w:cs="Arial"/>
        </w:rPr>
        <w:t>et Erasmus MC</w:t>
      </w:r>
      <w:r w:rsidRPr="7395710A" w:rsidR="0003366C">
        <w:rPr>
          <w:rFonts w:ascii="Arial" w:hAnsi="Arial" w:cs="Arial"/>
        </w:rPr>
        <w:t xml:space="preserve"> zelf door een aannemer </w:t>
      </w:r>
      <w:r w:rsidRPr="7395710A" w:rsidR="009E0C90">
        <w:rPr>
          <w:rFonts w:ascii="Arial" w:hAnsi="Arial" w:cs="Arial"/>
        </w:rPr>
        <w:t>geplaatst worden</w:t>
      </w:r>
      <w:r w:rsidRPr="7395710A" w:rsidR="002E6189">
        <w:rPr>
          <w:rFonts w:ascii="Arial" w:hAnsi="Arial" w:cs="Arial"/>
        </w:rPr>
        <w:t xml:space="preserve">. De </w:t>
      </w:r>
      <w:r w:rsidRPr="7395710A" w:rsidR="00AC1278">
        <w:rPr>
          <w:rFonts w:ascii="Arial" w:hAnsi="Arial" w:cs="Arial"/>
        </w:rPr>
        <w:t xml:space="preserve">contactdozen </w:t>
      </w:r>
      <w:r w:rsidRPr="7395710A" w:rsidR="00E83FD1">
        <w:rPr>
          <w:rFonts w:ascii="Arial" w:hAnsi="Arial" w:cs="Arial"/>
        </w:rPr>
        <w:t>op servicegoten</w:t>
      </w:r>
      <w:r w:rsidRPr="7395710A" w:rsidR="00094917">
        <w:rPr>
          <w:rFonts w:ascii="Arial" w:hAnsi="Arial" w:cs="Arial"/>
        </w:rPr>
        <w:t xml:space="preserve"> of zuiltj</w:t>
      </w:r>
      <w:r w:rsidRPr="7395710A" w:rsidR="001709AA">
        <w:rPr>
          <w:rFonts w:ascii="Arial" w:hAnsi="Arial" w:cs="Arial"/>
        </w:rPr>
        <w:t xml:space="preserve">es ter plaatse van </w:t>
      </w:r>
      <w:r w:rsidRPr="7395710A" w:rsidR="00CC36A6">
        <w:rPr>
          <w:rFonts w:ascii="Arial" w:hAnsi="Arial" w:cs="Arial"/>
        </w:rPr>
        <w:t xml:space="preserve">bereidingsapparatuur </w:t>
      </w:r>
      <w:r w:rsidRPr="7395710A" w:rsidR="00F35498">
        <w:rPr>
          <w:rFonts w:ascii="Arial" w:hAnsi="Arial" w:cs="Arial"/>
        </w:rPr>
        <w:t xml:space="preserve">dienen </w:t>
      </w:r>
      <w:r w:rsidRPr="7395710A" w:rsidR="00AC1278">
        <w:rPr>
          <w:rFonts w:ascii="Arial" w:hAnsi="Arial" w:cs="Arial"/>
        </w:rPr>
        <w:t xml:space="preserve">minimaal 50 mm boven </w:t>
      </w:r>
      <w:r w:rsidRPr="7395710A" w:rsidR="00F35498">
        <w:rPr>
          <w:rFonts w:ascii="Arial" w:hAnsi="Arial" w:cs="Arial"/>
        </w:rPr>
        <w:t xml:space="preserve">werkoppervlak te worden </w:t>
      </w:r>
      <w:r w:rsidRPr="7395710A" w:rsidR="00A5764B">
        <w:rPr>
          <w:rFonts w:ascii="Arial" w:hAnsi="Arial" w:cs="Arial"/>
        </w:rPr>
        <w:t xml:space="preserve">ingetekend. </w:t>
      </w:r>
      <w:r w:rsidRPr="7395710A" w:rsidR="00AB205E">
        <w:rPr>
          <w:rFonts w:ascii="Arial" w:hAnsi="Arial" w:cs="Arial"/>
        </w:rPr>
        <w:t xml:space="preserve">Contactdozen CEE-form </w:t>
      </w:r>
      <w:r w:rsidRPr="7395710A" w:rsidR="00811C83">
        <w:rPr>
          <w:rFonts w:ascii="Arial" w:hAnsi="Arial" w:cs="Arial"/>
        </w:rPr>
        <w:t xml:space="preserve">3p+N+A </w:t>
      </w:r>
      <w:r w:rsidRPr="7395710A" w:rsidR="00AB205E">
        <w:rPr>
          <w:rFonts w:ascii="Arial" w:hAnsi="Arial" w:cs="Arial"/>
        </w:rPr>
        <w:t>met deksel (spatwaterdicht) volgens NEN 1010</w:t>
      </w:r>
      <w:r w:rsidRPr="7395710A" w:rsidR="009B27EE">
        <w:rPr>
          <w:rFonts w:ascii="Arial" w:hAnsi="Arial" w:cs="Arial"/>
        </w:rPr>
        <w:t>;</w:t>
      </w:r>
    </w:p>
    <w:p w:rsidRPr="004A01B6" w:rsidR="00251008" w:rsidP="7395710A" w:rsidRDefault="009A7E38" w14:paraId="05DA119F" w14:textId="31504DEC">
      <w:pPr>
        <w:pStyle w:val="Lijstalinea"/>
        <w:numPr>
          <w:ilvl w:val="0"/>
          <w:numId w:val="4"/>
        </w:numPr>
        <w:suppressLineNumbers w:val="0"/>
        <w:bidi w:val="0"/>
        <w:spacing w:before="0" w:beforeAutospacing="off" w:after="0" w:afterAutospacing="off" w:line="276" w:lineRule="auto"/>
        <w:ind w:left="720" w:right="0" w:hanging="360"/>
        <w:jc w:val="left"/>
        <w:rPr>
          <w:rFonts w:ascii="Arial" w:hAnsi="Arial" w:eastAsia="游ゴシック Light" w:cs="Arial" w:eastAsiaTheme="majorEastAsia"/>
          <w:color w:val="2F5496" w:themeColor="accent1" w:themeTint="FF" w:themeShade="BF"/>
          <w:sz w:val="32"/>
          <w:szCs w:val="32"/>
        </w:rPr>
      </w:pPr>
      <w:r w:rsidRPr="7395710A" w:rsidR="41D2176E">
        <w:rPr>
          <w:rFonts w:ascii="Arial" w:hAnsi="Arial" w:cs="Arial"/>
        </w:rPr>
        <w:t xml:space="preserve">De geleverde apparatuur voldoen </w:t>
      </w:r>
      <w:r w:rsidRPr="7395710A" w:rsidR="2CECFDC2">
        <w:rPr>
          <w:rFonts w:ascii="Arial" w:hAnsi="Arial" w:cs="Arial"/>
        </w:rPr>
        <w:t xml:space="preserve">indien van toepassing </w:t>
      </w:r>
      <w:r w:rsidRPr="7395710A" w:rsidR="41D2176E">
        <w:rPr>
          <w:rFonts w:ascii="Arial" w:hAnsi="Arial" w:cs="Arial"/>
        </w:rPr>
        <w:t xml:space="preserve">aan </w:t>
      </w:r>
      <w:r w:rsidRPr="7395710A" w:rsidR="41D2176E">
        <w:rPr>
          <w:rFonts w:ascii="Arial" w:hAnsi="Arial" w:cs="Arial"/>
        </w:rPr>
        <w:t xml:space="preserve">NEN 3380 Veiligheid van koelinstallaties, </w:t>
      </w:r>
      <w:r w:rsidRPr="7395710A" w:rsidR="41D2176E">
        <w:rPr>
          <w:rFonts w:ascii="Arial" w:hAnsi="Arial" w:cs="Arial"/>
        </w:rPr>
        <w:t>NEN 3140 Veiligheidsvoorschriften voor laagspanningsinstallaties (inclusief aanvullingen) of NEN 1006 Algemene voorschriften voor drinkwaterinstallaties</w:t>
      </w:r>
      <w:r w:rsidRPr="7395710A" w:rsidR="7D520B18">
        <w:rPr>
          <w:rFonts w:ascii="Arial" w:hAnsi="Arial" w:cs="Arial"/>
        </w:rPr>
        <w:t>;</w:t>
      </w:r>
    </w:p>
    <w:p w:rsidRPr="004A01B6" w:rsidR="00251008" w:rsidP="7395710A" w:rsidRDefault="009A7E38" w14:paraId="4E98DBD1" w14:textId="4171D327">
      <w:pPr>
        <w:pStyle w:val="Lijstalinea"/>
        <w:numPr>
          <w:ilvl w:val="0"/>
          <w:numId w:val="4"/>
        </w:numPr>
        <w:suppressLineNumbers w:val="0"/>
        <w:bidi w:val="0"/>
        <w:spacing w:before="0" w:beforeAutospacing="off" w:after="0" w:afterAutospacing="off" w:line="276" w:lineRule="auto"/>
        <w:ind w:left="720" w:right="0" w:hanging="360"/>
        <w:jc w:val="left"/>
        <w:rPr>
          <w:rFonts w:ascii="Arial" w:hAnsi="Arial" w:eastAsia="游ゴシック Light" w:cs="Arial" w:eastAsiaTheme="majorEastAsia"/>
          <w:color w:val="2F5496" w:themeColor="accent1" w:themeTint="FF" w:themeShade="BF"/>
          <w:sz w:val="32"/>
          <w:szCs w:val="32"/>
        </w:rPr>
      </w:pPr>
      <w:r w:rsidRPr="7395710A" w:rsidR="009A7E38">
        <w:rPr>
          <w:rFonts w:ascii="Arial" w:hAnsi="Arial" w:cs="Arial"/>
        </w:rPr>
        <w:t>Alle apparatuur dien</w:t>
      </w:r>
      <w:r w:rsidRPr="7395710A" w:rsidR="757527B2">
        <w:rPr>
          <w:rFonts w:ascii="Arial" w:hAnsi="Arial" w:cs="Arial"/>
        </w:rPr>
        <w:t>t</w:t>
      </w:r>
      <w:r w:rsidRPr="7395710A" w:rsidR="009A7E38">
        <w:rPr>
          <w:rFonts w:ascii="Arial" w:hAnsi="Arial" w:cs="Arial"/>
        </w:rPr>
        <w:t xml:space="preserve"> geaard te zijn. Wanneer aarding extra voorzieningen eist, zullen deze door Opdrachtnemer</w:t>
      </w:r>
      <w:r w:rsidRPr="7395710A" w:rsidR="00EC613B">
        <w:rPr>
          <w:rFonts w:ascii="Arial" w:hAnsi="Arial" w:cs="Arial"/>
        </w:rPr>
        <w:t xml:space="preserve"> opgenomen worden in de aansluit</w:t>
      </w:r>
      <w:r w:rsidRPr="7395710A" w:rsidR="006854C4">
        <w:rPr>
          <w:rFonts w:ascii="Arial" w:hAnsi="Arial" w:cs="Arial"/>
        </w:rPr>
        <w:t>puntentekening</w:t>
      </w:r>
      <w:r w:rsidRPr="7395710A" w:rsidR="009B27EE">
        <w:rPr>
          <w:rFonts w:ascii="Arial" w:hAnsi="Arial" w:cs="Arial"/>
        </w:rPr>
        <w:t>;</w:t>
      </w:r>
    </w:p>
    <w:p w:rsidRPr="004A01B6" w:rsidR="0024756F" w:rsidP="153C6A4B" w:rsidRDefault="00251008" w14:paraId="4DA073C2" w14:textId="694C1DFD">
      <w:pPr>
        <w:pStyle w:val="Lijstalinea"/>
        <w:numPr>
          <w:ilvl w:val="0"/>
          <w:numId w:val="4"/>
        </w:numPr>
        <w:spacing w:line="276" w:lineRule="auto"/>
        <w:rPr>
          <w:rFonts w:ascii="Arial" w:hAnsi="Arial" w:cs="Arial" w:eastAsiaTheme="majorEastAsia"/>
          <w:color w:val="2F5496" w:themeColor="accent1" w:themeShade="BF"/>
          <w:sz w:val="32"/>
          <w:szCs w:val="32"/>
        </w:rPr>
      </w:pPr>
      <w:r w:rsidRPr="153C6A4B">
        <w:rPr>
          <w:rFonts w:ascii="Arial" w:hAnsi="Arial" w:cs="Arial"/>
        </w:rPr>
        <w:t>In alle apparatuur dien</w:t>
      </w:r>
      <w:r w:rsidRPr="153C6A4B" w:rsidR="7BC40226">
        <w:rPr>
          <w:rFonts w:ascii="Arial" w:hAnsi="Arial" w:cs="Arial"/>
        </w:rPr>
        <w:t>t</w:t>
      </w:r>
      <w:r w:rsidRPr="153C6A4B">
        <w:rPr>
          <w:rFonts w:ascii="Arial" w:hAnsi="Arial" w:cs="Arial"/>
        </w:rPr>
        <w:t xml:space="preserve"> voorzieni</w:t>
      </w:r>
      <w:r w:rsidRPr="153C6A4B" w:rsidR="53883236">
        <w:rPr>
          <w:rFonts w:ascii="Arial" w:hAnsi="Arial" w:cs="Arial"/>
        </w:rPr>
        <w:t>ng</w:t>
      </w:r>
      <w:r w:rsidRPr="153C6A4B">
        <w:rPr>
          <w:rFonts w:ascii="Arial" w:hAnsi="Arial" w:cs="Arial"/>
        </w:rPr>
        <w:t xml:space="preserve"> </w:t>
      </w:r>
      <w:r w:rsidRPr="00B06ED5" w:rsidR="06A48FE6">
        <w:rPr>
          <w:rFonts w:ascii="Arial" w:hAnsi="Arial" w:cs="Arial"/>
        </w:rPr>
        <w:t xml:space="preserve">zoals terugslagkleppen en/ of breektanks </w:t>
      </w:r>
      <w:r w:rsidRPr="00B06ED5">
        <w:rPr>
          <w:rFonts w:ascii="Arial" w:hAnsi="Arial" w:cs="Arial"/>
        </w:rPr>
        <w:t>te zijn opgenomen voor beveiliging van drinkwaternet</w:t>
      </w:r>
      <w:r w:rsidRPr="00B06ED5" w:rsidR="00C265D9">
        <w:rPr>
          <w:rFonts w:ascii="Arial" w:hAnsi="Arial" w:cs="Arial"/>
        </w:rPr>
        <w:t>ten (warm- en</w:t>
      </w:r>
      <w:r w:rsidRPr="153C6A4B" w:rsidR="00C265D9">
        <w:rPr>
          <w:rFonts w:ascii="Arial" w:hAnsi="Arial" w:cs="Arial"/>
        </w:rPr>
        <w:t xml:space="preserve"> koudwater), zodanig dat hevelwerking en besmetting wordt </w:t>
      </w:r>
      <w:r w:rsidRPr="153C6A4B" w:rsidR="00B77A79">
        <w:rPr>
          <w:rFonts w:ascii="Arial" w:hAnsi="Arial" w:cs="Arial"/>
        </w:rPr>
        <w:t>voorkome</w:t>
      </w:r>
      <w:r w:rsidRPr="153C6A4B" w:rsidR="0024756F">
        <w:rPr>
          <w:rFonts w:ascii="Arial" w:hAnsi="Arial" w:cs="Arial"/>
        </w:rPr>
        <w:t>n</w:t>
      </w:r>
      <w:r w:rsidRPr="153C6A4B" w:rsidR="009B27EE">
        <w:rPr>
          <w:rFonts w:ascii="Arial" w:hAnsi="Arial" w:cs="Arial"/>
        </w:rPr>
        <w:t>;</w:t>
      </w:r>
    </w:p>
    <w:p w:rsidRPr="004A01B6" w:rsidR="00C71390" w:rsidP="00912CB8" w:rsidRDefault="0024756F" w14:paraId="1AC965B6" w14:textId="459B0E23">
      <w:pPr>
        <w:pStyle w:val="Lijstalinea"/>
        <w:numPr>
          <w:ilvl w:val="0"/>
          <w:numId w:val="4"/>
        </w:numPr>
        <w:spacing w:line="276" w:lineRule="auto"/>
        <w:rPr>
          <w:rFonts w:ascii="Arial" w:hAnsi="Arial" w:cs="Arial" w:eastAsiaTheme="majorEastAsia"/>
          <w:color w:val="2F5496" w:themeColor="accent1" w:themeShade="BF"/>
          <w:sz w:val="36"/>
          <w:szCs w:val="36"/>
        </w:rPr>
      </w:pPr>
      <w:r w:rsidRPr="0C84E42D">
        <w:rPr>
          <w:rFonts w:ascii="Arial" w:hAnsi="Arial" w:cs="Arial"/>
        </w:rPr>
        <w:t xml:space="preserve">Alle leidingen eindigen op ca. 150 mm boven de vloer </w:t>
      </w:r>
      <w:r w:rsidRPr="0C84E42D" w:rsidR="26A50166">
        <w:rPr>
          <w:rFonts w:ascii="Arial" w:hAnsi="Arial" w:cs="Arial"/>
        </w:rPr>
        <w:t>en zijn voorzien van een</w:t>
      </w:r>
      <w:r w:rsidRPr="0C84E42D">
        <w:rPr>
          <w:rFonts w:ascii="Arial" w:hAnsi="Arial" w:cs="Arial"/>
        </w:rPr>
        <w:t xml:space="preserve"> stopkra</w:t>
      </w:r>
      <w:r w:rsidRPr="0C84E42D" w:rsidR="2D0A6E86">
        <w:rPr>
          <w:rFonts w:ascii="Arial" w:hAnsi="Arial" w:cs="Arial"/>
        </w:rPr>
        <w:t>a</w:t>
      </w:r>
      <w:r w:rsidRPr="0C84E42D">
        <w:rPr>
          <w:rFonts w:ascii="Arial" w:hAnsi="Arial" w:cs="Arial"/>
        </w:rPr>
        <w:t>n.</w:t>
      </w:r>
    </w:p>
    <w:p w:rsidRPr="004A01B6" w:rsidR="00C71390" w:rsidP="00DF1111" w:rsidRDefault="00C71390" w14:paraId="2FFC85E0" w14:textId="77777777">
      <w:pPr>
        <w:spacing w:line="276" w:lineRule="auto"/>
        <w:rPr>
          <w:rFonts w:ascii="Arial" w:hAnsi="Arial" w:cs="Arial"/>
        </w:rPr>
      </w:pPr>
    </w:p>
    <w:p w:rsidRPr="00106434" w:rsidR="00485780" w:rsidP="00912CB8" w:rsidRDefault="00485780" w14:paraId="59C273B3" w14:textId="6F120A5E">
      <w:pPr>
        <w:pStyle w:val="Kop2"/>
        <w:numPr>
          <w:ilvl w:val="1"/>
          <w:numId w:val="5"/>
        </w:numPr>
        <w:spacing w:line="276" w:lineRule="auto"/>
        <w:rPr>
          <w:rFonts w:ascii="Arial" w:hAnsi="Arial" w:cs="Arial"/>
        </w:rPr>
      </w:pPr>
      <w:bookmarkStart w:name="_Toc169880801" w:id="3"/>
      <w:r w:rsidRPr="004A01B6">
        <w:rPr>
          <w:rFonts w:ascii="Arial" w:hAnsi="Arial" w:cs="Arial"/>
        </w:rPr>
        <w:t>Functionele uitgangspunten</w:t>
      </w:r>
      <w:bookmarkEnd w:id="3"/>
    </w:p>
    <w:p w:rsidRPr="004A01B6" w:rsidR="00485780" w:rsidP="00DF1111" w:rsidRDefault="001C4E94" w14:paraId="26547145" w14:textId="29F7F6BB">
      <w:pPr>
        <w:pStyle w:val="Kop3"/>
        <w:spacing w:line="276" w:lineRule="auto"/>
        <w:rPr>
          <w:rFonts w:ascii="Arial" w:hAnsi="Arial" w:cs="Arial"/>
        </w:rPr>
      </w:pPr>
      <w:bookmarkStart w:name="_Toc169880802" w:id="4"/>
      <w:r w:rsidRPr="004A01B6">
        <w:rPr>
          <w:rFonts w:ascii="Arial" w:hAnsi="Arial" w:cs="Arial"/>
        </w:rPr>
        <w:t xml:space="preserve">1.3.1 </w:t>
      </w:r>
      <w:r w:rsidRPr="004A01B6" w:rsidR="00485780">
        <w:rPr>
          <w:rFonts w:ascii="Arial" w:hAnsi="Arial" w:cs="Arial"/>
        </w:rPr>
        <w:t>Ergonomie</w:t>
      </w:r>
      <w:bookmarkEnd w:id="4"/>
    </w:p>
    <w:p w:rsidRPr="004A01B6" w:rsidR="00B5291F" w:rsidP="00DF1111" w:rsidRDefault="00496285" w14:paraId="1B686103" w14:textId="72228C8A">
      <w:pPr>
        <w:spacing w:line="276" w:lineRule="auto"/>
        <w:rPr>
          <w:rFonts w:ascii="Arial" w:hAnsi="Arial" w:cs="Arial"/>
        </w:rPr>
      </w:pPr>
      <w:r w:rsidRPr="004A01B6">
        <w:rPr>
          <w:rFonts w:ascii="Arial" w:hAnsi="Arial" w:cs="Arial"/>
        </w:rPr>
        <w:t>Bedieningsgemak en goede arbeidsomstandigheden bevorderen de snelheid van werken en zijn noodzakelijk voor het welzijn van de medewerkers. Om dit te kunnen bereiken worden aan de apparatuur de volgende eisen gesteld en zal hierop beoordeeld worden:</w:t>
      </w:r>
    </w:p>
    <w:p w:rsidRPr="004A01B6" w:rsidR="00496285" w:rsidP="00912CB8" w:rsidRDefault="00DA352E" w14:paraId="06E84AF7" w14:textId="3A75AB58">
      <w:pPr>
        <w:pStyle w:val="Lijstalinea"/>
        <w:numPr>
          <w:ilvl w:val="0"/>
          <w:numId w:val="4"/>
        </w:numPr>
        <w:spacing w:line="276" w:lineRule="auto"/>
        <w:rPr>
          <w:rFonts w:ascii="Arial" w:hAnsi="Arial" w:cs="Arial"/>
        </w:rPr>
      </w:pPr>
      <w:r w:rsidRPr="0C84E42D">
        <w:rPr>
          <w:rFonts w:ascii="Arial" w:hAnsi="Arial" w:cs="Arial"/>
        </w:rPr>
        <w:t>Geluids- en thermische isolatie moet voldoen aan ARBO</w:t>
      </w:r>
      <w:r w:rsidRPr="0C84E42D" w:rsidR="6E0C55A0">
        <w:rPr>
          <w:rFonts w:ascii="Arial" w:hAnsi="Arial" w:cs="Arial"/>
        </w:rPr>
        <w:t>-wet</w:t>
      </w:r>
      <w:r w:rsidRPr="0C84E42D">
        <w:rPr>
          <w:rFonts w:ascii="Arial" w:hAnsi="Arial" w:cs="Arial"/>
        </w:rPr>
        <w:t>;</w:t>
      </w:r>
    </w:p>
    <w:p w:rsidRPr="004A01B6" w:rsidR="00DA352E" w:rsidP="00912CB8" w:rsidRDefault="00DA352E" w14:paraId="7E6F81E9" w14:textId="051E3284">
      <w:pPr>
        <w:pStyle w:val="Lijstalinea"/>
        <w:numPr>
          <w:ilvl w:val="0"/>
          <w:numId w:val="4"/>
        </w:numPr>
        <w:spacing w:line="276" w:lineRule="auto"/>
        <w:rPr>
          <w:rFonts w:ascii="Arial" w:hAnsi="Arial" w:cs="Arial"/>
        </w:rPr>
      </w:pPr>
      <w:r w:rsidRPr="004A01B6">
        <w:rPr>
          <w:rFonts w:ascii="Arial" w:hAnsi="Arial" w:cs="Arial"/>
        </w:rPr>
        <w:t>Eenvoudige en veilige bediening;</w:t>
      </w:r>
    </w:p>
    <w:p w:rsidRPr="004A01B6" w:rsidR="00DA352E" w:rsidP="00912CB8" w:rsidRDefault="00DA352E" w14:paraId="7347F7A2" w14:textId="60619327">
      <w:pPr>
        <w:pStyle w:val="Lijstalinea"/>
        <w:numPr>
          <w:ilvl w:val="0"/>
          <w:numId w:val="4"/>
        </w:numPr>
        <w:spacing w:line="276" w:lineRule="auto"/>
        <w:rPr>
          <w:rFonts w:ascii="Arial" w:hAnsi="Arial" w:cs="Arial"/>
        </w:rPr>
      </w:pPr>
      <w:r w:rsidRPr="0C84E42D">
        <w:rPr>
          <w:rFonts w:ascii="Arial" w:hAnsi="Arial" w:cs="Arial"/>
        </w:rPr>
        <w:t>Eenvoudig te reinigen</w:t>
      </w:r>
      <w:r w:rsidR="009B27EE">
        <w:rPr>
          <w:rFonts w:ascii="Arial" w:hAnsi="Arial" w:cs="Arial"/>
        </w:rPr>
        <w:t>.</w:t>
      </w:r>
    </w:p>
    <w:p w:rsidRPr="004A01B6" w:rsidR="00B5291F" w:rsidP="00DF1111" w:rsidRDefault="00B5291F" w14:paraId="55D98673" w14:textId="77777777">
      <w:pPr>
        <w:spacing w:line="276" w:lineRule="auto"/>
        <w:rPr>
          <w:rFonts w:ascii="Arial" w:hAnsi="Arial" w:cs="Arial"/>
        </w:rPr>
      </w:pPr>
    </w:p>
    <w:p w:rsidRPr="004A01B6" w:rsidR="00B5291F" w:rsidP="00DF1111" w:rsidRDefault="001C4E94" w14:paraId="5A729265" w14:textId="197657CD">
      <w:pPr>
        <w:pStyle w:val="Kop3"/>
        <w:spacing w:line="276" w:lineRule="auto"/>
        <w:rPr>
          <w:rFonts w:ascii="Arial" w:hAnsi="Arial" w:cs="Arial"/>
        </w:rPr>
      </w:pPr>
      <w:bookmarkStart w:name="_Toc169880803" w:id="5"/>
      <w:r w:rsidRPr="004A01B6">
        <w:rPr>
          <w:rFonts w:ascii="Arial" w:hAnsi="Arial" w:cs="Arial"/>
        </w:rPr>
        <w:t xml:space="preserve">1.3.2 </w:t>
      </w:r>
      <w:r w:rsidRPr="004A01B6" w:rsidR="00B5291F">
        <w:rPr>
          <w:rFonts w:ascii="Arial" w:hAnsi="Arial" w:cs="Arial"/>
        </w:rPr>
        <w:t>Hygiëne</w:t>
      </w:r>
      <w:bookmarkEnd w:id="5"/>
      <w:r w:rsidRPr="004A01B6" w:rsidR="00B5291F">
        <w:rPr>
          <w:rFonts w:ascii="Arial" w:hAnsi="Arial" w:cs="Arial"/>
        </w:rPr>
        <w:t xml:space="preserve"> </w:t>
      </w:r>
    </w:p>
    <w:p w:rsidRPr="004A01B6" w:rsidR="00B5291F" w:rsidP="00DF1111" w:rsidRDefault="00A74519" w14:paraId="3F7B64D9" w14:textId="0D49DB92">
      <w:pPr>
        <w:spacing w:line="276" w:lineRule="auto"/>
        <w:rPr>
          <w:rFonts w:ascii="Arial" w:hAnsi="Arial" w:cs="Arial"/>
        </w:rPr>
      </w:pPr>
      <w:r w:rsidRPr="0C84E42D">
        <w:rPr>
          <w:rFonts w:ascii="Arial" w:hAnsi="Arial" w:cs="Arial"/>
        </w:rPr>
        <w:t>Het Erasmus MC</w:t>
      </w:r>
      <w:r w:rsidRPr="0C84E42D" w:rsidR="008A0B63">
        <w:rPr>
          <w:rFonts w:ascii="Arial" w:hAnsi="Arial" w:cs="Arial"/>
        </w:rPr>
        <w:t xml:space="preserve"> stelt de volgende hygiënische eisen</w:t>
      </w:r>
      <w:r w:rsidRPr="0C84E42D" w:rsidR="005B54B5">
        <w:rPr>
          <w:rFonts w:ascii="Arial" w:hAnsi="Arial" w:cs="Arial"/>
        </w:rPr>
        <w:t xml:space="preserve"> aan alle keukenapparatuur</w:t>
      </w:r>
      <w:r w:rsidRPr="0C84E42D" w:rsidR="008A0B63">
        <w:rPr>
          <w:rFonts w:ascii="Arial" w:hAnsi="Arial" w:cs="Arial"/>
        </w:rPr>
        <w:t>:</w:t>
      </w:r>
    </w:p>
    <w:p w:rsidRPr="004A01B6" w:rsidR="0023526A" w:rsidP="00912CB8" w:rsidRDefault="005B54B5" w14:paraId="0FB474A5" w14:textId="7F800AD6">
      <w:pPr>
        <w:pStyle w:val="Lijstalinea"/>
        <w:numPr>
          <w:ilvl w:val="0"/>
          <w:numId w:val="4"/>
        </w:numPr>
        <w:spacing w:line="276" w:lineRule="auto"/>
        <w:rPr>
          <w:rFonts w:ascii="Arial" w:hAnsi="Arial" w:cs="Arial"/>
        </w:rPr>
      </w:pPr>
      <w:r w:rsidRPr="0C84E42D">
        <w:rPr>
          <w:rFonts w:ascii="Arial" w:hAnsi="Arial" w:cs="Arial"/>
        </w:rPr>
        <w:t>V</w:t>
      </w:r>
      <w:r w:rsidRPr="0C84E42D" w:rsidR="0023526A">
        <w:rPr>
          <w:rFonts w:ascii="Arial" w:hAnsi="Arial" w:cs="Arial"/>
        </w:rPr>
        <w:t>oldoe</w:t>
      </w:r>
      <w:r w:rsidR="009B27EE">
        <w:rPr>
          <w:rFonts w:ascii="Arial" w:hAnsi="Arial" w:cs="Arial"/>
        </w:rPr>
        <w:t>n</w:t>
      </w:r>
      <w:r w:rsidRPr="0C84E42D" w:rsidR="0023526A">
        <w:rPr>
          <w:rFonts w:ascii="Arial" w:hAnsi="Arial" w:cs="Arial"/>
        </w:rPr>
        <w:t xml:space="preserve"> aan W</w:t>
      </w:r>
      <w:r w:rsidRPr="0C84E42D">
        <w:rPr>
          <w:rFonts w:ascii="Arial" w:hAnsi="Arial" w:cs="Arial"/>
        </w:rPr>
        <w:t>a</w:t>
      </w:r>
      <w:r w:rsidRPr="0C84E42D" w:rsidR="0023526A">
        <w:rPr>
          <w:rFonts w:ascii="Arial" w:hAnsi="Arial" w:cs="Arial"/>
        </w:rPr>
        <w:t>renwet</w:t>
      </w:r>
      <w:r w:rsidRPr="0C84E42D" w:rsidR="6896A58D">
        <w:rPr>
          <w:rFonts w:ascii="Arial" w:hAnsi="Arial" w:cs="Arial"/>
        </w:rPr>
        <w:t>besluit</w:t>
      </w:r>
      <w:r w:rsidRPr="0C84E42D" w:rsidR="0023526A">
        <w:rPr>
          <w:rFonts w:ascii="Arial" w:hAnsi="Arial" w:cs="Arial"/>
        </w:rPr>
        <w:t xml:space="preserve"> Hygiëne van levensmiddelen (WHL)</w:t>
      </w:r>
    </w:p>
    <w:p w:rsidRPr="004A01B6" w:rsidR="0023526A" w:rsidP="00912CB8" w:rsidRDefault="00526AC5" w14:paraId="2D40C079" w14:textId="2F6FD7CD">
      <w:pPr>
        <w:pStyle w:val="Lijstalinea"/>
        <w:numPr>
          <w:ilvl w:val="0"/>
          <w:numId w:val="4"/>
        </w:numPr>
        <w:spacing w:line="276" w:lineRule="auto"/>
        <w:rPr>
          <w:rFonts w:ascii="Arial" w:hAnsi="Arial" w:cs="Arial"/>
        </w:rPr>
      </w:pPr>
      <w:r w:rsidRPr="004A01B6">
        <w:rPr>
          <w:rFonts w:ascii="Arial" w:hAnsi="Arial" w:cs="Arial"/>
        </w:rPr>
        <w:t xml:space="preserve">Voorzien van </w:t>
      </w:r>
      <w:r w:rsidRPr="004A01B6" w:rsidR="0023526A">
        <w:rPr>
          <w:rFonts w:ascii="Arial" w:hAnsi="Arial" w:cs="Arial"/>
        </w:rPr>
        <w:t>CE-keurmerk;</w:t>
      </w:r>
    </w:p>
    <w:p w:rsidRPr="004A01B6" w:rsidR="0023526A" w:rsidP="00912CB8" w:rsidRDefault="00526AC5" w14:paraId="7172CB96" w14:textId="0097E8B1">
      <w:pPr>
        <w:pStyle w:val="Lijstalinea"/>
        <w:numPr>
          <w:ilvl w:val="0"/>
          <w:numId w:val="4"/>
        </w:numPr>
        <w:spacing w:line="276" w:lineRule="auto"/>
        <w:rPr>
          <w:rFonts w:ascii="Arial" w:hAnsi="Arial" w:cs="Arial"/>
        </w:rPr>
      </w:pPr>
      <w:r w:rsidRPr="004A01B6">
        <w:rPr>
          <w:rFonts w:ascii="Arial" w:hAnsi="Arial" w:cs="Arial"/>
        </w:rPr>
        <w:t>Goed schoon te maken en te desinfecteren</w:t>
      </w:r>
      <w:r w:rsidRPr="004A01B6" w:rsidR="00751F3A">
        <w:rPr>
          <w:rFonts w:ascii="Arial" w:hAnsi="Arial" w:cs="Arial"/>
        </w:rPr>
        <w:t>;</w:t>
      </w:r>
    </w:p>
    <w:p w:rsidRPr="00B06ED5" w:rsidR="00751F3A" w:rsidP="00912CB8" w:rsidRDefault="16BF2732" w14:paraId="37E58B1A" w14:textId="298449A0">
      <w:pPr>
        <w:pStyle w:val="Lijstalinea"/>
        <w:numPr>
          <w:ilvl w:val="0"/>
          <w:numId w:val="4"/>
        </w:numPr>
        <w:spacing w:line="276" w:lineRule="auto"/>
        <w:rPr>
          <w:rFonts w:ascii="Arial" w:hAnsi="Arial" w:cs="Arial"/>
        </w:rPr>
      </w:pPr>
      <w:r w:rsidRPr="00B06ED5">
        <w:rPr>
          <w:rFonts w:ascii="Arial" w:hAnsi="Arial" w:cs="Arial"/>
        </w:rPr>
        <w:t>Losse o</w:t>
      </w:r>
      <w:r w:rsidRPr="00B06ED5" w:rsidR="00751F3A">
        <w:rPr>
          <w:rFonts w:ascii="Arial" w:hAnsi="Arial" w:cs="Arial"/>
        </w:rPr>
        <w:t>nderdelen zijn uitneembaar voor reiniging;</w:t>
      </w:r>
    </w:p>
    <w:p w:rsidRPr="004A01B6" w:rsidR="00751F3A" w:rsidP="00912CB8" w:rsidRDefault="00751F3A" w14:paraId="062016AC" w14:textId="1D1BF43C">
      <w:pPr>
        <w:pStyle w:val="Lijstalinea"/>
        <w:numPr>
          <w:ilvl w:val="0"/>
          <w:numId w:val="4"/>
        </w:numPr>
        <w:spacing w:line="276" w:lineRule="auto"/>
        <w:rPr>
          <w:rFonts w:ascii="Arial" w:hAnsi="Arial" w:cs="Arial"/>
        </w:rPr>
      </w:pPr>
      <w:r w:rsidRPr="004A01B6">
        <w:rPr>
          <w:rFonts w:ascii="Arial" w:hAnsi="Arial" w:cs="Arial"/>
        </w:rPr>
        <w:t xml:space="preserve">Bevat geen </w:t>
      </w:r>
      <w:r w:rsidRPr="004A01B6" w:rsidR="0056370D">
        <w:rPr>
          <w:rFonts w:ascii="Arial" w:hAnsi="Arial" w:cs="Arial"/>
        </w:rPr>
        <w:t xml:space="preserve">kieren, richels, </w:t>
      </w:r>
      <w:r w:rsidRPr="004A01B6">
        <w:rPr>
          <w:rFonts w:ascii="Arial" w:hAnsi="Arial" w:cs="Arial"/>
        </w:rPr>
        <w:t>scherpe randen, hoeken of onbereikbare plaatsen</w:t>
      </w:r>
      <w:r w:rsidR="009B27EE">
        <w:rPr>
          <w:rFonts w:ascii="Arial" w:hAnsi="Arial" w:cs="Arial"/>
        </w:rPr>
        <w:t>.</w:t>
      </w:r>
    </w:p>
    <w:p w:rsidRPr="004A01B6" w:rsidR="00B5291F" w:rsidP="00DF1111" w:rsidRDefault="00B5291F" w14:paraId="40C47F41" w14:textId="77777777">
      <w:pPr>
        <w:spacing w:line="276" w:lineRule="auto"/>
        <w:rPr>
          <w:rFonts w:ascii="Arial" w:hAnsi="Arial" w:cs="Arial"/>
        </w:rPr>
      </w:pPr>
    </w:p>
    <w:p w:rsidRPr="004A01B6" w:rsidR="00B5291F" w:rsidP="00DF1111" w:rsidRDefault="001C4E94" w14:paraId="3D3FBAF7" w14:textId="142BD1CF">
      <w:pPr>
        <w:pStyle w:val="Kop3"/>
        <w:spacing w:line="276" w:lineRule="auto"/>
        <w:rPr>
          <w:rFonts w:ascii="Arial" w:hAnsi="Arial" w:cs="Arial"/>
        </w:rPr>
      </w:pPr>
      <w:bookmarkStart w:name="_Toc169880804" w:id="6"/>
      <w:r w:rsidRPr="004A01B6">
        <w:rPr>
          <w:rFonts w:ascii="Arial" w:hAnsi="Arial" w:cs="Arial"/>
        </w:rPr>
        <w:t xml:space="preserve">1.3.3 </w:t>
      </w:r>
      <w:r w:rsidRPr="004A01B6" w:rsidR="00B5291F">
        <w:rPr>
          <w:rFonts w:ascii="Arial" w:hAnsi="Arial" w:cs="Arial"/>
        </w:rPr>
        <w:t>Uitvoering</w:t>
      </w:r>
      <w:bookmarkEnd w:id="6"/>
    </w:p>
    <w:p w:rsidRPr="004A01B6" w:rsidR="00A3427D" w:rsidP="00DF1111" w:rsidRDefault="00A3427D" w14:paraId="5E3BFD12" w14:textId="3821647B">
      <w:pPr>
        <w:spacing w:line="276" w:lineRule="auto"/>
        <w:rPr>
          <w:rFonts w:ascii="Arial" w:hAnsi="Arial" w:cs="Arial"/>
        </w:rPr>
      </w:pPr>
      <w:r w:rsidRPr="153C6A4B">
        <w:rPr>
          <w:rFonts w:ascii="Arial" w:hAnsi="Arial" w:cs="Arial"/>
        </w:rPr>
        <w:t xml:space="preserve">De werkhoogte van apparatuur en </w:t>
      </w:r>
      <w:r w:rsidRPr="00B06ED5">
        <w:rPr>
          <w:rFonts w:ascii="Arial" w:hAnsi="Arial" w:cs="Arial"/>
        </w:rPr>
        <w:t>meubilair is minimaal 920 mm, de</w:t>
      </w:r>
      <w:r w:rsidRPr="153C6A4B">
        <w:rPr>
          <w:rFonts w:ascii="Arial" w:hAnsi="Arial" w:cs="Arial"/>
        </w:rPr>
        <w:t xml:space="preserve"> rvs roosters en legborden in de meubels op 250 mm hoogte uit </w:t>
      </w:r>
      <w:r w:rsidRPr="153C6A4B" w:rsidR="00443D40">
        <w:rPr>
          <w:rFonts w:ascii="Arial" w:hAnsi="Arial" w:cs="Arial"/>
        </w:rPr>
        <w:t>de vloer gemonteerd.</w:t>
      </w:r>
    </w:p>
    <w:p w:rsidRPr="004A01B6" w:rsidR="00443D40" w:rsidP="00DF1111" w:rsidRDefault="00443D40" w14:paraId="6E36DDFD" w14:textId="77777777">
      <w:pPr>
        <w:spacing w:line="276" w:lineRule="auto"/>
        <w:rPr>
          <w:rFonts w:ascii="Arial" w:hAnsi="Arial" w:cs="Arial"/>
        </w:rPr>
      </w:pPr>
    </w:p>
    <w:p w:rsidRPr="004A01B6" w:rsidR="00575913" w:rsidP="00DF1111" w:rsidRDefault="00575913" w14:paraId="4F97CBA2" w14:textId="3C568513">
      <w:pPr>
        <w:spacing w:line="276" w:lineRule="auto"/>
        <w:rPr>
          <w:rFonts w:ascii="Arial" w:hAnsi="Arial" w:cs="Arial"/>
        </w:rPr>
      </w:pPr>
      <w:r w:rsidRPr="004A01B6">
        <w:rPr>
          <w:rFonts w:ascii="Arial" w:hAnsi="Arial" w:cs="Arial"/>
        </w:rPr>
        <w:t>Voor alle apparatuur zijn de volgende materiaalvereisten:</w:t>
      </w:r>
    </w:p>
    <w:p w:rsidRPr="00B06ED5" w:rsidR="00575913" w:rsidP="00912CB8" w:rsidRDefault="00575913" w14:paraId="0D6BD56E" w14:textId="20A4980C">
      <w:pPr>
        <w:pStyle w:val="Lijstalinea"/>
        <w:numPr>
          <w:ilvl w:val="0"/>
          <w:numId w:val="4"/>
        </w:numPr>
        <w:spacing w:line="276" w:lineRule="auto"/>
        <w:rPr>
          <w:rFonts w:ascii="Arial" w:hAnsi="Arial" w:cs="Arial"/>
        </w:rPr>
      </w:pPr>
      <w:r w:rsidRPr="00B06ED5">
        <w:rPr>
          <w:rFonts w:ascii="Arial" w:hAnsi="Arial" w:cs="Arial"/>
        </w:rPr>
        <w:t>Alle in dit bestek opgenomen apparatuur</w:t>
      </w:r>
      <w:r w:rsidRPr="00B06ED5" w:rsidR="00C170CE">
        <w:rPr>
          <w:rFonts w:ascii="Arial" w:hAnsi="Arial" w:cs="Arial"/>
        </w:rPr>
        <w:t xml:space="preserve">, rvs bladen, </w:t>
      </w:r>
      <w:r w:rsidRPr="00B06ED5" w:rsidR="158EE6B5">
        <w:rPr>
          <w:rFonts w:ascii="Arial" w:hAnsi="Arial" w:cs="Arial"/>
        </w:rPr>
        <w:t xml:space="preserve">frames van werktafels en aanrechten, </w:t>
      </w:r>
      <w:r w:rsidRPr="00B06ED5" w:rsidR="00C170CE">
        <w:rPr>
          <w:rFonts w:ascii="Arial" w:hAnsi="Arial" w:cs="Arial"/>
        </w:rPr>
        <w:t>legborden, wandschappen en plinten zijn</w:t>
      </w:r>
      <w:r w:rsidRPr="00B06ED5">
        <w:rPr>
          <w:rFonts w:ascii="Arial" w:hAnsi="Arial" w:cs="Arial"/>
        </w:rPr>
        <w:t xml:space="preserve"> van roestvrijstaal of expliciet anders aangegeven. </w:t>
      </w:r>
      <w:r w:rsidRPr="00B06ED5" w:rsidR="00DF4D98">
        <w:rPr>
          <w:rFonts w:ascii="Arial" w:hAnsi="Arial" w:cs="Arial"/>
        </w:rPr>
        <w:t>Roestvrijstaal is 1,25 mm dik roestvrijstaal 18/8, kwaliteit A.I.S.I. 304</w:t>
      </w:r>
      <w:r w:rsidRPr="00B06ED5" w:rsidR="006F6CF2">
        <w:rPr>
          <w:rFonts w:ascii="Arial" w:hAnsi="Arial" w:cs="Arial"/>
        </w:rPr>
        <w:t>, de lassen zorgvuldig geslepen en gepolijst</w:t>
      </w:r>
      <w:r w:rsidRPr="00B06ED5" w:rsidR="00CE39E5">
        <w:rPr>
          <w:rFonts w:ascii="Arial" w:hAnsi="Arial" w:cs="Arial"/>
        </w:rPr>
        <w:t xml:space="preserve">. Het geheel is glad, strak en watervast gelijmd op 18 mm multiplex plaat, de onder- en zijkanten </w:t>
      </w:r>
      <w:r w:rsidRPr="00B06ED5" w:rsidR="00A3427D">
        <w:rPr>
          <w:rFonts w:ascii="Arial" w:hAnsi="Arial" w:cs="Arial"/>
        </w:rPr>
        <w:t>tweemaal behandeld met schimmelwerende coating;</w:t>
      </w:r>
    </w:p>
    <w:p w:rsidRPr="004A01B6" w:rsidR="00FE1489" w:rsidP="00912CB8" w:rsidRDefault="00FE1489" w14:paraId="43450491" w14:textId="48AEFECA">
      <w:pPr>
        <w:pStyle w:val="Lijstalinea"/>
        <w:numPr>
          <w:ilvl w:val="0"/>
          <w:numId w:val="4"/>
        </w:numPr>
        <w:spacing w:line="276" w:lineRule="auto"/>
        <w:rPr>
          <w:rFonts w:ascii="Arial" w:hAnsi="Arial" w:cs="Arial"/>
        </w:rPr>
      </w:pPr>
      <w:r w:rsidRPr="004A01B6">
        <w:rPr>
          <w:rFonts w:ascii="Arial" w:hAnsi="Arial" w:cs="Arial"/>
        </w:rPr>
        <w:t>Alle apparatuur met roestvrijstaal heeft een mat geborstelde uitvoering. Naden zijn met transparante tweecomponentenkit gedicht</w:t>
      </w:r>
      <w:r w:rsidR="001D3B23">
        <w:rPr>
          <w:rFonts w:ascii="Arial" w:hAnsi="Arial" w:cs="Arial"/>
        </w:rPr>
        <w:t>;</w:t>
      </w:r>
    </w:p>
    <w:p w:rsidRPr="00B06ED5" w:rsidR="002237C4" w:rsidP="00912CB8" w:rsidRDefault="002237C4" w14:paraId="53F3D939" w14:textId="1735D0D1">
      <w:pPr>
        <w:pStyle w:val="Lijstalinea"/>
        <w:numPr>
          <w:ilvl w:val="0"/>
          <w:numId w:val="4"/>
        </w:numPr>
        <w:spacing w:line="276" w:lineRule="auto"/>
        <w:rPr>
          <w:rFonts w:ascii="Arial" w:hAnsi="Arial" w:cs="Arial"/>
        </w:rPr>
      </w:pPr>
      <w:r w:rsidRPr="153C6A4B">
        <w:rPr>
          <w:rFonts w:ascii="Arial" w:hAnsi="Arial" w:cs="Arial"/>
        </w:rPr>
        <w:t xml:space="preserve">De </w:t>
      </w:r>
      <w:r w:rsidRPr="153C6A4B" w:rsidR="00E22B29">
        <w:rPr>
          <w:rFonts w:ascii="Arial" w:hAnsi="Arial" w:cs="Arial"/>
        </w:rPr>
        <w:t>rvs blokprofielen vormen één geheel met de roestvrijstalen bladen</w:t>
      </w:r>
      <w:r w:rsidRPr="153C6A4B" w:rsidR="00813931">
        <w:rPr>
          <w:rFonts w:ascii="Arial" w:hAnsi="Arial" w:cs="Arial"/>
        </w:rPr>
        <w:t xml:space="preserve">. De </w:t>
      </w:r>
      <w:r w:rsidRPr="00B06ED5" w:rsidR="00813931">
        <w:rPr>
          <w:rFonts w:ascii="Arial" w:hAnsi="Arial" w:cs="Arial"/>
        </w:rPr>
        <w:t>kopse kant is dichtgelast.</w:t>
      </w:r>
      <w:r w:rsidRPr="00B06ED5" w:rsidR="00776FB3">
        <w:rPr>
          <w:rFonts w:ascii="Arial" w:hAnsi="Arial" w:cs="Arial"/>
        </w:rPr>
        <w:t xml:space="preserve"> De blokprofielen bevinden zich </w:t>
      </w:r>
      <w:r w:rsidRPr="00B06ED5" w:rsidR="34CA8668">
        <w:rPr>
          <w:rFonts w:ascii="Arial" w:hAnsi="Arial" w:cs="Arial"/>
        </w:rPr>
        <w:t xml:space="preserve">op die plaatsen waar tafels aansluiten op wanden en/ of kozijnen </w:t>
      </w:r>
      <w:r w:rsidRPr="00B06ED5" w:rsidR="007D3363">
        <w:rPr>
          <w:rFonts w:ascii="Arial" w:hAnsi="Arial" w:cs="Arial"/>
        </w:rPr>
        <w:t>en zijn gevuld met schimmelwerende, behandelde houten latte</w:t>
      </w:r>
      <w:r w:rsidRPr="00B06ED5" w:rsidR="00555554">
        <w:rPr>
          <w:rFonts w:ascii="Arial" w:hAnsi="Arial" w:cs="Arial"/>
        </w:rPr>
        <w:t>n;</w:t>
      </w:r>
    </w:p>
    <w:p w:rsidRPr="00B06ED5" w:rsidR="00575913" w:rsidP="00912CB8" w:rsidRDefault="00575913" w14:paraId="7CE78CB0" w14:textId="6DF92A83">
      <w:pPr>
        <w:pStyle w:val="Lijstalinea"/>
        <w:numPr>
          <w:ilvl w:val="0"/>
          <w:numId w:val="4"/>
        </w:numPr>
        <w:spacing w:line="276" w:lineRule="auto"/>
        <w:rPr>
          <w:rFonts w:ascii="Arial" w:hAnsi="Arial" w:cs="Arial"/>
        </w:rPr>
      </w:pPr>
      <w:r w:rsidRPr="00B06ED5">
        <w:rPr>
          <w:rFonts w:ascii="Arial" w:hAnsi="Arial" w:cs="Arial"/>
        </w:rPr>
        <w:t>Apparatuur bevat geen materialen waar</w:t>
      </w:r>
      <w:r w:rsidRPr="00B06ED5" w:rsidR="4A537129">
        <w:rPr>
          <w:rFonts w:ascii="Arial" w:hAnsi="Arial" w:cs="Arial"/>
        </w:rPr>
        <w:t>door bij</w:t>
      </w:r>
      <w:r w:rsidRPr="00B06ED5">
        <w:rPr>
          <w:rFonts w:ascii="Arial" w:hAnsi="Arial" w:cs="Arial"/>
        </w:rPr>
        <w:t xml:space="preserve"> vochtschade</w:t>
      </w:r>
      <w:r w:rsidRPr="00B06ED5" w:rsidR="1B820146">
        <w:rPr>
          <w:rFonts w:ascii="Arial" w:hAnsi="Arial" w:cs="Arial"/>
        </w:rPr>
        <w:t xml:space="preserve"> </w:t>
      </w:r>
      <w:r w:rsidRPr="00B06ED5">
        <w:rPr>
          <w:rFonts w:ascii="Arial" w:hAnsi="Arial" w:cs="Arial"/>
        </w:rPr>
        <w:t>opzwelling of kromtrekking van oppervlakten kan ontstaan</w:t>
      </w:r>
      <w:r w:rsidRPr="00B06ED5" w:rsidR="00555554">
        <w:rPr>
          <w:rFonts w:ascii="Arial" w:hAnsi="Arial" w:cs="Arial"/>
        </w:rPr>
        <w:t>;</w:t>
      </w:r>
    </w:p>
    <w:p w:rsidRPr="004A01B6" w:rsidR="00443D40" w:rsidP="00912CB8" w:rsidRDefault="00443D40" w14:paraId="768EC80A" w14:textId="5F6ED50F">
      <w:pPr>
        <w:pStyle w:val="Lijstalinea"/>
        <w:numPr>
          <w:ilvl w:val="0"/>
          <w:numId w:val="4"/>
        </w:numPr>
        <w:spacing w:line="276" w:lineRule="auto"/>
        <w:rPr>
          <w:rFonts w:ascii="Arial" w:hAnsi="Arial" w:cs="Arial"/>
        </w:rPr>
      </w:pPr>
      <w:r w:rsidRPr="0C84E42D">
        <w:rPr>
          <w:rFonts w:ascii="Arial" w:hAnsi="Arial" w:cs="Arial"/>
        </w:rPr>
        <w:t>De spoelbakken van roestvrijstaal, voorzien van afvoerplug en uitwendig geluiddempend afgewerkt/beplakt met 3 mm bitumenlaag, gela</w:t>
      </w:r>
      <w:r w:rsidRPr="0C84E42D" w:rsidR="00FE1489">
        <w:rPr>
          <w:rFonts w:ascii="Arial" w:hAnsi="Arial" w:cs="Arial"/>
        </w:rPr>
        <w:t>st in het blad</w:t>
      </w:r>
      <w:r w:rsidR="00555554">
        <w:rPr>
          <w:rFonts w:ascii="Arial" w:hAnsi="Arial" w:cs="Arial"/>
        </w:rPr>
        <w:t>;</w:t>
      </w:r>
    </w:p>
    <w:p w:rsidRPr="004A01B6" w:rsidR="00FE1489" w:rsidP="00912CB8" w:rsidRDefault="00EC6CF2" w14:paraId="164EA8C9" w14:textId="2E59969D">
      <w:pPr>
        <w:pStyle w:val="Lijstalinea"/>
        <w:numPr>
          <w:ilvl w:val="0"/>
          <w:numId w:val="4"/>
        </w:numPr>
        <w:spacing w:line="276" w:lineRule="auto"/>
        <w:rPr>
          <w:rFonts w:ascii="Arial" w:hAnsi="Arial" w:cs="Arial"/>
        </w:rPr>
      </w:pPr>
      <w:r w:rsidRPr="153C6A4B">
        <w:rPr>
          <w:rFonts w:ascii="Arial" w:hAnsi="Arial" w:cs="Arial"/>
        </w:rPr>
        <w:t xml:space="preserve">Frames zijn van roestvrijstaal buisprofiel met 40x40x1,25 mm dik </w:t>
      </w:r>
      <w:r w:rsidRPr="153C6A4B" w:rsidR="00C2482A">
        <w:rPr>
          <w:rFonts w:ascii="Arial" w:hAnsi="Arial" w:cs="Arial"/>
        </w:rPr>
        <w:t>en hangen zoveel mogelijk vrij.</w:t>
      </w:r>
      <w:r w:rsidRPr="153C6A4B" w:rsidR="002D5350">
        <w:rPr>
          <w:rFonts w:ascii="Arial" w:hAnsi="Arial" w:cs="Arial"/>
        </w:rPr>
        <w:t xml:space="preserve"> Deze zijn voorzien van stelpoten en zijn corrosiebestendig </w:t>
      </w:r>
      <w:r w:rsidRPr="00B06ED5" w:rsidR="002D5350">
        <w:rPr>
          <w:rFonts w:ascii="Arial" w:hAnsi="Arial" w:cs="Arial"/>
        </w:rPr>
        <w:t>uitgevoerd</w:t>
      </w:r>
      <w:r w:rsidRPr="00B06ED5" w:rsidR="00EC4CC0">
        <w:rPr>
          <w:rFonts w:ascii="Arial" w:hAnsi="Arial" w:cs="Arial"/>
        </w:rPr>
        <w:t>. De kopzijden van de frames</w:t>
      </w:r>
      <w:r w:rsidRPr="00B06ED5" w:rsidR="34005A2C">
        <w:rPr>
          <w:rFonts w:ascii="Arial" w:hAnsi="Arial" w:cs="Arial"/>
        </w:rPr>
        <w:t xml:space="preserve"> en naden</w:t>
      </w:r>
      <w:r w:rsidRPr="00B06ED5" w:rsidR="00EC4CC0">
        <w:rPr>
          <w:rFonts w:ascii="Arial" w:hAnsi="Arial" w:cs="Arial"/>
        </w:rPr>
        <w:t xml:space="preserve"> zijn</w:t>
      </w:r>
      <w:r w:rsidRPr="153C6A4B" w:rsidR="00EC4CC0">
        <w:rPr>
          <w:rFonts w:ascii="Arial" w:hAnsi="Arial" w:cs="Arial"/>
        </w:rPr>
        <w:t xml:space="preserve"> dichtgelast. De tafelframes di</w:t>
      </w:r>
      <w:r w:rsidRPr="153C6A4B" w:rsidR="005D0961">
        <w:rPr>
          <w:rFonts w:ascii="Arial" w:hAnsi="Arial" w:cs="Arial"/>
        </w:rPr>
        <w:t>enen uitsluitend ter plaatse van de spoelbak een volkern of rvs paneel te hebben</w:t>
      </w:r>
      <w:r w:rsidRPr="153C6A4B" w:rsidR="008C134E">
        <w:rPr>
          <w:rFonts w:ascii="Arial" w:hAnsi="Arial" w:cs="Arial"/>
        </w:rPr>
        <w:t>;</w:t>
      </w:r>
    </w:p>
    <w:p w:rsidRPr="004A01B6" w:rsidR="005D0961" w:rsidP="00912CB8" w:rsidRDefault="005D0961" w14:paraId="163010EE" w14:textId="1481B474">
      <w:pPr>
        <w:pStyle w:val="Lijstalinea"/>
        <w:numPr>
          <w:ilvl w:val="0"/>
          <w:numId w:val="4"/>
        </w:numPr>
        <w:spacing w:line="276" w:lineRule="auto"/>
        <w:rPr>
          <w:rFonts w:ascii="Arial" w:hAnsi="Arial" w:cs="Arial"/>
        </w:rPr>
      </w:pPr>
      <w:r w:rsidRPr="004A01B6">
        <w:rPr>
          <w:rFonts w:ascii="Arial" w:hAnsi="Arial" w:cs="Arial"/>
        </w:rPr>
        <w:t xml:space="preserve">De wielen </w:t>
      </w:r>
      <w:r w:rsidRPr="004A01B6" w:rsidR="00405C03">
        <w:rPr>
          <w:rFonts w:ascii="Arial" w:hAnsi="Arial" w:cs="Arial"/>
        </w:rPr>
        <w:t>zijn corrosiebestendig, gelagerd en laten geen strepen achter. Wielen bevatten een diameter van minimaal 125 mm</w:t>
      </w:r>
      <w:r w:rsidR="008C134E">
        <w:rPr>
          <w:rFonts w:ascii="Arial" w:hAnsi="Arial" w:cs="Arial"/>
        </w:rPr>
        <w:t>;</w:t>
      </w:r>
    </w:p>
    <w:p w:rsidR="001832B3" w:rsidP="00912CB8" w:rsidRDefault="00B06ED5" w14:paraId="7312AF35" w14:textId="25B29AD6">
      <w:pPr>
        <w:pStyle w:val="Lijstalinea"/>
        <w:numPr>
          <w:ilvl w:val="0"/>
          <w:numId w:val="4"/>
        </w:numPr>
        <w:spacing w:line="276" w:lineRule="auto"/>
        <w:rPr>
          <w:rFonts w:ascii="Arial" w:hAnsi="Arial" w:cs="Arial"/>
        </w:rPr>
      </w:pPr>
      <w:r>
        <w:rPr>
          <w:rFonts w:ascii="Arial" w:hAnsi="Arial" w:cs="Arial"/>
        </w:rPr>
        <w:t>La</w:t>
      </w:r>
      <w:r w:rsidRPr="153C6A4B" w:rsidR="00636DBF">
        <w:rPr>
          <w:rFonts w:ascii="Arial" w:hAnsi="Arial" w:cs="Arial"/>
        </w:rPr>
        <w:t xml:space="preserve">den, panelen en overige legborden zijn minimaal 10 mm dik </w:t>
      </w:r>
      <w:r w:rsidRPr="153C6A4B" w:rsidR="008C134E">
        <w:rPr>
          <w:rFonts w:ascii="Arial" w:hAnsi="Arial" w:cs="Arial"/>
        </w:rPr>
        <w:t>e</w:t>
      </w:r>
      <w:r w:rsidRPr="153C6A4B" w:rsidR="00636DBF">
        <w:rPr>
          <w:rFonts w:ascii="Arial" w:hAnsi="Arial" w:cs="Arial"/>
        </w:rPr>
        <w:t xml:space="preserve">n </w:t>
      </w:r>
      <w:r w:rsidRPr="153C6A4B" w:rsidR="00E4588C">
        <w:rPr>
          <w:rFonts w:ascii="Arial" w:hAnsi="Arial" w:cs="Arial"/>
        </w:rPr>
        <w:t>zijn wit</w:t>
      </w:r>
      <w:r w:rsidRPr="153C6A4B" w:rsidR="008C134E">
        <w:rPr>
          <w:rFonts w:ascii="Arial" w:hAnsi="Arial" w:cs="Arial"/>
        </w:rPr>
        <w:t>;</w:t>
      </w:r>
    </w:p>
    <w:p w:rsidRPr="004A01B6" w:rsidR="008316AF" w:rsidP="00912CB8" w:rsidRDefault="008316AF" w14:paraId="7F36F38A" w14:textId="001C17F1">
      <w:pPr>
        <w:pStyle w:val="Lijstalinea"/>
        <w:numPr>
          <w:ilvl w:val="0"/>
          <w:numId w:val="4"/>
        </w:numPr>
        <w:spacing w:line="276" w:lineRule="auto"/>
        <w:rPr>
          <w:rFonts w:ascii="Arial" w:hAnsi="Arial" w:cs="Arial"/>
        </w:rPr>
      </w:pPr>
      <w:r w:rsidRPr="008316AF">
        <w:rPr>
          <w:rFonts w:ascii="Arial" w:hAnsi="Arial" w:cs="Arial"/>
        </w:rPr>
        <w:t>Daar waar kasteenheden of ladeblokken in de frames worden gevraagd, dienen voldoende bevesti­gingsprofielen ingelast te zijn om doorzakken te voorkomen.</w:t>
      </w:r>
    </w:p>
    <w:p w:rsidRPr="004A01B6" w:rsidR="00E4588C" w:rsidP="00912CB8" w:rsidRDefault="00E4588C" w14:paraId="58F12D25" w14:textId="586288F2">
      <w:pPr>
        <w:pStyle w:val="Lijstalinea"/>
        <w:numPr>
          <w:ilvl w:val="0"/>
          <w:numId w:val="4"/>
        </w:numPr>
        <w:spacing w:line="276" w:lineRule="auto"/>
        <w:rPr>
          <w:rFonts w:ascii="Arial" w:hAnsi="Arial" w:cs="Arial"/>
        </w:rPr>
      </w:pPr>
      <w:r w:rsidRPr="004A01B6">
        <w:rPr>
          <w:rFonts w:ascii="Arial" w:hAnsi="Arial" w:cs="Arial"/>
        </w:rPr>
        <w:t>Draaideuren draaien 180</w:t>
      </w:r>
      <w:r w:rsidRPr="004A01B6" w:rsidR="006F18C4">
        <w:rPr>
          <w:rFonts w:ascii="Arial" w:hAnsi="Arial" w:cs="Arial"/>
        </w:rPr>
        <w:t xml:space="preserve"> graden </w:t>
      </w:r>
      <w:r w:rsidRPr="004A01B6" w:rsidR="006417E7">
        <w:rPr>
          <w:rFonts w:ascii="Arial" w:hAnsi="Arial" w:cs="Arial"/>
        </w:rPr>
        <w:t>en zijn voorzien van inboorscharnieren en een kunststof of rvs handgreep. Deuren zijn voorzien van magneetsluiting</w:t>
      </w:r>
      <w:r w:rsidR="008C134E">
        <w:rPr>
          <w:rFonts w:ascii="Arial" w:hAnsi="Arial" w:cs="Arial"/>
        </w:rPr>
        <w:t>;</w:t>
      </w:r>
    </w:p>
    <w:p w:rsidRPr="004A01B6" w:rsidR="006417E7" w:rsidP="00912CB8" w:rsidRDefault="00E53A21" w14:paraId="192F8F60" w14:textId="37016122">
      <w:pPr>
        <w:pStyle w:val="Lijstalinea"/>
        <w:numPr>
          <w:ilvl w:val="0"/>
          <w:numId w:val="4"/>
        </w:numPr>
        <w:spacing w:line="276" w:lineRule="auto"/>
        <w:rPr>
          <w:rFonts w:ascii="Arial" w:hAnsi="Arial" w:cs="Arial"/>
        </w:rPr>
      </w:pPr>
      <w:r w:rsidRPr="0C84E42D">
        <w:rPr>
          <w:rFonts w:ascii="Arial" w:hAnsi="Arial" w:cs="Arial"/>
        </w:rPr>
        <w:t>De laden hebben een volkern of rvs front</w:t>
      </w:r>
      <w:r w:rsidRPr="0C84E42D" w:rsidR="000822D0">
        <w:rPr>
          <w:rFonts w:ascii="Arial" w:hAnsi="Arial" w:cs="Arial"/>
        </w:rPr>
        <w:t xml:space="preserve"> en zijn geheel lopend op stevige telescoop</w:t>
      </w:r>
      <w:r w:rsidRPr="0C84E42D" w:rsidR="00EF02E6">
        <w:rPr>
          <w:rFonts w:ascii="Arial" w:hAnsi="Arial" w:cs="Arial"/>
        </w:rPr>
        <w:t xml:space="preserve">geleiders met rollagers en terug-loopbeveiliging. </w:t>
      </w:r>
    </w:p>
    <w:p w:rsidR="0C84E42D" w:rsidP="0C84E42D" w:rsidRDefault="0C84E42D" w14:paraId="3BF44CDD" w14:textId="1E069C1B">
      <w:pPr>
        <w:spacing w:line="276" w:lineRule="auto"/>
        <w:rPr>
          <w:rFonts w:ascii="Arial" w:hAnsi="Arial" w:cs="Arial"/>
          <w:highlight w:val="yellow"/>
        </w:rPr>
      </w:pPr>
    </w:p>
    <w:p w:rsidR="00BB659D" w:rsidRDefault="00BB659D" w14:paraId="4FCD1360" w14:textId="77777777">
      <w:pPr>
        <w:rPr>
          <w:rFonts w:ascii="Arial" w:hAnsi="Arial" w:cs="Arial" w:eastAsiaTheme="majorEastAsia"/>
          <w:color w:val="2F5496" w:themeColor="accent1" w:themeShade="BF"/>
          <w:sz w:val="32"/>
          <w:szCs w:val="32"/>
        </w:rPr>
      </w:pPr>
      <w:bookmarkStart w:name="_Toc169880805" w:id="7"/>
      <w:r>
        <w:rPr>
          <w:rFonts w:ascii="Arial" w:hAnsi="Arial" w:cs="Arial"/>
        </w:rPr>
        <w:br w:type="page"/>
      </w:r>
    </w:p>
    <w:p w:rsidRPr="004A01B6" w:rsidR="002B5B80" w:rsidP="00DF1111" w:rsidRDefault="002B5B80" w14:paraId="3E121B3C" w14:textId="590C8166">
      <w:pPr>
        <w:pStyle w:val="Kop1"/>
        <w:spacing w:line="276" w:lineRule="auto"/>
        <w:rPr>
          <w:rFonts w:ascii="Arial" w:hAnsi="Arial" w:cs="Arial"/>
        </w:rPr>
      </w:pPr>
      <w:r w:rsidRPr="50F9C380">
        <w:rPr>
          <w:rFonts w:ascii="Arial" w:hAnsi="Arial" w:cs="Arial"/>
        </w:rPr>
        <w:t>H2 Specificaties</w:t>
      </w:r>
      <w:bookmarkEnd w:id="7"/>
    </w:p>
    <w:p w:rsidRPr="004A01B6" w:rsidR="00EB5E54" w:rsidP="00DF1111" w:rsidRDefault="009C3660" w14:paraId="16DD7E93" w14:textId="07CAC66A">
      <w:pPr>
        <w:spacing w:line="276" w:lineRule="auto"/>
        <w:rPr>
          <w:rFonts w:ascii="Arial" w:hAnsi="Arial" w:cs="Arial"/>
        </w:rPr>
      </w:pPr>
      <w:r w:rsidRPr="004A01B6">
        <w:rPr>
          <w:rFonts w:ascii="Arial" w:hAnsi="Arial" w:cs="Arial"/>
        </w:rPr>
        <w:t>In dit hoofdstuk wordt per ruimte apparatuur en meubilair weergegeven, voorzien van een positienummer dat overeenkomt met de impressietekening.</w:t>
      </w:r>
    </w:p>
    <w:p w:rsidRPr="004A01B6" w:rsidR="00163BA0" w:rsidP="00912CB8" w:rsidRDefault="00163BA0" w14:paraId="2BD11E49" w14:textId="135BA693">
      <w:pPr>
        <w:pStyle w:val="Kop1"/>
        <w:numPr>
          <w:ilvl w:val="0"/>
          <w:numId w:val="3"/>
        </w:numPr>
        <w:spacing w:line="276" w:lineRule="auto"/>
        <w:rPr>
          <w:rFonts w:ascii="Arial" w:hAnsi="Arial" w:cs="Arial"/>
        </w:rPr>
      </w:pPr>
      <w:bookmarkStart w:name="_Toc169880806" w:id="8"/>
      <w:r w:rsidRPr="004A01B6">
        <w:rPr>
          <w:rFonts w:ascii="Arial" w:hAnsi="Arial" w:cs="Arial"/>
        </w:rPr>
        <w:t>Tijdelijke compactkeuken</w:t>
      </w:r>
      <w:bookmarkEnd w:id="8"/>
    </w:p>
    <w:p w:rsidRPr="004A01B6" w:rsidR="00163BA0" w:rsidP="00DF1111" w:rsidRDefault="00163BA0" w14:paraId="5348C2AE" w14:textId="77777777">
      <w:pPr>
        <w:spacing w:line="276" w:lineRule="auto"/>
        <w:rPr>
          <w:rFonts w:ascii="Arial" w:hAnsi="Arial" w:cs="Arial"/>
        </w:rPr>
      </w:pPr>
    </w:p>
    <w:p w:rsidRPr="004A01B6" w:rsidR="00640BE5" w:rsidP="00DF1111" w:rsidRDefault="00E8765C" w14:paraId="394D2870" w14:textId="7BA9E6D1">
      <w:pPr>
        <w:spacing w:line="276" w:lineRule="auto"/>
        <w:rPr>
          <w:rFonts w:ascii="Arial" w:hAnsi="Arial" w:cs="Arial"/>
        </w:rPr>
      </w:pPr>
      <w:r w:rsidRPr="50F9C380">
        <w:rPr>
          <w:rFonts w:ascii="Arial" w:hAnsi="Arial" w:cs="Arial"/>
        </w:rPr>
        <w:t xml:space="preserve">1.1 </w:t>
      </w:r>
      <w:r w:rsidRPr="50F9C380" w:rsidR="00640BE5">
        <w:rPr>
          <w:rFonts w:ascii="Arial" w:hAnsi="Arial" w:cs="Arial"/>
        </w:rPr>
        <w:t>Combisteamer</w:t>
      </w:r>
    </w:p>
    <w:tbl>
      <w:tblPr>
        <w:tblStyle w:val="Tabelraster"/>
        <w:tblW w:w="9061" w:type="dxa"/>
        <w:tblLook w:val="04A0" w:firstRow="1" w:lastRow="0" w:firstColumn="1" w:lastColumn="0" w:noHBand="0" w:noVBand="1"/>
      </w:tblPr>
      <w:tblGrid>
        <w:gridCol w:w="1851"/>
        <w:gridCol w:w="3404"/>
        <w:gridCol w:w="3806"/>
      </w:tblGrid>
      <w:tr w:rsidRPr="004A01B6" w:rsidR="00814F4C" w:rsidTr="19BDBE63" w14:paraId="63C3E5D7" w14:textId="77777777">
        <w:trPr>
          <w:trHeight w:val="300"/>
        </w:trPr>
        <w:tc>
          <w:tcPr>
            <w:tcW w:w="1851" w:type="dxa"/>
            <w:tcMar/>
          </w:tcPr>
          <w:p w:rsidRPr="004A01B6" w:rsidR="00814F4C" w:rsidP="00DF1111" w:rsidRDefault="00814F4C" w14:paraId="00642E58" w14:textId="4D53F334">
            <w:pPr>
              <w:spacing w:line="276" w:lineRule="auto"/>
              <w:rPr>
                <w:rFonts w:cs="Arial"/>
                <w:sz w:val="22"/>
                <w:szCs w:val="22"/>
              </w:rPr>
            </w:pPr>
            <w:r w:rsidRPr="004A01B6">
              <w:rPr>
                <w:rFonts w:cs="Arial"/>
                <w:sz w:val="22"/>
                <w:szCs w:val="22"/>
              </w:rPr>
              <w:t>Aantal</w:t>
            </w:r>
          </w:p>
        </w:tc>
        <w:tc>
          <w:tcPr>
            <w:tcW w:w="3404" w:type="dxa"/>
            <w:tcMar/>
          </w:tcPr>
          <w:p w:rsidRPr="004A01B6" w:rsidR="00814F4C" w:rsidP="00DF1111" w:rsidRDefault="00814F4C" w14:paraId="1E52A656" w14:textId="1527CA04">
            <w:pPr>
              <w:spacing w:line="276" w:lineRule="auto"/>
              <w:rPr>
                <w:rFonts w:cs="Arial"/>
                <w:sz w:val="22"/>
                <w:szCs w:val="22"/>
              </w:rPr>
            </w:pPr>
            <w:r w:rsidRPr="004A01B6">
              <w:rPr>
                <w:rFonts w:cs="Arial"/>
                <w:sz w:val="22"/>
                <w:szCs w:val="22"/>
              </w:rPr>
              <w:t>1 stuk</w:t>
            </w:r>
          </w:p>
        </w:tc>
        <w:tc>
          <w:tcPr>
            <w:tcW w:w="3806" w:type="dxa"/>
            <w:vMerge w:val="restart"/>
            <w:tcMar/>
          </w:tcPr>
          <w:p w:rsidRPr="004A01B6" w:rsidR="00814F4C" w:rsidP="0C84E42D" w:rsidRDefault="00814F4C" w14:paraId="606E7FEE" w14:textId="536750CA">
            <w:pPr>
              <w:spacing w:line="276" w:lineRule="auto"/>
              <w:jc w:val="center"/>
              <w:rPr>
                <w:rFonts w:cs="Arial"/>
                <w:sz w:val="22"/>
                <w:szCs w:val="22"/>
              </w:rPr>
            </w:pPr>
            <w:r>
              <w:rPr>
                <w:noProof/>
                <w:lang w:val="en-US"/>
              </w:rPr>
              <w:drawing>
                <wp:inline distT="0" distB="0" distL="0" distR="0" wp14:anchorId="07071F60" wp14:editId="2BD595AA">
                  <wp:extent cx="2143125" cy="2143125"/>
                  <wp:effectExtent l="0" t="0" r="0" b="0"/>
                  <wp:docPr id="1802247128" name="Afbeelding 1802247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22252352"/>
                          <pic:cNvPicPr/>
                        </pic:nvPicPr>
                        <pic:blipFill>
                          <a:blip r:embed="rId13">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r w:rsidR="00814F4C" w:rsidTr="19BDBE63" w14:paraId="1EE6F3E9" w14:textId="77777777">
        <w:trPr>
          <w:trHeight w:val="300"/>
        </w:trPr>
        <w:tc>
          <w:tcPr>
            <w:tcW w:w="1851" w:type="dxa"/>
            <w:tcMar/>
          </w:tcPr>
          <w:p w:rsidR="00814F4C" w:rsidP="0C84E42D" w:rsidRDefault="00814F4C" w14:paraId="686383B7" w14:textId="362E3F1B">
            <w:pPr>
              <w:spacing w:line="276" w:lineRule="auto"/>
              <w:rPr>
                <w:rFonts w:cs="Arial"/>
                <w:sz w:val="22"/>
                <w:szCs w:val="22"/>
              </w:rPr>
            </w:pPr>
            <w:r w:rsidRPr="0C84E42D">
              <w:rPr>
                <w:rFonts w:cs="Arial"/>
                <w:sz w:val="22"/>
                <w:szCs w:val="22"/>
              </w:rPr>
              <w:t>Aansluitgegevens</w:t>
            </w:r>
          </w:p>
        </w:tc>
        <w:tc>
          <w:tcPr>
            <w:tcW w:w="3404" w:type="dxa"/>
            <w:tcMar/>
          </w:tcPr>
          <w:p w:rsidR="00814F4C" w:rsidP="0C84E42D" w:rsidRDefault="00814F4C" w14:paraId="3A3F7A26" w14:textId="7AFE0DF1">
            <w:pPr>
              <w:spacing w:line="276" w:lineRule="auto"/>
              <w:rPr>
                <w:rFonts w:cs="Arial"/>
                <w:sz w:val="22"/>
                <w:szCs w:val="22"/>
              </w:rPr>
            </w:pPr>
            <w:r w:rsidRPr="0C84E42D">
              <w:rPr>
                <w:rFonts w:cs="Arial"/>
                <w:sz w:val="22"/>
                <w:szCs w:val="22"/>
              </w:rPr>
              <w:t>400V</w:t>
            </w:r>
          </w:p>
          <w:p w:rsidR="00814F4C" w:rsidP="0C84E42D" w:rsidRDefault="00EC1C4D" w14:paraId="06F128DF" w14:textId="2BBCB1F6">
            <w:pPr>
              <w:spacing w:line="276" w:lineRule="auto"/>
              <w:rPr>
                <w:rFonts w:cs="Arial"/>
                <w:sz w:val="22"/>
                <w:szCs w:val="22"/>
              </w:rPr>
            </w:pPr>
            <w:r>
              <w:rPr>
                <w:rFonts w:cs="Arial"/>
                <w:sz w:val="22"/>
                <w:szCs w:val="22"/>
              </w:rPr>
              <w:t>20</w:t>
            </w:r>
            <w:r w:rsidRPr="0C84E42D" w:rsidR="00814F4C">
              <w:rPr>
                <w:rFonts w:cs="Arial"/>
                <w:sz w:val="22"/>
                <w:szCs w:val="22"/>
              </w:rPr>
              <w:t>kW</w:t>
            </w:r>
          </w:p>
        </w:tc>
        <w:tc>
          <w:tcPr>
            <w:tcW w:w="3806" w:type="dxa"/>
            <w:vMerge/>
            <w:tcMar/>
          </w:tcPr>
          <w:p w:rsidR="00814F4C" w:rsidRDefault="00814F4C" w14:paraId="3D93E911" w14:textId="77777777"/>
        </w:tc>
      </w:tr>
      <w:tr w:rsidRPr="004A01B6" w:rsidR="00814F4C" w:rsidTr="19BDBE63" w14:paraId="5DA0913E" w14:textId="77777777">
        <w:trPr>
          <w:trHeight w:val="300"/>
        </w:trPr>
        <w:tc>
          <w:tcPr>
            <w:tcW w:w="1851" w:type="dxa"/>
            <w:tcMar/>
          </w:tcPr>
          <w:p w:rsidRPr="004A01B6" w:rsidR="00814F4C" w:rsidP="00DF1111" w:rsidRDefault="00814F4C" w14:paraId="6D5564F6" w14:textId="59662D02">
            <w:pPr>
              <w:spacing w:line="276" w:lineRule="auto"/>
              <w:rPr>
                <w:rFonts w:cs="Arial"/>
                <w:sz w:val="22"/>
                <w:szCs w:val="22"/>
              </w:rPr>
            </w:pPr>
            <w:r w:rsidRPr="004A01B6">
              <w:rPr>
                <w:rFonts w:cs="Arial"/>
                <w:sz w:val="22"/>
                <w:szCs w:val="22"/>
              </w:rPr>
              <w:t>Afm. Ca. (lxbxh)</w:t>
            </w:r>
          </w:p>
        </w:tc>
        <w:tc>
          <w:tcPr>
            <w:tcW w:w="3404" w:type="dxa"/>
            <w:tcMar/>
          </w:tcPr>
          <w:p w:rsidRPr="004A01B6" w:rsidR="00814F4C" w:rsidP="00DF1111" w:rsidRDefault="00814F4C" w14:paraId="000F14E0" w14:textId="35BFF8F6">
            <w:pPr>
              <w:spacing w:line="276" w:lineRule="auto"/>
              <w:rPr>
                <w:rFonts w:cs="Arial"/>
                <w:sz w:val="22"/>
                <w:szCs w:val="22"/>
              </w:rPr>
            </w:pPr>
            <w:r w:rsidRPr="0C84E42D">
              <w:rPr>
                <w:rFonts w:cs="Arial"/>
                <w:sz w:val="22"/>
                <w:szCs w:val="22"/>
              </w:rPr>
              <w:t xml:space="preserve">900x900x1050 mm </w:t>
            </w:r>
          </w:p>
        </w:tc>
        <w:tc>
          <w:tcPr>
            <w:tcW w:w="3806" w:type="dxa"/>
            <w:vMerge/>
            <w:tcMar/>
          </w:tcPr>
          <w:p w:rsidRPr="004A01B6" w:rsidR="00814F4C" w:rsidP="00DF1111" w:rsidRDefault="00814F4C" w14:paraId="1F68A08F" w14:textId="77777777">
            <w:pPr>
              <w:spacing w:line="276" w:lineRule="auto"/>
              <w:rPr>
                <w:rFonts w:cs="Arial"/>
              </w:rPr>
            </w:pPr>
          </w:p>
        </w:tc>
      </w:tr>
      <w:tr w:rsidRPr="004A01B6" w:rsidR="00814F4C" w:rsidTr="19BDBE63" w14:paraId="397CE553" w14:textId="77777777">
        <w:trPr>
          <w:trHeight w:val="300"/>
        </w:trPr>
        <w:tc>
          <w:tcPr>
            <w:tcW w:w="1851" w:type="dxa"/>
            <w:tcMar/>
          </w:tcPr>
          <w:p w:rsidRPr="004A01B6" w:rsidR="00814F4C" w:rsidP="00DF1111" w:rsidRDefault="00814F4C" w14:paraId="5EFDAC7B" w14:textId="56AF4A22">
            <w:pPr>
              <w:spacing w:line="276" w:lineRule="auto"/>
              <w:rPr>
                <w:rFonts w:cs="Arial"/>
                <w:sz w:val="22"/>
                <w:szCs w:val="22"/>
              </w:rPr>
            </w:pPr>
            <w:r w:rsidRPr="004A01B6">
              <w:rPr>
                <w:rFonts w:cs="Arial"/>
                <w:sz w:val="22"/>
                <w:szCs w:val="22"/>
              </w:rPr>
              <w:t>Capaciteit</w:t>
            </w:r>
          </w:p>
        </w:tc>
        <w:tc>
          <w:tcPr>
            <w:tcW w:w="3404" w:type="dxa"/>
            <w:tcMar/>
          </w:tcPr>
          <w:p w:rsidRPr="004A01B6" w:rsidR="00814F4C" w:rsidP="00DF1111" w:rsidRDefault="00814F4C" w14:paraId="38240927" w14:textId="4EC70466">
            <w:pPr>
              <w:spacing w:line="276" w:lineRule="auto"/>
              <w:rPr>
                <w:rFonts w:cs="Arial"/>
                <w:sz w:val="22"/>
                <w:szCs w:val="22"/>
              </w:rPr>
            </w:pPr>
            <w:r w:rsidRPr="0C84E42D">
              <w:rPr>
                <w:rFonts w:cs="Arial"/>
                <w:sz w:val="22"/>
                <w:szCs w:val="22"/>
              </w:rPr>
              <w:t>10 niveaus x 1/1 GN</w:t>
            </w:r>
          </w:p>
        </w:tc>
        <w:tc>
          <w:tcPr>
            <w:tcW w:w="3806" w:type="dxa"/>
            <w:vMerge/>
            <w:tcMar/>
          </w:tcPr>
          <w:p w:rsidRPr="004A01B6" w:rsidR="00814F4C" w:rsidP="00DF1111" w:rsidRDefault="00814F4C" w14:paraId="7081B5EE" w14:textId="77777777">
            <w:pPr>
              <w:spacing w:line="276" w:lineRule="auto"/>
              <w:rPr>
                <w:rFonts w:cs="Arial"/>
              </w:rPr>
            </w:pPr>
          </w:p>
        </w:tc>
      </w:tr>
      <w:tr w:rsidRPr="004A01B6" w:rsidR="00814F4C" w:rsidTr="19BDBE63" w14:paraId="0C56771C" w14:textId="77777777">
        <w:trPr>
          <w:trHeight w:val="300"/>
        </w:trPr>
        <w:tc>
          <w:tcPr>
            <w:tcW w:w="1851" w:type="dxa"/>
            <w:tcMar/>
          </w:tcPr>
          <w:p w:rsidRPr="004A01B6" w:rsidR="00814F4C" w:rsidP="00DF1111" w:rsidRDefault="00814F4C" w14:paraId="73F0D662" w14:textId="4634FF1F">
            <w:pPr>
              <w:spacing w:line="276" w:lineRule="auto"/>
              <w:rPr>
                <w:rFonts w:cs="Arial"/>
                <w:sz w:val="22"/>
                <w:szCs w:val="22"/>
              </w:rPr>
            </w:pPr>
            <w:r w:rsidRPr="004A01B6">
              <w:rPr>
                <w:rFonts w:cs="Arial"/>
                <w:sz w:val="22"/>
                <w:szCs w:val="22"/>
              </w:rPr>
              <w:t>Onderstel</w:t>
            </w:r>
          </w:p>
        </w:tc>
        <w:tc>
          <w:tcPr>
            <w:tcW w:w="3404" w:type="dxa"/>
            <w:tcMar/>
          </w:tcPr>
          <w:p w:rsidRPr="004A01B6" w:rsidR="00814F4C" w:rsidP="00DF1111" w:rsidRDefault="00814F4C" w14:paraId="6944E048" w14:textId="3C2A9B91">
            <w:pPr>
              <w:spacing w:line="276" w:lineRule="auto"/>
              <w:rPr>
                <w:rFonts w:cs="Arial"/>
                <w:sz w:val="22"/>
                <w:szCs w:val="22"/>
              </w:rPr>
            </w:pPr>
            <w:r w:rsidRPr="19BDBE63" w:rsidR="00814F4C">
              <w:rPr>
                <w:rFonts w:cs="Arial"/>
                <w:sz w:val="22"/>
                <w:szCs w:val="22"/>
              </w:rPr>
              <w:t xml:space="preserve">Op </w:t>
            </w:r>
            <w:r w:rsidRPr="19BDBE63" w:rsidR="6D335AAC">
              <w:rPr>
                <w:rFonts w:cs="Arial"/>
                <w:sz w:val="22"/>
                <w:szCs w:val="22"/>
              </w:rPr>
              <w:t xml:space="preserve">open </w:t>
            </w:r>
            <w:r w:rsidRPr="19BDBE63" w:rsidR="00B07A82">
              <w:rPr>
                <w:rFonts w:cs="Arial"/>
                <w:sz w:val="22"/>
                <w:szCs w:val="22"/>
              </w:rPr>
              <w:t>onderste</w:t>
            </w:r>
            <w:r w:rsidRPr="19BDBE63" w:rsidR="00814F4C">
              <w:rPr>
                <w:rFonts w:cs="Arial"/>
                <w:sz w:val="22"/>
                <w:szCs w:val="22"/>
              </w:rPr>
              <w:t>,</w:t>
            </w:r>
            <w:r w:rsidRPr="19BDBE63" w:rsidR="00814F4C">
              <w:rPr>
                <w:rFonts w:cs="Arial"/>
                <w:sz w:val="22"/>
                <w:szCs w:val="22"/>
              </w:rPr>
              <w:t xml:space="preserve"> kopse kant dichtgelast </w:t>
            </w:r>
          </w:p>
          <w:p w:rsidRPr="004A01B6" w:rsidR="00814F4C" w:rsidP="00DF1111" w:rsidRDefault="00814F4C" w14:paraId="5A20D809" w14:textId="793C06A0">
            <w:pPr>
              <w:spacing w:line="276" w:lineRule="auto"/>
              <w:rPr>
                <w:rFonts w:cs="Arial"/>
                <w:sz w:val="22"/>
                <w:szCs w:val="22"/>
              </w:rPr>
            </w:pPr>
            <w:r w:rsidRPr="004A01B6">
              <w:rPr>
                <w:rFonts w:cs="Arial"/>
                <w:sz w:val="22"/>
                <w:szCs w:val="22"/>
              </w:rPr>
              <w:t>Gesloten</w:t>
            </w:r>
          </w:p>
          <w:p w:rsidRPr="004A01B6" w:rsidR="00814F4C" w:rsidP="00DF1111" w:rsidRDefault="00814F4C" w14:paraId="795D536D" w14:textId="5A75F3FC">
            <w:pPr>
              <w:spacing w:line="276" w:lineRule="auto"/>
              <w:rPr>
                <w:rFonts w:cs="Arial"/>
                <w:sz w:val="22"/>
                <w:szCs w:val="22"/>
              </w:rPr>
            </w:pPr>
            <w:r w:rsidRPr="004A01B6">
              <w:rPr>
                <w:rFonts w:cs="Arial"/>
                <w:sz w:val="22"/>
                <w:szCs w:val="22"/>
              </w:rPr>
              <w:t>Mogelijkheid tot inschuiven 1/1 GN</w:t>
            </w:r>
          </w:p>
        </w:tc>
        <w:tc>
          <w:tcPr>
            <w:tcW w:w="3806" w:type="dxa"/>
            <w:vMerge/>
            <w:tcMar/>
          </w:tcPr>
          <w:p w:rsidRPr="004A01B6" w:rsidR="00814F4C" w:rsidP="00DF1111" w:rsidRDefault="00814F4C" w14:paraId="50932734" w14:textId="77777777">
            <w:pPr>
              <w:spacing w:line="276" w:lineRule="auto"/>
              <w:rPr>
                <w:rFonts w:cs="Arial"/>
              </w:rPr>
            </w:pPr>
          </w:p>
        </w:tc>
      </w:tr>
      <w:tr w:rsidRPr="004A01B6" w:rsidR="00814F4C" w:rsidTr="19BDBE63" w14:paraId="11E1B9A0" w14:textId="77777777">
        <w:trPr>
          <w:trHeight w:val="300"/>
        </w:trPr>
        <w:tc>
          <w:tcPr>
            <w:tcW w:w="1851" w:type="dxa"/>
            <w:tcMar/>
          </w:tcPr>
          <w:p w:rsidRPr="004A01B6" w:rsidR="00814F4C" w:rsidP="00DF1111" w:rsidRDefault="00814F4C" w14:paraId="3A6CFE97" w14:textId="0CC43345">
            <w:pPr>
              <w:spacing w:line="276" w:lineRule="auto"/>
              <w:rPr>
                <w:rFonts w:cs="Arial"/>
                <w:sz w:val="22"/>
                <w:szCs w:val="22"/>
              </w:rPr>
            </w:pPr>
            <w:r w:rsidRPr="004A01B6">
              <w:rPr>
                <w:rFonts w:cs="Arial"/>
                <w:sz w:val="22"/>
                <w:szCs w:val="22"/>
              </w:rPr>
              <w:t>Specificaties</w:t>
            </w:r>
          </w:p>
        </w:tc>
        <w:tc>
          <w:tcPr>
            <w:tcW w:w="3404" w:type="dxa"/>
            <w:tcMar/>
          </w:tcPr>
          <w:p w:rsidRPr="004A01B6" w:rsidR="00814F4C" w:rsidP="00DF1111" w:rsidRDefault="00814F4C" w14:paraId="153538B6" w14:textId="696C6841">
            <w:pPr>
              <w:spacing w:line="276" w:lineRule="auto"/>
              <w:rPr>
                <w:rFonts w:cs="Arial"/>
                <w:sz w:val="22"/>
                <w:szCs w:val="22"/>
              </w:rPr>
            </w:pPr>
            <w:r w:rsidRPr="004A01B6">
              <w:rPr>
                <w:rFonts w:cs="Arial"/>
                <w:sz w:val="22"/>
                <w:szCs w:val="22"/>
              </w:rPr>
              <w:t>Combinatie hete lucht/stoom</w:t>
            </w:r>
          </w:p>
          <w:p w:rsidRPr="004A01B6" w:rsidR="00814F4C" w:rsidP="00DF1111" w:rsidRDefault="00814F4C" w14:paraId="44D84021" w14:textId="3509DDC3">
            <w:pPr>
              <w:spacing w:line="276" w:lineRule="auto"/>
              <w:rPr>
                <w:rFonts w:cs="Arial"/>
                <w:sz w:val="22"/>
                <w:szCs w:val="22"/>
              </w:rPr>
            </w:pPr>
            <w:r w:rsidRPr="004A01B6">
              <w:rPr>
                <w:rFonts w:cs="Arial"/>
                <w:sz w:val="22"/>
                <w:szCs w:val="22"/>
              </w:rPr>
              <w:t>Elektrisch</w:t>
            </w:r>
          </w:p>
          <w:p w:rsidRPr="004A01B6" w:rsidR="00814F4C" w:rsidP="00DF1111" w:rsidRDefault="00814F4C" w14:paraId="7B6BDB6E" w14:textId="45B8E01A">
            <w:pPr>
              <w:spacing w:line="276" w:lineRule="auto"/>
              <w:rPr>
                <w:rFonts w:cs="Arial"/>
                <w:sz w:val="22"/>
                <w:szCs w:val="22"/>
              </w:rPr>
            </w:pPr>
            <w:r w:rsidRPr="004A01B6">
              <w:rPr>
                <w:rFonts w:cs="Arial"/>
                <w:sz w:val="22"/>
                <w:szCs w:val="22"/>
              </w:rPr>
              <w:t>Thermostatisch regelbaar</w:t>
            </w:r>
          </w:p>
          <w:p w:rsidRPr="004A01B6" w:rsidR="00814F4C" w:rsidP="00DF1111" w:rsidRDefault="00814F4C" w14:paraId="02040D95" w14:textId="743CD4CE">
            <w:pPr>
              <w:spacing w:line="276" w:lineRule="auto"/>
              <w:rPr>
                <w:rFonts w:cs="Arial"/>
                <w:sz w:val="22"/>
                <w:szCs w:val="22"/>
              </w:rPr>
            </w:pPr>
            <w:r w:rsidRPr="19BDBE63" w:rsidR="00814F4C">
              <w:rPr>
                <w:rFonts w:cs="Arial"/>
                <w:sz w:val="22"/>
                <w:szCs w:val="22"/>
              </w:rPr>
              <w:t>T</w:t>
            </w:r>
            <w:r w:rsidRPr="19BDBE63" w:rsidR="00814F4C">
              <w:rPr>
                <w:rFonts w:cs="Arial"/>
                <w:sz w:val="22"/>
                <w:szCs w:val="22"/>
              </w:rPr>
              <w:t>ouchscreen met intelligente besturing</w:t>
            </w:r>
            <w:r w:rsidRPr="19BDBE63" w:rsidR="7AFCBE3E">
              <w:rPr>
                <w:rFonts w:cs="Arial"/>
                <w:sz w:val="22"/>
                <w:szCs w:val="22"/>
              </w:rPr>
              <w:t xml:space="preserve"> (programmeerbaar)</w:t>
            </w:r>
          </w:p>
          <w:p w:rsidRPr="004A01B6" w:rsidR="00814F4C" w:rsidP="00DF1111" w:rsidRDefault="00814F4C" w14:paraId="026FB0E4" w14:textId="70D3BEE0">
            <w:pPr>
              <w:spacing w:line="276" w:lineRule="auto"/>
              <w:rPr>
                <w:rFonts w:cs="Arial"/>
                <w:sz w:val="22"/>
                <w:szCs w:val="22"/>
              </w:rPr>
            </w:pPr>
            <w:r w:rsidRPr="004A01B6">
              <w:rPr>
                <w:rFonts w:cs="Arial"/>
                <w:sz w:val="22"/>
                <w:szCs w:val="22"/>
              </w:rPr>
              <w:t>Reinigingsprogramma</w:t>
            </w:r>
          </w:p>
        </w:tc>
        <w:tc>
          <w:tcPr>
            <w:tcW w:w="3806" w:type="dxa"/>
            <w:vMerge/>
            <w:tcMar/>
          </w:tcPr>
          <w:p w:rsidRPr="004A01B6" w:rsidR="00814F4C" w:rsidP="00DF1111" w:rsidRDefault="00814F4C" w14:paraId="244EA223" w14:textId="77777777">
            <w:pPr>
              <w:spacing w:line="276" w:lineRule="auto"/>
              <w:rPr>
                <w:rFonts w:cs="Arial"/>
              </w:rPr>
            </w:pPr>
          </w:p>
        </w:tc>
      </w:tr>
      <w:tr w:rsidRPr="004A01B6" w:rsidR="00814F4C" w:rsidTr="19BDBE63" w14:paraId="79441FF2" w14:textId="77777777">
        <w:trPr>
          <w:trHeight w:val="300"/>
        </w:trPr>
        <w:tc>
          <w:tcPr>
            <w:tcW w:w="1851" w:type="dxa"/>
            <w:tcMar/>
          </w:tcPr>
          <w:p w:rsidRPr="004A01B6" w:rsidR="00814F4C" w:rsidP="00DF1111" w:rsidRDefault="00814F4C" w14:paraId="4DC77A31" w14:textId="1F648F3F">
            <w:pPr>
              <w:spacing w:line="276" w:lineRule="auto"/>
              <w:rPr>
                <w:rFonts w:cs="Arial"/>
                <w:sz w:val="22"/>
                <w:szCs w:val="22"/>
              </w:rPr>
            </w:pPr>
            <w:r w:rsidRPr="004A01B6">
              <w:rPr>
                <w:rFonts w:cs="Arial"/>
                <w:sz w:val="22"/>
                <w:szCs w:val="22"/>
              </w:rPr>
              <w:t>Accessoires</w:t>
            </w:r>
          </w:p>
        </w:tc>
        <w:tc>
          <w:tcPr>
            <w:tcW w:w="3404" w:type="dxa"/>
            <w:tcMar/>
          </w:tcPr>
          <w:p w:rsidRPr="004A01B6" w:rsidR="00814F4C" w:rsidP="00DF1111" w:rsidRDefault="00814F4C" w14:paraId="057D3620" w14:textId="14C2C274">
            <w:pPr>
              <w:spacing w:line="276" w:lineRule="auto"/>
              <w:rPr>
                <w:rFonts w:cs="Arial"/>
                <w:sz w:val="22"/>
                <w:szCs w:val="22"/>
              </w:rPr>
            </w:pPr>
            <w:r w:rsidRPr="004A01B6">
              <w:rPr>
                <w:rFonts w:cs="Arial"/>
                <w:sz w:val="22"/>
                <w:szCs w:val="22"/>
              </w:rPr>
              <w:t>Verrijdbaar ovenrek</w:t>
            </w:r>
          </w:p>
          <w:p w:rsidRPr="004A01B6" w:rsidR="00814F4C" w:rsidP="00DF1111" w:rsidRDefault="00814F4C" w14:paraId="5C415FB7" w14:textId="310D56B3">
            <w:pPr>
              <w:spacing w:line="276" w:lineRule="auto"/>
              <w:rPr>
                <w:rFonts w:cs="Arial"/>
                <w:sz w:val="22"/>
                <w:szCs w:val="22"/>
              </w:rPr>
            </w:pPr>
            <w:r w:rsidRPr="004A01B6">
              <w:rPr>
                <w:rFonts w:cs="Arial"/>
                <w:sz w:val="22"/>
                <w:szCs w:val="22"/>
              </w:rPr>
              <w:t>Transportwagen ovenrek</w:t>
            </w:r>
          </w:p>
          <w:p w:rsidRPr="004A01B6" w:rsidR="00814F4C" w:rsidP="00DF1111" w:rsidRDefault="00814F4C" w14:paraId="3ABA7BCF" w14:textId="0C5281DF">
            <w:pPr>
              <w:spacing w:line="276" w:lineRule="auto"/>
              <w:rPr>
                <w:rFonts w:cs="Arial"/>
                <w:sz w:val="22"/>
                <w:szCs w:val="22"/>
              </w:rPr>
            </w:pPr>
            <w:r w:rsidRPr="004A01B6">
              <w:rPr>
                <w:rFonts w:cs="Arial"/>
                <w:sz w:val="22"/>
                <w:szCs w:val="22"/>
              </w:rPr>
              <w:t>Kerntemperatuurmeter</w:t>
            </w:r>
          </w:p>
        </w:tc>
        <w:tc>
          <w:tcPr>
            <w:tcW w:w="3806" w:type="dxa"/>
            <w:vMerge/>
            <w:tcMar/>
          </w:tcPr>
          <w:p w:rsidRPr="004A01B6" w:rsidR="00814F4C" w:rsidP="00DF1111" w:rsidRDefault="00814F4C" w14:paraId="28F16474" w14:textId="77777777">
            <w:pPr>
              <w:spacing w:line="276" w:lineRule="auto"/>
              <w:rPr>
                <w:rFonts w:cs="Arial"/>
              </w:rPr>
            </w:pPr>
          </w:p>
        </w:tc>
      </w:tr>
      <w:tr w:rsidR="00814F4C" w:rsidTr="19BDBE63" w14:paraId="01295425" w14:textId="77777777">
        <w:trPr>
          <w:trHeight w:val="300"/>
        </w:trPr>
        <w:tc>
          <w:tcPr>
            <w:tcW w:w="1851" w:type="dxa"/>
            <w:tcMar/>
          </w:tcPr>
          <w:p w:rsidR="00814F4C" w:rsidP="0C84E42D" w:rsidRDefault="00814F4C" w14:paraId="7F8EB901" w14:textId="32BCD452">
            <w:pPr>
              <w:spacing w:line="276" w:lineRule="auto"/>
              <w:rPr>
                <w:rFonts w:cs="Arial"/>
                <w:sz w:val="22"/>
                <w:szCs w:val="22"/>
              </w:rPr>
            </w:pPr>
            <w:r w:rsidRPr="0C84E42D">
              <w:rPr>
                <w:rFonts w:cs="Arial"/>
                <w:sz w:val="22"/>
                <w:szCs w:val="22"/>
              </w:rPr>
              <w:t>Kwaliteitsrange</w:t>
            </w:r>
          </w:p>
        </w:tc>
        <w:tc>
          <w:tcPr>
            <w:tcW w:w="3404" w:type="dxa"/>
            <w:tcMar/>
          </w:tcPr>
          <w:p w:rsidR="00814F4C" w:rsidP="0C84E42D" w:rsidRDefault="00814F4C" w14:paraId="6A41D39A" w14:textId="449447D9">
            <w:pPr>
              <w:spacing w:line="276" w:lineRule="auto"/>
              <w:rPr>
                <w:rFonts w:cs="Arial"/>
                <w:sz w:val="22"/>
                <w:szCs w:val="22"/>
              </w:rPr>
            </w:pPr>
            <w:r w:rsidRPr="153C6A4B">
              <w:rPr>
                <w:rFonts w:cs="Arial"/>
                <w:sz w:val="22"/>
                <w:szCs w:val="22"/>
              </w:rPr>
              <w:t>Rational, Convoterm of gelijkwaardig</w:t>
            </w:r>
            <w:r w:rsidRPr="153C6A4B" w:rsidR="50C9FB9A">
              <w:rPr>
                <w:rFonts w:cs="Arial"/>
                <w:sz w:val="22"/>
                <w:szCs w:val="22"/>
              </w:rPr>
              <w:t xml:space="preserve">, levensduur </w:t>
            </w:r>
            <w:r w:rsidRPr="153C6A4B" w:rsidR="418B820A">
              <w:rPr>
                <w:rFonts w:cs="Arial"/>
                <w:sz w:val="22"/>
                <w:szCs w:val="22"/>
              </w:rPr>
              <w:t xml:space="preserve">bij intensief gebruik minimaal </w:t>
            </w:r>
            <w:r w:rsidRPr="153C6A4B" w:rsidR="50C9FB9A">
              <w:rPr>
                <w:rFonts w:cs="Arial"/>
                <w:sz w:val="22"/>
                <w:szCs w:val="22"/>
              </w:rPr>
              <w:t>10 jaar</w:t>
            </w:r>
          </w:p>
        </w:tc>
        <w:tc>
          <w:tcPr>
            <w:tcW w:w="3806" w:type="dxa"/>
            <w:vMerge/>
            <w:tcMar/>
          </w:tcPr>
          <w:p w:rsidR="00814F4C" w:rsidP="0C84E42D" w:rsidRDefault="00814F4C" w14:paraId="27E06411" w14:textId="3168F33A">
            <w:pPr>
              <w:spacing w:line="276" w:lineRule="auto"/>
              <w:jc w:val="center"/>
            </w:pPr>
          </w:p>
        </w:tc>
      </w:tr>
    </w:tbl>
    <w:p w:rsidRPr="004A01B6" w:rsidR="00640BE5" w:rsidP="00DF1111" w:rsidRDefault="00640BE5" w14:paraId="60151159" w14:textId="77777777">
      <w:pPr>
        <w:spacing w:line="276" w:lineRule="auto"/>
        <w:rPr>
          <w:rFonts w:ascii="Arial" w:hAnsi="Arial" w:cs="Arial"/>
        </w:rPr>
      </w:pPr>
    </w:p>
    <w:p w:rsidRPr="004A01B6" w:rsidR="00640BE5" w:rsidP="00DF1111" w:rsidRDefault="00E8765C" w14:paraId="23477A2C" w14:textId="24E1D2BA">
      <w:pPr>
        <w:spacing w:line="276" w:lineRule="auto"/>
        <w:rPr>
          <w:rFonts w:ascii="Arial" w:hAnsi="Arial" w:cs="Arial"/>
        </w:rPr>
      </w:pPr>
      <w:r w:rsidRPr="004A01B6">
        <w:rPr>
          <w:rFonts w:ascii="Arial" w:hAnsi="Arial" w:cs="Arial"/>
        </w:rPr>
        <w:t xml:space="preserve">1.2 </w:t>
      </w:r>
      <w:r w:rsidRPr="004A01B6" w:rsidR="00640BE5">
        <w:rPr>
          <w:rFonts w:ascii="Arial" w:hAnsi="Arial" w:cs="Arial"/>
        </w:rPr>
        <w:t>Inductieplaat</w:t>
      </w:r>
    </w:p>
    <w:tbl>
      <w:tblPr>
        <w:tblStyle w:val="Tabelraster"/>
        <w:tblW w:w="9061" w:type="dxa"/>
        <w:tblLook w:val="04A0" w:firstRow="1" w:lastRow="0" w:firstColumn="1" w:lastColumn="0" w:noHBand="0" w:noVBand="1"/>
      </w:tblPr>
      <w:tblGrid>
        <w:gridCol w:w="1851"/>
        <w:gridCol w:w="3327"/>
        <w:gridCol w:w="3883"/>
      </w:tblGrid>
      <w:tr w:rsidRPr="004A01B6" w:rsidR="00814F4C" w:rsidTr="153C6A4B" w14:paraId="2F339265" w14:textId="77777777">
        <w:trPr>
          <w:trHeight w:val="300"/>
        </w:trPr>
        <w:tc>
          <w:tcPr>
            <w:tcW w:w="1851" w:type="dxa"/>
          </w:tcPr>
          <w:p w:rsidRPr="004A01B6" w:rsidR="00814F4C" w:rsidP="00DF1111" w:rsidRDefault="00814F4C" w14:paraId="309EDA4E" w14:textId="77777777">
            <w:pPr>
              <w:spacing w:line="276" w:lineRule="auto"/>
              <w:rPr>
                <w:rFonts w:cs="Arial"/>
                <w:sz w:val="22"/>
                <w:szCs w:val="22"/>
              </w:rPr>
            </w:pPr>
            <w:r w:rsidRPr="004A01B6">
              <w:rPr>
                <w:rFonts w:cs="Arial"/>
                <w:sz w:val="22"/>
                <w:szCs w:val="22"/>
              </w:rPr>
              <w:t>Aantal</w:t>
            </w:r>
          </w:p>
        </w:tc>
        <w:tc>
          <w:tcPr>
            <w:tcW w:w="3327" w:type="dxa"/>
          </w:tcPr>
          <w:p w:rsidRPr="004A01B6" w:rsidR="00814F4C" w:rsidP="00DF1111" w:rsidRDefault="00814F4C" w14:paraId="5929AF36" w14:textId="4B40EA43">
            <w:pPr>
              <w:spacing w:line="276" w:lineRule="auto"/>
              <w:rPr>
                <w:rFonts w:cs="Arial"/>
                <w:sz w:val="22"/>
                <w:szCs w:val="22"/>
              </w:rPr>
            </w:pPr>
            <w:r w:rsidRPr="004A01B6">
              <w:rPr>
                <w:rFonts w:cs="Arial"/>
                <w:sz w:val="22"/>
                <w:szCs w:val="22"/>
              </w:rPr>
              <w:t>1 stuk</w:t>
            </w:r>
          </w:p>
        </w:tc>
        <w:tc>
          <w:tcPr>
            <w:tcW w:w="3883" w:type="dxa"/>
            <w:vMerge w:val="restart"/>
          </w:tcPr>
          <w:p w:rsidRPr="004A01B6" w:rsidR="00814F4C" w:rsidP="0C84E42D" w:rsidRDefault="00814F4C" w14:paraId="24E4A532" w14:textId="216BA06F">
            <w:pPr>
              <w:spacing w:line="276" w:lineRule="auto"/>
            </w:pPr>
            <w:r>
              <w:rPr>
                <w:noProof/>
                <w:lang w:val="en-US"/>
              </w:rPr>
              <w:drawing>
                <wp:inline distT="0" distB="0" distL="0" distR="0" wp14:anchorId="4EF310EC" wp14:editId="17857A63">
                  <wp:extent cx="2390775" cy="1743090"/>
                  <wp:effectExtent l="0" t="0" r="0" b="0"/>
                  <wp:docPr id="262001739" name="Afbeelding 26200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t="12749" b="14342"/>
                          <a:stretch>
                            <a:fillRect/>
                          </a:stretch>
                        </pic:blipFill>
                        <pic:spPr>
                          <a:xfrm>
                            <a:off x="0" y="0"/>
                            <a:ext cx="2390775" cy="1743090"/>
                          </a:xfrm>
                          <a:prstGeom prst="rect">
                            <a:avLst/>
                          </a:prstGeom>
                        </pic:spPr>
                      </pic:pic>
                    </a:graphicData>
                  </a:graphic>
                </wp:inline>
              </w:drawing>
            </w:r>
          </w:p>
        </w:tc>
      </w:tr>
      <w:tr w:rsidR="00814F4C" w:rsidTr="153C6A4B" w14:paraId="1FE05043" w14:textId="77777777">
        <w:trPr>
          <w:trHeight w:val="300"/>
        </w:trPr>
        <w:tc>
          <w:tcPr>
            <w:tcW w:w="1851" w:type="dxa"/>
          </w:tcPr>
          <w:p w:rsidR="00814F4C" w:rsidP="0C84E42D" w:rsidRDefault="00814F4C" w14:paraId="2A638F77" w14:textId="362E3F1B">
            <w:pPr>
              <w:spacing w:line="276" w:lineRule="auto"/>
              <w:rPr>
                <w:rFonts w:cs="Arial"/>
                <w:sz w:val="22"/>
                <w:szCs w:val="22"/>
              </w:rPr>
            </w:pPr>
            <w:r w:rsidRPr="0C84E42D">
              <w:rPr>
                <w:rFonts w:cs="Arial"/>
                <w:sz w:val="22"/>
                <w:szCs w:val="22"/>
              </w:rPr>
              <w:t>Aansluitgegevens</w:t>
            </w:r>
          </w:p>
          <w:p w:rsidR="00814F4C" w:rsidP="0C84E42D" w:rsidRDefault="00814F4C" w14:paraId="14FEE90A" w14:textId="7B2DC16E">
            <w:pPr>
              <w:spacing w:line="276" w:lineRule="auto"/>
              <w:rPr>
                <w:rFonts w:cs="Arial"/>
                <w:sz w:val="22"/>
                <w:szCs w:val="22"/>
              </w:rPr>
            </w:pPr>
          </w:p>
        </w:tc>
        <w:tc>
          <w:tcPr>
            <w:tcW w:w="3327" w:type="dxa"/>
          </w:tcPr>
          <w:p w:rsidR="00814F4C" w:rsidP="0C84E42D" w:rsidRDefault="00814F4C" w14:paraId="4C7DD1E3" w14:textId="1176E451">
            <w:pPr>
              <w:spacing w:line="276" w:lineRule="auto"/>
              <w:rPr>
                <w:rFonts w:cs="Arial"/>
                <w:sz w:val="22"/>
                <w:szCs w:val="22"/>
              </w:rPr>
            </w:pPr>
            <w:r w:rsidRPr="0C84E42D">
              <w:rPr>
                <w:rFonts w:cs="Arial"/>
                <w:sz w:val="22"/>
                <w:szCs w:val="22"/>
              </w:rPr>
              <w:t>400V</w:t>
            </w:r>
          </w:p>
          <w:p w:rsidR="00814F4C" w:rsidP="0C84E42D" w:rsidRDefault="00814F4C" w14:paraId="2321D72F" w14:textId="7D0EC92A">
            <w:pPr>
              <w:spacing w:line="276" w:lineRule="auto"/>
              <w:rPr>
                <w:rFonts w:cs="Arial"/>
                <w:sz w:val="22"/>
                <w:szCs w:val="22"/>
              </w:rPr>
            </w:pPr>
            <w:r w:rsidRPr="0C84E42D">
              <w:rPr>
                <w:rFonts w:cs="Arial"/>
                <w:sz w:val="22"/>
                <w:szCs w:val="22"/>
              </w:rPr>
              <w:t>&gt;10kW</w:t>
            </w:r>
          </w:p>
        </w:tc>
        <w:tc>
          <w:tcPr>
            <w:tcW w:w="3883" w:type="dxa"/>
            <w:vMerge/>
          </w:tcPr>
          <w:p w:rsidR="00814F4C" w:rsidRDefault="00814F4C" w14:paraId="0B5CF4B5" w14:textId="77777777"/>
        </w:tc>
      </w:tr>
      <w:tr w:rsidRPr="004A01B6" w:rsidR="00814F4C" w:rsidTr="153C6A4B" w14:paraId="0F8B7F9A" w14:textId="77777777">
        <w:trPr>
          <w:trHeight w:val="300"/>
        </w:trPr>
        <w:tc>
          <w:tcPr>
            <w:tcW w:w="1851" w:type="dxa"/>
          </w:tcPr>
          <w:p w:rsidRPr="004A01B6" w:rsidR="00814F4C" w:rsidP="00DF1111" w:rsidRDefault="00814F4C" w14:paraId="6883F61E" w14:textId="77777777">
            <w:pPr>
              <w:spacing w:line="276" w:lineRule="auto"/>
              <w:rPr>
                <w:rFonts w:cs="Arial"/>
                <w:sz w:val="22"/>
                <w:szCs w:val="22"/>
              </w:rPr>
            </w:pPr>
            <w:r w:rsidRPr="004A01B6">
              <w:rPr>
                <w:rFonts w:cs="Arial"/>
                <w:sz w:val="22"/>
                <w:szCs w:val="22"/>
              </w:rPr>
              <w:t>Afm. ca.</w:t>
            </w:r>
          </w:p>
        </w:tc>
        <w:tc>
          <w:tcPr>
            <w:tcW w:w="3327" w:type="dxa"/>
          </w:tcPr>
          <w:p w:rsidRPr="004A01B6" w:rsidR="00814F4C" w:rsidP="00DF1111" w:rsidRDefault="00814F4C" w14:paraId="2985DD67" w14:textId="0FAF36AC">
            <w:pPr>
              <w:spacing w:line="276" w:lineRule="auto"/>
              <w:rPr>
                <w:rFonts w:cs="Arial"/>
                <w:sz w:val="22"/>
                <w:szCs w:val="22"/>
              </w:rPr>
            </w:pPr>
            <w:r w:rsidRPr="004A01B6">
              <w:rPr>
                <w:rFonts w:cs="Arial"/>
                <w:sz w:val="22"/>
                <w:szCs w:val="22"/>
              </w:rPr>
              <w:t>800x700</w:t>
            </w:r>
          </w:p>
        </w:tc>
        <w:tc>
          <w:tcPr>
            <w:tcW w:w="3883" w:type="dxa"/>
            <w:vMerge/>
          </w:tcPr>
          <w:p w:rsidRPr="004A01B6" w:rsidR="00814F4C" w:rsidP="00DF1111" w:rsidRDefault="00814F4C" w14:paraId="2BFB399F" w14:textId="77777777">
            <w:pPr>
              <w:spacing w:line="276" w:lineRule="auto"/>
              <w:rPr>
                <w:rFonts w:cs="Arial"/>
                <w:sz w:val="22"/>
                <w:szCs w:val="22"/>
              </w:rPr>
            </w:pPr>
          </w:p>
        </w:tc>
      </w:tr>
      <w:tr w:rsidRPr="004A01B6" w:rsidR="00814F4C" w:rsidTr="153C6A4B" w14:paraId="634658F8" w14:textId="77777777">
        <w:trPr>
          <w:trHeight w:val="300"/>
        </w:trPr>
        <w:tc>
          <w:tcPr>
            <w:tcW w:w="1851" w:type="dxa"/>
          </w:tcPr>
          <w:p w:rsidRPr="004A01B6" w:rsidR="00814F4C" w:rsidP="00DF1111" w:rsidRDefault="00814F4C" w14:paraId="1FEDC9B4" w14:textId="77777777">
            <w:pPr>
              <w:spacing w:line="276" w:lineRule="auto"/>
              <w:rPr>
                <w:rFonts w:cs="Arial"/>
                <w:sz w:val="22"/>
                <w:szCs w:val="22"/>
              </w:rPr>
            </w:pPr>
            <w:r w:rsidRPr="004A01B6">
              <w:rPr>
                <w:rFonts w:cs="Arial"/>
                <w:sz w:val="22"/>
                <w:szCs w:val="22"/>
              </w:rPr>
              <w:t>Specificaties</w:t>
            </w:r>
          </w:p>
        </w:tc>
        <w:tc>
          <w:tcPr>
            <w:tcW w:w="3327" w:type="dxa"/>
          </w:tcPr>
          <w:p w:rsidRPr="004A01B6" w:rsidR="00814F4C" w:rsidP="00DF1111" w:rsidRDefault="00814F4C" w14:paraId="25507DB0" w14:textId="5C377915">
            <w:pPr>
              <w:spacing w:line="276" w:lineRule="auto"/>
              <w:rPr>
                <w:rFonts w:cs="Arial"/>
                <w:sz w:val="22"/>
                <w:szCs w:val="22"/>
              </w:rPr>
            </w:pPr>
            <w:r w:rsidRPr="0C84E42D">
              <w:rPr>
                <w:rFonts w:cs="Arial"/>
                <w:sz w:val="22"/>
                <w:szCs w:val="22"/>
              </w:rPr>
              <w:t>Drop in (binnen 1.6)</w:t>
            </w:r>
          </w:p>
          <w:p w:rsidRPr="004A01B6" w:rsidR="00814F4C" w:rsidP="00DF1111" w:rsidRDefault="00814F4C" w14:paraId="554CA303" w14:textId="3541593E">
            <w:pPr>
              <w:spacing w:line="276" w:lineRule="auto"/>
              <w:rPr>
                <w:rFonts w:cs="Arial"/>
                <w:sz w:val="22"/>
                <w:szCs w:val="22"/>
              </w:rPr>
            </w:pPr>
            <w:r w:rsidRPr="004A01B6">
              <w:rPr>
                <w:rFonts w:cs="Arial"/>
                <w:sz w:val="22"/>
                <w:szCs w:val="22"/>
              </w:rPr>
              <w:t>4 pits/zone</w:t>
            </w:r>
            <w:r w:rsidR="0079045B">
              <w:rPr>
                <w:rFonts w:cs="Arial"/>
                <w:sz w:val="22"/>
                <w:szCs w:val="22"/>
              </w:rPr>
              <w:t xml:space="preserve"> met gelijkwaardige zone</w:t>
            </w:r>
            <w:r w:rsidR="00EC1C4D">
              <w:rPr>
                <w:rFonts w:cs="Arial"/>
                <w:sz w:val="22"/>
                <w:szCs w:val="22"/>
              </w:rPr>
              <w:t>’</w:t>
            </w:r>
            <w:r w:rsidR="0079045B">
              <w:rPr>
                <w:rFonts w:cs="Arial"/>
                <w:sz w:val="22"/>
                <w:szCs w:val="22"/>
              </w:rPr>
              <w:t>s</w:t>
            </w:r>
            <w:r w:rsidR="00EC1C4D">
              <w:rPr>
                <w:rFonts w:cs="Arial"/>
                <w:sz w:val="22"/>
                <w:szCs w:val="22"/>
              </w:rPr>
              <w:t xml:space="preserve"> van 3,5 kW</w:t>
            </w:r>
          </w:p>
          <w:p w:rsidRPr="004A01B6" w:rsidR="00814F4C" w:rsidP="00DF1111" w:rsidRDefault="00814F4C" w14:paraId="787303CC" w14:textId="2FA60EA7">
            <w:pPr>
              <w:spacing w:line="276" w:lineRule="auto"/>
              <w:rPr>
                <w:rFonts w:cs="Arial"/>
                <w:sz w:val="22"/>
                <w:szCs w:val="22"/>
              </w:rPr>
            </w:pPr>
            <w:r w:rsidRPr="004A01B6">
              <w:rPr>
                <w:rFonts w:cs="Arial"/>
                <w:sz w:val="22"/>
                <w:szCs w:val="22"/>
              </w:rPr>
              <w:t>Thermostatisch regelbaar</w:t>
            </w:r>
          </w:p>
          <w:p w:rsidRPr="004A01B6" w:rsidR="00814F4C" w:rsidP="00DF1111" w:rsidRDefault="00814F4C" w14:paraId="74650A3A" w14:textId="54529C98">
            <w:pPr>
              <w:spacing w:line="276" w:lineRule="auto"/>
              <w:rPr>
                <w:rFonts w:cs="Arial"/>
                <w:sz w:val="22"/>
                <w:szCs w:val="22"/>
              </w:rPr>
            </w:pPr>
            <w:r w:rsidRPr="004A01B6">
              <w:rPr>
                <w:rFonts w:cs="Arial"/>
                <w:sz w:val="22"/>
                <w:szCs w:val="22"/>
              </w:rPr>
              <w:t>Goed reinigbaar</w:t>
            </w:r>
          </w:p>
        </w:tc>
        <w:tc>
          <w:tcPr>
            <w:tcW w:w="3883" w:type="dxa"/>
            <w:vMerge/>
          </w:tcPr>
          <w:p w:rsidRPr="004A01B6" w:rsidR="00814F4C" w:rsidP="00DF1111" w:rsidRDefault="00814F4C" w14:paraId="19828E72" w14:textId="77777777">
            <w:pPr>
              <w:spacing w:line="276" w:lineRule="auto"/>
              <w:rPr>
                <w:rFonts w:cs="Arial"/>
                <w:sz w:val="22"/>
                <w:szCs w:val="22"/>
              </w:rPr>
            </w:pPr>
          </w:p>
        </w:tc>
      </w:tr>
      <w:tr w:rsidR="00814F4C" w:rsidTr="153C6A4B" w14:paraId="444678E2" w14:textId="77777777">
        <w:trPr>
          <w:trHeight w:val="300"/>
        </w:trPr>
        <w:tc>
          <w:tcPr>
            <w:tcW w:w="1851" w:type="dxa"/>
          </w:tcPr>
          <w:p w:rsidR="00814F4C" w:rsidP="0C84E42D" w:rsidRDefault="00814F4C" w14:paraId="74E2BC67" w14:textId="32BCD452">
            <w:pPr>
              <w:spacing w:line="276" w:lineRule="auto"/>
              <w:rPr>
                <w:rFonts w:cs="Arial"/>
                <w:sz w:val="22"/>
                <w:szCs w:val="22"/>
              </w:rPr>
            </w:pPr>
            <w:r w:rsidRPr="0C84E42D">
              <w:rPr>
                <w:rFonts w:cs="Arial"/>
                <w:sz w:val="22"/>
                <w:szCs w:val="22"/>
              </w:rPr>
              <w:t>Kwaliteitsrange</w:t>
            </w:r>
          </w:p>
        </w:tc>
        <w:tc>
          <w:tcPr>
            <w:tcW w:w="3327" w:type="dxa"/>
          </w:tcPr>
          <w:p w:rsidR="00814F4C" w:rsidP="153C6A4B" w:rsidRDefault="00814F4C" w14:paraId="05B62D39" w14:textId="68F80192">
            <w:pPr>
              <w:spacing w:line="276" w:lineRule="auto"/>
              <w:rPr>
                <w:rFonts w:cs="Arial"/>
                <w:sz w:val="22"/>
                <w:szCs w:val="22"/>
              </w:rPr>
            </w:pPr>
            <w:r w:rsidRPr="153C6A4B">
              <w:rPr>
                <w:rFonts w:cs="Arial"/>
                <w:sz w:val="22"/>
                <w:szCs w:val="22"/>
              </w:rPr>
              <w:t>MKN of gelijkwaardig</w:t>
            </w:r>
            <w:r w:rsidRPr="153C6A4B" w:rsidR="50C9FB9A">
              <w:rPr>
                <w:rFonts w:cs="Arial"/>
                <w:sz w:val="22"/>
                <w:szCs w:val="22"/>
              </w:rPr>
              <w:t xml:space="preserve">, </w:t>
            </w:r>
            <w:r w:rsidRPr="153C6A4B" w:rsidR="2A83D30C">
              <w:rPr>
                <w:rFonts w:cs="Arial"/>
                <w:sz w:val="22"/>
                <w:szCs w:val="22"/>
              </w:rPr>
              <w:t>levensduur bij intensief gebruik minimaal 10 jaar</w:t>
            </w:r>
          </w:p>
        </w:tc>
        <w:tc>
          <w:tcPr>
            <w:tcW w:w="3883" w:type="dxa"/>
            <w:vMerge/>
          </w:tcPr>
          <w:p w:rsidR="00814F4C" w:rsidP="0C84E42D" w:rsidRDefault="00814F4C" w14:paraId="6B88CD27" w14:textId="3168F33A">
            <w:pPr>
              <w:spacing w:line="276" w:lineRule="auto"/>
              <w:jc w:val="center"/>
            </w:pPr>
          </w:p>
        </w:tc>
      </w:tr>
    </w:tbl>
    <w:p w:rsidR="00CF1254" w:rsidP="00DF1111" w:rsidRDefault="00CF1254" w14:paraId="0826A09C" w14:textId="0B57DA1D">
      <w:pPr>
        <w:spacing w:line="276" w:lineRule="auto"/>
        <w:rPr>
          <w:rFonts w:ascii="Arial" w:hAnsi="Arial" w:cs="Arial"/>
        </w:rPr>
      </w:pPr>
    </w:p>
    <w:p w:rsidRPr="004A01B6" w:rsidR="15234E0B" w:rsidP="00DF1111" w:rsidRDefault="15234E0B" w14:paraId="4FF3A7C8" w14:textId="08B295CB">
      <w:pPr>
        <w:spacing w:line="276" w:lineRule="auto"/>
        <w:rPr>
          <w:rFonts w:ascii="Arial" w:hAnsi="Arial" w:cs="Arial"/>
        </w:rPr>
      </w:pPr>
      <w:r w:rsidRPr="004A01B6">
        <w:rPr>
          <w:rFonts w:ascii="Arial" w:hAnsi="Arial" w:cs="Arial"/>
        </w:rPr>
        <w:t xml:space="preserve">1.3 </w:t>
      </w:r>
      <w:r w:rsidRPr="004A01B6" w:rsidR="07B890BA">
        <w:rPr>
          <w:rFonts w:ascii="Arial" w:hAnsi="Arial" w:cs="Arial"/>
        </w:rPr>
        <w:t>Kooksysteem</w:t>
      </w:r>
      <w:r w:rsidRPr="004A01B6" w:rsidR="1D945069">
        <w:rPr>
          <w:rFonts w:ascii="Arial" w:hAnsi="Arial" w:cs="Arial"/>
        </w:rPr>
        <w:t xml:space="preserve"> </w:t>
      </w:r>
    </w:p>
    <w:tbl>
      <w:tblPr>
        <w:tblStyle w:val="Tabelraster"/>
        <w:tblW w:w="9061" w:type="dxa"/>
        <w:tblLook w:val="04A0" w:firstRow="1" w:lastRow="0" w:firstColumn="1" w:lastColumn="0" w:noHBand="0" w:noVBand="1"/>
      </w:tblPr>
      <w:tblGrid>
        <w:gridCol w:w="1851"/>
        <w:gridCol w:w="3327"/>
        <w:gridCol w:w="3883"/>
      </w:tblGrid>
      <w:tr w:rsidRPr="004A01B6" w:rsidR="00814F4C" w:rsidTr="26CCFB85" w14:paraId="076D5C3E" w14:textId="77777777">
        <w:trPr>
          <w:trHeight w:val="300"/>
        </w:trPr>
        <w:tc>
          <w:tcPr>
            <w:tcW w:w="1851" w:type="dxa"/>
            <w:tcMar/>
          </w:tcPr>
          <w:p w:rsidRPr="004A01B6" w:rsidR="00814F4C" w:rsidP="00DF1111" w:rsidRDefault="00814F4C" w14:paraId="43F89369" w14:textId="77777777">
            <w:pPr>
              <w:spacing w:line="276" w:lineRule="auto"/>
              <w:rPr>
                <w:rFonts w:cs="Arial"/>
                <w:sz w:val="22"/>
                <w:szCs w:val="22"/>
              </w:rPr>
            </w:pPr>
            <w:r w:rsidRPr="004A01B6">
              <w:rPr>
                <w:rFonts w:cs="Arial"/>
                <w:sz w:val="22"/>
                <w:szCs w:val="22"/>
              </w:rPr>
              <w:t>Aantal</w:t>
            </w:r>
          </w:p>
        </w:tc>
        <w:tc>
          <w:tcPr>
            <w:tcW w:w="3327" w:type="dxa"/>
            <w:tcMar/>
          </w:tcPr>
          <w:p w:rsidRPr="004A01B6" w:rsidR="00814F4C" w:rsidP="00DF1111" w:rsidRDefault="00814F4C" w14:paraId="6DD1EB7A" w14:textId="77777777">
            <w:pPr>
              <w:spacing w:line="276" w:lineRule="auto"/>
              <w:rPr>
                <w:rFonts w:cs="Arial"/>
                <w:sz w:val="22"/>
                <w:szCs w:val="22"/>
              </w:rPr>
            </w:pPr>
            <w:r w:rsidRPr="004A01B6">
              <w:rPr>
                <w:rFonts w:cs="Arial"/>
                <w:sz w:val="22"/>
                <w:szCs w:val="22"/>
              </w:rPr>
              <w:t>1 stuk</w:t>
            </w:r>
          </w:p>
        </w:tc>
        <w:tc>
          <w:tcPr>
            <w:tcW w:w="3883" w:type="dxa"/>
            <w:vMerge w:val="restart"/>
            <w:tcMar/>
          </w:tcPr>
          <w:p w:rsidRPr="004A01B6" w:rsidR="00814F4C" w:rsidP="00DF1111" w:rsidRDefault="00814F4C" w14:paraId="34B92A43" w14:textId="539F9443">
            <w:pPr>
              <w:spacing w:line="276" w:lineRule="auto"/>
              <w:jc w:val="center"/>
              <w:rPr>
                <w:rFonts w:cs="Arial"/>
                <w:sz w:val="22"/>
                <w:szCs w:val="22"/>
              </w:rPr>
            </w:pPr>
            <w:r w:rsidRPr="004A01B6">
              <w:rPr>
                <w:rFonts w:cs="Arial"/>
                <w:noProof/>
                <w:sz w:val="22"/>
                <w:szCs w:val="22"/>
                <w:lang w:val="en-US"/>
              </w:rPr>
              <w:drawing>
                <wp:inline distT="0" distB="0" distL="0" distR="0" wp14:anchorId="0DE54747" wp14:editId="15D2ED86">
                  <wp:extent cx="2390775" cy="2076450"/>
                  <wp:effectExtent l="0" t="0" r="0" b="0"/>
                  <wp:docPr id="241309052" name="Afbeelding 241309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90775" cy="2076450"/>
                          </a:xfrm>
                          <a:prstGeom prst="rect">
                            <a:avLst/>
                          </a:prstGeom>
                        </pic:spPr>
                      </pic:pic>
                    </a:graphicData>
                  </a:graphic>
                </wp:inline>
              </w:drawing>
            </w:r>
          </w:p>
        </w:tc>
      </w:tr>
      <w:tr w:rsidR="00814F4C" w:rsidTr="26CCFB85" w14:paraId="783DAC43" w14:textId="77777777">
        <w:trPr>
          <w:trHeight w:val="300"/>
        </w:trPr>
        <w:tc>
          <w:tcPr>
            <w:tcW w:w="1851" w:type="dxa"/>
            <w:tcMar/>
          </w:tcPr>
          <w:p w:rsidR="00814F4C" w:rsidP="0C84E42D" w:rsidRDefault="00814F4C" w14:paraId="619054FB" w14:textId="4697E199">
            <w:pPr>
              <w:spacing w:line="276" w:lineRule="auto"/>
              <w:rPr>
                <w:rFonts w:cs="Arial"/>
                <w:sz w:val="22"/>
                <w:szCs w:val="22"/>
              </w:rPr>
            </w:pPr>
            <w:r w:rsidRPr="0C84E42D">
              <w:rPr>
                <w:rFonts w:cs="Arial"/>
                <w:sz w:val="22"/>
                <w:szCs w:val="22"/>
              </w:rPr>
              <w:t>Aansluitgegevens</w:t>
            </w:r>
          </w:p>
        </w:tc>
        <w:tc>
          <w:tcPr>
            <w:tcW w:w="3327" w:type="dxa"/>
            <w:tcMar/>
          </w:tcPr>
          <w:p w:rsidR="00814F4C" w:rsidP="0C84E42D" w:rsidRDefault="00814F4C" w14:paraId="24A9C579" w14:textId="298A1F6A">
            <w:pPr>
              <w:spacing w:line="276" w:lineRule="auto"/>
              <w:rPr>
                <w:rFonts w:cs="Arial"/>
                <w:sz w:val="22"/>
                <w:szCs w:val="22"/>
              </w:rPr>
            </w:pPr>
            <w:r w:rsidRPr="0C84E42D">
              <w:rPr>
                <w:rFonts w:cs="Arial"/>
                <w:sz w:val="22"/>
                <w:szCs w:val="22"/>
              </w:rPr>
              <w:t>400V</w:t>
            </w:r>
          </w:p>
          <w:p w:rsidR="00814F4C" w:rsidP="0C84E42D" w:rsidRDefault="00814F4C" w14:paraId="20C3997B" w14:textId="6B0E23D2">
            <w:pPr>
              <w:spacing w:line="276" w:lineRule="auto"/>
              <w:rPr>
                <w:rFonts w:cs="Arial"/>
                <w:sz w:val="22"/>
                <w:szCs w:val="22"/>
              </w:rPr>
            </w:pPr>
            <w:r w:rsidRPr="26CCFB85" w:rsidR="00814F4C">
              <w:rPr>
                <w:rFonts w:cs="Arial"/>
                <w:sz w:val="22"/>
                <w:szCs w:val="22"/>
              </w:rPr>
              <w:t>2</w:t>
            </w:r>
            <w:r w:rsidRPr="26CCFB85" w:rsidR="00EC1C4D">
              <w:rPr>
                <w:rFonts w:cs="Arial"/>
                <w:sz w:val="22"/>
                <w:szCs w:val="22"/>
              </w:rPr>
              <w:t>1</w:t>
            </w:r>
            <w:r w:rsidRPr="26CCFB85" w:rsidR="00814F4C">
              <w:rPr>
                <w:rFonts w:cs="Arial"/>
                <w:sz w:val="22"/>
                <w:szCs w:val="22"/>
              </w:rPr>
              <w:t>kW</w:t>
            </w:r>
          </w:p>
        </w:tc>
        <w:tc>
          <w:tcPr>
            <w:tcW w:w="3883" w:type="dxa"/>
            <w:vMerge/>
            <w:tcMar/>
          </w:tcPr>
          <w:p w:rsidR="00814F4C" w:rsidRDefault="00814F4C" w14:paraId="0E012022" w14:textId="77777777"/>
        </w:tc>
      </w:tr>
      <w:tr w:rsidRPr="004A01B6" w:rsidR="00814F4C" w:rsidTr="26CCFB85" w14:paraId="5D811B1B" w14:textId="77777777">
        <w:trPr>
          <w:trHeight w:val="300"/>
        </w:trPr>
        <w:tc>
          <w:tcPr>
            <w:tcW w:w="1851" w:type="dxa"/>
            <w:tcMar/>
          </w:tcPr>
          <w:p w:rsidRPr="004A01B6" w:rsidR="00814F4C" w:rsidP="00DF1111" w:rsidRDefault="00814F4C" w14:paraId="134BEF45" w14:textId="77777777">
            <w:pPr>
              <w:spacing w:line="276" w:lineRule="auto"/>
              <w:rPr>
                <w:rFonts w:cs="Arial"/>
                <w:sz w:val="22"/>
                <w:szCs w:val="22"/>
              </w:rPr>
            </w:pPr>
            <w:r w:rsidRPr="004A01B6">
              <w:rPr>
                <w:rFonts w:cs="Arial"/>
                <w:sz w:val="22"/>
                <w:szCs w:val="22"/>
              </w:rPr>
              <w:t>Afm. ca.</w:t>
            </w:r>
          </w:p>
        </w:tc>
        <w:tc>
          <w:tcPr>
            <w:tcW w:w="3327" w:type="dxa"/>
            <w:tcMar/>
          </w:tcPr>
          <w:p w:rsidRPr="004A01B6" w:rsidR="00814F4C" w:rsidP="00DF1111" w:rsidRDefault="00814F4C" w14:paraId="568D7CDE" w14:textId="013CD9CB">
            <w:pPr>
              <w:spacing w:line="276" w:lineRule="auto"/>
              <w:rPr>
                <w:rFonts w:cs="Arial"/>
                <w:sz w:val="22"/>
                <w:szCs w:val="22"/>
              </w:rPr>
            </w:pPr>
            <w:r w:rsidRPr="004A01B6">
              <w:rPr>
                <w:rFonts w:cs="Arial"/>
                <w:sz w:val="22"/>
                <w:szCs w:val="22"/>
              </w:rPr>
              <w:t xml:space="preserve">1200x900x900 mm </w:t>
            </w:r>
          </w:p>
        </w:tc>
        <w:tc>
          <w:tcPr>
            <w:tcW w:w="3883" w:type="dxa"/>
            <w:vMerge/>
            <w:tcMar/>
          </w:tcPr>
          <w:p w:rsidRPr="004A01B6" w:rsidR="00814F4C" w:rsidP="00DF1111" w:rsidRDefault="00814F4C" w14:paraId="5DB01521" w14:textId="77777777">
            <w:pPr>
              <w:spacing w:line="276" w:lineRule="auto"/>
              <w:rPr>
                <w:rFonts w:cs="Arial"/>
                <w:sz w:val="22"/>
                <w:szCs w:val="22"/>
              </w:rPr>
            </w:pPr>
          </w:p>
        </w:tc>
      </w:tr>
      <w:tr w:rsidRPr="004A01B6" w:rsidR="00814F4C" w:rsidTr="26CCFB85" w14:paraId="67E3145A" w14:textId="77777777">
        <w:trPr>
          <w:trHeight w:val="300"/>
        </w:trPr>
        <w:tc>
          <w:tcPr>
            <w:tcW w:w="1851" w:type="dxa"/>
            <w:tcMar/>
          </w:tcPr>
          <w:p w:rsidRPr="004A01B6" w:rsidR="00814F4C" w:rsidP="00DF1111" w:rsidRDefault="00814F4C" w14:paraId="2334B2B2" w14:textId="3DD0F362">
            <w:pPr>
              <w:spacing w:line="276" w:lineRule="auto"/>
              <w:rPr>
                <w:rFonts w:cs="Arial"/>
                <w:sz w:val="22"/>
                <w:szCs w:val="22"/>
              </w:rPr>
            </w:pPr>
            <w:r w:rsidRPr="0C84E42D">
              <w:rPr>
                <w:rFonts w:cs="Arial"/>
                <w:sz w:val="22"/>
                <w:szCs w:val="22"/>
              </w:rPr>
              <w:t>Capaciteit ca.</w:t>
            </w:r>
          </w:p>
        </w:tc>
        <w:tc>
          <w:tcPr>
            <w:tcW w:w="3327" w:type="dxa"/>
            <w:tcMar/>
          </w:tcPr>
          <w:p w:rsidRPr="004A01B6" w:rsidR="00814F4C" w:rsidP="00DF1111" w:rsidRDefault="00814F4C" w14:paraId="6AD364B1" w14:textId="2197CFC3">
            <w:pPr>
              <w:spacing w:line="276" w:lineRule="auto"/>
              <w:rPr>
                <w:rFonts w:cs="Arial"/>
                <w:sz w:val="22"/>
                <w:szCs w:val="22"/>
              </w:rPr>
            </w:pPr>
            <w:r w:rsidRPr="004A01B6">
              <w:rPr>
                <w:rFonts w:cs="Arial"/>
                <w:sz w:val="22"/>
                <w:szCs w:val="22"/>
              </w:rPr>
              <w:t xml:space="preserve">2x 25L </w:t>
            </w:r>
          </w:p>
        </w:tc>
        <w:tc>
          <w:tcPr>
            <w:tcW w:w="3883" w:type="dxa"/>
            <w:vMerge/>
            <w:tcMar/>
          </w:tcPr>
          <w:p w:rsidRPr="004A01B6" w:rsidR="00814F4C" w:rsidP="00DF1111" w:rsidRDefault="00814F4C" w14:paraId="3C2B8CE9" w14:textId="77777777">
            <w:pPr>
              <w:spacing w:line="276" w:lineRule="auto"/>
              <w:rPr>
                <w:rFonts w:cs="Arial"/>
                <w:sz w:val="22"/>
                <w:szCs w:val="22"/>
              </w:rPr>
            </w:pPr>
          </w:p>
        </w:tc>
      </w:tr>
      <w:tr w:rsidRPr="004A01B6" w:rsidR="00814F4C" w:rsidTr="26CCFB85" w14:paraId="55B2DE50" w14:textId="77777777">
        <w:trPr>
          <w:trHeight w:val="300"/>
        </w:trPr>
        <w:tc>
          <w:tcPr>
            <w:tcW w:w="1851" w:type="dxa"/>
            <w:tcMar/>
          </w:tcPr>
          <w:p w:rsidRPr="004A01B6" w:rsidR="00814F4C" w:rsidP="00DF1111" w:rsidRDefault="00814F4C" w14:paraId="60AD434D" w14:textId="77777777">
            <w:pPr>
              <w:spacing w:line="276" w:lineRule="auto"/>
              <w:rPr>
                <w:rFonts w:cs="Arial"/>
                <w:sz w:val="22"/>
                <w:szCs w:val="22"/>
              </w:rPr>
            </w:pPr>
            <w:r w:rsidRPr="004A01B6">
              <w:rPr>
                <w:rFonts w:cs="Arial"/>
                <w:sz w:val="22"/>
                <w:szCs w:val="22"/>
              </w:rPr>
              <w:t>Frame</w:t>
            </w:r>
          </w:p>
        </w:tc>
        <w:tc>
          <w:tcPr>
            <w:tcW w:w="3327" w:type="dxa"/>
            <w:tcMar/>
          </w:tcPr>
          <w:p w:rsidRPr="004A01B6" w:rsidR="00814F4C" w:rsidP="00DF1111" w:rsidRDefault="00814F4C" w14:paraId="14EA1064" w14:textId="57ACBCEB">
            <w:pPr>
              <w:spacing w:line="276" w:lineRule="auto"/>
              <w:rPr>
                <w:rFonts w:cs="Arial"/>
                <w:sz w:val="22"/>
                <w:szCs w:val="22"/>
              </w:rPr>
            </w:pPr>
            <w:r w:rsidRPr="004A01B6">
              <w:rPr>
                <w:rFonts w:cs="Arial"/>
                <w:sz w:val="22"/>
                <w:szCs w:val="22"/>
              </w:rPr>
              <w:t xml:space="preserve">Op </w:t>
            </w:r>
            <w:r w:rsidR="00EC1C4D">
              <w:rPr>
                <w:rFonts w:cs="Arial"/>
                <w:sz w:val="22"/>
                <w:szCs w:val="22"/>
              </w:rPr>
              <w:t>onderstel</w:t>
            </w:r>
          </w:p>
        </w:tc>
        <w:tc>
          <w:tcPr>
            <w:tcW w:w="3883" w:type="dxa"/>
            <w:vMerge/>
            <w:tcMar/>
          </w:tcPr>
          <w:p w:rsidRPr="004A01B6" w:rsidR="00814F4C" w:rsidP="00DF1111" w:rsidRDefault="00814F4C" w14:paraId="17EAF9AD" w14:textId="77777777">
            <w:pPr>
              <w:spacing w:line="276" w:lineRule="auto"/>
              <w:rPr>
                <w:rFonts w:cs="Arial"/>
                <w:sz w:val="22"/>
                <w:szCs w:val="22"/>
              </w:rPr>
            </w:pPr>
          </w:p>
        </w:tc>
      </w:tr>
      <w:tr w:rsidRPr="004A01B6" w:rsidR="00814F4C" w:rsidTr="26CCFB85" w14:paraId="4BD7C355" w14:textId="77777777">
        <w:trPr>
          <w:trHeight w:val="300"/>
        </w:trPr>
        <w:tc>
          <w:tcPr>
            <w:tcW w:w="1851" w:type="dxa"/>
            <w:tcMar/>
          </w:tcPr>
          <w:p w:rsidRPr="004A01B6" w:rsidR="00814F4C" w:rsidP="00DF1111" w:rsidRDefault="00814F4C" w14:paraId="50E53F88" w14:textId="77777777">
            <w:pPr>
              <w:spacing w:line="276" w:lineRule="auto"/>
              <w:rPr>
                <w:rFonts w:cs="Arial"/>
                <w:sz w:val="22"/>
                <w:szCs w:val="22"/>
              </w:rPr>
            </w:pPr>
            <w:r w:rsidRPr="004A01B6">
              <w:rPr>
                <w:rFonts w:cs="Arial"/>
                <w:sz w:val="22"/>
                <w:szCs w:val="22"/>
              </w:rPr>
              <w:t>Specificaties</w:t>
            </w:r>
          </w:p>
        </w:tc>
        <w:tc>
          <w:tcPr>
            <w:tcW w:w="3327" w:type="dxa"/>
            <w:tcMar/>
          </w:tcPr>
          <w:p w:rsidRPr="004A01B6" w:rsidR="00814F4C" w:rsidP="00DF1111" w:rsidRDefault="00814F4C" w14:paraId="7A91F478" w14:textId="20DD3C6C">
            <w:pPr>
              <w:spacing w:line="276" w:lineRule="auto"/>
              <w:rPr>
                <w:rFonts w:cs="Arial"/>
                <w:sz w:val="22"/>
                <w:szCs w:val="22"/>
              </w:rPr>
            </w:pPr>
            <w:r w:rsidRPr="004A01B6">
              <w:rPr>
                <w:rFonts w:cs="Arial"/>
                <w:sz w:val="22"/>
                <w:szCs w:val="22"/>
              </w:rPr>
              <w:t>Kerntemperatuur, handdouche, watervulinrichting</w:t>
            </w:r>
            <w:r w:rsidR="00EC1C4D">
              <w:rPr>
                <w:rFonts w:cs="Arial"/>
                <w:sz w:val="22"/>
                <w:szCs w:val="22"/>
              </w:rPr>
              <w:t>, drukversie</w:t>
            </w:r>
          </w:p>
          <w:p w:rsidRPr="004A01B6" w:rsidR="00814F4C" w:rsidP="00DF1111" w:rsidRDefault="00814F4C" w14:paraId="2564E51F" w14:textId="6745A00B">
            <w:pPr>
              <w:spacing w:line="276" w:lineRule="auto"/>
              <w:rPr>
                <w:rFonts w:cs="Arial"/>
                <w:sz w:val="22"/>
                <w:szCs w:val="22"/>
              </w:rPr>
            </w:pPr>
            <w:r w:rsidRPr="004A01B6">
              <w:rPr>
                <w:rFonts w:cs="Arial"/>
                <w:sz w:val="22"/>
                <w:szCs w:val="22"/>
              </w:rPr>
              <w:t>Kan koken, bakken en frituren tot 250 graden Celcius</w:t>
            </w:r>
          </w:p>
          <w:p w:rsidRPr="004A01B6" w:rsidR="00814F4C" w:rsidP="00DF1111" w:rsidRDefault="00814F4C" w14:paraId="78E9834A" w14:textId="697CBB1C">
            <w:pPr>
              <w:spacing w:line="276" w:lineRule="auto"/>
              <w:rPr>
                <w:rFonts w:cs="Arial"/>
                <w:sz w:val="22"/>
                <w:szCs w:val="22"/>
              </w:rPr>
            </w:pPr>
            <w:r w:rsidRPr="004A01B6">
              <w:rPr>
                <w:rFonts w:cs="Arial"/>
                <w:sz w:val="22"/>
                <w:szCs w:val="22"/>
              </w:rPr>
              <w:t>Veiligheids temperatuurbegrenzer</w:t>
            </w:r>
          </w:p>
          <w:p w:rsidRPr="004A01B6" w:rsidR="00814F4C" w:rsidP="00DF1111" w:rsidRDefault="00814F4C" w14:paraId="3797AF91" w14:textId="635969D8">
            <w:pPr>
              <w:spacing w:line="276" w:lineRule="auto"/>
              <w:rPr>
                <w:rFonts w:cs="Arial"/>
                <w:sz w:val="22"/>
                <w:szCs w:val="22"/>
              </w:rPr>
            </w:pPr>
            <w:r w:rsidRPr="004A01B6">
              <w:rPr>
                <w:rFonts w:cs="Arial"/>
                <w:sz w:val="22"/>
                <w:szCs w:val="22"/>
              </w:rPr>
              <w:t>Elektrisch</w:t>
            </w:r>
          </w:p>
          <w:p w:rsidRPr="004A01B6" w:rsidR="00814F4C" w:rsidP="00DF1111" w:rsidRDefault="00814F4C" w14:paraId="6F97830B" w14:textId="30F55776">
            <w:pPr>
              <w:spacing w:line="276" w:lineRule="auto"/>
              <w:rPr>
                <w:rFonts w:cs="Arial"/>
                <w:sz w:val="22"/>
                <w:szCs w:val="22"/>
              </w:rPr>
            </w:pPr>
            <w:r w:rsidRPr="004A01B6">
              <w:rPr>
                <w:rFonts w:cs="Arial"/>
                <w:sz w:val="22"/>
                <w:szCs w:val="22"/>
              </w:rPr>
              <w:t>Afvoer van kookvocht</w:t>
            </w:r>
          </w:p>
          <w:p w:rsidRPr="004A01B6" w:rsidR="00814F4C" w:rsidP="00DF1111" w:rsidRDefault="00814F4C" w14:paraId="4BB4181C" w14:textId="5EB22310">
            <w:pPr>
              <w:spacing w:line="276" w:lineRule="auto"/>
              <w:rPr>
                <w:rFonts w:cs="Arial"/>
                <w:sz w:val="22"/>
                <w:szCs w:val="22"/>
              </w:rPr>
            </w:pPr>
            <w:r w:rsidRPr="004A01B6">
              <w:rPr>
                <w:rFonts w:cs="Arial"/>
                <w:sz w:val="22"/>
                <w:szCs w:val="22"/>
              </w:rPr>
              <w:t>Geïntegreerd spuitpistool</w:t>
            </w:r>
          </w:p>
          <w:p w:rsidRPr="004A01B6" w:rsidR="00814F4C" w:rsidP="00DF1111" w:rsidRDefault="00814F4C" w14:paraId="73687208" w14:textId="361ABE36">
            <w:pPr>
              <w:spacing w:line="276" w:lineRule="auto"/>
              <w:rPr>
                <w:rFonts w:cs="Arial"/>
                <w:sz w:val="22"/>
                <w:szCs w:val="22"/>
              </w:rPr>
            </w:pPr>
            <w:r w:rsidRPr="004A01B6">
              <w:rPr>
                <w:rFonts w:cs="Arial"/>
                <w:sz w:val="22"/>
                <w:szCs w:val="22"/>
              </w:rPr>
              <w:t>Intelligent kooksysteem</w:t>
            </w:r>
          </w:p>
          <w:p w:rsidRPr="004A01B6" w:rsidR="00814F4C" w:rsidP="00DF1111" w:rsidRDefault="00814F4C" w14:paraId="2C0590F2" w14:textId="77777777">
            <w:pPr>
              <w:spacing w:line="276" w:lineRule="auto"/>
              <w:rPr>
                <w:rFonts w:cs="Arial"/>
                <w:sz w:val="22"/>
                <w:szCs w:val="22"/>
              </w:rPr>
            </w:pPr>
            <w:r w:rsidRPr="004A01B6">
              <w:rPr>
                <w:rFonts w:cs="Arial"/>
                <w:sz w:val="22"/>
                <w:szCs w:val="22"/>
              </w:rPr>
              <w:t>Kantelbaar middels motorgedreven kanteling</w:t>
            </w:r>
          </w:p>
          <w:p w:rsidRPr="004A01B6" w:rsidR="00814F4C" w:rsidP="00DF1111" w:rsidRDefault="00814F4C" w14:paraId="7FA16B1D" w14:textId="5497D5C4">
            <w:pPr>
              <w:spacing w:line="276" w:lineRule="auto"/>
              <w:rPr>
                <w:rFonts w:cs="Arial"/>
                <w:sz w:val="22"/>
                <w:szCs w:val="22"/>
              </w:rPr>
            </w:pPr>
            <w:r w:rsidRPr="004A01B6">
              <w:rPr>
                <w:rFonts w:cs="Arial"/>
                <w:sz w:val="22"/>
                <w:szCs w:val="22"/>
              </w:rPr>
              <w:t>Deksel is geïsoleerd en voorzien van overdrukventiel met uitgebalanceerde veerscharnier</w:t>
            </w:r>
          </w:p>
        </w:tc>
        <w:tc>
          <w:tcPr>
            <w:tcW w:w="3883" w:type="dxa"/>
            <w:vMerge/>
            <w:tcMar/>
          </w:tcPr>
          <w:p w:rsidRPr="004A01B6" w:rsidR="00814F4C" w:rsidP="00DF1111" w:rsidRDefault="00814F4C" w14:paraId="1839CA61" w14:textId="77777777">
            <w:pPr>
              <w:spacing w:line="276" w:lineRule="auto"/>
              <w:rPr>
                <w:rFonts w:cs="Arial"/>
                <w:sz w:val="22"/>
                <w:szCs w:val="22"/>
              </w:rPr>
            </w:pPr>
          </w:p>
        </w:tc>
      </w:tr>
      <w:tr w:rsidR="00814F4C" w:rsidTr="26CCFB85" w14:paraId="5BCECCFB" w14:textId="77777777">
        <w:trPr>
          <w:trHeight w:val="300"/>
        </w:trPr>
        <w:tc>
          <w:tcPr>
            <w:tcW w:w="1851" w:type="dxa"/>
            <w:tcMar/>
          </w:tcPr>
          <w:p w:rsidR="00814F4C" w:rsidP="0C84E42D" w:rsidRDefault="00814F4C" w14:paraId="2B099AE7" w14:textId="32BCD452">
            <w:pPr>
              <w:spacing w:line="276" w:lineRule="auto"/>
              <w:rPr>
                <w:rFonts w:cs="Arial"/>
                <w:sz w:val="22"/>
                <w:szCs w:val="22"/>
              </w:rPr>
            </w:pPr>
            <w:r w:rsidRPr="0C84E42D">
              <w:rPr>
                <w:rFonts w:cs="Arial"/>
                <w:sz w:val="22"/>
                <w:szCs w:val="22"/>
              </w:rPr>
              <w:t>Kwaliteitsrange</w:t>
            </w:r>
          </w:p>
        </w:tc>
        <w:tc>
          <w:tcPr>
            <w:tcW w:w="3327" w:type="dxa"/>
            <w:tcMar/>
          </w:tcPr>
          <w:p w:rsidR="00814F4C" w:rsidP="153C6A4B" w:rsidRDefault="00814F4C" w14:paraId="3CC11146" w14:textId="4E1D9C18">
            <w:pPr>
              <w:spacing w:line="276" w:lineRule="auto"/>
              <w:rPr>
                <w:rFonts w:cs="Arial"/>
                <w:sz w:val="22"/>
                <w:szCs w:val="22"/>
              </w:rPr>
            </w:pPr>
            <w:r w:rsidRPr="153C6A4B">
              <w:rPr>
                <w:rFonts w:cs="Arial"/>
                <w:sz w:val="22"/>
                <w:szCs w:val="22"/>
              </w:rPr>
              <w:t>Rational, Convoterm of gelijkwaardig</w:t>
            </w:r>
            <w:r w:rsidRPr="153C6A4B" w:rsidR="50C9FB9A">
              <w:rPr>
                <w:rFonts w:cs="Arial"/>
                <w:sz w:val="22"/>
                <w:szCs w:val="22"/>
              </w:rPr>
              <w:t xml:space="preserve">, </w:t>
            </w:r>
            <w:r w:rsidRPr="153C6A4B" w:rsidR="67C7FFB4">
              <w:rPr>
                <w:rFonts w:cs="Arial"/>
                <w:sz w:val="22"/>
                <w:szCs w:val="22"/>
              </w:rPr>
              <w:t>levensduur bij intensief gebruik minimaal 10 jaar</w:t>
            </w:r>
          </w:p>
        </w:tc>
        <w:tc>
          <w:tcPr>
            <w:tcW w:w="3883" w:type="dxa"/>
            <w:vMerge/>
            <w:tcMar/>
          </w:tcPr>
          <w:p w:rsidR="00814F4C" w:rsidP="0C84E42D" w:rsidRDefault="00814F4C" w14:paraId="07CADCE2" w14:textId="3168F33A">
            <w:pPr>
              <w:spacing w:line="276" w:lineRule="auto"/>
              <w:jc w:val="center"/>
            </w:pPr>
          </w:p>
        </w:tc>
      </w:tr>
    </w:tbl>
    <w:p w:rsidRPr="004A01B6" w:rsidR="306A1727" w:rsidP="00DF1111" w:rsidRDefault="306A1727" w14:paraId="1E0D25D0" w14:textId="66F4605D">
      <w:pPr>
        <w:spacing w:line="276" w:lineRule="auto"/>
        <w:rPr>
          <w:rFonts w:ascii="Arial" w:hAnsi="Arial" w:cs="Arial"/>
        </w:rPr>
      </w:pPr>
    </w:p>
    <w:p w:rsidRPr="004A01B6" w:rsidR="00AF5E90" w:rsidP="00DF1111" w:rsidRDefault="0085047A" w14:paraId="5D2DEBAC" w14:textId="45122FC2">
      <w:pPr>
        <w:spacing w:line="276" w:lineRule="auto"/>
        <w:rPr>
          <w:rFonts w:ascii="Arial" w:hAnsi="Arial" w:cs="Arial"/>
        </w:rPr>
      </w:pPr>
      <w:r w:rsidRPr="004A01B6">
        <w:rPr>
          <w:rFonts w:ascii="Arial" w:hAnsi="Arial" w:cs="Arial"/>
        </w:rPr>
        <w:t>1</w:t>
      </w:r>
      <w:r w:rsidRPr="004A01B6" w:rsidR="00AF5E90">
        <w:rPr>
          <w:rFonts w:ascii="Arial" w:hAnsi="Arial" w:cs="Arial"/>
        </w:rPr>
        <w:t>.</w:t>
      </w:r>
      <w:r w:rsidRPr="004A01B6">
        <w:rPr>
          <w:rFonts w:ascii="Arial" w:hAnsi="Arial" w:cs="Arial"/>
        </w:rPr>
        <w:t>4</w:t>
      </w:r>
      <w:r w:rsidRPr="004A01B6" w:rsidR="00AF5E90">
        <w:rPr>
          <w:rFonts w:ascii="Arial" w:hAnsi="Arial" w:cs="Arial"/>
        </w:rPr>
        <w:t xml:space="preserve"> Blastchiller (snelkoeler)</w:t>
      </w:r>
    </w:p>
    <w:tbl>
      <w:tblPr>
        <w:tblStyle w:val="Tabelraster"/>
        <w:tblW w:w="9061" w:type="dxa"/>
        <w:tblLook w:val="04A0" w:firstRow="1" w:lastRow="0" w:firstColumn="1" w:lastColumn="0" w:noHBand="0" w:noVBand="1"/>
      </w:tblPr>
      <w:tblGrid>
        <w:gridCol w:w="1851"/>
        <w:gridCol w:w="3465"/>
        <w:gridCol w:w="3745"/>
      </w:tblGrid>
      <w:tr w:rsidRPr="004A01B6" w:rsidR="00814F4C" w:rsidTr="153C6A4B" w14:paraId="502883CE" w14:textId="77777777">
        <w:trPr>
          <w:trHeight w:val="300"/>
        </w:trPr>
        <w:tc>
          <w:tcPr>
            <w:tcW w:w="1851" w:type="dxa"/>
          </w:tcPr>
          <w:p w:rsidRPr="004A01B6" w:rsidR="00814F4C" w:rsidP="00DF1111" w:rsidRDefault="00814F4C" w14:paraId="45B71AE6" w14:textId="77777777">
            <w:pPr>
              <w:spacing w:line="276" w:lineRule="auto"/>
              <w:rPr>
                <w:rFonts w:cs="Arial"/>
                <w:sz w:val="22"/>
                <w:szCs w:val="22"/>
              </w:rPr>
            </w:pPr>
            <w:r w:rsidRPr="004A01B6">
              <w:rPr>
                <w:rFonts w:cs="Arial"/>
                <w:sz w:val="22"/>
                <w:szCs w:val="22"/>
              </w:rPr>
              <w:t>Aantal</w:t>
            </w:r>
          </w:p>
        </w:tc>
        <w:tc>
          <w:tcPr>
            <w:tcW w:w="3465" w:type="dxa"/>
          </w:tcPr>
          <w:p w:rsidRPr="004A01B6" w:rsidR="00814F4C" w:rsidP="00DF1111" w:rsidRDefault="00814F4C" w14:paraId="1C8FB53C" w14:textId="77777777">
            <w:pPr>
              <w:spacing w:line="276" w:lineRule="auto"/>
              <w:rPr>
                <w:rFonts w:cs="Arial"/>
                <w:sz w:val="22"/>
                <w:szCs w:val="22"/>
              </w:rPr>
            </w:pPr>
            <w:r w:rsidRPr="004A01B6">
              <w:rPr>
                <w:rFonts w:cs="Arial"/>
                <w:sz w:val="22"/>
                <w:szCs w:val="22"/>
              </w:rPr>
              <w:t>1 stuk</w:t>
            </w:r>
          </w:p>
        </w:tc>
        <w:tc>
          <w:tcPr>
            <w:tcW w:w="3745" w:type="dxa"/>
            <w:vMerge w:val="restart"/>
          </w:tcPr>
          <w:p w:rsidRPr="004A01B6" w:rsidR="00814F4C" w:rsidP="00DF1111" w:rsidRDefault="00814F4C" w14:paraId="2E70493A" w14:textId="420C264B">
            <w:pPr>
              <w:spacing w:line="276" w:lineRule="auto"/>
              <w:jc w:val="center"/>
              <w:rPr>
                <w:rFonts w:cs="Arial"/>
                <w:sz w:val="22"/>
                <w:szCs w:val="22"/>
              </w:rPr>
            </w:pPr>
            <w:r w:rsidRPr="004A01B6">
              <w:rPr>
                <w:rFonts w:cs="Arial"/>
                <w:noProof/>
                <w:sz w:val="22"/>
                <w:szCs w:val="22"/>
                <w:lang w:val="en-US"/>
              </w:rPr>
              <w:drawing>
                <wp:inline distT="0" distB="0" distL="0" distR="0" wp14:anchorId="38ED0B8C" wp14:editId="72FC5F19">
                  <wp:extent cx="1619250" cy="1619250"/>
                  <wp:effectExtent l="0" t="0" r="0" b="0"/>
                  <wp:docPr id="197999531" name="Afbeelding 197999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r>
      <w:tr w:rsidR="00814F4C" w:rsidTr="153C6A4B" w14:paraId="09566F14" w14:textId="77777777">
        <w:trPr>
          <w:trHeight w:val="300"/>
        </w:trPr>
        <w:tc>
          <w:tcPr>
            <w:tcW w:w="1851" w:type="dxa"/>
          </w:tcPr>
          <w:p w:rsidR="00814F4C" w:rsidP="0C84E42D" w:rsidRDefault="00814F4C" w14:paraId="2D19B713" w14:textId="5529B980">
            <w:pPr>
              <w:spacing w:line="276" w:lineRule="auto"/>
              <w:rPr>
                <w:rFonts w:cs="Arial"/>
                <w:sz w:val="22"/>
                <w:szCs w:val="22"/>
              </w:rPr>
            </w:pPr>
            <w:r w:rsidRPr="0C84E42D">
              <w:rPr>
                <w:rFonts w:cs="Arial"/>
                <w:sz w:val="22"/>
                <w:szCs w:val="22"/>
              </w:rPr>
              <w:t>Aansluitgegevens</w:t>
            </w:r>
          </w:p>
        </w:tc>
        <w:tc>
          <w:tcPr>
            <w:tcW w:w="3465" w:type="dxa"/>
          </w:tcPr>
          <w:p w:rsidR="00814F4C" w:rsidP="0C84E42D" w:rsidRDefault="00814F4C" w14:paraId="4A628AE6" w14:textId="1A86445A">
            <w:pPr>
              <w:spacing w:line="276" w:lineRule="auto"/>
              <w:rPr>
                <w:rFonts w:cs="Arial"/>
                <w:sz w:val="22"/>
                <w:szCs w:val="22"/>
              </w:rPr>
            </w:pPr>
            <w:r w:rsidRPr="0C84E42D">
              <w:rPr>
                <w:rFonts w:cs="Arial"/>
                <w:sz w:val="22"/>
                <w:szCs w:val="22"/>
              </w:rPr>
              <w:t>230V</w:t>
            </w:r>
          </w:p>
          <w:p w:rsidR="00814F4C" w:rsidP="0C84E42D" w:rsidRDefault="00814F4C" w14:paraId="14ABDFE1" w14:textId="7F64F854">
            <w:pPr>
              <w:spacing w:line="276" w:lineRule="auto"/>
              <w:rPr>
                <w:rFonts w:cs="Arial"/>
                <w:sz w:val="22"/>
                <w:szCs w:val="22"/>
              </w:rPr>
            </w:pPr>
            <w:r w:rsidRPr="0C84E42D">
              <w:rPr>
                <w:rFonts w:cs="Arial"/>
                <w:sz w:val="22"/>
                <w:szCs w:val="22"/>
              </w:rPr>
              <w:t>1.5kW</w:t>
            </w:r>
          </w:p>
        </w:tc>
        <w:tc>
          <w:tcPr>
            <w:tcW w:w="3745" w:type="dxa"/>
            <w:vMerge/>
          </w:tcPr>
          <w:p w:rsidR="00814F4C" w:rsidRDefault="00814F4C" w14:paraId="7AF134DA" w14:textId="77777777"/>
        </w:tc>
      </w:tr>
      <w:tr w:rsidRPr="004A01B6" w:rsidR="00814F4C" w:rsidTr="153C6A4B" w14:paraId="7BB17669" w14:textId="77777777">
        <w:trPr>
          <w:trHeight w:val="300"/>
        </w:trPr>
        <w:tc>
          <w:tcPr>
            <w:tcW w:w="1851" w:type="dxa"/>
          </w:tcPr>
          <w:p w:rsidRPr="004A01B6" w:rsidR="00814F4C" w:rsidP="00DF1111" w:rsidRDefault="00814F4C" w14:paraId="3D555AD7" w14:textId="48408489">
            <w:pPr>
              <w:spacing w:line="276" w:lineRule="auto"/>
              <w:rPr>
                <w:rFonts w:cs="Arial"/>
                <w:sz w:val="22"/>
                <w:szCs w:val="22"/>
              </w:rPr>
            </w:pPr>
            <w:r w:rsidRPr="0C84E42D">
              <w:rPr>
                <w:rFonts w:cs="Arial"/>
                <w:sz w:val="22"/>
                <w:szCs w:val="22"/>
              </w:rPr>
              <w:t>Afm. Ca. bxdxh</w:t>
            </w:r>
          </w:p>
        </w:tc>
        <w:tc>
          <w:tcPr>
            <w:tcW w:w="3465" w:type="dxa"/>
          </w:tcPr>
          <w:p w:rsidRPr="004A01B6" w:rsidR="00814F4C" w:rsidP="00DF1111" w:rsidRDefault="00814F4C" w14:paraId="0E8ABE41" w14:textId="211AD37F">
            <w:pPr>
              <w:spacing w:line="276" w:lineRule="auto"/>
              <w:rPr>
                <w:rFonts w:cs="Arial"/>
                <w:sz w:val="22"/>
                <w:szCs w:val="22"/>
              </w:rPr>
            </w:pPr>
            <w:r w:rsidRPr="0C84E42D">
              <w:rPr>
                <w:rFonts w:cs="Arial"/>
                <w:sz w:val="22"/>
                <w:szCs w:val="22"/>
              </w:rPr>
              <w:t xml:space="preserve">800x800x850 mm </w:t>
            </w:r>
          </w:p>
        </w:tc>
        <w:tc>
          <w:tcPr>
            <w:tcW w:w="3745" w:type="dxa"/>
            <w:vMerge/>
          </w:tcPr>
          <w:p w:rsidRPr="004A01B6" w:rsidR="00814F4C" w:rsidP="00DF1111" w:rsidRDefault="00814F4C" w14:paraId="029A5CAF" w14:textId="77777777">
            <w:pPr>
              <w:spacing w:line="276" w:lineRule="auto"/>
              <w:rPr>
                <w:rFonts w:cs="Arial"/>
                <w:sz w:val="22"/>
                <w:szCs w:val="22"/>
              </w:rPr>
            </w:pPr>
          </w:p>
        </w:tc>
      </w:tr>
      <w:tr w:rsidRPr="004A01B6" w:rsidR="00814F4C" w:rsidTr="153C6A4B" w14:paraId="03F79519" w14:textId="77777777">
        <w:trPr>
          <w:trHeight w:val="300"/>
        </w:trPr>
        <w:tc>
          <w:tcPr>
            <w:tcW w:w="1851" w:type="dxa"/>
          </w:tcPr>
          <w:p w:rsidRPr="004A01B6" w:rsidR="00814F4C" w:rsidP="00DF1111" w:rsidRDefault="00814F4C" w14:paraId="6218A031" w14:textId="77777777">
            <w:pPr>
              <w:spacing w:line="276" w:lineRule="auto"/>
              <w:rPr>
                <w:rFonts w:cs="Arial"/>
                <w:sz w:val="22"/>
                <w:szCs w:val="22"/>
              </w:rPr>
            </w:pPr>
            <w:r w:rsidRPr="50F9C380">
              <w:rPr>
                <w:rFonts w:cs="Arial"/>
                <w:sz w:val="22"/>
                <w:szCs w:val="22"/>
              </w:rPr>
              <w:t>Capaciteit</w:t>
            </w:r>
          </w:p>
        </w:tc>
        <w:tc>
          <w:tcPr>
            <w:tcW w:w="3465" w:type="dxa"/>
          </w:tcPr>
          <w:p w:rsidRPr="004A01B6" w:rsidR="00814F4C" w:rsidP="00DF1111" w:rsidRDefault="00814F4C" w14:paraId="65C64FFD" w14:textId="68CC1813">
            <w:pPr>
              <w:spacing w:line="276" w:lineRule="auto"/>
              <w:rPr>
                <w:rFonts w:cs="Arial"/>
                <w:sz w:val="22"/>
                <w:szCs w:val="22"/>
              </w:rPr>
            </w:pPr>
            <w:r w:rsidRPr="004A01B6">
              <w:rPr>
                <w:rFonts w:cs="Arial"/>
                <w:sz w:val="22"/>
                <w:szCs w:val="22"/>
              </w:rPr>
              <w:t>5</w:t>
            </w:r>
            <w:r w:rsidR="008F211D">
              <w:rPr>
                <w:rFonts w:cs="Arial"/>
                <w:sz w:val="22"/>
                <w:szCs w:val="22"/>
              </w:rPr>
              <w:t xml:space="preserve"> of 6</w:t>
            </w:r>
            <w:r w:rsidRPr="004A01B6">
              <w:rPr>
                <w:rFonts w:cs="Arial"/>
                <w:sz w:val="22"/>
                <w:szCs w:val="22"/>
              </w:rPr>
              <w:t>x 1/1 GN</w:t>
            </w:r>
          </w:p>
        </w:tc>
        <w:tc>
          <w:tcPr>
            <w:tcW w:w="3745" w:type="dxa"/>
            <w:vMerge/>
          </w:tcPr>
          <w:p w:rsidRPr="004A01B6" w:rsidR="00814F4C" w:rsidP="00DF1111" w:rsidRDefault="00814F4C" w14:paraId="10B42C1B" w14:textId="77777777">
            <w:pPr>
              <w:spacing w:line="276" w:lineRule="auto"/>
              <w:rPr>
                <w:rFonts w:cs="Arial"/>
                <w:sz w:val="22"/>
                <w:szCs w:val="22"/>
              </w:rPr>
            </w:pPr>
          </w:p>
        </w:tc>
      </w:tr>
      <w:tr w:rsidRPr="004A01B6" w:rsidR="00814F4C" w:rsidTr="153C6A4B" w14:paraId="56C36F78" w14:textId="77777777">
        <w:trPr>
          <w:trHeight w:val="300"/>
        </w:trPr>
        <w:tc>
          <w:tcPr>
            <w:tcW w:w="1851" w:type="dxa"/>
          </w:tcPr>
          <w:p w:rsidRPr="004A01B6" w:rsidR="00814F4C" w:rsidP="00DF1111" w:rsidRDefault="00814F4C" w14:paraId="4C1FA10B" w14:textId="77777777">
            <w:pPr>
              <w:spacing w:line="276" w:lineRule="auto"/>
              <w:rPr>
                <w:rFonts w:cs="Arial"/>
                <w:sz w:val="22"/>
                <w:szCs w:val="22"/>
              </w:rPr>
            </w:pPr>
            <w:r w:rsidRPr="004A01B6">
              <w:rPr>
                <w:rFonts w:cs="Arial"/>
                <w:sz w:val="22"/>
                <w:szCs w:val="22"/>
              </w:rPr>
              <w:t>Frame</w:t>
            </w:r>
          </w:p>
        </w:tc>
        <w:tc>
          <w:tcPr>
            <w:tcW w:w="3465" w:type="dxa"/>
          </w:tcPr>
          <w:p w:rsidRPr="004A01B6" w:rsidR="00814F4C" w:rsidP="00DF1111" w:rsidRDefault="00814F4C" w14:paraId="74720F57" w14:textId="0457C679">
            <w:pPr>
              <w:spacing w:line="276" w:lineRule="auto"/>
              <w:rPr>
                <w:rFonts w:cs="Arial"/>
                <w:sz w:val="22"/>
                <w:szCs w:val="22"/>
              </w:rPr>
            </w:pPr>
            <w:r w:rsidRPr="004A01B6">
              <w:rPr>
                <w:rFonts w:cs="Arial"/>
                <w:sz w:val="22"/>
                <w:szCs w:val="22"/>
              </w:rPr>
              <w:t xml:space="preserve">Op </w:t>
            </w:r>
            <w:r w:rsidR="00B07A82">
              <w:rPr>
                <w:rFonts w:cs="Arial"/>
                <w:sz w:val="22"/>
                <w:szCs w:val="22"/>
              </w:rPr>
              <w:t xml:space="preserve">onderstel </w:t>
            </w:r>
          </w:p>
        </w:tc>
        <w:tc>
          <w:tcPr>
            <w:tcW w:w="3745" w:type="dxa"/>
            <w:vMerge/>
          </w:tcPr>
          <w:p w:rsidRPr="004A01B6" w:rsidR="00814F4C" w:rsidP="00DF1111" w:rsidRDefault="00814F4C" w14:paraId="1CEC84F6" w14:textId="77777777">
            <w:pPr>
              <w:spacing w:line="276" w:lineRule="auto"/>
              <w:rPr>
                <w:rFonts w:cs="Arial"/>
                <w:sz w:val="22"/>
                <w:szCs w:val="22"/>
              </w:rPr>
            </w:pPr>
          </w:p>
        </w:tc>
      </w:tr>
      <w:tr w:rsidRPr="004A01B6" w:rsidR="00814F4C" w:rsidTr="153C6A4B" w14:paraId="5336D6D0" w14:textId="77777777">
        <w:trPr>
          <w:trHeight w:val="300"/>
        </w:trPr>
        <w:tc>
          <w:tcPr>
            <w:tcW w:w="1851" w:type="dxa"/>
          </w:tcPr>
          <w:p w:rsidRPr="004A01B6" w:rsidR="00814F4C" w:rsidP="00DF1111" w:rsidRDefault="00814F4C" w14:paraId="229839F8" w14:textId="77777777">
            <w:pPr>
              <w:spacing w:line="276" w:lineRule="auto"/>
              <w:rPr>
                <w:rFonts w:cs="Arial"/>
                <w:sz w:val="22"/>
                <w:szCs w:val="22"/>
              </w:rPr>
            </w:pPr>
            <w:r w:rsidRPr="004A01B6">
              <w:rPr>
                <w:rFonts w:cs="Arial"/>
                <w:sz w:val="22"/>
                <w:szCs w:val="22"/>
              </w:rPr>
              <w:t>Specificaties</w:t>
            </w:r>
          </w:p>
        </w:tc>
        <w:tc>
          <w:tcPr>
            <w:tcW w:w="3465" w:type="dxa"/>
          </w:tcPr>
          <w:p w:rsidRPr="004A01B6" w:rsidR="00814F4C" w:rsidP="00DF1111" w:rsidRDefault="00814F4C" w14:paraId="44F49DBC" w14:textId="091D8F49">
            <w:pPr>
              <w:spacing w:line="276" w:lineRule="auto"/>
              <w:rPr>
                <w:rFonts w:cs="Arial"/>
                <w:sz w:val="22"/>
                <w:szCs w:val="22"/>
              </w:rPr>
            </w:pPr>
            <w:r w:rsidRPr="0C84E42D">
              <w:rPr>
                <w:rFonts w:cs="Arial"/>
                <w:sz w:val="22"/>
                <w:szCs w:val="22"/>
              </w:rPr>
              <w:t>+70 graden Celcius naar 3 graden Celcius in 90 minuten (14 kg)</w:t>
            </w:r>
          </w:p>
          <w:p w:rsidRPr="004A01B6" w:rsidR="00814F4C" w:rsidP="00DF1111" w:rsidRDefault="00814F4C" w14:paraId="77540970" w14:textId="77777777">
            <w:pPr>
              <w:spacing w:line="276" w:lineRule="auto"/>
              <w:rPr>
                <w:rFonts w:cs="Arial"/>
                <w:sz w:val="22"/>
                <w:szCs w:val="22"/>
              </w:rPr>
            </w:pPr>
            <w:r w:rsidRPr="004A01B6">
              <w:rPr>
                <w:rFonts w:cs="Arial"/>
                <w:sz w:val="22"/>
                <w:szCs w:val="22"/>
              </w:rPr>
              <w:t>Thermostatisch regelbaar</w:t>
            </w:r>
          </w:p>
          <w:p w:rsidRPr="004A01B6" w:rsidR="00814F4C" w:rsidP="00DF1111" w:rsidRDefault="00814F4C" w14:paraId="6DFB0D37" w14:textId="77777777">
            <w:pPr>
              <w:spacing w:line="276" w:lineRule="auto"/>
              <w:rPr>
                <w:rFonts w:cs="Arial"/>
                <w:sz w:val="22"/>
                <w:szCs w:val="22"/>
              </w:rPr>
            </w:pPr>
            <w:r w:rsidRPr="004A01B6">
              <w:rPr>
                <w:rFonts w:cs="Arial"/>
                <w:sz w:val="22"/>
                <w:szCs w:val="22"/>
              </w:rPr>
              <w:t>Automatische ontdooing</w:t>
            </w:r>
          </w:p>
        </w:tc>
        <w:tc>
          <w:tcPr>
            <w:tcW w:w="3745" w:type="dxa"/>
            <w:vMerge/>
          </w:tcPr>
          <w:p w:rsidRPr="004A01B6" w:rsidR="00814F4C" w:rsidP="00DF1111" w:rsidRDefault="00814F4C" w14:paraId="7CD45225" w14:textId="77777777">
            <w:pPr>
              <w:spacing w:line="276" w:lineRule="auto"/>
              <w:rPr>
                <w:rFonts w:cs="Arial"/>
                <w:sz w:val="22"/>
                <w:szCs w:val="22"/>
              </w:rPr>
            </w:pPr>
          </w:p>
        </w:tc>
      </w:tr>
      <w:tr w:rsidR="00814F4C" w:rsidTr="153C6A4B" w14:paraId="01556D11" w14:textId="77777777">
        <w:trPr>
          <w:trHeight w:val="300"/>
        </w:trPr>
        <w:tc>
          <w:tcPr>
            <w:tcW w:w="1851" w:type="dxa"/>
          </w:tcPr>
          <w:p w:rsidR="00814F4C" w:rsidP="0C84E42D" w:rsidRDefault="00814F4C" w14:paraId="3EAB15E4" w14:textId="32BCD452">
            <w:pPr>
              <w:spacing w:line="276" w:lineRule="auto"/>
              <w:rPr>
                <w:rFonts w:cs="Arial"/>
                <w:sz w:val="22"/>
                <w:szCs w:val="22"/>
              </w:rPr>
            </w:pPr>
            <w:r w:rsidRPr="0C84E42D">
              <w:rPr>
                <w:rFonts w:cs="Arial"/>
                <w:sz w:val="22"/>
                <w:szCs w:val="22"/>
              </w:rPr>
              <w:t>Kwaliteitsrange</w:t>
            </w:r>
          </w:p>
        </w:tc>
        <w:tc>
          <w:tcPr>
            <w:tcW w:w="3465" w:type="dxa"/>
          </w:tcPr>
          <w:p w:rsidR="00814F4C" w:rsidP="153C6A4B" w:rsidRDefault="00814F4C" w14:paraId="6867B26A" w14:textId="19696A20">
            <w:pPr>
              <w:spacing w:line="276" w:lineRule="auto"/>
              <w:rPr>
                <w:rFonts w:cs="Arial"/>
                <w:sz w:val="22"/>
                <w:szCs w:val="22"/>
              </w:rPr>
            </w:pPr>
            <w:r w:rsidRPr="153C6A4B">
              <w:rPr>
                <w:rFonts w:cs="Arial"/>
                <w:sz w:val="22"/>
                <w:szCs w:val="22"/>
              </w:rPr>
              <w:t>Gram</w:t>
            </w:r>
            <w:r w:rsidR="00B07A82">
              <w:rPr>
                <w:rFonts w:cs="Arial"/>
                <w:sz w:val="22"/>
                <w:szCs w:val="22"/>
              </w:rPr>
              <w:t xml:space="preserve"> </w:t>
            </w:r>
            <w:r w:rsidRPr="153C6A4B">
              <w:rPr>
                <w:rFonts w:cs="Arial"/>
                <w:sz w:val="22"/>
                <w:szCs w:val="22"/>
              </w:rPr>
              <w:t>of gelijkwaardig</w:t>
            </w:r>
            <w:r w:rsidRPr="153C6A4B" w:rsidR="50C9FB9A">
              <w:rPr>
                <w:rFonts w:cs="Arial"/>
                <w:sz w:val="22"/>
                <w:szCs w:val="22"/>
              </w:rPr>
              <w:t xml:space="preserve">, </w:t>
            </w:r>
            <w:r w:rsidRPr="153C6A4B" w:rsidR="1B41494A">
              <w:rPr>
                <w:rFonts w:cs="Arial"/>
                <w:sz w:val="22"/>
                <w:szCs w:val="22"/>
              </w:rPr>
              <w:t>levensduur bij intensief gebruik minimaal 10 jaar</w:t>
            </w:r>
          </w:p>
        </w:tc>
        <w:tc>
          <w:tcPr>
            <w:tcW w:w="3745" w:type="dxa"/>
            <w:vMerge/>
          </w:tcPr>
          <w:p w:rsidR="00814F4C" w:rsidP="0C84E42D" w:rsidRDefault="00814F4C" w14:paraId="3D942C9D" w14:textId="3168F33A">
            <w:pPr>
              <w:spacing w:line="276" w:lineRule="auto"/>
              <w:jc w:val="center"/>
            </w:pPr>
          </w:p>
        </w:tc>
      </w:tr>
    </w:tbl>
    <w:p w:rsidR="00CF1254" w:rsidRDefault="00CF1254" w14:paraId="657A30A8" w14:textId="4A9F86DF">
      <w:pPr>
        <w:rPr>
          <w:rFonts w:ascii="Arial" w:hAnsi="Arial" w:cs="Arial"/>
        </w:rPr>
      </w:pPr>
    </w:p>
    <w:p w:rsidRPr="004A01B6" w:rsidR="00640BE5" w:rsidP="00DF1111" w:rsidRDefault="00E8765C" w14:paraId="4CEC441B" w14:textId="79379C75">
      <w:pPr>
        <w:spacing w:line="276" w:lineRule="auto"/>
        <w:rPr>
          <w:rFonts w:ascii="Arial" w:hAnsi="Arial" w:cs="Arial"/>
        </w:rPr>
      </w:pPr>
      <w:r w:rsidRPr="004A01B6">
        <w:rPr>
          <w:rFonts w:ascii="Arial" w:hAnsi="Arial" w:cs="Arial"/>
        </w:rPr>
        <w:t>1.</w:t>
      </w:r>
      <w:r w:rsidRPr="004A01B6" w:rsidR="0085047A">
        <w:rPr>
          <w:rFonts w:ascii="Arial" w:hAnsi="Arial" w:cs="Arial"/>
        </w:rPr>
        <w:t>5</w:t>
      </w:r>
      <w:r w:rsidRPr="004A01B6">
        <w:rPr>
          <w:rFonts w:ascii="Arial" w:hAnsi="Arial" w:cs="Arial"/>
        </w:rPr>
        <w:t xml:space="preserve"> </w:t>
      </w:r>
      <w:r w:rsidRPr="004A01B6" w:rsidR="00640BE5">
        <w:rPr>
          <w:rFonts w:ascii="Arial" w:hAnsi="Arial" w:cs="Arial"/>
        </w:rPr>
        <w:t>Koelkast</w:t>
      </w:r>
    </w:p>
    <w:tbl>
      <w:tblPr>
        <w:tblStyle w:val="Tabelraster"/>
        <w:tblW w:w="9061" w:type="dxa"/>
        <w:tblLook w:val="04A0" w:firstRow="1" w:lastRow="0" w:firstColumn="1" w:lastColumn="0" w:noHBand="0" w:noVBand="1"/>
      </w:tblPr>
      <w:tblGrid>
        <w:gridCol w:w="1851"/>
        <w:gridCol w:w="3331"/>
        <w:gridCol w:w="3879"/>
      </w:tblGrid>
      <w:tr w:rsidRPr="004A01B6" w:rsidR="00814F4C" w:rsidTr="153C6A4B" w14:paraId="0AFEEE02" w14:textId="77777777">
        <w:trPr>
          <w:trHeight w:val="300"/>
        </w:trPr>
        <w:tc>
          <w:tcPr>
            <w:tcW w:w="1851" w:type="dxa"/>
          </w:tcPr>
          <w:p w:rsidRPr="004A01B6" w:rsidR="00814F4C" w:rsidP="00DF1111" w:rsidRDefault="00814F4C" w14:paraId="568859A4" w14:textId="77777777">
            <w:pPr>
              <w:spacing w:line="276" w:lineRule="auto"/>
              <w:rPr>
                <w:rFonts w:cs="Arial"/>
                <w:sz w:val="22"/>
                <w:szCs w:val="22"/>
              </w:rPr>
            </w:pPr>
            <w:r w:rsidRPr="004A01B6">
              <w:rPr>
                <w:rFonts w:cs="Arial"/>
                <w:sz w:val="22"/>
                <w:szCs w:val="22"/>
              </w:rPr>
              <w:t>Aantal</w:t>
            </w:r>
          </w:p>
        </w:tc>
        <w:tc>
          <w:tcPr>
            <w:tcW w:w="3331" w:type="dxa"/>
          </w:tcPr>
          <w:p w:rsidRPr="004A01B6" w:rsidR="00814F4C" w:rsidP="00DF1111" w:rsidRDefault="00814F4C" w14:paraId="47E3D8BF" w14:textId="3DFC1280">
            <w:pPr>
              <w:spacing w:line="276" w:lineRule="auto"/>
              <w:rPr>
                <w:rFonts w:cs="Arial"/>
                <w:sz w:val="22"/>
                <w:szCs w:val="22"/>
              </w:rPr>
            </w:pPr>
            <w:r w:rsidRPr="004A01B6">
              <w:rPr>
                <w:rFonts w:cs="Arial"/>
                <w:sz w:val="22"/>
                <w:szCs w:val="22"/>
              </w:rPr>
              <w:t>1 stuks</w:t>
            </w:r>
          </w:p>
        </w:tc>
        <w:tc>
          <w:tcPr>
            <w:tcW w:w="3879" w:type="dxa"/>
            <w:vMerge w:val="restart"/>
          </w:tcPr>
          <w:p w:rsidRPr="004A01B6" w:rsidR="00814F4C" w:rsidP="00DF1111" w:rsidRDefault="00814F4C" w14:paraId="7881820C" w14:textId="2F332176">
            <w:pPr>
              <w:spacing w:line="276" w:lineRule="auto"/>
              <w:rPr>
                <w:rFonts w:cs="Arial"/>
                <w:sz w:val="22"/>
                <w:szCs w:val="22"/>
              </w:rPr>
            </w:pPr>
            <w:r w:rsidRPr="004A01B6">
              <w:rPr>
                <w:rFonts w:cs="Arial"/>
                <w:noProof/>
                <w:sz w:val="22"/>
                <w:szCs w:val="22"/>
                <w:lang w:val="en-US"/>
              </w:rPr>
              <w:drawing>
                <wp:inline distT="0" distB="0" distL="0" distR="0" wp14:anchorId="0F55F35D" wp14:editId="209EA4C2">
                  <wp:extent cx="2381250" cy="2381250"/>
                  <wp:effectExtent l="0" t="0" r="0" b="0"/>
                  <wp:docPr id="1008165509" name="Afbeelding 1008165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381250" cy="2381250"/>
                          </a:xfrm>
                          <a:prstGeom prst="rect">
                            <a:avLst/>
                          </a:prstGeom>
                        </pic:spPr>
                      </pic:pic>
                    </a:graphicData>
                  </a:graphic>
                </wp:inline>
              </w:drawing>
            </w:r>
          </w:p>
        </w:tc>
      </w:tr>
      <w:tr w:rsidR="00814F4C" w:rsidTr="153C6A4B" w14:paraId="6B1F9EE3" w14:textId="77777777">
        <w:trPr>
          <w:trHeight w:val="300"/>
        </w:trPr>
        <w:tc>
          <w:tcPr>
            <w:tcW w:w="1851" w:type="dxa"/>
          </w:tcPr>
          <w:p w:rsidR="00814F4C" w:rsidP="0C84E42D" w:rsidRDefault="00814F4C" w14:paraId="4DA50A4E" w14:textId="3A7D553F">
            <w:pPr>
              <w:spacing w:line="276" w:lineRule="auto"/>
              <w:rPr>
                <w:rFonts w:cs="Arial"/>
                <w:sz w:val="22"/>
                <w:szCs w:val="22"/>
              </w:rPr>
            </w:pPr>
            <w:r w:rsidRPr="0C84E42D">
              <w:rPr>
                <w:rFonts w:cs="Arial"/>
                <w:sz w:val="22"/>
                <w:szCs w:val="22"/>
              </w:rPr>
              <w:t>Aansluitgegevens</w:t>
            </w:r>
          </w:p>
        </w:tc>
        <w:tc>
          <w:tcPr>
            <w:tcW w:w="3331" w:type="dxa"/>
          </w:tcPr>
          <w:p w:rsidR="00814F4C" w:rsidP="0C84E42D" w:rsidRDefault="00814F4C" w14:paraId="36AD2AB9" w14:textId="778F99CB">
            <w:pPr>
              <w:spacing w:line="276" w:lineRule="auto"/>
              <w:rPr>
                <w:rFonts w:cs="Arial"/>
                <w:sz w:val="22"/>
                <w:szCs w:val="22"/>
              </w:rPr>
            </w:pPr>
            <w:r w:rsidRPr="0C84E42D">
              <w:rPr>
                <w:rFonts w:cs="Arial"/>
                <w:sz w:val="22"/>
                <w:szCs w:val="22"/>
              </w:rPr>
              <w:t>230V</w:t>
            </w:r>
          </w:p>
          <w:p w:rsidR="00814F4C" w:rsidP="0C84E42D" w:rsidRDefault="00814F4C" w14:paraId="7AEF4D5F" w14:textId="0B0288C7">
            <w:pPr>
              <w:spacing w:line="276" w:lineRule="auto"/>
              <w:rPr>
                <w:rFonts w:cs="Arial"/>
                <w:sz w:val="22"/>
                <w:szCs w:val="22"/>
              </w:rPr>
            </w:pPr>
            <w:r w:rsidRPr="0C84E42D">
              <w:rPr>
                <w:rFonts w:cs="Arial"/>
                <w:sz w:val="22"/>
                <w:szCs w:val="22"/>
              </w:rPr>
              <w:t>360W</w:t>
            </w:r>
          </w:p>
        </w:tc>
        <w:tc>
          <w:tcPr>
            <w:tcW w:w="3879" w:type="dxa"/>
            <w:vMerge/>
          </w:tcPr>
          <w:p w:rsidR="00814F4C" w:rsidRDefault="00814F4C" w14:paraId="71F5D8ED" w14:textId="77777777"/>
        </w:tc>
      </w:tr>
      <w:tr w:rsidRPr="004A01B6" w:rsidR="00814F4C" w:rsidTr="153C6A4B" w14:paraId="3699C92A" w14:textId="77777777">
        <w:trPr>
          <w:trHeight w:val="300"/>
        </w:trPr>
        <w:tc>
          <w:tcPr>
            <w:tcW w:w="1851" w:type="dxa"/>
          </w:tcPr>
          <w:p w:rsidRPr="004A01B6" w:rsidR="00814F4C" w:rsidP="00DF1111" w:rsidRDefault="00814F4C" w14:paraId="70FD754D" w14:textId="77777777">
            <w:pPr>
              <w:spacing w:line="276" w:lineRule="auto"/>
              <w:rPr>
                <w:rFonts w:cs="Arial"/>
                <w:sz w:val="22"/>
                <w:szCs w:val="22"/>
              </w:rPr>
            </w:pPr>
            <w:r w:rsidRPr="004A01B6">
              <w:rPr>
                <w:rFonts w:cs="Arial"/>
                <w:sz w:val="22"/>
                <w:szCs w:val="22"/>
              </w:rPr>
              <w:t>Afm. ca.</w:t>
            </w:r>
          </w:p>
        </w:tc>
        <w:tc>
          <w:tcPr>
            <w:tcW w:w="3331" w:type="dxa"/>
          </w:tcPr>
          <w:p w:rsidRPr="004A01B6" w:rsidR="00814F4C" w:rsidP="00DF1111" w:rsidRDefault="00814F4C" w14:paraId="4689FC1D" w14:textId="17B46FF8">
            <w:pPr>
              <w:spacing w:line="276" w:lineRule="auto"/>
              <w:rPr>
                <w:rFonts w:cs="Arial"/>
                <w:sz w:val="22"/>
                <w:szCs w:val="22"/>
              </w:rPr>
            </w:pPr>
            <w:r w:rsidRPr="004A01B6">
              <w:rPr>
                <w:rFonts w:cs="Arial"/>
                <w:sz w:val="22"/>
                <w:szCs w:val="22"/>
              </w:rPr>
              <w:t xml:space="preserve">1400x800x2000 mm </w:t>
            </w:r>
          </w:p>
        </w:tc>
        <w:tc>
          <w:tcPr>
            <w:tcW w:w="3879" w:type="dxa"/>
            <w:vMerge/>
          </w:tcPr>
          <w:p w:rsidRPr="004A01B6" w:rsidR="00814F4C" w:rsidP="00DF1111" w:rsidRDefault="00814F4C" w14:paraId="009A5F2D" w14:textId="77777777">
            <w:pPr>
              <w:spacing w:line="276" w:lineRule="auto"/>
              <w:rPr>
                <w:rFonts w:cs="Arial"/>
                <w:sz w:val="22"/>
                <w:szCs w:val="22"/>
              </w:rPr>
            </w:pPr>
          </w:p>
        </w:tc>
      </w:tr>
      <w:tr w:rsidRPr="004A01B6" w:rsidR="00814F4C" w:rsidTr="153C6A4B" w14:paraId="47F610AC" w14:textId="77777777">
        <w:trPr>
          <w:trHeight w:val="300"/>
        </w:trPr>
        <w:tc>
          <w:tcPr>
            <w:tcW w:w="1851" w:type="dxa"/>
          </w:tcPr>
          <w:p w:rsidRPr="004A01B6" w:rsidR="00814F4C" w:rsidP="00DF1111" w:rsidRDefault="00814F4C" w14:paraId="44C727ED" w14:textId="1A38C3BC">
            <w:pPr>
              <w:spacing w:line="276" w:lineRule="auto"/>
              <w:rPr>
                <w:rFonts w:cs="Arial"/>
                <w:sz w:val="22"/>
                <w:szCs w:val="22"/>
              </w:rPr>
            </w:pPr>
            <w:r w:rsidRPr="004A01B6">
              <w:rPr>
                <w:rFonts w:cs="Arial"/>
                <w:sz w:val="22"/>
                <w:szCs w:val="22"/>
              </w:rPr>
              <w:t>Capaciteit ca.</w:t>
            </w:r>
          </w:p>
        </w:tc>
        <w:tc>
          <w:tcPr>
            <w:tcW w:w="3331" w:type="dxa"/>
          </w:tcPr>
          <w:p w:rsidRPr="004A01B6" w:rsidR="00814F4C" w:rsidP="00DF1111" w:rsidRDefault="00814F4C" w14:paraId="27537682" w14:textId="5D4A2678">
            <w:pPr>
              <w:spacing w:line="276" w:lineRule="auto"/>
              <w:rPr>
                <w:rFonts w:cs="Arial"/>
                <w:sz w:val="22"/>
                <w:szCs w:val="22"/>
              </w:rPr>
            </w:pPr>
            <w:r w:rsidRPr="004A01B6">
              <w:rPr>
                <w:rFonts w:cs="Arial"/>
                <w:sz w:val="22"/>
                <w:szCs w:val="22"/>
              </w:rPr>
              <w:t xml:space="preserve">1350L </w:t>
            </w:r>
          </w:p>
        </w:tc>
        <w:tc>
          <w:tcPr>
            <w:tcW w:w="3879" w:type="dxa"/>
            <w:vMerge/>
          </w:tcPr>
          <w:p w:rsidRPr="004A01B6" w:rsidR="00814F4C" w:rsidP="00DF1111" w:rsidRDefault="00814F4C" w14:paraId="653EF826" w14:textId="77777777">
            <w:pPr>
              <w:spacing w:line="276" w:lineRule="auto"/>
              <w:rPr>
                <w:rFonts w:cs="Arial"/>
                <w:sz w:val="22"/>
                <w:szCs w:val="22"/>
              </w:rPr>
            </w:pPr>
          </w:p>
        </w:tc>
      </w:tr>
      <w:tr w:rsidRPr="004A01B6" w:rsidR="00814F4C" w:rsidTr="153C6A4B" w14:paraId="0F1DB036" w14:textId="77777777">
        <w:trPr>
          <w:trHeight w:val="300"/>
        </w:trPr>
        <w:tc>
          <w:tcPr>
            <w:tcW w:w="1851" w:type="dxa"/>
          </w:tcPr>
          <w:p w:rsidRPr="004A01B6" w:rsidR="00814F4C" w:rsidP="00DF1111" w:rsidRDefault="00814F4C" w14:paraId="45EA8035" w14:textId="77777777">
            <w:pPr>
              <w:spacing w:line="276" w:lineRule="auto"/>
              <w:rPr>
                <w:rFonts w:cs="Arial"/>
                <w:sz w:val="22"/>
                <w:szCs w:val="22"/>
              </w:rPr>
            </w:pPr>
            <w:r w:rsidRPr="004A01B6">
              <w:rPr>
                <w:rFonts w:cs="Arial"/>
                <w:sz w:val="22"/>
                <w:szCs w:val="22"/>
              </w:rPr>
              <w:t>Specificaties</w:t>
            </w:r>
          </w:p>
        </w:tc>
        <w:tc>
          <w:tcPr>
            <w:tcW w:w="3331" w:type="dxa"/>
          </w:tcPr>
          <w:p w:rsidRPr="004A01B6" w:rsidR="00814F4C" w:rsidP="00DF1111" w:rsidRDefault="00814F4C" w14:paraId="4056A432" w14:textId="55EE3230">
            <w:pPr>
              <w:spacing w:line="276" w:lineRule="auto"/>
              <w:rPr>
                <w:rFonts w:cs="Arial"/>
                <w:sz w:val="22"/>
                <w:szCs w:val="22"/>
              </w:rPr>
            </w:pPr>
            <w:r w:rsidRPr="004A01B6">
              <w:rPr>
                <w:rFonts w:cs="Arial"/>
                <w:sz w:val="22"/>
                <w:szCs w:val="22"/>
              </w:rPr>
              <w:t>Dubbeldeurs</w:t>
            </w:r>
          </w:p>
          <w:p w:rsidRPr="004A01B6" w:rsidR="00814F4C" w:rsidP="00DF1111" w:rsidRDefault="00814F4C" w14:paraId="703BBF97" w14:textId="05AF4C4F">
            <w:pPr>
              <w:spacing w:line="276" w:lineRule="auto"/>
              <w:rPr>
                <w:rFonts w:cs="Arial"/>
                <w:sz w:val="22"/>
                <w:szCs w:val="22"/>
              </w:rPr>
            </w:pPr>
            <w:r w:rsidRPr="004A01B6">
              <w:rPr>
                <w:rFonts w:cs="Arial"/>
                <w:sz w:val="22"/>
                <w:szCs w:val="22"/>
              </w:rPr>
              <w:t>Minimaal 4 draagroosters per kant</w:t>
            </w:r>
          </w:p>
          <w:p w:rsidRPr="004A01B6" w:rsidR="00814F4C" w:rsidP="00DF1111" w:rsidRDefault="00814F4C" w14:paraId="50A01A01" w14:textId="291275A7">
            <w:pPr>
              <w:spacing w:line="276" w:lineRule="auto"/>
              <w:rPr>
                <w:rFonts w:cs="Arial"/>
                <w:sz w:val="22"/>
                <w:szCs w:val="22"/>
              </w:rPr>
            </w:pPr>
            <w:r w:rsidRPr="004A01B6">
              <w:rPr>
                <w:rFonts w:cs="Arial"/>
                <w:sz w:val="22"/>
                <w:szCs w:val="22"/>
              </w:rPr>
              <w:t>Verlichting</w:t>
            </w:r>
          </w:p>
          <w:p w:rsidRPr="004A01B6" w:rsidR="00814F4C" w:rsidP="00DF1111" w:rsidRDefault="00814F4C" w14:paraId="4B494FF6" w14:textId="319F8AE4">
            <w:pPr>
              <w:spacing w:line="276" w:lineRule="auto"/>
              <w:rPr>
                <w:rFonts w:cs="Arial"/>
                <w:sz w:val="22"/>
                <w:szCs w:val="22"/>
              </w:rPr>
            </w:pPr>
            <w:r w:rsidRPr="004A01B6">
              <w:rPr>
                <w:rFonts w:cs="Arial"/>
                <w:sz w:val="22"/>
                <w:szCs w:val="22"/>
              </w:rPr>
              <w:t>Luchtcirculatie met deurschakelaar</w:t>
            </w:r>
          </w:p>
          <w:p w:rsidRPr="004A01B6" w:rsidR="00814F4C" w:rsidP="00DF1111" w:rsidRDefault="00814F4C" w14:paraId="30CEBC62" w14:textId="77777777">
            <w:pPr>
              <w:spacing w:line="276" w:lineRule="auto"/>
              <w:rPr>
                <w:rFonts w:cs="Arial"/>
                <w:sz w:val="22"/>
                <w:szCs w:val="22"/>
              </w:rPr>
            </w:pPr>
            <w:r w:rsidRPr="004A01B6">
              <w:rPr>
                <w:rFonts w:cs="Arial"/>
                <w:sz w:val="22"/>
                <w:szCs w:val="22"/>
              </w:rPr>
              <w:t xml:space="preserve">Automatische ontdooiing </w:t>
            </w:r>
          </w:p>
          <w:p w:rsidRPr="004A01B6" w:rsidR="00814F4C" w:rsidP="00DF1111" w:rsidRDefault="00814F4C" w14:paraId="24F6DD73" w14:textId="77777777">
            <w:pPr>
              <w:spacing w:line="276" w:lineRule="auto"/>
              <w:rPr>
                <w:rFonts w:cs="Arial"/>
                <w:sz w:val="22"/>
                <w:szCs w:val="22"/>
              </w:rPr>
            </w:pPr>
            <w:r w:rsidRPr="004A01B6">
              <w:rPr>
                <w:rFonts w:cs="Arial"/>
                <w:sz w:val="22"/>
                <w:szCs w:val="22"/>
              </w:rPr>
              <w:t>Automatische lekwaterverdamping</w:t>
            </w:r>
          </w:p>
          <w:p w:rsidRPr="004A01B6" w:rsidR="00814F4C" w:rsidP="00DF1111" w:rsidRDefault="00814F4C" w14:paraId="7F865C1D" w14:textId="5AC00A2A">
            <w:pPr>
              <w:spacing w:line="276" w:lineRule="auto"/>
              <w:rPr>
                <w:rFonts w:cs="Arial"/>
                <w:sz w:val="22"/>
                <w:szCs w:val="22"/>
              </w:rPr>
            </w:pPr>
            <w:r w:rsidRPr="004A01B6">
              <w:rPr>
                <w:rFonts w:cs="Arial"/>
                <w:sz w:val="22"/>
                <w:szCs w:val="22"/>
              </w:rPr>
              <w:t xml:space="preserve">Afleesbare temperatuur </w:t>
            </w:r>
          </w:p>
          <w:p w:rsidRPr="004A01B6" w:rsidR="00814F4C" w:rsidP="00DF1111" w:rsidRDefault="00814F4C" w14:paraId="0F10B5DE" w14:textId="4D65E18D">
            <w:pPr>
              <w:spacing w:line="276" w:lineRule="auto"/>
              <w:rPr>
                <w:rFonts w:cs="Arial"/>
                <w:sz w:val="22"/>
                <w:szCs w:val="22"/>
              </w:rPr>
            </w:pPr>
            <w:r w:rsidRPr="004A01B6">
              <w:rPr>
                <w:rFonts w:cs="Arial"/>
                <w:sz w:val="22"/>
                <w:szCs w:val="22"/>
              </w:rPr>
              <w:t>Deur voorzien van geïntegreerde greep en doorkijk mogelijkheid</w:t>
            </w:r>
          </w:p>
        </w:tc>
        <w:tc>
          <w:tcPr>
            <w:tcW w:w="3879" w:type="dxa"/>
            <w:vMerge/>
          </w:tcPr>
          <w:p w:rsidRPr="004A01B6" w:rsidR="00814F4C" w:rsidP="00DF1111" w:rsidRDefault="00814F4C" w14:paraId="49676DCE" w14:textId="77777777">
            <w:pPr>
              <w:spacing w:line="276" w:lineRule="auto"/>
              <w:rPr>
                <w:rFonts w:cs="Arial"/>
                <w:sz w:val="22"/>
                <w:szCs w:val="22"/>
              </w:rPr>
            </w:pPr>
          </w:p>
        </w:tc>
      </w:tr>
      <w:tr w:rsidR="00814F4C" w:rsidTr="153C6A4B" w14:paraId="153C77B7" w14:textId="77777777">
        <w:trPr>
          <w:trHeight w:val="300"/>
        </w:trPr>
        <w:tc>
          <w:tcPr>
            <w:tcW w:w="1851" w:type="dxa"/>
          </w:tcPr>
          <w:p w:rsidR="00814F4C" w:rsidP="0C84E42D" w:rsidRDefault="00814F4C" w14:paraId="42DECFDF" w14:textId="32BCD452">
            <w:pPr>
              <w:spacing w:line="276" w:lineRule="auto"/>
              <w:rPr>
                <w:rFonts w:cs="Arial"/>
                <w:sz w:val="22"/>
                <w:szCs w:val="22"/>
              </w:rPr>
            </w:pPr>
            <w:r w:rsidRPr="0C84E42D">
              <w:rPr>
                <w:rFonts w:cs="Arial"/>
                <w:sz w:val="22"/>
                <w:szCs w:val="22"/>
              </w:rPr>
              <w:t>Kwaliteitsrange</w:t>
            </w:r>
          </w:p>
        </w:tc>
        <w:tc>
          <w:tcPr>
            <w:tcW w:w="3331" w:type="dxa"/>
          </w:tcPr>
          <w:p w:rsidR="00814F4C" w:rsidP="153C6A4B" w:rsidRDefault="00814F4C" w14:paraId="11E0B635" w14:textId="30772B5E">
            <w:pPr>
              <w:spacing w:line="276" w:lineRule="auto"/>
              <w:rPr>
                <w:rFonts w:cs="Arial"/>
                <w:sz w:val="22"/>
                <w:szCs w:val="22"/>
              </w:rPr>
            </w:pPr>
            <w:r w:rsidRPr="153C6A4B">
              <w:rPr>
                <w:rFonts w:cs="Arial"/>
                <w:sz w:val="22"/>
                <w:szCs w:val="22"/>
              </w:rPr>
              <w:t>Gram, Liebherr of gelijkwaardig</w:t>
            </w:r>
            <w:r w:rsidRPr="153C6A4B" w:rsidR="50C9FB9A">
              <w:rPr>
                <w:rFonts w:cs="Arial"/>
                <w:sz w:val="22"/>
                <w:szCs w:val="22"/>
              </w:rPr>
              <w:t xml:space="preserve">, </w:t>
            </w:r>
            <w:r w:rsidRPr="153C6A4B" w:rsidR="446A6DFE">
              <w:rPr>
                <w:rFonts w:cs="Arial"/>
                <w:sz w:val="22"/>
                <w:szCs w:val="22"/>
              </w:rPr>
              <w:t>levensduur bij intensief gebruik minimaal 10 jaar</w:t>
            </w:r>
          </w:p>
        </w:tc>
        <w:tc>
          <w:tcPr>
            <w:tcW w:w="3879" w:type="dxa"/>
            <w:vMerge/>
          </w:tcPr>
          <w:p w:rsidR="00814F4C" w:rsidP="0C84E42D" w:rsidRDefault="00814F4C" w14:paraId="763CC8D3" w14:textId="3168F33A">
            <w:pPr>
              <w:spacing w:line="276" w:lineRule="auto"/>
              <w:jc w:val="center"/>
            </w:pPr>
          </w:p>
        </w:tc>
      </w:tr>
    </w:tbl>
    <w:p w:rsidRPr="004A01B6" w:rsidR="001B74A3" w:rsidP="00DF1111" w:rsidRDefault="001B74A3" w14:paraId="2B3E4128" w14:textId="77777777">
      <w:pPr>
        <w:spacing w:line="276" w:lineRule="auto"/>
        <w:rPr>
          <w:rFonts w:ascii="Arial" w:hAnsi="Arial" w:cs="Arial"/>
        </w:rPr>
      </w:pPr>
    </w:p>
    <w:p w:rsidRPr="004A01B6" w:rsidR="00640BE5" w:rsidP="00DF1111" w:rsidRDefault="00E8765C" w14:paraId="21B95D52" w14:textId="011BF3D4">
      <w:pPr>
        <w:spacing w:line="276" w:lineRule="auto"/>
        <w:rPr>
          <w:rFonts w:ascii="Arial" w:hAnsi="Arial" w:cs="Arial"/>
        </w:rPr>
      </w:pPr>
      <w:r w:rsidRPr="004A01B6">
        <w:rPr>
          <w:rFonts w:ascii="Arial" w:hAnsi="Arial" w:cs="Arial"/>
        </w:rPr>
        <w:t>1.</w:t>
      </w:r>
      <w:r w:rsidRPr="004A01B6" w:rsidR="0085047A">
        <w:rPr>
          <w:rFonts w:ascii="Arial" w:hAnsi="Arial" w:cs="Arial"/>
        </w:rPr>
        <w:t>6</w:t>
      </w:r>
      <w:r w:rsidRPr="004A01B6">
        <w:rPr>
          <w:rFonts w:ascii="Arial" w:hAnsi="Arial" w:cs="Arial"/>
        </w:rPr>
        <w:t xml:space="preserve"> </w:t>
      </w:r>
      <w:r w:rsidRPr="004A01B6" w:rsidR="00640BE5">
        <w:rPr>
          <w:rFonts w:ascii="Arial" w:hAnsi="Arial" w:cs="Arial"/>
        </w:rPr>
        <w:t>Werkbank</w:t>
      </w:r>
    </w:p>
    <w:tbl>
      <w:tblPr>
        <w:tblStyle w:val="Tabelraster"/>
        <w:tblW w:w="9061" w:type="dxa"/>
        <w:tblLook w:val="04A0" w:firstRow="1" w:lastRow="0" w:firstColumn="1" w:lastColumn="0" w:noHBand="0" w:noVBand="1"/>
      </w:tblPr>
      <w:tblGrid>
        <w:gridCol w:w="1606"/>
        <w:gridCol w:w="3572"/>
        <w:gridCol w:w="3883"/>
      </w:tblGrid>
      <w:tr w:rsidRPr="004A01B6" w:rsidR="003D4DBF" w:rsidTr="19BDBE63" w14:paraId="5366AA9E" w14:textId="77777777">
        <w:trPr>
          <w:trHeight w:val="300"/>
        </w:trPr>
        <w:tc>
          <w:tcPr>
            <w:tcW w:w="1293" w:type="dxa"/>
            <w:tcMar/>
          </w:tcPr>
          <w:p w:rsidRPr="004A01B6" w:rsidR="003D4DBF" w:rsidP="00DF1111" w:rsidRDefault="003D4DBF" w14:paraId="4262457E" w14:textId="77777777">
            <w:pPr>
              <w:spacing w:line="276" w:lineRule="auto"/>
              <w:rPr>
                <w:rFonts w:cs="Arial"/>
                <w:sz w:val="22"/>
                <w:szCs w:val="22"/>
              </w:rPr>
            </w:pPr>
            <w:r w:rsidRPr="004A01B6">
              <w:rPr>
                <w:rFonts w:cs="Arial"/>
                <w:sz w:val="22"/>
                <w:szCs w:val="22"/>
              </w:rPr>
              <w:t>Aantal</w:t>
            </w:r>
          </w:p>
        </w:tc>
        <w:tc>
          <w:tcPr>
            <w:tcW w:w="3884" w:type="dxa"/>
            <w:tcMar/>
          </w:tcPr>
          <w:p w:rsidRPr="004A01B6" w:rsidR="003D4DBF" w:rsidP="00DF1111" w:rsidRDefault="003D4DBF" w14:paraId="4F10D275" w14:textId="4E2E0351">
            <w:pPr>
              <w:spacing w:line="276" w:lineRule="auto"/>
              <w:rPr>
                <w:rFonts w:cs="Arial"/>
                <w:sz w:val="22"/>
                <w:szCs w:val="22"/>
              </w:rPr>
            </w:pPr>
            <w:r w:rsidRPr="004A01B6">
              <w:rPr>
                <w:rFonts w:cs="Arial"/>
                <w:sz w:val="22"/>
                <w:szCs w:val="22"/>
              </w:rPr>
              <w:t>1 stuk</w:t>
            </w:r>
          </w:p>
        </w:tc>
        <w:tc>
          <w:tcPr>
            <w:tcW w:w="3884" w:type="dxa"/>
            <w:vMerge w:val="restart"/>
            <w:tcMar/>
          </w:tcPr>
          <w:p w:rsidRPr="004A01B6" w:rsidR="352B0F0B" w:rsidP="00DF1111" w:rsidRDefault="352B0F0B" w14:paraId="17CD35E1" w14:textId="21E0C323">
            <w:pPr>
              <w:spacing w:line="276" w:lineRule="auto"/>
              <w:rPr>
                <w:rFonts w:cs="Arial"/>
                <w:sz w:val="22"/>
                <w:szCs w:val="22"/>
              </w:rPr>
            </w:pPr>
            <w:r w:rsidRPr="004A01B6">
              <w:rPr>
                <w:rFonts w:cs="Arial"/>
                <w:noProof/>
                <w:sz w:val="22"/>
                <w:szCs w:val="22"/>
                <w:lang w:val="en-US"/>
              </w:rPr>
              <w:drawing>
                <wp:inline distT="0" distB="0" distL="0" distR="0" wp14:anchorId="78DF8E50" wp14:editId="3C49A3A5">
                  <wp:extent cx="2390775" cy="1838325"/>
                  <wp:effectExtent l="0" t="0" r="0" b="0"/>
                  <wp:docPr id="674169527" name="Afbeelding 67416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3D4DBF" w:rsidTr="19BDBE63" w14:paraId="0E8024A9" w14:textId="77777777">
        <w:trPr>
          <w:trHeight w:val="300"/>
        </w:trPr>
        <w:tc>
          <w:tcPr>
            <w:tcW w:w="1293" w:type="dxa"/>
            <w:tcMar/>
          </w:tcPr>
          <w:p w:rsidRPr="004A01B6" w:rsidR="003D4DBF" w:rsidP="00DF1111" w:rsidRDefault="003D4DBF" w14:paraId="24AC609E" w14:textId="77777777">
            <w:pPr>
              <w:spacing w:line="276" w:lineRule="auto"/>
              <w:rPr>
                <w:rFonts w:cs="Arial"/>
                <w:sz w:val="22"/>
                <w:szCs w:val="22"/>
              </w:rPr>
            </w:pPr>
            <w:r w:rsidRPr="004A01B6">
              <w:rPr>
                <w:rFonts w:cs="Arial"/>
                <w:sz w:val="22"/>
                <w:szCs w:val="22"/>
              </w:rPr>
              <w:t>Afm. ca.</w:t>
            </w:r>
          </w:p>
        </w:tc>
        <w:tc>
          <w:tcPr>
            <w:tcW w:w="3884" w:type="dxa"/>
            <w:tcMar/>
          </w:tcPr>
          <w:p w:rsidRPr="004A01B6" w:rsidR="003D4DBF" w:rsidP="00DF1111" w:rsidRDefault="70548C71" w14:paraId="0403527C" w14:textId="692E03A3">
            <w:pPr>
              <w:spacing w:line="276" w:lineRule="auto"/>
              <w:rPr>
                <w:rFonts w:cs="Arial"/>
                <w:sz w:val="22"/>
                <w:szCs w:val="22"/>
              </w:rPr>
            </w:pPr>
            <w:r w:rsidRPr="00B75BAA">
              <w:rPr>
                <w:rFonts w:cs="Arial"/>
                <w:sz w:val="22"/>
                <w:szCs w:val="22"/>
              </w:rPr>
              <w:t>3</w:t>
            </w:r>
            <w:r w:rsidRPr="00B75BAA" w:rsidR="14815F42">
              <w:rPr>
                <w:rFonts w:cs="Arial"/>
                <w:sz w:val="22"/>
                <w:szCs w:val="22"/>
              </w:rPr>
              <w:t>000x900x9</w:t>
            </w:r>
            <w:r w:rsidR="00261A9D">
              <w:rPr>
                <w:rFonts w:cs="Arial"/>
                <w:sz w:val="22"/>
                <w:szCs w:val="22"/>
              </w:rPr>
              <w:t>00-950</w:t>
            </w:r>
            <w:r w:rsidRPr="004A01B6" w:rsidR="14815F42">
              <w:rPr>
                <w:rFonts w:cs="Arial"/>
                <w:sz w:val="22"/>
                <w:szCs w:val="22"/>
              </w:rPr>
              <w:t xml:space="preserve"> mm </w:t>
            </w:r>
          </w:p>
        </w:tc>
        <w:tc>
          <w:tcPr>
            <w:tcW w:w="3884" w:type="dxa"/>
            <w:vMerge/>
            <w:tcMar/>
          </w:tcPr>
          <w:p w:rsidRPr="004A01B6" w:rsidR="00455C87" w:rsidP="00DF1111" w:rsidRDefault="00455C87" w14:paraId="166D75E0" w14:textId="77777777">
            <w:pPr>
              <w:spacing w:line="276" w:lineRule="auto"/>
              <w:rPr>
                <w:rFonts w:cs="Arial"/>
                <w:sz w:val="22"/>
                <w:szCs w:val="22"/>
              </w:rPr>
            </w:pPr>
          </w:p>
        </w:tc>
      </w:tr>
      <w:tr w:rsidRPr="004A01B6" w:rsidR="003D4DBF" w:rsidTr="19BDBE63" w14:paraId="57BC1949" w14:textId="77777777">
        <w:trPr>
          <w:trHeight w:val="300"/>
        </w:trPr>
        <w:tc>
          <w:tcPr>
            <w:tcW w:w="1293" w:type="dxa"/>
            <w:tcMar/>
          </w:tcPr>
          <w:p w:rsidRPr="004A01B6" w:rsidR="003D4DBF" w:rsidP="00DF1111" w:rsidRDefault="003D4DBF" w14:paraId="650B110D" w14:textId="0600E535">
            <w:pPr>
              <w:spacing w:line="276" w:lineRule="auto"/>
              <w:rPr>
                <w:rFonts w:cs="Arial"/>
                <w:sz w:val="22"/>
                <w:szCs w:val="22"/>
              </w:rPr>
            </w:pPr>
            <w:r w:rsidRPr="004A01B6">
              <w:rPr>
                <w:rFonts w:cs="Arial"/>
                <w:sz w:val="22"/>
                <w:szCs w:val="22"/>
              </w:rPr>
              <w:t>Frame</w:t>
            </w:r>
          </w:p>
        </w:tc>
        <w:tc>
          <w:tcPr>
            <w:tcW w:w="3884" w:type="dxa"/>
            <w:tcMar/>
          </w:tcPr>
          <w:p w:rsidRPr="004A01B6" w:rsidR="003D4DBF" w:rsidP="00DF1111" w:rsidRDefault="63769B7A" w14:paraId="01146705" w14:textId="2595E3E2">
            <w:pPr>
              <w:spacing w:line="276" w:lineRule="auto"/>
              <w:rPr>
                <w:rFonts w:cs="Arial"/>
                <w:sz w:val="22"/>
                <w:szCs w:val="22"/>
              </w:rPr>
            </w:pPr>
            <w:r w:rsidRPr="0C84E42D">
              <w:rPr>
                <w:rFonts w:cs="Arial"/>
                <w:sz w:val="22"/>
                <w:szCs w:val="22"/>
              </w:rPr>
              <w:t>Op poten</w:t>
            </w:r>
          </w:p>
          <w:p w:rsidR="72E1DC2D" w:rsidP="0C84E42D" w:rsidRDefault="72E1DC2D" w14:paraId="762836C4" w14:textId="1BD588A5">
            <w:pPr>
              <w:spacing w:line="276" w:lineRule="auto"/>
              <w:rPr>
                <w:rFonts w:cs="Arial"/>
                <w:sz w:val="22"/>
                <w:szCs w:val="22"/>
              </w:rPr>
            </w:pPr>
            <w:r w:rsidRPr="0C84E42D">
              <w:rPr>
                <w:rFonts w:cs="Arial"/>
                <w:sz w:val="22"/>
                <w:szCs w:val="22"/>
              </w:rPr>
              <w:t>Drop in inductieplaat links uitgelijnd</w:t>
            </w:r>
          </w:p>
          <w:p w:rsidRPr="004A01B6" w:rsidR="003D4DBF" w:rsidP="00DF1111" w:rsidRDefault="1099E704" w14:paraId="540B9445" w14:textId="7B273176">
            <w:pPr>
              <w:spacing w:line="276" w:lineRule="auto"/>
              <w:rPr>
                <w:rFonts w:cs="Arial"/>
                <w:sz w:val="22"/>
                <w:szCs w:val="22"/>
              </w:rPr>
            </w:pPr>
            <w:r w:rsidRPr="19BDBE63" w:rsidR="40CF32A0">
              <w:rPr>
                <w:rFonts w:cs="Arial"/>
                <w:sz w:val="22"/>
                <w:szCs w:val="22"/>
              </w:rPr>
              <w:t>K</w:t>
            </w:r>
            <w:r w:rsidRPr="19BDBE63" w:rsidR="65FFE642">
              <w:rPr>
                <w:rFonts w:cs="Arial"/>
                <w:sz w:val="22"/>
                <w:szCs w:val="22"/>
              </w:rPr>
              <w:t>opse kant dichtgelast</w:t>
            </w:r>
          </w:p>
          <w:p w:rsidRPr="004A01B6" w:rsidR="003D4DBF" w:rsidP="50F9C380" w:rsidRDefault="46A63911" w14:paraId="37A03B0F" w14:textId="559B836B">
            <w:pPr>
              <w:spacing w:line="276" w:lineRule="auto"/>
              <w:rPr>
                <w:rFonts w:cs="Arial"/>
                <w:sz w:val="22"/>
                <w:szCs w:val="22"/>
              </w:rPr>
            </w:pPr>
            <w:r w:rsidRPr="0C84E42D">
              <w:rPr>
                <w:rFonts w:cs="Arial"/>
                <w:sz w:val="22"/>
                <w:szCs w:val="22"/>
              </w:rPr>
              <w:t xml:space="preserve">Inclusief </w:t>
            </w:r>
            <w:r w:rsidRPr="0C84E42D" w:rsidR="0B73F753">
              <w:rPr>
                <w:rFonts w:cs="Arial"/>
                <w:sz w:val="22"/>
                <w:szCs w:val="22"/>
              </w:rPr>
              <w:t>blokprofiel</w:t>
            </w:r>
          </w:p>
          <w:p w:rsidRPr="004A01B6" w:rsidR="003D4DBF" w:rsidP="00DF1111" w:rsidRDefault="5E4E4955" w14:paraId="749A1F9F" w14:textId="4AFF54EB">
            <w:pPr>
              <w:spacing w:line="276" w:lineRule="auto"/>
              <w:rPr>
                <w:rFonts w:cs="Arial"/>
                <w:sz w:val="22"/>
                <w:szCs w:val="22"/>
              </w:rPr>
            </w:pPr>
            <w:r w:rsidRPr="50F9C380">
              <w:rPr>
                <w:rFonts w:cs="Arial"/>
                <w:sz w:val="22"/>
                <w:szCs w:val="22"/>
              </w:rPr>
              <w:t>2 niveaus voor opslag materialen</w:t>
            </w:r>
          </w:p>
        </w:tc>
        <w:tc>
          <w:tcPr>
            <w:tcW w:w="3884" w:type="dxa"/>
            <w:vMerge/>
            <w:tcMar/>
          </w:tcPr>
          <w:p w:rsidRPr="004A01B6" w:rsidR="00455C87" w:rsidP="00DF1111" w:rsidRDefault="00455C87" w14:paraId="28C0975F" w14:textId="77777777">
            <w:pPr>
              <w:spacing w:line="276" w:lineRule="auto"/>
              <w:rPr>
                <w:rFonts w:cs="Arial"/>
                <w:sz w:val="22"/>
                <w:szCs w:val="22"/>
              </w:rPr>
            </w:pPr>
          </w:p>
        </w:tc>
      </w:tr>
      <w:tr w:rsidRPr="004A01B6" w:rsidR="003D4DBF" w:rsidTr="19BDBE63" w14:paraId="3CF3CB58" w14:textId="77777777">
        <w:trPr>
          <w:trHeight w:val="300"/>
        </w:trPr>
        <w:tc>
          <w:tcPr>
            <w:tcW w:w="1293" w:type="dxa"/>
            <w:tcMar/>
          </w:tcPr>
          <w:p w:rsidRPr="004A01B6" w:rsidR="003D4DBF" w:rsidP="00DF1111" w:rsidRDefault="0006742F" w14:paraId="6622EF8B" w14:textId="369933BA">
            <w:pPr>
              <w:spacing w:line="276" w:lineRule="auto"/>
              <w:rPr>
                <w:rFonts w:cs="Arial"/>
                <w:sz w:val="22"/>
                <w:szCs w:val="22"/>
              </w:rPr>
            </w:pPr>
            <w:r>
              <w:rPr>
                <w:rFonts w:cs="Arial"/>
                <w:sz w:val="22"/>
                <w:szCs w:val="22"/>
              </w:rPr>
              <w:t>Kwaliteitsrange</w:t>
            </w:r>
          </w:p>
        </w:tc>
        <w:tc>
          <w:tcPr>
            <w:tcW w:w="3884" w:type="dxa"/>
            <w:tcMar/>
          </w:tcPr>
          <w:p w:rsidRPr="004A01B6" w:rsidR="003D4DBF" w:rsidP="153C6A4B" w:rsidRDefault="7F977E02" w14:paraId="2F03B998" w14:textId="1EF2ACA2">
            <w:pPr>
              <w:spacing w:line="276" w:lineRule="auto"/>
              <w:rPr>
                <w:rFonts w:cs="Arial"/>
                <w:sz w:val="22"/>
                <w:szCs w:val="22"/>
              </w:rPr>
            </w:pPr>
            <w:r w:rsidRPr="153C6A4B">
              <w:rPr>
                <w:rFonts w:cs="Arial"/>
                <w:sz w:val="22"/>
                <w:szCs w:val="22"/>
              </w:rPr>
              <w:t>levensduur bij intensief gebruik minimaal 20 jaar</w:t>
            </w:r>
          </w:p>
        </w:tc>
        <w:tc>
          <w:tcPr>
            <w:tcW w:w="3884" w:type="dxa"/>
            <w:vMerge/>
            <w:tcMar/>
          </w:tcPr>
          <w:p w:rsidRPr="004A01B6" w:rsidR="00455C87" w:rsidP="00DF1111" w:rsidRDefault="00455C87" w14:paraId="3E0DDE5B" w14:textId="77777777">
            <w:pPr>
              <w:spacing w:line="276" w:lineRule="auto"/>
              <w:rPr>
                <w:rFonts w:cs="Arial"/>
                <w:sz w:val="22"/>
                <w:szCs w:val="22"/>
              </w:rPr>
            </w:pPr>
          </w:p>
        </w:tc>
      </w:tr>
    </w:tbl>
    <w:p w:rsidRPr="004A01B6" w:rsidR="00640BE5" w:rsidP="00DF1111" w:rsidRDefault="00640BE5" w14:paraId="5F3DCF41" w14:textId="77777777">
      <w:pPr>
        <w:spacing w:line="276" w:lineRule="auto"/>
        <w:rPr>
          <w:rFonts w:ascii="Arial" w:hAnsi="Arial" w:cs="Arial"/>
        </w:rPr>
      </w:pPr>
    </w:p>
    <w:p w:rsidR="00CF1254" w:rsidP="00DF1111" w:rsidRDefault="00CF1254" w14:paraId="27822E6F" w14:textId="77777777">
      <w:pPr>
        <w:spacing w:line="276" w:lineRule="auto"/>
        <w:rPr>
          <w:rFonts w:ascii="Arial" w:hAnsi="Arial" w:cs="Arial"/>
        </w:rPr>
      </w:pPr>
    </w:p>
    <w:p w:rsidR="00CF1254" w:rsidRDefault="00CF1254" w14:paraId="4321C332" w14:textId="77777777">
      <w:pPr>
        <w:rPr>
          <w:rFonts w:ascii="Arial" w:hAnsi="Arial" w:cs="Arial"/>
        </w:rPr>
      </w:pPr>
      <w:r>
        <w:rPr>
          <w:rFonts w:ascii="Arial" w:hAnsi="Arial" w:cs="Arial"/>
        </w:rPr>
        <w:br w:type="page"/>
      </w:r>
    </w:p>
    <w:p w:rsidRPr="004A01B6" w:rsidR="00E336FE" w:rsidP="00DF1111" w:rsidRDefault="00E8765C" w14:paraId="5D84F465" w14:textId="483C0F3F">
      <w:pPr>
        <w:spacing w:line="276" w:lineRule="auto"/>
        <w:rPr>
          <w:rFonts w:ascii="Arial" w:hAnsi="Arial" w:cs="Arial"/>
        </w:rPr>
      </w:pPr>
      <w:r w:rsidRPr="004A01B6">
        <w:rPr>
          <w:rFonts w:ascii="Arial" w:hAnsi="Arial" w:cs="Arial"/>
        </w:rPr>
        <w:t>1.</w:t>
      </w:r>
      <w:r w:rsidRPr="004A01B6" w:rsidR="0085047A">
        <w:rPr>
          <w:rFonts w:ascii="Arial" w:hAnsi="Arial" w:cs="Arial"/>
        </w:rPr>
        <w:t>7</w:t>
      </w:r>
      <w:r w:rsidRPr="004A01B6">
        <w:rPr>
          <w:rFonts w:ascii="Arial" w:hAnsi="Arial" w:cs="Arial"/>
        </w:rPr>
        <w:t xml:space="preserve"> </w:t>
      </w:r>
      <w:r w:rsidRPr="004A01B6" w:rsidR="00E336FE">
        <w:rPr>
          <w:rFonts w:ascii="Arial" w:hAnsi="Arial" w:cs="Arial"/>
        </w:rPr>
        <w:t>Werkbank</w:t>
      </w:r>
    </w:p>
    <w:tbl>
      <w:tblPr>
        <w:tblStyle w:val="Tabelraster"/>
        <w:tblW w:w="9061" w:type="dxa"/>
        <w:tblLook w:val="04A0" w:firstRow="1" w:lastRow="0" w:firstColumn="1" w:lastColumn="0" w:noHBand="0" w:noVBand="1"/>
      </w:tblPr>
      <w:tblGrid>
        <w:gridCol w:w="1606"/>
        <w:gridCol w:w="3572"/>
        <w:gridCol w:w="3883"/>
      </w:tblGrid>
      <w:tr w:rsidRPr="004A01B6" w:rsidR="0042538C" w:rsidTr="153C6A4B" w14:paraId="07BB257B" w14:textId="77777777">
        <w:trPr>
          <w:trHeight w:val="300"/>
        </w:trPr>
        <w:tc>
          <w:tcPr>
            <w:tcW w:w="1350" w:type="dxa"/>
          </w:tcPr>
          <w:p w:rsidRPr="004A01B6" w:rsidR="0042538C" w:rsidP="00DF1111" w:rsidRDefault="0042538C" w14:paraId="177AA5CE" w14:textId="77777777">
            <w:pPr>
              <w:spacing w:line="276" w:lineRule="auto"/>
              <w:rPr>
                <w:rFonts w:cs="Arial"/>
                <w:sz w:val="22"/>
                <w:szCs w:val="22"/>
              </w:rPr>
            </w:pPr>
            <w:r w:rsidRPr="004A01B6">
              <w:rPr>
                <w:rFonts w:cs="Arial"/>
                <w:sz w:val="22"/>
                <w:szCs w:val="22"/>
              </w:rPr>
              <w:t>Aantal</w:t>
            </w:r>
          </w:p>
        </w:tc>
        <w:tc>
          <w:tcPr>
            <w:tcW w:w="3827" w:type="dxa"/>
          </w:tcPr>
          <w:p w:rsidRPr="004A01B6" w:rsidR="0042538C" w:rsidP="00DF1111" w:rsidRDefault="0042538C" w14:paraId="57378376" w14:textId="66044DEA">
            <w:pPr>
              <w:spacing w:line="276" w:lineRule="auto"/>
              <w:rPr>
                <w:rFonts w:cs="Arial"/>
                <w:sz w:val="22"/>
                <w:szCs w:val="22"/>
              </w:rPr>
            </w:pPr>
            <w:r w:rsidRPr="004A01B6">
              <w:rPr>
                <w:rFonts w:cs="Arial"/>
                <w:sz w:val="22"/>
                <w:szCs w:val="22"/>
              </w:rPr>
              <w:t>1 stuk</w:t>
            </w:r>
          </w:p>
        </w:tc>
        <w:tc>
          <w:tcPr>
            <w:tcW w:w="3884" w:type="dxa"/>
            <w:vMerge w:val="restart"/>
          </w:tcPr>
          <w:p w:rsidRPr="004A01B6" w:rsidR="0042538C" w:rsidP="00DF1111" w:rsidRDefault="0042538C" w14:paraId="64A52713" w14:textId="05659023">
            <w:pPr>
              <w:spacing w:line="276" w:lineRule="auto"/>
              <w:rPr>
                <w:rFonts w:cs="Arial"/>
                <w:sz w:val="22"/>
                <w:szCs w:val="22"/>
              </w:rPr>
            </w:pPr>
            <w:r w:rsidRPr="004A01B6">
              <w:rPr>
                <w:rFonts w:cs="Arial"/>
                <w:noProof/>
                <w:sz w:val="22"/>
                <w:szCs w:val="22"/>
                <w:lang w:val="en-US"/>
              </w:rPr>
              <w:drawing>
                <wp:inline distT="0" distB="0" distL="0" distR="0" wp14:anchorId="5F29B327" wp14:editId="78341330">
                  <wp:extent cx="2390775" cy="1838325"/>
                  <wp:effectExtent l="0" t="0" r="0" b="0"/>
                  <wp:docPr id="1215430143" name="Afbeelding 1215430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42538C" w:rsidTr="153C6A4B" w14:paraId="49BD61BF" w14:textId="77777777">
        <w:trPr>
          <w:trHeight w:val="300"/>
        </w:trPr>
        <w:tc>
          <w:tcPr>
            <w:tcW w:w="1350" w:type="dxa"/>
          </w:tcPr>
          <w:p w:rsidRPr="004A01B6" w:rsidR="0042538C" w:rsidP="00DF1111" w:rsidRDefault="0042538C" w14:paraId="31998A78" w14:textId="77777777">
            <w:pPr>
              <w:spacing w:line="276" w:lineRule="auto"/>
              <w:rPr>
                <w:rFonts w:cs="Arial"/>
                <w:sz w:val="22"/>
                <w:szCs w:val="22"/>
              </w:rPr>
            </w:pPr>
            <w:r w:rsidRPr="004A01B6">
              <w:rPr>
                <w:rFonts w:cs="Arial"/>
                <w:sz w:val="22"/>
                <w:szCs w:val="22"/>
              </w:rPr>
              <w:t>Afm. ca.</w:t>
            </w:r>
          </w:p>
        </w:tc>
        <w:tc>
          <w:tcPr>
            <w:tcW w:w="3827" w:type="dxa"/>
          </w:tcPr>
          <w:p w:rsidRPr="004A01B6" w:rsidR="0042538C" w:rsidP="00DF1111" w:rsidRDefault="0042538C" w14:paraId="6A61EC91" w14:textId="484DFCBE">
            <w:pPr>
              <w:spacing w:line="276" w:lineRule="auto"/>
              <w:rPr>
                <w:rFonts w:cs="Arial"/>
                <w:sz w:val="22"/>
                <w:szCs w:val="22"/>
              </w:rPr>
            </w:pPr>
            <w:r w:rsidRPr="004A01B6">
              <w:rPr>
                <w:rFonts w:cs="Arial"/>
                <w:sz w:val="22"/>
                <w:szCs w:val="22"/>
              </w:rPr>
              <w:t>2000x900x</w:t>
            </w:r>
            <w:r w:rsidRPr="00B75BAA" w:rsidR="00261A9D">
              <w:rPr>
                <w:rFonts w:cs="Arial"/>
                <w:sz w:val="22"/>
                <w:szCs w:val="22"/>
              </w:rPr>
              <w:t>9</w:t>
            </w:r>
            <w:r w:rsidR="00261A9D">
              <w:rPr>
                <w:rFonts w:cs="Arial"/>
                <w:sz w:val="22"/>
                <w:szCs w:val="22"/>
              </w:rPr>
              <w:t>00-950</w:t>
            </w:r>
            <w:r w:rsidRPr="004A01B6">
              <w:rPr>
                <w:rFonts w:cs="Arial"/>
                <w:sz w:val="22"/>
                <w:szCs w:val="22"/>
              </w:rPr>
              <w:t xml:space="preserve"> mm </w:t>
            </w:r>
          </w:p>
        </w:tc>
        <w:tc>
          <w:tcPr>
            <w:tcW w:w="3884" w:type="dxa"/>
            <w:vMerge/>
          </w:tcPr>
          <w:p w:rsidRPr="004A01B6" w:rsidR="0042538C" w:rsidP="00DF1111" w:rsidRDefault="0042538C" w14:paraId="24BBB932" w14:textId="77777777">
            <w:pPr>
              <w:spacing w:line="276" w:lineRule="auto"/>
              <w:rPr>
                <w:rFonts w:cs="Arial"/>
                <w:sz w:val="22"/>
                <w:szCs w:val="22"/>
              </w:rPr>
            </w:pPr>
          </w:p>
        </w:tc>
      </w:tr>
      <w:tr w:rsidRPr="004A01B6" w:rsidR="0042538C" w:rsidTr="153C6A4B" w14:paraId="3122FCD1" w14:textId="77777777">
        <w:trPr>
          <w:trHeight w:val="300"/>
        </w:trPr>
        <w:tc>
          <w:tcPr>
            <w:tcW w:w="1350" w:type="dxa"/>
          </w:tcPr>
          <w:p w:rsidRPr="004A01B6" w:rsidR="0042538C" w:rsidP="00DF1111" w:rsidRDefault="0042538C" w14:paraId="015BCBE2" w14:textId="77777777">
            <w:pPr>
              <w:spacing w:line="276" w:lineRule="auto"/>
              <w:rPr>
                <w:rFonts w:cs="Arial"/>
                <w:sz w:val="22"/>
                <w:szCs w:val="22"/>
              </w:rPr>
            </w:pPr>
            <w:r w:rsidRPr="004A01B6">
              <w:rPr>
                <w:rFonts w:cs="Arial"/>
                <w:sz w:val="22"/>
                <w:szCs w:val="22"/>
              </w:rPr>
              <w:t>Frame</w:t>
            </w:r>
          </w:p>
        </w:tc>
        <w:tc>
          <w:tcPr>
            <w:tcW w:w="3827" w:type="dxa"/>
          </w:tcPr>
          <w:p w:rsidRPr="004A01B6" w:rsidR="0042538C" w:rsidP="00DF1111" w:rsidRDefault="0042538C" w14:paraId="54973131" w14:textId="2595E3E2">
            <w:pPr>
              <w:spacing w:line="276" w:lineRule="auto"/>
              <w:rPr>
                <w:rFonts w:cs="Arial"/>
                <w:sz w:val="22"/>
                <w:szCs w:val="22"/>
              </w:rPr>
            </w:pPr>
            <w:r w:rsidRPr="004A01B6">
              <w:rPr>
                <w:rFonts w:cs="Arial"/>
                <w:sz w:val="22"/>
                <w:szCs w:val="22"/>
              </w:rPr>
              <w:t>Op poten</w:t>
            </w:r>
          </w:p>
          <w:p w:rsidRPr="004A01B6" w:rsidR="0042538C" w:rsidP="00DF1111" w:rsidRDefault="00F6634C" w14:paraId="39A95B5E" w14:textId="303ECB38">
            <w:pPr>
              <w:spacing w:line="276" w:lineRule="auto"/>
              <w:rPr>
                <w:rFonts w:cs="Arial"/>
                <w:sz w:val="22"/>
                <w:szCs w:val="22"/>
              </w:rPr>
            </w:pPr>
            <w:r>
              <w:rPr>
                <w:rFonts w:cs="Arial"/>
                <w:sz w:val="22"/>
                <w:szCs w:val="22"/>
              </w:rPr>
              <w:t>K</w:t>
            </w:r>
            <w:r w:rsidRPr="004A01B6" w:rsidR="0042538C">
              <w:rPr>
                <w:rFonts w:cs="Arial"/>
                <w:sz w:val="22"/>
                <w:szCs w:val="22"/>
              </w:rPr>
              <w:t>opse kant dichtgelast</w:t>
            </w:r>
          </w:p>
        </w:tc>
        <w:tc>
          <w:tcPr>
            <w:tcW w:w="3884" w:type="dxa"/>
            <w:vMerge/>
          </w:tcPr>
          <w:p w:rsidRPr="004A01B6" w:rsidR="0042538C" w:rsidP="00DF1111" w:rsidRDefault="0042538C" w14:paraId="6C503041" w14:textId="77777777">
            <w:pPr>
              <w:spacing w:line="276" w:lineRule="auto"/>
              <w:rPr>
                <w:rFonts w:cs="Arial"/>
                <w:sz w:val="22"/>
                <w:szCs w:val="22"/>
              </w:rPr>
            </w:pPr>
          </w:p>
        </w:tc>
      </w:tr>
      <w:tr w:rsidRPr="004A01B6" w:rsidR="0042538C" w:rsidTr="153C6A4B" w14:paraId="320911EF" w14:textId="77777777">
        <w:trPr>
          <w:trHeight w:val="300"/>
        </w:trPr>
        <w:tc>
          <w:tcPr>
            <w:tcW w:w="1350" w:type="dxa"/>
          </w:tcPr>
          <w:p w:rsidRPr="004A01B6" w:rsidR="0042538C" w:rsidP="00DF1111" w:rsidRDefault="0042538C" w14:paraId="2649B0CC" w14:textId="77777777">
            <w:pPr>
              <w:spacing w:line="276" w:lineRule="auto"/>
              <w:rPr>
                <w:rFonts w:cs="Arial"/>
                <w:sz w:val="22"/>
                <w:szCs w:val="22"/>
              </w:rPr>
            </w:pPr>
            <w:r w:rsidRPr="004A01B6">
              <w:rPr>
                <w:rFonts w:cs="Arial"/>
                <w:sz w:val="22"/>
                <w:szCs w:val="22"/>
              </w:rPr>
              <w:t>Specificaties</w:t>
            </w:r>
          </w:p>
        </w:tc>
        <w:tc>
          <w:tcPr>
            <w:tcW w:w="3827" w:type="dxa"/>
          </w:tcPr>
          <w:p w:rsidRPr="004A01B6" w:rsidR="0042538C" w:rsidP="00DF1111" w:rsidRDefault="5A3A368B" w14:paraId="6B47710B" w14:textId="300F08FA">
            <w:pPr>
              <w:spacing w:line="276" w:lineRule="auto"/>
              <w:rPr>
                <w:rFonts w:cs="Arial"/>
                <w:sz w:val="22"/>
                <w:szCs w:val="22"/>
              </w:rPr>
            </w:pPr>
            <w:r w:rsidRPr="153C6A4B">
              <w:rPr>
                <w:rFonts w:cs="Arial"/>
                <w:sz w:val="22"/>
                <w:szCs w:val="22"/>
              </w:rPr>
              <w:t>R</w:t>
            </w:r>
            <w:r w:rsidRPr="153C6A4B" w:rsidR="3A2E24AA">
              <w:rPr>
                <w:rFonts w:cs="Arial"/>
                <w:sz w:val="22"/>
                <w:szCs w:val="22"/>
              </w:rPr>
              <w:t xml:space="preserve">uimte voor minimaal 5x 1/1 GN </w:t>
            </w:r>
            <w:r w:rsidR="0079045B">
              <w:rPr>
                <w:rFonts w:cs="Arial"/>
                <w:sz w:val="22"/>
                <w:szCs w:val="22"/>
              </w:rPr>
              <w:t xml:space="preserve">in één </w:t>
            </w:r>
            <w:r w:rsidRPr="153C6A4B" w:rsidR="627D679B">
              <w:rPr>
                <w:rFonts w:cs="Arial"/>
                <w:sz w:val="22"/>
                <w:szCs w:val="22"/>
              </w:rPr>
              <w:t>rek.</w:t>
            </w:r>
            <w:r w:rsidR="0079045B">
              <w:rPr>
                <w:rFonts w:cs="Arial"/>
                <w:sz w:val="22"/>
                <w:szCs w:val="22"/>
              </w:rPr>
              <w:t xml:space="preserve"> Maximaal één rek.</w:t>
            </w:r>
            <w:r w:rsidRPr="153C6A4B" w:rsidR="3A2E24AA">
              <w:rPr>
                <w:rFonts w:cs="Arial"/>
                <w:sz w:val="22"/>
                <w:szCs w:val="22"/>
              </w:rPr>
              <w:t xml:space="preserve"> </w:t>
            </w:r>
          </w:p>
          <w:p w:rsidRPr="004A01B6" w:rsidR="0042538C" w:rsidP="00DF1111" w:rsidRDefault="0042538C" w14:paraId="5BF376D3" w14:textId="49DE2BE9">
            <w:pPr>
              <w:spacing w:line="276" w:lineRule="auto"/>
              <w:rPr>
                <w:rFonts w:cs="Arial"/>
                <w:sz w:val="22"/>
                <w:szCs w:val="22"/>
              </w:rPr>
            </w:pPr>
            <w:r w:rsidRPr="004A01B6">
              <w:rPr>
                <w:rFonts w:cs="Arial"/>
                <w:sz w:val="22"/>
                <w:szCs w:val="22"/>
              </w:rPr>
              <w:t>Goed reinigbare rekken</w:t>
            </w:r>
          </w:p>
          <w:p w:rsidR="0042538C" w:rsidP="00DF1111" w:rsidRDefault="0042538C" w14:paraId="4D8532DA" w14:textId="77777777">
            <w:pPr>
              <w:spacing w:line="276" w:lineRule="auto"/>
              <w:rPr>
                <w:rFonts w:cs="Arial"/>
                <w:sz w:val="22"/>
                <w:szCs w:val="22"/>
              </w:rPr>
            </w:pPr>
            <w:r w:rsidRPr="0C84E42D">
              <w:rPr>
                <w:rFonts w:cs="Arial"/>
                <w:sz w:val="22"/>
                <w:szCs w:val="22"/>
              </w:rPr>
              <w:t>Inclusief blokprofiel</w:t>
            </w:r>
          </w:p>
          <w:p w:rsidRPr="004A01B6" w:rsidR="0042538C" w:rsidP="00DF1111" w:rsidRDefault="0042538C" w14:paraId="741057E6" w14:textId="33EDC29F">
            <w:pPr>
              <w:spacing w:line="276" w:lineRule="auto"/>
              <w:rPr>
                <w:rFonts w:cs="Arial"/>
                <w:sz w:val="22"/>
                <w:szCs w:val="22"/>
              </w:rPr>
            </w:pPr>
            <w:r w:rsidRPr="50F9C380">
              <w:rPr>
                <w:rFonts w:cs="Arial"/>
                <w:sz w:val="22"/>
                <w:szCs w:val="22"/>
              </w:rPr>
              <w:t>2 niveaus voor opslag materialen</w:t>
            </w:r>
          </w:p>
        </w:tc>
        <w:tc>
          <w:tcPr>
            <w:tcW w:w="3884" w:type="dxa"/>
            <w:vMerge/>
          </w:tcPr>
          <w:p w:rsidRPr="004A01B6" w:rsidR="0042538C" w:rsidP="00DF1111" w:rsidRDefault="0042538C" w14:paraId="4EB6BF00" w14:textId="77777777">
            <w:pPr>
              <w:spacing w:line="276" w:lineRule="auto"/>
              <w:rPr>
                <w:rFonts w:cs="Arial"/>
                <w:sz w:val="22"/>
                <w:szCs w:val="22"/>
              </w:rPr>
            </w:pPr>
          </w:p>
        </w:tc>
      </w:tr>
      <w:tr w:rsidRPr="004A01B6" w:rsidR="0042538C" w:rsidTr="153C6A4B" w14:paraId="2DB05D80" w14:textId="77777777">
        <w:trPr>
          <w:trHeight w:val="300"/>
        </w:trPr>
        <w:tc>
          <w:tcPr>
            <w:tcW w:w="1350" w:type="dxa"/>
          </w:tcPr>
          <w:p w:rsidRPr="004A01B6" w:rsidR="0042538C" w:rsidP="00DF1111" w:rsidRDefault="002941D9" w14:paraId="4905BD6E" w14:textId="78258C3D">
            <w:pPr>
              <w:spacing w:line="276" w:lineRule="auto"/>
              <w:rPr>
                <w:rFonts w:cs="Arial"/>
                <w:sz w:val="22"/>
                <w:szCs w:val="22"/>
              </w:rPr>
            </w:pPr>
            <w:r>
              <w:rPr>
                <w:rFonts w:cs="Arial"/>
                <w:sz w:val="22"/>
                <w:szCs w:val="22"/>
              </w:rPr>
              <w:t>Kwaliteitsrange</w:t>
            </w:r>
          </w:p>
        </w:tc>
        <w:tc>
          <w:tcPr>
            <w:tcW w:w="3827" w:type="dxa"/>
          </w:tcPr>
          <w:p w:rsidRPr="50F9C380" w:rsidR="0042538C" w:rsidP="153C6A4B" w:rsidRDefault="3A87AE66" w14:paraId="7C411187" w14:textId="129E30BE">
            <w:pPr>
              <w:spacing w:line="276" w:lineRule="auto"/>
              <w:rPr>
                <w:rFonts w:cs="Arial"/>
                <w:sz w:val="22"/>
                <w:szCs w:val="22"/>
              </w:rPr>
            </w:pPr>
            <w:r w:rsidRPr="153C6A4B">
              <w:rPr>
                <w:rFonts w:cs="Arial"/>
                <w:sz w:val="22"/>
                <w:szCs w:val="22"/>
              </w:rPr>
              <w:t>levensduur bij intensief gebruik minimaal 20 jaar</w:t>
            </w:r>
          </w:p>
        </w:tc>
        <w:tc>
          <w:tcPr>
            <w:tcW w:w="3884" w:type="dxa"/>
            <w:vMerge/>
          </w:tcPr>
          <w:p w:rsidRPr="004A01B6" w:rsidR="0042538C" w:rsidP="00DF1111" w:rsidRDefault="0042538C" w14:paraId="674A6FD0" w14:textId="77777777">
            <w:pPr>
              <w:spacing w:line="276" w:lineRule="auto"/>
              <w:rPr>
                <w:rFonts w:cs="Arial"/>
                <w:sz w:val="22"/>
                <w:szCs w:val="22"/>
              </w:rPr>
            </w:pPr>
          </w:p>
        </w:tc>
      </w:tr>
    </w:tbl>
    <w:p w:rsidRPr="004A01B6" w:rsidR="59D4BDC5" w:rsidP="00DF1111" w:rsidRDefault="59D4BDC5" w14:paraId="025ADF22" w14:textId="02F2E930">
      <w:pPr>
        <w:spacing w:line="276" w:lineRule="auto"/>
        <w:rPr>
          <w:rFonts w:ascii="Arial" w:hAnsi="Arial" w:cs="Arial"/>
        </w:rPr>
      </w:pPr>
    </w:p>
    <w:p w:rsidRPr="004A01B6" w:rsidR="00640BE5" w:rsidP="00DF1111" w:rsidRDefault="00E8765C" w14:paraId="6144E0DB" w14:textId="013F4F64">
      <w:pPr>
        <w:spacing w:line="276" w:lineRule="auto"/>
        <w:rPr>
          <w:rFonts w:ascii="Arial" w:hAnsi="Arial" w:cs="Arial"/>
        </w:rPr>
      </w:pPr>
      <w:r w:rsidRPr="004A01B6">
        <w:rPr>
          <w:rFonts w:ascii="Arial" w:hAnsi="Arial" w:cs="Arial"/>
        </w:rPr>
        <w:t>1.</w:t>
      </w:r>
      <w:r w:rsidRPr="004A01B6" w:rsidR="0085047A">
        <w:rPr>
          <w:rFonts w:ascii="Arial" w:hAnsi="Arial" w:cs="Arial"/>
        </w:rPr>
        <w:t>8</w:t>
      </w:r>
      <w:r w:rsidRPr="004A01B6">
        <w:rPr>
          <w:rFonts w:ascii="Arial" w:hAnsi="Arial" w:cs="Arial"/>
        </w:rPr>
        <w:t xml:space="preserve"> </w:t>
      </w:r>
      <w:r w:rsidRPr="004A01B6" w:rsidR="00640BE5">
        <w:rPr>
          <w:rFonts w:ascii="Arial" w:hAnsi="Arial" w:cs="Arial"/>
        </w:rPr>
        <w:t xml:space="preserve">Handenwasgelegenheid </w:t>
      </w:r>
    </w:p>
    <w:tbl>
      <w:tblPr>
        <w:tblStyle w:val="Tabelraster"/>
        <w:tblW w:w="9061" w:type="dxa"/>
        <w:tblLook w:val="04A0" w:firstRow="1" w:lastRow="0" w:firstColumn="1" w:lastColumn="0" w:noHBand="0" w:noVBand="1"/>
      </w:tblPr>
      <w:tblGrid>
        <w:gridCol w:w="1606"/>
        <w:gridCol w:w="3687"/>
        <w:gridCol w:w="3768"/>
      </w:tblGrid>
      <w:tr w:rsidRPr="004A01B6" w:rsidR="002941D9" w:rsidTr="153C6A4B" w14:paraId="3305262F" w14:textId="77777777">
        <w:trPr>
          <w:trHeight w:val="300"/>
        </w:trPr>
        <w:tc>
          <w:tcPr>
            <w:tcW w:w="1606" w:type="dxa"/>
          </w:tcPr>
          <w:p w:rsidRPr="004A01B6" w:rsidR="002941D9" w:rsidP="00DF1111" w:rsidRDefault="002941D9" w14:paraId="64D3F56B" w14:textId="77777777">
            <w:pPr>
              <w:spacing w:line="276" w:lineRule="auto"/>
              <w:rPr>
                <w:rFonts w:cs="Arial"/>
                <w:sz w:val="22"/>
                <w:szCs w:val="22"/>
              </w:rPr>
            </w:pPr>
            <w:r w:rsidRPr="004A01B6">
              <w:rPr>
                <w:rFonts w:cs="Arial"/>
                <w:sz w:val="22"/>
                <w:szCs w:val="22"/>
              </w:rPr>
              <w:t>Aantal</w:t>
            </w:r>
          </w:p>
        </w:tc>
        <w:tc>
          <w:tcPr>
            <w:tcW w:w="3687" w:type="dxa"/>
          </w:tcPr>
          <w:p w:rsidRPr="004A01B6" w:rsidR="002941D9" w:rsidP="00DF1111" w:rsidRDefault="002941D9" w14:paraId="327AFB3D" w14:textId="18DB56CB">
            <w:pPr>
              <w:spacing w:line="276" w:lineRule="auto"/>
              <w:rPr>
                <w:rFonts w:cs="Arial"/>
                <w:sz w:val="22"/>
                <w:szCs w:val="22"/>
              </w:rPr>
            </w:pPr>
            <w:r w:rsidRPr="004A01B6">
              <w:rPr>
                <w:rFonts w:cs="Arial"/>
                <w:sz w:val="22"/>
                <w:szCs w:val="22"/>
              </w:rPr>
              <w:t>1 stuk</w:t>
            </w:r>
          </w:p>
        </w:tc>
        <w:tc>
          <w:tcPr>
            <w:tcW w:w="3768" w:type="dxa"/>
            <w:vMerge w:val="restart"/>
          </w:tcPr>
          <w:p w:rsidRPr="004A01B6" w:rsidR="002941D9" w:rsidP="00DF1111" w:rsidRDefault="002941D9" w14:paraId="2999EA4D" w14:textId="1D426C19">
            <w:pPr>
              <w:spacing w:line="276" w:lineRule="auto"/>
              <w:jc w:val="center"/>
              <w:rPr>
                <w:rFonts w:cs="Arial"/>
                <w:sz w:val="22"/>
                <w:szCs w:val="22"/>
              </w:rPr>
            </w:pPr>
            <w:r w:rsidRPr="004A01B6">
              <w:rPr>
                <w:rFonts w:cs="Arial"/>
                <w:noProof/>
                <w:sz w:val="22"/>
                <w:szCs w:val="22"/>
                <w:lang w:val="en-US"/>
              </w:rPr>
              <w:drawing>
                <wp:inline distT="0" distB="0" distL="0" distR="0" wp14:anchorId="7381E160" wp14:editId="2C56B1B0">
                  <wp:extent cx="1619250" cy="1619250"/>
                  <wp:effectExtent l="0" t="0" r="0" b="0"/>
                  <wp:docPr id="621676993" name="Afbeelding 621676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r>
      <w:tr w:rsidRPr="004A01B6" w:rsidR="002941D9" w:rsidTr="153C6A4B" w14:paraId="4B4E9A26" w14:textId="77777777">
        <w:trPr>
          <w:trHeight w:val="300"/>
        </w:trPr>
        <w:tc>
          <w:tcPr>
            <w:tcW w:w="1606" w:type="dxa"/>
          </w:tcPr>
          <w:p w:rsidRPr="004A01B6" w:rsidR="002941D9" w:rsidP="00DF1111" w:rsidRDefault="002941D9" w14:paraId="67969670" w14:textId="77777777">
            <w:pPr>
              <w:spacing w:line="276" w:lineRule="auto"/>
              <w:rPr>
                <w:rFonts w:cs="Arial"/>
                <w:sz w:val="22"/>
                <w:szCs w:val="22"/>
              </w:rPr>
            </w:pPr>
            <w:r w:rsidRPr="004A01B6">
              <w:rPr>
                <w:rFonts w:cs="Arial"/>
                <w:sz w:val="22"/>
                <w:szCs w:val="22"/>
              </w:rPr>
              <w:t>Afm. ca.</w:t>
            </w:r>
          </w:p>
        </w:tc>
        <w:tc>
          <w:tcPr>
            <w:tcW w:w="3687" w:type="dxa"/>
          </w:tcPr>
          <w:p w:rsidRPr="004A01B6" w:rsidR="002941D9" w:rsidP="00DF1111" w:rsidRDefault="002941D9" w14:paraId="17163DD4" w14:textId="1CE6AF51">
            <w:pPr>
              <w:spacing w:line="276" w:lineRule="auto"/>
              <w:rPr>
                <w:rFonts w:cs="Arial"/>
                <w:sz w:val="22"/>
                <w:szCs w:val="22"/>
              </w:rPr>
            </w:pPr>
            <w:r w:rsidRPr="004A01B6">
              <w:rPr>
                <w:rFonts w:cs="Arial"/>
                <w:sz w:val="22"/>
                <w:szCs w:val="22"/>
              </w:rPr>
              <w:t xml:space="preserve">450x450 mm </w:t>
            </w:r>
          </w:p>
        </w:tc>
        <w:tc>
          <w:tcPr>
            <w:tcW w:w="3768" w:type="dxa"/>
            <w:vMerge/>
          </w:tcPr>
          <w:p w:rsidRPr="004A01B6" w:rsidR="002941D9" w:rsidP="00DF1111" w:rsidRDefault="002941D9" w14:paraId="4031561D" w14:textId="77777777">
            <w:pPr>
              <w:spacing w:line="276" w:lineRule="auto"/>
              <w:rPr>
                <w:rFonts w:cs="Arial"/>
                <w:sz w:val="22"/>
                <w:szCs w:val="22"/>
              </w:rPr>
            </w:pPr>
          </w:p>
        </w:tc>
      </w:tr>
      <w:tr w:rsidRPr="004A01B6" w:rsidR="002941D9" w:rsidTr="153C6A4B" w14:paraId="7C841F30" w14:textId="77777777">
        <w:trPr>
          <w:trHeight w:val="300"/>
        </w:trPr>
        <w:tc>
          <w:tcPr>
            <w:tcW w:w="1606" w:type="dxa"/>
          </w:tcPr>
          <w:p w:rsidRPr="004A01B6" w:rsidR="002941D9" w:rsidP="00DF1111" w:rsidRDefault="002941D9" w14:paraId="217C7D1F" w14:textId="1D4A8839">
            <w:pPr>
              <w:spacing w:line="276" w:lineRule="auto"/>
              <w:rPr>
                <w:rFonts w:cs="Arial"/>
                <w:sz w:val="22"/>
                <w:szCs w:val="22"/>
              </w:rPr>
            </w:pPr>
            <w:r w:rsidRPr="004A01B6">
              <w:rPr>
                <w:rFonts w:cs="Arial"/>
                <w:sz w:val="22"/>
                <w:szCs w:val="22"/>
              </w:rPr>
              <w:t>Uitvoering</w:t>
            </w:r>
          </w:p>
        </w:tc>
        <w:tc>
          <w:tcPr>
            <w:tcW w:w="3687" w:type="dxa"/>
          </w:tcPr>
          <w:p w:rsidRPr="004A01B6" w:rsidR="002941D9" w:rsidP="00DF1111" w:rsidRDefault="002941D9" w14:paraId="3FD8D585" w14:textId="5AB81E35">
            <w:pPr>
              <w:spacing w:line="276" w:lineRule="auto"/>
              <w:rPr>
                <w:rFonts w:cs="Arial"/>
                <w:sz w:val="22"/>
                <w:szCs w:val="22"/>
              </w:rPr>
            </w:pPr>
            <w:r w:rsidRPr="004A01B6">
              <w:rPr>
                <w:rFonts w:cs="Arial"/>
                <w:sz w:val="22"/>
                <w:szCs w:val="22"/>
              </w:rPr>
              <w:t>Wandbevestiging</w:t>
            </w:r>
          </w:p>
        </w:tc>
        <w:tc>
          <w:tcPr>
            <w:tcW w:w="3768" w:type="dxa"/>
            <w:vMerge/>
          </w:tcPr>
          <w:p w:rsidRPr="004A01B6" w:rsidR="002941D9" w:rsidP="00DF1111" w:rsidRDefault="002941D9" w14:paraId="6E87D9D1" w14:textId="77777777">
            <w:pPr>
              <w:spacing w:line="276" w:lineRule="auto"/>
              <w:rPr>
                <w:rFonts w:cs="Arial"/>
                <w:sz w:val="22"/>
                <w:szCs w:val="22"/>
              </w:rPr>
            </w:pPr>
          </w:p>
        </w:tc>
      </w:tr>
      <w:tr w:rsidRPr="004A01B6" w:rsidR="002941D9" w:rsidTr="153C6A4B" w14:paraId="5FDB017F" w14:textId="77777777">
        <w:trPr>
          <w:trHeight w:val="300"/>
        </w:trPr>
        <w:tc>
          <w:tcPr>
            <w:tcW w:w="1606" w:type="dxa"/>
          </w:tcPr>
          <w:p w:rsidRPr="004A01B6" w:rsidR="002941D9" w:rsidP="00DF1111" w:rsidRDefault="002941D9" w14:paraId="0343E901" w14:textId="29FCB84B">
            <w:pPr>
              <w:spacing w:line="276" w:lineRule="auto"/>
              <w:rPr>
                <w:rFonts w:cs="Arial"/>
                <w:sz w:val="22"/>
                <w:szCs w:val="22"/>
              </w:rPr>
            </w:pPr>
            <w:r w:rsidRPr="004A01B6">
              <w:rPr>
                <w:rFonts w:cs="Arial"/>
                <w:sz w:val="22"/>
                <w:szCs w:val="22"/>
              </w:rPr>
              <w:t>Inclusief</w:t>
            </w:r>
          </w:p>
        </w:tc>
        <w:tc>
          <w:tcPr>
            <w:tcW w:w="3687" w:type="dxa"/>
          </w:tcPr>
          <w:p w:rsidRPr="004A01B6" w:rsidR="002941D9" w:rsidP="00DF1111" w:rsidRDefault="002941D9" w14:paraId="5F4E7492" w14:textId="4C02AD31">
            <w:pPr>
              <w:spacing w:line="276" w:lineRule="auto"/>
              <w:rPr>
                <w:rFonts w:cs="Arial"/>
                <w:sz w:val="22"/>
                <w:szCs w:val="22"/>
              </w:rPr>
            </w:pPr>
            <w:r w:rsidRPr="0C84E42D">
              <w:rPr>
                <w:rFonts w:cs="Arial"/>
                <w:sz w:val="22"/>
                <w:szCs w:val="22"/>
              </w:rPr>
              <w:t>1/2” bladmengkraan met sensor</w:t>
            </w:r>
          </w:p>
        </w:tc>
        <w:tc>
          <w:tcPr>
            <w:tcW w:w="3768" w:type="dxa"/>
            <w:vMerge/>
          </w:tcPr>
          <w:p w:rsidRPr="004A01B6" w:rsidR="002941D9" w:rsidP="00DF1111" w:rsidRDefault="002941D9" w14:paraId="3660D7D4" w14:textId="77777777">
            <w:pPr>
              <w:spacing w:line="276" w:lineRule="auto"/>
              <w:rPr>
                <w:rFonts w:cs="Arial"/>
                <w:sz w:val="22"/>
                <w:szCs w:val="22"/>
              </w:rPr>
            </w:pPr>
          </w:p>
        </w:tc>
      </w:tr>
      <w:tr w:rsidRPr="004A01B6" w:rsidR="002941D9" w:rsidTr="153C6A4B" w14:paraId="443FBEBE" w14:textId="77777777">
        <w:trPr>
          <w:trHeight w:val="300"/>
        </w:trPr>
        <w:tc>
          <w:tcPr>
            <w:tcW w:w="1606" w:type="dxa"/>
          </w:tcPr>
          <w:p w:rsidRPr="004A01B6" w:rsidR="002941D9" w:rsidP="00DF1111" w:rsidRDefault="424CF865" w14:paraId="33B60785" w14:textId="18376643">
            <w:pPr>
              <w:spacing w:line="276" w:lineRule="auto"/>
              <w:rPr>
                <w:rFonts w:cs="Arial"/>
                <w:sz w:val="22"/>
                <w:szCs w:val="22"/>
              </w:rPr>
            </w:pPr>
            <w:r w:rsidRPr="153C6A4B">
              <w:rPr>
                <w:rFonts w:cs="Arial"/>
                <w:sz w:val="22"/>
                <w:szCs w:val="22"/>
              </w:rPr>
              <w:t>Kwaliteitsrange</w:t>
            </w:r>
          </w:p>
        </w:tc>
        <w:tc>
          <w:tcPr>
            <w:tcW w:w="3687" w:type="dxa"/>
          </w:tcPr>
          <w:p w:rsidRPr="0C84E42D" w:rsidR="002941D9" w:rsidP="153C6A4B" w:rsidRDefault="28120BDF" w14:paraId="694B45D1" w14:textId="424E4411">
            <w:pPr>
              <w:spacing w:line="276" w:lineRule="auto"/>
              <w:rPr>
                <w:rFonts w:cs="Arial"/>
                <w:sz w:val="22"/>
                <w:szCs w:val="22"/>
              </w:rPr>
            </w:pPr>
            <w:r w:rsidRPr="153C6A4B">
              <w:rPr>
                <w:rFonts w:cs="Arial"/>
                <w:sz w:val="22"/>
                <w:szCs w:val="22"/>
              </w:rPr>
              <w:t>levensduur bij intensief gebruik minimaal 20 jaar</w:t>
            </w:r>
          </w:p>
        </w:tc>
        <w:tc>
          <w:tcPr>
            <w:tcW w:w="3768" w:type="dxa"/>
            <w:vMerge/>
          </w:tcPr>
          <w:p w:rsidRPr="004A01B6" w:rsidR="002941D9" w:rsidP="00DF1111" w:rsidRDefault="002941D9" w14:paraId="07C24E3A" w14:textId="77777777">
            <w:pPr>
              <w:spacing w:line="276" w:lineRule="auto"/>
              <w:rPr>
                <w:rFonts w:cs="Arial"/>
                <w:sz w:val="22"/>
                <w:szCs w:val="22"/>
              </w:rPr>
            </w:pPr>
          </w:p>
        </w:tc>
      </w:tr>
    </w:tbl>
    <w:p w:rsidRPr="004A01B6" w:rsidR="00640BE5" w:rsidP="00DF1111" w:rsidRDefault="00640BE5" w14:paraId="2A730F25" w14:textId="77777777">
      <w:pPr>
        <w:spacing w:line="276" w:lineRule="auto"/>
        <w:rPr>
          <w:rFonts w:ascii="Arial" w:hAnsi="Arial" w:cs="Arial"/>
        </w:rPr>
      </w:pPr>
    </w:p>
    <w:p w:rsidRPr="004A01B6" w:rsidR="00533815" w:rsidP="00DF1111" w:rsidRDefault="00E8765C" w14:paraId="576273FC" w14:textId="0BFD60D8">
      <w:pPr>
        <w:spacing w:line="276" w:lineRule="auto"/>
        <w:rPr>
          <w:rFonts w:ascii="Arial" w:hAnsi="Arial" w:cs="Arial"/>
        </w:rPr>
      </w:pPr>
      <w:r w:rsidRPr="153C6A4B">
        <w:rPr>
          <w:rFonts w:ascii="Arial" w:hAnsi="Arial" w:cs="Arial"/>
        </w:rPr>
        <w:t>1.</w:t>
      </w:r>
      <w:r w:rsidRPr="153C6A4B" w:rsidR="0085047A">
        <w:rPr>
          <w:rFonts w:ascii="Arial" w:hAnsi="Arial" w:cs="Arial"/>
        </w:rPr>
        <w:t>9</w:t>
      </w:r>
      <w:r w:rsidRPr="153C6A4B">
        <w:rPr>
          <w:rFonts w:ascii="Arial" w:hAnsi="Arial" w:cs="Arial"/>
        </w:rPr>
        <w:t xml:space="preserve"> </w:t>
      </w:r>
      <w:r w:rsidRPr="153C6A4B" w:rsidR="00602211">
        <w:rPr>
          <w:rFonts w:ascii="Arial" w:hAnsi="Arial" w:cs="Arial"/>
        </w:rPr>
        <w:t>S</w:t>
      </w:r>
      <w:r w:rsidRPr="153C6A4B" w:rsidR="00783E01">
        <w:rPr>
          <w:rFonts w:ascii="Arial" w:hAnsi="Arial" w:cs="Arial"/>
        </w:rPr>
        <w:t>telling</w:t>
      </w:r>
    </w:p>
    <w:tbl>
      <w:tblPr>
        <w:tblStyle w:val="Tabelraster"/>
        <w:tblW w:w="9061" w:type="dxa"/>
        <w:tblLook w:val="04A0" w:firstRow="1" w:lastRow="0" w:firstColumn="1" w:lastColumn="0" w:noHBand="0" w:noVBand="1"/>
      </w:tblPr>
      <w:tblGrid>
        <w:gridCol w:w="1606"/>
        <w:gridCol w:w="3775"/>
        <w:gridCol w:w="3680"/>
      </w:tblGrid>
      <w:tr w:rsidRPr="004A01B6" w:rsidR="00A82CC3" w:rsidTr="153C6A4B" w14:paraId="2662EFD3" w14:textId="77777777">
        <w:trPr>
          <w:trHeight w:val="300"/>
        </w:trPr>
        <w:tc>
          <w:tcPr>
            <w:tcW w:w="1606" w:type="dxa"/>
          </w:tcPr>
          <w:p w:rsidRPr="004A01B6" w:rsidR="00A82CC3" w:rsidP="00DF1111" w:rsidRDefault="00A82CC3" w14:paraId="0946578F" w14:textId="77777777">
            <w:pPr>
              <w:spacing w:line="276" w:lineRule="auto"/>
              <w:rPr>
                <w:rFonts w:cs="Arial"/>
                <w:sz w:val="22"/>
                <w:szCs w:val="22"/>
              </w:rPr>
            </w:pPr>
            <w:r w:rsidRPr="004A01B6">
              <w:rPr>
                <w:rFonts w:cs="Arial"/>
                <w:sz w:val="22"/>
                <w:szCs w:val="22"/>
              </w:rPr>
              <w:t>Aantal</w:t>
            </w:r>
          </w:p>
        </w:tc>
        <w:tc>
          <w:tcPr>
            <w:tcW w:w="3775" w:type="dxa"/>
          </w:tcPr>
          <w:p w:rsidRPr="004A01B6" w:rsidR="00A82CC3" w:rsidP="00DF1111" w:rsidRDefault="00A82CC3" w14:paraId="6A99B934" w14:textId="319D6E3B">
            <w:pPr>
              <w:spacing w:line="276" w:lineRule="auto"/>
              <w:rPr>
                <w:rFonts w:cs="Arial"/>
                <w:sz w:val="22"/>
                <w:szCs w:val="22"/>
              </w:rPr>
            </w:pPr>
            <w:r w:rsidRPr="004A01B6">
              <w:rPr>
                <w:rFonts w:cs="Arial"/>
                <w:sz w:val="22"/>
                <w:szCs w:val="22"/>
              </w:rPr>
              <w:t>1 stuk</w:t>
            </w:r>
          </w:p>
        </w:tc>
        <w:tc>
          <w:tcPr>
            <w:tcW w:w="3680" w:type="dxa"/>
            <w:vMerge w:val="restart"/>
          </w:tcPr>
          <w:p w:rsidRPr="004A01B6" w:rsidR="00A82CC3" w:rsidP="00DF1111" w:rsidRDefault="00A82CC3" w14:paraId="6249116E" w14:textId="05C2D213">
            <w:pPr>
              <w:spacing w:line="276" w:lineRule="auto"/>
              <w:rPr>
                <w:rFonts w:cs="Arial"/>
                <w:sz w:val="22"/>
                <w:szCs w:val="22"/>
              </w:rPr>
            </w:pPr>
          </w:p>
        </w:tc>
      </w:tr>
      <w:tr w:rsidRPr="004A01B6" w:rsidR="00A82CC3" w:rsidTr="153C6A4B" w14:paraId="5C830E55" w14:textId="77777777">
        <w:trPr>
          <w:trHeight w:val="300"/>
        </w:trPr>
        <w:tc>
          <w:tcPr>
            <w:tcW w:w="1606" w:type="dxa"/>
          </w:tcPr>
          <w:p w:rsidRPr="004A01B6" w:rsidR="00A82CC3" w:rsidP="00DF1111" w:rsidRDefault="00A82CC3" w14:paraId="3C974A71" w14:textId="1752112C">
            <w:pPr>
              <w:spacing w:line="276" w:lineRule="auto"/>
              <w:rPr>
                <w:rFonts w:cs="Arial"/>
                <w:sz w:val="22"/>
                <w:szCs w:val="22"/>
              </w:rPr>
            </w:pPr>
            <w:r w:rsidRPr="004A01B6">
              <w:rPr>
                <w:rFonts w:cs="Arial"/>
                <w:sz w:val="22"/>
                <w:szCs w:val="22"/>
              </w:rPr>
              <w:t>Afm. ca.</w:t>
            </w:r>
            <w:r>
              <w:rPr>
                <w:rFonts w:cs="Arial"/>
                <w:sz w:val="22"/>
                <w:szCs w:val="22"/>
              </w:rPr>
              <w:t xml:space="preserve"> lxbxh</w:t>
            </w:r>
          </w:p>
        </w:tc>
        <w:tc>
          <w:tcPr>
            <w:tcW w:w="3775" w:type="dxa"/>
          </w:tcPr>
          <w:p w:rsidRPr="004A01B6" w:rsidR="00A82CC3" w:rsidP="00DF1111" w:rsidRDefault="00A82CC3" w14:paraId="130FB442" w14:textId="6D9E8BEC">
            <w:pPr>
              <w:spacing w:line="276" w:lineRule="auto"/>
              <w:rPr>
                <w:rFonts w:cs="Arial"/>
                <w:sz w:val="22"/>
                <w:szCs w:val="22"/>
              </w:rPr>
            </w:pPr>
            <w:r>
              <w:rPr>
                <w:rFonts w:cs="Arial"/>
                <w:sz w:val="22"/>
                <w:szCs w:val="22"/>
              </w:rPr>
              <w:t>14</w:t>
            </w:r>
            <w:r w:rsidRPr="004A01B6">
              <w:rPr>
                <w:rFonts w:cs="Arial"/>
                <w:sz w:val="22"/>
                <w:szCs w:val="22"/>
              </w:rPr>
              <w:t>00x40</w:t>
            </w:r>
            <w:r>
              <w:rPr>
                <w:rFonts w:cs="Arial"/>
                <w:sz w:val="22"/>
                <w:szCs w:val="22"/>
              </w:rPr>
              <w:t>0x19</w:t>
            </w:r>
            <w:r w:rsidRPr="004A01B6">
              <w:rPr>
                <w:rFonts w:cs="Arial"/>
                <w:sz w:val="22"/>
                <w:szCs w:val="22"/>
              </w:rPr>
              <w:t xml:space="preserve">00 mm </w:t>
            </w:r>
          </w:p>
        </w:tc>
        <w:tc>
          <w:tcPr>
            <w:tcW w:w="3680" w:type="dxa"/>
            <w:vMerge/>
          </w:tcPr>
          <w:p w:rsidRPr="004A01B6" w:rsidR="00A82CC3" w:rsidP="00DF1111" w:rsidRDefault="00A82CC3" w14:paraId="78C4EB8F" w14:textId="77777777">
            <w:pPr>
              <w:spacing w:line="276" w:lineRule="auto"/>
              <w:rPr>
                <w:rFonts w:cs="Arial"/>
                <w:sz w:val="22"/>
                <w:szCs w:val="22"/>
              </w:rPr>
            </w:pPr>
          </w:p>
        </w:tc>
      </w:tr>
      <w:tr w:rsidRPr="004A01B6" w:rsidR="00A82CC3" w:rsidTr="153C6A4B" w14:paraId="68E9B7F6" w14:textId="77777777">
        <w:trPr>
          <w:trHeight w:val="300"/>
        </w:trPr>
        <w:tc>
          <w:tcPr>
            <w:tcW w:w="1606" w:type="dxa"/>
          </w:tcPr>
          <w:p w:rsidRPr="004A01B6" w:rsidR="00A82CC3" w:rsidP="00DF1111" w:rsidRDefault="00A82CC3" w14:paraId="2AC9C239" w14:textId="77777777">
            <w:pPr>
              <w:spacing w:line="276" w:lineRule="auto"/>
              <w:rPr>
                <w:rFonts w:cs="Arial"/>
                <w:sz w:val="22"/>
                <w:szCs w:val="22"/>
              </w:rPr>
            </w:pPr>
            <w:r w:rsidRPr="004A01B6">
              <w:rPr>
                <w:rFonts w:cs="Arial"/>
                <w:sz w:val="22"/>
                <w:szCs w:val="22"/>
              </w:rPr>
              <w:t>Frame</w:t>
            </w:r>
          </w:p>
        </w:tc>
        <w:tc>
          <w:tcPr>
            <w:tcW w:w="3775" w:type="dxa"/>
          </w:tcPr>
          <w:p w:rsidRPr="004A01B6" w:rsidR="00A82CC3" w:rsidP="00DF1111" w:rsidRDefault="00A82CC3" w14:paraId="192CDB67" w14:textId="0615E6EA">
            <w:pPr>
              <w:spacing w:line="276" w:lineRule="auto"/>
              <w:rPr>
                <w:rFonts w:cs="Arial"/>
                <w:sz w:val="22"/>
                <w:szCs w:val="22"/>
              </w:rPr>
            </w:pPr>
            <w:r w:rsidRPr="004A01B6">
              <w:rPr>
                <w:rFonts w:cs="Arial"/>
                <w:sz w:val="22"/>
                <w:szCs w:val="22"/>
              </w:rPr>
              <w:t xml:space="preserve">Op </w:t>
            </w:r>
            <w:r>
              <w:rPr>
                <w:rFonts w:cs="Arial"/>
                <w:sz w:val="22"/>
                <w:szCs w:val="22"/>
              </w:rPr>
              <w:t>stel</w:t>
            </w:r>
            <w:r w:rsidRPr="004A01B6">
              <w:rPr>
                <w:rFonts w:cs="Arial"/>
                <w:sz w:val="22"/>
                <w:szCs w:val="22"/>
              </w:rPr>
              <w:t>poten</w:t>
            </w:r>
          </w:p>
        </w:tc>
        <w:tc>
          <w:tcPr>
            <w:tcW w:w="3680" w:type="dxa"/>
            <w:vMerge/>
          </w:tcPr>
          <w:p w:rsidRPr="004A01B6" w:rsidR="00A82CC3" w:rsidP="00DF1111" w:rsidRDefault="00A82CC3" w14:paraId="238F2225" w14:textId="77777777">
            <w:pPr>
              <w:spacing w:line="276" w:lineRule="auto"/>
              <w:rPr>
                <w:rFonts w:cs="Arial"/>
                <w:sz w:val="22"/>
                <w:szCs w:val="22"/>
              </w:rPr>
            </w:pPr>
          </w:p>
        </w:tc>
      </w:tr>
      <w:tr w:rsidRPr="004A01B6" w:rsidR="00A82CC3" w:rsidTr="153C6A4B" w14:paraId="5C9CFD7F" w14:textId="77777777">
        <w:trPr>
          <w:trHeight w:val="300"/>
        </w:trPr>
        <w:tc>
          <w:tcPr>
            <w:tcW w:w="1606" w:type="dxa"/>
          </w:tcPr>
          <w:p w:rsidRPr="004A01B6" w:rsidR="00A82CC3" w:rsidP="00DF1111" w:rsidRDefault="00A82CC3" w14:paraId="69434563" w14:textId="77777777">
            <w:pPr>
              <w:spacing w:line="276" w:lineRule="auto"/>
              <w:rPr>
                <w:rFonts w:cs="Arial"/>
                <w:sz w:val="22"/>
                <w:szCs w:val="22"/>
              </w:rPr>
            </w:pPr>
            <w:r w:rsidRPr="004A01B6">
              <w:rPr>
                <w:rFonts w:cs="Arial"/>
                <w:sz w:val="22"/>
                <w:szCs w:val="22"/>
              </w:rPr>
              <w:t>Specificaties</w:t>
            </w:r>
          </w:p>
        </w:tc>
        <w:tc>
          <w:tcPr>
            <w:tcW w:w="3775" w:type="dxa"/>
          </w:tcPr>
          <w:p w:rsidR="00A82CC3" w:rsidP="00DF1111" w:rsidRDefault="00A82CC3" w14:paraId="078401E8" w14:textId="078CC743">
            <w:pPr>
              <w:spacing w:line="276" w:lineRule="auto"/>
              <w:rPr>
                <w:rFonts w:cs="Arial"/>
                <w:sz w:val="22"/>
                <w:szCs w:val="22"/>
              </w:rPr>
            </w:pPr>
            <w:r>
              <w:rPr>
                <w:rFonts w:cs="Arial"/>
                <w:sz w:val="22"/>
                <w:szCs w:val="22"/>
              </w:rPr>
              <w:t>In hoogte verstelbare schappen</w:t>
            </w:r>
          </w:p>
          <w:p w:rsidR="00A82CC3" w:rsidP="00DF1111" w:rsidRDefault="00A82CC3" w14:paraId="70FA69F1" w14:textId="1F5C4846">
            <w:pPr>
              <w:spacing w:line="276" w:lineRule="auto"/>
              <w:rPr>
                <w:rFonts w:cs="Arial"/>
                <w:sz w:val="22"/>
                <w:szCs w:val="22"/>
              </w:rPr>
            </w:pPr>
            <w:r w:rsidRPr="004A01B6">
              <w:rPr>
                <w:rFonts w:cs="Arial"/>
                <w:sz w:val="22"/>
                <w:szCs w:val="22"/>
              </w:rPr>
              <w:t>Legplanken</w:t>
            </w:r>
          </w:p>
          <w:p w:rsidR="00A82CC3" w:rsidP="00DF1111" w:rsidRDefault="00A82CC3" w14:paraId="324D7980" w14:textId="58493BA3">
            <w:pPr>
              <w:spacing w:line="276" w:lineRule="auto"/>
              <w:rPr>
                <w:rFonts w:cs="Arial"/>
                <w:sz w:val="22"/>
                <w:szCs w:val="22"/>
              </w:rPr>
            </w:pPr>
            <w:r>
              <w:rPr>
                <w:rFonts w:cs="Arial"/>
                <w:sz w:val="22"/>
                <w:szCs w:val="22"/>
              </w:rPr>
              <w:t>Uitneembare kunststof glasvezel versterkte legborden</w:t>
            </w:r>
            <w:r>
              <w:rPr>
                <w:rFonts w:cs="Arial"/>
                <w:sz w:val="22"/>
                <w:szCs w:val="22"/>
              </w:rPr>
              <w:br/>
            </w:r>
            <w:r>
              <w:rPr>
                <w:rFonts w:cs="Arial"/>
                <w:sz w:val="22"/>
                <w:szCs w:val="22"/>
              </w:rPr>
              <w:t xml:space="preserve">Open uitvoering en afgestemd qua maatvoering ten behoeve van machinale reiniging </w:t>
            </w:r>
          </w:p>
          <w:p w:rsidR="00A82CC3" w:rsidP="00DF1111" w:rsidRDefault="00A82CC3" w14:paraId="0C81C425" w14:textId="2CB9E7DF">
            <w:pPr>
              <w:spacing w:line="276" w:lineRule="auto"/>
              <w:rPr>
                <w:rFonts w:cs="Arial"/>
                <w:sz w:val="22"/>
                <w:szCs w:val="22"/>
              </w:rPr>
            </w:pPr>
            <w:r>
              <w:rPr>
                <w:rFonts w:cs="Arial"/>
                <w:sz w:val="22"/>
                <w:szCs w:val="22"/>
              </w:rPr>
              <w:t xml:space="preserve">Draagkracht per schap: </w:t>
            </w:r>
            <w:r w:rsidR="00EC1C4D">
              <w:rPr>
                <w:rFonts w:cs="Arial"/>
                <w:sz w:val="22"/>
                <w:szCs w:val="22"/>
              </w:rPr>
              <w:t>150</w:t>
            </w:r>
            <w:r>
              <w:rPr>
                <w:rFonts w:cs="Arial"/>
                <w:sz w:val="22"/>
                <w:szCs w:val="22"/>
              </w:rPr>
              <w:t xml:space="preserve"> kg.</w:t>
            </w:r>
          </w:p>
          <w:p w:rsidR="00A82CC3" w:rsidP="00DF1111" w:rsidRDefault="00A82CC3" w14:paraId="1353979B" w14:textId="71180895">
            <w:pPr>
              <w:spacing w:line="276" w:lineRule="auto"/>
              <w:rPr>
                <w:rFonts w:cs="Arial"/>
                <w:sz w:val="22"/>
                <w:szCs w:val="22"/>
              </w:rPr>
            </w:pPr>
            <w:r>
              <w:rPr>
                <w:rFonts w:cs="Arial"/>
                <w:sz w:val="22"/>
                <w:szCs w:val="22"/>
              </w:rPr>
              <w:t>4 schappen boven elkaar</w:t>
            </w:r>
          </w:p>
          <w:p w:rsidRPr="004A01B6" w:rsidR="00A82CC3" w:rsidP="00CF1254" w:rsidRDefault="00A82CC3" w14:paraId="54C9CBD1" w14:textId="70198BA4">
            <w:pPr>
              <w:spacing w:line="276" w:lineRule="auto"/>
              <w:rPr>
                <w:rFonts w:cs="Arial"/>
                <w:sz w:val="22"/>
                <w:szCs w:val="22"/>
              </w:rPr>
            </w:pPr>
            <w:r>
              <w:rPr>
                <w:rFonts w:cs="Arial"/>
                <w:sz w:val="22"/>
                <w:szCs w:val="22"/>
              </w:rPr>
              <w:t xml:space="preserve">Materiaalsoort staanders aluminium of glasvezelversterkt kunststof </w:t>
            </w:r>
          </w:p>
        </w:tc>
        <w:tc>
          <w:tcPr>
            <w:tcW w:w="3680" w:type="dxa"/>
            <w:vMerge/>
          </w:tcPr>
          <w:p w:rsidRPr="004A01B6" w:rsidR="00A82CC3" w:rsidP="00DF1111" w:rsidRDefault="00A82CC3" w14:paraId="059D9723" w14:textId="77777777">
            <w:pPr>
              <w:spacing w:line="276" w:lineRule="auto"/>
              <w:rPr>
                <w:rFonts w:cs="Arial"/>
                <w:sz w:val="22"/>
                <w:szCs w:val="22"/>
              </w:rPr>
            </w:pPr>
          </w:p>
        </w:tc>
      </w:tr>
      <w:tr w:rsidRPr="004A01B6" w:rsidR="00A82CC3" w:rsidTr="153C6A4B" w14:paraId="18FB401A" w14:textId="77777777">
        <w:trPr>
          <w:trHeight w:val="300"/>
        </w:trPr>
        <w:tc>
          <w:tcPr>
            <w:tcW w:w="1606" w:type="dxa"/>
          </w:tcPr>
          <w:p w:rsidRPr="004A01B6" w:rsidR="00A82CC3" w:rsidP="00DF1111" w:rsidRDefault="1298BD18" w14:paraId="319CCF06" w14:textId="23443ED2">
            <w:pPr>
              <w:spacing w:line="276" w:lineRule="auto"/>
              <w:rPr>
                <w:rFonts w:cs="Arial"/>
                <w:sz w:val="22"/>
                <w:szCs w:val="22"/>
              </w:rPr>
            </w:pPr>
            <w:r w:rsidRPr="153C6A4B">
              <w:rPr>
                <w:rFonts w:cs="Arial"/>
                <w:sz w:val="22"/>
                <w:szCs w:val="22"/>
              </w:rPr>
              <w:t>Kwaliteitsrange</w:t>
            </w:r>
          </w:p>
        </w:tc>
        <w:tc>
          <w:tcPr>
            <w:tcW w:w="3775" w:type="dxa"/>
          </w:tcPr>
          <w:p w:rsidR="00A82CC3" w:rsidP="153C6A4B" w:rsidRDefault="277A4B08" w14:paraId="67BED558" w14:textId="04269501">
            <w:pPr>
              <w:spacing w:line="276" w:lineRule="auto"/>
              <w:rPr>
                <w:rFonts w:cs="Arial"/>
                <w:sz w:val="22"/>
                <w:szCs w:val="22"/>
              </w:rPr>
            </w:pPr>
            <w:r w:rsidRPr="153C6A4B">
              <w:rPr>
                <w:rFonts w:cs="Arial"/>
                <w:sz w:val="22"/>
                <w:szCs w:val="22"/>
              </w:rPr>
              <w:t>levensduur bij intensief gebruik minimaal 20 jaar</w:t>
            </w:r>
          </w:p>
        </w:tc>
        <w:tc>
          <w:tcPr>
            <w:tcW w:w="3680" w:type="dxa"/>
            <w:vMerge/>
          </w:tcPr>
          <w:p w:rsidRPr="004A01B6" w:rsidR="00A82CC3" w:rsidP="00DF1111" w:rsidRDefault="00A82CC3" w14:paraId="1F0B8BB4" w14:textId="77777777">
            <w:pPr>
              <w:spacing w:line="276" w:lineRule="auto"/>
              <w:rPr>
                <w:rFonts w:cs="Arial"/>
                <w:sz w:val="22"/>
                <w:szCs w:val="22"/>
              </w:rPr>
            </w:pPr>
          </w:p>
        </w:tc>
      </w:tr>
    </w:tbl>
    <w:p w:rsidR="0C84E42D" w:rsidP="0C84E42D" w:rsidRDefault="0C84E42D" w14:paraId="06820B00" w14:textId="57CC33CB">
      <w:pPr>
        <w:spacing w:line="276" w:lineRule="auto"/>
        <w:rPr>
          <w:rFonts w:ascii="Arial" w:hAnsi="Arial" w:cs="Arial"/>
        </w:rPr>
      </w:pPr>
    </w:p>
    <w:p w:rsidR="0C84E42D" w:rsidP="0C84E42D" w:rsidRDefault="0C84E42D" w14:paraId="3B3C6E96" w14:textId="5B5C6940">
      <w:pPr>
        <w:spacing w:line="276" w:lineRule="auto"/>
        <w:rPr>
          <w:rFonts w:ascii="Arial" w:hAnsi="Arial" w:cs="Arial"/>
        </w:rPr>
      </w:pPr>
    </w:p>
    <w:p w:rsidRPr="004A01B6" w:rsidR="00163BA0" w:rsidP="00912CB8" w:rsidRDefault="00163BA0" w14:paraId="162AFF2E" w14:textId="7D027911">
      <w:pPr>
        <w:pStyle w:val="Kop1"/>
        <w:numPr>
          <w:ilvl w:val="0"/>
          <w:numId w:val="3"/>
        </w:numPr>
        <w:spacing w:line="276" w:lineRule="auto"/>
        <w:rPr>
          <w:rFonts w:ascii="Arial" w:hAnsi="Arial" w:cs="Arial"/>
        </w:rPr>
      </w:pPr>
      <w:bookmarkStart w:name="_Toc169880807" w:id="9"/>
      <w:r w:rsidRPr="004A01B6">
        <w:rPr>
          <w:rFonts w:ascii="Arial" w:hAnsi="Arial" w:cs="Arial"/>
        </w:rPr>
        <w:t>Compactkeuken</w:t>
      </w:r>
      <w:bookmarkEnd w:id="9"/>
    </w:p>
    <w:p w:rsidRPr="004A01B6" w:rsidR="00163BA0" w:rsidP="00DF1111" w:rsidRDefault="00163BA0" w14:paraId="49C2F578" w14:textId="77777777">
      <w:pPr>
        <w:spacing w:line="276" w:lineRule="auto"/>
        <w:rPr>
          <w:rFonts w:ascii="Arial" w:hAnsi="Arial" w:cs="Arial"/>
        </w:rPr>
      </w:pPr>
    </w:p>
    <w:p w:rsidRPr="004A01B6" w:rsidR="00640BE5" w:rsidP="153C6A4B" w:rsidRDefault="00E8765C" w14:paraId="56A5F300" w14:textId="270691F2">
      <w:pPr>
        <w:spacing w:line="276" w:lineRule="auto"/>
        <w:rPr>
          <w:rFonts w:ascii="Arial" w:hAnsi="Arial" w:cs="Arial"/>
          <w:highlight w:val="yellow"/>
        </w:rPr>
      </w:pPr>
      <w:r w:rsidRPr="153C6A4B">
        <w:rPr>
          <w:rFonts w:ascii="Arial" w:hAnsi="Arial" w:cs="Arial"/>
        </w:rPr>
        <w:t xml:space="preserve">2.1 </w:t>
      </w:r>
      <w:r w:rsidRPr="153C6A4B" w:rsidR="60C13569">
        <w:rPr>
          <w:rFonts w:ascii="Arial" w:hAnsi="Arial" w:cs="Arial"/>
        </w:rPr>
        <w:t>P</w:t>
      </w:r>
      <w:r w:rsidRPr="153C6A4B" w:rsidR="00640BE5">
        <w:rPr>
          <w:rFonts w:ascii="Arial" w:hAnsi="Arial" w:cs="Arial"/>
        </w:rPr>
        <w:t>laneetmenger</w:t>
      </w:r>
    </w:p>
    <w:tbl>
      <w:tblPr>
        <w:tblStyle w:val="Tabelraster"/>
        <w:tblW w:w="9061" w:type="dxa"/>
        <w:tblLook w:val="04A0" w:firstRow="1" w:lastRow="0" w:firstColumn="1" w:lastColumn="0" w:noHBand="0" w:noVBand="1"/>
      </w:tblPr>
      <w:tblGrid>
        <w:gridCol w:w="1606"/>
        <w:gridCol w:w="3584"/>
        <w:gridCol w:w="3871"/>
      </w:tblGrid>
      <w:tr w:rsidRPr="004A01B6" w:rsidR="00814F4C" w:rsidTr="153C6A4B" w14:paraId="26DB7ED9" w14:textId="77777777">
        <w:trPr>
          <w:trHeight w:val="300"/>
        </w:trPr>
        <w:tc>
          <w:tcPr>
            <w:tcW w:w="1606" w:type="dxa"/>
          </w:tcPr>
          <w:p w:rsidRPr="004A01B6" w:rsidR="00814F4C" w:rsidP="00DF1111" w:rsidRDefault="00814F4C" w14:paraId="5155A67F" w14:textId="77777777">
            <w:pPr>
              <w:spacing w:line="276" w:lineRule="auto"/>
              <w:rPr>
                <w:rFonts w:cs="Arial"/>
                <w:sz w:val="22"/>
                <w:szCs w:val="22"/>
              </w:rPr>
            </w:pPr>
            <w:r w:rsidRPr="004A01B6">
              <w:rPr>
                <w:rFonts w:cs="Arial"/>
                <w:sz w:val="22"/>
                <w:szCs w:val="22"/>
              </w:rPr>
              <w:t>Aantal</w:t>
            </w:r>
          </w:p>
        </w:tc>
        <w:tc>
          <w:tcPr>
            <w:tcW w:w="3584" w:type="dxa"/>
          </w:tcPr>
          <w:p w:rsidRPr="004A01B6" w:rsidR="00814F4C" w:rsidP="00DF1111" w:rsidRDefault="00814F4C" w14:paraId="5DE149DD" w14:textId="77777777">
            <w:pPr>
              <w:spacing w:line="276" w:lineRule="auto"/>
              <w:rPr>
                <w:rFonts w:cs="Arial"/>
                <w:sz w:val="22"/>
                <w:szCs w:val="22"/>
              </w:rPr>
            </w:pPr>
            <w:r w:rsidRPr="004A01B6">
              <w:rPr>
                <w:rFonts w:cs="Arial"/>
                <w:sz w:val="22"/>
                <w:szCs w:val="22"/>
              </w:rPr>
              <w:t>1 stuks</w:t>
            </w:r>
          </w:p>
        </w:tc>
        <w:tc>
          <w:tcPr>
            <w:tcW w:w="3871" w:type="dxa"/>
            <w:vMerge w:val="restart"/>
          </w:tcPr>
          <w:p w:rsidRPr="004A01B6" w:rsidR="00814F4C" w:rsidP="00DF1111" w:rsidRDefault="00814F4C" w14:paraId="21D66A1D" w14:textId="72F75CB7">
            <w:pPr>
              <w:spacing w:line="276" w:lineRule="auto"/>
              <w:jc w:val="center"/>
              <w:rPr>
                <w:rFonts w:cs="Arial"/>
                <w:sz w:val="22"/>
                <w:szCs w:val="22"/>
              </w:rPr>
            </w:pPr>
            <w:r w:rsidRPr="004A01B6">
              <w:rPr>
                <w:rFonts w:cs="Arial"/>
                <w:noProof/>
                <w:sz w:val="22"/>
                <w:szCs w:val="22"/>
                <w:lang w:val="en-US"/>
              </w:rPr>
              <w:drawing>
                <wp:inline distT="0" distB="0" distL="0" distR="0" wp14:anchorId="34C5937D" wp14:editId="4BFB68B1">
                  <wp:extent cx="2143125" cy="2143125"/>
                  <wp:effectExtent l="0" t="0" r="0" b="0"/>
                  <wp:docPr id="1460781491" name="Afbeelding 146078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r w:rsidRPr="004A01B6" w:rsidR="00814F4C" w:rsidTr="153C6A4B" w14:paraId="7F72E1E3" w14:textId="77777777">
        <w:trPr>
          <w:trHeight w:val="300"/>
        </w:trPr>
        <w:tc>
          <w:tcPr>
            <w:tcW w:w="1606" w:type="dxa"/>
          </w:tcPr>
          <w:p w:rsidRPr="004A01B6" w:rsidR="00814F4C" w:rsidP="00DF1111" w:rsidRDefault="00814F4C" w14:paraId="4D9E2352" w14:textId="77777777">
            <w:pPr>
              <w:spacing w:line="276" w:lineRule="auto"/>
              <w:rPr>
                <w:rFonts w:cs="Arial"/>
                <w:sz w:val="22"/>
                <w:szCs w:val="22"/>
              </w:rPr>
            </w:pPr>
            <w:r w:rsidRPr="004A01B6">
              <w:rPr>
                <w:rFonts w:cs="Arial"/>
                <w:sz w:val="22"/>
                <w:szCs w:val="22"/>
              </w:rPr>
              <w:t>Afm. ca.</w:t>
            </w:r>
          </w:p>
        </w:tc>
        <w:tc>
          <w:tcPr>
            <w:tcW w:w="3584" w:type="dxa"/>
          </w:tcPr>
          <w:p w:rsidRPr="004A01B6" w:rsidR="00814F4C" w:rsidP="00DF1111" w:rsidRDefault="00814F4C" w14:paraId="46BDEE7C" w14:textId="795854A8">
            <w:pPr>
              <w:spacing w:line="276" w:lineRule="auto"/>
              <w:rPr>
                <w:rFonts w:cs="Arial"/>
                <w:sz w:val="22"/>
                <w:szCs w:val="22"/>
              </w:rPr>
            </w:pPr>
            <w:r w:rsidRPr="004A01B6">
              <w:rPr>
                <w:rFonts w:cs="Arial"/>
                <w:sz w:val="22"/>
                <w:szCs w:val="22"/>
              </w:rPr>
              <w:t xml:space="preserve">600x800x1300 mm </w:t>
            </w:r>
          </w:p>
        </w:tc>
        <w:tc>
          <w:tcPr>
            <w:tcW w:w="3871" w:type="dxa"/>
            <w:vMerge/>
          </w:tcPr>
          <w:p w:rsidRPr="004A01B6" w:rsidR="00814F4C" w:rsidP="00DF1111" w:rsidRDefault="00814F4C" w14:paraId="49A6818E" w14:textId="77777777">
            <w:pPr>
              <w:spacing w:line="276" w:lineRule="auto"/>
              <w:rPr>
                <w:rFonts w:cs="Arial"/>
                <w:sz w:val="22"/>
                <w:szCs w:val="22"/>
              </w:rPr>
            </w:pPr>
          </w:p>
        </w:tc>
      </w:tr>
      <w:tr w:rsidRPr="004A01B6" w:rsidR="00814F4C" w:rsidTr="153C6A4B" w14:paraId="797FB7D2" w14:textId="77777777">
        <w:trPr>
          <w:trHeight w:val="300"/>
        </w:trPr>
        <w:tc>
          <w:tcPr>
            <w:tcW w:w="1606" w:type="dxa"/>
          </w:tcPr>
          <w:p w:rsidRPr="004A01B6" w:rsidR="00814F4C" w:rsidP="00DF1111" w:rsidRDefault="00814F4C" w14:paraId="25911511" w14:textId="0D9062C0">
            <w:pPr>
              <w:spacing w:line="276" w:lineRule="auto"/>
              <w:rPr>
                <w:rFonts w:cs="Arial"/>
                <w:sz w:val="22"/>
                <w:szCs w:val="22"/>
              </w:rPr>
            </w:pPr>
            <w:r w:rsidRPr="004A01B6">
              <w:rPr>
                <w:rFonts w:cs="Arial"/>
                <w:sz w:val="22"/>
                <w:szCs w:val="22"/>
              </w:rPr>
              <w:t>Capaciteit</w:t>
            </w:r>
          </w:p>
        </w:tc>
        <w:tc>
          <w:tcPr>
            <w:tcW w:w="3584" w:type="dxa"/>
          </w:tcPr>
          <w:p w:rsidRPr="004A01B6" w:rsidR="00814F4C" w:rsidP="00DF1111" w:rsidRDefault="00814F4C" w14:paraId="49E1E0F3" w14:textId="11464B3E">
            <w:pPr>
              <w:spacing w:line="276" w:lineRule="auto"/>
              <w:rPr>
                <w:rFonts w:cs="Arial"/>
                <w:sz w:val="22"/>
                <w:szCs w:val="22"/>
              </w:rPr>
            </w:pPr>
            <w:r w:rsidRPr="004A01B6">
              <w:rPr>
                <w:rFonts w:cs="Arial"/>
                <w:sz w:val="22"/>
                <w:szCs w:val="22"/>
              </w:rPr>
              <w:t>40L</w:t>
            </w:r>
          </w:p>
        </w:tc>
        <w:tc>
          <w:tcPr>
            <w:tcW w:w="3871" w:type="dxa"/>
            <w:vMerge/>
          </w:tcPr>
          <w:p w:rsidRPr="004A01B6" w:rsidR="00814F4C" w:rsidP="00DF1111" w:rsidRDefault="00814F4C" w14:paraId="61E7174A" w14:textId="77777777">
            <w:pPr>
              <w:spacing w:line="276" w:lineRule="auto"/>
              <w:rPr>
                <w:rFonts w:cs="Arial"/>
                <w:sz w:val="22"/>
                <w:szCs w:val="22"/>
              </w:rPr>
            </w:pPr>
          </w:p>
        </w:tc>
      </w:tr>
      <w:tr w:rsidRPr="004A01B6" w:rsidR="00814F4C" w:rsidTr="153C6A4B" w14:paraId="1B42CB2E" w14:textId="77777777">
        <w:trPr>
          <w:trHeight w:val="300"/>
        </w:trPr>
        <w:tc>
          <w:tcPr>
            <w:tcW w:w="1606" w:type="dxa"/>
          </w:tcPr>
          <w:p w:rsidRPr="004A01B6" w:rsidR="00814F4C" w:rsidP="00DF1111" w:rsidRDefault="00814F4C" w14:paraId="10868DEB" w14:textId="77777777">
            <w:pPr>
              <w:spacing w:line="276" w:lineRule="auto"/>
              <w:rPr>
                <w:rFonts w:cs="Arial"/>
                <w:sz w:val="22"/>
                <w:szCs w:val="22"/>
              </w:rPr>
            </w:pPr>
            <w:r w:rsidRPr="004A01B6">
              <w:rPr>
                <w:rFonts w:cs="Arial"/>
                <w:sz w:val="22"/>
                <w:szCs w:val="22"/>
              </w:rPr>
              <w:t>Specificaties</w:t>
            </w:r>
          </w:p>
        </w:tc>
        <w:tc>
          <w:tcPr>
            <w:tcW w:w="3584" w:type="dxa"/>
          </w:tcPr>
          <w:p w:rsidRPr="004A01B6" w:rsidR="00814F4C" w:rsidP="00DF1111" w:rsidRDefault="00814F4C" w14:paraId="14FF2533" w14:textId="76F5398F">
            <w:pPr>
              <w:spacing w:line="276" w:lineRule="auto"/>
              <w:rPr>
                <w:rFonts w:cs="Arial"/>
                <w:sz w:val="22"/>
                <w:szCs w:val="22"/>
              </w:rPr>
            </w:pPr>
            <w:r w:rsidRPr="004A01B6">
              <w:rPr>
                <w:rFonts w:cs="Arial"/>
                <w:sz w:val="22"/>
                <w:szCs w:val="22"/>
              </w:rPr>
              <w:t>Op poten</w:t>
            </w:r>
          </w:p>
        </w:tc>
        <w:tc>
          <w:tcPr>
            <w:tcW w:w="3871" w:type="dxa"/>
            <w:vMerge/>
          </w:tcPr>
          <w:p w:rsidRPr="004A01B6" w:rsidR="00814F4C" w:rsidP="00DF1111" w:rsidRDefault="00814F4C" w14:paraId="36117F53" w14:textId="77777777">
            <w:pPr>
              <w:spacing w:line="276" w:lineRule="auto"/>
              <w:rPr>
                <w:rFonts w:cs="Arial"/>
                <w:sz w:val="22"/>
                <w:szCs w:val="22"/>
              </w:rPr>
            </w:pPr>
          </w:p>
        </w:tc>
      </w:tr>
      <w:tr w:rsidRPr="004A01B6" w:rsidR="00814F4C" w:rsidTr="153C6A4B" w14:paraId="0286DAF0" w14:textId="77777777">
        <w:trPr>
          <w:trHeight w:val="300"/>
        </w:trPr>
        <w:tc>
          <w:tcPr>
            <w:tcW w:w="1606" w:type="dxa"/>
          </w:tcPr>
          <w:p w:rsidRPr="004A01B6" w:rsidR="00814F4C" w:rsidP="00DF1111" w:rsidRDefault="00814F4C" w14:paraId="557AF315" w14:textId="7ECF0B79">
            <w:pPr>
              <w:spacing w:line="276" w:lineRule="auto"/>
              <w:rPr>
                <w:rFonts w:cs="Arial"/>
                <w:sz w:val="22"/>
                <w:szCs w:val="22"/>
              </w:rPr>
            </w:pPr>
            <w:r w:rsidRPr="004A01B6">
              <w:rPr>
                <w:rFonts w:cs="Arial"/>
                <w:sz w:val="22"/>
                <w:szCs w:val="22"/>
              </w:rPr>
              <w:t>Inclusief</w:t>
            </w:r>
          </w:p>
        </w:tc>
        <w:tc>
          <w:tcPr>
            <w:tcW w:w="3584" w:type="dxa"/>
          </w:tcPr>
          <w:p w:rsidRPr="004A01B6" w:rsidR="00814F4C" w:rsidP="00DF1111" w:rsidRDefault="00814F4C" w14:paraId="0F3C99E9" w14:textId="44EFA4A9">
            <w:pPr>
              <w:spacing w:line="276" w:lineRule="auto"/>
              <w:rPr>
                <w:rFonts w:cs="Arial"/>
                <w:sz w:val="22"/>
                <w:szCs w:val="22"/>
              </w:rPr>
            </w:pPr>
            <w:r w:rsidRPr="004A01B6">
              <w:rPr>
                <w:rFonts w:cs="Arial"/>
                <w:sz w:val="22"/>
                <w:szCs w:val="22"/>
              </w:rPr>
              <w:t>Inregelbaar, meerdere programma’s</w:t>
            </w:r>
          </w:p>
          <w:p w:rsidRPr="004A01B6" w:rsidR="00814F4C" w:rsidP="00DF1111" w:rsidRDefault="00814F4C" w14:paraId="53711AC7" w14:textId="2181E50B">
            <w:pPr>
              <w:spacing w:line="276" w:lineRule="auto"/>
              <w:rPr>
                <w:rFonts w:cs="Arial"/>
                <w:sz w:val="22"/>
                <w:szCs w:val="22"/>
              </w:rPr>
            </w:pPr>
            <w:r w:rsidRPr="004A01B6">
              <w:rPr>
                <w:rFonts w:cs="Arial"/>
                <w:sz w:val="22"/>
                <w:szCs w:val="22"/>
              </w:rPr>
              <w:t>Beschermkap</w:t>
            </w:r>
          </w:p>
          <w:p w:rsidRPr="004A01B6" w:rsidR="00814F4C" w:rsidP="00DF1111" w:rsidRDefault="00814F4C" w14:paraId="7F538BF0" w14:textId="25858274">
            <w:pPr>
              <w:spacing w:line="276" w:lineRule="auto"/>
              <w:rPr>
                <w:rFonts w:cs="Arial"/>
                <w:sz w:val="22"/>
                <w:szCs w:val="22"/>
              </w:rPr>
            </w:pPr>
            <w:r w:rsidRPr="004A01B6">
              <w:rPr>
                <w:rFonts w:cs="Arial"/>
                <w:sz w:val="22"/>
                <w:szCs w:val="22"/>
              </w:rPr>
              <w:t>Voorzien van noodstop</w:t>
            </w:r>
          </w:p>
          <w:p w:rsidRPr="004A01B6" w:rsidR="00814F4C" w:rsidP="00DF1111" w:rsidRDefault="00814F4C" w14:paraId="68CC5933" w14:textId="171031BE">
            <w:pPr>
              <w:spacing w:line="276" w:lineRule="auto"/>
              <w:rPr>
                <w:rFonts w:cs="Arial"/>
                <w:sz w:val="22"/>
                <w:szCs w:val="22"/>
              </w:rPr>
            </w:pPr>
            <w:r w:rsidRPr="004A01B6">
              <w:rPr>
                <w:rFonts w:cs="Arial"/>
                <w:sz w:val="22"/>
                <w:szCs w:val="22"/>
              </w:rPr>
              <w:t>Liftsysteem</w:t>
            </w:r>
          </w:p>
        </w:tc>
        <w:tc>
          <w:tcPr>
            <w:tcW w:w="3871" w:type="dxa"/>
            <w:vMerge/>
          </w:tcPr>
          <w:p w:rsidRPr="004A01B6" w:rsidR="00814F4C" w:rsidP="00DF1111" w:rsidRDefault="00814F4C" w14:paraId="589D59BC" w14:textId="77777777">
            <w:pPr>
              <w:spacing w:line="276" w:lineRule="auto"/>
              <w:rPr>
                <w:rFonts w:cs="Arial"/>
                <w:sz w:val="22"/>
                <w:szCs w:val="22"/>
              </w:rPr>
            </w:pPr>
          </w:p>
        </w:tc>
      </w:tr>
      <w:tr w:rsidRPr="004A01B6" w:rsidR="00814F4C" w:rsidTr="153C6A4B" w14:paraId="1280D560" w14:textId="77777777">
        <w:trPr>
          <w:trHeight w:val="300"/>
        </w:trPr>
        <w:tc>
          <w:tcPr>
            <w:tcW w:w="1606" w:type="dxa"/>
          </w:tcPr>
          <w:p w:rsidRPr="004A01B6" w:rsidR="00814F4C" w:rsidP="00DF1111" w:rsidRDefault="00814F4C" w14:paraId="2138CAA0" w14:textId="42771A7A">
            <w:pPr>
              <w:spacing w:line="276" w:lineRule="auto"/>
              <w:rPr>
                <w:rFonts w:cs="Arial"/>
                <w:sz w:val="22"/>
                <w:szCs w:val="22"/>
              </w:rPr>
            </w:pPr>
            <w:r w:rsidRPr="004A01B6">
              <w:rPr>
                <w:rFonts w:cs="Arial"/>
                <w:sz w:val="22"/>
                <w:szCs w:val="22"/>
              </w:rPr>
              <w:t>Accessoires</w:t>
            </w:r>
          </w:p>
        </w:tc>
        <w:tc>
          <w:tcPr>
            <w:tcW w:w="3584" w:type="dxa"/>
          </w:tcPr>
          <w:p w:rsidRPr="004A01B6" w:rsidR="00814F4C" w:rsidP="00DF1111" w:rsidRDefault="00814F4C" w14:paraId="02009AED" w14:textId="6F1D1E24">
            <w:pPr>
              <w:spacing w:line="276" w:lineRule="auto"/>
              <w:rPr>
                <w:rFonts w:cs="Arial"/>
                <w:sz w:val="22"/>
                <w:szCs w:val="22"/>
              </w:rPr>
            </w:pPr>
            <w:r w:rsidRPr="004A01B6">
              <w:rPr>
                <w:rFonts w:cs="Arial"/>
                <w:sz w:val="22"/>
                <w:szCs w:val="22"/>
              </w:rPr>
              <w:t>Deeghaak</w:t>
            </w:r>
          </w:p>
          <w:p w:rsidRPr="004A01B6" w:rsidR="00814F4C" w:rsidP="00DF1111" w:rsidRDefault="00814F4C" w14:paraId="2712BE6D" w14:textId="54EE1F13">
            <w:pPr>
              <w:spacing w:line="276" w:lineRule="auto"/>
              <w:rPr>
                <w:rFonts w:cs="Arial"/>
                <w:sz w:val="22"/>
                <w:szCs w:val="22"/>
              </w:rPr>
            </w:pPr>
            <w:r w:rsidRPr="004A01B6">
              <w:rPr>
                <w:rFonts w:cs="Arial"/>
                <w:sz w:val="22"/>
                <w:szCs w:val="22"/>
              </w:rPr>
              <w:t>Garde</w:t>
            </w:r>
          </w:p>
          <w:p w:rsidRPr="004A01B6" w:rsidR="00814F4C" w:rsidP="00DF1111" w:rsidRDefault="00814F4C" w14:paraId="23484F7F" w14:textId="50841EC7">
            <w:pPr>
              <w:spacing w:line="276" w:lineRule="auto"/>
              <w:rPr>
                <w:rFonts w:cs="Arial"/>
                <w:sz w:val="22"/>
                <w:szCs w:val="22"/>
              </w:rPr>
            </w:pPr>
            <w:r w:rsidRPr="004A01B6">
              <w:rPr>
                <w:rFonts w:cs="Arial"/>
                <w:sz w:val="22"/>
                <w:szCs w:val="22"/>
              </w:rPr>
              <w:t>Mengkom</w:t>
            </w:r>
          </w:p>
        </w:tc>
        <w:tc>
          <w:tcPr>
            <w:tcW w:w="3871" w:type="dxa"/>
            <w:vMerge/>
          </w:tcPr>
          <w:p w:rsidRPr="004A01B6" w:rsidR="00814F4C" w:rsidP="00DF1111" w:rsidRDefault="00814F4C" w14:paraId="1068B996" w14:textId="77777777">
            <w:pPr>
              <w:spacing w:line="276" w:lineRule="auto"/>
              <w:rPr>
                <w:rFonts w:cs="Arial"/>
                <w:sz w:val="22"/>
                <w:szCs w:val="22"/>
              </w:rPr>
            </w:pPr>
          </w:p>
        </w:tc>
      </w:tr>
      <w:tr w:rsidR="00814F4C" w:rsidTr="153C6A4B" w14:paraId="6A43FB27" w14:textId="77777777">
        <w:trPr>
          <w:trHeight w:val="300"/>
        </w:trPr>
        <w:tc>
          <w:tcPr>
            <w:tcW w:w="1606" w:type="dxa"/>
          </w:tcPr>
          <w:p w:rsidR="00814F4C" w:rsidP="0C84E42D" w:rsidRDefault="00814F4C" w14:paraId="191BFAB5" w14:textId="606EC9E4">
            <w:pPr>
              <w:spacing w:line="276" w:lineRule="auto"/>
              <w:rPr>
                <w:rFonts w:cs="Arial"/>
                <w:sz w:val="22"/>
                <w:szCs w:val="22"/>
              </w:rPr>
            </w:pPr>
            <w:r w:rsidRPr="0C84E42D">
              <w:rPr>
                <w:rFonts w:cs="Arial"/>
                <w:sz w:val="22"/>
                <w:szCs w:val="22"/>
              </w:rPr>
              <w:t>Kwaliteitsrange</w:t>
            </w:r>
          </w:p>
        </w:tc>
        <w:tc>
          <w:tcPr>
            <w:tcW w:w="3584" w:type="dxa"/>
          </w:tcPr>
          <w:p w:rsidR="00814F4C" w:rsidP="153C6A4B" w:rsidRDefault="00814F4C" w14:paraId="3B187C34" w14:textId="2182812F">
            <w:pPr>
              <w:spacing w:line="276" w:lineRule="auto"/>
              <w:rPr>
                <w:rFonts w:cs="Arial"/>
                <w:sz w:val="22"/>
                <w:szCs w:val="22"/>
              </w:rPr>
            </w:pPr>
            <w:r w:rsidRPr="153C6A4B">
              <w:rPr>
                <w:rFonts w:cs="Arial"/>
                <w:sz w:val="22"/>
                <w:szCs w:val="22"/>
              </w:rPr>
              <w:t>Hobart,</w:t>
            </w:r>
            <w:r w:rsidRPr="153C6A4B" w:rsidR="794345CA">
              <w:rPr>
                <w:rFonts w:cs="Arial"/>
                <w:sz w:val="22"/>
                <w:szCs w:val="22"/>
              </w:rPr>
              <w:t xml:space="preserve"> </w:t>
            </w:r>
            <w:r w:rsidRPr="153C6A4B">
              <w:rPr>
                <w:rFonts w:cs="Arial"/>
                <w:sz w:val="22"/>
                <w:szCs w:val="22"/>
              </w:rPr>
              <w:t>Bear of vergelijkbaar</w:t>
            </w:r>
            <w:r w:rsidRPr="153C6A4B" w:rsidR="1298BD18">
              <w:rPr>
                <w:rFonts w:cs="Arial"/>
                <w:sz w:val="22"/>
                <w:szCs w:val="22"/>
              </w:rPr>
              <w:t xml:space="preserve">, </w:t>
            </w:r>
            <w:r w:rsidRPr="153C6A4B" w:rsidR="4D43A951">
              <w:rPr>
                <w:rFonts w:cs="Arial"/>
                <w:sz w:val="22"/>
                <w:szCs w:val="22"/>
              </w:rPr>
              <w:t>levensduur bij intensief gebruik minimaal 10 jaar</w:t>
            </w:r>
          </w:p>
        </w:tc>
        <w:tc>
          <w:tcPr>
            <w:tcW w:w="3871" w:type="dxa"/>
            <w:vMerge/>
          </w:tcPr>
          <w:p w:rsidR="00814F4C" w:rsidP="0C84E42D" w:rsidRDefault="00814F4C" w14:paraId="5A55D50D" w14:textId="5BA650AA">
            <w:pPr>
              <w:spacing w:line="276" w:lineRule="auto"/>
              <w:jc w:val="center"/>
            </w:pPr>
          </w:p>
        </w:tc>
      </w:tr>
    </w:tbl>
    <w:p w:rsidRPr="004A01B6" w:rsidR="00640BE5" w:rsidP="00DF1111" w:rsidRDefault="00640BE5" w14:paraId="37682CFA" w14:textId="77777777">
      <w:pPr>
        <w:spacing w:line="276" w:lineRule="auto"/>
        <w:rPr>
          <w:rFonts w:ascii="Arial" w:hAnsi="Arial" w:cs="Arial"/>
        </w:rPr>
      </w:pPr>
    </w:p>
    <w:p w:rsidRPr="004A01B6" w:rsidR="00640BE5" w:rsidP="00DF1111" w:rsidRDefault="00E8765C" w14:paraId="329254D4" w14:textId="65D66A13">
      <w:pPr>
        <w:spacing w:line="276" w:lineRule="auto"/>
        <w:rPr>
          <w:rFonts w:ascii="Arial" w:hAnsi="Arial" w:cs="Arial"/>
        </w:rPr>
      </w:pPr>
      <w:r w:rsidRPr="004A01B6">
        <w:rPr>
          <w:rFonts w:ascii="Arial" w:hAnsi="Arial" w:cs="Arial"/>
        </w:rPr>
        <w:t xml:space="preserve">2.2 </w:t>
      </w:r>
      <w:r w:rsidRPr="004A01B6" w:rsidR="00640BE5">
        <w:rPr>
          <w:rFonts w:ascii="Arial" w:hAnsi="Arial" w:cs="Arial"/>
        </w:rPr>
        <w:t>K</w:t>
      </w:r>
      <w:r w:rsidRPr="004A01B6" w:rsidR="478127D2">
        <w:rPr>
          <w:rFonts w:ascii="Arial" w:hAnsi="Arial" w:cs="Arial"/>
        </w:rPr>
        <w:t>ooksysteem</w:t>
      </w:r>
      <w:r w:rsidRPr="004A01B6" w:rsidR="00640BE5">
        <w:rPr>
          <w:rFonts w:ascii="Arial" w:hAnsi="Arial" w:cs="Arial"/>
        </w:rPr>
        <w:t xml:space="preserve"> </w:t>
      </w:r>
    </w:p>
    <w:tbl>
      <w:tblPr>
        <w:tblStyle w:val="Tabelraster"/>
        <w:tblW w:w="9061" w:type="dxa"/>
        <w:tblLook w:val="04A0" w:firstRow="1" w:lastRow="0" w:firstColumn="1" w:lastColumn="0" w:noHBand="0" w:noVBand="1"/>
      </w:tblPr>
      <w:tblGrid>
        <w:gridCol w:w="1606"/>
        <w:gridCol w:w="3582"/>
        <w:gridCol w:w="3873"/>
      </w:tblGrid>
      <w:tr w:rsidRPr="004A01B6" w:rsidR="00814F4C" w:rsidTr="153C6A4B" w14:paraId="3CD1FC98" w14:textId="77777777">
        <w:trPr>
          <w:trHeight w:val="300"/>
        </w:trPr>
        <w:tc>
          <w:tcPr>
            <w:tcW w:w="1606" w:type="dxa"/>
          </w:tcPr>
          <w:p w:rsidRPr="004A01B6" w:rsidR="00814F4C" w:rsidP="00DF1111" w:rsidRDefault="00814F4C" w14:paraId="03B4EC8F" w14:textId="77777777">
            <w:pPr>
              <w:spacing w:line="276" w:lineRule="auto"/>
              <w:rPr>
                <w:rFonts w:cs="Arial"/>
                <w:sz w:val="22"/>
                <w:szCs w:val="22"/>
              </w:rPr>
            </w:pPr>
            <w:r w:rsidRPr="004A01B6">
              <w:rPr>
                <w:rFonts w:cs="Arial"/>
                <w:sz w:val="22"/>
                <w:szCs w:val="22"/>
              </w:rPr>
              <w:t>Aantal</w:t>
            </w:r>
          </w:p>
        </w:tc>
        <w:tc>
          <w:tcPr>
            <w:tcW w:w="3582" w:type="dxa"/>
          </w:tcPr>
          <w:p w:rsidRPr="004A01B6" w:rsidR="00814F4C" w:rsidP="00DF1111" w:rsidRDefault="00814F4C" w14:paraId="799922D9" w14:textId="77777777">
            <w:pPr>
              <w:spacing w:line="276" w:lineRule="auto"/>
              <w:rPr>
                <w:rFonts w:cs="Arial"/>
                <w:sz w:val="22"/>
                <w:szCs w:val="22"/>
              </w:rPr>
            </w:pPr>
            <w:r w:rsidRPr="004A01B6">
              <w:rPr>
                <w:rFonts w:cs="Arial"/>
                <w:sz w:val="22"/>
                <w:szCs w:val="22"/>
              </w:rPr>
              <w:t>1 stuk</w:t>
            </w:r>
          </w:p>
        </w:tc>
        <w:tc>
          <w:tcPr>
            <w:tcW w:w="3873" w:type="dxa"/>
            <w:vMerge w:val="restart"/>
          </w:tcPr>
          <w:p w:rsidRPr="004A01B6" w:rsidR="00814F4C" w:rsidP="00DF1111" w:rsidRDefault="00814F4C" w14:paraId="75272A63" w14:textId="35FA804C">
            <w:pPr>
              <w:spacing w:line="276" w:lineRule="auto"/>
              <w:jc w:val="center"/>
              <w:rPr>
                <w:rFonts w:cs="Arial"/>
                <w:sz w:val="22"/>
                <w:szCs w:val="22"/>
              </w:rPr>
            </w:pPr>
            <w:r w:rsidRPr="004A01B6">
              <w:rPr>
                <w:rFonts w:cs="Arial"/>
                <w:noProof/>
                <w:sz w:val="22"/>
                <w:szCs w:val="22"/>
                <w:lang w:val="en-US"/>
              </w:rPr>
              <w:drawing>
                <wp:inline distT="0" distB="0" distL="0" distR="0" wp14:anchorId="1ACEEB71" wp14:editId="53BB3BD9">
                  <wp:extent cx="2143125" cy="2143125"/>
                  <wp:effectExtent l="0" t="0" r="0" b="0"/>
                  <wp:docPr id="184638467" name="Afbeelding 18463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r w:rsidRPr="004A01B6" w:rsidR="00814F4C" w:rsidTr="153C6A4B" w14:paraId="37C5E6D4" w14:textId="77777777">
        <w:trPr>
          <w:trHeight w:val="300"/>
        </w:trPr>
        <w:tc>
          <w:tcPr>
            <w:tcW w:w="1606" w:type="dxa"/>
          </w:tcPr>
          <w:p w:rsidRPr="004A01B6" w:rsidR="00814F4C" w:rsidP="00DF1111" w:rsidRDefault="00814F4C" w14:paraId="6CBD7D90" w14:textId="77777777">
            <w:pPr>
              <w:spacing w:line="276" w:lineRule="auto"/>
              <w:rPr>
                <w:rFonts w:cs="Arial"/>
                <w:sz w:val="22"/>
                <w:szCs w:val="22"/>
              </w:rPr>
            </w:pPr>
            <w:r w:rsidRPr="004A01B6">
              <w:rPr>
                <w:rFonts w:cs="Arial"/>
                <w:sz w:val="22"/>
                <w:szCs w:val="22"/>
              </w:rPr>
              <w:t>Afm. ca.</w:t>
            </w:r>
          </w:p>
        </w:tc>
        <w:tc>
          <w:tcPr>
            <w:tcW w:w="3582" w:type="dxa"/>
          </w:tcPr>
          <w:p w:rsidRPr="004A01B6" w:rsidR="00814F4C" w:rsidP="00DF1111" w:rsidRDefault="00814F4C" w14:paraId="62654F7E" w14:textId="013CD9CB">
            <w:pPr>
              <w:spacing w:line="276" w:lineRule="auto"/>
              <w:rPr>
                <w:rFonts w:cs="Arial"/>
                <w:sz w:val="22"/>
                <w:szCs w:val="22"/>
              </w:rPr>
            </w:pPr>
            <w:r w:rsidRPr="004A01B6">
              <w:rPr>
                <w:rFonts w:cs="Arial"/>
                <w:sz w:val="22"/>
                <w:szCs w:val="22"/>
              </w:rPr>
              <w:t xml:space="preserve">1200x900x900 mm </w:t>
            </w:r>
          </w:p>
        </w:tc>
        <w:tc>
          <w:tcPr>
            <w:tcW w:w="3873" w:type="dxa"/>
            <w:vMerge/>
          </w:tcPr>
          <w:p w:rsidRPr="004A01B6" w:rsidR="00814F4C" w:rsidP="00DF1111" w:rsidRDefault="00814F4C" w14:paraId="6B0464E5" w14:textId="77777777">
            <w:pPr>
              <w:spacing w:line="276" w:lineRule="auto"/>
              <w:rPr>
                <w:rFonts w:cs="Arial"/>
                <w:sz w:val="22"/>
                <w:szCs w:val="22"/>
              </w:rPr>
            </w:pPr>
          </w:p>
        </w:tc>
      </w:tr>
      <w:tr w:rsidRPr="004A01B6" w:rsidR="00814F4C" w:rsidTr="153C6A4B" w14:paraId="226F0951" w14:textId="77777777">
        <w:trPr>
          <w:trHeight w:val="300"/>
        </w:trPr>
        <w:tc>
          <w:tcPr>
            <w:tcW w:w="1606" w:type="dxa"/>
          </w:tcPr>
          <w:p w:rsidRPr="004A01B6" w:rsidR="00814F4C" w:rsidP="00DF1111" w:rsidRDefault="00814F4C" w14:paraId="6CC0ABC9" w14:textId="77777777">
            <w:pPr>
              <w:spacing w:line="276" w:lineRule="auto"/>
              <w:rPr>
                <w:rFonts w:cs="Arial"/>
                <w:sz w:val="22"/>
                <w:szCs w:val="22"/>
              </w:rPr>
            </w:pPr>
            <w:r w:rsidRPr="004A01B6">
              <w:rPr>
                <w:rFonts w:cs="Arial"/>
                <w:sz w:val="22"/>
                <w:szCs w:val="22"/>
              </w:rPr>
              <w:t>Capaciteit</w:t>
            </w:r>
          </w:p>
        </w:tc>
        <w:tc>
          <w:tcPr>
            <w:tcW w:w="3582" w:type="dxa"/>
            <w:shd w:val="clear" w:color="auto" w:fill="auto"/>
          </w:tcPr>
          <w:p w:rsidRPr="004A01B6" w:rsidR="00814F4C" w:rsidP="00DF1111" w:rsidRDefault="00814F4C" w14:paraId="5E2EAE4E" w14:textId="254EA112">
            <w:pPr>
              <w:spacing w:line="276" w:lineRule="auto"/>
              <w:rPr>
                <w:rFonts w:cs="Arial"/>
                <w:sz w:val="22"/>
                <w:szCs w:val="22"/>
              </w:rPr>
            </w:pPr>
            <w:r w:rsidRPr="004A01B6">
              <w:rPr>
                <w:rFonts w:cs="Arial"/>
                <w:sz w:val="22"/>
                <w:szCs w:val="22"/>
              </w:rPr>
              <w:t xml:space="preserve">Minimale behoefte 100L, voorkeur voor 2 kookzone’s  </w:t>
            </w:r>
          </w:p>
        </w:tc>
        <w:tc>
          <w:tcPr>
            <w:tcW w:w="3873" w:type="dxa"/>
            <w:vMerge/>
          </w:tcPr>
          <w:p w:rsidRPr="004A01B6" w:rsidR="00814F4C" w:rsidP="00DF1111" w:rsidRDefault="00814F4C" w14:paraId="3CE7E46A" w14:textId="77777777">
            <w:pPr>
              <w:spacing w:line="276" w:lineRule="auto"/>
              <w:rPr>
                <w:rFonts w:cs="Arial"/>
                <w:sz w:val="22"/>
                <w:szCs w:val="22"/>
              </w:rPr>
            </w:pPr>
          </w:p>
        </w:tc>
      </w:tr>
      <w:tr w:rsidRPr="004A01B6" w:rsidR="00814F4C" w:rsidTr="153C6A4B" w14:paraId="2013FBEC" w14:textId="77777777">
        <w:trPr>
          <w:trHeight w:val="300"/>
        </w:trPr>
        <w:tc>
          <w:tcPr>
            <w:tcW w:w="1606" w:type="dxa"/>
          </w:tcPr>
          <w:p w:rsidRPr="004A01B6" w:rsidR="00814F4C" w:rsidP="00DF1111" w:rsidRDefault="00814F4C" w14:paraId="20A7664B" w14:textId="77777777">
            <w:pPr>
              <w:spacing w:line="276" w:lineRule="auto"/>
              <w:rPr>
                <w:rFonts w:cs="Arial"/>
                <w:sz w:val="22"/>
                <w:szCs w:val="22"/>
              </w:rPr>
            </w:pPr>
            <w:r w:rsidRPr="004A01B6">
              <w:rPr>
                <w:rFonts w:cs="Arial"/>
                <w:sz w:val="22"/>
                <w:szCs w:val="22"/>
              </w:rPr>
              <w:t>Frame</w:t>
            </w:r>
          </w:p>
        </w:tc>
        <w:tc>
          <w:tcPr>
            <w:tcW w:w="3582" w:type="dxa"/>
          </w:tcPr>
          <w:p w:rsidRPr="004A01B6" w:rsidR="00814F4C" w:rsidP="00DF1111" w:rsidRDefault="00814F4C" w14:paraId="7D5020DC" w14:textId="7DA904F8">
            <w:pPr>
              <w:spacing w:line="276" w:lineRule="auto"/>
              <w:rPr>
                <w:rFonts w:cs="Arial"/>
                <w:sz w:val="22"/>
                <w:szCs w:val="22"/>
              </w:rPr>
            </w:pPr>
            <w:r w:rsidRPr="004A01B6">
              <w:rPr>
                <w:rFonts w:cs="Arial"/>
                <w:sz w:val="22"/>
                <w:szCs w:val="22"/>
              </w:rPr>
              <w:t>Op poten</w:t>
            </w:r>
          </w:p>
        </w:tc>
        <w:tc>
          <w:tcPr>
            <w:tcW w:w="3873" w:type="dxa"/>
            <w:vMerge/>
          </w:tcPr>
          <w:p w:rsidRPr="004A01B6" w:rsidR="00814F4C" w:rsidP="00DF1111" w:rsidRDefault="00814F4C" w14:paraId="6490E887" w14:textId="77777777">
            <w:pPr>
              <w:spacing w:line="276" w:lineRule="auto"/>
              <w:rPr>
                <w:rFonts w:cs="Arial"/>
                <w:sz w:val="22"/>
                <w:szCs w:val="22"/>
              </w:rPr>
            </w:pPr>
          </w:p>
        </w:tc>
      </w:tr>
      <w:tr w:rsidRPr="004A01B6" w:rsidR="00814F4C" w:rsidTr="153C6A4B" w14:paraId="04832A77" w14:textId="77777777">
        <w:trPr>
          <w:trHeight w:val="300"/>
        </w:trPr>
        <w:tc>
          <w:tcPr>
            <w:tcW w:w="1606" w:type="dxa"/>
          </w:tcPr>
          <w:p w:rsidRPr="004A01B6" w:rsidR="00814F4C" w:rsidP="00DF1111" w:rsidRDefault="00814F4C" w14:paraId="667DBB1D" w14:textId="77777777">
            <w:pPr>
              <w:spacing w:line="276" w:lineRule="auto"/>
              <w:rPr>
                <w:rFonts w:cs="Arial"/>
                <w:sz w:val="22"/>
                <w:szCs w:val="22"/>
              </w:rPr>
            </w:pPr>
            <w:r w:rsidRPr="004A01B6">
              <w:rPr>
                <w:rFonts w:cs="Arial"/>
                <w:sz w:val="22"/>
                <w:szCs w:val="22"/>
              </w:rPr>
              <w:t>Specificaties</w:t>
            </w:r>
          </w:p>
        </w:tc>
        <w:tc>
          <w:tcPr>
            <w:tcW w:w="3582" w:type="dxa"/>
          </w:tcPr>
          <w:p w:rsidRPr="004A01B6" w:rsidR="00814F4C" w:rsidP="00DF1111" w:rsidRDefault="00814F4C" w14:paraId="7D309E65" w14:textId="77777777">
            <w:pPr>
              <w:spacing w:line="276" w:lineRule="auto"/>
              <w:rPr>
                <w:rFonts w:cs="Arial"/>
                <w:sz w:val="22"/>
                <w:szCs w:val="22"/>
              </w:rPr>
            </w:pPr>
            <w:r w:rsidRPr="004A01B6">
              <w:rPr>
                <w:rFonts w:cs="Arial"/>
                <w:sz w:val="22"/>
                <w:szCs w:val="22"/>
              </w:rPr>
              <w:t>Kerntemperatuur, handdouche, watervulinrichting</w:t>
            </w:r>
          </w:p>
          <w:p w:rsidRPr="004A01B6" w:rsidR="00814F4C" w:rsidP="00DF1111" w:rsidRDefault="00814F4C" w14:paraId="4D398C1D" w14:textId="77777777">
            <w:pPr>
              <w:spacing w:line="276" w:lineRule="auto"/>
              <w:rPr>
                <w:rFonts w:cs="Arial"/>
                <w:sz w:val="22"/>
                <w:szCs w:val="22"/>
              </w:rPr>
            </w:pPr>
            <w:r w:rsidRPr="004A01B6">
              <w:rPr>
                <w:rFonts w:cs="Arial"/>
                <w:sz w:val="22"/>
                <w:szCs w:val="22"/>
              </w:rPr>
              <w:t>Kan koken, bakken en frituren tot 250 graden Celcius</w:t>
            </w:r>
          </w:p>
          <w:p w:rsidRPr="004A01B6" w:rsidR="00814F4C" w:rsidP="00DF1111" w:rsidRDefault="00814F4C" w14:paraId="33C12574" w14:textId="77777777">
            <w:pPr>
              <w:spacing w:line="276" w:lineRule="auto"/>
              <w:rPr>
                <w:rFonts w:cs="Arial"/>
                <w:sz w:val="22"/>
                <w:szCs w:val="22"/>
              </w:rPr>
            </w:pPr>
            <w:r w:rsidRPr="004A01B6">
              <w:rPr>
                <w:rFonts w:cs="Arial"/>
                <w:sz w:val="22"/>
                <w:szCs w:val="22"/>
              </w:rPr>
              <w:t>Veiligheids temperatuurbegrenzer</w:t>
            </w:r>
          </w:p>
          <w:p w:rsidRPr="004A01B6" w:rsidR="00814F4C" w:rsidP="00DF1111" w:rsidRDefault="00814F4C" w14:paraId="13C6A2B8" w14:textId="77777777">
            <w:pPr>
              <w:spacing w:line="276" w:lineRule="auto"/>
              <w:rPr>
                <w:rFonts w:cs="Arial"/>
                <w:sz w:val="22"/>
                <w:szCs w:val="22"/>
              </w:rPr>
            </w:pPr>
            <w:r w:rsidRPr="004A01B6">
              <w:rPr>
                <w:rFonts w:cs="Arial"/>
                <w:sz w:val="22"/>
                <w:szCs w:val="22"/>
              </w:rPr>
              <w:t>Elektrisch</w:t>
            </w:r>
          </w:p>
          <w:p w:rsidRPr="004A01B6" w:rsidR="00814F4C" w:rsidP="00DF1111" w:rsidRDefault="00814F4C" w14:paraId="465D1C93" w14:textId="77777777">
            <w:pPr>
              <w:spacing w:line="276" w:lineRule="auto"/>
              <w:rPr>
                <w:rFonts w:cs="Arial"/>
                <w:sz w:val="22"/>
                <w:szCs w:val="22"/>
              </w:rPr>
            </w:pPr>
            <w:r w:rsidRPr="004A01B6">
              <w:rPr>
                <w:rFonts w:cs="Arial"/>
                <w:sz w:val="22"/>
                <w:szCs w:val="22"/>
              </w:rPr>
              <w:t>Afvoer van kookvocht</w:t>
            </w:r>
          </w:p>
          <w:p w:rsidRPr="004A01B6" w:rsidR="00814F4C" w:rsidP="00DF1111" w:rsidRDefault="00814F4C" w14:paraId="7D1E01EC" w14:textId="77777777">
            <w:pPr>
              <w:spacing w:line="276" w:lineRule="auto"/>
              <w:rPr>
                <w:rFonts w:cs="Arial"/>
                <w:sz w:val="22"/>
                <w:szCs w:val="22"/>
              </w:rPr>
            </w:pPr>
            <w:r w:rsidRPr="004A01B6">
              <w:rPr>
                <w:rFonts w:cs="Arial"/>
                <w:sz w:val="22"/>
                <w:szCs w:val="22"/>
              </w:rPr>
              <w:t>Geïntegreerd spuitpistool</w:t>
            </w:r>
          </w:p>
          <w:p w:rsidRPr="004A01B6" w:rsidR="00814F4C" w:rsidP="00DF1111" w:rsidRDefault="00814F4C" w14:paraId="033CC8BA" w14:textId="77777777">
            <w:pPr>
              <w:spacing w:line="276" w:lineRule="auto"/>
              <w:rPr>
                <w:rFonts w:cs="Arial"/>
                <w:sz w:val="22"/>
                <w:szCs w:val="22"/>
              </w:rPr>
            </w:pPr>
            <w:r w:rsidRPr="004A01B6">
              <w:rPr>
                <w:rFonts w:cs="Arial"/>
                <w:sz w:val="22"/>
                <w:szCs w:val="22"/>
              </w:rPr>
              <w:t>Intelligent kooksysteem</w:t>
            </w:r>
          </w:p>
          <w:p w:rsidRPr="004A01B6" w:rsidR="00814F4C" w:rsidP="00DF1111" w:rsidRDefault="00814F4C" w14:paraId="4DED4323" w14:textId="77777777">
            <w:pPr>
              <w:spacing w:line="276" w:lineRule="auto"/>
              <w:rPr>
                <w:rFonts w:cs="Arial"/>
                <w:sz w:val="22"/>
                <w:szCs w:val="22"/>
              </w:rPr>
            </w:pPr>
            <w:r w:rsidRPr="004A01B6">
              <w:rPr>
                <w:rFonts w:cs="Arial"/>
                <w:sz w:val="22"/>
                <w:szCs w:val="22"/>
              </w:rPr>
              <w:t>Kantelbaar middels motorgedreven kanteling</w:t>
            </w:r>
          </w:p>
          <w:p w:rsidRPr="004A01B6" w:rsidR="00814F4C" w:rsidP="00DF1111" w:rsidRDefault="00814F4C" w14:paraId="50587E74" w14:textId="22357F12">
            <w:pPr>
              <w:spacing w:line="276" w:lineRule="auto"/>
              <w:rPr>
                <w:rFonts w:cs="Arial"/>
                <w:sz w:val="22"/>
                <w:szCs w:val="22"/>
              </w:rPr>
            </w:pPr>
            <w:r w:rsidRPr="004A01B6">
              <w:rPr>
                <w:rFonts w:cs="Arial"/>
                <w:sz w:val="22"/>
                <w:szCs w:val="22"/>
              </w:rPr>
              <w:t>Deksel is geïsoleerd en voorzien van overdrukventiel met uitgebalanceerde veerscharnier</w:t>
            </w:r>
          </w:p>
        </w:tc>
        <w:tc>
          <w:tcPr>
            <w:tcW w:w="3873" w:type="dxa"/>
            <w:vMerge/>
          </w:tcPr>
          <w:p w:rsidRPr="004A01B6" w:rsidR="00814F4C" w:rsidP="00DF1111" w:rsidRDefault="00814F4C" w14:paraId="6F778069" w14:textId="77777777">
            <w:pPr>
              <w:spacing w:line="276" w:lineRule="auto"/>
              <w:rPr>
                <w:rFonts w:cs="Arial"/>
                <w:sz w:val="22"/>
                <w:szCs w:val="22"/>
              </w:rPr>
            </w:pPr>
          </w:p>
        </w:tc>
      </w:tr>
      <w:tr w:rsidR="00814F4C" w:rsidTr="153C6A4B" w14:paraId="276D422A" w14:textId="77777777">
        <w:trPr>
          <w:trHeight w:val="300"/>
        </w:trPr>
        <w:tc>
          <w:tcPr>
            <w:tcW w:w="1606" w:type="dxa"/>
          </w:tcPr>
          <w:p w:rsidR="00814F4C" w:rsidP="0C84E42D" w:rsidRDefault="00814F4C" w14:paraId="26C86FB7" w14:textId="32BCD452">
            <w:pPr>
              <w:spacing w:line="276" w:lineRule="auto"/>
              <w:rPr>
                <w:rFonts w:cs="Arial"/>
                <w:sz w:val="22"/>
                <w:szCs w:val="22"/>
              </w:rPr>
            </w:pPr>
            <w:r w:rsidRPr="0C84E42D">
              <w:rPr>
                <w:rFonts w:cs="Arial"/>
                <w:sz w:val="22"/>
                <w:szCs w:val="22"/>
              </w:rPr>
              <w:t>Kwaliteitsrange</w:t>
            </w:r>
          </w:p>
        </w:tc>
        <w:tc>
          <w:tcPr>
            <w:tcW w:w="3582" w:type="dxa"/>
          </w:tcPr>
          <w:p w:rsidR="00814F4C" w:rsidP="153C6A4B" w:rsidRDefault="00814F4C" w14:paraId="230CBAE9" w14:textId="4F31DA61">
            <w:pPr>
              <w:spacing w:line="276" w:lineRule="auto"/>
              <w:rPr>
                <w:rFonts w:cs="Arial"/>
                <w:sz w:val="22"/>
                <w:szCs w:val="22"/>
              </w:rPr>
            </w:pPr>
            <w:r w:rsidRPr="153C6A4B">
              <w:rPr>
                <w:rFonts w:cs="Arial"/>
                <w:sz w:val="22"/>
                <w:szCs w:val="22"/>
              </w:rPr>
              <w:t>Rational, Convoterm of gelijkwaardig</w:t>
            </w:r>
            <w:r w:rsidRPr="153C6A4B" w:rsidR="1298BD18">
              <w:rPr>
                <w:rFonts w:cs="Arial"/>
                <w:sz w:val="22"/>
                <w:szCs w:val="22"/>
              </w:rPr>
              <w:t xml:space="preserve">, </w:t>
            </w:r>
            <w:r w:rsidRPr="153C6A4B" w:rsidR="467E939E">
              <w:rPr>
                <w:rFonts w:cs="Arial"/>
                <w:sz w:val="22"/>
                <w:szCs w:val="22"/>
              </w:rPr>
              <w:t>levensduur bij intensief gebruik minimaal 10 jaar</w:t>
            </w:r>
          </w:p>
        </w:tc>
        <w:tc>
          <w:tcPr>
            <w:tcW w:w="3873" w:type="dxa"/>
            <w:vMerge/>
          </w:tcPr>
          <w:p w:rsidR="00814F4C" w:rsidP="0C84E42D" w:rsidRDefault="00814F4C" w14:paraId="0694D604" w14:textId="3168F33A">
            <w:pPr>
              <w:spacing w:line="276" w:lineRule="auto"/>
              <w:jc w:val="center"/>
            </w:pPr>
          </w:p>
        </w:tc>
      </w:tr>
    </w:tbl>
    <w:p w:rsidRPr="004A01B6" w:rsidR="005F1814" w:rsidP="00DF1111" w:rsidRDefault="005F1814" w14:paraId="419D525B" w14:textId="219606D3">
      <w:pPr>
        <w:spacing w:line="276" w:lineRule="auto"/>
        <w:rPr>
          <w:rFonts w:ascii="Arial" w:hAnsi="Arial" w:cs="Arial"/>
        </w:rPr>
      </w:pPr>
    </w:p>
    <w:p w:rsidRPr="004A01B6" w:rsidR="00640BE5" w:rsidP="00DF1111" w:rsidRDefault="00E8765C" w14:paraId="005D98A7" w14:textId="5B1EA498">
      <w:pPr>
        <w:spacing w:line="276" w:lineRule="auto"/>
        <w:rPr>
          <w:rFonts w:ascii="Arial" w:hAnsi="Arial" w:cs="Arial"/>
        </w:rPr>
      </w:pPr>
      <w:r w:rsidRPr="004A01B6">
        <w:rPr>
          <w:rFonts w:ascii="Arial" w:hAnsi="Arial" w:cs="Arial"/>
        </w:rPr>
        <w:t xml:space="preserve">2.3 </w:t>
      </w:r>
      <w:r w:rsidRPr="004A01B6" w:rsidR="00640BE5">
        <w:rPr>
          <w:rFonts w:ascii="Arial" w:hAnsi="Arial" w:cs="Arial"/>
        </w:rPr>
        <w:t xml:space="preserve">Portioneermeubel </w:t>
      </w:r>
    </w:p>
    <w:tbl>
      <w:tblPr>
        <w:tblStyle w:val="Tabelraster"/>
        <w:tblW w:w="9061" w:type="dxa"/>
        <w:tblLook w:val="04A0" w:firstRow="1" w:lastRow="0" w:firstColumn="1" w:lastColumn="0" w:noHBand="0" w:noVBand="1"/>
      </w:tblPr>
      <w:tblGrid>
        <w:gridCol w:w="1606"/>
        <w:gridCol w:w="3571"/>
        <w:gridCol w:w="3884"/>
      </w:tblGrid>
      <w:tr w:rsidRPr="004A01B6" w:rsidR="00814F4C" w:rsidTr="19BDBE63" w14:paraId="2851BF5C" w14:textId="77777777">
        <w:trPr>
          <w:trHeight w:val="300"/>
        </w:trPr>
        <w:tc>
          <w:tcPr>
            <w:tcW w:w="1606" w:type="dxa"/>
            <w:tcMar/>
          </w:tcPr>
          <w:p w:rsidRPr="004A01B6" w:rsidR="00814F4C" w:rsidP="00DF1111" w:rsidRDefault="00814F4C" w14:paraId="7E25ED99" w14:textId="77777777">
            <w:pPr>
              <w:spacing w:line="276" w:lineRule="auto"/>
              <w:rPr>
                <w:rFonts w:cs="Arial"/>
                <w:sz w:val="22"/>
                <w:szCs w:val="22"/>
              </w:rPr>
            </w:pPr>
            <w:r w:rsidRPr="004A01B6">
              <w:rPr>
                <w:rFonts w:cs="Arial"/>
                <w:sz w:val="22"/>
                <w:szCs w:val="22"/>
              </w:rPr>
              <w:t>Aantal</w:t>
            </w:r>
          </w:p>
        </w:tc>
        <w:tc>
          <w:tcPr>
            <w:tcW w:w="3571" w:type="dxa"/>
            <w:tcMar/>
          </w:tcPr>
          <w:p w:rsidRPr="004A01B6" w:rsidR="00814F4C" w:rsidP="00DF1111" w:rsidRDefault="00814F4C" w14:paraId="1018F3E8" w14:textId="56421730">
            <w:pPr>
              <w:spacing w:line="276" w:lineRule="auto"/>
              <w:rPr>
                <w:rFonts w:cs="Arial"/>
                <w:sz w:val="22"/>
                <w:szCs w:val="22"/>
              </w:rPr>
            </w:pPr>
            <w:r w:rsidRPr="004A01B6">
              <w:rPr>
                <w:rFonts w:cs="Arial"/>
                <w:sz w:val="22"/>
                <w:szCs w:val="22"/>
              </w:rPr>
              <w:t>1 stuk</w:t>
            </w:r>
          </w:p>
        </w:tc>
        <w:tc>
          <w:tcPr>
            <w:tcW w:w="3884" w:type="dxa"/>
            <w:vMerge w:val="restart"/>
            <w:tcMar/>
          </w:tcPr>
          <w:p w:rsidR="00E01953" w:rsidP="651ABF5D" w:rsidRDefault="4DF9062C" w14:paraId="7595D8D7" w14:textId="77777777">
            <w:pPr>
              <w:spacing w:line="276" w:lineRule="auto"/>
            </w:pPr>
            <w:r>
              <w:rPr>
                <w:noProof/>
              </w:rPr>
              <w:drawing>
                <wp:inline distT="0" distB="0" distL="0" distR="0" wp14:anchorId="09A914F8" wp14:editId="2487E249">
                  <wp:extent cx="2390775" cy="1790700"/>
                  <wp:effectExtent l="0" t="0" r="0" b="0"/>
                  <wp:docPr id="74155689" name="Afbeelding 7415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0775" cy="1790700"/>
                          </a:xfrm>
                          <a:prstGeom prst="rect">
                            <a:avLst/>
                          </a:prstGeom>
                        </pic:spPr>
                      </pic:pic>
                    </a:graphicData>
                  </a:graphic>
                </wp:inline>
              </w:drawing>
            </w:r>
            <w:r>
              <w:rPr>
                <w:noProof/>
              </w:rPr>
              <w:drawing>
                <wp:inline distT="0" distB="0" distL="0" distR="0" wp14:anchorId="7ECD5C16" wp14:editId="568FAE66">
                  <wp:extent cx="759723" cy="2476500"/>
                  <wp:effectExtent l="0" t="0" r="2540" b="0"/>
                  <wp:docPr id="795556974" name="Afbeelding 79555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7513" cy="2501892"/>
                          </a:xfrm>
                          <a:prstGeom prst="rect">
                            <a:avLst/>
                          </a:prstGeom>
                        </pic:spPr>
                      </pic:pic>
                    </a:graphicData>
                  </a:graphic>
                </wp:inline>
              </w:drawing>
            </w:r>
          </w:p>
          <w:p w:rsidRPr="004A01B6" w:rsidR="00814F4C" w:rsidP="651ABF5D" w:rsidRDefault="4DF9062C" w14:paraId="3CDB33C8" w14:textId="3BDBAD58">
            <w:pPr>
              <w:spacing w:line="276" w:lineRule="auto"/>
            </w:pPr>
            <w:r>
              <w:rPr>
                <w:noProof/>
              </w:rPr>
              <w:drawing>
                <wp:inline distT="0" distB="0" distL="0" distR="0" wp14:anchorId="7D6612AA" wp14:editId="38C69D2B">
                  <wp:extent cx="1123950" cy="2390775"/>
                  <wp:effectExtent l="0" t="0" r="0" b="0"/>
                  <wp:docPr id="1918511907" name="Afbeelding 191851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23950" cy="2390775"/>
                          </a:xfrm>
                          <a:prstGeom prst="rect">
                            <a:avLst/>
                          </a:prstGeom>
                        </pic:spPr>
                      </pic:pic>
                    </a:graphicData>
                  </a:graphic>
                </wp:inline>
              </w:drawing>
            </w:r>
          </w:p>
        </w:tc>
      </w:tr>
      <w:tr w:rsidRPr="004A01B6" w:rsidR="00814F4C" w:rsidTr="19BDBE63" w14:paraId="69160702" w14:textId="77777777">
        <w:trPr>
          <w:trHeight w:val="300"/>
        </w:trPr>
        <w:tc>
          <w:tcPr>
            <w:tcW w:w="1606" w:type="dxa"/>
            <w:tcMar/>
          </w:tcPr>
          <w:p w:rsidRPr="004A01B6" w:rsidR="00814F4C" w:rsidP="00DF1111" w:rsidRDefault="00814F4C" w14:paraId="6326E91D" w14:textId="4F0517DE">
            <w:pPr>
              <w:spacing w:line="276" w:lineRule="auto"/>
              <w:rPr>
                <w:rFonts w:cs="Arial"/>
                <w:sz w:val="22"/>
                <w:szCs w:val="22"/>
              </w:rPr>
            </w:pPr>
            <w:r w:rsidRPr="004A01B6">
              <w:rPr>
                <w:rFonts w:cs="Arial"/>
                <w:sz w:val="22"/>
                <w:szCs w:val="22"/>
              </w:rPr>
              <w:t>Maximale breedte</w:t>
            </w:r>
          </w:p>
        </w:tc>
        <w:tc>
          <w:tcPr>
            <w:tcW w:w="3571" w:type="dxa"/>
            <w:tcMar/>
          </w:tcPr>
          <w:p w:rsidRPr="004A01B6" w:rsidR="00814F4C" w:rsidP="00DF1111" w:rsidRDefault="00814F4C" w14:paraId="66C9DC51" w14:textId="3BB40D9A">
            <w:pPr>
              <w:spacing w:line="276" w:lineRule="auto"/>
              <w:rPr>
                <w:rFonts w:cs="Arial"/>
                <w:sz w:val="22"/>
                <w:szCs w:val="22"/>
              </w:rPr>
            </w:pPr>
            <w:r w:rsidRPr="004A01B6">
              <w:rPr>
                <w:rFonts w:cs="Arial"/>
                <w:sz w:val="22"/>
                <w:szCs w:val="22"/>
              </w:rPr>
              <w:t>2</w:t>
            </w:r>
            <w:r w:rsidR="00C23C40">
              <w:rPr>
                <w:rFonts w:cs="Arial"/>
                <w:sz w:val="22"/>
                <w:szCs w:val="22"/>
              </w:rPr>
              <w:t>1</w:t>
            </w:r>
            <w:r w:rsidRPr="004A01B6">
              <w:rPr>
                <w:rFonts w:cs="Arial"/>
                <w:sz w:val="22"/>
                <w:szCs w:val="22"/>
              </w:rPr>
              <w:t>00 mm</w:t>
            </w:r>
          </w:p>
        </w:tc>
        <w:tc>
          <w:tcPr>
            <w:tcW w:w="3884" w:type="dxa"/>
            <w:vMerge/>
            <w:tcMar/>
          </w:tcPr>
          <w:p w:rsidRPr="004A01B6" w:rsidR="00814F4C" w:rsidP="00DF1111" w:rsidRDefault="00814F4C" w14:paraId="241054C0" w14:textId="77777777">
            <w:pPr>
              <w:spacing w:line="276" w:lineRule="auto"/>
              <w:rPr>
                <w:rFonts w:cs="Arial"/>
                <w:sz w:val="22"/>
                <w:szCs w:val="22"/>
              </w:rPr>
            </w:pPr>
          </w:p>
        </w:tc>
      </w:tr>
      <w:tr w:rsidRPr="004A01B6" w:rsidR="00814F4C" w:rsidTr="19BDBE63" w14:paraId="000262F8" w14:textId="77777777">
        <w:trPr>
          <w:trHeight w:val="300"/>
        </w:trPr>
        <w:tc>
          <w:tcPr>
            <w:tcW w:w="1606" w:type="dxa"/>
            <w:tcMar/>
          </w:tcPr>
          <w:p w:rsidRPr="004A01B6" w:rsidR="00814F4C" w:rsidP="00DF1111" w:rsidRDefault="00814F4C" w14:paraId="1C071DBF" w14:textId="71C576CE">
            <w:pPr>
              <w:spacing w:line="276" w:lineRule="auto"/>
              <w:rPr>
                <w:rFonts w:cs="Arial"/>
                <w:sz w:val="22"/>
                <w:szCs w:val="22"/>
              </w:rPr>
            </w:pPr>
            <w:r w:rsidRPr="0C84E42D">
              <w:rPr>
                <w:rFonts w:cs="Arial"/>
                <w:sz w:val="22"/>
                <w:szCs w:val="22"/>
              </w:rPr>
              <w:t>Capaciteit min.</w:t>
            </w:r>
          </w:p>
        </w:tc>
        <w:tc>
          <w:tcPr>
            <w:tcW w:w="3571" w:type="dxa"/>
            <w:tcMar/>
          </w:tcPr>
          <w:p w:rsidRPr="004A01B6" w:rsidR="00814F4C" w:rsidP="00DF1111" w:rsidRDefault="00654F89" w14:paraId="580CD98A" w14:textId="120BE7C8">
            <w:pPr>
              <w:spacing w:line="276" w:lineRule="auto"/>
              <w:rPr>
                <w:rFonts w:cs="Arial"/>
                <w:sz w:val="22"/>
                <w:szCs w:val="22"/>
              </w:rPr>
            </w:pPr>
            <w:r w:rsidRPr="00654F89">
              <w:rPr>
                <w:rFonts w:cs="Arial"/>
                <w:sz w:val="22"/>
                <w:szCs w:val="22"/>
              </w:rPr>
              <w:t>Boven de koelbak (wandkoeling) voorzien van 2 hoog rekken geschikt voor 6x 1/1 GN-bakken dwars geplaatst</w:t>
            </w:r>
          </w:p>
        </w:tc>
        <w:tc>
          <w:tcPr>
            <w:tcW w:w="3884" w:type="dxa"/>
            <w:vMerge/>
            <w:tcMar/>
          </w:tcPr>
          <w:p w:rsidRPr="004A01B6" w:rsidR="00814F4C" w:rsidP="00DF1111" w:rsidRDefault="00814F4C" w14:paraId="23E08B4B" w14:textId="77777777">
            <w:pPr>
              <w:spacing w:line="276" w:lineRule="auto"/>
              <w:rPr>
                <w:rFonts w:cs="Arial"/>
                <w:sz w:val="22"/>
                <w:szCs w:val="22"/>
              </w:rPr>
            </w:pPr>
          </w:p>
        </w:tc>
      </w:tr>
      <w:tr w:rsidRPr="004A01B6" w:rsidR="00814F4C" w:rsidTr="19BDBE63" w14:paraId="1E583601" w14:textId="77777777">
        <w:trPr>
          <w:trHeight w:val="300"/>
        </w:trPr>
        <w:tc>
          <w:tcPr>
            <w:tcW w:w="1606" w:type="dxa"/>
            <w:tcMar/>
          </w:tcPr>
          <w:p w:rsidRPr="004A01B6" w:rsidR="00814F4C" w:rsidP="00DF1111" w:rsidRDefault="00814F4C" w14:paraId="2E0018B5" w14:textId="77777777">
            <w:pPr>
              <w:spacing w:line="276" w:lineRule="auto"/>
              <w:rPr>
                <w:rFonts w:cs="Arial"/>
                <w:sz w:val="22"/>
                <w:szCs w:val="22"/>
              </w:rPr>
            </w:pPr>
            <w:r w:rsidRPr="004A01B6">
              <w:rPr>
                <w:rFonts w:cs="Arial"/>
                <w:sz w:val="22"/>
                <w:szCs w:val="22"/>
              </w:rPr>
              <w:t>Specificaties</w:t>
            </w:r>
          </w:p>
        </w:tc>
        <w:tc>
          <w:tcPr>
            <w:tcW w:w="3571" w:type="dxa"/>
            <w:tcMar/>
          </w:tcPr>
          <w:p w:rsidRPr="004A01B6" w:rsidR="00814F4C" w:rsidP="00DF1111" w:rsidRDefault="00814F4C" w14:paraId="472FD930" w14:textId="47E0DBC4">
            <w:pPr>
              <w:spacing w:line="276" w:lineRule="auto"/>
              <w:rPr>
                <w:rFonts w:cs="Arial"/>
                <w:sz w:val="22"/>
                <w:szCs w:val="22"/>
              </w:rPr>
            </w:pPr>
            <w:r w:rsidRPr="0C84E42D">
              <w:rPr>
                <w:rFonts w:cs="Arial"/>
                <w:sz w:val="22"/>
                <w:szCs w:val="22"/>
              </w:rPr>
              <w:t>Afsluitbare vitrine (in de hoogte);</w:t>
            </w:r>
          </w:p>
          <w:p w:rsidR="001E0B2A" w:rsidP="00DF1111" w:rsidRDefault="00793B8F" w14:paraId="7C81476D" w14:textId="1A0A7291">
            <w:pPr>
              <w:spacing w:line="276" w:lineRule="auto"/>
              <w:rPr>
                <w:rFonts w:cs="Arial"/>
                <w:sz w:val="22"/>
                <w:szCs w:val="22"/>
              </w:rPr>
            </w:pPr>
            <w:r w:rsidRPr="00793B8F">
              <w:rPr>
                <w:rFonts w:cs="Arial"/>
                <w:sz w:val="22"/>
                <w:szCs w:val="22"/>
              </w:rPr>
              <w:t>Wandkoeling inclusief elektrisch rolluik (bediening vanuit de kast)</w:t>
            </w:r>
            <w:r w:rsidR="00C770E1">
              <w:rPr>
                <w:rFonts w:cs="Arial"/>
                <w:sz w:val="22"/>
                <w:szCs w:val="22"/>
              </w:rPr>
              <w:t xml:space="preserve"> tbv afsluiten </w:t>
            </w:r>
            <w:r w:rsidRPr="001E0B2A" w:rsidR="001E0B2A">
              <w:rPr>
                <w:rFonts w:cs="Arial"/>
                <w:sz w:val="22"/>
                <w:szCs w:val="22"/>
              </w:rPr>
              <w:t xml:space="preserve">wandkoeling </w:t>
            </w:r>
            <w:r w:rsidR="00C770E1">
              <w:rPr>
                <w:rFonts w:cs="Arial"/>
                <w:sz w:val="22"/>
                <w:szCs w:val="22"/>
              </w:rPr>
              <w:t xml:space="preserve">en </w:t>
            </w:r>
            <w:r w:rsidRPr="001E0B2A" w:rsidR="001E0B2A">
              <w:rPr>
                <w:rFonts w:cs="Arial"/>
                <w:sz w:val="22"/>
                <w:szCs w:val="22"/>
              </w:rPr>
              <w:t>koelbak.</w:t>
            </w:r>
          </w:p>
          <w:p w:rsidR="002132CA" w:rsidP="00DF1111" w:rsidRDefault="002132CA" w14:paraId="1D7D6259" w14:textId="71CF16C6">
            <w:pPr>
              <w:spacing w:line="276" w:lineRule="auto"/>
              <w:rPr>
                <w:rFonts w:cs="Arial"/>
                <w:sz w:val="22"/>
                <w:szCs w:val="22"/>
              </w:rPr>
            </w:pPr>
            <w:r w:rsidRPr="002132CA">
              <w:rPr>
                <w:rFonts w:cs="Arial"/>
                <w:sz w:val="22"/>
                <w:szCs w:val="22"/>
              </w:rPr>
              <w:t>Koeling 4-7 graden; relatieve luchtvochtigheid maximaal 50%</w:t>
            </w:r>
          </w:p>
          <w:p w:rsidR="002132CA" w:rsidP="00DF1111" w:rsidRDefault="002132CA" w14:paraId="2F21D194" w14:textId="77777777">
            <w:pPr>
              <w:spacing w:line="276" w:lineRule="auto"/>
              <w:rPr>
                <w:rFonts w:cs="Arial"/>
                <w:sz w:val="22"/>
                <w:szCs w:val="22"/>
              </w:rPr>
            </w:pPr>
            <w:r w:rsidRPr="002132CA">
              <w:rPr>
                <w:rFonts w:cs="Arial"/>
                <w:sz w:val="22"/>
                <w:szCs w:val="22"/>
              </w:rPr>
              <w:t>Koelbak voorzien van geforceerde koeling  t.b.v 5x 1/1 GN</w:t>
            </w:r>
          </w:p>
          <w:p w:rsidR="0087333A" w:rsidP="00DF1111" w:rsidRDefault="0087333A" w14:paraId="33B07DF6" w14:textId="772DEAF1">
            <w:pPr>
              <w:spacing w:line="276" w:lineRule="auto"/>
              <w:rPr>
                <w:rFonts w:cs="Arial"/>
                <w:sz w:val="22"/>
                <w:szCs w:val="22"/>
              </w:rPr>
            </w:pPr>
            <w:r w:rsidRPr="19BDBE63" w:rsidR="180BFD60">
              <w:rPr>
                <w:rFonts w:cs="Arial"/>
                <w:sz w:val="22"/>
                <w:szCs w:val="22"/>
              </w:rPr>
              <w:t>Aan te sluiten o</w:t>
            </w:r>
            <w:r w:rsidRPr="19BDBE63" w:rsidR="180BFD60">
              <w:rPr>
                <w:rFonts w:cs="Arial"/>
                <w:sz w:val="22"/>
                <w:szCs w:val="22"/>
              </w:rPr>
              <w:t xml:space="preserve">p </w:t>
            </w:r>
            <w:r w:rsidRPr="19BDBE63" w:rsidR="713FE26B">
              <w:rPr>
                <w:rFonts w:cs="Arial"/>
                <w:sz w:val="22"/>
                <w:szCs w:val="22"/>
              </w:rPr>
              <w:t xml:space="preserve">mee te leveren </w:t>
            </w:r>
            <w:r w:rsidRPr="19BDBE63" w:rsidR="180BFD60">
              <w:rPr>
                <w:rFonts w:cs="Arial"/>
                <w:sz w:val="22"/>
                <w:szCs w:val="22"/>
              </w:rPr>
              <w:t>separate</w:t>
            </w:r>
            <w:r w:rsidRPr="19BDBE63" w:rsidR="641F1587">
              <w:rPr>
                <w:rFonts w:cs="Arial"/>
                <w:sz w:val="22"/>
                <w:szCs w:val="22"/>
              </w:rPr>
              <w:t xml:space="preserve"> </w:t>
            </w:r>
            <w:r w:rsidRPr="19BDBE63" w:rsidR="180BFD60">
              <w:rPr>
                <w:rFonts w:cs="Arial"/>
                <w:sz w:val="22"/>
                <w:szCs w:val="22"/>
              </w:rPr>
              <w:t xml:space="preserve">koelinstallatie (koelvermogen (2500 Watt (bij T0=-10 graden </w:t>
            </w:r>
            <w:r w:rsidRPr="19BDBE63" w:rsidR="180BFD60">
              <w:rPr>
                <w:rFonts w:cs="Arial"/>
                <w:sz w:val="22"/>
                <w:szCs w:val="22"/>
              </w:rPr>
              <w:t>Celcius</w:t>
            </w:r>
            <w:r w:rsidRPr="19BDBE63" w:rsidR="180BFD60">
              <w:rPr>
                <w:rFonts w:cs="Arial"/>
                <w:sz w:val="22"/>
                <w:szCs w:val="22"/>
              </w:rPr>
              <w:t>)</w:t>
            </w:r>
            <w:r w:rsidRPr="19BDBE63" w:rsidR="3038206F">
              <w:rPr>
                <w:rFonts w:cs="Arial"/>
                <w:sz w:val="22"/>
                <w:szCs w:val="22"/>
              </w:rPr>
              <w:t>, inclusief leidingwerk. Aggregaat wordt op ca. 50 meter afstand geplaatst.</w:t>
            </w:r>
          </w:p>
          <w:p w:rsidR="00EE6031" w:rsidP="00DF1111" w:rsidRDefault="00EE6031" w14:paraId="459043E1" w14:textId="1B54CBF8">
            <w:pPr>
              <w:spacing w:line="276" w:lineRule="auto"/>
              <w:rPr>
                <w:rFonts w:cs="Arial"/>
                <w:sz w:val="22"/>
                <w:szCs w:val="22"/>
              </w:rPr>
            </w:pPr>
            <w:r>
              <w:rPr>
                <w:rFonts w:cs="Arial"/>
                <w:sz w:val="22"/>
                <w:szCs w:val="22"/>
              </w:rPr>
              <w:t>Inclusief bladdoorvoer.</w:t>
            </w:r>
          </w:p>
          <w:p w:rsidR="0087333A" w:rsidP="00DF1111" w:rsidRDefault="0087333A" w14:paraId="5A4677A3" w14:textId="04D04914">
            <w:pPr>
              <w:spacing w:line="276" w:lineRule="auto"/>
              <w:rPr>
                <w:rFonts w:cs="Arial"/>
                <w:sz w:val="22"/>
                <w:szCs w:val="22"/>
              </w:rPr>
            </w:pPr>
            <w:r w:rsidRPr="0087333A">
              <w:rPr>
                <w:rFonts w:cs="Arial"/>
                <w:sz w:val="22"/>
                <w:szCs w:val="22"/>
              </w:rPr>
              <w:t>Sparing in blad t.b.v. bonnen 1/6 G</w:t>
            </w:r>
            <w:r w:rsidR="001747B4">
              <w:rPr>
                <w:rFonts w:cs="Arial"/>
                <w:sz w:val="22"/>
                <w:szCs w:val="22"/>
              </w:rPr>
              <w:t>N</w:t>
            </w:r>
          </w:p>
          <w:p w:rsidR="0087333A" w:rsidP="00DF1111" w:rsidRDefault="00E44D60" w14:paraId="114A557E" w14:textId="559A7F1B">
            <w:pPr>
              <w:spacing w:line="276" w:lineRule="auto"/>
              <w:rPr>
                <w:rFonts w:cs="Arial"/>
                <w:sz w:val="22"/>
                <w:szCs w:val="22"/>
              </w:rPr>
            </w:pPr>
            <w:r w:rsidRPr="00E44D60">
              <w:rPr>
                <w:rFonts w:cs="Arial"/>
                <w:sz w:val="22"/>
                <w:szCs w:val="22"/>
              </w:rPr>
              <w:t>RVS beugel t.b.v. bonprinter</w:t>
            </w:r>
          </w:p>
          <w:p w:rsidRPr="004A01B6" w:rsidR="00814F4C" w:rsidP="00DF1111" w:rsidRDefault="00EC1C4D" w14:paraId="173C9114" w14:textId="7EB5428B">
            <w:pPr>
              <w:spacing w:line="276" w:lineRule="auto"/>
              <w:rPr>
                <w:rFonts w:cs="Arial"/>
                <w:sz w:val="22"/>
                <w:szCs w:val="22"/>
              </w:rPr>
            </w:pPr>
            <w:r>
              <w:rPr>
                <w:rFonts w:cs="Arial"/>
                <w:sz w:val="22"/>
                <w:szCs w:val="22"/>
              </w:rPr>
              <w:t>In de onderbouw k</w:t>
            </w:r>
            <w:r w:rsidRPr="0C84E42D" w:rsidR="00814F4C">
              <w:rPr>
                <w:rFonts w:cs="Arial"/>
                <w:sz w:val="22"/>
                <w:szCs w:val="22"/>
              </w:rPr>
              <w:t>oellades</w:t>
            </w:r>
            <w:r>
              <w:rPr>
                <w:rFonts w:cs="Arial"/>
                <w:sz w:val="22"/>
                <w:szCs w:val="22"/>
              </w:rPr>
              <w:t xml:space="preserve"> 2x 2/1 GN koellade voorzien van 1 vaste steg</w:t>
            </w:r>
            <w:r w:rsidR="00E22EA4">
              <w:rPr>
                <w:rFonts w:cs="Arial"/>
                <w:sz w:val="22"/>
                <w:szCs w:val="22"/>
              </w:rPr>
              <w:t xml:space="preserve"> </w:t>
            </w:r>
            <w:r w:rsidR="007E3C87">
              <w:rPr>
                <w:rFonts w:cs="Arial"/>
                <w:sz w:val="22"/>
                <w:szCs w:val="22"/>
              </w:rPr>
              <w:t>(lichtlopend)</w:t>
            </w:r>
            <w:r w:rsidRPr="0C84E42D" w:rsidR="00814F4C">
              <w:rPr>
                <w:rFonts w:cs="Arial"/>
                <w:sz w:val="22"/>
                <w:szCs w:val="22"/>
              </w:rPr>
              <w:t xml:space="preserve"> in onderzijde meubel, </w:t>
            </w:r>
          </w:p>
          <w:p w:rsidR="00814F4C" w:rsidP="00DF1111" w:rsidRDefault="007E3C87" w14:paraId="6C4607BF" w14:textId="77777777">
            <w:pPr>
              <w:spacing w:line="276" w:lineRule="auto"/>
              <w:rPr>
                <w:rFonts w:cs="Arial"/>
                <w:sz w:val="22"/>
                <w:szCs w:val="22"/>
              </w:rPr>
            </w:pPr>
            <w:r>
              <w:rPr>
                <w:rFonts w:cs="Arial"/>
                <w:sz w:val="22"/>
                <w:szCs w:val="22"/>
              </w:rPr>
              <w:t>M</w:t>
            </w:r>
            <w:r w:rsidRPr="0C84E42D" w:rsidR="00814F4C">
              <w:rPr>
                <w:rFonts w:cs="Arial"/>
                <w:sz w:val="22"/>
                <w:szCs w:val="22"/>
              </w:rPr>
              <w:t>ogelijkheid tot afnemen binnenwerk (opklapbare verdamper)</w:t>
            </w:r>
          </w:p>
          <w:p w:rsidR="00EE6031" w:rsidP="00DF1111" w:rsidRDefault="00EE6031" w14:paraId="3F557D2B" w14:textId="77777777">
            <w:pPr>
              <w:spacing w:line="276" w:lineRule="auto"/>
              <w:rPr>
                <w:rFonts w:cs="Arial"/>
                <w:sz w:val="22"/>
                <w:szCs w:val="22"/>
              </w:rPr>
            </w:pPr>
            <w:r>
              <w:rPr>
                <w:rFonts w:cs="Arial"/>
                <w:sz w:val="22"/>
                <w:szCs w:val="22"/>
              </w:rPr>
              <w:t>2x</w:t>
            </w:r>
            <w:r w:rsidR="0012401D">
              <w:rPr>
                <w:rFonts w:cs="Arial"/>
                <w:sz w:val="22"/>
                <w:szCs w:val="22"/>
              </w:rPr>
              <w:t xml:space="preserve"> WCD + datadoos in kast</w:t>
            </w:r>
          </w:p>
          <w:p w:rsidRPr="004A01B6" w:rsidR="0012401D" w:rsidP="00DF1111" w:rsidRDefault="0012401D" w14:paraId="29077675" w14:textId="0434D293">
            <w:pPr>
              <w:spacing w:line="276" w:lineRule="auto"/>
              <w:rPr>
                <w:rFonts w:cs="Arial"/>
                <w:sz w:val="22"/>
                <w:szCs w:val="22"/>
              </w:rPr>
            </w:pPr>
            <w:r>
              <w:rPr>
                <w:rFonts w:cs="Arial"/>
                <w:sz w:val="22"/>
                <w:szCs w:val="22"/>
              </w:rPr>
              <w:t>Stijgbuis naar plafond t.b.v. koelleidingen en techniek</w:t>
            </w:r>
          </w:p>
        </w:tc>
        <w:tc>
          <w:tcPr>
            <w:tcW w:w="3884" w:type="dxa"/>
            <w:vMerge/>
            <w:tcMar/>
          </w:tcPr>
          <w:p w:rsidRPr="004A01B6" w:rsidR="00814F4C" w:rsidP="00DF1111" w:rsidRDefault="00814F4C" w14:paraId="0A27AD6B" w14:textId="77777777">
            <w:pPr>
              <w:spacing w:line="276" w:lineRule="auto"/>
              <w:rPr>
                <w:rFonts w:cs="Arial"/>
                <w:sz w:val="22"/>
                <w:szCs w:val="22"/>
              </w:rPr>
            </w:pPr>
          </w:p>
        </w:tc>
      </w:tr>
      <w:tr w:rsidR="00814F4C" w:rsidTr="19BDBE63" w14:paraId="4655C272" w14:textId="77777777">
        <w:trPr>
          <w:trHeight w:val="300"/>
        </w:trPr>
        <w:tc>
          <w:tcPr>
            <w:tcW w:w="1606" w:type="dxa"/>
            <w:tcMar/>
          </w:tcPr>
          <w:p w:rsidR="00814F4C" w:rsidP="0C84E42D" w:rsidRDefault="00814F4C" w14:paraId="61D16025" w14:textId="32BCD452">
            <w:pPr>
              <w:spacing w:line="276" w:lineRule="auto"/>
              <w:rPr>
                <w:rFonts w:cs="Arial"/>
                <w:sz w:val="22"/>
                <w:szCs w:val="22"/>
              </w:rPr>
            </w:pPr>
            <w:r w:rsidRPr="0C84E42D">
              <w:rPr>
                <w:rFonts w:cs="Arial"/>
                <w:sz w:val="22"/>
                <w:szCs w:val="22"/>
              </w:rPr>
              <w:t>Kwaliteitsrange</w:t>
            </w:r>
          </w:p>
        </w:tc>
        <w:tc>
          <w:tcPr>
            <w:tcW w:w="3571" w:type="dxa"/>
            <w:tcMar/>
          </w:tcPr>
          <w:p w:rsidR="00814F4C" w:rsidP="153C6A4B" w:rsidRDefault="00814F4C" w14:paraId="1D3650DF" w14:textId="088021B9">
            <w:pPr>
              <w:spacing w:line="276" w:lineRule="auto"/>
              <w:rPr>
                <w:rFonts w:cs="Arial"/>
                <w:sz w:val="22"/>
                <w:szCs w:val="22"/>
              </w:rPr>
            </w:pPr>
            <w:r w:rsidRPr="153C6A4B">
              <w:rPr>
                <w:rFonts w:cs="Arial"/>
                <w:sz w:val="22"/>
                <w:szCs w:val="22"/>
              </w:rPr>
              <w:t>Groku of gelijkwaardig</w:t>
            </w:r>
            <w:r w:rsidRPr="153C6A4B" w:rsidR="2A3963EA">
              <w:rPr>
                <w:rFonts w:cs="Arial"/>
                <w:sz w:val="22"/>
                <w:szCs w:val="22"/>
              </w:rPr>
              <w:t xml:space="preserve">, </w:t>
            </w:r>
            <w:r w:rsidRPr="153C6A4B" w:rsidR="5A01FFC1">
              <w:rPr>
                <w:rFonts w:cs="Arial"/>
                <w:sz w:val="22"/>
                <w:szCs w:val="22"/>
              </w:rPr>
              <w:t>levensduur bij intensief gebruik minimaal 20 jaar</w:t>
            </w:r>
          </w:p>
        </w:tc>
        <w:tc>
          <w:tcPr>
            <w:tcW w:w="3884" w:type="dxa"/>
            <w:vMerge/>
            <w:tcMar/>
          </w:tcPr>
          <w:p w:rsidR="00814F4C" w:rsidP="0C84E42D" w:rsidRDefault="00814F4C" w14:paraId="386CEC49" w14:textId="3168F33A">
            <w:pPr>
              <w:spacing w:line="276" w:lineRule="auto"/>
              <w:jc w:val="center"/>
            </w:pPr>
          </w:p>
        </w:tc>
      </w:tr>
    </w:tbl>
    <w:p w:rsidR="00F6634C" w:rsidP="00DF1111" w:rsidRDefault="00F6634C" w14:paraId="4BCCBE81" w14:textId="77777777">
      <w:pPr>
        <w:spacing w:line="276" w:lineRule="auto"/>
        <w:rPr>
          <w:rFonts w:ascii="Arial" w:hAnsi="Arial" w:cs="Arial"/>
        </w:rPr>
      </w:pPr>
    </w:p>
    <w:p w:rsidR="00F6634C" w:rsidP="00DF1111" w:rsidRDefault="00F6634C" w14:paraId="2A91309E" w14:textId="77777777">
      <w:pPr>
        <w:spacing w:line="276" w:lineRule="auto"/>
        <w:rPr>
          <w:rFonts w:ascii="Arial" w:hAnsi="Arial" w:cs="Arial"/>
        </w:rPr>
      </w:pPr>
    </w:p>
    <w:p w:rsidR="00F6634C" w:rsidP="00DF1111" w:rsidRDefault="00F6634C" w14:paraId="4BAC20AF" w14:textId="77777777">
      <w:pPr>
        <w:spacing w:line="276" w:lineRule="auto"/>
        <w:rPr>
          <w:rFonts w:ascii="Arial" w:hAnsi="Arial" w:cs="Arial"/>
        </w:rPr>
      </w:pPr>
    </w:p>
    <w:p w:rsidR="00F6634C" w:rsidP="00DF1111" w:rsidRDefault="00F6634C" w14:paraId="215ECCC5" w14:textId="77777777">
      <w:pPr>
        <w:spacing w:line="276" w:lineRule="auto"/>
        <w:rPr>
          <w:rFonts w:ascii="Arial" w:hAnsi="Arial" w:cs="Arial"/>
        </w:rPr>
      </w:pPr>
    </w:p>
    <w:p w:rsidRPr="004A01B6" w:rsidR="00640BE5" w:rsidP="00DF1111" w:rsidRDefault="007F7A31" w14:paraId="5AB896E4" w14:textId="256EA93A">
      <w:pPr>
        <w:spacing w:line="276" w:lineRule="auto"/>
        <w:rPr>
          <w:rFonts w:ascii="Arial" w:hAnsi="Arial" w:cs="Arial"/>
        </w:rPr>
      </w:pPr>
      <w:r w:rsidRPr="004A01B6">
        <w:rPr>
          <w:rFonts w:ascii="Arial" w:hAnsi="Arial" w:cs="Arial"/>
        </w:rPr>
        <w:t xml:space="preserve">2.4 </w:t>
      </w:r>
      <w:r w:rsidRPr="004A01B6" w:rsidR="00640BE5">
        <w:rPr>
          <w:rFonts w:ascii="Arial" w:hAnsi="Arial" w:cs="Arial"/>
        </w:rPr>
        <w:t>Combisteamer</w:t>
      </w:r>
    </w:p>
    <w:tbl>
      <w:tblPr>
        <w:tblStyle w:val="Tabelraster"/>
        <w:tblW w:w="9061" w:type="dxa"/>
        <w:tblLook w:val="04A0" w:firstRow="1" w:lastRow="0" w:firstColumn="1" w:lastColumn="0" w:noHBand="0" w:noVBand="1"/>
      </w:tblPr>
      <w:tblGrid>
        <w:gridCol w:w="1606"/>
        <w:gridCol w:w="3603"/>
        <w:gridCol w:w="3852"/>
      </w:tblGrid>
      <w:tr w:rsidRPr="004A01B6" w:rsidR="00814F4C" w:rsidTr="19BDBE63" w14:paraId="7684ECFF" w14:textId="77777777">
        <w:trPr>
          <w:trHeight w:val="300"/>
        </w:trPr>
        <w:tc>
          <w:tcPr>
            <w:tcW w:w="1606" w:type="dxa"/>
            <w:tcMar/>
          </w:tcPr>
          <w:p w:rsidRPr="004A01B6" w:rsidR="00814F4C" w:rsidP="00DF1111" w:rsidRDefault="00814F4C" w14:paraId="2F0BE120" w14:textId="4D53F334">
            <w:pPr>
              <w:spacing w:line="276" w:lineRule="auto"/>
              <w:rPr>
                <w:rFonts w:cs="Arial"/>
                <w:sz w:val="22"/>
                <w:szCs w:val="22"/>
              </w:rPr>
            </w:pPr>
            <w:r w:rsidRPr="004A01B6">
              <w:rPr>
                <w:rFonts w:cs="Arial"/>
                <w:sz w:val="22"/>
                <w:szCs w:val="22"/>
              </w:rPr>
              <w:t>Aantal</w:t>
            </w:r>
          </w:p>
        </w:tc>
        <w:tc>
          <w:tcPr>
            <w:tcW w:w="3603" w:type="dxa"/>
            <w:tcMar/>
          </w:tcPr>
          <w:p w:rsidRPr="004A01B6" w:rsidR="00814F4C" w:rsidP="00DF1111" w:rsidRDefault="00814F4C" w14:paraId="33E401EB" w14:textId="1527CA04">
            <w:pPr>
              <w:spacing w:line="276" w:lineRule="auto"/>
              <w:rPr>
                <w:rFonts w:cs="Arial"/>
                <w:sz w:val="22"/>
                <w:szCs w:val="22"/>
              </w:rPr>
            </w:pPr>
            <w:r w:rsidRPr="004A01B6">
              <w:rPr>
                <w:rFonts w:cs="Arial"/>
                <w:sz w:val="22"/>
                <w:szCs w:val="22"/>
              </w:rPr>
              <w:t>1 stuk</w:t>
            </w:r>
          </w:p>
        </w:tc>
        <w:tc>
          <w:tcPr>
            <w:tcW w:w="3852" w:type="dxa"/>
            <w:vMerge w:val="restart"/>
            <w:tcMar/>
          </w:tcPr>
          <w:p w:rsidRPr="004A01B6" w:rsidR="00814F4C" w:rsidP="00DF1111" w:rsidRDefault="00814F4C" w14:paraId="38930FA5" w14:textId="0FCE271F">
            <w:pPr>
              <w:spacing w:line="276" w:lineRule="auto"/>
              <w:jc w:val="center"/>
              <w:rPr>
                <w:rFonts w:cs="Arial"/>
                <w:sz w:val="22"/>
                <w:szCs w:val="22"/>
              </w:rPr>
            </w:pPr>
            <w:r w:rsidRPr="004A01B6">
              <w:rPr>
                <w:rFonts w:cs="Arial"/>
                <w:noProof/>
                <w:sz w:val="22"/>
                <w:szCs w:val="22"/>
                <w:lang w:val="en-US"/>
              </w:rPr>
              <w:drawing>
                <wp:inline distT="0" distB="0" distL="0" distR="0" wp14:anchorId="093E130B" wp14:editId="2CFD2FDE">
                  <wp:extent cx="2143125" cy="2143125"/>
                  <wp:effectExtent l="0" t="0" r="0" b="0"/>
                  <wp:docPr id="2122252352" name="Afbeelding 212225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r w:rsidR="19BDBE63" w:rsidTr="19BDBE63" w14:paraId="2E112B55">
        <w:trPr>
          <w:trHeight w:val="300"/>
        </w:trPr>
        <w:tc>
          <w:tcPr>
            <w:tcW w:w="1606" w:type="dxa"/>
            <w:tcMar/>
          </w:tcPr>
          <w:p w:rsidR="3EC444B8" w:rsidP="19BDBE63" w:rsidRDefault="3EC444B8" w14:paraId="4F96FFA3" w14:textId="158E216D">
            <w:pPr>
              <w:pStyle w:val="Standaard"/>
              <w:spacing w:line="276" w:lineRule="auto"/>
              <w:rPr>
                <w:rFonts w:cs="Arial"/>
                <w:sz w:val="22"/>
                <w:szCs w:val="22"/>
              </w:rPr>
            </w:pPr>
            <w:r w:rsidRPr="19BDBE63" w:rsidR="3EC444B8">
              <w:rPr>
                <w:rFonts w:cs="Arial"/>
                <w:sz w:val="22"/>
                <w:szCs w:val="22"/>
              </w:rPr>
              <w:t>Aansluitgegevens</w:t>
            </w:r>
          </w:p>
        </w:tc>
        <w:tc>
          <w:tcPr>
            <w:tcW w:w="3603" w:type="dxa"/>
            <w:tcMar/>
          </w:tcPr>
          <w:p w:rsidR="3EC444B8" w:rsidP="19BDBE63" w:rsidRDefault="3EC444B8" w14:paraId="0297AA7D" w14:textId="331DB57B">
            <w:pPr>
              <w:pStyle w:val="Standaard"/>
              <w:spacing w:line="276" w:lineRule="auto"/>
              <w:rPr>
                <w:rFonts w:cs="Arial"/>
                <w:sz w:val="22"/>
                <w:szCs w:val="22"/>
              </w:rPr>
            </w:pPr>
            <w:r w:rsidRPr="19BDBE63" w:rsidR="3EC444B8">
              <w:rPr>
                <w:rFonts w:cs="Arial"/>
                <w:sz w:val="22"/>
                <w:szCs w:val="22"/>
              </w:rPr>
              <w:t>400V</w:t>
            </w:r>
          </w:p>
          <w:p w:rsidR="3EC444B8" w:rsidP="19BDBE63" w:rsidRDefault="3EC444B8" w14:paraId="144280F0" w14:textId="1BC39FE7">
            <w:pPr>
              <w:pStyle w:val="Standaard"/>
              <w:spacing w:line="276" w:lineRule="auto"/>
              <w:rPr>
                <w:rFonts w:cs="Arial"/>
                <w:sz w:val="22"/>
                <w:szCs w:val="22"/>
              </w:rPr>
            </w:pPr>
            <w:r w:rsidRPr="19BDBE63" w:rsidR="3EC444B8">
              <w:rPr>
                <w:rFonts w:cs="Arial"/>
                <w:sz w:val="22"/>
                <w:szCs w:val="22"/>
              </w:rPr>
              <w:t>20kW</w:t>
            </w:r>
          </w:p>
        </w:tc>
        <w:tc>
          <w:tcPr>
            <w:tcW w:w="3852" w:type="dxa"/>
            <w:vMerge/>
            <w:tcMar/>
          </w:tcPr>
          <w:p w14:paraId="24181754"/>
        </w:tc>
      </w:tr>
      <w:tr w:rsidRPr="004A01B6" w:rsidR="00814F4C" w:rsidTr="19BDBE63" w14:paraId="51979E6A" w14:textId="77777777">
        <w:trPr>
          <w:trHeight w:val="300"/>
        </w:trPr>
        <w:tc>
          <w:tcPr>
            <w:tcW w:w="1606" w:type="dxa"/>
            <w:tcMar/>
          </w:tcPr>
          <w:p w:rsidRPr="004A01B6" w:rsidR="00814F4C" w:rsidP="00DF1111" w:rsidRDefault="00814F4C" w14:paraId="11D32500" w14:textId="59662D02">
            <w:pPr>
              <w:spacing w:line="276" w:lineRule="auto"/>
              <w:rPr>
                <w:rFonts w:cs="Arial"/>
                <w:sz w:val="22"/>
                <w:szCs w:val="22"/>
              </w:rPr>
            </w:pPr>
            <w:r w:rsidRPr="004A01B6">
              <w:rPr>
                <w:rFonts w:cs="Arial"/>
                <w:sz w:val="22"/>
                <w:szCs w:val="22"/>
              </w:rPr>
              <w:t>Afm. Ca. (lxbxh)</w:t>
            </w:r>
          </w:p>
        </w:tc>
        <w:tc>
          <w:tcPr>
            <w:tcW w:w="3603" w:type="dxa"/>
            <w:tcMar/>
          </w:tcPr>
          <w:p w:rsidRPr="004A01B6" w:rsidR="00814F4C" w:rsidP="00DF1111" w:rsidRDefault="00814F4C" w14:paraId="7A5949A8" w14:textId="76CA0777">
            <w:pPr>
              <w:spacing w:line="276" w:lineRule="auto"/>
              <w:rPr>
                <w:rFonts w:cs="Arial"/>
                <w:sz w:val="22"/>
                <w:szCs w:val="22"/>
              </w:rPr>
            </w:pPr>
            <w:r w:rsidRPr="004A01B6">
              <w:rPr>
                <w:rFonts w:cs="Arial"/>
                <w:sz w:val="22"/>
                <w:szCs w:val="22"/>
              </w:rPr>
              <w:t xml:space="preserve">900x900x1050 mm </w:t>
            </w:r>
          </w:p>
        </w:tc>
        <w:tc>
          <w:tcPr>
            <w:tcW w:w="3852" w:type="dxa"/>
            <w:vMerge/>
            <w:tcMar/>
          </w:tcPr>
          <w:p w:rsidRPr="004A01B6" w:rsidR="00814F4C" w:rsidP="00DF1111" w:rsidRDefault="00814F4C" w14:paraId="3C12E197" w14:textId="77777777">
            <w:pPr>
              <w:spacing w:line="276" w:lineRule="auto"/>
              <w:rPr>
                <w:rFonts w:cs="Arial"/>
                <w:sz w:val="22"/>
                <w:szCs w:val="22"/>
              </w:rPr>
            </w:pPr>
          </w:p>
        </w:tc>
      </w:tr>
      <w:tr w:rsidRPr="004A01B6" w:rsidR="00814F4C" w:rsidTr="19BDBE63" w14:paraId="49C848E3" w14:textId="77777777">
        <w:trPr>
          <w:trHeight w:val="300"/>
        </w:trPr>
        <w:tc>
          <w:tcPr>
            <w:tcW w:w="1606" w:type="dxa"/>
            <w:tcMar/>
          </w:tcPr>
          <w:p w:rsidRPr="004A01B6" w:rsidR="00814F4C" w:rsidP="00DF1111" w:rsidRDefault="00814F4C" w14:paraId="5964B858" w14:textId="56AF4A22">
            <w:pPr>
              <w:spacing w:line="276" w:lineRule="auto"/>
              <w:rPr>
                <w:rFonts w:cs="Arial"/>
                <w:sz w:val="22"/>
                <w:szCs w:val="22"/>
              </w:rPr>
            </w:pPr>
            <w:r w:rsidRPr="004A01B6">
              <w:rPr>
                <w:rFonts w:cs="Arial"/>
                <w:sz w:val="22"/>
                <w:szCs w:val="22"/>
              </w:rPr>
              <w:t>Capaciteit</w:t>
            </w:r>
          </w:p>
        </w:tc>
        <w:tc>
          <w:tcPr>
            <w:tcW w:w="3603" w:type="dxa"/>
            <w:tcMar/>
          </w:tcPr>
          <w:p w:rsidRPr="004A01B6" w:rsidR="00814F4C" w:rsidP="00DF1111" w:rsidRDefault="00814F4C" w14:paraId="7D243DC2" w14:textId="2F41834E">
            <w:pPr>
              <w:spacing w:line="276" w:lineRule="auto"/>
              <w:rPr>
                <w:rFonts w:cs="Arial"/>
                <w:sz w:val="22"/>
                <w:szCs w:val="22"/>
              </w:rPr>
            </w:pPr>
            <w:r w:rsidRPr="004A01B6">
              <w:rPr>
                <w:rFonts w:cs="Arial"/>
                <w:sz w:val="22"/>
                <w:szCs w:val="22"/>
              </w:rPr>
              <w:t>10 niveaus x 1/1 GN</w:t>
            </w:r>
          </w:p>
        </w:tc>
        <w:tc>
          <w:tcPr>
            <w:tcW w:w="3852" w:type="dxa"/>
            <w:vMerge/>
            <w:tcMar/>
          </w:tcPr>
          <w:p w:rsidRPr="004A01B6" w:rsidR="00814F4C" w:rsidP="00DF1111" w:rsidRDefault="00814F4C" w14:paraId="34D0F620" w14:textId="77777777">
            <w:pPr>
              <w:spacing w:line="276" w:lineRule="auto"/>
              <w:rPr>
                <w:rFonts w:cs="Arial"/>
                <w:sz w:val="22"/>
                <w:szCs w:val="22"/>
              </w:rPr>
            </w:pPr>
          </w:p>
        </w:tc>
      </w:tr>
      <w:tr w:rsidRPr="004A01B6" w:rsidR="00814F4C" w:rsidTr="19BDBE63" w14:paraId="348E94FA" w14:textId="77777777">
        <w:trPr>
          <w:trHeight w:val="300"/>
        </w:trPr>
        <w:tc>
          <w:tcPr>
            <w:tcW w:w="1606" w:type="dxa"/>
            <w:tcMar/>
          </w:tcPr>
          <w:p w:rsidRPr="004A01B6" w:rsidR="00814F4C" w:rsidP="00DF1111" w:rsidRDefault="00814F4C" w14:paraId="7454241D" w14:textId="4634FF1F">
            <w:pPr>
              <w:spacing w:line="276" w:lineRule="auto"/>
              <w:rPr>
                <w:rFonts w:cs="Arial"/>
                <w:sz w:val="22"/>
                <w:szCs w:val="22"/>
              </w:rPr>
            </w:pPr>
            <w:r w:rsidRPr="004A01B6">
              <w:rPr>
                <w:rFonts w:cs="Arial"/>
                <w:sz w:val="22"/>
                <w:szCs w:val="22"/>
              </w:rPr>
              <w:t>Onderstel</w:t>
            </w:r>
          </w:p>
        </w:tc>
        <w:tc>
          <w:tcPr>
            <w:tcW w:w="3603" w:type="dxa"/>
            <w:tcMar/>
          </w:tcPr>
          <w:p w:rsidR="475D164B" w:rsidP="19BDBE63" w:rsidRDefault="475D164B" w14:paraId="58B62955" w14:textId="3C2A9B91">
            <w:pPr>
              <w:spacing w:line="276" w:lineRule="auto"/>
              <w:rPr>
                <w:rFonts w:cs="Arial"/>
                <w:sz w:val="22"/>
                <w:szCs w:val="22"/>
              </w:rPr>
            </w:pPr>
            <w:r w:rsidRPr="19BDBE63" w:rsidR="475D164B">
              <w:rPr>
                <w:rFonts w:cs="Arial"/>
                <w:sz w:val="22"/>
                <w:szCs w:val="22"/>
              </w:rPr>
              <w:t xml:space="preserve">Op open onderste, kopse kant dichtgelast </w:t>
            </w:r>
          </w:p>
          <w:p w:rsidRPr="004A01B6" w:rsidR="00814F4C" w:rsidP="00DF1111" w:rsidRDefault="00814F4C" w14:paraId="55C5FB6E" w14:textId="793C06A0">
            <w:pPr>
              <w:spacing w:line="276" w:lineRule="auto"/>
              <w:rPr>
                <w:rFonts w:cs="Arial"/>
                <w:sz w:val="22"/>
                <w:szCs w:val="22"/>
              </w:rPr>
            </w:pPr>
            <w:r w:rsidRPr="004A01B6">
              <w:rPr>
                <w:rFonts w:cs="Arial"/>
                <w:sz w:val="22"/>
                <w:szCs w:val="22"/>
              </w:rPr>
              <w:t>Gesloten</w:t>
            </w:r>
          </w:p>
          <w:p w:rsidRPr="004A01B6" w:rsidR="00814F4C" w:rsidP="00DF1111" w:rsidRDefault="00814F4C" w14:paraId="092E5EDB" w14:textId="5A75F3FC">
            <w:pPr>
              <w:spacing w:line="276" w:lineRule="auto"/>
              <w:rPr>
                <w:rFonts w:cs="Arial"/>
                <w:sz w:val="22"/>
                <w:szCs w:val="22"/>
              </w:rPr>
            </w:pPr>
            <w:r w:rsidRPr="004A01B6">
              <w:rPr>
                <w:rFonts w:cs="Arial"/>
                <w:sz w:val="22"/>
                <w:szCs w:val="22"/>
              </w:rPr>
              <w:t>Mogelijkheid tot inschuiven 1/1 GN</w:t>
            </w:r>
          </w:p>
        </w:tc>
        <w:tc>
          <w:tcPr>
            <w:tcW w:w="3852" w:type="dxa"/>
            <w:vMerge/>
            <w:tcMar/>
          </w:tcPr>
          <w:p w:rsidRPr="004A01B6" w:rsidR="00814F4C" w:rsidP="00DF1111" w:rsidRDefault="00814F4C" w14:paraId="24BAFD9B" w14:textId="77777777">
            <w:pPr>
              <w:spacing w:line="276" w:lineRule="auto"/>
              <w:rPr>
                <w:rFonts w:cs="Arial"/>
                <w:sz w:val="22"/>
                <w:szCs w:val="22"/>
              </w:rPr>
            </w:pPr>
          </w:p>
        </w:tc>
      </w:tr>
      <w:tr w:rsidRPr="004A01B6" w:rsidR="00814F4C" w:rsidTr="19BDBE63" w14:paraId="4E502BAB" w14:textId="77777777">
        <w:trPr>
          <w:trHeight w:val="300"/>
        </w:trPr>
        <w:tc>
          <w:tcPr>
            <w:tcW w:w="1606" w:type="dxa"/>
            <w:tcMar/>
          </w:tcPr>
          <w:p w:rsidRPr="004A01B6" w:rsidR="00814F4C" w:rsidP="00DF1111" w:rsidRDefault="00814F4C" w14:paraId="52CA32C9" w14:textId="0CC43345">
            <w:pPr>
              <w:spacing w:line="276" w:lineRule="auto"/>
              <w:rPr>
                <w:rFonts w:cs="Arial"/>
                <w:sz w:val="22"/>
                <w:szCs w:val="22"/>
              </w:rPr>
            </w:pPr>
            <w:r w:rsidRPr="004A01B6">
              <w:rPr>
                <w:rFonts w:cs="Arial"/>
                <w:sz w:val="22"/>
                <w:szCs w:val="22"/>
              </w:rPr>
              <w:t>Specificaties</w:t>
            </w:r>
          </w:p>
        </w:tc>
        <w:tc>
          <w:tcPr>
            <w:tcW w:w="3603" w:type="dxa"/>
            <w:tcMar/>
          </w:tcPr>
          <w:p w:rsidRPr="004A01B6" w:rsidR="00814F4C" w:rsidP="00DF1111" w:rsidRDefault="00814F4C" w14:paraId="5C83B57B" w14:textId="696C6841">
            <w:pPr>
              <w:spacing w:line="276" w:lineRule="auto"/>
              <w:rPr>
                <w:rFonts w:cs="Arial"/>
                <w:sz w:val="22"/>
                <w:szCs w:val="22"/>
              </w:rPr>
            </w:pPr>
            <w:r w:rsidRPr="004A01B6">
              <w:rPr>
                <w:rFonts w:cs="Arial"/>
                <w:sz w:val="22"/>
                <w:szCs w:val="22"/>
              </w:rPr>
              <w:t>Combinatie hete lucht/stoom</w:t>
            </w:r>
          </w:p>
          <w:p w:rsidRPr="004A01B6" w:rsidR="00814F4C" w:rsidP="00DF1111" w:rsidRDefault="00814F4C" w14:paraId="23BCDE05" w14:textId="3509DDC3">
            <w:pPr>
              <w:spacing w:line="276" w:lineRule="auto"/>
              <w:rPr>
                <w:rFonts w:cs="Arial"/>
                <w:sz w:val="22"/>
                <w:szCs w:val="22"/>
              </w:rPr>
            </w:pPr>
            <w:r w:rsidRPr="004A01B6">
              <w:rPr>
                <w:rFonts w:cs="Arial"/>
                <w:sz w:val="22"/>
                <w:szCs w:val="22"/>
              </w:rPr>
              <w:t>Elektrisch</w:t>
            </w:r>
          </w:p>
          <w:p w:rsidRPr="004A01B6" w:rsidR="00814F4C" w:rsidP="00DF1111" w:rsidRDefault="00814F4C" w14:paraId="2D95EA5B" w14:textId="77777777">
            <w:pPr>
              <w:spacing w:line="276" w:lineRule="auto"/>
              <w:rPr>
                <w:rFonts w:cs="Arial"/>
                <w:sz w:val="22"/>
                <w:szCs w:val="22"/>
              </w:rPr>
            </w:pPr>
            <w:r w:rsidRPr="19BDBE63" w:rsidR="00814F4C">
              <w:rPr>
                <w:rFonts w:cs="Arial"/>
                <w:sz w:val="22"/>
                <w:szCs w:val="22"/>
              </w:rPr>
              <w:t>Thermostatisch regelbaar</w:t>
            </w:r>
          </w:p>
          <w:p w:rsidR="186DDEDC" w:rsidP="19BDBE63" w:rsidRDefault="186DDEDC" w14:paraId="1C5F2EE8" w14:textId="649C5490">
            <w:pPr>
              <w:spacing w:line="276" w:lineRule="auto"/>
              <w:rPr>
                <w:rFonts w:cs="Arial"/>
                <w:sz w:val="22"/>
                <w:szCs w:val="22"/>
              </w:rPr>
            </w:pPr>
            <w:r w:rsidRPr="19BDBE63" w:rsidR="186DDEDC">
              <w:rPr>
                <w:rFonts w:cs="Arial"/>
                <w:sz w:val="22"/>
                <w:szCs w:val="22"/>
              </w:rPr>
              <w:t>Touchscreen met intelligente besturing (programmeerbaar)</w:t>
            </w:r>
          </w:p>
          <w:p w:rsidRPr="004A01B6" w:rsidR="00814F4C" w:rsidP="00DF1111" w:rsidRDefault="00814F4C" w14:paraId="275EAFC8" w14:textId="2FCD86EB">
            <w:pPr>
              <w:spacing w:line="276" w:lineRule="auto"/>
              <w:rPr>
                <w:rFonts w:cs="Arial"/>
                <w:sz w:val="22"/>
                <w:szCs w:val="22"/>
              </w:rPr>
            </w:pPr>
            <w:r w:rsidRPr="004A01B6">
              <w:rPr>
                <w:rFonts w:cs="Arial"/>
                <w:sz w:val="22"/>
                <w:szCs w:val="22"/>
              </w:rPr>
              <w:t>Reinigingsprogramma</w:t>
            </w:r>
          </w:p>
        </w:tc>
        <w:tc>
          <w:tcPr>
            <w:tcW w:w="3852" w:type="dxa"/>
            <w:vMerge/>
            <w:tcMar/>
          </w:tcPr>
          <w:p w:rsidRPr="004A01B6" w:rsidR="00814F4C" w:rsidP="00DF1111" w:rsidRDefault="00814F4C" w14:paraId="3AF7FE16" w14:textId="77777777">
            <w:pPr>
              <w:spacing w:line="276" w:lineRule="auto"/>
              <w:rPr>
                <w:rFonts w:cs="Arial"/>
                <w:sz w:val="22"/>
                <w:szCs w:val="22"/>
              </w:rPr>
            </w:pPr>
          </w:p>
        </w:tc>
      </w:tr>
      <w:tr w:rsidRPr="004A01B6" w:rsidR="00814F4C" w:rsidTr="19BDBE63" w14:paraId="127D5B0A" w14:textId="77777777">
        <w:trPr>
          <w:trHeight w:val="300"/>
        </w:trPr>
        <w:tc>
          <w:tcPr>
            <w:tcW w:w="1606" w:type="dxa"/>
            <w:tcMar/>
          </w:tcPr>
          <w:p w:rsidRPr="004A01B6" w:rsidR="00814F4C" w:rsidP="00DF1111" w:rsidRDefault="00814F4C" w14:paraId="0D75387B" w14:textId="1F648F3F">
            <w:pPr>
              <w:spacing w:line="276" w:lineRule="auto"/>
              <w:rPr>
                <w:rFonts w:cs="Arial"/>
                <w:sz w:val="22"/>
                <w:szCs w:val="22"/>
              </w:rPr>
            </w:pPr>
            <w:r w:rsidRPr="004A01B6">
              <w:rPr>
                <w:rFonts w:cs="Arial"/>
                <w:sz w:val="22"/>
                <w:szCs w:val="22"/>
              </w:rPr>
              <w:t>Accessoires</w:t>
            </w:r>
          </w:p>
        </w:tc>
        <w:tc>
          <w:tcPr>
            <w:tcW w:w="3603" w:type="dxa"/>
            <w:tcMar/>
          </w:tcPr>
          <w:p w:rsidRPr="004A01B6" w:rsidR="00814F4C" w:rsidP="00DF1111" w:rsidRDefault="00814F4C" w14:paraId="72232813" w14:textId="14C2C274">
            <w:pPr>
              <w:spacing w:line="276" w:lineRule="auto"/>
              <w:rPr>
                <w:rFonts w:cs="Arial"/>
                <w:sz w:val="22"/>
                <w:szCs w:val="22"/>
              </w:rPr>
            </w:pPr>
            <w:r w:rsidRPr="004A01B6">
              <w:rPr>
                <w:rFonts w:cs="Arial"/>
                <w:sz w:val="22"/>
                <w:szCs w:val="22"/>
              </w:rPr>
              <w:t>Verrijdbaar ovenrek</w:t>
            </w:r>
          </w:p>
          <w:p w:rsidRPr="004A01B6" w:rsidR="00814F4C" w:rsidP="00DF1111" w:rsidRDefault="00814F4C" w14:paraId="7DA08D6D" w14:textId="310D56B3">
            <w:pPr>
              <w:spacing w:line="276" w:lineRule="auto"/>
              <w:rPr>
                <w:rFonts w:cs="Arial"/>
                <w:sz w:val="22"/>
                <w:szCs w:val="22"/>
              </w:rPr>
            </w:pPr>
            <w:r w:rsidRPr="004A01B6">
              <w:rPr>
                <w:rFonts w:cs="Arial"/>
                <w:sz w:val="22"/>
                <w:szCs w:val="22"/>
              </w:rPr>
              <w:t>Transportwagen ovenrek</w:t>
            </w:r>
          </w:p>
          <w:p w:rsidRPr="004A01B6" w:rsidR="00814F4C" w:rsidP="00DF1111" w:rsidRDefault="00814F4C" w14:paraId="6EC5D274" w14:textId="0C5281DF">
            <w:pPr>
              <w:spacing w:line="276" w:lineRule="auto"/>
              <w:rPr>
                <w:rFonts w:cs="Arial"/>
                <w:sz w:val="22"/>
                <w:szCs w:val="22"/>
              </w:rPr>
            </w:pPr>
            <w:r w:rsidRPr="004A01B6">
              <w:rPr>
                <w:rFonts w:cs="Arial"/>
                <w:sz w:val="22"/>
                <w:szCs w:val="22"/>
              </w:rPr>
              <w:t>Kerntemperatuurmeter</w:t>
            </w:r>
          </w:p>
        </w:tc>
        <w:tc>
          <w:tcPr>
            <w:tcW w:w="3852" w:type="dxa"/>
            <w:vMerge/>
            <w:tcMar/>
          </w:tcPr>
          <w:p w:rsidRPr="004A01B6" w:rsidR="00814F4C" w:rsidP="00DF1111" w:rsidRDefault="00814F4C" w14:paraId="2B1B16BB" w14:textId="77777777">
            <w:pPr>
              <w:spacing w:line="276" w:lineRule="auto"/>
              <w:rPr>
                <w:rFonts w:cs="Arial"/>
                <w:sz w:val="22"/>
                <w:szCs w:val="22"/>
              </w:rPr>
            </w:pPr>
          </w:p>
        </w:tc>
      </w:tr>
      <w:tr w:rsidR="00814F4C" w:rsidTr="19BDBE63" w14:paraId="7A5336D9" w14:textId="77777777">
        <w:trPr>
          <w:trHeight w:val="300"/>
        </w:trPr>
        <w:tc>
          <w:tcPr>
            <w:tcW w:w="1606" w:type="dxa"/>
            <w:tcMar/>
          </w:tcPr>
          <w:p w:rsidR="00814F4C" w:rsidP="0C84E42D" w:rsidRDefault="00814F4C" w14:paraId="556D3A95" w14:textId="32BCD452">
            <w:pPr>
              <w:spacing w:line="276" w:lineRule="auto"/>
              <w:rPr>
                <w:rFonts w:cs="Arial"/>
                <w:sz w:val="22"/>
                <w:szCs w:val="22"/>
              </w:rPr>
            </w:pPr>
            <w:r w:rsidRPr="0C84E42D">
              <w:rPr>
                <w:rFonts w:cs="Arial"/>
                <w:sz w:val="22"/>
                <w:szCs w:val="22"/>
              </w:rPr>
              <w:t>Kwaliteitsrange</w:t>
            </w:r>
          </w:p>
        </w:tc>
        <w:tc>
          <w:tcPr>
            <w:tcW w:w="3603" w:type="dxa"/>
            <w:tcMar/>
          </w:tcPr>
          <w:p w:rsidR="00814F4C" w:rsidP="153C6A4B" w:rsidRDefault="00814F4C" w14:paraId="685F237E" w14:textId="27412151">
            <w:pPr>
              <w:spacing w:line="276" w:lineRule="auto"/>
              <w:rPr>
                <w:rFonts w:cs="Arial"/>
                <w:sz w:val="22"/>
                <w:szCs w:val="22"/>
              </w:rPr>
            </w:pPr>
            <w:r w:rsidRPr="153C6A4B">
              <w:rPr>
                <w:rFonts w:cs="Arial"/>
                <w:sz w:val="22"/>
                <w:szCs w:val="22"/>
              </w:rPr>
              <w:t>Rational, Convoterm of gelijkwaardig</w:t>
            </w:r>
            <w:r w:rsidRPr="153C6A4B" w:rsidR="2A3963EA">
              <w:rPr>
                <w:rFonts w:cs="Arial"/>
                <w:sz w:val="22"/>
                <w:szCs w:val="22"/>
              </w:rPr>
              <w:t xml:space="preserve">, </w:t>
            </w:r>
            <w:r w:rsidRPr="153C6A4B" w:rsidR="3BAFE075">
              <w:rPr>
                <w:rFonts w:cs="Arial"/>
                <w:sz w:val="22"/>
                <w:szCs w:val="22"/>
              </w:rPr>
              <w:t>levensduur bij intensief gebruik minimaal 10 jaar</w:t>
            </w:r>
          </w:p>
        </w:tc>
        <w:tc>
          <w:tcPr>
            <w:tcW w:w="3852" w:type="dxa"/>
            <w:vMerge/>
            <w:tcMar/>
          </w:tcPr>
          <w:p w:rsidR="00814F4C" w:rsidP="0C84E42D" w:rsidRDefault="00814F4C" w14:paraId="495A13FE" w14:textId="3168F33A">
            <w:pPr>
              <w:spacing w:line="276" w:lineRule="auto"/>
              <w:jc w:val="center"/>
            </w:pPr>
          </w:p>
        </w:tc>
      </w:tr>
    </w:tbl>
    <w:p w:rsidRPr="004A01B6" w:rsidR="00640BE5" w:rsidP="00DF1111" w:rsidRDefault="00640BE5" w14:paraId="768194A6" w14:textId="6E192450">
      <w:pPr>
        <w:spacing w:line="276" w:lineRule="auto"/>
        <w:rPr>
          <w:rFonts w:ascii="Arial" w:hAnsi="Arial" w:cs="Arial"/>
        </w:rPr>
      </w:pPr>
    </w:p>
    <w:p w:rsidRPr="004A01B6" w:rsidR="23D5C688" w:rsidP="00DF1111" w:rsidRDefault="23D5C688" w14:paraId="77742D2D" w14:textId="6A7DF4F1">
      <w:pPr>
        <w:spacing w:line="276" w:lineRule="auto"/>
        <w:rPr>
          <w:rFonts w:ascii="Arial" w:hAnsi="Arial" w:cs="Arial"/>
        </w:rPr>
      </w:pPr>
      <w:r w:rsidRPr="004A01B6">
        <w:rPr>
          <w:rFonts w:ascii="Arial" w:hAnsi="Arial" w:cs="Arial"/>
        </w:rPr>
        <w:t xml:space="preserve">2.5 </w:t>
      </w:r>
      <w:r w:rsidRPr="004A01B6" w:rsidR="3FFDF1A7">
        <w:rPr>
          <w:rFonts w:ascii="Arial" w:hAnsi="Arial" w:cs="Arial"/>
        </w:rPr>
        <w:t>C</w:t>
      </w:r>
      <w:r w:rsidRPr="004A01B6">
        <w:rPr>
          <w:rFonts w:ascii="Arial" w:hAnsi="Arial" w:cs="Arial"/>
        </w:rPr>
        <w:t>ombisteamer</w:t>
      </w:r>
    </w:p>
    <w:tbl>
      <w:tblPr>
        <w:tblStyle w:val="Tabelraster"/>
        <w:tblW w:w="9061" w:type="dxa"/>
        <w:tblLook w:val="04A0" w:firstRow="1" w:lastRow="0" w:firstColumn="1" w:lastColumn="0" w:noHBand="0" w:noVBand="1"/>
      </w:tblPr>
      <w:tblGrid>
        <w:gridCol w:w="1606"/>
        <w:gridCol w:w="3627"/>
        <w:gridCol w:w="3828"/>
      </w:tblGrid>
      <w:tr w:rsidRPr="004A01B6" w:rsidR="00814F4C" w:rsidTr="19BDBE63" w14:paraId="6E20A45D" w14:textId="77777777">
        <w:trPr>
          <w:trHeight w:val="300"/>
        </w:trPr>
        <w:tc>
          <w:tcPr>
            <w:tcW w:w="1606" w:type="dxa"/>
            <w:tcMar/>
          </w:tcPr>
          <w:p w:rsidRPr="004A01B6" w:rsidR="00814F4C" w:rsidP="00DF1111" w:rsidRDefault="00814F4C" w14:paraId="003358EE" w14:textId="4D53F334">
            <w:pPr>
              <w:spacing w:line="276" w:lineRule="auto"/>
              <w:rPr>
                <w:rFonts w:cs="Arial"/>
                <w:sz w:val="22"/>
                <w:szCs w:val="22"/>
              </w:rPr>
            </w:pPr>
            <w:r w:rsidRPr="004A01B6">
              <w:rPr>
                <w:rFonts w:cs="Arial"/>
                <w:sz w:val="22"/>
                <w:szCs w:val="22"/>
              </w:rPr>
              <w:t>Aantal</w:t>
            </w:r>
          </w:p>
        </w:tc>
        <w:tc>
          <w:tcPr>
            <w:tcW w:w="3627" w:type="dxa"/>
            <w:tcMar/>
          </w:tcPr>
          <w:p w:rsidRPr="004A01B6" w:rsidR="00814F4C" w:rsidP="00DF1111" w:rsidRDefault="00814F4C" w14:paraId="1C01560A" w14:textId="3807D346">
            <w:pPr>
              <w:spacing w:line="276" w:lineRule="auto"/>
              <w:rPr>
                <w:rFonts w:cs="Arial"/>
                <w:sz w:val="22"/>
                <w:szCs w:val="22"/>
              </w:rPr>
            </w:pPr>
            <w:r w:rsidRPr="19BDBE63" w:rsidR="00814F4C">
              <w:rPr>
                <w:rFonts w:cs="Arial"/>
                <w:sz w:val="22"/>
                <w:szCs w:val="22"/>
              </w:rPr>
              <w:t>2 stuks</w:t>
            </w:r>
          </w:p>
        </w:tc>
        <w:tc>
          <w:tcPr>
            <w:tcW w:w="3828" w:type="dxa"/>
            <w:vMerge w:val="restart"/>
            <w:tcMar/>
          </w:tcPr>
          <w:p w:rsidRPr="004A01B6" w:rsidR="00814F4C" w:rsidP="00DF1111" w:rsidRDefault="00814F4C" w14:paraId="6EFA2EA6" w14:textId="330A3020">
            <w:pPr>
              <w:spacing w:line="276" w:lineRule="auto"/>
              <w:jc w:val="center"/>
              <w:rPr>
                <w:rFonts w:cs="Arial"/>
                <w:sz w:val="22"/>
                <w:szCs w:val="22"/>
              </w:rPr>
            </w:pPr>
            <w:r w:rsidRPr="004A01B6">
              <w:rPr>
                <w:rFonts w:cs="Arial"/>
                <w:noProof/>
                <w:sz w:val="22"/>
                <w:szCs w:val="22"/>
                <w:lang w:val="en-US"/>
              </w:rPr>
              <w:drawing>
                <wp:inline distT="0" distB="0" distL="0" distR="0" wp14:anchorId="32BD881D" wp14:editId="28B5A75E">
                  <wp:extent cx="1551475" cy="3191968"/>
                  <wp:effectExtent l="0" t="0" r="0" b="0"/>
                  <wp:docPr id="1608426036" name="Afbeelding 160842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551475" cy="3191968"/>
                          </a:xfrm>
                          <a:prstGeom prst="rect">
                            <a:avLst/>
                          </a:prstGeom>
                        </pic:spPr>
                      </pic:pic>
                    </a:graphicData>
                  </a:graphic>
                </wp:inline>
              </w:drawing>
            </w:r>
          </w:p>
        </w:tc>
      </w:tr>
      <w:tr w:rsidR="19BDBE63" w:rsidTr="19BDBE63" w14:paraId="341CA24B">
        <w:trPr>
          <w:trHeight w:val="300"/>
        </w:trPr>
        <w:tc>
          <w:tcPr>
            <w:tcW w:w="1606" w:type="dxa"/>
            <w:tcMar/>
          </w:tcPr>
          <w:p w:rsidR="7644AE5F" w:rsidP="19BDBE63" w:rsidRDefault="7644AE5F" w14:paraId="6FB404D1" w14:textId="0B0BA4B1">
            <w:pPr>
              <w:pStyle w:val="Standaard"/>
              <w:spacing w:line="276" w:lineRule="auto"/>
              <w:rPr>
                <w:rFonts w:cs="Arial"/>
                <w:sz w:val="22"/>
                <w:szCs w:val="22"/>
              </w:rPr>
            </w:pPr>
            <w:r w:rsidRPr="19BDBE63" w:rsidR="7644AE5F">
              <w:rPr>
                <w:rFonts w:cs="Arial"/>
                <w:sz w:val="22"/>
                <w:szCs w:val="22"/>
              </w:rPr>
              <w:t>Aansluitgegevens</w:t>
            </w:r>
          </w:p>
        </w:tc>
        <w:tc>
          <w:tcPr>
            <w:tcW w:w="3627" w:type="dxa"/>
            <w:tcMar/>
          </w:tcPr>
          <w:p w:rsidR="7644AE5F" w:rsidP="19BDBE63" w:rsidRDefault="7644AE5F" w14:paraId="463DFA75" w14:textId="253EAED1">
            <w:pPr>
              <w:pStyle w:val="Standaard"/>
              <w:spacing w:line="276" w:lineRule="auto"/>
              <w:rPr>
                <w:rFonts w:cs="Arial"/>
                <w:sz w:val="22"/>
                <w:szCs w:val="22"/>
              </w:rPr>
            </w:pPr>
            <w:r w:rsidRPr="19BDBE63" w:rsidR="7644AE5F">
              <w:rPr>
                <w:rFonts w:cs="Arial"/>
                <w:sz w:val="22"/>
                <w:szCs w:val="22"/>
              </w:rPr>
              <w:t>400V</w:t>
            </w:r>
          </w:p>
          <w:p w:rsidR="7644AE5F" w:rsidP="19BDBE63" w:rsidRDefault="7644AE5F" w14:paraId="5043DEC6" w14:textId="20AD001A">
            <w:pPr>
              <w:pStyle w:val="Standaard"/>
              <w:spacing w:line="276" w:lineRule="auto"/>
              <w:rPr>
                <w:rFonts w:cs="Arial"/>
                <w:sz w:val="22"/>
                <w:szCs w:val="22"/>
              </w:rPr>
            </w:pPr>
            <w:r w:rsidRPr="19BDBE63" w:rsidR="7644AE5F">
              <w:rPr>
                <w:rFonts w:cs="Arial"/>
                <w:sz w:val="22"/>
                <w:szCs w:val="22"/>
              </w:rPr>
              <w:t>37kW</w:t>
            </w:r>
          </w:p>
        </w:tc>
        <w:tc>
          <w:tcPr>
            <w:tcW w:w="3828" w:type="dxa"/>
            <w:vMerge/>
            <w:tcMar/>
          </w:tcPr>
          <w:p w14:paraId="27138F7E"/>
        </w:tc>
      </w:tr>
      <w:tr w:rsidRPr="004A01B6" w:rsidR="00814F4C" w:rsidTr="19BDBE63" w14:paraId="77714045" w14:textId="77777777">
        <w:trPr>
          <w:trHeight w:val="300"/>
        </w:trPr>
        <w:tc>
          <w:tcPr>
            <w:tcW w:w="1606" w:type="dxa"/>
            <w:tcMar/>
          </w:tcPr>
          <w:p w:rsidRPr="004A01B6" w:rsidR="00814F4C" w:rsidP="00DF1111" w:rsidRDefault="00814F4C" w14:paraId="336F6F53" w14:textId="59662D02">
            <w:pPr>
              <w:spacing w:line="276" w:lineRule="auto"/>
              <w:rPr>
                <w:rFonts w:cs="Arial"/>
                <w:sz w:val="22"/>
                <w:szCs w:val="22"/>
              </w:rPr>
            </w:pPr>
            <w:r w:rsidRPr="004A01B6">
              <w:rPr>
                <w:rFonts w:cs="Arial"/>
                <w:sz w:val="22"/>
                <w:szCs w:val="22"/>
              </w:rPr>
              <w:t>Afm. Ca. (lxbxh)</w:t>
            </w:r>
          </w:p>
        </w:tc>
        <w:tc>
          <w:tcPr>
            <w:tcW w:w="3627" w:type="dxa"/>
            <w:tcMar/>
          </w:tcPr>
          <w:p w:rsidRPr="004A01B6" w:rsidR="00814F4C" w:rsidP="00DF1111" w:rsidRDefault="00814F4C" w14:paraId="36099C5C" w14:textId="46B1F309">
            <w:pPr>
              <w:spacing w:line="276" w:lineRule="auto"/>
              <w:rPr>
                <w:rFonts w:cs="Arial"/>
                <w:sz w:val="22"/>
                <w:szCs w:val="22"/>
              </w:rPr>
            </w:pPr>
            <w:r w:rsidRPr="004A01B6">
              <w:rPr>
                <w:rFonts w:cs="Arial"/>
                <w:sz w:val="22"/>
                <w:szCs w:val="22"/>
              </w:rPr>
              <w:t xml:space="preserve">900x900x1800 mm </w:t>
            </w:r>
          </w:p>
        </w:tc>
        <w:tc>
          <w:tcPr>
            <w:tcW w:w="3828" w:type="dxa"/>
            <w:vMerge/>
            <w:tcMar/>
          </w:tcPr>
          <w:p w:rsidRPr="004A01B6" w:rsidR="00814F4C" w:rsidP="00DF1111" w:rsidRDefault="00814F4C" w14:paraId="149CA9C4" w14:textId="77777777">
            <w:pPr>
              <w:spacing w:line="276" w:lineRule="auto"/>
              <w:rPr>
                <w:rFonts w:cs="Arial"/>
                <w:sz w:val="22"/>
                <w:szCs w:val="22"/>
              </w:rPr>
            </w:pPr>
          </w:p>
        </w:tc>
      </w:tr>
      <w:tr w:rsidRPr="004A01B6" w:rsidR="00814F4C" w:rsidTr="19BDBE63" w14:paraId="03CA3D51" w14:textId="77777777">
        <w:trPr>
          <w:trHeight w:val="300"/>
        </w:trPr>
        <w:tc>
          <w:tcPr>
            <w:tcW w:w="1606" w:type="dxa"/>
            <w:tcMar/>
          </w:tcPr>
          <w:p w:rsidRPr="004A01B6" w:rsidR="00814F4C" w:rsidP="00DF1111" w:rsidRDefault="00814F4C" w14:paraId="7A1E086D" w14:textId="56AF4A22">
            <w:pPr>
              <w:spacing w:line="276" w:lineRule="auto"/>
              <w:rPr>
                <w:rFonts w:cs="Arial"/>
                <w:sz w:val="22"/>
                <w:szCs w:val="22"/>
              </w:rPr>
            </w:pPr>
            <w:r w:rsidRPr="004A01B6">
              <w:rPr>
                <w:rFonts w:cs="Arial"/>
                <w:sz w:val="22"/>
                <w:szCs w:val="22"/>
              </w:rPr>
              <w:t>Capaciteit</w:t>
            </w:r>
          </w:p>
        </w:tc>
        <w:tc>
          <w:tcPr>
            <w:tcW w:w="3627" w:type="dxa"/>
            <w:tcMar/>
          </w:tcPr>
          <w:p w:rsidRPr="004A01B6" w:rsidR="00814F4C" w:rsidP="00DF1111" w:rsidRDefault="00814F4C" w14:paraId="367AB2B7" w14:textId="0D378633">
            <w:pPr>
              <w:spacing w:line="276" w:lineRule="auto"/>
              <w:rPr>
                <w:rFonts w:cs="Arial"/>
                <w:sz w:val="22"/>
                <w:szCs w:val="22"/>
              </w:rPr>
            </w:pPr>
            <w:r w:rsidRPr="004A01B6">
              <w:rPr>
                <w:rFonts w:cs="Arial"/>
                <w:sz w:val="22"/>
                <w:szCs w:val="22"/>
              </w:rPr>
              <w:t>20 niveaus x 1/1 GN</w:t>
            </w:r>
          </w:p>
        </w:tc>
        <w:tc>
          <w:tcPr>
            <w:tcW w:w="3828" w:type="dxa"/>
            <w:vMerge/>
            <w:tcMar/>
          </w:tcPr>
          <w:p w:rsidRPr="004A01B6" w:rsidR="00814F4C" w:rsidP="00DF1111" w:rsidRDefault="00814F4C" w14:paraId="5CF025F7" w14:textId="77777777">
            <w:pPr>
              <w:spacing w:line="276" w:lineRule="auto"/>
              <w:rPr>
                <w:rFonts w:cs="Arial"/>
                <w:sz w:val="22"/>
                <w:szCs w:val="22"/>
              </w:rPr>
            </w:pPr>
          </w:p>
        </w:tc>
      </w:tr>
      <w:tr w:rsidRPr="004A01B6" w:rsidR="00814F4C" w:rsidTr="19BDBE63" w14:paraId="51345823" w14:textId="77777777">
        <w:trPr>
          <w:trHeight w:val="300"/>
        </w:trPr>
        <w:tc>
          <w:tcPr>
            <w:tcW w:w="1606" w:type="dxa"/>
            <w:tcMar/>
          </w:tcPr>
          <w:p w:rsidRPr="004A01B6" w:rsidR="00814F4C" w:rsidP="00DF1111" w:rsidRDefault="00814F4C" w14:paraId="62A0DBDC" w14:textId="0CC43345">
            <w:pPr>
              <w:spacing w:line="276" w:lineRule="auto"/>
              <w:rPr>
                <w:rFonts w:cs="Arial"/>
                <w:sz w:val="22"/>
                <w:szCs w:val="22"/>
              </w:rPr>
            </w:pPr>
            <w:r w:rsidRPr="004A01B6">
              <w:rPr>
                <w:rFonts w:cs="Arial"/>
                <w:sz w:val="22"/>
                <w:szCs w:val="22"/>
              </w:rPr>
              <w:t>Specificaties</w:t>
            </w:r>
          </w:p>
        </w:tc>
        <w:tc>
          <w:tcPr>
            <w:tcW w:w="3627" w:type="dxa"/>
            <w:tcMar/>
          </w:tcPr>
          <w:p w:rsidRPr="004A01B6" w:rsidR="00814F4C" w:rsidP="00DF1111" w:rsidRDefault="00814F4C" w14:paraId="069074A7" w14:textId="696C6841">
            <w:pPr>
              <w:spacing w:line="276" w:lineRule="auto"/>
              <w:rPr>
                <w:rFonts w:cs="Arial"/>
                <w:sz w:val="22"/>
                <w:szCs w:val="22"/>
              </w:rPr>
            </w:pPr>
            <w:r w:rsidRPr="004A01B6">
              <w:rPr>
                <w:rFonts w:cs="Arial"/>
                <w:sz w:val="22"/>
                <w:szCs w:val="22"/>
              </w:rPr>
              <w:t>Combinatie hete lucht/stoom</w:t>
            </w:r>
          </w:p>
          <w:p w:rsidRPr="004A01B6" w:rsidR="00814F4C" w:rsidP="00DF1111" w:rsidRDefault="00814F4C" w14:paraId="21AE3966" w14:textId="3509DDC3">
            <w:pPr>
              <w:spacing w:line="276" w:lineRule="auto"/>
              <w:rPr>
                <w:rFonts w:cs="Arial"/>
                <w:sz w:val="22"/>
                <w:szCs w:val="22"/>
              </w:rPr>
            </w:pPr>
            <w:r w:rsidRPr="004A01B6">
              <w:rPr>
                <w:rFonts w:cs="Arial"/>
                <w:sz w:val="22"/>
                <w:szCs w:val="22"/>
              </w:rPr>
              <w:t>Elektrisch</w:t>
            </w:r>
          </w:p>
          <w:p w:rsidRPr="004A01B6" w:rsidR="00814F4C" w:rsidP="00DF1111" w:rsidRDefault="00814F4C" w14:paraId="22DED86B" w14:textId="77777777">
            <w:pPr>
              <w:spacing w:line="276" w:lineRule="auto"/>
              <w:rPr>
                <w:rFonts w:cs="Arial"/>
                <w:sz w:val="22"/>
                <w:szCs w:val="22"/>
              </w:rPr>
            </w:pPr>
            <w:r w:rsidRPr="19BDBE63" w:rsidR="00814F4C">
              <w:rPr>
                <w:rFonts w:cs="Arial"/>
                <w:sz w:val="22"/>
                <w:szCs w:val="22"/>
              </w:rPr>
              <w:t>Thermostatisch regelbaar</w:t>
            </w:r>
          </w:p>
          <w:p w:rsidR="5BF00FA5" w:rsidP="19BDBE63" w:rsidRDefault="5BF00FA5" w14:paraId="7DF5A834" w14:textId="230BD4E7">
            <w:pPr>
              <w:spacing w:line="276" w:lineRule="auto"/>
              <w:rPr>
                <w:rFonts w:cs="Arial"/>
                <w:sz w:val="22"/>
                <w:szCs w:val="22"/>
              </w:rPr>
            </w:pPr>
            <w:r w:rsidRPr="19BDBE63" w:rsidR="5BF00FA5">
              <w:rPr>
                <w:rFonts w:cs="Arial"/>
                <w:sz w:val="22"/>
                <w:szCs w:val="22"/>
              </w:rPr>
              <w:t>Touchscreen met intelligente besturing (programmeerbaar)</w:t>
            </w:r>
          </w:p>
          <w:p w:rsidRPr="004A01B6" w:rsidR="00814F4C" w:rsidP="00DF1111" w:rsidRDefault="00814F4C" w14:paraId="3BC232D8" w14:textId="363510CA">
            <w:pPr>
              <w:spacing w:line="276" w:lineRule="auto"/>
              <w:rPr>
                <w:rFonts w:cs="Arial"/>
                <w:sz w:val="22"/>
                <w:szCs w:val="22"/>
              </w:rPr>
            </w:pPr>
            <w:r w:rsidRPr="004A01B6">
              <w:rPr>
                <w:rFonts w:cs="Arial"/>
                <w:sz w:val="22"/>
                <w:szCs w:val="22"/>
              </w:rPr>
              <w:t>Reinigingsprogramma</w:t>
            </w:r>
          </w:p>
        </w:tc>
        <w:tc>
          <w:tcPr>
            <w:tcW w:w="3828" w:type="dxa"/>
            <w:vMerge/>
            <w:tcMar/>
          </w:tcPr>
          <w:p w:rsidRPr="004A01B6" w:rsidR="00814F4C" w:rsidP="00DF1111" w:rsidRDefault="00814F4C" w14:paraId="26C47346" w14:textId="77777777">
            <w:pPr>
              <w:spacing w:line="276" w:lineRule="auto"/>
              <w:rPr>
                <w:rFonts w:cs="Arial"/>
                <w:sz w:val="22"/>
                <w:szCs w:val="22"/>
              </w:rPr>
            </w:pPr>
          </w:p>
        </w:tc>
      </w:tr>
      <w:tr w:rsidRPr="004A01B6" w:rsidR="00814F4C" w:rsidTr="19BDBE63" w14:paraId="51BB8FE4" w14:textId="77777777">
        <w:trPr>
          <w:trHeight w:val="300"/>
        </w:trPr>
        <w:tc>
          <w:tcPr>
            <w:tcW w:w="1606" w:type="dxa"/>
            <w:tcMar/>
          </w:tcPr>
          <w:p w:rsidRPr="004A01B6" w:rsidR="00814F4C" w:rsidP="00DF1111" w:rsidRDefault="00814F4C" w14:paraId="265DAA8E" w14:textId="1F648F3F">
            <w:pPr>
              <w:spacing w:line="276" w:lineRule="auto"/>
              <w:rPr>
                <w:rFonts w:cs="Arial"/>
                <w:sz w:val="22"/>
                <w:szCs w:val="22"/>
              </w:rPr>
            </w:pPr>
            <w:r w:rsidRPr="004A01B6">
              <w:rPr>
                <w:rFonts w:cs="Arial"/>
                <w:sz w:val="22"/>
                <w:szCs w:val="22"/>
              </w:rPr>
              <w:t>Accessoires</w:t>
            </w:r>
          </w:p>
        </w:tc>
        <w:tc>
          <w:tcPr>
            <w:tcW w:w="3627" w:type="dxa"/>
            <w:tcMar/>
          </w:tcPr>
          <w:p w:rsidRPr="004A01B6" w:rsidR="00814F4C" w:rsidP="00DF1111" w:rsidRDefault="00814F4C" w14:paraId="6B8C0F8F" w14:textId="43213367">
            <w:pPr>
              <w:spacing w:line="276" w:lineRule="auto"/>
              <w:rPr>
                <w:rFonts w:cs="Arial"/>
                <w:sz w:val="22"/>
                <w:szCs w:val="22"/>
              </w:rPr>
            </w:pPr>
            <w:r w:rsidRPr="004A01B6">
              <w:rPr>
                <w:rFonts w:cs="Arial"/>
                <w:sz w:val="22"/>
                <w:szCs w:val="22"/>
              </w:rPr>
              <w:t>Inrijdbaar ovenrek</w:t>
            </w:r>
          </w:p>
          <w:p w:rsidRPr="004A01B6" w:rsidR="00814F4C" w:rsidP="00DF1111" w:rsidRDefault="00814F4C" w14:paraId="4EE99687" w14:textId="0C5281DF">
            <w:pPr>
              <w:spacing w:line="276" w:lineRule="auto"/>
              <w:rPr>
                <w:rFonts w:cs="Arial"/>
                <w:sz w:val="22"/>
                <w:szCs w:val="22"/>
              </w:rPr>
            </w:pPr>
            <w:r w:rsidRPr="004A01B6">
              <w:rPr>
                <w:rFonts w:cs="Arial"/>
                <w:sz w:val="22"/>
                <w:szCs w:val="22"/>
              </w:rPr>
              <w:t>Kerntemperatuurmeter</w:t>
            </w:r>
          </w:p>
        </w:tc>
        <w:tc>
          <w:tcPr>
            <w:tcW w:w="3828" w:type="dxa"/>
            <w:vMerge/>
            <w:tcMar/>
          </w:tcPr>
          <w:p w:rsidRPr="004A01B6" w:rsidR="00814F4C" w:rsidP="00DF1111" w:rsidRDefault="00814F4C" w14:paraId="58407347" w14:textId="77777777">
            <w:pPr>
              <w:spacing w:line="276" w:lineRule="auto"/>
              <w:rPr>
                <w:rFonts w:cs="Arial"/>
                <w:sz w:val="22"/>
                <w:szCs w:val="22"/>
              </w:rPr>
            </w:pPr>
          </w:p>
        </w:tc>
      </w:tr>
      <w:tr w:rsidR="00814F4C" w:rsidTr="19BDBE63" w14:paraId="1FE987F1" w14:textId="77777777">
        <w:trPr>
          <w:trHeight w:val="300"/>
        </w:trPr>
        <w:tc>
          <w:tcPr>
            <w:tcW w:w="1606" w:type="dxa"/>
            <w:tcMar/>
          </w:tcPr>
          <w:p w:rsidR="00814F4C" w:rsidP="0C84E42D" w:rsidRDefault="00814F4C" w14:paraId="0E588266" w14:textId="32BCD452">
            <w:pPr>
              <w:spacing w:line="276" w:lineRule="auto"/>
              <w:rPr>
                <w:rFonts w:cs="Arial"/>
                <w:sz w:val="22"/>
                <w:szCs w:val="22"/>
              </w:rPr>
            </w:pPr>
            <w:r w:rsidRPr="0C84E42D">
              <w:rPr>
                <w:rFonts w:cs="Arial"/>
                <w:sz w:val="22"/>
                <w:szCs w:val="22"/>
              </w:rPr>
              <w:t>Kwaliteitsrange</w:t>
            </w:r>
          </w:p>
        </w:tc>
        <w:tc>
          <w:tcPr>
            <w:tcW w:w="3627" w:type="dxa"/>
            <w:tcMar/>
          </w:tcPr>
          <w:p w:rsidR="00814F4C" w:rsidP="153C6A4B" w:rsidRDefault="00814F4C" w14:paraId="69CBE63B" w14:textId="3A8F3F8F">
            <w:pPr>
              <w:spacing w:line="276" w:lineRule="auto"/>
              <w:rPr>
                <w:rFonts w:cs="Arial"/>
                <w:sz w:val="22"/>
                <w:szCs w:val="22"/>
              </w:rPr>
            </w:pPr>
            <w:r w:rsidRPr="153C6A4B">
              <w:rPr>
                <w:rFonts w:cs="Arial"/>
                <w:sz w:val="22"/>
                <w:szCs w:val="22"/>
              </w:rPr>
              <w:t>Rational, Convoterm of gelijkwaardig</w:t>
            </w:r>
            <w:r w:rsidRPr="153C6A4B" w:rsidR="2A3963EA">
              <w:rPr>
                <w:rFonts w:cs="Arial"/>
                <w:sz w:val="22"/>
                <w:szCs w:val="22"/>
              </w:rPr>
              <w:t xml:space="preserve">, </w:t>
            </w:r>
            <w:r w:rsidRPr="153C6A4B" w:rsidR="4D454A34">
              <w:rPr>
                <w:rFonts w:cs="Arial"/>
                <w:sz w:val="22"/>
                <w:szCs w:val="22"/>
              </w:rPr>
              <w:t>levensduur bij intensief gebruik minimaal 10 jaar</w:t>
            </w:r>
          </w:p>
        </w:tc>
        <w:tc>
          <w:tcPr>
            <w:tcW w:w="3828" w:type="dxa"/>
            <w:vMerge/>
            <w:tcMar/>
          </w:tcPr>
          <w:p w:rsidR="00814F4C" w:rsidP="0C84E42D" w:rsidRDefault="00814F4C" w14:paraId="12B6D8FF" w14:textId="3168F33A">
            <w:pPr>
              <w:spacing w:line="276" w:lineRule="auto"/>
              <w:jc w:val="center"/>
            </w:pPr>
          </w:p>
        </w:tc>
      </w:tr>
    </w:tbl>
    <w:p w:rsidRPr="004A01B6" w:rsidR="0085047A" w:rsidP="00DF1111" w:rsidRDefault="0085047A" w14:paraId="34B063F8" w14:textId="77777777">
      <w:pPr>
        <w:spacing w:line="276" w:lineRule="auto"/>
        <w:rPr>
          <w:rFonts w:ascii="Arial" w:hAnsi="Arial" w:cs="Arial"/>
        </w:rPr>
      </w:pPr>
    </w:p>
    <w:p w:rsidR="00CF1254" w:rsidRDefault="00CF1254" w14:paraId="719A42C8" w14:textId="77777777">
      <w:pPr>
        <w:rPr>
          <w:rFonts w:ascii="Arial" w:hAnsi="Arial" w:cs="Arial"/>
        </w:rPr>
      </w:pPr>
      <w:r>
        <w:rPr>
          <w:rFonts w:ascii="Arial" w:hAnsi="Arial" w:cs="Arial"/>
        </w:rPr>
        <w:br w:type="page"/>
      </w:r>
    </w:p>
    <w:p w:rsidRPr="004A01B6" w:rsidR="00640BE5" w:rsidP="00DF1111" w:rsidRDefault="007F7A31" w14:paraId="64308CC1" w14:textId="1A741019">
      <w:pPr>
        <w:spacing w:line="276" w:lineRule="auto"/>
        <w:rPr>
          <w:rFonts w:ascii="Arial" w:hAnsi="Arial" w:cs="Arial"/>
        </w:rPr>
      </w:pPr>
      <w:r w:rsidRPr="004A01B6">
        <w:rPr>
          <w:rFonts w:ascii="Arial" w:hAnsi="Arial" w:cs="Arial"/>
        </w:rPr>
        <w:t>2.</w:t>
      </w:r>
      <w:r w:rsidRPr="004A01B6" w:rsidR="0085047A">
        <w:rPr>
          <w:rFonts w:ascii="Arial" w:hAnsi="Arial" w:cs="Arial"/>
        </w:rPr>
        <w:t>6</w:t>
      </w:r>
      <w:r w:rsidRPr="004A01B6">
        <w:rPr>
          <w:rFonts w:ascii="Arial" w:hAnsi="Arial" w:cs="Arial"/>
        </w:rPr>
        <w:t xml:space="preserve"> </w:t>
      </w:r>
      <w:r w:rsidRPr="004A01B6" w:rsidR="00640BE5">
        <w:rPr>
          <w:rFonts w:ascii="Arial" w:hAnsi="Arial" w:cs="Arial"/>
        </w:rPr>
        <w:t>Blastchiller</w:t>
      </w:r>
      <w:r w:rsidRPr="004A01B6" w:rsidR="5E1288A7">
        <w:rPr>
          <w:rFonts w:ascii="Arial" w:hAnsi="Arial" w:cs="Arial"/>
        </w:rPr>
        <w:t xml:space="preserve"> (snelkoeler)</w:t>
      </w:r>
    </w:p>
    <w:tbl>
      <w:tblPr>
        <w:tblStyle w:val="Tabelraster"/>
        <w:tblW w:w="9061" w:type="dxa"/>
        <w:tblLook w:val="04A0" w:firstRow="1" w:lastRow="0" w:firstColumn="1" w:lastColumn="0" w:noHBand="0" w:noVBand="1"/>
      </w:tblPr>
      <w:tblGrid>
        <w:gridCol w:w="1620"/>
        <w:gridCol w:w="3565"/>
        <w:gridCol w:w="3876"/>
      </w:tblGrid>
      <w:tr w:rsidRPr="004A01B6" w:rsidR="00814F4C" w:rsidTr="153C6A4B" w14:paraId="7BB4AF4A" w14:textId="77777777">
        <w:trPr>
          <w:trHeight w:val="300"/>
        </w:trPr>
        <w:tc>
          <w:tcPr>
            <w:tcW w:w="1620" w:type="dxa"/>
          </w:tcPr>
          <w:p w:rsidRPr="004A01B6" w:rsidR="00814F4C" w:rsidP="00DF1111" w:rsidRDefault="00814F4C" w14:paraId="45DDD98A" w14:textId="77777777">
            <w:pPr>
              <w:spacing w:line="276" w:lineRule="auto"/>
              <w:rPr>
                <w:rFonts w:cs="Arial"/>
                <w:sz w:val="22"/>
                <w:szCs w:val="22"/>
              </w:rPr>
            </w:pPr>
            <w:r w:rsidRPr="004A01B6">
              <w:rPr>
                <w:rFonts w:cs="Arial"/>
                <w:sz w:val="22"/>
                <w:szCs w:val="22"/>
              </w:rPr>
              <w:t>Aantal</w:t>
            </w:r>
          </w:p>
        </w:tc>
        <w:tc>
          <w:tcPr>
            <w:tcW w:w="3565" w:type="dxa"/>
          </w:tcPr>
          <w:p w:rsidRPr="004A01B6" w:rsidR="00814F4C" w:rsidP="00DF1111" w:rsidRDefault="00814F4C" w14:paraId="6AEF5C4C" w14:textId="0732A568">
            <w:pPr>
              <w:spacing w:line="276" w:lineRule="auto"/>
              <w:rPr>
                <w:rFonts w:cs="Arial"/>
                <w:sz w:val="22"/>
                <w:szCs w:val="22"/>
              </w:rPr>
            </w:pPr>
            <w:r w:rsidRPr="004A01B6">
              <w:rPr>
                <w:rFonts w:cs="Arial"/>
                <w:sz w:val="22"/>
                <w:szCs w:val="22"/>
              </w:rPr>
              <w:t>1 stuk</w:t>
            </w:r>
          </w:p>
        </w:tc>
        <w:tc>
          <w:tcPr>
            <w:tcW w:w="3876" w:type="dxa"/>
            <w:vMerge w:val="restart"/>
          </w:tcPr>
          <w:p w:rsidRPr="004A01B6" w:rsidR="00814F4C" w:rsidP="00DF1111" w:rsidRDefault="00814F4C" w14:paraId="7593A8F0" w14:textId="346A4822">
            <w:pPr>
              <w:spacing w:line="276" w:lineRule="auto"/>
              <w:jc w:val="center"/>
              <w:rPr>
                <w:rFonts w:cs="Arial"/>
                <w:sz w:val="22"/>
                <w:szCs w:val="22"/>
              </w:rPr>
            </w:pPr>
            <w:r w:rsidRPr="004A01B6">
              <w:rPr>
                <w:rFonts w:cs="Arial"/>
                <w:noProof/>
                <w:sz w:val="22"/>
                <w:szCs w:val="22"/>
                <w:lang w:val="en-US"/>
              </w:rPr>
              <w:drawing>
                <wp:inline distT="0" distB="0" distL="0" distR="0" wp14:anchorId="1A02D81F" wp14:editId="11C33480">
                  <wp:extent cx="2143125" cy="2143125"/>
                  <wp:effectExtent l="0" t="0" r="0" b="0"/>
                  <wp:docPr id="2028680563" name="Afbeelding 202868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c>
      </w:tr>
      <w:tr w:rsidRPr="004A01B6" w:rsidR="00814F4C" w:rsidTr="153C6A4B" w14:paraId="62691C6C" w14:textId="77777777">
        <w:trPr>
          <w:trHeight w:val="300"/>
        </w:trPr>
        <w:tc>
          <w:tcPr>
            <w:tcW w:w="1620" w:type="dxa"/>
          </w:tcPr>
          <w:p w:rsidRPr="004A01B6" w:rsidR="00814F4C" w:rsidP="00DF1111" w:rsidRDefault="00814F4C" w14:paraId="5DB5A86F" w14:textId="77777777">
            <w:pPr>
              <w:spacing w:line="276" w:lineRule="auto"/>
              <w:rPr>
                <w:rFonts w:cs="Arial"/>
                <w:sz w:val="22"/>
                <w:szCs w:val="22"/>
              </w:rPr>
            </w:pPr>
            <w:r w:rsidRPr="004A01B6">
              <w:rPr>
                <w:rFonts w:cs="Arial"/>
                <w:sz w:val="22"/>
                <w:szCs w:val="22"/>
              </w:rPr>
              <w:t>Afm. ca.</w:t>
            </w:r>
          </w:p>
        </w:tc>
        <w:tc>
          <w:tcPr>
            <w:tcW w:w="3565" w:type="dxa"/>
          </w:tcPr>
          <w:p w:rsidRPr="004A01B6" w:rsidR="00814F4C" w:rsidP="00DF1111" w:rsidRDefault="00814F4C" w14:paraId="1D0BA296" w14:textId="0119F31E">
            <w:pPr>
              <w:spacing w:line="276" w:lineRule="auto"/>
              <w:rPr>
                <w:rFonts w:cs="Arial"/>
                <w:sz w:val="22"/>
                <w:szCs w:val="22"/>
              </w:rPr>
            </w:pPr>
            <w:r w:rsidRPr="004A01B6">
              <w:rPr>
                <w:rFonts w:cs="Arial"/>
                <w:sz w:val="22"/>
                <w:szCs w:val="22"/>
              </w:rPr>
              <w:t xml:space="preserve">1000x1200 mm </w:t>
            </w:r>
          </w:p>
        </w:tc>
        <w:tc>
          <w:tcPr>
            <w:tcW w:w="3876" w:type="dxa"/>
            <w:vMerge/>
          </w:tcPr>
          <w:p w:rsidRPr="004A01B6" w:rsidR="00814F4C" w:rsidP="00DF1111" w:rsidRDefault="00814F4C" w14:paraId="74106B4E" w14:textId="77777777">
            <w:pPr>
              <w:spacing w:line="276" w:lineRule="auto"/>
              <w:rPr>
                <w:rFonts w:cs="Arial"/>
                <w:sz w:val="22"/>
                <w:szCs w:val="22"/>
              </w:rPr>
            </w:pPr>
          </w:p>
        </w:tc>
      </w:tr>
      <w:tr w:rsidRPr="004A01B6" w:rsidR="00814F4C" w:rsidTr="153C6A4B" w14:paraId="47D187EE" w14:textId="77777777">
        <w:trPr>
          <w:trHeight w:val="300"/>
        </w:trPr>
        <w:tc>
          <w:tcPr>
            <w:tcW w:w="1620" w:type="dxa"/>
          </w:tcPr>
          <w:p w:rsidRPr="00B06ED5" w:rsidR="00814F4C" w:rsidP="00DF1111" w:rsidRDefault="00814F4C" w14:paraId="2751EB22" w14:textId="66E66B6C">
            <w:pPr>
              <w:spacing w:line="276" w:lineRule="auto"/>
              <w:rPr>
                <w:rFonts w:cs="Arial"/>
                <w:sz w:val="22"/>
                <w:szCs w:val="22"/>
              </w:rPr>
            </w:pPr>
            <w:r w:rsidRPr="00B06ED5">
              <w:rPr>
                <w:rFonts w:cs="Arial"/>
                <w:sz w:val="22"/>
                <w:szCs w:val="22"/>
              </w:rPr>
              <w:t>Capaciteit</w:t>
            </w:r>
          </w:p>
        </w:tc>
        <w:tc>
          <w:tcPr>
            <w:tcW w:w="3565" w:type="dxa"/>
          </w:tcPr>
          <w:p w:rsidRPr="00B06ED5" w:rsidR="00814F4C" w:rsidP="00DF1111" w:rsidRDefault="00B06ED5" w14:paraId="0CB64714" w14:textId="7F2A160B">
            <w:pPr>
              <w:spacing w:line="276" w:lineRule="auto"/>
              <w:rPr>
                <w:rFonts w:cs="Arial"/>
                <w:sz w:val="22"/>
                <w:szCs w:val="22"/>
              </w:rPr>
            </w:pPr>
            <w:r w:rsidRPr="00B06ED5">
              <w:rPr>
                <w:rFonts w:cs="Arial"/>
                <w:sz w:val="22"/>
                <w:szCs w:val="22"/>
              </w:rPr>
              <w:t>60</w:t>
            </w:r>
            <w:r>
              <w:rPr>
                <w:rFonts w:cs="Arial"/>
                <w:sz w:val="22"/>
                <w:szCs w:val="22"/>
              </w:rPr>
              <w:t xml:space="preserve"> kg</w:t>
            </w:r>
          </w:p>
        </w:tc>
        <w:tc>
          <w:tcPr>
            <w:tcW w:w="3876" w:type="dxa"/>
            <w:vMerge/>
          </w:tcPr>
          <w:p w:rsidRPr="004A01B6" w:rsidR="00814F4C" w:rsidP="00DF1111" w:rsidRDefault="00814F4C" w14:paraId="66DF7730" w14:textId="77777777">
            <w:pPr>
              <w:spacing w:line="276" w:lineRule="auto"/>
              <w:rPr>
                <w:rFonts w:cs="Arial"/>
                <w:sz w:val="22"/>
                <w:szCs w:val="22"/>
              </w:rPr>
            </w:pPr>
          </w:p>
        </w:tc>
      </w:tr>
      <w:tr w:rsidRPr="004A01B6" w:rsidR="00814F4C" w:rsidTr="153C6A4B" w14:paraId="063DAAF4" w14:textId="77777777">
        <w:trPr>
          <w:trHeight w:val="300"/>
        </w:trPr>
        <w:tc>
          <w:tcPr>
            <w:tcW w:w="1620" w:type="dxa"/>
          </w:tcPr>
          <w:p w:rsidRPr="004A01B6" w:rsidR="00814F4C" w:rsidP="00DF1111" w:rsidRDefault="00814F4C" w14:paraId="75744375" w14:textId="77777777">
            <w:pPr>
              <w:spacing w:line="276" w:lineRule="auto"/>
              <w:rPr>
                <w:rFonts w:cs="Arial"/>
                <w:sz w:val="22"/>
                <w:szCs w:val="22"/>
              </w:rPr>
            </w:pPr>
            <w:r w:rsidRPr="004A01B6">
              <w:rPr>
                <w:rFonts w:cs="Arial"/>
                <w:sz w:val="22"/>
                <w:szCs w:val="22"/>
              </w:rPr>
              <w:t>Frame</w:t>
            </w:r>
          </w:p>
        </w:tc>
        <w:tc>
          <w:tcPr>
            <w:tcW w:w="3565" w:type="dxa"/>
          </w:tcPr>
          <w:p w:rsidRPr="004A01B6" w:rsidR="00814F4C" w:rsidP="00DF1111" w:rsidRDefault="00814F4C" w14:paraId="084CD2BF" w14:textId="3EDB64AF">
            <w:pPr>
              <w:spacing w:line="276" w:lineRule="auto"/>
              <w:rPr>
                <w:rFonts w:cs="Arial"/>
                <w:sz w:val="22"/>
                <w:szCs w:val="22"/>
              </w:rPr>
            </w:pPr>
            <w:r w:rsidRPr="004A01B6">
              <w:rPr>
                <w:rFonts w:cs="Arial"/>
                <w:sz w:val="22"/>
                <w:szCs w:val="22"/>
              </w:rPr>
              <w:t xml:space="preserve">Op poten </w:t>
            </w:r>
          </w:p>
        </w:tc>
        <w:tc>
          <w:tcPr>
            <w:tcW w:w="3876" w:type="dxa"/>
            <w:vMerge/>
          </w:tcPr>
          <w:p w:rsidRPr="004A01B6" w:rsidR="00814F4C" w:rsidP="00DF1111" w:rsidRDefault="00814F4C" w14:paraId="473721D4" w14:textId="77777777">
            <w:pPr>
              <w:spacing w:line="276" w:lineRule="auto"/>
              <w:rPr>
                <w:rFonts w:cs="Arial"/>
                <w:sz w:val="22"/>
                <w:szCs w:val="22"/>
              </w:rPr>
            </w:pPr>
          </w:p>
        </w:tc>
      </w:tr>
      <w:tr w:rsidRPr="004A01B6" w:rsidR="00814F4C" w:rsidTr="153C6A4B" w14:paraId="49E79C03" w14:textId="77777777">
        <w:trPr>
          <w:trHeight w:val="300"/>
        </w:trPr>
        <w:tc>
          <w:tcPr>
            <w:tcW w:w="1620" w:type="dxa"/>
          </w:tcPr>
          <w:p w:rsidRPr="004A01B6" w:rsidR="00814F4C" w:rsidP="00DF1111" w:rsidRDefault="00814F4C" w14:paraId="06D403A6" w14:textId="77777777">
            <w:pPr>
              <w:spacing w:line="276" w:lineRule="auto"/>
              <w:rPr>
                <w:rFonts w:cs="Arial"/>
                <w:sz w:val="22"/>
                <w:szCs w:val="22"/>
              </w:rPr>
            </w:pPr>
            <w:r w:rsidRPr="004A01B6">
              <w:rPr>
                <w:rFonts w:cs="Arial"/>
                <w:sz w:val="22"/>
                <w:szCs w:val="22"/>
              </w:rPr>
              <w:t>Specificaties</w:t>
            </w:r>
          </w:p>
        </w:tc>
        <w:tc>
          <w:tcPr>
            <w:tcW w:w="3565" w:type="dxa"/>
          </w:tcPr>
          <w:p w:rsidRPr="004A01B6" w:rsidR="00814F4C" w:rsidP="00DF1111" w:rsidRDefault="00814F4C" w14:paraId="009A61C2" w14:textId="77777777">
            <w:pPr>
              <w:spacing w:line="276" w:lineRule="auto"/>
              <w:rPr>
                <w:rFonts w:cs="Arial"/>
                <w:sz w:val="22"/>
                <w:szCs w:val="22"/>
              </w:rPr>
            </w:pPr>
            <w:r w:rsidRPr="004A01B6">
              <w:rPr>
                <w:rFonts w:cs="Arial"/>
                <w:sz w:val="22"/>
                <w:szCs w:val="22"/>
              </w:rPr>
              <w:t xml:space="preserve">+70 graden Celcius naar -18 graden Celcius </w:t>
            </w:r>
          </w:p>
          <w:p w:rsidRPr="004A01B6" w:rsidR="00814F4C" w:rsidP="00DF1111" w:rsidRDefault="00814F4C" w14:paraId="2A1FDA0A" w14:textId="680AC7A8">
            <w:pPr>
              <w:spacing w:line="276" w:lineRule="auto"/>
              <w:rPr>
                <w:rFonts w:cs="Arial"/>
                <w:sz w:val="22"/>
                <w:szCs w:val="22"/>
              </w:rPr>
            </w:pPr>
            <w:r w:rsidRPr="004A01B6">
              <w:rPr>
                <w:rFonts w:cs="Arial"/>
                <w:sz w:val="22"/>
                <w:szCs w:val="22"/>
              </w:rPr>
              <w:t>Thermostatisch regelbaar</w:t>
            </w:r>
          </w:p>
          <w:p w:rsidR="00814F4C" w:rsidP="00DF1111" w:rsidRDefault="00814F4C" w14:paraId="066B99B7" w14:textId="77777777">
            <w:pPr>
              <w:spacing w:line="276" w:lineRule="auto"/>
              <w:rPr>
                <w:rFonts w:cs="Arial"/>
                <w:sz w:val="22"/>
                <w:szCs w:val="22"/>
              </w:rPr>
            </w:pPr>
            <w:r w:rsidRPr="004A01B6">
              <w:rPr>
                <w:rFonts w:cs="Arial"/>
                <w:sz w:val="22"/>
                <w:szCs w:val="22"/>
              </w:rPr>
              <w:t>Automatische ontdooing</w:t>
            </w:r>
          </w:p>
          <w:p w:rsidRPr="004A01B6" w:rsidR="00261A9D" w:rsidP="00DF1111" w:rsidRDefault="00261A9D" w14:paraId="22FC737F" w14:textId="1FA48D35">
            <w:pPr>
              <w:spacing w:line="276" w:lineRule="auto"/>
              <w:rPr>
                <w:rFonts w:cs="Arial"/>
                <w:sz w:val="22"/>
                <w:szCs w:val="22"/>
              </w:rPr>
            </w:pPr>
            <w:r>
              <w:rPr>
                <w:rFonts w:cs="Arial"/>
                <w:sz w:val="22"/>
                <w:szCs w:val="22"/>
              </w:rPr>
              <w:t>Compatible met inrijdbaar ovenrek (zie 2.5)</w:t>
            </w:r>
          </w:p>
        </w:tc>
        <w:tc>
          <w:tcPr>
            <w:tcW w:w="3876" w:type="dxa"/>
            <w:vMerge/>
          </w:tcPr>
          <w:p w:rsidRPr="004A01B6" w:rsidR="00814F4C" w:rsidP="00DF1111" w:rsidRDefault="00814F4C" w14:paraId="231266E5" w14:textId="77777777">
            <w:pPr>
              <w:spacing w:line="276" w:lineRule="auto"/>
              <w:rPr>
                <w:rFonts w:cs="Arial"/>
                <w:sz w:val="22"/>
                <w:szCs w:val="22"/>
              </w:rPr>
            </w:pPr>
          </w:p>
        </w:tc>
      </w:tr>
      <w:tr w:rsidR="00814F4C" w:rsidTr="153C6A4B" w14:paraId="4012E112" w14:textId="77777777">
        <w:trPr>
          <w:trHeight w:val="300"/>
        </w:trPr>
        <w:tc>
          <w:tcPr>
            <w:tcW w:w="1620" w:type="dxa"/>
          </w:tcPr>
          <w:p w:rsidR="00814F4C" w:rsidP="0C84E42D" w:rsidRDefault="00814F4C" w14:paraId="3CCD2549" w14:textId="32BCD452">
            <w:pPr>
              <w:spacing w:line="276" w:lineRule="auto"/>
              <w:rPr>
                <w:rFonts w:cs="Arial"/>
                <w:sz w:val="22"/>
                <w:szCs w:val="22"/>
              </w:rPr>
            </w:pPr>
            <w:r w:rsidRPr="0C84E42D">
              <w:rPr>
                <w:rFonts w:cs="Arial"/>
                <w:sz w:val="22"/>
                <w:szCs w:val="22"/>
              </w:rPr>
              <w:t>Kwaliteitsrange</w:t>
            </w:r>
          </w:p>
        </w:tc>
        <w:tc>
          <w:tcPr>
            <w:tcW w:w="3565" w:type="dxa"/>
          </w:tcPr>
          <w:p w:rsidR="00814F4C" w:rsidP="153C6A4B" w:rsidRDefault="00814F4C" w14:paraId="6DB773B7" w14:textId="727C8140">
            <w:pPr>
              <w:spacing w:line="276" w:lineRule="auto"/>
              <w:rPr>
                <w:rFonts w:cs="Arial"/>
                <w:sz w:val="22"/>
                <w:szCs w:val="22"/>
              </w:rPr>
            </w:pPr>
            <w:r w:rsidRPr="153C6A4B">
              <w:rPr>
                <w:rFonts w:cs="Arial"/>
                <w:sz w:val="22"/>
                <w:szCs w:val="22"/>
              </w:rPr>
              <w:t>Gram</w:t>
            </w:r>
            <w:r w:rsidR="00B07A82">
              <w:rPr>
                <w:rFonts w:cs="Arial"/>
                <w:sz w:val="22"/>
                <w:szCs w:val="22"/>
              </w:rPr>
              <w:t xml:space="preserve"> </w:t>
            </w:r>
            <w:r w:rsidRPr="153C6A4B">
              <w:rPr>
                <w:rFonts w:cs="Arial"/>
                <w:sz w:val="22"/>
                <w:szCs w:val="22"/>
              </w:rPr>
              <w:t>of gelijkwaardig</w:t>
            </w:r>
            <w:r w:rsidRPr="153C6A4B" w:rsidR="2A3963EA">
              <w:rPr>
                <w:rFonts w:cs="Arial"/>
                <w:sz w:val="22"/>
                <w:szCs w:val="22"/>
              </w:rPr>
              <w:t xml:space="preserve">, </w:t>
            </w:r>
            <w:r w:rsidRPr="153C6A4B" w:rsidR="6A5631FE">
              <w:rPr>
                <w:rFonts w:cs="Arial"/>
                <w:sz w:val="22"/>
                <w:szCs w:val="22"/>
              </w:rPr>
              <w:t>levensduur bij intensief gebruik minimaal 10 jaar</w:t>
            </w:r>
          </w:p>
        </w:tc>
        <w:tc>
          <w:tcPr>
            <w:tcW w:w="3876" w:type="dxa"/>
            <w:vMerge/>
          </w:tcPr>
          <w:p w:rsidR="00814F4C" w:rsidP="0C84E42D" w:rsidRDefault="00814F4C" w14:paraId="39C6CA29" w14:textId="3168F33A">
            <w:pPr>
              <w:spacing w:line="276" w:lineRule="auto"/>
              <w:jc w:val="center"/>
            </w:pPr>
          </w:p>
        </w:tc>
      </w:tr>
    </w:tbl>
    <w:p w:rsidRPr="004A01B6" w:rsidR="00640BE5" w:rsidP="00DF1111" w:rsidRDefault="00640BE5" w14:paraId="41D985A5" w14:textId="596EE7F3">
      <w:pPr>
        <w:spacing w:line="276" w:lineRule="auto"/>
        <w:rPr>
          <w:rFonts w:ascii="Arial" w:hAnsi="Arial" w:cs="Arial"/>
        </w:rPr>
      </w:pPr>
    </w:p>
    <w:p w:rsidRPr="004A01B6" w:rsidR="00EF0E0A" w:rsidP="00DF1111" w:rsidRDefault="007F7A31" w14:paraId="3AF6A414" w14:textId="2A8345B5">
      <w:pPr>
        <w:spacing w:line="276" w:lineRule="auto"/>
        <w:rPr>
          <w:rFonts w:ascii="Arial" w:hAnsi="Arial" w:cs="Arial"/>
        </w:rPr>
      </w:pPr>
      <w:r w:rsidRPr="0C84E42D">
        <w:rPr>
          <w:rFonts w:ascii="Arial" w:hAnsi="Arial" w:cs="Arial"/>
        </w:rPr>
        <w:t xml:space="preserve">2.7 </w:t>
      </w:r>
      <w:r w:rsidRPr="0C84E42D" w:rsidR="00EF0E0A">
        <w:rPr>
          <w:rFonts w:ascii="Arial" w:hAnsi="Arial" w:cs="Arial"/>
        </w:rPr>
        <w:t>Inductieplaat</w:t>
      </w:r>
    </w:p>
    <w:tbl>
      <w:tblPr>
        <w:tblStyle w:val="Tabelraster"/>
        <w:tblW w:w="0" w:type="auto"/>
        <w:tblLook w:val="04A0" w:firstRow="1" w:lastRow="0" w:firstColumn="1" w:lastColumn="0" w:noHBand="0" w:noVBand="1"/>
      </w:tblPr>
      <w:tblGrid>
        <w:gridCol w:w="1851"/>
        <w:gridCol w:w="3328"/>
        <w:gridCol w:w="3883"/>
      </w:tblGrid>
      <w:tr w:rsidR="00814F4C" w:rsidTr="153C6A4B" w14:paraId="0D0ACCBD" w14:textId="77777777">
        <w:trPr>
          <w:trHeight w:val="300"/>
        </w:trPr>
        <w:tc>
          <w:tcPr>
            <w:tcW w:w="1851" w:type="dxa"/>
          </w:tcPr>
          <w:p w:rsidR="00814F4C" w:rsidP="0C84E42D" w:rsidRDefault="00814F4C" w14:paraId="2398AF8A" w14:textId="77777777">
            <w:pPr>
              <w:spacing w:line="276" w:lineRule="auto"/>
              <w:rPr>
                <w:rFonts w:cs="Arial"/>
                <w:sz w:val="22"/>
                <w:szCs w:val="22"/>
              </w:rPr>
            </w:pPr>
            <w:r w:rsidRPr="0C84E42D">
              <w:rPr>
                <w:rFonts w:cs="Arial"/>
                <w:sz w:val="22"/>
                <w:szCs w:val="22"/>
              </w:rPr>
              <w:t>Aantal</w:t>
            </w:r>
          </w:p>
        </w:tc>
        <w:tc>
          <w:tcPr>
            <w:tcW w:w="3328" w:type="dxa"/>
          </w:tcPr>
          <w:p w:rsidR="00814F4C" w:rsidP="0C84E42D" w:rsidRDefault="00814F4C" w14:paraId="63571E38" w14:textId="4B40EA43">
            <w:pPr>
              <w:spacing w:line="276" w:lineRule="auto"/>
              <w:rPr>
                <w:rFonts w:cs="Arial"/>
                <w:sz w:val="22"/>
                <w:szCs w:val="22"/>
              </w:rPr>
            </w:pPr>
            <w:r w:rsidRPr="0C84E42D">
              <w:rPr>
                <w:rFonts w:cs="Arial"/>
                <w:sz w:val="22"/>
                <w:szCs w:val="22"/>
              </w:rPr>
              <w:t>1 stuk</w:t>
            </w:r>
          </w:p>
        </w:tc>
        <w:tc>
          <w:tcPr>
            <w:tcW w:w="3883" w:type="dxa"/>
            <w:vMerge w:val="restart"/>
          </w:tcPr>
          <w:p w:rsidR="00814F4C" w:rsidP="0C84E42D" w:rsidRDefault="00814F4C" w14:paraId="2A5EF7AF" w14:textId="216BA06F">
            <w:pPr>
              <w:spacing w:line="276" w:lineRule="auto"/>
            </w:pPr>
            <w:r>
              <w:rPr>
                <w:noProof/>
                <w:lang w:val="en-US"/>
              </w:rPr>
              <w:drawing>
                <wp:inline distT="0" distB="0" distL="0" distR="0" wp14:anchorId="5795510E" wp14:editId="6D6164F0">
                  <wp:extent cx="2390775" cy="1743090"/>
                  <wp:effectExtent l="0" t="0" r="0" b="0"/>
                  <wp:docPr id="338356339" name="Afbeelding 33835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t="12749" b="14342"/>
                          <a:stretch>
                            <a:fillRect/>
                          </a:stretch>
                        </pic:blipFill>
                        <pic:spPr>
                          <a:xfrm>
                            <a:off x="0" y="0"/>
                            <a:ext cx="2390775" cy="1743090"/>
                          </a:xfrm>
                          <a:prstGeom prst="rect">
                            <a:avLst/>
                          </a:prstGeom>
                        </pic:spPr>
                      </pic:pic>
                    </a:graphicData>
                  </a:graphic>
                </wp:inline>
              </w:drawing>
            </w:r>
          </w:p>
        </w:tc>
      </w:tr>
      <w:tr w:rsidR="00814F4C" w:rsidTr="153C6A4B" w14:paraId="0132B5BD" w14:textId="77777777">
        <w:trPr>
          <w:trHeight w:val="300"/>
        </w:trPr>
        <w:tc>
          <w:tcPr>
            <w:tcW w:w="1851" w:type="dxa"/>
          </w:tcPr>
          <w:p w:rsidR="00814F4C" w:rsidP="0C84E42D" w:rsidRDefault="00814F4C" w14:paraId="62A0FA18" w14:textId="362E3F1B">
            <w:pPr>
              <w:spacing w:line="276" w:lineRule="auto"/>
              <w:rPr>
                <w:rFonts w:cs="Arial"/>
                <w:sz w:val="22"/>
                <w:szCs w:val="22"/>
              </w:rPr>
            </w:pPr>
            <w:r w:rsidRPr="0C84E42D">
              <w:rPr>
                <w:rFonts w:cs="Arial"/>
                <w:sz w:val="22"/>
                <w:szCs w:val="22"/>
              </w:rPr>
              <w:t>Aansluitgegevens</w:t>
            </w:r>
          </w:p>
          <w:p w:rsidR="00814F4C" w:rsidP="0C84E42D" w:rsidRDefault="00814F4C" w14:paraId="2B6B0E78" w14:textId="7B2DC16E">
            <w:pPr>
              <w:spacing w:line="276" w:lineRule="auto"/>
              <w:rPr>
                <w:rFonts w:cs="Arial"/>
                <w:sz w:val="22"/>
                <w:szCs w:val="22"/>
              </w:rPr>
            </w:pPr>
          </w:p>
        </w:tc>
        <w:tc>
          <w:tcPr>
            <w:tcW w:w="3328" w:type="dxa"/>
          </w:tcPr>
          <w:p w:rsidR="00814F4C" w:rsidP="0C84E42D" w:rsidRDefault="00814F4C" w14:paraId="53501421" w14:textId="1176E451">
            <w:pPr>
              <w:spacing w:line="276" w:lineRule="auto"/>
              <w:rPr>
                <w:rFonts w:cs="Arial"/>
                <w:sz w:val="22"/>
                <w:szCs w:val="22"/>
              </w:rPr>
            </w:pPr>
            <w:r w:rsidRPr="0C84E42D">
              <w:rPr>
                <w:rFonts w:cs="Arial"/>
                <w:sz w:val="22"/>
                <w:szCs w:val="22"/>
              </w:rPr>
              <w:t>400V</w:t>
            </w:r>
          </w:p>
          <w:p w:rsidR="00814F4C" w:rsidP="0C84E42D" w:rsidRDefault="00814F4C" w14:paraId="0DBEA425" w14:textId="7D0EC92A">
            <w:pPr>
              <w:spacing w:line="276" w:lineRule="auto"/>
              <w:rPr>
                <w:rFonts w:cs="Arial"/>
                <w:sz w:val="22"/>
                <w:szCs w:val="22"/>
              </w:rPr>
            </w:pPr>
            <w:r w:rsidRPr="0C84E42D">
              <w:rPr>
                <w:rFonts w:cs="Arial"/>
                <w:sz w:val="22"/>
                <w:szCs w:val="22"/>
              </w:rPr>
              <w:t>&gt;10kW</w:t>
            </w:r>
          </w:p>
        </w:tc>
        <w:tc>
          <w:tcPr>
            <w:tcW w:w="3883" w:type="dxa"/>
            <w:vMerge/>
          </w:tcPr>
          <w:p w:rsidR="00814F4C" w:rsidRDefault="00814F4C" w14:paraId="28194990" w14:textId="77777777"/>
        </w:tc>
      </w:tr>
      <w:tr w:rsidR="00814F4C" w:rsidTr="153C6A4B" w14:paraId="432AE950" w14:textId="77777777">
        <w:trPr>
          <w:trHeight w:val="300"/>
        </w:trPr>
        <w:tc>
          <w:tcPr>
            <w:tcW w:w="1851" w:type="dxa"/>
          </w:tcPr>
          <w:p w:rsidR="00814F4C" w:rsidP="0C84E42D" w:rsidRDefault="00814F4C" w14:paraId="3A04ACCF" w14:textId="77777777">
            <w:pPr>
              <w:spacing w:line="276" w:lineRule="auto"/>
              <w:rPr>
                <w:rFonts w:cs="Arial"/>
                <w:sz w:val="22"/>
                <w:szCs w:val="22"/>
              </w:rPr>
            </w:pPr>
            <w:r w:rsidRPr="0C84E42D">
              <w:rPr>
                <w:rFonts w:cs="Arial"/>
                <w:sz w:val="22"/>
                <w:szCs w:val="22"/>
              </w:rPr>
              <w:t>Afm. ca.</w:t>
            </w:r>
          </w:p>
        </w:tc>
        <w:tc>
          <w:tcPr>
            <w:tcW w:w="3328" w:type="dxa"/>
          </w:tcPr>
          <w:p w:rsidR="00814F4C" w:rsidP="0C84E42D" w:rsidRDefault="00814F4C" w14:paraId="4B793B6D" w14:textId="0FAF36AC">
            <w:pPr>
              <w:spacing w:line="276" w:lineRule="auto"/>
              <w:rPr>
                <w:rFonts w:cs="Arial"/>
                <w:sz w:val="22"/>
                <w:szCs w:val="22"/>
              </w:rPr>
            </w:pPr>
            <w:r w:rsidRPr="0C84E42D">
              <w:rPr>
                <w:rFonts w:cs="Arial"/>
                <w:sz w:val="22"/>
                <w:szCs w:val="22"/>
              </w:rPr>
              <w:t>800x700</w:t>
            </w:r>
          </w:p>
        </w:tc>
        <w:tc>
          <w:tcPr>
            <w:tcW w:w="3883" w:type="dxa"/>
            <w:vMerge/>
          </w:tcPr>
          <w:p w:rsidR="00814F4C" w:rsidRDefault="00814F4C" w14:paraId="39DEBBA0" w14:textId="77777777"/>
        </w:tc>
      </w:tr>
      <w:tr w:rsidR="00814F4C" w:rsidTr="153C6A4B" w14:paraId="5FA828B7" w14:textId="77777777">
        <w:trPr>
          <w:trHeight w:val="300"/>
        </w:trPr>
        <w:tc>
          <w:tcPr>
            <w:tcW w:w="1851" w:type="dxa"/>
          </w:tcPr>
          <w:p w:rsidR="00814F4C" w:rsidP="0C84E42D" w:rsidRDefault="00814F4C" w14:paraId="7AC64BD4" w14:textId="77777777">
            <w:pPr>
              <w:spacing w:line="276" w:lineRule="auto"/>
              <w:rPr>
                <w:rFonts w:cs="Arial"/>
                <w:sz w:val="22"/>
                <w:szCs w:val="22"/>
              </w:rPr>
            </w:pPr>
            <w:r w:rsidRPr="0C84E42D">
              <w:rPr>
                <w:rFonts w:cs="Arial"/>
                <w:sz w:val="22"/>
                <w:szCs w:val="22"/>
              </w:rPr>
              <w:t>Specificaties</w:t>
            </w:r>
          </w:p>
        </w:tc>
        <w:tc>
          <w:tcPr>
            <w:tcW w:w="3328" w:type="dxa"/>
          </w:tcPr>
          <w:p w:rsidR="00814F4C" w:rsidP="0C84E42D" w:rsidRDefault="00814F4C" w14:paraId="714710D7" w14:textId="731A183A">
            <w:pPr>
              <w:spacing w:line="276" w:lineRule="auto"/>
              <w:rPr>
                <w:rFonts w:cs="Arial"/>
                <w:sz w:val="22"/>
                <w:szCs w:val="22"/>
              </w:rPr>
            </w:pPr>
            <w:r w:rsidRPr="0C84E42D">
              <w:rPr>
                <w:rFonts w:cs="Arial"/>
                <w:sz w:val="22"/>
                <w:szCs w:val="22"/>
              </w:rPr>
              <w:t xml:space="preserve">Drop in (binnen </w:t>
            </w:r>
            <w:r w:rsidR="0074640D">
              <w:rPr>
                <w:rFonts w:cs="Arial"/>
                <w:sz w:val="22"/>
                <w:szCs w:val="22"/>
              </w:rPr>
              <w:t>2</w:t>
            </w:r>
            <w:r w:rsidRPr="0C84E42D">
              <w:rPr>
                <w:rFonts w:cs="Arial"/>
                <w:sz w:val="22"/>
                <w:szCs w:val="22"/>
              </w:rPr>
              <w:t>.</w:t>
            </w:r>
            <w:r w:rsidR="0074640D">
              <w:rPr>
                <w:rFonts w:cs="Arial"/>
                <w:sz w:val="22"/>
                <w:szCs w:val="22"/>
              </w:rPr>
              <w:t>10</w:t>
            </w:r>
            <w:r w:rsidRPr="0C84E42D">
              <w:rPr>
                <w:rFonts w:cs="Arial"/>
                <w:sz w:val="22"/>
                <w:szCs w:val="22"/>
              </w:rPr>
              <w:t>)</w:t>
            </w:r>
          </w:p>
          <w:p w:rsidR="00814F4C" w:rsidP="0C84E42D" w:rsidRDefault="00814F4C" w14:paraId="078C0971" w14:textId="52816F81">
            <w:pPr>
              <w:spacing w:line="276" w:lineRule="auto"/>
              <w:rPr>
                <w:rFonts w:cs="Arial"/>
                <w:sz w:val="22"/>
                <w:szCs w:val="22"/>
              </w:rPr>
            </w:pPr>
            <w:r w:rsidRPr="0C84E42D">
              <w:rPr>
                <w:rFonts w:cs="Arial"/>
                <w:sz w:val="22"/>
                <w:szCs w:val="22"/>
              </w:rPr>
              <w:t>4 pits/zone</w:t>
            </w:r>
            <w:r w:rsidR="0079045B">
              <w:rPr>
                <w:rFonts w:cs="Arial"/>
                <w:sz w:val="22"/>
                <w:szCs w:val="22"/>
              </w:rPr>
              <w:t xml:space="preserve"> met gelijkwaardige zone’s</w:t>
            </w:r>
          </w:p>
          <w:p w:rsidR="00814F4C" w:rsidP="0C84E42D" w:rsidRDefault="00814F4C" w14:paraId="33337565" w14:textId="2FA60EA7">
            <w:pPr>
              <w:spacing w:line="276" w:lineRule="auto"/>
              <w:rPr>
                <w:rFonts w:cs="Arial"/>
                <w:sz w:val="22"/>
                <w:szCs w:val="22"/>
              </w:rPr>
            </w:pPr>
            <w:r w:rsidRPr="0C84E42D">
              <w:rPr>
                <w:rFonts w:cs="Arial"/>
                <w:sz w:val="22"/>
                <w:szCs w:val="22"/>
              </w:rPr>
              <w:t>Thermostatisch regelbaar</w:t>
            </w:r>
          </w:p>
          <w:p w:rsidR="00814F4C" w:rsidP="0C84E42D" w:rsidRDefault="00814F4C" w14:paraId="7CB3A593" w14:textId="54529C98">
            <w:pPr>
              <w:spacing w:line="276" w:lineRule="auto"/>
              <w:rPr>
                <w:rFonts w:cs="Arial"/>
                <w:sz w:val="22"/>
                <w:szCs w:val="22"/>
              </w:rPr>
            </w:pPr>
            <w:r w:rsidRPr="0C84E42D">
              <w:rPr>
                <w:rFonts w:cs="Arial"/>
                <w:sz w:val="22"/>
                <w:szCs w:val="22"/>
              </w:rPr>
              <w:t>Goed reinigbaar</w:t>
            </w:r>
          </w:p>
        </w:tc>
        <w:tc>
          <w:tcPr>
            <w:tcW w:w="3883" w:type="dxa"/>
            <w:vMerge/>
          </w:tcPr>
          <w:p w:rsidR="00814F4C" w:rsidRDefault="00814F4C" w14:paraId="2DB57A14" w14:textId="77777777"/>
        </w:tc>
      </w:tr>
      <w:tr w:rsidR="00814F4C" w:rsidTr="153C6A4B" w14:paraId="65762899" w14:textId="77777777">
        <w:trPr>
          <w:trHeight w:val="300"/>
        </w:trPr>
        <w:tc>
          <w:tcPr>
            <w:tcW w:w="1851" w:type="dxa"/>
          </w:tcPr>
          <w:p w:rsidR="00814F4C" w:rsidP="0C84E42D" w:rsidRDefault="00814F4C" w14:paraId="3ECD832E" w14:textId="32BCD452">
            <w:pPr>
              <w:spacing w:line="276" w:lineRule="auto"/>
              <w:rPr>
                <w:rFonts w:cs="Arial"/>
                <w:sz w:val="22"/>
                <w:szCs w:val="22"/>
              </w:rPr>
            </w:pPr>
            <w:r w:rsidRPr="153C6A4B">
              <w:rPr>
                <w:rFonts w:cs="Arial"/>
                <w:sz w:val="22"/>
                <w:szCs w:val="22"/>
              </w:rPr>
              <w:t>Kwaliteitsrange</w:t>
            </w:r>
          </w:p>
        </w:tc>
        <w:tc>
          <w:tcPr>
            <w:tcW w:w="3328" w:type="dxa"/>
          </w:tcPr>
          <w:p w:rsidR="00814F4C" w:rsidP="153C6A4B" w:rsidRDefault="00814F4C" w14:paraId="7C275C25" w14:textId="287CDF3A">
            <w:pPr>
              <w:spacing w:line="276" w:lineRule="auto"/>
              <w:rPr>
                <w:rFonts w:cs="Arial"/>
                <w:sz w:val="22"/>
                <w:szCs w:val="22"/>
              </w:rPr>
            </w:pPr>
            <w:r w:rsidRPr="153C6A4B">
              <w:rPr>
                <w:rFonts w:cs="Arial"/>
                <w:sz w:val="22"/>
                <w:szCs w:val="22"/>
              </w:rPr>
              <w:t>MKN of gelijkwaardig</w:t>
            </w:r>
            <w:r w:rsidRPr="153C6A4B" w:rsidR="2A3963EA">
              <w:rPr>
                <w:rFonts w:cs="Arial"/>
                <w:sz w:val="22"/>
                <w:szCs w:val="22"/>
              </w:rPr>
              <w:t xml:space="preserve">, </w:t>
            </w:r>
            <w:r w:rsidRPr="153C6A4B" w:rsidR="3780207B">
              <w:rPr>
                <w:rFonts w:cs="Arial"/>
                <w:sz w:val="22"/>
                <w:szCs w:val="22"/>
              </w:rPr>
              <w:t>levensduur bij intensief gebruik minimaal 10 jaar</w:t>
            </w:r>
          </w:p>
        </w:tc>
        <w:tc>
          <w:tcPr>
            <w:tcW w:w="3883" w:type="dxa"/>
            <w:vMerge/>
          </w:tcPr>
          <w:p w:rsidR="00814F4C" w:rsidP="0C84E42D" w:rsidRDefault="00814F4C" w14:paraId="34593983" w14:textId="3168F33A">
            <w:pPr>
              <w:spacing w:line="276" w:lineRule="auto"/>
              <w:jc w:val="center"/>
            </w:pPr>
          </w:p>
        </w:tc>
      </w:tr>
    </w:tbl>
    <w:p w:rsidR="0C84E42D" w:rsidP="0C84E42D" w:rsidRDefault="0C84E42D" w14:paraId="63CDCCA0" w14:textId="05EDD3C8">
      <w:pPr>
        <w:spacing w:line="276" w:lineRule="auto"/>
        <w:rPr>
          <w:rFonts w:ascii="Arial" w:hAnsi="Arial" w:cs="Arial"/>
        </w:rPr>
      </w:pPr>
    </w:p>
    <w:p w:rsidRPr="004A01B6" w:rsidR="00E4446E" w:rsidP="00DF1111" w:rsidRDefault="007F7A31" w14:paraId="62741645" w14:textId="0812ADED">
      <w:pPr>
        <w:spacing w:line="276" w:lineRule="auto"/>
        <w:rPr>
          <w:rFonts w:ascii="Arial" w:hAnsi="Arial" w:cs="Arial"/>
        </w:rPr>
      </w:pPr>
      <w:r w:rsidRPr="0C84E42D">
        <w:rPr>
          <w:rFonts w:ascii="Arial" w:hAnsi="Arial" w:cs="Arial"/>
        </w:rPr>
        <w:t>2.</w:t>
      </w:r>
      <w:r w:rsidRPr="0C84E42D" w:rsidR="2099853D">
        <w:rPr>
          <w:rFonts w:ascii="Arial" w:hAnsi="Arial" w:cs="Arial"/>
        </w:rPr>
        <w:t>8</w:t>
      </w:r>
      <w:r w:rsidRPr="0C84E42D">
        <w:rPr>
          <w:rFonts w:ascii="Arial" w:hAnsi="Arial" w:cs="Arial"/>
        </w:rPr>
        <w:t xml:space="preserve"> </w:t>
      </w:r>
      <w:r w:rsidRPr="0C84E42D" w:rsidR="00E4446E">
        <w:rPr>
          <w:rFonts w:ascii="Arial" w:hAnsi="Arial" w:cs="Arial"/>
        </w:rPr>
        <w:t xml:space="preserve">Keukenmachine </w:t>
      </w:r>
    </w:p>
    <w:tbl>
      <w:tblPr>
        <w:tblStyle w:val="Tabelraster"/>
        <w:tblW w:w="9061" w:type="dxa"/>
        <w:tblLook w:val="04A0" w:firstRow="1" w:lastRow="0" w:firstColumn="1" w:lastColumn="0" w:noHBand="0" w:noVBand="1"/>
      </w:tblPr>
      <w:tblGrid>
        <w:gridCol w:w="1606"/>
        <w:gridCol w:w="3596"/>
        <w:gridCol w:w="3859"/>
      </w:tblGrid>
      <w:tr w:rsidRPr="004A01B6" w:rsidR="00814F4C" w:rsidTr="153C6A4B" w14:paraId="11B691AC" w14:textId="77777777">
        <w:trPr>
          <w:trHeight w:val="300"/>
        </w:trPr>
        <w:tc>
          <w:tcPr>
            <w:tcW w:w="1606" w:type="dxa"/>
          </w:tcPr>
          <w:p w:rsidRPr="004A01B6" w:rsidR="00814F4C" w:rsidP="00DF1111" w:rsidRDefault="00814F4C" w14:paraId="1A8749E2" w14:textId="77777777">
            <w:pPr>
              <w:spacing w:line="276" w:lineRule="auto"/>
              <w:rPr>
                <w:rFonts w:cs="Arial"/>
                <w:sz w:val="22"/>
                <w:szCs w:val="22"/>
              </w:rPr>
            </w:pPr>
            <w:r w:rsidRPr="004A01B6">
              <w:rPr>
                <w:rFonts w:cs="Arial"/>
                <w:sz w:val="22"/>
                <w:szCs w:val="22"/>
              </w:rPr>
              <w:t>Aantal</w:t>
            </w:r>
          </w:p>
        </w:tc>
        <w:tc>
          <w:tcPr>
            <w:tcW w:w="3596" w:type="dxa"/>
          </w:tcPr>
          <w:p w:rsidRPr="004A01B6" w:rsidR="00814F4C" w:rsidP="00DF1111" w:rsidRDefault="00814F4C" w14:paraId="532A1D65" w14:textId="69921FC0">
            <w:pPr>
              <w:spacing w:line="276" w:lineRule="auto"/>
              <w:rPr>
                <w:rFonts w:cs="Arial"/>
                <w:sz w:val="22"/>
                <w:szCs w:val="22"/>
              </w:rPr>
            </w:pPr>
            <w:r w:rsidRPr="004A01B6">
              <w:rPr>
                <w:rFonts w:cs="Arial"/>
                <w:sz w:val="22"/>
                <w:szCs w:val="22"/>
              </w:rPr>
              <w:t>1 stuk</w:t>
            </w:r>
          </w:p>
        </w:tc>
        <w:tc>
          <w:tcPr>
            <w:tcW w:w="3859" w:type="dxa"/>
            <w:vMerge w:val="restart"/>
          </w:tcPr>
          <w:p w:rsidRPr="004A01B6" w:rsidR="00814F4C" w:rsidP="00DF1111" w:rsidRDefault="00814F4C" w14:paraId="2B11E56E" w14:textId="36C443A4">
            <w:pPr>
              <w:spacing w:line="276" w:lineRule="auto"/>
              <w:jc w:val="center"/>
              <w:rPr>
                <w:rFonts w:cs="Arial"/>
                <w:sz w:val="22"/>
                <w:szCs w:val="22"/>
              </w:rPr>
            </w:pPr>
            <w:r w:rsidRPr="004A01B6">
              <w:rPr>
                <w:rFonts w:cs="Arial"/>
                <w:noProof/>
                <w:sz w:val="22"/>
                <w:szCs w:val="22"/>
                <w:lang w:val="en-US"/>
              </w:rPr>
              <w:drawing>
                <wp:inline distT="0" distB="0" distL="0" distR="0" wp14:anchorId="032BE0FF" wp14:editId="0050130C">
                  <wp:extent cx="1619250" cy="1619250"/>
                  <wp:effectExtent l="0" t="0" r="0" b="0"/>
                  <wp:docPr id="1057189855" name="Afbeelding 1057189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r>
      <w:tr w:rsidRPr="004A01B6" w:rsidR="00814F4C" w:rsidTr="153C6A4B" w14:paraId="55EE2B8C" w14:textId="77777777">
        <w:trPr>
          <w:trHeight w:val="300"/>
        </w:trPr>
        <w:tc>
          <w:tcPr>
            <w:tcW w:w="1606" w:type="dxa"/>
          </w:tcPr>
          <w:p w:rsidRPr="004A01B6" w:rsidR="00814F4C" w:rsidP="00DF1111" w:rsidRDefault="00814F4C" w14:paraId="6CD95481" w14:textId="1687683C">
            <w:pPr>
              <w:spacing w:line="276" w:lineRule="auto"/>
              <w:rPr>
                <w:rFonts w:cs="Arial"/>
                <w:sz w:val="22"/>
                <w:szCs w:val="22"/>
              </w:rPr>
            </w:pPr>
            <w:r w:rsidRPr="004A01B6">
              <w:rPr>
                <w:rFonts w:cs="Arial"/>
                <w:sz w:val="22"/>
                <w:szCs w:val="22"/>
              </w:rPr>
              <w:t>Capaciteit c.a.</w:t>
            </w:r>
          </w:p>
        </w:tc>
        <w:tc>
          <w:tcPr>
            <w:tcW w:w="3596" w:type="dxa"/>
          </w:tcPr>
          <w:p w:rsidRPr="004A01B6" w:rsidR="00814F4C" w:rsidP="00DF1111" w:rsidRDefault="00814F4C" w14:paraId="688BCAC1" w14:textId="6562CAE9">
            <w:pPr>
              <w:spacing w:line="276" w:lineRule="auto"/>
              <w:rPr>
                <w:rFonts w:cs="Arial"/>
                <w:sz w:val="22"/>
                <w:szCs w:val="22"/>
              </w:rPr>
            </w:pPr>
            <w:r w:rsidRPr="004A01B6">
              <w:rPr>
                <w:rFonts w:cs="Arial"/>
                <w:sz w:val="22"/>
                <w:szCs w:val="22"/>
              </w:rPr>
              <w:t>6L</w:t>
            </w:r>
          </w:p>
        </w:tc>
        <w:tc>
          <w:tcPr>
            <w:tcW w:w="3859" w:type="dxa"/>
            <w:vMerge/>
          </w:tcPr>
          <w:p w:rsidRPr="004A01B6" w:rsidR="00814F4C" w:rsidP="00DF1111" w:rsidRDefault="00814F4C" w14:paraId="7FFD3FF3" w14:textId="77777777">
            <w:pPr>
              <w:spacing w:line="276" w:lineRule="auto"/>
              <w:rPr>
                <w:rFonts w:cs="Arial"/>
                <w:sz w:val="22"/>
                <w:szCs w:val="22"/>
              </w:rPr>
            </w:pPr>
          </w:p>
        </w:tc>
      </w:tr>
      <w:tr w:rsidRPr="004A01B6" w:rsidR="00814F4C" w:rsidTr="153C6A4B" w14:paraId="7F32AD67" w14:textId="77777777">
        <w:trPr>
          <w:trHeight w:val="300"/>
        </w:trPr>
        <w:tc>
          <w:tcPr>
            <w:tcW w:w="1606" w:type="dxa"/>
          </w:tcPr>
          <w:p w:rsidRPr="004A01B6" w:rsidR="00814F4C" w:rsidP="00DF1111" w:rsidRDefault="00814F4C" w14:paraId="2D09871B" w14:textId="77777777">
            <w:pPr>
              <w:spacing w:line="276" w:lineRule="auto"/>
              <w:rPr>
                <w:rFonts w:cs="Arial"/>
                <w:sz w:val="22"/>
                <w:szCs w:val="22"/>
              </w:rPr>
            </w:pPr>
            <w:r w:rsidRPr="004A01B6">
              <w:rPr>
                <w:rFonts w:cs="Arial"/>
                <w:sz w:val="22"/>
                <w:szCs w:val="22"/>
              </w:rPr>
              <w:t>Specificaties</w:t>
            </w:r>
          </w:p>
        </w:tc>
        <w:tc>
          <w:tcPr>
            <w:tcW w:w="3596" w:type="dxa"/>
          </w:tcPr>
          <w:p w:rsidRPr="004A01B6" w:rsidR="00814F4C" w:rsidP="00DF1111" w:rsidRDefault="00814F4C" w14:paraId="20F2FC0A" w14:textId="637E4A8C">
            <w:pPr>
              <w:spacing w:line="276" w:lineRule="auto"/>
              <w:rPr>
                <w:rFonts w:cs="Arial"/>
                <w:sz w:val="22"/>
                <w:szCs w:val="22"/>
              </w:rPr>
            </w:pPr>
            <w:r w:rsidRPr="004A01B6">
              <w:rPr>
                <w:rFonts w:cs="Arial"/>
                <w:sz w:val="22"/>
                <w:szCs w:val="22"/>
              </w:rPr>
              <w:t>Tafelmodel</w:t>
            </w:r>
          </w:p>
          <w:p w:rsidRPr="004A01B6" w:rsidR="00814F4C" w:rsidP="00DF1111" w:rsidRDefault="00814F4C" w14:paraId="22863175" w14:textId="6FACFD8C">
            <w:pPr>
              <w:spacing w:line="276" w:lineRule="auto"/>
              <w:rPr>
                <w:rFonts w:cs="Arial"/>
                <w:sz w:val="22"/>
                <w:szCs w:val="22"/>
              </w:rPr>
            </w:pPr>
            <w:r w:rsidRPr="004A01B6">
              <w:rPr>
                <w:rFonts w:cs="Arial"/>
                <w:sz w:val="22"/>
                <w:szCs w:val="22"/>
              </w:rPr>
              <w:t>Beschermkap</w:t>
            </w:r>
          </w:p>
          <w:p w:rsidRPr="004A01B6" w:rsidR="00814F4C" w:rsidP="00DF1111" w:rsidRDefault="00814F4C" w14:paraId="28238219" w14:textId="25858274">
            <w:pPr>
              <w:spacing w:line="276" w:lineRule="auto"/>
              <w:rPr>
                <w:rFonts w:cs="Arial"/>
                <w:sz w:val="22"/>
                <w:szCs w:val="22"/>
              </w:rPr>
            </w:pPr>
            <w:r w:rsidRPr="004A01B6">
              <w:rPr>
                <w:rFonts w:cs="Arial"/>
                <w:sz w:val="22"/>
                <w:szCs w:val="22"/>
              </w:rPr>
              <w:t>Voorzien van noodstop</w:t>
            </w:r>
          </w:p>
          <w:p w:rsidRPr="004A01B6" w:rsidR="00814F4C" w:rsidP="00DF1111" w:rsidRDefault="00814F4C" w14:paraId="307E7A9D" w14:textId="6E245E83">
            <w:pPr>
              <w:spacing w:line="276" w:lineRule="auto"/>
              <w:rPr>
                <w:rFonts w:cs="Arial"/>
                <w:sz w:val="22"/>
                <w:szCs w:val="22"/>
              </w:rPr>
            </w:pPr>
            <w:r w:rsidRPr="004A01B6">
              <w:rPr>
                <w:rFonts w:cs="Arial"/>
                <w:sz w:val="22"/>
                <w:szCs w:val="22"/>
              </w:rPr>
              <w:t>Liftsysteem</w:t>
            </w:r>
          </w:p>
        </w:tc>
        <w:tc>
          <w:tcPr>
            <w:tcW w:w="3859" w:type="dxa"/>
            <w:vMerge/>
          </w:tcPr>
          <w:p w:rsidRPr="004A01B6" w:rsidR="00814F4C" w:rsidP="00DF1111" w:rsidRDefault="00814F4C" w14:paraId="4B04358C" w14:textId="77777777">
            <w:pPr>
              <w:spacing w:line="276" w:lineRule="auto"/>
              <w:rPr>
                <w:rFonts w:cs="Arial"/>
                <w:sz w:val="22"/>
                <w:szCs w:val="22"/>
              </w:rPr>
            </w:pPr>
          </w:p>
        </w:tc>
      </w:tr>
      <w:tr w:rsidRPr="004A01B6" w:rsidR="00814F4C" w:rsidTr="153C6A4B" w14:paraId="2B9902A7" w14:textId="77777777">
        <w:trPr>
          <w:trHeight w:val="300"/>
        </w:trPr>
        <w:tc>
          <w:tcPr>
            <w:tcW w:w="1606" w:type="dxa"/>
          </w:tcPr>
          <w:p w:rsidRPr="004A01B6" w:rsidR="00814F4C" w:rsidP="00DF1111" w:rsidRDefault="00814F4C" w14:paraId="008E1F21" w14:textId="42771A7A">
            <w:pPr>
              <w:spacing w:line="276" w:lineRule="auto"/>
              <w:rPr>
                <w:rFonts w:cs="Arial"/>
                <w:sz w:val="22"/>
                <w:szCs w:val="22"/>
              </w:rPr>
            </w:pPr>
            <w:r w:rsidRPr="004A01B6">
              <w:rPr>
                <w:rFonts w:cs="Arial"/>
                <w:sz w:val="22"/>
                <w:szCs w:val="22"/>
              </w:rPr>
              <w:t>Accessoires</w:t>
            </w:r>
          </w:p>
        </w:tc>
        <w:tc>
          <w:tcPr>
            <w:tcW w:w="3596" w:type="dxa"/>
          </w:tcPr>
          <w:p w:rsidRPr="004A01B6" w:rsidR="00814F4C" w:rsidP="00DF1111" w:rsidRDefault="00814F4C" w14:paraId="2C563D75" w14:textId="6F1D1E24">
            <w:pPr>
              <w:spacing w:line="276" w:lineRule="auto"/>
              <w:rPr>
                <w:rFonts w:cs="Arial"/>
                <w:sz w:val="22"/>
                <w:szCs w:val="22"/>
              </w:rPr>
            </w:pPr>
            <w:r w:rsidRPr="004A01B6">
              <w:rPr>
                <w:rFonts w:cs="Arial"/>
                <w:sz w:val="22"/>
                <w:szCs w:val="22"/>
              </w:rPr>
              <w:t>Deeghaak</w:t>
            </w:r>
          </w:p>
          <w:p w:rsidRPr="004A01B6" w:rsidR="00814F4C" w:rsidP="00DF1111" w:rsidRDefault="00814F4C" w14:paraId="54DA9017" w14:textId="54EE1F13">
            <w:pPr>
              <w:spacing w:line="276" w:lineRule="auto"/>
              <w:rPr>
                <w:rFonts w:cs="Arial"/>
                <w:sz w:val="22"/>
                <w:szCs w:val="22"/>
              </w:rPr>
            </w:pPr>
            <w:r w:rsidRPr="004A01B6">
              <w:rPr>
                <w:rFonts w:cs="Arial"/>
                <w:sz w:val="22"/>
                <w:szCs w:val="22"/>
              </w:rPr>
              <w:t>Garde</w:t>
            </w:r>
          </w:p>
          <w:p w:rsidRPr="004A01B6" w:rsidR="00814F4C" w:rsidP="00DF1111" w:rsidRDefault="00814F4C" w14:paraId="04A5D7AB" w14:textId="50841EC7">
            <w:pPr>
              <w:spacing w:line="276" w:lineRule="auto"/>
              <w:rPr>
                <w:rFonts w:cs="Arial"/>
                <w:sz w:val="22"/>
                <w:szCs w:val="22"/>
              </w:rPr>
            </w:pPr>
            <w:r w:rsidRPr="004A01B6">
              <w:rPr>
                <w:rFonts w:cs="Arial"/>
                <w:sz w:val="22"/>
                <w:szCs w:val="22"/>
              </w:rPr>
              <w:t>Mengkom</w:t>
            </w:r>
          </w:p>
        </w:tc>
        <w:tc>
          <w:tcPr>
            <w:tcW w:w="3859" w:type="dxa"/>
            <w:vMerge/>
          </w:tcPr>
          <w:p w:rsidRPr="004A01B6" w:rsidR="00814F4C" w:rsidP="00DF1111" w:rsidRDefault="00814F4C" w14:paraId="4A2677A2" w14:textId="77777777">
            <w:pPr>
              <w:spacing w:line="276" w:lineRule="auto"/>
              <w:rPr>
                <w:rFonts w:cs="Arial"/>
                <w:sz w:val="22"/>
                <w:szCs w:val="22"/>
              </w:rPr>
            </w:pPr>
          </w:p>
        </w:tc>
      </w:tr>
      <w:tr w:rsidR="00814F4C" w:rsidTr="153C6A4B" w14:paraId="07D9B503" w14:textId="77777777">
        <w:trPr>
          <w:trHeight w:val="300"/>
        </w:trPr>
        <w:tc>
          <w:tcPr>
            <w:tcW w:w="1606" w:type="dxa"/>
          </w:tcPr>
          <w:p w:rsidR="00814F4C" w:rsidP="0C84E42D" w:rsidRDefault="00814F4C" w14:paraId="7538D4A9" w14:textId="606EC9E4">
            <w:pPr>
              <w:spacing w:line="276" w:lineRule="auto"/>
              <w:rPr>
                <w:rFonts w:cs="Arial"/>
                <w:sz w:val="22"/>
                <w:szCs w:val="22"/>
              </w:rPr>
            </w:pPr>
            <w:r w:rsidRPr="153C6A4B">
              <w:rPr>
                <w:rFonts w:cs="Arial"/>
                <w:sz w:val="22"/>
                <w:szCs w:val="22"/>
              </w:rPr>
              <w:t>Kwaliteitsrange</w:t>
            </w:r>
          </w:p>
        </w:tc>
        <w:tc>
          <w:tcPr>
            <w:tcW w:w="3596" w:type="dxa"/>
          </w:tcPr>
          <w:p w:rsidRPr="001844CF" w:rsidR="00814F4C" w:rsidP="153C6A4B" w:rsidRDefault="00814F4C" w14:paraId="688C5DE8" w14:textId="03AD1926">
            <w:pPr>
              <w:spacing w:line="276" w:lineRule="auto"/>
              <w:rPr>
                <w:rFonts w:cs="Arial"/>
                <w:sz w:val="22"/>
                <w:szCs w:val="22"/>
              </w:rPr>
            </w:pPr>
            <w:r w:rsidRPr="153C6A4B">
              <w:rPr>
                <w:rFonts w:cs="Arial"/>
                <w:sz w:val="22"/>
                <w:szCs w:val="22"/>
              </w:rPr>
              <w:t>Hobart, RobotCoupe, Bear of vergelijkbaar</w:t>
            </w:r>
            <w:r w:rsidRPr="153C6A4B" w:rsidR="2A3963EA">
              <w:rPr>
                <w:rFonts w:cs="Arial"/>
                <w:sz w:val="22"/>
                <w:szCs w:val="22"/>
              </w:rPr>
              <w:t xml:space="preserve">, </w:t>
            </w:r>
            <w:r w:rsidRPr="153C6A4B" w:rsidR="13124B5D">
              <w:rPr>
                <w:rFonts w:cs="Arial"/>
                <w:sz w:val="22"/>
                <w:szCs w:val="22"/>
              </w:rPr>
              <w:t>levensduur bij intensief gebruik minimaal 10 jaar</w:t>
            </w:r>
          </w:p>
        </w:tc>
        <w:tc>
          <w:tcPr>
            <w:tcW w:w="3859" w:type="dxa"/>
            <w:vMerge/>
          </w:tcPr>
          <w:p w:rsidR="00814F4C" w:rsidP="0C84E42D" w:rsidRDefault="00814F4C" w14:paraId="63759A90" w14:textId="5BA650AA">
            <w:pPr>
              <w:spacing w:line="276" w:lineRule="auto"/>
              <w:jc w:val="center"/>
            </w:pPr>
          </w:p>
        </w:tc>
      </w:tr>
    </w:tbl>
    <w:p w:rsidRPr="004A01B6" w:rsidR="005F1814" w:rsidP="00DF1111" w:rsidRDefault="005F1814" w14:paraId="542F7BD4" w14:textId="77777777">
      <w:pPr>
        <w:spacing w:line="276" w:lineRule="auto"/>
        <w:rPr>
          <w:rFonts w:ascii="Arial" w:hAnsi="Arial" w:cs="Arial"/>
        </w:rPr>
      </w:pPr>
    </w:p>
    <w:p w:rsidRPr="004A01B6" w:rsidR="00640BE5" w:rsidP="00DF1111" w:rsidRDefault="007F7A31" w14:paraId="55B8B61E" w14:textId="56DAD19B">
      <w:pPr>
        <w:spacing w:line="276" w:lineRule="auto"/>
        <w:rPr>
          <w:rFonts w:ascii="Arial" w:hAnsi="Arial" w:cs="Arial"/>
        </w:rPr>
      </w:pPr>
      <w:r w:rsidRPr="004A01B6">
        <w:rPr>
          <w:rFonts w:ascii="Arial" w:hAnsi="Arial" w:cs="Arial"/>
        </w:rPr>
        <w:t>2.</w:t>
      </w:r>
      <w:r w:rsidRPr="004A01B6" w:rsidR="000947EF">
        <w:rPr>
          <w:rFonts w:ascii="Arial" w:hAnsi="Arial" w:cs="Arial"/>
        </w:rPr>
        <w:t>9</w:t>
      </w:r>
      <w:r w:rsidRPr="004A01B6">
        <w:rPr>
          <w:rFonts w:ascii="Arial" w:hAnsi="Arial" w:cs="Arial"/>
        </w:rPr>
        <w:t xml:space="preserve"> </w:t>
      </w:r>
      <w:r w:rsidRPr="004A01B6" w:rsidR="00640BE5">
        <w:rPr>
          <w:rFonts w:ascii="Arial" w:hAnsi="Arial" w:cs="Arial"/>
        </w:rPr>
        <w:t xml:space="preserve">Werkbank </w:t>
      </w:r>
    </w:p>
    <w:tbl>
      <w:tblPr>
        <w:tblStyle w:val="Tabelraster"/>
        <w:tblW w:w="9061" w:type="dxa"/>
        <w:tblLook w:val="04A0" w:firstRow="1" w:lastRow="0" w:firstColumn="1" w:lastColumn="0" w:noHBand="0" w:noVBand="1"/>
      </w:tblPr>
      <w:tblGrid>
        <w:gridCol w:w="1606"/>
        <w:gridCol w:w="3572"/>
        <w:gridCol w:w="3883"/>
      </w:tblGrid>
      <w:tr w:rsidRPr="004A01B6" w:rsidR="00EA50FC" w:rsidTr="153C6A4B" w14:paraId="709296EB" w14:textId="77777777">
        <w:trPr>
          <w:trHeight w:val="300"/>
        </w:trPr>
        <w:tc>
          <w:tcPr>
            <w:tcW w:w="1606" w:type="dxa"/>
          </w:tcPr>
          <w:p w:rsidRPr="004A01B6" w:rsidR="00EA50FC" w:rsidP="00DF1111" w:rsidRDefault="00EA50FC" w14:paraId="44FE4C0E" w14:textId="77777777">
            <w:pPr>
              <w:spacing w:line="276" w:lineRule="auto"/>
              <w:rPr>
                <w:rFonts w:cs="Arial"/>
                <w:sz w:val="22"/>
                <w:szCs w:val="22"/>
              </w:rPr>
            </w:pPr>
            <w:r w:rsidRPr="004A01B6">
              <w:rPr>
                <w:rFonts w:cs="Arial"/>
                <w:sz w:val="22"/>
                <w:szCs w:val="22"/>
              </w:rPr>
              <w:t>Aantal</w:t>
            </w:r>
          </w:p>
        </w:tc>
        <w:tc>
          <w:tcPr>
            <w:tcW w:w="3572" w:type="dxa"/>
          </w:tcPr>
          <w:p w:rsidRPr="004A01B6" w:rsidR="00EA50FC" w:rsidP="00DF1111" w:rsidRDefault="00EA50FC" w14:paraId="131C5C4D" w14:textId="10FD188B">
            <w:pPr>
              <w:spacing w:line="276" w:lineRule="auto"/>
              <w:rPr>
                <w:rFonts w:cs="Arial"/>
                <w:sz w:val="22"/>
                <w:szCs w:val="22"/>
              </w:rPr>
            </w:pPr>
            <w:r w:rsidRPr="004A01B6">
              <w:rPr>
                <w:rFonts w:cs="Arial"/>
                <w:sz w:val="22"/>
                <w:szCs w:val="22"/>
              </w:rPr>
              <w:t>1 stuks</w:t>
            </w:r>
          </w:p>
        </w:tc>
        <w:tc>
          <w:tcPr>
            <w:tcW w:w="3883" w:type="dxa"/>
            <w:vMerge w:val="restart"/>
          </w:tcPr>
          <w:p w:rsidRPr="004A01B6" w:rsidR="00EA50FC" w:rsidP="00DF1111" w:rsidRDefault="00EA50FC" w14:paraId="7A152635" w14:textId="4AFC6384">
            <w:pPr>
              <w:spacing w:line="276" w:lineRule="auto"/>
              <w:rPr>
                <w:rFonts w:cs="Arial"/>
                <w:sz w:val="22"/>
                <w:szCs w:val="22"/>
              </w:rPr>
            </w:pPr>
            <w:r w:rsidRPr="004A01B6">
              <w:rPr>
                <w:rFonts w:cs="Arial"/>
                <w:noProof/>
                <w:sz w:val="22"/>
                <w:szCs w:val="22"/>
                <w:lang w:val="en-US"/>
              </w:rPr>
              <w:drawing>
                <wp:inline distT="0" distB="0" distL="0" distR="0" wp14:anchorId="18FEB6B6" wp14:editId="2CCDA351">
                  <wp:extent cx="2390775" cy="1838325"/>
                  <wp:effectExtent l="0" t="0" r="0" b="0"/>
                  <wp:docPr id="981513162" name="Afbeelding 98151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EA50FC" w:rsidTr="153C6A4B" w14:paraId="33E9B580" w14:textId="77777777">
        <w:trPr>
          <w:trHeight w:val="300"/>
        </w:trPr>
        <w:tc>
          <w:tcPr>
            <w:tcW w:w="1606" w:type="dxa"/>
          </w:tcPr>
          <w:p w:rsidRPr="004A01B6" w:rsidR="00EA50FC" w:rsidP="00DF1111" w:rsidRDefault="00EA50FC" w14:paraId="126D75A8" w14:textId="77777777">
            <w:pPr>
              <w:spacing w:line="276" w:lineRule="auto"/>
              <w:rPr>
                <w:rFonts w:cs="Arial"/>
                <w:sz w:val="22"/>
                <w:szCs w:val="22"/>
              </w:rPr>
            </w:pPr>
            <w:r w:rsidRPr="004A01B6">
              <w:rPr>
                <w:rFonts w:cs="Arial"/>
                <w:sz w:val="22"/>
                <w:szCs w:val="22"/>
              </w:rPr>
              <w:t>Afm. ca.</w:t>
            </w:r>
          </w:p>
        </w:tc>
        <w:tc>
          <w:tcPr>
            <w:tcW w:w="3572" w:type="dxa"/>
          </w:tcPr>
          <w:p w:rsidRPr="004A01B6" w:rsidR="00EA50FC" w:rsidP="00DF1111" w:rsidRDefault="00EA50FC" w14:paraId="66A2791E" w14:textId="77A4123A">
            <w:pPr>
              <w:spacing w:line="276" w:lineRule="auto"/>
              <w:rPr>
                <w:rFonts w:cs="Arial"/>
                <w:sz w:val="22"/>
                <w:szCs w:val="22"/>
              </w:rPr>
            </w:pPr>
            <w:r w:rsidRPr="00755467">
              <w:rPr>
                <w:rFonts w:cs="Arial"/>
                <w:sz w:val="22"/>
                <w:szCs w:val="22"/>
              </w:rPr>
              <w:t>3000x</w:t>
            </w:r>
            <w:r w:rsidRPr="004A01B6">
              <w:rPr>
                <w:rFonts w:cs="Arial"/>
                <w:sz w:val="22"/>
                <w:szCs w:val="22"/>
              </w:rPr>
              <w:t>900x</w:t>
            </w:r>
            <w:r w:rsidRPr="00B75BAA" w:rsidR="00261A9D">
              <w:rPr>
                <w:rFonts w:cs="Arial"/>
                <w:sz w:val="22"/>
                <w:szCs w:val="22"/>
              </w:rPr>
              <w:t>9</w:t>
            </w:r>
            <w:r w:rsidR="00261A9D">
              <w:rPr>
                <w:rFonts w:cs="Arial"/>
                <w:sz w:val="22"/>
                <w:szCs w:val="22"/>
              </w:rPr>
              <w:t>00-950</w:t>
            </w:r>
            <w:r w:rsidRPr="004A01B6">
              <w:rPr>
                <w:rFonts w:cs="Arial"/>
                <w:sz w:val="22"/>
                <w:szCs w:val="22"/>
              </w:rPr>
              <w:t xml:space="preserve"> mm </w:t>
            </w:r>
          </w:p>
        </w:tc>
        <w:tc>
          <w:tcPr>
            <w:tcW w:w="3883" w:type="dxa"/>
            <w:vMerge/>
          </w:tcPr>
          <w:p w:rsidRPr="004A01B6" w:rsidR="00EA50FC" w:rsidP="00DF1111" w:rsidRDefault="00EA50FC" w14:paraId="7FB1A40E" w14:textId="77777777">
            <w:pPr>
              <w:spacing w:line="276" w:lineRule="auto"/>
              <w:rPr>
                <w:rFonts w:cs="Arial"/>
                <w:sz w:val="22"/>
                <w:szCs w:val="22"/>
              </w:rPr>
            </w:pPr>
          </w:p>
        </w:tc>
      </w:tr>
      <w:tr w:rsidRPr="004A01B6" w:rsidR="00EA50FC" w:rsidTr="153C6A4B" w14:paraId="7D6678AD" w14:textId="77777777">
        <w:trPr>
          <w:trHeight w:val="300"/>
        </w:trPr>
        <w:tc>
          <w:tcPr>
            <w:tcW w:w="1606" w:type="dxa"/>
          </w:tcPr>
          <w:p w:rsidRPr="004A01B6" w:rsidR="00EA50FC" w:rsidP="00DF1111" w:rsidRDefault="00EA50FC" w14:paraId="22C84A87" w14:textId="0600E535">
            <w:pPr>
              <w:spacing w:line="276" w:lineRule="auto"/>
              <w:rPr>
                <w:rFonts w:cs="Arial"/>
                <w:sz w:val="22"/>
                <w:szCs w:val="22"/>
              </w:rPr>
            </w:pPr>
            <w:r w:rsidRPr="004A01B6">
              <w:rPr>
                <w:rFonts w:cs="Arial"/>
                <w:sz w:val="22"/>
                <w:szCs w:val="22"/>
              </w:rPr>
              <w:t>Frame</w:t>
            </w:r>
          </w:p>
        </w:tc>
        <w:tc>
          <w:tcPr>
            <w:tcW w:w="3572" w:type="dxa"/>
          </w:tcPr>
          <w:p w:rsidRPr="004A01B6" w:rsidR="00EA50FC" w:rsidP="00DF1111" w:rsidRDefault="00EA50FC" w14:paraId="295478EF" w14:textId="2595E3E2">
            <w:pPr>
              <w:spacing w:line="276" w:lineRule="auto"/>
              <w:rPr>
                <w:rFonts w:cs="Arial"/>
                <w:sz w:val="22"/>
                <w:szCs w:val="22"/>
              </w:rPr>
            </w:pPr>
            <w:r w:rsidRPr="004A01B6">
              <w:rPr>
                <w:rFonts w:cs="Arial"/>
                <w:sz w:val="22"/>
                <w:szCs w:val="22"/>
              </w:rPr>
              <w:t>Op poten</w:t>
            </w:r>
          </w:p>
          <w:p w:rsidRPr="004A01B6" w:rsidR="00EA50FC" w:rsidP="00DF1111" w:rsidRDefault="0074640D" w14:paraId="0FF52628" w14:textId="295A1E72">
            <w:pPr>
              <w:spacing w:line="276" w:lineRule="auto"/>
              <w:rPr>
                <w:rFonts w:cs="Arial"/>
                <w:sz w:val="22"/>
                <w:szCs w:val="22"/>
              </w:rPr>
            </w:pPr>
            <w:r>
              <w:rPr>
                <w:rFonts w:cs="Arial"/>
                <w:sz w:val="22"/>
                <w:szCs w:val="22"/>
              </w:rPr>
              <w:t>K</w:t>
            </w:r>
            <w:r w:rsidR="00EA50FC">
              <w:rPr>
                <w:rFonts w:cs="Arial"/>
                <w:sz w:val="22"/>
                <w:szCs w:val="22"/>
              </w:rPr>
              <w:t>opse kant dichtgelast</w:t>
            </w:r>
          </w:p>
        </w:tc>
        <w:tc>
          <w:tcPr>
            <w:tcW w:w="3883" w:type="dxa"/>
            <w:vMerge/>
          </w:tcPr>
          <w:p w:rsidRPr="004A01B6" w:rsidR="00EA50FC" w:rsidP="00DF1111" w:rsidRDefault="00EA50FC" w14:paraId="1AF052C6" w14:textId="77777777">
            <w:pPr>
              <w:spacing w:line="276" w:lineRule="auto"/>
              <w:rPr>
                <w:rFonts w:cs="Arial"/>
                <w:sz w:val="22"/>
                <w:szCs w:val="22"/>
              </w:rPr>
            </w:pPr>
          </w:p>
        </w:tc>
      </w:tr>
      <w:tr w:rsidRPr="004A01B6" w:rsidR="00EA50FC" w:rsidTr="153C6A4B" w14:paraId="26BAC485" w14:textId="77777777">
        <w:trPr>
          <w:trHeight w:val="300"/>
        </w:trPr>
        <w:tc>
          <w:tcPr>
            <w:tcW w:w="1606" w:type="dxa"/>
          </w:tcPr>
          <w:p w:rsidRPr="004A01B6" w:rsidR="00EA50FC" w:rsidP="00DF1111" w:rsidRDefault="00EA50FC" w14:paraId="7F5A4B96" w14:textId="77777777">
            <w:pPr>
              <w:spacing w:line="276" w:lineRule="auto"/>
              <w:rPr>
                <w:rFonts w:cs="Arial"/>
                <w:sz w:val="22"/>
                <w:szCs w:val="22"/>
              </w:rPr>
            </w:pPr>
            <w:r w:rsidRPr="004A01B6">
              <w:rPr>
                <w:rFonts w:cs="Arial"/>
                <w:sz w:val="22"/>
                <w:szCs w:val="22"/>
              </w:rPr>
              <w:t>Specificaties</w:t>
            </w:r>
          </w:p>
        </w:tc>
        <w:tc>
          <w:tcPr>
            <w:tcW w:w="3572" w:type="dxa"/>
          </w:tcPr>
          <w:p w:rsidR="00EA50FC" w:rsidP="002C58E1" w:rsidRDefault="00EA50FC" w14:paraId="13AF2288" w14:textId="77777777">
            <w:pPr>
              <w:spacing w:line="276" w:lineRule="auto"/>
              <w:rPr>
                <w:rFonts w:cs="Arial"/>
                <w:sz w:val="22"/>
                <w:szCs w:val="22"/>
              </w:rPr>
            </w:pPr>
            <w:r w:rsidRPr="0C84E42D">
              <w:rPr>
                <w:rFonts w:cs="Arial"/>
                <w:sz w:val="22"/>
                <w:szCs w:val="22"/>
              </w:rPr>
              <w:t>Inclusief blokprofiel</w:t>
            </w:r>
          </w:p>
          <w:p w:rsidRPr="004A01B6" w:rsidR="00EA50FC" w:rsidP="002C58E1" w:rsidRDefault="00EA50FC" w14:paraId="08BC04CA" w14:textId="40CC7148">
            <w:pPr>
              <w:spacing w:line="276" w:lineRule="auto"/>
              <w:rPr>
                <w:rFonts w:cs="Arial"/>
                <w:sz w:val="22"/>
                <w:szCs w:val="22"/>
                <w:highlight w:val="yellow"/>
              </w:rPr>
            </w:pPr>
            <w:r w:rsidRPr="50F9C380">
              <w:rPr>
                <w:rFonts w:cs="Arial"/>
                <w:sz w:val="22"/>
                <w:szCs w:val="22"/>
              </w:rPr>
              <w:t>2 niveaus voor opslag materialen</w:t>
            </w:r>
          </w:p>
        </w:tc>
        <w:tc>
          <w:tcPr>
            <w:tcW w:w="3883" w:type="dxa"/>
            <w:vMerge/>
          </w:tcPr>
          <w:p w:rsidRPr="004A01B6" w:rsidR="00EA50FC" w:rsidP="00DF1111" w:rsidRDefault="00EA50FC" w14:paraId="1EFEF440" w14:textId="77777777">
            <w:pPr>
              <w:spacing w:line="276" w:lineRule="auto"/>
              <w:rPr>
                <w:rFonts w:cs="Arial"/>
                <w:sz w:val="22"/>
                <w:szCs w:val="22"/>
              </w:rPr>
            </w:pPr>
          </w:p>
        </w:tc>
      </w:tr>
      <w:tr w:rsidRPr="004A01B6" w:rsidR="00EA50FC" w:rsidTr="153C6A4B" w14:paraId="5B833CC4" w14:textId="77777777">
        <w:trPr>
          <w:trHeight w:val="300"/>
        </w:trPr>
        <w:tc>
          <w:tcPr>
            <w:tcW w:w="1606" w:type="dxa"/>
          </w:tcPr>
          <w:p w:rsidRPr="004A01B6" w:rsidR="00EA50FC" w:rsidP="00DF1111" w:rsidRDefault="656F7923" w14:paraId="181BE94C" w14:textId="24FCC9B5">
            <w:pPr>
              <w:spacing w:line="276" w:lineRule="auto"/>
              <w:rPr>
                <w:rFonts w:cs="Arial"/>
                <w:sz w:val="22"/>
                <w:szCs w:val="22"/>
              </w:rPr>
            </w:pPr>
            <w:r w:rsidRPr="153C6A4B">
              <w:rPr>
                <w:rFonts w:cs="Arial"/>
                <w:sz w:val="22"/>
                <w:szCs w:val="22"/>
              </w:rPr>
              <w:t>Kwaliteitsrange</w:t>
            </w:r>
          </w:p>
        </w:tc>
        <w:tc>
          <w:tcPr>
            <w:tcW w:w="3572" w:type="dxa"/>
          </w:tcPr>
          <w:p w:rsidRPr="0C84E42D" w:rsidR="00EA50FC" w:rsidP="153C6A4B" w:rsidRDefault="3D292DBA" w14:paraId="01D1C801" w14:textId="61AB5A4E">
            <w:pPr>
              <w:spacing w:line="276" w:lineRule="auto"/>
              <w:rPr>
                <w:rFonts w:cs="Arial"/>
                <w:sz w:val="22"/>
                <w:szCs w:val="22"/>
              </w:rPr>
            </w:pPr>
            <w:r w:rsidRPr="153C6A4B">
              <w:rPr>
                <w:rFonts w:cs="Arial"/>
                <w:sz w:val="22"/>
                <w:szCs w:val="22"/>
              </w:rPr>
              <w:t>levensduur bij intensief gebruik minimaal 20 jaar</w:t>
            </w:r>
          </w:p>
        </w:tc>
        <w:tc>
          <w:tcPr>
            <w:tcW w:w="3883" w:type="dxa"/>
            <w:vMerge/>
          </w:tcPr>
          <w:p w:rsidRPr="004A01B6" w:rsidR="00EA50FC" w:rsidP="00DF1111" w:rsidRDefault="00EA50FC" w14:paraId="67F27519" w14:textId="77777777">
            <w:pPr>
              <w:spacing w:line="276" w:lineRule="auto"/>
              <w:rPr>
                <w:rFonts w:cs="Arial"/>
                <w:sz w:val="22"/>
                <w:szCs w:val="22"/>
              </w:rPr>
            </w:pPr>
          </w:p>
        </w:tc>
      </w:tr>
    </w:tbl>
    <w:p w:rsidR="59D4BDC5" w:rsidP="00DF1111" w:rsidRDefault="59D4BDC5" w14:paraId="20214460" w14:textId="2C2E130C">
      <w:pPr>
        <w:spacing w:line="276" w:lineRule="auto"/>
        <w:rPr>
          <w:rFonts w:ascii="Arial" w:hAnsi="Arial" w:cs="Arial"/>
        </w:rPr>
      </w:pPr>
    </w:p>
    <w:p w:rsidRPr="004A01B6" w:rsidR="00CE59D1" w:rsidP="00CE59D1" w:rsidRDefault="00CE59D1" w14:paraId="137337DA" w14:textId="6730A58D">
      <w:pPr>
        <w:spacing w:line="276" w:lineRule="auto"/>
        <w:rPr>
          <w:rFonts w:ascii="Arial" w:hAnsi="Arial" w:cs="Arial"/>
        </w:rPr>
      </w:pPr>
      <w:r w:rsidRPr="004A01B6">
        <w:rPr>
          <w:rFonts w:ascii="Arial" w:hAnsi="Arial" w:cs="Arial"/>
        </w:rPr>
        <w:t>2.</w:t>
      </w:r>
      <w:r>
        <w:rPr>
          <w:rFonts w:ascii="Arial" w:hAnsi="Arial" w:cs="Arial"/>
        </w:rPr>
        <w:t>10</w:t>
      </w:r>
      <w:r w:rsidRPr="004A01B6">
        <w:rPr>
          <w:rFonts w:ascii="Arial" w:hAnsi="Arial" w:cs="Arial"/>
        </w:rPr>
        <w:t xml:space="preserve"> Werkbank </w:t>
      </w:r>
    </w:p>
    <w:tbl>
      <w:tblPr>
        <w:tblStyle w:val="Tabelraster"/>
        <w:tblW w:w="9061" w:type="dxa"/>
        <w:tblLook w:val="04A0" w:firstRow="1" w:lastRow="0" w:firstColumn="1" w:lastColumn="0" w:noHBand="0" w:noVBand="1"/>
      </w:tblPr>
      <w:tblGrid>
        <w:gridCol w:w="1606"/>
        <w:gridCol w:w="3572"/>
        <w:gridCol w:w="3883"/>
      </w:tblGrid>
      <w:tr w:rsidRPr="004A01B6" w:rsidR="00CE59D1" w:rsidTr="19BDBE63" w14:paraId="73529248" w14:textId="77777777">
        <w:trPr>
          <w:trHeight w:val="300"/>
        </w:trPr>
        <w:tc>
          <w:tcPr>
            <w:tcW w:w="1606" w:type="dxa"/>
            <w:tcMar/>
          </w:tcPr>
          <w:p w:rsidRPr="004A01B6" w:rsidR="00CE59D1" w:rsidP="00B06ED5" w:rsidRDefault="00CE59D1" w14:paraId="463267D5" w14:textId="77777777">
            <w:pPr>
              <w:spacing w:line="276" w:lineRule="auto"/>
              <w:rPr>
                <w:rFonts w:cs="Arial"/>
                <w:sz w:val="22"/>
                <w:szCs w:val="22"/>
              </w:rPr>
            </w:pPr>
            <w:r w:rsidRPr="004A01B6">
              <w:rPr>
                <w:rFonts w:cs="Arial"/>
                <w:sz w:val="22"/>
                <w:szCs w:val="22"/>
              </w:rPr>
              <w:t>Aantal</w:t>
            </w:r>
          </w:p>
        </w:tc>
        <w:tc>
          <w:tcPr>
            <w:tcW w:w="3572" w:type="dxa"/>
            <w:tcMar/>
          </w:tcPr>
          <w:p w:rsidRPr="004A01B6" w:rsidR="00CE59D1" w:rsidP="00B06ED5" w:rsidRDefault="00CE59D1" w14:paraId="16C634B7" w14:textId="77777777">
            <w:pPr>
              <w:spacing w:line="276" w:lineRule="auto"/>
              <w:rPr>
                <w:rFonts w:cs="Arial"/>
                <w:sz w:val="22"/>
                <w:szCs w:val="22"/>
              </w:rPr>
            </w:pPr>
            <w:r w:rsidRPr="004A01B6">
              <w:rPr>
                <w:rFonts w:cs="Arial"/>
                <w:sz w:val="22"/>
                <w:szCs w:val="22"/>
              </w:rPr>
              <w:t>1 stuks</w:t>
            </w:r>
          </w:p>
        </w:tc>
        <w:tc>
          <w:tcPr>
            <w:tcW w:w="3883" w:type="dxa"/>
            <w:vMerge w:val="restart"/>
            <w:tcMar/>
          </w:tcPr>
          <w:p w:rsidRPr="004A01B6" w:rsidR="00CE59D1" w:rsidP="00B06ED5" w:rsidRDefault="00CE59D1" w14:paraId="4CE11E41" w14:textId="77777777">
            <w:pPr>
              <w:spacing w:line="276" w:lineRule="auto"/>
              <w:rPr>
                <w:rFonts w:cs="Arial"/>
                <w:sz w:val="22"/>
                <w:szCs w:val="22"/>
              </w:rPr>
            </w:pPr>
            <w:r w:rsidRPr="004A01B6">
              <w:rPr>
                <w:rFonts w:cs="Arial"/>
                <w:noProof/>
                <w:sz w:val="22"/>
                <w:szCs w:val="22"/>
                <w:lang w:val="en-US"/>
              </w:rPr>
              <w:drawing>
                <wp:inline distT="0" distB="0" distL="0" distR="0" wp14:anchorId="5E14971E" wp14:editId="56F64B1D">
                  <wp:extent cx="2390775" cy="18383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CE59D1" w:rsidTr="19BDBE63" w14:paraId="725046FB" w14:textId="77777777">
        <w:trPr>
          <w:trHeight w:val="300"/>
        </w:trPr>
        <w:tc>
          <w:tcPr>
            <w:tcW w:w="1606" w:type="dxa"/>
            <w:tcMar/>
          </w:tcPr>
          <w:p w:rsidRPr="004A01B6" w:rsidR="00CE59D1" w:rsidP="00B06ED5" w:rsidRDefault="00CE59D1" w14:paraId="41C2B8DC" w14:textId="77777777">
            <w:pPr>
              <w:spacing w:line="276" w:lineRule="auto"/>
              <w:rPr>
                <w:rFonts w:cs="Arial"/>
                <w:sz w:val="22"/>
                <w:szCs w:val="22"/>
              </w:rPr>
            </w:pPr>
            <w:r w:rsidRPr="004A01B6">
              <w:rPr>
                <w:rFonts w:cs="Arial"/>
                <w:sz w:val="22"/>
                <w:szCs w:val="22"/>
              </w:rPr>
              <w:t>Afm. ca.</w:t>
            </w:r>
          </w:p>
        </w:tc>
        <w:tc>
          <w:tcPr>
            <w:tcW w:w="3572" w:type="dxa"/>
            <w:tcMar/>
          </w:tcPr>
          <w:p w:rsidRPr="004A01B6" w:rsidR="00CE59D1" w:rsidP="00B06ED5" w:rsidRDefault="00CE59D1" w14:paraId="663AAE8E" w14:textId="6BB50603">
            <w:pPr>
              <w:spacing w:line="276" w:lineRule="auto"/>
              <w:rPr>
                <w:rFonts w:cs="Arial"/>
                <w:sz w:val="22"/>
                <w:szCs w:val="22"/>
              </w:rPr>
            </w:pPr>
            <w:r>
              <w:rPr>
                <w:rFonts w:cs="Arial"/>
                <w:sz w:val="22"/>
                <w:szCs w:val="22"/>
              </w:rPr>
              <w:t>15</w:t>
            </w:r>
            <w:r w:rsidRPr="00755467">
              <w:rPr>
                <w:rFonts w:cs="Arial"/>
                <w:sz w:val="22"/>
                <w:szCs w:val="22"/>
              </w:rPr>
              <w:t>00x</w:t>
            </w:r>
            <w:r w:rsidRPr="004A01B6">
              <w:rPr>
                <w:rFonts w:cs="Arial"/>
                <w:sz w:val="22"/>
                <w:szCs w:val="22"/>
              </w:rPr>
              <w:t>900x</w:t>
            </w:r>
            <w:r w:rsidRPr="00B75BAA" w:rsidR="00261A9D">
              <w:rPr>
                <w:rFonts w:cs="Arial"/>
                <w:sz w:val="22"/>
                <w:szCs w:val="22"/>
              </w:rPr>
              <w:t>9</w:t>
            </w:r>
            <w:r w:rsidR="00261A9D">
              <w:rPr>
                <w:rFonts w:cs="Arial"/>
                <w:sz w:val="22"/>
                <w:szCs w:val="22"/>
              </w:rPr>
              <w:t>00-950</w:t>
            </w:r>
            <w:r w:rsidRPr="004A01B6">
              <w:rPr>
                <w:rFonts w:cs="Arial"/>
                <w:sz w:val="22"/>
                <w:szCs w:val="22"/>
              </w:rPr>
              <w:t xml:space="preserve"> mm </w:t>
            </w:r>
          </w:p>
        </w:tc>
        <w:tc>
          <w:tcPr>
            <w:tcW w:w="3883" w:type="dxa"/>
            <w:vMerge/>
            <w:tcMar/>
          </w:tcPr>
          <w:p w:rsidRPr="004A01B6" w:rsidR="00CE59D1" w:rsidP="00B06ED5" w:rsidRDefault="00CE59D1" w14:paraId="7447673B" w14:textId="77777777">
            <w:pPr>
              <w:spacing w:line="276" w:lineRule="auto"/>
              <w:rPr>
                <w:rFonts w:cs="Arial"/>
                <w:sz w:val="22"/>
                <w:szCs w:val="22"/>
              </w:rPr>
            </w:pPr>
          </w:p>
        </w:tc>
      </w:tr>
      <w:tr w:rsidRPr="004A01B6" w:rsidR="00CE59D1" w:rsidTr="19BDBE63" w14:paraId="417BAA0D" w14:textId="77777777">
        <w:trPr>
          <w:trHeight w:val="300"/>
        </w:trPr>
        <w:tc>
          <w:tcPr>
            <w:tcW w:w="1606" w:type="dxa"/>
            <w:tcMar/>
          </w:tcPr>
          <w:p w:rsidRPr="004A01B6" w:rsidR="00CE59D1" w:rsidP="00B06ED5" w:rsidRDefault="00CE59D1" w14:paraId="0CBFF177" w14:textId="77777777">
            <w:pPr>
              <w:spacing w:line="276" w:lineRule="auto"/>
              <w:rPr>
                <w:rFonts w:cs="Arial"/>
                <w:sz w:val="22"/>
                <w:szCs w:val="22"/>
              </w:rPr>
            </w:pPr>
            <w:r w:rsidRPr="004A01B6">
              <w:rPr>
                <w:rFonts w:cs="Arial"/>
                <w:sz w:val="22"/>
                <w:szCs w:val="22"/>
              </w:rPr>
              <w:t>Frame</w:t>
            </w:r>
          </w:p>
        </w:tc>
        <w:tc>
          <w:tcPr>
            <w:tcW w:w="3572" w:type="dxa"/>
            <w:tcMar/>
          </w:tcPr>
          <w:p w:rsidRPr="004A01B6" w:rsidR="00CE59D1" w:rsidP="00B06ED5" w:rsidRDefault="00CE59D1" w14:paraId="3A9F1376" w14:textId="77777777">
            <w:pPr>
              <w:spacing w:line="276" w:lineRule="auto"/>
              <w:rPr>
                <w:rFonts w:cs="Arial"/>
                <w:sz w:val="22"/>
                <w:szCs w:val="22"/>
              </w:rPr>
            </w:pPr>
            <w:r w:rsidRPr="004A01B6">
              <w:rPr>
                <w:rFonts w:cs="Arial"/>
                <w:sz w:val="22"/>
                <w:szCs w:val="22"/>
              </w:rPr>
              <w:t>Op poten</w:t>
            </w:r>
          </w:p>
          <w:p w:rsidR="00CE59D1" w:rsidP="00B06ED5" w:rsidRDefault="00CE59D1" w14:paraId="407FBC36" w14:textId="444546B0">
            <w:pPr>
              <w:spacing w:line="276" w:lineRule="auto"/>
              <w:rPr>
                <w:rFonts w:cs="Arial"/>
                <w:sz w:val="22"/>
                <w:szCs w:val="22"/>
              </w:rPr>
            </w:pPr>
            <w:r w:rsidRPr="19BDBE63" w:rsidR="4F8F38EC">
              <w:rPr>
                <w:rFonts w:cs="Arial"/>
                <w:sz w:val="22"/>
                <w:szCs w:val="22"/>
              </w:rPr>
              <w:t>K</w:t>
            </w:r>
            <w:r w:rsidRPr="19BDBE63" w:rsidR="00CE59D1">
              <w:rPr>
                <w:rFonts w:cs="Arial"/>
                <w:sz w:val="22"/>
                <w:szCs w:val="22"/>
              </w:rPr>
              <w:t>opse kant dichtgelast</w:t>
            </w:r>
          </w:p>
          <w:p w:rsidRPr="004A01B6" w:rsidR="0074640D" w:rsidP="00B06ED5" w:rsidRDefault="0074640D" w14:paraId="03BA564F" w14:textId="406BE7A5">
            <w:pPr>
              <w:spacing w:line="276" w:lineRule="auto"/>
              <w:rPr>
                <w:rFonts w:cs="Arial"/>
                <w:sz w:val="22"/>
                <w:szCs w:val="22"/>
              </w:rPr>
            </w:pPr>
            <w:r w:rsidRPr="0C84E42D">
              <w:rPr>
                <w:rFonts w:cs="Arial"/>
                <w:sz w:val="22"/>
                <w:szCs w:val="22"/>
              </w:rPr>
              <w:t>Drop in inductieplaat links uitgelijnd</w:t>
            </w:r>
          </w:p>
        </w:tc>
        <w:tc>
          <w:tcPr>
            <w:tcW w:w="3883" w:type="dxa"/>
            <w:vMerge/>
            <w:tcMar/>
          </w:tcPr>
          <w:p w:rsidRPr="004A01B6" w:rsidR="00CE59D1" w:rsidP="00B06ED5" w:rsidRDefault="00CE59D1" w14:paraId="1E8DD045" w14:textId="77777777">
            <w:pPr>
              <w:spacing w:line="276" w:lineRule="auto"/>
              <w:rPr>
                <w:rFonts w:cs="Arial"/>
                <w:sz w:val="22"/>
                <w:szCs w:val="22"/>
              </w:rPr>
            </w:pPr>
          </w:p>
        </w:tc>
      </w:tr>
      <w:tr w:rsidRPr="004A01B6" w:rsidR="00CE59D1" w:rsidTr="19BDBE63" w14:paraId="22723553" w14:textId="77777777">
        <w:trPr>
          <w:trHeight w:val="300"/>
        </w:trPr>
        <w:tc>
          <w:tcPr>
            <w:tcW w:w="1606" w:type="dxa"/>
            <w:tcMar/>
          </w:tcPr>
          <w:p w:rsidRPr="004A01B6" w:rsidR="00CE59D1" w:rsidP="00B06ED5" w:rsidRDefault="00CE59D1" w14:paraId="40379D66" w14:textId="77777777">
            <w:pPr>
              <w:spacing w:line="276" w:lineRule="auto"/>
              <w:rPr>
                <w:rFonts w:cs="Arial"/>
                <w:sz w:val="22"/>
                <w:szCs w:val="22"/>
              </w:rPr>
            </w:pPr>
            <w:r w:rsidRPr="004A01B6">
              <w:rPr>
                <w:rFonts w:cs="Arial"/>
                <w:sz w:val="22"/>
                <w:szCs w:val="22"/>
              </w:rPr>
              <w:t>Specificaties</w:t>
            </w:r>
          </w:p>
        </w:tc>
        <w:tc>
          <w:tcPr>
            <w:tcW w:w="3572" w:type="dxa"/>
            <w:tcMar/>
          </w:tcPr>
          <w:p w:rsidR="00CE59D1" w:rsidP="00B06ED5" w:rsidRDefault="00CE59D1" w14:paraId="309E2261" w14:textId="77777777">
            <w:pPr>
              <w:spacing w:line="276" w:lineRule="auto"/>
              <w:rPr>
                <w:rFonts w:cs="Arial"/>
                <w:sz w:val="22"/>
                <w:szCs w:val="22"/>
              </w:rPr>
            </w:pPr>
            <w:r w:rsidRPr="0C84E42D">
              <w:rPr>
                <w:rFonts w:cs="Arial"/>
                <w:sz w:val="22"/>
                <w:szCs w:val="22"/>
              </w:rPr>
              <w:t>Inclusief blokprofiel</w:t>
            </w:r>
          </w:p>
          <w:p w:rsidRPr="004A01B6" w:rsidR="00CE59D1" w:rsidP="00B06ED5" w:rsidRDefault="00CE59D1" w14:paraId="3D99B24A" w14:textId="77777777">
            <w:pPr>
              <w:spacing w:line="276" w:lineRule="auto"/>
              <w:rPr>
                <w:rFonts w:cs="Arial"/>
                <w:sz w:val="22"/>
                <w:szCs w:val="22"/>
                <w:highlight w:val="yellow"/>
              </w:rPr>
            </w:pPr>
            <w:r w:rsidRPr="50F9C380">
              <w:rPr>
                <w:rFonts w:cs="Arial"/>
                <w:sz w:val="22"/>
                <w:szCs w:val="22"/>
              </w:rPr>
              <w:t>2 niveaus voor opslag materialen</w:t>
            </w:r>
          </w:p>
        </w:tc>
        <w:tc>
          <w:tcPr>
            <w:tcW w:w="3883" w:type="dxa"/>
            <w:vMerge/>
            <w:tcMar/>
          </w:tcPr>
          <w:p w:rsidRPr="004A01B6" w:rsidR="00CE59D1" w:rsidP="00B06ED5" w:rsidRDefault="00CE59D1" w14:paraId="4C598C8F" w14:textId="77777777">
            <w:pPr>
              <w:spacing w:line="276" w:lineRule="auto"/>
              <w:rPr>
                <w:rFonts w:cs="Arial"/>
                <w:sz w:val="22"/>
                <w:szCs w:val="22"/>
              </w:rPr>
            </w:pPr>
          </w:p>
        </w:tc>
      </w:tr>
      <w:tr w:rsidRPr="004A01B6" w:rsidR="00CE59D1" w:rsidTr="19BDBE63" w14:paraId="092EA8F6" w14:textId="77777777">
        <w:trPr>
          <w:trHeight w:val="300"/>
        </w:trPr>
        <w:tc>
          <w:tcPr>
            <w:tcW w:w="1606" w:type="dxa"/>
            <w:tcMar/>
          </w:tcPr>
          <w:p w:rsidRPr="004A01B6" w:rsidR="00CE59D1" w:rsidP="00B06ED5" w:rsidRDefault="00CE59D1" w14:paraId="12746FCC" w14:textId="77777777">
            <w:pPr>
              <w:spacing w:line="276" w:lineRule="auto"/>
              <w:rPr>
                <w:rFonts w:cs="Arial"/>
                <w:sz w:val="22"/>
                <w:szCs w:val="22"/>
              </w:rPr>
            </w:pPr>
            <w:r w:rsidRPr="153C6A4B">
              <w:rPr>
                <w:rFonts w:cs="Arial"/>
                <w:sz w:val="22"/>
                <w:szCs w:val="22"/>
              </w:rPr>
              <w:t>Kwaliteitsrange</w:t>
            </w:r>
          </w:p>
        </w:tc>
        <w:tc>
          <w:tcPr>
            <w:tcW w:w="3572" w:type="dxa"/>
            <w:tcMar/>
          </w:tcPr>
          <w:p w:rsidRPr="0C84E42D" w:rsidR="00CE59D1" w:rsidP="153C6A4B" w:rsidRDefault="306A202C" w14:paraId="17F192E5" w14:textId="4B0F62BC">
            <w:pPr>
              <w:spacing w:line="276" w:lineRule="auto"/>
              <w:rPr>
                <w:rFonts w:cs="Arial"/>
                <w:sz w:val="22"/>
                <w:szCs w:val="22"/>
              </w:rPr>
            </w:pPr>
            <w:r w:rsidRPr="153C6A4B">
              <w:rPr>
                <w:rFonts w:cs="Arial"/>
                <w:sz w:val="22"/>
                <w:szCs w:val="22"/>
              </w:rPr>
              <w:t>levensduur bij intensief gebruik minimaal 20 jaar</w:t>
            </w:r>
          </w:p>
        </w:tc>
        <w:tc>
          <w:tcPr>
            <w:tcW w:w="3883" w:type="dxa"/>
            <w:vMerge/>
            <w:tcMar/>
          </w:tcPr>
          <w:p w:rsidRPr="004A01B6" w:rsidR="00CE59D1" w:rsidP="00B06ED5" w:rsidRDefault="00CE59D1" w14:paraId="299D0DFF" w14:textId="77777777">
            <w:pPr>
              <w:spacing w:line="276" w:lineRule="auto"/>
              <w:rPr>
                <w:rFonts w:cs="Arial"/>
                <w:sz w:val="22"/>
                <w:szCs w:val="22"/>
              </w:rPr>
            </w:pPr>
          </w:p>
        </w:tc>
      </w:tr>
    </w:tbl>
    <w:p w:rsidR="00CE59D1" w:rsidP="00DF1111" w:rsidRDefault="00CE59D1" w14:paraId="4DB42819" w14:textId="77777777">
      <w:pPr>
        <w:spacing w:line="276" w:lineRule="auto"/>
        <w:rPr>
          <w:rFonts w:ascii="Arial" w:hAnsi="Arial" w:cs="Arial"/>
        </w:rPr>
      </w:pPr>
    </w:p>
    <w:p w:rsidRPr="004A01B6" w:rsidR="00CE59D1" w:rsidP="00DF1111" w:rsidRDefault="00CE59D1" w14:paraId="31751A66" w14:textId="77777777">
      <w:pPr>
        <w:spacing w:line="276" w:lineRule="auto"/>
        <w:rPr>
          <w:rFonts w:ascii="Arial" w:hAnsi="Arial" w:cs="Arial"/>
        </w:rPr>
      </w:pPr>
    </w:p>
    <w:p w:rsidRPr="004A01B6" w:rsidR="007608D9" w:rsidP="00DF1111" w:rsidRDefault="007F7A31" w14:paraId="60235781" w14:textId="116031CA">
      <w:pPr>
        <w:spacing w:line="276" w:lineRule="auto"/>
        <w:rPr>
          <w:rFonts w:ascii="Arial" w:hAnsi="Arial" w:cs="Arial"/>
        </w:rPr>
      </w:pPr>
      <w:r w:rsidRPr="004A01B6">
        <w:rPr>
          <w:rFonts w:ascii="Arial" w:hAnsi="Arial" w:cs="Arial"/>
        </w:rPr>
        <w:t>2.</w:t>
      </w:r>
      <w:r w:rsidRPr="004A01B6" w:rsidR="2BA4AAD5">
        <w:rPr>
          <w:rFonts w:ascii="Arial" w:hAnsi="Arial" w:cs="Arial"/>
        </w:rPr>
        <w:t>1</w:t>
      </w:r>
      <w:r w:rsidR="00CE59D1">
        <w:rPr>
          <w:rFonts w:ascii="Arial" w:hAnsi="Arial" w:cs="Arial"/>
        </w:rPr>
        <w:t>1</w:t>
      </w:r>
      <w:r w:rsidRPr="004A01B6" w:rsidR="000947EF">
        <w:rPr>
          <w:rFonts w:ascii="Arial" w:hAnsi="Arial" w:cs="Arial"/>
        </w:rPr>
        <w:t xml:space="preserve"> </w:t>
      </w:r>
      <w:r w:rsidRPr="004A01B6" w:rsidR="007608D9">
        <w:rPr>
          <w:rFonts w:ascii="Arial" w:hAnsi="Arial" w:cs="Arial"/>
        </w:rPr>
        <w:t>Spoeltafel</w:t>
      </w:r>
    </w:p>
    <w:tbl>
      <w:tblPr>
        <w:tblStyle w:val="Tabelraster"/>
        <w:tblW w:w="9061" w:type="dxa"/>
        <w:tblLook w:val="04A0" w:firstRow="1" w:lastRow="0" w:firstColumn="1" w:lastColumn="0" w:noHBand="0" w:noVBand="1"/>
      </w:tblPr>
      <w:tblGrid>
        <w:gridCol w:w="1606"/>
        <w:gridCol w:w="3682"/>
        <w:gridCol w:w="3773"/>
      </w:tblGrid>
      <w:tr w:rsidRPr="004A01B6" w:rsidR="001844CF" w:rsidTr="153C6A4B" w14:paraId="609516D2" w14:textId="77777777">
        <w:trPr>
          <w:trHeight w:val="300"/>
        </w:trPr>
        <w:tc>
          <w:tcPr>
            <w:tcW w:w="1606" w:type="dxa"/>
          </w:tcPr>
          <w:p w:rsidRPr="004A01B6" w:rsidR="001844CF" w:rsidP="00DF1111" w:rsidRDefault="001844CF" w14:paraId="26E94B7D" w14:textId="77777777">
            <w:pPr>
              <w:spacing w:line="276" w:lineRule="auto"/>
              <w:rPr>
                <w:rFonts w:cs="Arial"/>
                <w:sz w:val="22"/>
                <w:szCs w:val="22"/>
              </w:rPr>
            </w:pPr>
            <w:r w:rsidRPr="004A01B6">
              <w:rPr>
                <w:rFonts w:cs="Arial"/>
                <w:sz w:val="22"/>
                <w:szCs w:val="22"/>
              </w:rPr>
              <w:t>Aantal</w:t>
            </w:r>
          </w:p>
        </w:tc>
        <w:tc>
          <w:tcPr>
            <w:tcW w:w="3682" w:type="dxa"/>
          </w:tcPr>
          <w:p w:rsidRPr="004A01B6" w:rsidR="001844CF" w:rsidP="00DF1111" w:rsidRDefault="001844CF" w14:paraId="5F01BBF9" w14:textId="77777777">
            <w:pPr>
              <w:spacing w:line="276" w:lineRule="auto"/>
              <w:rPr>
                <w:rFonts w:cs="Arial"/>
                <w:sz w:val="22"/>
                <w:szCs w:val="22"/>
              </w:rPr>
            </w:pPr>
            <w:r w:rsidRPr="004A01B6">
              <w:rPr>
                <w:rFonts w:cs="Arial"/>
                <w:sz w:val="22"/>
                <w:szCs w:val="22"/>
              </w:rPr>
              <w:t>1 stuks</w:t>
            </w:r>
          </w:p>
        </w:tc>
        <w:tc>
          <w:tcPr>
            <w:tcW w:w="3773" w:type="dxa"/>
            <w:vMerge w:val="restart"/>
          </w:tcPr>
          <w:p w:rsidRPr="004A01B6" w:rsidR="001844CF" w:rsidP="00DF1111" w:rsidRDefault="001844CF" w14:paraId="134E7E89" w14:textId="65C7620D">
            <w:pPr>
              <w:spacing w:line="276" w:lineRule="auto"/>
              <w:jc w:val="center"/>
              <w:rPr>
                <w:rFonts w:cs="Arial"/>
                <w:sz w:val="22"/>
                <w:szCs w:val="22"/>
              </w:rPr>
            </w:pPr>
            <w:r w:rsidRPr="004A01B6">
              <w:rPr>
                <w:rFonts w:cs="Arial"/>
                <w:noProof/>
                <w:sz w:val="22"/>
                <w:szCs w:val="22"/>
                <w:lang w:val="en-US"/>
              </w:rPr>
              <w:drawing>
                <wp:inline distT="0" distB="0" distL="0" distR="0" wp14:anchorId="5C3CB8EF" wp14:editId="5E7A6946">
                  <wp:extent cx="1619250" cy="1619250"/>
                  <wp:effectExtent l="0" t="0" r="0" b="0"/>
                  <wp:docPr id="702719341" name="Afbeelding 70271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tc>
      </w:tr>
      <w:tr w:rsidRPr="004A01B6" w:rsidR="001844CF" w:rsidTr="153C6A4B" w14:paraId="31A7C365" w14:textId="77777777">
        <w:trPr>
          <w:trHeight w:val="300"/>
        </w:trPr>
        <w:tc>
          <w:tcPr>
            <w:tcW w:w="1606" w:type="dxa"/>
          </w:tcPr>
          <w:p w:rsidRPr="004A01B6" w:rsidR="001844CF" w:rsidP="00DF1111" w:rsidRDefault="001844CF" w14:paraId="52996E8C" w14:textId="77777777">
            <w:pPr>
              <w:spacing w:line="276" w:lineRule="auto"/>
              <w:rPr>
                <w:rFonts w:cs="Arial"/>
                <w:sz w:val="22"/>
                <w:szCs w:val="22"/>
              </w:rPr>
            </w:pPr>
            <w:r w:rsidRPr="004A01B6">
              <w:rPr>
                <w:rFonts w:cs="Arial"/>
                <w:sz w:val="22"/>
                <w:szCs w:val="22"/>
              </w:rPr>
              <w:t>Afm. ca.</w:t>
            </w:r>
          </w:p>
        </w:tc>
        <w:tc>
          <w:tcPr>
            <w:tcW w:w="3682" w:type="dxa"/>
          </w:tcPr>
          <w:p w:rsidRPr="004A01B6" w:rsidR="001844CF" w:rsidP="00DF1111" w:rsidRDefault="0079045B" w14:paraId="6332DF27" w14:textId="0AFAC6CC">
            <w:pPr>
              <w:spacing w:line="276" w:lineRule="auto"/>
              <w:rPr>
                <w:rFonts w:cs="Arial"/>
                <w:sz w:val="22"/>
                <w:szCs w:val="22"/>
              </w:rPr>
            </w:pPr>
            <w:r>
              <w:rPr>
                <w:rFonts w:cs="Arial"/>
                <w:sz w:val="22"/>
                <w:szCs w:val="22"/>
              </w:rPr>
              <w:t>22</w:t>
            </w:r>
            <w:r w:rsidRPr="004A01B6" w:rsidR="001844CF">
              <w:rPr>
                <w:rFonts w:cs="Arial"/>
                <w:sz w:val="22"/>
                <w:szCs w:val="22"/>
              </w:rPr>
              <w:t>00x900x</w:t>
            </w:r>
            <w:r w:rsidRPr="00B75BAA" w:rsidR="00261A9D">
              <w:rPr>
                <w:rFonts w:cs="Arial"/>
                <w:sz w:val="22"/>
                <w:szCs w:val="22"/>
              </w:rPr>
              <w:t>9</w:t>
            </w:r>
            <w:r w:rsidR="00261A9D">
              <w:rPr>
                <w:rFonts w:cs="Arial"/>
                <w:sz w:val="22"/>
                <w:szCs w:val="22"/>
              </w:rPr>
              <w:t>00-950</w:t>
            </w:r>
            <w:r w:rsidRPr="004A01B6" w:rsidR="001844CF">
              <w:rPr>
                <w:rFonts w:cs="Arial"/>
                <w:sz w:val="22"/>
                <w:szCs w:val="22"/>
              </w:rPr>
              <w:t xml:space="preserve"> mm </w:t>
            </w:r>
          </w:p>
        </w:tc>
        <w:tc>
          <w:tcPr>
            <w:tcW w:w="3773" w:type="dxa"/>
            <w:vMerge/>
          </w:tcPr>
          <w:p w:rsidRPr="004A01B6" w:rsidR="001844CF" w:rsidP="00DF1111" w:rsidRDefault="001844CF" w14:paraId="5100B4A8" w14:textId="77777777">
            <w:pPr>
              <w:spacing w:line="276" w:lineRule="auto"/>
              <w:rPr>
                <w:rFonts w:cs="Arial"/>
                <w:sz w:val="22"/>
                <w:szCs w:val="22"/>
              </w:rPr>
            </w:pPr>
          </w:p>
        </w:tc>
      </w:tr>
      <w:tr w:rsidRPr="004A01B6" w:rsidR="001844CF" w:rsidTr="153C6A4B" w14:paraId="15BF7B93" w14:textId="77777777">
        <w:trPr>
          <w:trHeight w:val="300"/>
        </w:trPr>
        <w:tc>
          <w:tcPr>
            <w:tcW w:w="1606" w:type="dxa"/>
          </w:tcPr>
          <w:p w:rsidRPr="004A01B6" w:rsidR="001844CF" w:rsidP="00DF1111" w:rsidRDefault="001844CF" w14:paraId="0BFFC692" w14:textId="77777777">
            <w:pPr>
              <w:spacing w:line="276" w:lineRule="auto"/>
              <w:rPr>
                <w:rFonts w:cs="Arial"/>
                <w:sz w:val="22"/>
                <w:szCs w:val="22"/>
              </w:rPr>
            </w:pPr>
            <w:r w:rsidRPr="004A01B6">
              <w:rPr>
                <w:rFonts w:cs="Arial"/>
                <w:sz w:val="22"/>
                <w:szCs w:val="22"/>
              </w:rPr>
              <w:t>Frame</w:t>
            </w:r>
          </w:p>
        </w:tc>
        <w:tc>
          <w:tcPr>
            <w:tcW w:w="3682" w:type="dxa"/>
          </w:tcPr>
          <w:p w:rsidRPr="004A01B6" w:rsidR="001844CF" w:rsidP="00DF1111" w:rsidRDefault="001844CF" w14:paraId="6E719073" w14:textId="77777777">
            <w:pPr>
              <w:spacing w:line="276" w:lineRule="auto"/>
              <w:rPr>
                <w:rFonts w:cs="Arial"/>
                <w:sz w:val="22"/>
                <w:szCs w:val="22"/>
              </w:rPr>
            </w:pPr>
            <w:r w:rsidRPr="004A01B6">
              <w:rPr>
                <w:rFonts w:cs="Arial"/>
                <w:sz w:val="22"/>
                <w:szCs w:val="22"/>
              </w:rPr>
              <w:t>Zware constructie, stootbuffer op iedere hoek</w:t>
            </w:r>
          </w:p>
        </w:tc>
        <w:tc>
          <w:tcPr>
            <w:tcW w:w="3773" w:type="dxa"/>
            <w:vMerge/>
          </w:tcPr>
          <w:p w:rsidRPr="004A01B6" w:rsidR="001844CF" w:rsidP="00DF1111" w:rsidRDefault="001844CF" w14:paraId="68C39137" w14:textId="77777777">
            <w:pPr>
              <w:spacing w:line="276" w:lineRule="auto"/>
              <w:rPr>
                <w:rFonts w:cs="Arial"/>
                <w:sz w:val="22"/>
                <w:szCs w:val="22"/>
              </w:rPr>
            </w:pPr>
          </w:p>
        </w:tc>
      </w:tr>
      <w:tr w:rsidRPr="004A01B6" w:rsidR="001844CF" w:rsidTr="153C6A4B" w14:paraId="39DF733F" w14:textId="77777777">
        <w:trPr>
          <w:trHeight w:val="300"/>
        </w:trPr>
        <w:tc>
          <w:tcPr>
            <w:tcW w:w="1606" w:type="dxa"/>
          </w:tcPr>
          <w:p w:rsidRPr="004A01B6" w:rsidR="001844CF" w:rsidP="00DF1111" w:rsidRDefault="001844CF" w14:paraId="6DF46A2D" w14:textId="77777777">
            <w:pPr>
              <w:spacing w:line="276" w:lineRule="auto"/>
              <w:rPr>
                <w:rFonts w:cs="Arial"/>
                <w:sz w:val="22"/>
                <w:szCs w:val="22"/>
              </w:rPr>
            </w:pPr>
            <w:r w:rsidRPr="004A01B6">
              <w:rPr>
                <w:rFonts w:cs="Arial"/>
                <w:sz w:val="22"/>
                <w:szCs w:val="22"/>
              </w:rPr>
              <w:t>Specificaties</w:t>
            </w:r>
          </w:p>
        </w:tc>
        <w:tc>
          <w:tcPr>
            <w:tcW w:w="3682" w:type="dxa"/>
          </w:tcPr>
          <w:p w:rsidRPr="004A01B6" w:rsidR="001844CF" w:rsidP="00DF1111" w:rsidRDefault="001844CF" w14:paraId="55FA0AAF" w14:textId="36E7B4A7">
            <w:pPr>
              <w:spacing w:line="276" w:lineRule="auto"/>
              <w:rPr>
                <w:rFonts w:cs="Arial"/>
                <w:sz w:val="22"/>
                <w:szCs w:val="22"/>
              </w:rPr>
            </w:pPr>
            <w:r w:rsidRPr="004A01B6">
              <w:rPr>
                <w:rFonts w:cs="Arial"/>
                <w:sz w:val="22"/>
                <w:szCs w:val="22"/>
              </w:rPr>
              <w:t>1 spoelbak/rechts uitgelijnd</w:t>
            </w:r>
            <w:r w:rsidR="00B07A82">
              <w:rPr>
                <w:rFonts w:cs="Arial"/>
                <w:sz w:val="22"/>
                <w:szCs w:val="22"/>
              </w:rPr>
              <w:t xml:space="preserve"> afmeting 500x500x300mm</w:t>
            </w:r>
          </w:p>
          <w:p w:rsidRPr="004A01B6" w:rsidR="001844CF" w:rsidP="00DF1111" w:rsidRDefault="001844CF" w14:paraId="3FA3051C" w14:textId="2704A043">
            <w:pPr>
              <w:spacing w:line="276" w:lineRule="auto"/>
              <w:rPr>
                <w:rFonts w:cs="Arial"/>
                <w:sz w:val="22"/>
                <w:szCs w:val="22"/>
              </w:rPr>
            </w:pPr>
            <w:r w:rsidRPr="004A01B6">
              <w:rPr>
                <w:rFonts w:cs="Arial"/>
                <w:sz w:val="22"/>
                <w:szCs w:val="22"/>
              </w:rPr>
              <w:t>Inclusief achteropstand</w:t>
            </w:r>
          </w:p>
          <w:p w:rsidRPr="004A01B6" w:rsidR="001844CF" w:rsidP="00DF1111" w:rsidRDefault="001844CF" w14:paraId="354B4057" w14:textId="2C7C9A9E">
            <w:pPr>
              <w:spacing w:line="276" w:lineRule="auto"/>
              <w:rPr>
                <w:rFonts w:cs="Arial"/>
                <w:sz w:val="22"/>
                <w:szCs w:val="22"/>
              </w:rPr>
            </w:pPr>
            <w:r w:rsidRPr="004A01B6">
              <w:rPr>
                <w:rFonts w:cs="Arial"/>
                <w:sz w:val="22"/>
                <w:szCs w:val="22"/>
              </w:rPr>
              <w:t xml:space="preserve">Inclusief kraan </w:t>
            </w:r>
            <w:r w:rsidR="00B07A82">
              <w:rPr>
                <w:rFonts w:cs="Arial"/>
                <w:sz w:val="22"/>
                <w:szCs w:val="22"/>
              </w:rPr>
              <w:t>zware uitvoering</w:t>
            </w:r>
          </w:p>
          <w:p w:rsidRPr="004A01B6" w:rsidR="001844CF" w:rsidP="00DF1111" w:rsidRDefault="001844CF" w14:paraId="15CC792B" w14:textId="296A656F">
            <w:pPr>
              <w:spacing w:line="276" w:lineRule="auto"/>
              <w:rPr>
                <w:rFonts w:cs="Arial"/>
                <w:sz w:val="22"/>
                <w:szCs w:val="22"/>
              </w:rPr>
            </w:pPr>
            <w:r w:rsidRPr="004A01B6">
              <w:rPr>
                <w:rFonts w:cs="Arial"/>
                <w:sz w:val="22"/>
                <w:szCs w:val="22"/>
              </w:rPr>
              <w:t>Open onderstel</w:t>
            </w:r>
          </w:p>
          <w:p w:rsidRPr="004A01B6" w:rsidR="001844CF" w:rsidP="00DF1111" w:rsidRDefault="001844CF" w14:paraId="549A2DE4" w14:textId="194F7AE8">
            <w:pPr>
              <w:spacing w:line="276" w:lineRule="auto"/>
              <w:rPr>
                <w:rFonts w:cs="Arial"/>
                <w:sz w:val="22"/>
                <w:szCs w:val="22"/>
              </w:rPr>
            </w:pPr>
            <w:r w:rsidRPr="004A01B6">
              <w:rPr>
                <w:rFonts w:cs="Arial"/>
                <w:sz w:val="22"/>
                <w:szCs w:val="22"/>
              </w:rPr>
              <w:t xml:space="preserve">Voorzien van waterkering  </w:t>
            </w:r>
          </w:p>
        </w:tc>
        <w:tc>
          <w:tcPr>
            <w:tcW w:w="3773" w:type="dxa"/>
            <w:vMerge/>
          </w:tcPr>
          <w:p w:rsidRPr="004A01B6" w:rsidR="001844CF" w:rsidP="00DF1111" w:rsidRDefault="001844CF" w14:paraId="7E61E622" w14:textId="77777777">
            <w:pPr>
              <w:spacing w:line="276" w:lineRule="auto"/>
              <w:rPr>
                <w:rFonts w:cs="Arial"/>
                <w:sz w:val="22"/>
                <w:szCs w:val="22"/>
              </w:rPr>
            </w:pPr>
          </w:p>
        </w:tc>
      </w:tr>
      <w:tr w:rsidRPr="004A01B6" w:rsidR="001844CF" w:rsidTr="153C6A4B" w14:paraId="379F7E50" w14:textId="77777777">
        <w:trPr>
          <w:trHeight w:val="300"/>
        </w:trPr>
        <w:tc>
          <w:tcPr>
            <w:tcW w:w="1606" w:type="dxa"/>
          </w:tcPr>
          <w:p w:rsidRPr="004A01B6" w:rsidR="001844CF" w:rsidP="00DF1111" w:rsidRDefault="2E984ED5" w14:paraId="06EC0801" w14:textId="0287BB0A">
            <w:pPr>
              <w:spacing w:line="276" w:lineRule="auto"/>
              <w:rPr>
                <w:rFonts w:cs="Arial"/>
                <w:sz w:val="22"/>
                <w:szCs w:val="22"/>
              </w:rPr>
            </w:pPr>
            <w:r w:rsidRPr="153C6A4B">
              <w:rPr>
                <w:rFonts w:cs="Arial"/>
                <w:sz w:val="22"/>
                <w:szCs w:val="22"/>
              </w:rPr>
              <w:t>Kwaliteitsrange</w:t>
            </w:r>
          </w:p>
        </w:tc>
        <w:tc>
          <w:tcPr>
            <w:tcW w:w="3682" w:type="dxa"/>
          </w:tcPr>
          <w:p w:rsidRPr="004A01B6" w:rsidR="001844CF" w:rsidP="153C6A4B" w:rsidRDefault="7AAAFCAA" w14:paraId="27FBC9A2" w14:textId="6AD58E45">
            <w:pPr>
              <w:spacing w:line="276" w:lineRule="auto"/>
              <w:rPr>
                <w:rFonts w:cs="Arial"/>
                <w:sz w:val="22"/>
                <w:szCs w:val="22"/>
              </w:rPr>
            </w:pPr>
            <w:r w:rsidRPr="153C6A4B">
              <w:rPr>
                <w:rFonts w:cs="Arial"/>
                <w:sz w:val="22"/>
                <w:szCs w:val="22"/>
              </w:rPr>
              <w:t>levensduur bij intensief gebruik minimaal 20 jaar</w:t>
            </w:r>
          </w:p>
        </w:tc>
        <w:tc>
          <w:tcPr>
            <w:tcW w:w="3773" w:type="dxa"/>
            <w:vMerge/>
          </w:tcPr>
          <w:p w:rsidRPr="004A01B6" w:rsidR="001844CF" w:rsidP="00DF1111" w:rsidRDefault="001844CF" w14:paraId="01731955" w14:textId="77777777">
            <w:pPr>
              <w:spacing w:line="276" w:lineRule="auto"/>
              <w:rPr>
                <w:rFonts w:cs="Arial"/>
                <w:sz w:val="22"/>
                <w:szCs w:val="22"/>
              </w:rPr>
            </w:pPr>
          </w:p>
        </w:tc>
      </w:tr>
    </w:tbl>
    <w:p w:rsidR="00B06ED5" w:rsidP="00DF1111" w:rsidRDefault="00B06ED5" w14:paraId="54C1B929" w14:textId="13A1A558">
      <w:pPr>
        <w:spacing w:line="276" w:lineRule="auto"/>
        <w:rPr>
          <w:rFonts w:ascii="Arial" w:hAnsi="Arial" w:cs="Arial"/>
        </w:rPr>
      </w:pPr>
    </w:p>
    <w:p w:rsidRPr="0079045B" w:rsidR="0079045B" w:rsidP="0079045B" w:rsidRDefault="0079045B" w14:paraId="532D39AD" w14:textId="370564E0">
      <w:pPr>
        <w:rPr>
          <w:rFonts w:ascii="Arial" w:hAnsi="Arial" w:cs="Arial"/>
        </w:rPr>
      </w:pPr>
      <w:r>
        <w:rPr>
          <w:rFonts w:ascii="Arial" w:hAnsi="Arial" w:cs="Arial"/>
        </w:rPr>
        <w:t xml:space="preserve">2.12 </w:t>
      </w:r>
      <w:r w:rsidRPr="0079045B">
        <w:rPr>
          <w:rFonts w:ascii="Arial" w:hAnsi="Arial" w:cs="Arial"/>
        </w:rPr>
        <w:t>Werkbank</w:t>
      </w:r>
    </w:p>
    <w:tbl>
      <w:tblPr>
        <w:tblStyle w:val="Tabelraster"/>
        <w:tblW w:w="9061" w:type="dxa"/>
        <w:tblLook w:val="04A0" w:firstRow="1" w:lastRow="0" w:firstColumn="1" w:lastColumn="0" w:noHBand="0" w:noVBand="1"/>
      </w:tblPr>
      <w:tblGrid>
        <w:gridCol w:w="1606"/>
        <w:gridCol w:w="3572"/>
        <w:gridCol w:w="3883"/>
      </w:tblGrid>
      <w:tr w:rsidRPr="004A01B6" w:rsidR="0079045B" w:rsidTr="004E44A2" w14:paraId="7C712CEF" w14:textId="77777777">
        <w:trPr>
          <w:trHeight w:val="300"/>
        </w:trPr>
        <w:tc>
          <w:tcPr>
            <w:tcW w:w="1606" w:type="dxa"/>
          </w:tcPr>
          <w:p w:rsidRPr="004A01B6" w:rsidR="0079045B" w:rsidP="004E44A2" w:rsidRDefault="0079045B" w14:paraId="02978864" w14:textId="77777777">
            <w:pPr>
              <w:spacing w:line="276" w:lineRule="auto"/>
              <w:rPr>
                <w:rFonts w:cs="Arial"/>
                <w:sz w:val="22"/>
                <w:szCs w:val="22"/>
              </w:rPr>
            </w:pPr>
            <w:r w:rsidRPr="004A01B6">
              <w:rPr>
                <w:rFonts w:cs="Arial"/>
                <w:sz w:val="22"/>
                <w:szCs w:val="22"/>
              </w:rPr>
              <w:t>Aantal</w:t>
            </w:r>
          </w:p>
        </w:tc>
        <w:tc>
          <w:tcPr>
            <w:tcW w:w="3572" w:type="dxa"/>
          </w:tcPr>
          <w:p w:rsidRPr="004A01B6" w:rsidR="0079045B" w:rsidP="004E44A2" w:rsidRDefault="0079045B" w14:paraId="0A581795" w14:textId="77777777">
            <w:pPr>
              <w:spacing w:line="276" w:lineRule="auto"/>
              <w:rPr>
                <w:rFonts w:cs="Arial"/>
                <w:sz w:val="22"/>
                <w:szCs w:val="22"/>
              </w:rPr>
            </w:pPr>
            <w:r w:rsidRPr="004A01B6">
              <w:rPr>
                <w:rFonts w:cs="Arial"/>
                <w:sz w:val="22"/>
                <w:szCs w:val="22"/>
              </w:rPr>
              <w:t>1 stuks</w:t>
            </w:r>
          </w:p>
        </w:tc>
        <w:tc>
          <w:tcPr>
            <w:tcW w:w="3883" w:type="dxa"/>
            <w:vMerge w:val="restart"/>
          </w:tcPr>
          <w:p w:rsidRPr="004A01B6" w:rsidR="0079045B" w:rsidP="004E44A2" w:rsidRDefault="0079045B" w14:paraId="708D6BE5" w14:textId="77777777">
            <w:pPr>
              <w:spacing w:line="276" w:lineRule="auto"/>
              <w:rPr>
                <w:rFonts w:cs="Arial"/>
                <w:sz w:val="22"/>
                <w:szCs w:val="22"/>
              </w:rPr>
            </w:pPr>
            <w:r w:rsidRPr="004A01B6">
              <w:rPr>
                <w:rFonts w:cs="Arial"/>
                <w:noProof/>
                <w:sz w:val="22"/>
                <w:szCs w:val="22"/>
                <w:lang w:val="en-US"/>
              </w:rPr>
              <w:drawing>
                <wp:inline distT="0" distB="0" distL="0" distR="0" wp14:anchorId="7B7F41DF" wp14:editId="5C0F0404">
                  <wp:extent cx="2390775" cy="183832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79045B" w:rsidTr="004E44A2" w14:paraId="68F0C246" w14:textId="77777777">
        <w:trPr>
          <w:trHeight w:val="300"/>
        </w:trPr>
        <w:tc>
          <w:tcPr>
            <w:tcW w:w="1606" w:type="dxa"/>
          </w:tcPr>
          <w:p w:rsidRPr="004A01B6" w:rsidR="0079045B" w:rsidP="004E44A2" w:rsidRDefault="0079045B" w14:paraId="1CD5CE61" w14:textId="77777777">
            <w:pPr>
              <w:spacing w:line="276" w:lineRule="auto"/>
              <w:rPr>
                <w:rFonts w:cs="Arial"/>
                <w:sz w:val="22"/>
                <w:szCs w:val="22"/>
              </w:rPr>
            </w:pPr>
            <w:r w:rsidRPr="004A01B6">
              <w:rPr>
                <w:rFonts w:cs="Arial"/>
                <w:sz w:val="22"/>
                <w:szCs w:val="22"/>
              </w:rPr>
              <w:t>Afm. ca.</w:t>
            </w:r>
          </w:p>
        </w:tc>
        <w:tc>
          <w:tcPr>
            <w:tcW w:w="3572" w:type="dxa"/>
          </w:tcPr>
          <w:p w:rsidRPr="004A01B6" w:rsidR="0079045B" w:rsidP="004E44A2" w:rsidRDefault="0079045B" w14:paraId="515B14F6" w14:textId="0A4412D8">
            <w:pPr>
              <w:spacing w:line="276" w:lineRule="auto"/>
              <w:rPr>
                <w:rFonts w:cs="Arial"/>
                <w:sz w:val="22"/>
                <w:szCs w:val="22"/>
              </w:rPr>
            </w:pPr>
            <w:r>
              <w:rPr>
                <w:rFonts w:cs="Arial"/>
                <w:sz w:val="22"/>
                <w:szCs w:val="22"/>
              </w:rPr>
              <w:t>15</w:t>
            </w:r>
            <w:r w:rsidRPr="00755467">
              <w:rPr>
                <w:rFonts w:cs="Arial"/>
                <w:sz w:val="22"/>
                <w:szCs w:val="22"/>
              </w:rPr>
              <w:t>00x</w:t>
            </w:r>
            <w:r w:rsidRPr="004A01B6">
              <w:rPr>
                <w:rFonts w:cs="Arial"/>
                <w:sz w:val="22"/>
                <w:szCs w:val="22"/>
              </w:rPr>
              <w:t>900x</w:t>
            </w:r>
            <w:r w:rsidRPr="00B75BAA" w:rsidR="00261A9D">
              <w:rPr>
                <w:rFonts w:cs="Arial"/>
                <w:sz w:val="22"/>
                <w:szCs w:val="22"/>
              </w:rPr>
              <w:t>9</w:t>
            </w:r>
            <w:r w:rsidR="00261A9D">
              <w:rPr>
                <w:rFonts w:cs="Arial"/>
                <w:sz w:val="22"/>
                <w:szCs w:val="22"/>
              </w:rPr>
              <w:t>00-950</w:t>
            </w:r>
            <w:r w:rsidRPr="004A01B6">
              <w:rPr>
                <w:rFonts w:cs="Arial"/>
                <w:sz w:val="22"/>
                <w:szCs w:val="22"/>
              </w:rPr>
              <w:t xml:space="preserve"> mm </w:t>
            </w:r>
          </w:p>
        </w:tc>
        <w:tc>
          <w:tcPr>
            <w:tcW w:w="3883" w:type="dxa"/>
            <w:vMerge/>
          </w:tcPr>
          <w:p w:rsidRPr="004A01B6" w:rsidR="0079045B" w:rsidP="004E44A2" w:rsidRDefault="0079045B" w14:paraId="2E400446" w14:textId="77777777">
            <w:pPr>
              <w:spacing w:line="276" w:lineRule="auto"/>
              <w:rPr>
                <w:rFonts w:cs="Arial"/>
                <w:sz w:val="22"/>
                <w:szCs w:val="22"/>
              </w:rPr>
            </w:pPr>
          </w:p>
        </w:tc>
      </w:tr>
      <w:tr w:rsidRPr="004A01B6" w:rsidR="0079045B" w:rsidTr="004E44A2" w14:paraId="05CBDD01" w14:textId="77777777">
        <w:trPr>
          <w:trHeight w:val="300"/>
        </w:trPr>
        <w:tc>
          <w:tcPr>
            <w:tcW w:w="1606" w:type="dxa"/>
          </w:tcPr>
          <w:p w:rsidRPr="004A01B6" w:rsidR="0079045B" w:rsidP="004E44A2" w:rsidRDefault="0079045B" w14:paraId="7759F741" w14:textId="77777777">
            <w:pPr>
              <w:spacing w:line="276" w:lineRule="auto"/>
              <w:rPr>
                <w:rFonts w:cs="Arial"/>
                <w:sz w:val="22"/>
                <w:szCs w:val="22"/>
              </w:rPr>
            </w:pPr>
            <w:r w:rsidRPr="004A01B6">
              <w:rPr>
                <w:rFonts w:cs="Arial"/>
                <w:sz w:val="22"/>
                <w:szCs w:val="22"/>
              </w:rPr>
              <w:t>Frame</w:t>
            </w:r>
          </w:p>
        </w:tc>
        <w:tc>
          <w:tcPr>
            <w:tcW w:w="3572" w:type="dxa"/>
          </w:tcPr>
          <w:p w:rsidRPr="004A01B6" w:rsidR="0079045B" w:rsidP="004E44A2" w:rsidRDefault="0079045B" w14:paraId="516F742B" w14:textId="77777777">
            <w:pPr>
              <w:spacing w:line="276" w:lineRule="auto"/>
              <w:rPr>
                <w:rFonts w:cs="Arial"/>
                <w:sz w:val="22"/>
                <w:szCs w:val="22"/>
              </w:rPr>
            </w:pPr>
            <w:r w:rsidRPr="004A01B6">
              <w:rPr>
                <w:rFonts w:cs="Arial"/>
                <w:sz w:val="22"/>
                <w:szCs w:val="22"/>
              </w:rPr>
              <w:t>Op poten</w:t>
            </w:r>
          </w:p>
          <w:p w:rsidRPr="004A01B6" w:rsidR="0079045B" w:rsidP="004E44A2" w:rsidRDefault="0079045B" w14:paraId="3BC883B1" w14:textId="77777777">
            <w:pPr>
              <w:spacing w:line="276" w:lineRule="auto"/>
              <w:rPr>
                <w:rFonts w:cs="Arial"/>
                <w:sz w:val="22"/>
                <w:szCs w:val="22"/>
              </w:rPr>
            </w:pPr>
            <w:r>
              <w:rPr>
                <w:rFonts w:cs="Arial"/>
                <w:sz w:val="22"/>
                <w:szCs w:val="22"/>
              </w:rPr>
              <w:t>Kopse kant dichtgelast</w:t>
            </w:r>
          </w:p>
        </w:tc>
        <w:tc>
          <w:tcPr>
            <w:tcW w:w="3883" w:type="dxa"/>
            <w:vMerge/>
          </w:tcPr>
          <w:p w:rsidRPr="004A01B6" w:rsidR="0079045B" w:rsidP="004E44A2" w:rsidRDefault="0079045B" w14:paraId="1670F0A0" w14:textId="77777777">
            <w:pPr>
              <w:spacing w:line="276" w:lineRule="auto"/>
              <w:rPr>
                <w:rFonts w:cs="Arial"/>
                <w:sz w:val="22"/>
                <w:szCs w:val="22"/>
              </w:rPr>
            </w:pPr>
          </w:p>
        </w:tc>
      </w:tr>
      <w:tr w:rsidRPr="004A01B6" w:rsidR="0079045B" w:rsidTr="004E44A2" w14:paraId="55958737" w14:textId="77777777">
        <w:trPr>
          <w:trHeight w:val="300"/>
        </w:trPr>
        <w:tc>
          <w:tcPr>
            <w:tcW w:w="1606" w:type="dxa"/>
          </w:tcPr>
          <w:p w:rsidRPr="004A01B6" w:rsidR="0079045B" w:rsidP="004E44A2" w:rsidRDefault="0079045B" w14:paraId="78EA2FA6" w14:textId="77777777">
            <w:pPr>
              <w:spacing w:line="276" w:lineRule="auto"/>
              <w:rPr>
                <w:rFonts w:cs="Arial"/>
                <w:sz w:val="22"/>
                <w:szCs w:val="22"/>
              </w:rPr>
            </w:pPr>
            <w:r w:rsidRPr="004A01B6">
              <w:rPr>
                <w:rFonts w:cs="Arial"/>
                <w:sz w:val="22"/>
                <w:szCs w:val="22"/>
              </w:rPr>
              <w:t>Specificaties</w:t>
            </w:r>
          </w:p>
        </w:tc>
        <w:tc>
          <w:tcPr>
            <w:tcW w:w="3572" w:type="dxa"/>
          </w:tcPr>
          <w:p w:rsidR="0079045B" w:rsidP="004E44A2" w:rsidRDefault="0079045B" w14:paraId="4B32EDAA" w14:textId="77777777">
            <w:pPr>
              <w:spacing w:line="276" w:lineRule="auto"/>
              <w:rPr>
                <w:rFonts w:cs="Arial"/>
                <w:sz w:val="22"/>
                <w:szCs w:val="22"/>
              </w:rPr>
            </w:pPr>
            <w:r w:rsidRPr="0C84E42D">
              <w:rPr>
                <w:rFonts w:cs="Arial"/>
                <w:sz w:val="22"/>
                <w:szCs w:val="22"/>
              </w:rPr>
              <w:t>Inclusief blokprofiel</w:t>
            </w:r>
          </w:p>
          <w:p w:rsidRPr="004A01B6" w:rsidR="0079045B" w:rsidP="004E44A2" w:rsidRDefault="0079045B" w14:paraId="7BD45E0F" w14:textId="77777777">
            <w:pPr>
              <w:spacing w:line="276" w:lineRule="auto"/>
              <w:rPr>
                <w:rFonts w:cs="Arial"/>
                <w:sz w:val="22"/>
                <w:szCs w:val="22"/>
                <w:highlight w:val="yellow"/>
              </w:rPr>
            </w:pPr>
            <w:r w:rsidRPr="50F9C380">
              <w:rPr>
                <w:rFonts w:cs="Arial"/>
                <w:sz w:val="22"/>
                <w:szCs w:val="22"/>
              </w:rPr>
              <w:t>2 niveaus voor opslag materialen</w:t>
            </w:r>
          </w:p>
        </w:tc>
        <w:tc>
          <w:tcPr>
            <w:tcW w:w="3883" w:type="dxa"/>
            <w:vMerge/>
          </w:tcPr>
          <w:p w:rsidRPr="004A01B6" w:rsidR="0079045B" w:rsidP="004E44A2" w:rsidRDefault="0079045B" w14:paraId="1D295458" w14:textId="77777777">
            <w:pPr>
              <w:spacing w:line="276" w:lineRule="auto"/>
              <w:rPr>
                <w:rFonts w:cs="Arial"/>
                <w:sz w:val="22"/>
                <w:szCs w:val="22"/>
              </w:rPr>
            </w:pPr>
          </w:p>
        </w:tc>
      </w:tr>
      <w:tr w:rsidRPr="004A01B6" w:rsidR="0079045B" w:rsidTr="004E44A2" w14:paraId="6D915538" w14:textId="77777777">
        <w:trPr>
          <w:trHeight w:val="300"/>
        </w:trPr>
        <w:tc>
          <w:tcPr>
            <w:tcW w:w="1606" w:type="dxa"/>
          </w:tcPr>
          <w:p w:rsidRPr="004A01B6" w:rsidR="0079045B" w:rsidP="004E44A2" w:rsidRDefault="0079045B" w14:paraId="64711B40" w14:textId="77777777">
            <w:pPr>
              <w:spacing w:line="276" w:lineRule="auto"/>
              <w:rPr>
                <w:rFonts w:cs="Arial"/>
                <w:sz w:val="22"/>
                <w:szCs w:val="22"/>
              </w:rPr>
            </w:pPr>
            <w:r w:rsidRPr="153C6A4B">
              <w:rPr>
                <w:rFonts w:cs="Arial"/>
                <w:sz w:val="22"/>
                <w:szCs w:val="22"/>
              </w:rPr>
              <w:t>Kwaliteitsrange</w:t>
            </w:r>
          </w:p>
        </w:tc>
        <w:tc>
          <w:tcPr>
            <w:tcW w:w="3572" w:type="dxa"/>
          </w:tcPr>
          <w:p w:rsidRPr="0C84E42D" w:rsidR="0079045B" w:rsidP="004E44A2" w:rsidRDefault="0079045B" w14:paraId="622F5105" w14:textId="77777777">
            <w:pPr>
              <w:spacing w:line="276" w:lineRule="auto"/>
              <w:rPr>
                <w:rFonts w:cs="Arial"/>
                <w:sz w:val="22"/>
                <w:szCs w:val="22"/>
              </w:rPr>
            </w:pPr>
            <w:r w:rsidRPr="153C6A4B">
              <w:rPr>
                <w:rFonts w:cs="Arial"/>
                <w:sz w:val="22"/>
                <w:szCs w:val="22"/>
              </w:rPr>
              <w:t>levensduur bij intensief gebruik minimaal 20 jaar</w:t>
            </w:r>
          </w:p>
        </w:tc>
        <w:tc>
          <w:tcPr>
            <w:tcW w:w="3883" w:type="dxa"/>
            <w:vMerge/>
          </w:tcPr>
          <w:p w:rsidRPr="004A01B6" w:rsidR="0079045B" w:rsidP="004E44A2" w:rsidRDefault="0079045B" w14:paraId="4C4426CD" w14:textId="77777777">
            <w:pPr>
              <w:spacing w:line="276" w:lineRule="auto"/>
              <w:rPr>
                <w:rFonts w:cs="Arial"/>
                <w:sz w:val="22"/>
                <w:szCs w:val="22"/>
              </w:rPr>
            </w:pPr>
          </w:p>
        </w:tc>
      </w:tr>
    </w:tbl>
    <w:p w:rsidR="0079045B" w:rsidP="0079045B" w:rsidRDefault="0079045B" w14:paraId="78C38C15" w14:textId="77777777">
      <w:pPr>
        <w:rPr>
          <w:rFonts w:ascii="Arial" w:hAnsi="Arial" w:cs="Arial"/>
        </w:rPr>
      </w:pPr>
    </w:p>
    <w:p w:rsidR="0079045B" w:rsidP="0079045B" w:rsidRDefault="0079045B" w14:paraId="73BB10EB" w14:textId="77777777">
      <w:pPr>
        <w:rPr>
          <w:rFonts w:ascii="Arial" w:hAnsi="Arial" w:cs="Arial"/>
        </w:rPr>
      </w:pPr>
      <w:r>
        <w:rPr>
          <w:rFonts w:ascii="Arial" w:hAnsi="Arial" w:cs="Arial"/>
        </w:rPr>
        <w:t xml:space="preserve">2.13 Werkbank </w:t>
      </w:r>
    </w:p>
    <w:tbl>
      <w:tblPr>
        <w:tblStyle w:val="Tabelraster"/>
        <w:tblW w:w="9061" w:type="dxa"/>
        <w:tblLook w:val="04A0" w:firstRow="1" w:lastRow="0" w:firstColumn="1" w:lastColumn="0" w:noHBand="0" w:noVBand="1"/>
      </w:tblPr>
      <w:tblGrid>
        <w:gridCol w:w="1606"/>
        <w:gridCol w:w="3572"/>
        <w:gridCol w:w="3883"/>
      </w:tblGrid>
      <w:tr w:rsidRPr="004A01B6" w:rsidR="0079045B" w:rsidTr="004E44A2" w14:paraId="1B605C42" w14:textId="77777777">
        <w:trPr>
          <w:trHeight w:val="300"/>
        </w:trPr>
        <w:tc>
          <w:tcPr>
            <w:tcW w:w="1606" w:type="dxa"/>
          </w:tcPr>
          <w:p w:rsidRPr="004A01B6" w:rsidR="0079045B" w:rsidP="004E44A2" w:rsidRDefault="0079045B" w14:paraId="6A84F6DD" w14:textId="77777777">
            <w:pPr>
              <w:spacing w:line="276" w:lineRule="auto"/>
              <w:rPr>
                <w:rFonts w:cs="Arial"/>
                <w:sz w:val="22"/>
                <w:szCs w:val="22"/>
              </w:rPr>
            </w:pPr>
            <w:r w:rsidRPr="004A01B6">
              <w:rPr>
                <w:rFonts w:cs="Arial"/>
                <w:sz w:val="22"/>
                <w:szCs w:val="22"/>
              </w:rPr>
              <w:t>Aantal</w:t>
            </w:r>
          </w:p>
        </w:tc>
        <w:tc>
          <w:tcPr>
            <w:tcW w:w="3572" w:type="dxa"/>
          </w:tcPr>
          <w:p w:rsidRPr="004A01B6" w:rsidR="0079045B" w:rsidP="004E44A2" w:rsidRDefault="0079045B" w14:paraId="09FF60EB" w14:textId="77777777">
            <w:pPr>
              <w:spacing w:line="276" w:lineRule="auto"/>
              <w:rPr>
                <w:rFonts w:cs="Arial"/>
                <w:sz w:val="22"/>
                <w:szCs w:val="22"/>
              </w:rPr>
            </w:pPr>
            <w:r w:rsidRPr="004A01B6">
              <w:rPr>
                <w:rFonts w:cs="Arial"/>
                <w:sz w:val="22"/>
                <w:szCs w:val="22"/>
              </w:rPr>
              <w:t>1 stuks</w:t>
            </w:r>
          </w:p>
        </w:tc>
        <w:tc>
          <w:tcPr>
            <w:tcW w:w="3883" w:type="dxa"/>
            <w:vMerge w:val="restart"/>
          </w:tcPr>
          <w:p w:rsidRPr="004A01B6" w:rsidR="0079045B" w:rsidP="004E44A2" w:rsidRDefault="0079045B" w14:paraId="2535C8AD" w14:textId="77777777">
            <w:pPr>
              <w:spacing w:line="276" w:lineRule="auto"/>
              <w:rPr>
                <w:rFonts w:cs="Arial"/>
                <w:sz w:val="22"/>
                <w:szCs w:val="22"/>
              </w:rPr>
            </w:pPr>
            <w:r w:rsidRPr="004A01B6">
              <w:rPr>
                <w:rFonts w:cs="Arial"/>
                <w:noProof/>
                <w:sz w:val="22"/>
                <w:szCs w:val="22"/>
                <w:lang w:val="en-US"/>
              </w:rPr>
              <w:drawing>
                <wp:inline distT="0" distB="0" distL="0" distR="0" wp14:anchorId="61149723" wp14:editId="6DF71186">
                  <wp:extent cx="2390775" cy="183832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390775" cy="1838325"/>
                          </a:xfrm>
                          <a:prstGeom prst="rect">
                            <a:avLst/>
                          </a:prstGeom>
                        </pic:spPr>
                      </pic:pic>
                    </a:graphicData>
                  </a:graphic>
                </wp:inline>
              </w:drawing>
            </w:r>
          </w:p>
        </w:tc>
      </w:tr>
      <w:tr w:rsidRPr="004A01B6" w:rsidR="0079045B" w:rsidTr="004E44A2" w14:paraId="1608879E" w14:textId="77777777">
        <w:trPr>
          <w:trHeight w:val="300"/>
        </w:trPr>
        <w:tc>
          <w:tcPr>
            <w:tcW w:w="1606" w:type="dxa"/>
          </w:tcPr>
          <w:p w:rsidRPr="004A01B6" w:rsidR="0079045B" w:rsidP="004E44A2" w:rsidRDefault="0079045B" w14:paraId="5AC0076C" w14:textId="77777777">
            <w:pPr>
              <w:spacing w:line="276" w:lineRule="auto"/>
              <w:rPr>
                <w:rFonts w:cs="Arial"/>
                <w:sz w:val="22"/>
                <w:szCs w:val="22"/>
              </w:rPr>
            </w:pPr>
            <w:r w:rsidRPr="004A01B6">
              <w:rPr>
                <w:rFonts w:cs="Arial"/>
                <w:sz w:val="22"/>
                <w:szCs w:val="22"/>
              </w:rPr>
              <w:t>Afm. ca.</w:t>
            </w:r>
          </w:p>
        </w:tc>
        <w:tc>
          <w:tcPr>
            <w:tcW w:w="3572" w:type="dxa"/>
          </w:tcPr>
          <w:p w:rsidRPr="004A01B6" w:rsidR="0079045B" w:rsidP="004E44A2" w:rsidRDefault="0079045B" w14:paraId="13E9A3F6" w14:textId="0806BC4E">
            <w:pPr>
              <w:spacing w:line="276" w:lineRule="auto"/>
              <w:rPr>
                <w:rFonts w:cs="Arial"/>
                <w:sz w:val="22"/>
                <w:szCs w:val="22"/>
              </w:rPr>
            </w:pPr>
            <w:r>
              <w:rPr>
                <w:rFonts w:cs="Arial"/>
                <w:sz w:val="22"/>
                <w:szCs w:val="22"/>
              </w:rPr>
              <w:t>15</w:t>
            </w:r>
            <w:r w:rsidRPr="00755467">
              <w:rPr>
                <w:rFonts w:cs="Arial"/>
                <w:sz w:val="22"/>
                <w:szCs w:val="22"/>
              </w:rPr>
              <w:t>00x</w:t>
            </w:r>
            <w:r w:rsidRPr="004A01B6">
              <w:rPr>
                <w:rFonts w:cs="Arial"/>
                <w:sz w:val="22"/>
                <w:szCs w:val="22"/>
              </w:rPr>
              <w:t>900x</w:t>
            </w:r>
            <w:r w:rsidRPr="00B75BAA" w:rsidR="00261A9D">
              <w:rPr>
                <w:rFonts w:cs="Arial"/>
                <w:sz w:val="22"/>
                <w:szCs w:val="22"/>
              </w:rPr>
              <w:t>9</w:t>
            </w:r>
            <w:r w:rsidR="00261A9D">
              <w:rPr>
                <w:rFonts w:cs="Arial"/>
                <w:sz w:val="22"/>
                <w:szCs w:val="22"/>
              </w:rPr>
              <w:t>00-950</w:t>
            </w:r>
            <w:r w:rsidRPr="004A01B6">
              <w:rPr>
                <w:rFonts w:cs="Arial"/>
                <w:sz w:val="22"/>
                <w:szCs w:val="22"/>
              </w:rPr>
              <w:t xml:space="preserve"> mm </w:t>
            </w:r>
          </w:p>
        </w:tc>
        <w:tc>
          <w:tcPr>
            <w:tcW w:w="3883" w:type="dxa"/>
            <w:vMerge/>
          </w:tcPr>
          <w:p w:rsidRPr="004A01B6" w:rsidR="0079045B" w:rsidP="004E44A2" w:rsidRDefault="0079045B" w14:paraId="0543D329" w14:textId="77777777">
            <w:pPr>
              <w:spacing w:line="276" w:lineRule="auto"/>
              <w:rPr>
                <w:rFonts w:cs="Arial"/>
                <w:sz w:val="22"/>
                <w:szCs w:val="22"/>
              </w:rPr>
            </w:pPr>
          </w:p>
        </w:tc>
      </w:tr>
      <w:tr w:rsidRPr="004A01B6" w:rsidR="0079045B" w:rsidTr="004E44A2" w14:paraId="4E4663A9" w14:textId="77777777">
        <w:trPr>
          <w:trHeight w:val="300"/>
        </w:trPr>
        <w:tc>
          <w:tcPr>
            <w:tcW w:w="1606" w:type="dxa"/>
          </w:tcPr>
          <w:p w:rsidRPr="004A01B6" w:rsidR="0079045B" w:rsidP="004E44A2" w:rsidRDefault="0079045B" w14:paraId="604762F5" w14:textId="77777777">
            <w:pPr>
              <w:spacing w:line="276" w:lineRule="auto"/>
              <w:rPr>
                <w:rFonts w:cs="Arial"/>
                <w:sz w:val="22"/>
                <w:szCs w:val="22"/>
              </w:rPr>
            </w:pPr>
            <w:r w:rsidRPr="004A01B6">
              <w:rPr>
                <w:rFonts w:cs="Arial"/>
                <w:sz w:val="22"/>
                <w:szCs w:val="22"/>
              </w:rPr>
              <w:t>Frame</w:t>
            </w:r>
          </w:p>
        </w:tc>
        <w:tc>
          <w:tcPr>
            <w:tcW w:w="3572" w:type="dxa"/>
          </w:tcPr>
          <w:p w:rsidRPr="004A01B6" w:rsidR="0079045B" w:rsidP="004E44A2" w:rsidRDefault="0079045B" w14:paraId="2DAC3170" w14:textId="77777777">
            <w:pPr>
              <w:spacing w:line="276" w:lineRule="auto"/>
              <w:rPr>
                <w:rFonts w:cs="Arial"/>
                <w:sz w:val="22"/>
                <w:szCs w:val="22"/>
              </w:rPr>
            </w:pPr>
            <w:r w:rsidRPr="004A01B6">
              <w:rPr>
                <w:rFonts w:cs="Arial"/>
                <w:sz w:val="22"/>
                <w:szCs w:val="22"/>
              </w:rPr>
              <w:t>Op poten</w:t>
            </w:r>
          </w:p>
          <w:p w:rsidRPr="004A01B6" w:rsidR="0079045B" w:rsidP="004E44A2" w:rsidRDefault="0079045B" w14:paraId="41F166C3" w14:textId="77777777">
            <w:pPr>
              <w:spacing w:line="276" w:lineRule="auto"/>
              <w:rPr>
                <w:rFonts w:cs="Arial"/>
                <w:sz w:val="22"/>
                <w:szCs w:val="22"/>
              </w:rPr>
            </w:pPr>
            <w:r>
              <w:rPr>
                <w:rFonts w:cs="Arial"/>
                <w:sz w:val="22"/>
                <w:szCs w:val="22"/>
              </w:rPr>
              <w:t>Kopse kant dichtgelast</w:t>
            </w:r>
          </w:p>
        </w:tc>
        <w:tc>
          <w:tcPr>
            <w:tcW w:w="3883" w:type="dxa"/>
            <w:vMerge/>
          </w:tcPr>
          <w:p w:rsidRPr="004A01B6" w:rsidR="0079045B" w:rsidP="004E44A2" w:rsidRDefault="0079045B" w14:paraId="65000ED8" w14:textId="77777777">
            <w:pPr>
              <w:spacing w:line="276" w:lineRule="auto"/>
              <w:rPr>
                <w:rFonts w:cs="Arial"/>
                <w:sz w:val="22"/>
                <w:szCs w:val="22"/>
              </w:rPr>
            </w:pPr>
          </w:p>
        </w:tc>
      </w:tr>
      <w:tr w:rsidRPr="004A01B6" w:rsidR="0079045B" w:rsidTr="004E44A2" w14:paraId="350EA821" w14:textId="77777777">
        <w:trPr>
          <w:trHeight w:val="300"/>
        </w:trPr>
        <w:tc>
          <w:tcPr>
            <w:tcW w:w="1606" w:type="dxa"/>
          </w:tcPr>
          <w:p w:rsidRPr="004A01B6" w:rsidR="0079045B" w:rsidP="004E44A2" w:rsidRDefault="0079045B" w14:paraId="7D6A3982" w14:textId="77777777">
            <w:pPr>
              <w:spacing w:line="276" w:lineRule="auto"/>
              <w:rPr>
                <w:rFonts w:cs="Arial"/>
                <w:sz w:val="22"/>
                <w:szCs w:val="22"/>
              </w:rPr>
            </w:pPr>
            <w:r w:rsidRPr="004A01B6">
              <w:rPr>
                <w:rFonts w:cs="Arial"/>
                <w:sz w:val="22"/>
                <w:szCs w:val="22"/>
              </w:rPr>
              <w:t>Specificaties</w:t>
            </w:r>
          </w:p>
        </w:tc>
        <w:tc>
          <w:tcPr>
            <w:tcW w:w="3572" w:type="dxa"/>
          </w:tcPr>
          <w:p w:rsidR="0079045B" w:rsidP="004E44A2" w:rsidRDefault="0079045B" w14:paraId="6F2D3EBD" w14:textId="77777777">
            <w:pPr>
              <w:spacing w:line="276" w:lineRule="auto"/>
              <w:rPr>
                <w:rFonts w:cs="Arial"/>
                <w:sz w:val="22"/>
                <w:szCs w:val="22"/>
              </w:rPr>
            </w:pPr>
            <w:r w:rsidRPr="0C84E42D">
              <w:rPr>
                <w:rFonts w:cs="Arial"/>
                <w:sz w:val="22"/>
                <w:szCs w:val="22"/>
              </w:rPr>
              <w:t>Inclusief blokprofiel</w:t>
            </w:r>
          </w:p>
          <w:p w:rsidRPr="004A01B6" w:rsidR="0079045B" w:rsidP="004E44A2" w:rsidRDefault="0079045B" w14:paraId="35CCC515" w14:textId="77777777">
            <w:pPr>
              <w:spacing w:line="276" w:lineRule="auto"/>
              <w:rPr>
                <w:rFonts w:cs="Arial"/>
                <w:sz w:val="22"/>
                <w:szCs w:val="22"/>
                <w:highlight w:val="yellow"/>
              </w:rPr>
            </w:pPr>
            <w:r w:rsidRPr="50F9C380">
              <w:rPr>
                <w:rFonts w:cs="Arial"/>
                <w:sz w:val="22"/>
                <w:szCs w:val="22"/>
              </w:rPr>
              <w:t>2 niveaus voor opslag materialen</w:t>
            </w:r>
          </w:p>
        </w:tc>
        <w:tc>
          <w:tcPr>
            <w:tcW w:w="3883" w:type="dxa"/>
            <w:vMerge/>
          </w:tcPr>
          <w:p w:rsidRPr="004A01B6" w:rsidR="0079045B" w:rsidP="004E44A2" w:rsidRDefault="0079045B" w14:paraId="0BB18A2D" w14:textId="77777777">
            <w:pPr>
              <w:spacing w:line="276" w:lineRule="auto"/>
              <w:rPr>
                <w:rFonts w:cs="Arial"/>
                <w:sz w:val="22"/>
                <w:szCs w:val="22"/>
              </w:rPr>
            </w:pPr>
          </w:p>
        </w:tc>
      </w:tr>
      <w:tr w:rsidRPr="004A01B6" w:rsidR="0079045B" w:rsidTr="004E44A2" w14:paraId="7ED8DFF4" w14:textId="77777777">
        <w:trPr>
          <w:trHeight w:val="300"/>
        </w:trPr>
        <w:tc>
          <w:tcPr>
            <w:tcW w:w="1606" w:type="dxa"/>
          </w:tcPr>
          <w:p w:rsidRPr="004A01B6" w:rsidR="0079045B" w:rsidP="004E44A2" w:rsidRDefault="0079045B" w14:paraId="0E54D448" w14:textId="77777777">
            <w:pPr>
              <w:spacing w:line="276" w:lineRule="auto"/>
              <w:rPr>
                <w:rFonts w:cs="Arial"/>
                <w:sz w:val="22"/>
                <w:szCs w:val="22"/>
              </w:rPr>
            </w:pPr>
            <w:r w:rsidRPr="153C6A4B">
              <w:rPr>
                <w:rFonts w:cs="Arial"/>
                <w:sz w:val="22"/>
                <w:szCs w:val="22"/>
              </w:rPr>
              <w:t>Kwaliteitsrange</w:t>
            </w:r>
          </w:p>
        </w:tc>
        <w:tc>
          <w:tcPr>
            <w:tcW w:w="3572" w:type="dxa"/>
          </w:tcPr>
          <w:p w:rsidRPr="0C84E42D" w:rsidR="0079045B" w:rsidP="004E44A2" w:rsidRDefault="0079045B" w14:paraId="67607CE9" w14:textId="77777777">
            <w:pPr>
              <w:spacing w:line="276" w:lineRule="auto"/>
              <w:rPr>
                <w:rFonts w:cs="Arial"/>
                <w:sz w:val="22"/>
                <w:szCs w:val="22"/>
              </w:rPr>
            </w:pPr>
            <w:r w:rsidRPr="153C6A4B">
              <w:rPr>
                <w:rFonts w:cs="Arial"/>
                <w:sz w:val="22"/>
                <w:szCs w:val="22"/>
              </w:rPr>
              <w:t>levensduur bij intensief gebruik minimaal 20 jaar</w:t>
            </w:r>
          </w:p>
        </w:tc>
        <w:tc>
          <w:tcPr>
            <w:tcW w:w="3883" w:type="dxa"/>
            <w:vMerge/>
          </w:tcPr>
          <w:p w:rsidRPr="004A01B6" w:rsidR="0079045B" w:rsidP="004E44A2" w:rsidRDefault="0079045B" w14:paraId="7BA4DDAB" w14:textId="77777777">
            <w:pPr>
              <w:spacing w:line="276" w:lineRule="auto"/>
              <w:rPr>
                <w:rFonts w:cs="Arial"/>
                <w:sz w:val="22"/>
                <w:szCs w:val="22"/>
              </w:rPr>
            </w:pPr>
          </w:p>
        </w:tc>
      </w:tr>
    </w:tbl>
    <w:p w:rsidRPr="0079045B" w:rsidR="00B06ED5" w:rsidP="0079045B" w:rsidRDefault="00B06ED5" w14:paraId="3B50D844" w14:textId="540F8DAD">
      <w:pPr>
        <w:rPr>
          <w:rFonts w:ascii="Arial" w:hAnsi="Arial" w:cs="Arial"/>
        </w:rPr>
      </w:pPr>
      <w:r w:rsidRPr="0079045B">
        <w:rPr>
          <w:rFonts w:ascii="Arial" w:hAnsi="Arial" w:cs="Arial"/>
        </w:rPr>
        <w:br w:type="page"/>
      </w:r>
    </w:p>
    <w:p w:rsidRPr="004A01B6" w:rsidR="004A4E47" w:rsidP="00912CB8" w:rsidRDefault="004A4E47" w14:paraId="1108C882" w14:textId="4E6AFC47">
      <w:pPr>
        <w:pStyle w:val="Kop1"/>
        <w:numPr>
          <w:ilvl w:val="0"/>
          <w:numId w:val="3"/>
        </w:numPr>
        <w:spacing w:line="276" w:lineRule="auto"/>
        <w:rPr>
          <w:rFonts w:ascii="Arial" w:hAnsi="Arial" w:cs="Arial"/>
        </w:rPr>
      </w:pPr>
      <w:bookmarkStart w:name="_Toc169880808" w:id="10"/>
      <w:r w:rsidRPr="004A01B6">
        <w:rPr>
          <w:rFonts w:ascii="Arial" w:hAnsi="Arial" w:cs="Arial"/>
        </w:rPr>
        <w:t>Portioneerruimte</w:t>
      </w:r>
      <w:bookmarkEnd w:id="10"/>
    </w:p>
    <w:p w:rsidRPr="004A01B6" w:rsidR="00640BE5" w:rsidP="00DF1111" w:rsidRDefault="007F7A31" w14:paraId="1DF2BFF3" w14:textId="608E4D57">
      <w:pPr>
        <w:spacing w:line="276" w:lineRule="auto"/>
        <w:rPr>
          <w:rFonts w:ascii="Arial" w:hAnsi="Arial" w:cs="Arial"/>
        </w:rPr>
      </w:pPr>
      <w:r w:rsidRPr="0C84E42D">
        <w:rPr>
          <w:rFonts w:ascii="Arial" w:hAnsi="Arial" w:cs="Arial"/>
        </w:rPr>
        <w:t xml:space="preserve">3.1 </w:t>
      </w:r>
      <w:r w:rsidRPr="0C84E42D" w:rsidR="00640BE5">
        <w:rPr>
          <w:rFonts w:ascii="Arial" w:hAnsi="Arial" w:cs="Arial"/>
        </w:rPr>
        <w:t xml:space="preserve">Portioneermeubel </w:t>
      </w:r>
    </w:p>
    <w:tbl>
      <w:tblPr>
        <w:tblStyle w:val="Tabelraster"/>
        <w:tblW w:w="0" w:type="auto"/>
        <w:tblLook w:val="04A0" w:firstRow="1" w:lastRow="0" w:firstColumn="1" w:lastColumn="0" w:noHBand="0" w:noVBand="1"/>
      </w:tblPr>
      <w:tblGrid>
        <w:gridCol w:w="1606"/>
        <w:gridCol w:w="3572"/>
        <w:gridCol w:w="3884"/>
      </w:tblGrid>
      <w:tr w:rsidR="00814F4C" w:rsidTr="19BDBE63" w14:paraId="633561DB" w14:textId="77777777">
        <w:trPr>
          <w:trHeight w:val="300"/>
        </w:trPr>
        <w:tc>
          <w:tcPr>
            <w:tcW w:w="1606" w:type="dxa"/>
            <w:tcMar/>
          </w:tcPr>
          <w:p w:rsidR="00814F4C" w:rsidP="0C84E42D" w:rsidRDefault="00814F4C" w14:paraId="4895FEBE" w14:textId="77777777">
            <w:pPr>
              <w:spacing w:line="276" w:lineRule="auto"/>
              <w:rPr>
                <w:rFonts w:cs="Arial"/>
                <w:sz w:val="22"/>
                <w:szCs w:val="22"/>
              </w:rPr>
            </w:pPr>
            <w:r w:rsidRPr="0C84E42D">
              <w:rPr>
                <w:rFonts w:cs="Arial"/>
                <w:sz w:val="22"/>
                <w:szCs w:val="22"/>
              </w:rPr>
              <w:t>Aantal</w:t>
            </w:r>
          </w:p>
        </w:tc>
        <w:tc>
          <w:tcPr>
            <w:tcW w:w="3572" w:type="dxa"/>
            <w:tcMar/>
          </w:tcPr>
          <w:p w:rsidR="00814F4C" w:rsidP="0C84E42D" w:rsidRDefault="00814F4C" w14:paraId="46867F5B" w14:textId="36385564">
            <w:pPr>
              <w:spacing w:line="276" w:lineRule="auto"/>
              <w:rPr>
                <w:rFonts w:cs="Arial"/>
                <w:sz w:val="22"/>
                <w:szCs w:val="22"/>
              </w:rPr>
            </w:pPr>
            <w:r w:rsidRPr="0C84E42D">
              <w:rPr>
                <w:rFonts w:cs="Arial"/>
                <w:sz w:val="22"/>
                <w:szCs w:val="22"/>
              </w:rPr>
              <w:t>2 stuks</w:t>
            </w:r>
          </w:p>
        </w:tc>
        <w:tc>
          <w:tcPr>
            <w:tcW w:w="3884" w:type="dxa"/>
            <w:vMerge w:val="restart"/>
            <w:tcMar/>
          </w:tcPr>
          <w:p w:rsidR="00814F4C" w:rsidP="651ABF5D" w:rsidRDefault="0CC4E9D6" w14:paraId="3FBEEB7D" w14:textId="038EA21A">
            <w:pPr>
              <w:spacing w:line="276" w:lineRule="auto"/>
            </w:pPr>
            <w:r>
              <w:rPr>
                <w:noProof/>
              </w:rPr>
              <w:drawing>
                <wp:inline distT="0" distB="0" distL="0" distR="0" wp14:anchorId="3C692EA1" wp14:editId="1A689270">
                  <wp:extent cx="2390775" cy="1790700"/>
                  <wp:effectExtent l="0" t="0" r="0" b="0"/>
                  <wp:docPr id="1912238062" name="Afbeelding 191223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90775" cy="1790700"/>
                          </a:xfrm>
                          <a:prstGeom prst="rect">
                            <a:avLst/>
                          </a:prstGeom>
                        </pic:spPr>
                      </pic:pic>
                    </a:graphicData>
                  </a:graphic>
                </wp:inline>
              </w:drawing>
            </w:r>
            <w:r>
              <w:rPr>
                <w:noProof/>
              </w:rPr>
              <w:drawing>
                <wp:inline distT="0" distB="0" distL="0" distR="0" wp14:anchorId="57A9CC41" wp14:editId="3AE265CF">
                  <wp:extent cx="733425" cy="2390775"/>
                  <wp:effectExtent l="0" t="0" r="0" b="0"/>
                  <wp:docPr id="996640934" name="Afbeelding 99664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33425" cy="2390775"/>
                          </a:xfrm>
                          <a:prstGeom prst="rect">
                            <a:avLst/>
                          </a:prstGeom>
                        </pic:spPr>
                      </pic:pic>
                    </a:graphicData>
                  </a:graphic>
                </wp:inline>
              </w:drawing>
            </w:r>
          </w:p>
          <w:p w:rsidR="00814F4C" w:rsidP="651ABF5D" w:rsidRDefault="0CC4E9D6" w14:paraId="3FE279FD" w14:textId="30A6CBDC">
            <w:pPr>
              <w:spacing w:line="276" w:lineRule="auto"/>
            </w:pPr>
            <w:r>
              <w:rPr>
                <w:noProof/>
              </w:rPr>
              <w:drawing>
                <wp:inline distT="0" distB="0" distL="0" distR="0" wp14:anchorId="49FC2999" wp14:editId="1C45BFF9">
                  <wp:extent cx="1123950" cy="2390775"/>
                  <wp:effectExtent l="0" t="0" r="0" b="0"/>
                  <wp:docPr id="1042423962" name="Afbeelding 104242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23950" cy="2390775"/>
                          </a:xfrm>
                          <a:prstGeom prst="rect">
                            <a:avLst/>
                          </a:prstGeom>
                        </pic:spPr>
                      </pic:pic>
                    </a:graphicData>
                  </a:graphic>
                </wp:inline>
              </w:drawing>
            </w:r>
          </w:p>
          <w:p w:rsidR="00814F4C" w:rsidP="0C84E42D" w:rsidRDefault="00814F4C" w14:paraId="1071E4B3" w14:textId="459DA01B">
            <w:pPr>
              <w:spacing w:line="276" w:lineRule="auto"/>
            </w:pPr>
          </w:p>
        </w:tc>
      </w:tr>
      <w:tr w:rsidR="00814F4C" w:rsidTr="19BDBE63" w14:paraId="63776BBE" w14:textId="77777777">
        <w:trPr>
          <w:trHeight w:val="300"/>
        </w:trPr>
        <w:tc>
          <w:tcPr>
            <w:tcW w:w="1606" w:type="dxa"/>
            <w:tcMar/>
          </w:tcPr>
          <w:p w:rsidR="00814F4C" w:rsidP="0C84E42D" w:rsidRDefault="08950B02" w14:paraId="2807EE5C" w14:textId="73833F15">
            <w:pPr>
              <w:spacing w:line="276" w:lineRule="auto"/>
              <w:rPr>
                <w:rFonts w:cs="Arial"/>
                <w:sz w:val="22"/>
                <w:szCs w:val="22"/>
              </w:rPr>
            </w:pPr>
            <w:r w:rsidRPr="651ABF5D">
              <w:rPr>
                <w:rFonts w:cs="Arial"/>
                <w:sz w:val="22"/>
                <w:szCs w:val="22"/>
              </w:rPr>
              <w:t xml:space="preserve">Afmetingen </w:t>
            </w:r>
            <w:r w:rsidRPr="651ABF5D" w:rsidR="40AA4FDA">
              <w:rPr>
                <w:rFonts w:cs="Arial"/>
                <w:sz w:val="22"/>
                <w:szCs w:val="22"/>
              </w:rPr>
              <w:t>ca.</w:t>
            </w:r>
          </w:p>
        </w:tc>
        <w:tc>
          <w:tcPr>
            <w:tcW w:w="3572" w:type="dxa"/>
            <w:tcMar/>
          </w:tcPr>
          <w:p w:rsidR="00814F4C" w:rsidP="0C84E42D" w:rsidRDefault="035638A1" w14:paraId="38883073" w14:textId="30AA7BD9">
            <w:pPr>
              <w:spacing w:line="276" w:lineRule="auto"/>
              <w:rPr>
                <w:rFonts w:cs="Arial"/>
                <w:sz w:val="22"/>
                <w:szCs w:val="22"/>
              </w:rPr>
            </w:pPr>
            <w:r w:rsidRPr="651ABF5D">
              <w:rPr>
                <w:rFonts w:cs="Arial"/>
                <w:sz w:val="22"/>
                <w:szCs w:val="22"/>
              </w:rPr>
              <w:t>1100</w:t>
            </w:r>
            <w:r w:rsidRPr="651ABF5D" w:rsidR="3F3DF973">
              <w:rPr>
                <w:rFonts w:cs="Arial"/>
                <w:sz w:val="22"/>
                <w:szCs w:val="22"/>
              </w:rPr>
              <w:t xml:space="preserve"> mm</w:t>
            </w:r>
            <w:r w:rsidRPr="651ABF5D">
              <w:rPr>
                <w:rFonts w:cs="Arial"/>
                <w:sz w:val="22"/>
                <w:szCs w:val="22"/>
              </w:rPr>
              <w:t xml:space="preserve"> diepte, </w:t>
            </w:r>
            <w:r w:rsidRPr="651ABF5D" w:rsidR="0EE0008D">
              <w:rPr>
                <w:rFonts w:cs="Arial"/>
                <w:sz w:val="22"/>
                <w:szCs w:val="22"/>
              </w:rPr>
              <w:t>2</w:t>
            </w:r>
            <w:r w:rsidR="00B07A82">
              <w:rPr>
                <w:rFonts w:cs="Arial"/>
                <w:sz w:val="22"/>
                <w:szCs w:val="22"/>
              </w:rPr>
              <w:t>1</w:t>
            </w:r>
            <w:r w:rsidRPr="651ABF5D" w:rsidR="0EE0008D">
              <w:rPr>
                <w:rFonts w:cs="Arial"/>
                <w:sz w:val="22"/>
                <w:szCs w:val="22"/>
              </w:rPr>
              <w:t xml:space="preserve">00 </w:t>
            </w:r>
            <w:r w:rsidRPr="651ABF5D" w:rsidR="6753F358">
              <w:rPr>
                <w:rFonts w:cs="Arial"/>
                <w:sz w:val="22"/>
                <w:szCs w:val="22"/>
              </w:rPr>
              <w:t xml:space="preserve">mm </w:t>
            </w:r>
            <w:r w:rsidRPr="651ABF5D" w:rsidR="5A0DAEC4">
              <w:rPr>
                <w:rFonts w:cs="Arial"/>
                <w:sz w:val="22"/>
                <w:szCs w:val="22"/>
              </w:rPr>
              <w:t>breedte</w:t>
            </w:r>
            <w:r w:rsidRPr="651ABF5D" w:rsidR="63FA1215">
              <w:rPr>
                <w:rFonts w:cs="Arial"/>
                <w:sz w:val="22"/>
                <w:szCs w:val="22"/>
              </w:rPr>
              <w:t>, 1956 mm hoogte</w:t>
            </w:r>
          </w:p>
        </w:tc>
        <w:tc>
          <w:tcPr>
            <w:tcW w:w="3884" w:type="dxa"/>
            <w:vMerge/>
            <w:tcMar/>
          </w:tcPr>
          <w:p w:rsidR="00814F4C" w:rsidRDefault="00814F4C" w14:paraId="3B779286" w14:textId="77777777"/>
        </w:tc>
      </w:tr>
      <w:tr w:rsidR="00814F4C" w:rsidTr="19BDBE63" w14:paraId="47BAF1E1" w14:textId="77777777">
        <w:trPr>
          <w:trHeight w:val="300"/>
        </w:trPr>
        <w:tc>
          <w:tcPr>
            <w:tcW w:w="1606" w:type="dxa"/>
            <w:tcMar/>
          </w:tcPr>
          <w:p w:rsidR="00814F4C" w:rsidP="0C84E42D" w:rsidRDefault="00814F4C" w14:paraId="179AEF8F" w14:textId="71C576CE">
            <w:pPr>
              <w:spacing w:line="276" w:lineRule="auto"/>
              <w:rPr>
                <w:rFonts w:cs="Arial"/>
                <w:sz w:val="22"/>
                <w:szCs w:val="22"/>
              </w:rPr>
            </w:pPr>
            <w:r w:rsidRPr="0C84E42D">
              <w:rPr>
                <w:rFonts w:cs="Arial"/>
                <w:sz w:val="22"/>
                <w:szCs w:val="22"/>
              </w:rPr>
              <w:t>Capaciteit min.</w:t>
            </w:r>
          </w:p>
        </w:tc>
        <w:tc>
          <w:tcPr>
            <w:tcW w:w="3572" w:type="dxa"/>
            <w:tcMar/>
          </w:tcPr>
          <w:p w:rsidR="00814F4C" w:rsidP="0C84E42D" w:rsidRDefault="00885591" w14:paraId="624657B3" w14:textId="5EC3A25B">
            <w:pPr>
              <w:spacing w:line="276" w:lineRule="auto"/>
              <w:rPr>
                <w:rFonts w:cs="Arial"/>
                <w:sz w:val="22"/>
                <w:szCs w:val="22"/>
              </w:rPr>
            </w:pPr>
            <w:r w:rsidRPr="00654F89">
              <w:rPr>
                <w:rFonts w:cs="Arial"/>
                <w:sz w:val="22"/>
                <w:szCs w:val="22"/>
              </w:rPr>
              <w:t>Boven de koelbak (wandkoeling) voorzien van 2 hoog rekken geschikt voor 6x 1/1 GN-bakken dwars geplaatst</w:t>
            </w:r>
            <w:r>
              <w:rPr>
                <w:rFonts w:cs="Arial"/>
                <w:sz w:val="22"/>
                <w:szCs w:val="22"/>
              </w:rPr>
              <w:t xml:space="preserve"> </w:t>
            </w:r>
          </w:p>
        </w:tc>
        <w:tc>
          <w:tcPr>
            <w:tcW w:w="3884" w:type="dxa"/>
            <w:vMerge/>
            <w:tcMar/>
          </w:tcPr>
          <w:p w:rsidR="00814F4C" w:rsidRDefault="00814F4C" w14:paraId="7B809067" w14:textId="77777777"/>
        </w:tc>
      </w:tr>
      <w:tr w:rsidR="00814F4C" w:rsidTr="19BDBE63" w14:paraId="35EADAEF" w14:textId="77777777">
        <w:trPr>
          <w:trHeight w:val="300"/>
        </w:trPr>
        <w:tc>
          <w:tcPr>
            <w:tcW w:w="1606" w:type="dxa"/>
            <w:tcMar/>
          </w:tcPr>
          <w:p w:rsidR="00814F4C" w:rsidP="0C84E42D" w:rsidRDefault="00814F4C" w14:paraId="2D75462E" w14:textId="77777777">
            <w:pPr>
              <w:spacing w:line="276" w:lineRule="auto"/>
              <w:rPr>
                <w:rFonts w:cs="Arial"/>
                <w:sz w:val="22"/>
                <w:szCs w:val="22"/>
              </w:rPr>
            </w:pPr>
            <w:r w:rsidRPr="0C84E42D">
              <w:rPr>
                <w:rFonts w:cs="Arial"/>
                <w:sz w:val="22"/>
                <w:szCs w:val="22"/>
              </w:rPr>
              <w:t>Specificaties</w:t>
            </w:r>
          </w:p>
        </w:tc>
        <w:tc>
          <w:tcPr>
            <w:tcW w:w="3572" w:type="dxa"/>
            <w:tcMar/>
          </w:tcPr>
          <w:p w:rsidRPr="004A01B6" w:rsidR="00885591" w:rsidP="00885591" w:rsidRDefault="00885591" w14:paraId="2C0AE418" w14:textId="77777777">
            <w:pPr>
              <w:spacing w:line="276" w:lineRule="auto"/>
              <w:rPr>
                <w:rFonts w:cs="Arial"/>
                <w:sz w:val="22"/>
                <w:szCs w:val="22"/>
              </w:rPr>
            </w:pPr>
            <w:r w:rsidRPr="0C84E42D">
              <w:rPr>
                <w:rFonts w:cs="Arial"/>
                <w:sz w:val="22"/>
                <w:szCs w:val="22"/>
              </w:rPr>
              <w:t>Afsluitbare vitrine (in de hoogte);</w:t>
            </w:r>
          </w:p>
          <w:p w:rsidR="00885591" w:rsidP="00885591" w:rsidRDefault="00885591" w14:paraId="38DD47C2" w14:textId="77777777">
            <w:pPr>
              <w:spacing w:line="276" w:lineRule="auto"/>
              <w:rPr>
                <w:rFonts w:cs="Arial"/>
                <w:sz w:val="22"/>
                <w:szCs w:val="22"/>
              </w:rPr>
            </w:pPr>
            <w:r w:rsidRPr="00793B8F">
              <w:rPr>
                <w:rFonts w:cs="Arial"/>
                <w:sz w:val="22"/>
                <w:szCs w:val="22"/>
              </w:rPr>
              <w:t>Wandkoeling inclusief elektrisch rolluik (bediening vanuit de kast)</w:t>
            </w:r>
            <w:r>
              <w:rPr>
                <w:rFonts w:cs="Arial"/>
                <w:sz w:val="22"/>
                <w:szCs w:val="22"/>
              </w:rPr>
              <w:t xml:space="preserve"> tbv afsluiten </w:t>
            </w:r>
            <w:r w:rsidRPr="001E0B2A">
              <w:rPr>
                <w:rFonts w:cs="Arial"/>
                <w:sz w:val="22"/>
                <w:szCs w:val="22"/>
              </w:rPr>
              <w:t xml:space="preserve">wandkoeling </w:t>
            </w:r>
            <w:r>
              <w:rPr>
                <w:rFonts w:cs="Arial"/>
                <w:sz w:val="22"/>
                <w:szCs w:val="22"/>
              </w:rPr>
              <w:t xml:space="preserve">en </w:t>
            </w:r>
            <w:r w:rsidRPr="001E0B2A">
              <w:rPr>
                <w:rFonts w:cs="Arial"/>
                <w:sz w:val="22"/>
                <w:szCs w:val="22"/>
              </w:rPr>
              <w:t>koelbak.</w:t>
            </w:r>
          </w:p>
          <w:p w:rsidR="00885591" w:rsidP="00885591" w:rsidRDefault="00885591" w14:paraId="1C16AB8E" w14:textId="77777777">
            <w:pPr>
              <w:spacing w:line="276" w:lineRule="auto"/>
              <w:rPr>
                <w:rFonts w:cs="Arial"/>
                <w:sz w:val="22"/>
                <w:szCs w:val="22"/>
              </w:rPr>
            </w:pPr>
            <w:r w:rsidRPr="002132CA">
              <w:rPr>
                <w:rFonts w:cs="Arial"/>
                <w:sz w:val="22"/>
                <w:szCs w:val="22"/>
              </w:rPr>
              <w:t>Koeling 4-7 graden; relatieve luchtvochtigheid maximaal 50%</w:t>
            </w:r>
          </w:p>
          <w:p w:rsidR="00885591" w:rsidP="00885591" w:rsidRDefault="00885591" w14:paraId="2CC02467" w14:textId="77777777">
            <w:pPr>
              <w:spacing w:line="276" w:lineRule="auto"/>
              <w:rPr>
                <w:rFonts w:cs="Arial"/>
                <w:sz w:val="22"/>
                <w:szCs w:val="22"/>
              </w:rPr>
            </w:pPr>
            <w:r w:rsidRPr="002132CA">
              <w:rPr>
                <w:rFonts w:cs="Arial"/>
                <w:sz w:val="22"/>
                <w:szCs w:val="22"/>
              </w:rPr>
              <w:t>Koelbak voorzien van geforceerde koeling  t.b.v 5x 1/1 GN</w:t>
            </w:r>
          </w:p>
          <w:p w:rsidR="00885591" w:rsidP="00885591" w:rsidRDefault="00885591" w14:paraId="624157A3" w14:textId="4FC3DEE9">
            <w:pPr>
              <w:spacing w:line="276" w:lineRule="auto"/>
              <w:rPr>
                <w:rFonts w:cs="Arial"/>
                <w:sz w:val="22"/>
                <w:szCs w:val="22"/>
              </w:rPr>
            </w:pPr>
            <w:r w:rsidRPr="19BDBE63" w:rsidR="03382A88">
              <w:rPr>
                <w:rFonts w:cs="Arial"/>
                <w:sz w:val="22"/>
                <w:szCs w:val="22"/>
              </w:rPr>
              <w:t>A</w:t>
            </w:r>
            <w:r w:rsidRPr="19BDBE63" w:rsidR="03382A88">
              <w:rPr>
                <w:rFonts w:cs="Arial"/>
                <w:sz w:val="22"/>
                <w:szCs w:val="22"/>
              </w:rPr>
              <w:t xml:space="preserve">an te sluiten op </w:t>
            </w:r>
            <w:r w:rsidRPr="19BDBE63" w:rsidR="38054333">
              <w:rPr>
                <w:rFonts w:cs="Arial"/>
                <w:sz w:val="22"/>
                <w:szCs w:val="22"/>
              </w:rPr>
              <w:t xml:space="preserve">mee te leveren </w:t>
            </w:r>
            <w:r w:rsidRPr="19BDBE63" w:rsidR="03382A88">
              <w:rPr>
                <w:rFonts w:cs="Arial"/>
                <w:sz w:val="22"/>
                <w:szCs w:val="22"/>
              </w:rPr>
              <w:t>separate</w:t>
            </w:r>
            <w:r w:rsidRPr="19BDBE63" w:rsidR="03382A88">
              <w:rPr>
                <w:rFonts w:cs="Arial"/>
                <w:sz w:val="22"/>
                <w:szCs w:val="22"/>
              </w:rPr>
              <w:t xml:space="preserve"> </w:t>
            </w:r>
            <w:r w:rsidRPr="19BDBE63" w:rsidR="03382A88">
              <w:rPr>
                <w:rFonts w:cs="Arial"/>
                <w:sz w:val="22"/>
                <w:szCs w:val="22"/>
              </w:rPr>
              <w:t xml:space="preserve">koelinstallatie (koelvermogen (2500 Watt (bij T0=-10 graden </w:t>
            </w:r>
            <w:r w:rsidRPr="19BDBE63" w:rsidR="03382A88">
              <w:rPr>
                <w:rFonts w:cs="Arial"/>
                <w:sz w:val="22"/>
                <w:szCs w:val="22"/>
              </w:rPr>
              <w:t>Celcius</w:t>
            </w:r>
            <w:r w:rsidRPr="19BDBE63" w:rsidR="03382A88">
              <w:rPr>
                <w:rFonts w:cs="Arial"/>
                <w:sz w:val="22"/>
                <w:szCs w:val="22"/>
              </w:rPr>
              <w:t>)</w:t>
            </w:r>
            <w:r w:rsidRPr="19BDBE63" w:rsidR="4DB145A3">
              <w:rPr>
                <w:rFonts w:cs="Arial"/>
                <w:sz w:val="22"/>
                <w:szCs w:val="22"/>
              </w:rPr>
              <w:t>, inclusief leidingwerk. Aggregaat wordt op ca. 50 meter afstand geplaatst.</w:t>
            </w:r>
          </w:p>
          <w:p w:rsidR="00885591" w:rsidP="00885591" w:rsidRDefault="00885591" w14:paraId="7FCBE858" w14:textId="77777777">
            <w:pPr>
              <w:spacing w:line="276" w:lineRule="auto"/>
              <w:rPr>
                <w:rFonts w:cs="Arial"/>
                <w:sz w:val="22"/>
                <w:szCs w:val="22"/>
              </w:rPr>
            </w:pPr>
            <w:r w:rsidRPr="19BDBE63" w:rsidR="03382A88">
              <w:rPr>
                <w:rFonts w:cs="Arial"/>
                <w:sz w:val="22"/>
                <w:szCs w:val="22"/>
              </w:rPr>
              <w:t>Inclusief bladdoorvoer.</w:t>
            </w:r>
          </w:p>
          <w:p w:rsidR="00885591" w:rsidP="00885591" w:rsidRDefault="00885591" w14:paraId="4C9D79E5" w14:textId="77777777">
            <w:pPr>
              <w:spacing w:line="276" w:lineRule="auto"/>
              <w:rPr>
                <w:rFonts w:cs="Arial"/>
                <w:sz w:val="22"/>
                <w:szCs w:val="22"/>
              </w:rPr>
            </w:pPr>
            <w:r w:rsidRPr="0087333A">
              <w:rPr>
                <w:rFonts w:cs="Arial"/>
                <w:sz w:val="22"/>
                <w:szCs w:val="22"/>
              </w:rPr>
              <w:t>Sparing in blad t.b.v. bonnen 1/6 G</w:t>
            </w:r>
            <w:r>
              <w:rPr>
                <w:rFonts w:cs="Arial"/>
                <w:sz w:val="22"/>
                <w:szCs w:val="22"/>
              </w:rPr>
              <w:t>N</w:t>
            </w:r>
          </w:p>
          <w:p w:rsidR="00885591" w:rsidP="00885591" w:rsidRDefault="00885591" w14:paraId="505A1ED5" w14:textId="77777777">
            <w:pPr>
              <w:spacing w:line="276" w:lineRule="auto"/>
              <w:rPr>
                <w:rFonts w:cs="Arial"/>
                <w:sz w:val="22"/>
                <w:szCs w:val="22"/>
              </w:rPr>
            </w:pPr>
            <w:r w:rsidRPr="00E44D60">
              <w:rPr>
                <w:rFonts w:cs="Arial"/>
                <w:sz w:val="22"/>
                <w:szCs w:val="22"/>
              </w:rPr>
              <w:t>RVS beugel t.b.v. bonprinter</w:t>
            </w:r>
          </w:p>
          <w:p w:rsidRPr="004A01B6" w:rsidR="00B07A82" w:rsidP="00B07A82" w:rsidRDefault="00B07A82" w14:paraId="4603FBA6" w14:textId="77777777">
            <w:pPr>
              <w:spacing w:line="276" w:lineRule="auto"/>
              <w:rPr>
                <w:rFonts w:cs="Arial"/>
                <w:sz w:val="22"/>
                <w:szCs w:val="22"/>
              </w:rPr>
            </w:pPr>
            <w:r>
              <w:rPr>
                <w:rFonts w:cs="Arial"/>
                <w:sz w:val="22"/>
                <w:szCs w:val="22"/>
              </w:rPr>
              <w:t>In de onderbouw k</w:t>
            </w:r>
            <w:r w:rsidRPr="0C84E42D">
              <w:rPr>
                <w:rFonts w:cs="Arial"/>
                <w:sz w:val="22"/>
                <w:szCs w:val="22"/>
              </w:rPr>
              <w:t>oellades</w:t>
            </w:r>
            <w:r>
              <w:rPr>
                <w:rFonts w:cs="Arial"/>
                <w:sz w:val="22"/>
                <w:szCs w:val="22"/>
              </w:rPr>
              <w:t xml:space="preserve"> 2x 2/1 GN koellade voorzien van 1 vaste steg (lichtlopend)</w:t>
            </w:r>
            <w:r w:rsidRPr="0C84E42D">
              <w:rPr>
                <w:rFonts w:cs="Arial"/>
                <w:sz w:val="22"/>
                <w:szCs w:val="22"/>
              </w:rPr>
              <w:t xml:space="preserve"> in onderzijde meubel, </w:t>
            </w:r>
          </w:p>
          <w:p w:rsidR="00885591" w:rsidP="00885591" w:rsidRDefault="00885591" w14:paraId="1FCEFCE8" w14:textId="77777777">
            <w:pPr>
              <w:spacing w:line="276" w:lineRule="auto"/>
              <w:rPr>
                <w:rFonts w:cs="Arial"/>
                <w:sz w:val="22"/>
                <w:szCs w:val="22"/>
              </w:rPr>
            </w:pPr>
            <w:r>
              <w:rPr>
                <w:rFonts w:cs="Arial"/>
                <w:sz w:val="22"/>
                <w:szCs w:val="22"/>
              </w:rPr>
              <w:t>M</w:t>
            </w:r>
            <w:r w:rsidRPr="0C84E42D">
              <w:rPr>
                <w:rFonts w:cs="Arial"/>
                <w:sz w:val="22"/>
                <w:szCs w:val="22"/>
              </w:rPr>
              <w:t>ogelijkheid tot afnemen binnenwerk (opklapbare verdamper)</w:t>
            </w:r>
          </w:p>
          <w:p w:rsidR="00885591" w:rsidP="00885591" w:rsidRDefault="00885591" w14:paraId="62C91883" w14:textId="77777777">
            <w:pPr>
              <w:spacing w:line="276" w:lineRule="auto"/>
              <w:rPr>
                <w:rFonts w:cs="Arial"/>
                <w:sz w:val="22"/>
                <w:szCs w:val="22"/>
              </w:rPr>
            </w:pPr>
            <w:r>
              <w:rPr>
                <w:rFonts w:cs="Arial"/>
                <w:sz w:val="22"/>
                <w:szCs w:val="22"/>
              </w:rPr>
              <w:t>2x WCD + datadoos in kast</w:t>
            </w:r>
          </w:p>
          <w:p w:rsidR="00814F4C" w:rsidP="00885591" w:rsidRDefault="00885591" w14:paraId="1D47C612" w14:textId="57BE3753">
            <w:pPr>
              <w:spacing w:line="276" w:lineRule="auto"/>
              <w:rPr>
                <w:rFonts w:cs="Arial"/>
                <w:sz w:val="22"/>
                <w:szCs w:val="22"/>
              </w:rPr>
            </w:pPr>
            <w:r>
              <w:rPr>
                <w:rFonts w:cs="Arial"/>
                <w:sz w:val="22"/>
                <w:szCs w:val="22"/>
              </w:rPr>
              <w:t>Stijgbuis naar plafond t.b.v. koelleidingen en techniek</w:t>
            </w:r>
          </w:p>
        </w:tc>
        <w:tc>
          <w:tcPr>
            <w:tcW w:w="3884" w:type="dxa"/>
            <w:vMerge/>
            <w:tcMar/>
          </w:tcPr>
          <w:p w:rsidR="00814F4C" w:rsidRDefault="00814F4C" w14:paraId="72AF462B" w14:textId="77777777"/>
        </w:tc>
      </w:tr>
      <w:tr w:rsidR="00814F4C" w:rsidTr="19BDBE63" w14:paraId="2DC60DCA" w14:textId="77777777">
        <w:trPr>
          <w:trHeight w:val="300"/>
        </w:trPr>
        <w:tc>
          <w:tcPr>
            <w:tcW w:w="1606" w:type="dxa"/>
            <w:tcMar/>
          </w:tcPr>
          <w:p w:rsidR="00814F4C" w:rsidP="0C84E42D" w:rsidRDefault="00814F4C" w14:paraId="34CA5C89" w14:textId="32BCD452">
            <w:pPr>
              <w:spacing w:line="276" w:lineRule="auto"/>
              <w:rPr>
                <w:rFonts w:cs="Arial"/>
                <w:sz w:val="22"/>
                <w:szCs w:val="22"/>
              </w:rPr>
            </w:pPr>
            <w:r w:rsidRPr="153C6A4B">
              <w:rPr>
                <w:rFonts w:cs="Arial"/>
                <w:sz w:val="22"/>
                <w:szCs w:val="22"/>
              </w:rPr>
              <w:t>Kwaliteitsrange</w:t>
            </w:r>
          </w:p>
        </w:tc>
        <w:tc>
          <w:tcPr>
            <w:tcW w:w="3572" w:type="dxa"/>
            <w:tcMar/>
          </w:tcPr>
          <w:p w:rsidRPr="001844CF" w:rsidR="00814F4C" w:rsidP="153C6A4B" w:rsidRDefault="00814F4C" w14:paraId="7EBA4D41" w14:textId="00490782">
            <w:pPr>
              <w:spacing w:line="276" w:lineRule="auto"/>
              <w:rPr>
                <w:rFonts w:cs="Arial"/>
                <w:sz w:val="22"/>
                <w:szCs w:val="22"/>
              </w:rPr>
            </w:pPr>
            <w:r w:rsidRPr="153C6A4B">
              <w:rPr>
                <w:rFonts w:cs="Arial"/>
                <w:sz w:val="22"/>
                <w:szCs w:val="22"/>
              </w:rPr>
              <w:t>Groku of gelijkwaardig</w:t>
            </w:r>
            <w:r w:rsidRPr="153C6A4B" w:rsidR="2E984ED5">
              <w:rPr>
                <w:rFonts w:cs="Arial"/>
                <w:sz w:val="22"/>
                <w:szCs w:val="22"/>
              </w:rPr>
              <w:t xml:space="preserve">, </w:t>
            </w:r>
            <w:r w:rsidRPr="153C6A4B" w:rsidR="5B80C46A">
              <w:rPr>
                <w:rFonts w:cs="Arial"/>
                <w:sz w:val="22"/>
                <w:szCs w:val="22"/>
              </w:rPr>
              <w:t>levensduur bij intensief gebruik minimaal 20 jaar</w:t>
            </w:r>
          </w:p>
        </w:tc>
        <w:tc>
          <w:tcPr>
            <w:tcW w:w="3884" w:type="dxa"/>
            <w:vMerge/>
            <w:tcMar/>
          </w:tcPr>
          <w:p w:rsidR="00814F4C" w:rsidP="0C84E42D" w:rsidRDefault="00814F4C" w14:paraId="37B26863" w14:textId="3168F33A">
            <w:pPr>
              <w:spacing w:line="276" w:lineRule="auto"/>
              <w:jc w:val="center"/>
            </w:pPr>
          </w:p>
        </w:tc>
      </w:tr>
    </w:tbl>
    <w:p w:rsidR="0C84E42D" w:rsidP="0C84E42D" w:rsidRDefault="0C84E42D" w14:paraId="3BC1C33B" w14:textId="717A94D6">
      <w:pPr>
        <w:spacing w:line="276" w:lineRule="auto"/>
        <w:rPr>
          <w:rFonts w:ascii="Arial" w:hAnsi="Arial" w:cs="Arial"/>
        </w:rPr>
      </w:pPr>
    </w:p>
    <w:p w:rsidR="651ABF5D" w:rsidP="651ABF5D" w:rsidRDefault="651ABF5D" w14:paraId="2EB9584A" w14:textId="2B106558">
      <w:pPr>
        <w:spacing w:line="276" w:lineRule="auto"/>
        <w:rPr>
          <w:rFonts w:ascii="Arial" w:hAnsi="Arial" w:cs="Arial"/>
        </w:rPr>
      </w:pPr>
    </w:p>
    <w:p w:rsidR="651ABF5D" w:rsidP="651ABF5D" w:rsidRDefault="651ABF5D" w14:paraId="293DE442" w14:textId="5D5E9B90">
      <w:pPr>
        <w:spacing w:line="276" w:lineRule="auto"/>
        <w:rPr>
          <w:rFonts w:ascii="Arial" w:hAnsi="Arial" w:cs="Arial"/>
        </w:rPr>
      </w:pPr>
    </w:p>
    <w:p w:rsidR="651ABF5D" w:rsidP="651ABF5D" w:rsidRDefault="651ABF5D" w14:paraId="0901D133" w14:textId="388C75D5">
      <w:pPr>
        <w:spacing w:line="276" w:lineRule="auto"/>
        <w:rPr>
          <w:rFonts w:ascii="Arial" w:hAnsi="Arial" w:cs="Arial"/>
        </w:rPr>
      </w:pPr>
    </w:p>
    <w:p w:rsidR="651ABF5D" w:rsidP="651ABF5D" w:rsidRDefault="651ABF5D" w14:paraId="17097149" w14:textId="0E416C61">
      <w:pPr>
        <w:spacing w:line="276" w:lineRule="auto"/>
        <w:rPr>
          <w:rFonts w:ascii="Arial" w:hAnsi="Arial" w:cs="Arial"/>
        </w:rPr>
      </w:pPr>
    </w:p>
    <w:p w:rsidR="00B07A82" w:rsidP="651ABF5D" w:rsidRDefault="00B07A82" w14:paraId="0E3DE90D" w14:textId="77777777">
      <w:pPr>
        <w:spacing w:line="276" w:lineRule="auto"/>
        <w:rPr>
          <w:rFonts w:ascii="Arial" w:hAnsi="Arial" w:cs="Arial"/>
        </w:rPr>
      </w:pPr>
    </w:p>
    <w:p w:rsidR="651ABF5D" w:rsidP="651ABF5D" w:rsidRDefault="651ABF5D" w14:paraId="0F544CF2" w14:textId="4D39625C">
      <w:pPr>
        <w:spacing w:line="276" w:lineRule="auto"/>
        <w:rPr>
          <w:rFonts w:ascii="Arial" w:hAnsi="Arial" w:cs="Arial"/>
        </w:rPr>
      </w:pPr>
    </w:p>
    <w:p w:rsidRPr="004A01B6" w:rsidR="00640BE5" w:rsidP="00DF1111" w:rsidRDefault="007F7A31" w14:paraId="03153057" w14:textId="76985CD8">
      <w:pPr>
        <w:spacing w:line="276" w:lineRule="auto"/>
        <w:rPr>
          <w:rFonts w:ascii="Arial" w:hAnsi="Arial" w:cs="Arial"/>
        </w:rPr>
      </w:pPr>
      <w:r w:rsidRPr="41C63386">
        <w:rPr>
          <w:rFonts w:ascii="Arial" w:hAnsi="Arial" w:cs="Arial"/>
        </w:rPr>
        <w:t xml:space="preserve">3.2 </w:t>
      </w:r>
      <w:r w:rsidRPr="41C63386" w:rsidR="00640BE5">
        <w:rPr>
          <w:rFonts w:ascii="Arial" w:hAnsi="Arial" w:cs="Arial"/>
        </w:rPr>
        <w:t xml:space="preserve">Lowerator </w:t>
      </w:r>
    </w:p>
    <w:tbl>
      <w:tblPr>
        <w:tblStyle w:val="Tabelraster"/>
        <w:tblW w:w="9061" w:type="dxa"/>
        <w:tblLook w:val="04A0" w:firstRow="1" w:lastRow="0" w:firstColumn="1" w:lastColumn="0" w:noHBand="0" w:noVBand="1"/>
      </w:tblPr>
      <w:tblGrid>
        <w:gridCol w:w="1606"/>
        <w:gridCol w:w="3679"/>
        <w:gridCol w:w="3776"/>
      </w:tblGrid>
      <w:tr w:rsidRPr="004A01B6" w:rsidR="00CF1254" w:rsidTr="19BDBE63" w14:paraId="7FBDBC62" w14:textId="77777777">
        <w:trPr>
          <w:trHeight w:val="300"/>
        </w:trPr>
        <w:tc>
          <w:tcPr>
            <w:tcW w:w="1606" w:type="dxa"/>
            <w:tcMar/>
          </w:tcPr>
          <w:p w:rsidRPr="004A01B6" w:rsidR="00CF1254" w:rsidP="00DF1111" w:rsidRDefault="00CF1254" w14:paraId="518AD98F" w14:textId="77777777">
            <w:pPr>
              <w:spacing w:line="276" w:lineRule="auto"/>
              <w:rPr>
                <w:rFonts w:cs="Arial"/>
                <w:sz w:val="22"/>
                <w:szCs w:val="22"/>
              </w:rPr>
            </w:pPr>
            <w:r w:rsidRPr="004A01B6">
              <w:rPr>
                <w:rFonts w:cs="Arial"/>
                <w:sz w:val="22"/>
                <w:szCs w:val="22"/>
              </w:rPr>
              <w:t>Aantal</w:t>
            </w:r>
          </w:p>
        </w:tc>
        <w:tc>
          <w:tcPr>
            <w:tcW w:w="3679" w:type="dxa"/>
            <w:tcMar/>
          </w:tcPr>
          <w:p w:rsidRPr="004A01B6" w:rsidR="00CF1254" w:rsidP="00DF1111" w:rsidRDefault="00CF1254" w14:paraId="56C93331" w14:textId="691A2AA2">
            <w:pPr>
              <w:spacing w:line="276" w:lineRule="auto"/>
              <w:rPr>
                <w:rFonts w:cs="Arial"/>
                <w:sz w:val="22"/>
                <w:szCs w:val="22"/>
              </w:rPr>
            </w:pPr>
            <w:r w:rsidRPr="0C84E42D">
              <w:rPr>
                <w:rFonts w:cs="Arial"/>
                <w:sz w:val="22"/>
                <w:szCs w:val="22"/>
              </w:rPr>
              <w:t>5 stuks</w:t>
            </w:r>
          </w:p>
        </w:tc>
        <w:tc>
          <w:tcPr>
            <w:tcW w:w="3776" w:type="dxa"/>
            <w:vMerge w:val="restart"/>
            <w:tcMar/>
          </w:tcPr>
          <w:p w:rsidRPr="004A01B6" w:rsidR="00CF1254" w:rsidP="00DF1111" w:rsidRDefault="00CF1254" w14:paraId="3E864A5B" w14:textId="77777777">
            <w:pPr>
              <w:spacing w:line="276" w:lineRule="auto"/>
              <w:jc w:val="center"/>
              <w:rPr>
                <w:rFonts w:cs="Arial"/>
                <w:sz w:val="22"/>
                <w:szCs w:val="22"/>
              </w:rPr>
            </w:pPr>
            <w:r w:rsidRPr="004A01B6">
              <w:rPr>
                <w:rFonts w:cs="Arial"/>
                <w:noProof/>
                <w:sz w:val="22"/>
                <w:szCs w:val="22"/>
                <w:lang w:val="en-US"/>
              </w:rPr>
              <w:drawing>
                <wp:inline distT="0" distB="0" distL="0" distR="0" wp14:anchorId="37DCB0E7" wp14:editId="2254BD38">
                  <wp:extent cx="1619250" cy="1619250"/>
                  <wp:effectExtent l="0" t="0" r="0" b="0"/>
                  <wp:docPr id="109667207" name="Afbeelding 10966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rsidRPr="004A01B6" w:rsidR="00CF1254" w:rsidP="00DF1111" w:rsidRDefault="00CF1254" w14:paraId="3865FB66" w14:textId="3C043B89">
            <w:pPr>
              <w:spacing w:line="276" w:lineRule="auto"/>
              <w:rPr>
                <w:rFonts w:cs="Arial"/>
                <w:sz w:val="22"/>
                <w:szCs w:val="22"/>
              </w:rPr>
            </w:pPr>
          </w:p>
        </w:tc>
      </w:tr>
      <w:tr w:rsidRPr="004A01B6" w:rsidR="00CF1254" w:rsidTr="19BDBE63" w14:paraId="1135A0F2" w14:textId="77777777">
        <w:trPr>
          <w:trHeight w:val="300"/>
        </w:trPr>
        <w:tc>
          <w:tcPr>
            <w:tcW w:w="1606" w:type="dxa"/>
            <w:tcMar/>
          </w:tcPr>
          <w:p w:rsidRPr="004A01B6" w:rsidR="00CF1254" w:rsidP="00DF1111" w:rsidRDefault="00CF1254" w14:paraId="2CF0F6C9" w14:textId="77777777">
            <w:pPr>
              <w:spacing w:line="276" w:lineRule="auto"/>
              <w:rPr>
                <w:rFonts w:cs="Arial"/>
                <w:sz w:val="22"/>
                <w:szCs w:val="22"/>
              </w:rPr>
            </w:pPr>
            <w:r w:rsidRPr="004A01B6">
              <w:rPr>
                <w:rFonts w:cs="Arial"/>
                <w:sz w:val="22"/>
                <w:szCs w:val="22"/>
              </w:rPr>
              <w:t>Afm. ca.</w:t>
            </w:r>
          </w:p>
        </w:tc>
        <w:tc>
          <w:tcPr>
            <w:tcW w:w="3679" w:type="dxa"/>
            <w:tcMar/>
          </w:tcPr>
          <w:p w:rsidRPr="004A01B6" w:rsidR="00CF1254" w:rsidP="00DF1111" w:rsidRDefault="00CF1254" w14:paraId="3338482C" w14:textId="6FC86A6A">
            <w:pPr>
              <w:spacing w:line="276" w:lineRule="auto"/>
              <w:rPr>
                <w:rFonts w:cs="Arial"/>
                <w:sz w:val="22"/>
                <w:szCs w:val="22"/>
              </w:rPr>
            </w:pPr>
            <w:r w:rsidRPr="004A01B6">
              <w:rPr>
                <w:rFonts w:cs="Arial"/>
                <w:sz w:val="22"/>
                <w:szCs w:val="22"/>
              </w:rPr>
              <w:t xml:space="preserve">990x520x1030 mm </w:t>
            </w:r>
          </w:p>
        </w:tc>
        <w:tc>
          <w:tcPr>
            <w:tcW w:w="3776" w:type="dxa"/>
            <w:vMerge/>
            <w:tcMar/>
          </w:tcPr>
          <w:p w:rsidRPr="004A01B6" w:rsidR="00CF1254" w:rsidP="00DF1111" w:rsidRDefault="00CF1254" w14:paraId="63E3A9AF" w14:textId="2E0430CE">
            <w:pPr>
              <w:spacing w:line="276" w:lineRule="auto"/>
              <w:rPr>
                <w:rFonts w:cs="Arial"/>
                <w:sz w:val="22"/>
                <w:szCs w:val="22"/>
              </w:rPr>
            </w:pPr>
          </w:p>
        </w:tc>
      </w:tr>
      <w:tr w:rsidRPr="004A01B6" w:rsidR="00CF1254" w:rsidTr="19BDBE63" w14:paraId="72A0D7FB" w14:textId="77777777">
        <w:trPr>
          <w:trHeight w:val="300"/>
        </w:trPr>
        <w:tc>
          <w:tcPr>
            <w:tcW w:w="1606" w:type="dxa"/>
            <w:tcMar/>
          </w:tcPr>
          <w:p w:rsidRPr="004A01B6" w:rsidR="00CF1254" w:rsidP="00DF1111" w:rsidRDefault="00CF1254" w14:paraId="516C190A" w14:textId="77777777">
            <w:pPr>
              <w:spacing w:line="276" w:lineRule="auto"/>
              <w:rPr>
                <w:rFonts w:cs="Arial"/>
                <w:sz w:val="22"/>
                <w:szCs w:val="22"/>
              </w:rPr>
            </w:pPr>
            <w:r w:rsidRPr="004A01B6">
              <w:rPr>
                <w:rFonts w:cs="Arial"/>
                <w:sz w:val="22"/>
                <w:szCs w:val="22"/>
              </w:rPr>
              <w:t>Capaciteit</w:t>
            </w:r>
          </w:p>
        </w:tc>
        <w:tc>
          <w:tcPr>
            <w:tcW w:w="3679" w:type="dxa"/>
            <w:tcMar/>
          </w:tcPr>
          <w:p w:rsidRPr="004A01B6" w:rsidR="00CF1254" w:rsidP="19BDBE63" w:rsidRDefault="00CF1254" w14:paraId="3B096628" w14:textId="6EB36409">
            <w:pPr>
              <w:pStyle w:val="Standaard"/>
              <w:spacing w:line="276" w:lineRule="auto"/>
              <w:rPr>
                <w:rFonts w:cs="Arial"/>
                <w:sz w:val="22"/>
                <w:szCs w:val="22"/>
                <w:highlight w:val="yellow"/>
              </w:rPr>
            </w:pPr>
            <w:r w:rsidRPr="19BDBE63" w:rsidR="00CF1254">
              <w:rPr>
                <w:rFonts w:cs="Arial"/>
                <w:sz w:val="22"/>
                <w:szCs w:val="22"/>
              </w:rPr>
              <w:t>Totale capaciteit van 500 borden</w:t>
            </w:r>
            <w:r w:rsidRPr="19BDBE63" w:rsidR="7B7C4C07">
              <w:rPr>
                <w:rFonts w:cs="Arial"/>
                <w:sz w:val="22"/>
                <w:szCs w:val="22"/>
              </w:rPr>
              <w:t xml:space="preserve">, 100 borden </w:t>
            </w:r>
            <w:r w:rsidRPr="19BDBE63" w:rsidR="0C7F3D4A">
              <w:rPr>
                <w:rFonts w:cs="Arial"/>
                <w:sz w:val="22"/>
                <w:szCs w:val="22"/>
              </w:rPr>
              <w:t xml:space="preserve">per </w:t>
            </w:r>
            <w:r w:rsidRPr="19BDBE63" w:rsidR="0C7F3D4A">
              <w:rPr>
                <w:rFonts w:cs="Arial"/>
                <w:sz w:val="22"/>
                <w:szCs w:val="22"/>
              </w:rPr>
              <w:t>lowerator</w:t>
            </w:r>
            <w:r w:rsidRPr="19BDBE63" w:rsidR="00CF1254">
              <w:rPr>
                <w:rFonts w:cs="Arial"/>
                <w:sz w:val="22"/>
                <w:szCs w:val="22"/>
              </w:rPr>
              <w:t xml:space="preserve"> </w:t>
            </w:r>
            <w:r w:rsidRPr="19BDBE63" w:rsidR="00CF1254">
              <w:rPr>
                <w:rFonts w:cs="Arial"/>
                <w:sz w:val="22"/>
                <w:szCs w:val="22"/>
              </w:rPr>
              <w:t xml:space="preserve">(minimaal </w:t>
            </w:r>
            <w:r w:rsidRPr="19BDBE63" w:rsidR="07C7E3AA">
              <w:rPr>
                <w:rFonts w:ascii="Calibri" w:hAnsi="Calibri" w:eastAsia="Calibri" w:cs="Calibri"/>
                <w:b w:val="0"/>
                <w:bCs w:val="0"/>
                <w:i w:val="0"/>
                <w:iCs w:val="0"/>
                <w:caps w:val="0"/>
                <w:smallCaps w:val="0"/>
                <w:noProof w:val="0"/>
                <w:color w:val="242424"/>
                <w:sz w:val="22"/>
                <w:szCs w:val="22"/>
                <w:lang w:val="nl-NL"/>
              </w:rPr>
              <w:t>Ø 180-330 mm of vierkant 280x280 mm</w:t>
            </w:r>
            <w:r w:rsidRPr="19BDBE63" w:rsidR="2DBB02E8">
              <w:rPr>
                <w:rFonts w:cs="Arial"/>
                <w:sz w:val="22"/>
                <w:szCs w:val="22"/>
              </w:rPr>
              <w:t xml:space="preserve">, maximale hoogte van 65 mm (bord </w:t>
            </w:r>
            <w:r w:rsidRPr="19BDBE63" w:rsidR="2DBB02E8">
              <w:rPr>
                <w:rFonts w:cs="Arial"/>
                <w:sz w:val="22"/>
                <w:szCs w:val="22"/>
              </w:rPr>
              <w:t xml:space="preserve">+ </w:t>
            </w:r>
            <w:r w:rsidRPr="19BDBE63" w:rsidR="2DBB02E8">
              <w:rPr>
                <w:rFonts w:cs="Arial"/>
                <w:sz w:val="22"/>
                <w:szCs w:val="22"/>
              </w:rPr>
              <w:t>cloc</w:t>
            </w:r>
            <w:r w:rsidRPr="19BDBE63" w:rsidR="2DBB02E8">
              <w:rPr>
                <w:rFonts w:cs="Arial"/>
                <w:sz w:val="22"/>
                <w:szCs w:val="22"/>
              </w:rPr>
              <w:t>he</w:t>
            </w:r>
            <w:r w:rsidRPr="19BDBE63" w:rsidR="2DBB02E8">
              <w:rPr>
                <w:rFonts w:cs="Arial"/>
                <w:sz w:val="22"/>
                <w:szCs w:val="22"/>
              </w:rPr>
              <w:t xml:space="preserve"> is maximaal 65 mm)</w:t>
            </w:r>
          </w:p>
        </w:tc>
        <w:tc>
          <w:tcPr>
            <w:tcW w:w="3776" w:type="dxa"/>
            <w:vMerge/>
            <w:tcMar/>
          </w:tcPr>
          <w:p w:rsidRPr="004A01B6" w:rsidR="00CF1254" w:rsidP="00DF1111" w:rsidRDefault="00CF1254" w14:paraId="4F1E7D56" w14:textId="094333AC">
            <w:pPr>
              <w:spacing w:line="276" w:lineRule="auto"/>
              <w:rPr>
                <w:rFonts w:cs="Arial"/>
                <w:sz w:val="22"/>
                <w:szCs w:val="22"/>
              </w:rPr>
            </w:pPr>
          </w:p>
        </w:tc>
      </w:tr>
      <w:tr w:rsidRPr="004A01B6" w:rsidR="00CF1254" w:rsidTr="19BDBE63" w14:paraId="22628C45" w14:textId="77777777">
        <w:trPr>
          <w:trHeight w:val="300"/>
        </w:trPr>
        <w:tc>
          <w:tcPr>
            <w:tcW w:w="1606" w:type="dxa"/>
            <w:tcMar/>
          </w:tcPr>
          <w:p w:rsidRPr="004A01B6" w:rsidR="00CF1254" w:rsidP="00DF1111" w:rsidRDefault="00CF1254" w14:paraId="1F8AB504" w14:textId="77777777">
            <w:pPr>
              <w:spacing w:line="276" w:lineRule="auto"/>
              <w:rPr>
                <w:rFonts w:cs="Arial"/>
                <w:sz w:val="22"/>
                <w:szCs w:val="22"/>
              </w:rPr>
            </w:pPr>
            <w:r w:rsidRPr="004A01B6">
              <w:rPr>
                <w:rFonts w:cs="Arial"/>
                <w:sz w:val="22"/>
                <w:szCs w:val="22"/>
              </w:rPr>
              <w:t>Specificaties</w:t>
            </w:r>
          </w:p>
        </w:tc>
        <w:tc>
          <w:tcPr>
            <w:tcW w:w="3679" w:type="dxa"/>
            <w:tcMar/>
          </w:tcPr>
          <w:p w:rsidRPr="001035F7" w:rsidR="001035F7" w:rsidP="19BDBE63" w:rsidRDefault="001035F7" w14:paraId="24F5DE18" w14:textId="235FF1E0">
            <w:pPr>
              <w:spacing w:line="276" w:lineRule="auto"/>
              <w:rPr>
                <w:rFonts w:cs="Arial"/>
                <w:i w:val="1"/>
                <w:iCs w:val="1"/>
                <w:sz w:val="22"/>
                <w:szCs w:val="22"/>
              </w:rPr>
            </w:pPr>
            <w:r w:rsidRPr="19BDBE63" w:rsidR="7F573358">
              <w:rPr>
                <w:rFonts w:cs="Arial"/>
                <w:i w:val="1"/>
                <w:iCs w:val="1"/>
                <w:sz w:val="22"/>
                <w:szCs w:val="22"/>
              </w:rPr>
              <w:t>Model</w:t>
            </w:r>
            <w:r w:rsidRPr="19BDBE63" w:rsidR="09FCEDDF">
              <w:rPr>
                <w:rFonts w:cs="Arial"/>
                <w:i w:val="1"/>
                <w:iCs w:val="1"/>
                <w:sz w:val="22"/>
                <w:szCs w:val="22"/>
              </w:rPr>
              <w:t xml:space="preserve"> afstemmen na gunning (parallel loopt </w:t>
            </w:r>
            <w:r w:rsidRPr="19BDBE63" w:rsidR="7F573358">
              <w:rPr>
                <w:rFonts w:cs="Arial"/>
                <w:i w:val="1"/>
                <w:iCs w:val="1"/>
                <w:sz w:val="22"/>
                <w:szCs w:val="22"/>
              </w:rPr>
              <w:t>aanbesteding servies</w:t>
            </w:r>
            <w:r w:rsidRPr="19BDBE63" w:rsidR="35C14162">
              <w:rPr>
                <w:rFonts w:cs="Arial"/>
                <w:i w:val="1"/>
                <w:iCs w:val="1"/>
                <w:sz w:val="22"/>
                <w:szCs w:val="22"/>
              </w:rPr>
              <w:t>)</w:t>
            </w:r>
          </w:p>
          <w:p w:rsidRPr="004A01B6" w:rsidR="00CF1254" w:rsidP="00DF1111" w:rsidRDefault="00CF1254" w14:paraId="5D65BEBF" w14:textId="735BD48B">
            <w:pPr>
              <w:spacing w:line="276" w:lineRule="auto"/>
              <w:rPr>
                <w:rFonts w:cs="Arial"/>
                <w:sz w:val="22"/>
                <w:szCs w:val="22"/>
              </w:rPr>
            </w:pPr>
            <w:r w:rsidRPr="004A01B6">
              <w:rPr>
                <w:rFonts w:cs="Arial"/>
                <w:sz w:val="22"/>
                <w:szCs w:val="22"/>
              </w:rPr>
              <w:t>2 stapelbuizen</w:t>
            </w:r>
          </w:p>
          <w:p w:rsidRPr="004A01B6" w:rsidR="00CF1254" w:rsidP="00DF1111" w:rsidRDefault="5CE13BED" w14:paraId="6A9EE0FC" w14:textId="0BB1940F">
            <w:pPr>
              <w:spacing w:line="276" w:lineRule="auto"/>
              <w:rPr>
                <w:rFonts w:cs="Arial"/>
                <w:sz w:val="22"/>
                <w:szCs w:val="22"/>
              </w:rPr>
            </w:pPr>
            <w:r w:rsidRPr="153C6A4B">
              <w:rPr>
                <w:rFonts w:cs="Arial"/>
                <w:sz w:val="22"/>
                <w:szCs w:val="22"/>
              </w:rPr>
              <w:t>V</w:t>
            </w:r>
            <w:r w:rsidRPr="153C6A4B" w:rsidR="00CF1254">
              <w:rPr>
                <w:rFonts w:cs="Arial"/>
                <w:sz w:val="22"/>
                <w:szCs w:val="22"/>
              </w:rPr>
              <w:t>oorzien van duwstang</w:t>
            </w:r>
          </w:p>
          <w:p w:rsidR="0636E44D" w:rsidP="153C6A4B" w:rsidRDefault="0636E44D" w14:paraId="5EAE953A" w14:textId="61953579">
            <w:pPr>
              <w:spacing w:line="276" w:lineRule="auto"/>
              <w:rPr>
                <w:rFonts w:cs="Arial"/>
                <w:sz w:val="22"/>
                <w:szCs w:val="22"/>
              </w:rPr>
            </w:pPr>
            <w:r w:rsidRPr="153C6A4B">
              <w:rPr>
                <w:rFonts w:cs="Arial"/>
                <w:sz w:val="22"/>
                <w:szCs w:val="22"/>
              </w:rPr>
              <w:t>Stapelplateau opgehangen met instelbare veren</w:t>
            </w:r>
          </w:p>
          <w:p w:rsidRPr="004A01B6" w:rsidR="00CF1254" w:rsidP="00DF1111" w:rsidRDefault="00CF1254" w14:paraId="163560D4" w14:textId="77777777">
            <w:pPr>
              <w:spacing w:line="276" w:lineRule="auto"/>
              <w:rPr>
                <w:rFonts w:cs="Arial"/>
                <w:sz w:val="22"/>
                <w:szCs w:val="22"/>
              </w:rPr>
            </w:pPr>
            <w:r w:rsidRPr="004A01B6">
              <w:rPr>
                <w:rFonts w:cs="Arial"/>
                <w:sz w:val="22"/>
                <w:szCs w:val="22"/>
              </w:rPr>
              <w:t>Verrijdbaar middels zwenkwielen inclusief vergrendel mogelijkheid</w:t>
            </w:r>
          </w:p>
          <w:p w:rsidRPr="004A01B6" w:rsidR="00CF1254" w:rsidP="0C84E42D" w:rsidRDefault="00CF1254" w14:paraId="2A441021" w14:textId="739E6E98">
            <w:pPr>
              <w:spacing w:line="276" w:lineRule="auto"/>
              <w:rPr>
                <w:rFonts w:cs="Arial"/>
                <w:sz w:val="22"/>
                <w:szCs w:val="22"/>
              </w:rPr>
            </w:pPr>
            <w:r w:rsidRPr="0C84E42D">
              <w:rPr>
                <w:rFonts w:cs="Arial"/>
                <w:sz w:val="22"/>
                <w:szCs w:val="22"/>
              </w:rPr>
              <w:t>Voorzien van stoothoeken</w:t>
            </w:r>
          </w:p>
          <w:p w:rsidRPr="004A01B6" w:rsidR="00CF1254" w:rsidP="00DF1111" w:rsidRDefault="00CF1254" w14:paraId="274F259C" w14:textId="442F6D1E">
            <w:pPr>
              <w:spacing w:line="276" w:lineRule="auto"/>
              <w:rPr>
                <w:rFonts w:cs="Arial"/>
                <w:sz w:val="22"/>
                <w:szCs w:val="22"/>
              </w:rPr>
            </w:pPr>
            <w:r w:rsidRPr="0C84E42D">
              <w:rPr>
                <w:rFonts w:cs="Arial"/>
                <w:sz w:val="22"/>
                <w:szCs w:val="22"/>
              </w:rPr>
              <w:t xml:space="preserve">Volledig roestvrijstaal </w:t>
            </w:r>
          </w:p>
        </w:tc>
        <w:tc>
          <w:tcPr>
            <w:tcW w:w="3776" w:type="dxa"/>
            <w:vMerge/>
            <w:tcMar/>
          </w:tcPr>
          <w:p w:rsidRPr="004A01B6" w:rsidR="00CF1254" w:rsidP="00DF1111" w:rsidRDefault="00CF1254" w14:paraId="275FED08" w14:textId="0A8D7A0D">
            <w:pPr>
              <w:spacing w:line="276" w:lineRule="auto"/>
              <w:rPr>
                <w:rFonts w:cs="Arial"/>
                <w:sz w:val="22"/>
                <w:szCs w:val="22"/>
              </w:rPr>
            </w:pPr>
          </w:p>
        </w:tc>
      </w:tr>
      <w:tr w:rsidRPr="004A01B6" w:rsidR="00CF1254" w:rsidTr="19BDBE63" w14:paraId="34B8981E" w14:textId="77777777">
        <w:trPr>
          <w:trHeight w:val="300"/>
        </w:trPr>
        <w:tc>
          <w:tcPr>
            <w:tcW w:w="1606" w:type="dxa"/>
            <w:tcMar/>
          </w:tcPr>
          <w:p w:rsidRPr="004A01B6" w:rsidR="00CF1254" w:rsidP="00DF1111" w:rsidRDefault="00CF1254" w14:paraId="0EEA7170" w14:textId="1C8CB0F2">
            <w:pPr>
              <w:spacing w:line="276" w:lineRule="auto"/>
              <w:rPr>
                <w:rFonts w:cs="Arial"/>
                <w:sz w:val="22"/>
                <w:szCs w:val="22"/>
              </w:rPr>
            </w:pPr>
            <w:r w:rsidRPr="153C6A4B">
              <w:rPr>
                <w:rFonts w:cs="Arial"/>
                <w:sz w:val="22"/>
                <w:szCs w:val="22"/>
              </w:rPr>
              <w:t>Kwaliteitsrange</w:t>
            </w:r>
          </w:p>
        </w:tc>
        <w:tc>
          <w:tcPr>
            <w:tcW w:w="3679" w:type="dxa"/>
            <w:tcMar/>
          </w:tcPr>
          <w:p w:rsidRPr="001844CF" w:rsidR="00CF1254" w:rsidP="153C6A4B" w:rsidRDefault="00CF1254" w14:paraId="530E8B09" w14:textId="1C915889">
            <w:pPr>
              <w:spacing w:line="276" w:lineRule="auto"/>
              <w:rPr>
                <w:rFonts w:cs="Arial"/>
                <w:sz w:val="22"/>
                <w:szCs w:val="22"/>
              </w:rPr>
            </w:pPr>
            <w:r w:rsidRPr="153C6A4B">
              <w:rPr>
                <w:rFonts w:cs="Arial"/>
                <w:sz w:val="22"/>
                <w:szCs w:val="22"/>
              </w:rPr>
              <w:t>Rieber, Hupfer, mobile-containing</w:t>
            </w:r>
            <w:r w:rsidRPr="153C6A4B" w:rsidR="2E984ED5">
              <w:rPr>
                <w:rFonts w:cs="Arial"/>
                <w:sz w:val="22"/>
                <w:szCs w:val="22"/>
              </w:rPr>
              <w:t xml:space="preserve">, </w:t>
            </w:r>
            <w:r w:rsidRPr="153C6A4B" w:rsidR="7D684A14">
              <w:rPr>
                <w:rFonts w:cs="Arial"/>
                <w:sz w:val="22"/>
                <w:szCs w:val="22"/>
              </w:rPr>
              <w:t>levensduur bij intensief gebruik minimaal 10 jaar</w:t>
            </w:r>
          </w:p>
        </w:tc>
        <w:tc>
          <w:tcPr>
            <w:tcW w:w="3776" w:type="dxa"/>
            <w:vMerge/>
            <w:tcMar/>
          </w:tcPr>
          <w:p w:rsidRPr="004A01B6" w:rsidR="00CF1254" w:rsidP="00DF1111" w:rsidRDefault="00CF1254" w14:paraId="6FF8BEB2" w14:textId="6EB0716E">
            <w:pPr>
              <w:spacing w:line="276" w:lineRule="auto"/>
              <w:rPr>
                <w:rFonts w:cs="Arial"/>
                <w:sz w:val="22"/>
                <w:szCs w:val="22"/>
              </w:rPr>
            </w:pPr>
          </w:p>
        </w:tc>
      </w:tr>
    </w:tbl>
    <w:p w:rsidRPr="004A01B6" w:rsidR="00057395" w:rsidP="00DF1111" w:rsidRDefault="00057395" w14:paraId="164B833F" w14:textId="7BF245B8">
      <w:pPr>
        <w:spacing w:line="276" w:lineRule="auto"/>
        <w:rPr>
          <w:rFonts w:ascii="Arial" w:hAnsi="Arial" w:cs="Arial"/>
        </w:rPr>
      </w:pPr>
    </w:p>
    <w:p w:rsidRPr="004A01B6" w:rsidR="00B733E9" w:rsidP="00DF1111" w:rsidRDefault="00B733E9" w14:paraId="2F3FE1A0" w14:textId="2A230672">
      <w:pPr>
        <w:spacing w:line="276" w:lineRule="auto"/>
        <w:rPr>
          <w:rFonts w:ascii="Arial" w:hAnsi="Arial" w:cs="Arial"/>
        </w:rPr>
      </w:pPr>
      <w:r w:rsidRPr="153C6A4B">
        <w:rPr>
          <w:rFonts w:ascii="Arial" w:hAnsi="Arial" w:cs="Arial"/>
        </w:rPr>
        <w:t>3.</w:t>
      </w:r>
      <w:r w:rsidRPr="153C6A4B" w:rsidR="00025AB1">
        <w:rPr>
          <w:rFonts w:ascii="Arial" w:hAnsi="Arial" w:cs="Arial"/>
        </w:rPr>
        <w:t>3</w:t>
      </w:r>
      <w:r w:rsidRPr="153C6A4B">
        <w:rPr>
          <w:rFonts w:ascii="Arial" w:hAnsi="Arial" w:cs="Arial"/>
        </w:rPr>
        <w:t xml:space="preserve"> Lowerator </w:t>
      </w:r>
    </w:p>
    <w:tbl>
      <w:tblPr>
        <w:tblStyle w:val="Tabelraster"/>
        <w:tblW w:w="9061" w:type="dxa"/>
        <w:tblLook w:val="04A0" w:firstRow="1" w:lastRow="0" w:firstColumn="1" w:lastColumn="0" w:noHBand="0" w:noVBand="1"/>
      </w:tblPr>
      <w:tblGrid>
        <w:gridCol w:w="1606"/>
        <w:gridCol w:w="3679"/>
        <w:gridCol w:w="3776"/>
      </w:tblGrid>
      <w:tr w:rsidRPr="004A01B6" w:rsidR="00CF1254" w:rsidTr="153C6A4B" w14:paraId="1DA4BE7E" w14:textId="77777777">
        <w:trPr>
          <w:trHeight w:val="300"/>
        </w:trPr>
        <w:tc>
          <w:tcPr>
            <w:tcW w:w="1606" w:type="dxa"/>
          </w:tcPr>
          <w:p w:rsidRPr="004A01B6" w:rsidR="00CF1254" w:rsidP="00DF1111" w:rsidRDefault="00CF1254" w14:paraId="40BF8846" w14:textId="77777777">
            <w:pPr>
              <w:spacing w:line="276" w:lineRule="auto"/>
              <w:rPr>
                <w:rFonts w:cs="Arial"/>
                <w:sz w:val="22"/>
                <w:szCs w:val="22"/>
              </w:rPr>
            </w:pPr>
            <w:r w:rsidRPr="004A01B6">
              <w:rPr>
                <w:rFonts w:cs="Arial"/>
                <w:sz w:val="22"/>
                <w:szCs w:val="22"/>
              </w:rPr>
              <w:t>Aantal</w:t>
            </w:r>
          </w:p>
        </w:tc>
        <w:tc>
          <w:tcPr>
            <w:tcW w:w="3679" w:type="dxa"/>
          </w:tcPr>
          <w:p w:rsidRPr="004A01B6" w:rsidR="00CF1254" w:rsidP="00DF1111" w:rsidRDefault="00CF1254" w14:paraId="0EDBB468" w14:textId="264463BB">
            <w:pPr>
              <w:spacing w:line="276" w:lineRule="auto"/>
              <w:rPr>
                <w:rFonts w:cs="Arial"/>
                <w:sz w:val="22"/>
                <w:szCs w:val="22"/>
              </w:rPr>
            </w:pPr>
            <w:r w:rsidRPr="0C84E42D">
              <w:rPr>
                <w:rFonts w:cs="Arial"/>
                <w:sz w:val="22"/>
                <w:szCs w:val="22"/>
              </w:rPr>
              <w:t>5 stuks</w:t>
            </w:r>
          </w:p>
        </w:tc>
        <w:tc>
          <w:tcPr>
            <w:tcW w:w="3776" w:type="dxa"/>
            <w:vMerge w:val="restart"/>
          </w:tcPr>
          <w:p w:rsidRPr="004A01B6" w:rsidR="00CF1254" w:rsidP="00DF1111" w:rsidRDefault="00CF1254" w14:paraId="0AAB1A40" w14:textId="77777777">
            <w:pPr>
              <w:spacing w:line="276" w:lineRule="auto"/>
              <w:jc w:val="center"/>
              <w:rPr>
                <w:rFonts w:cs="Arial"/>
                <w:sz w:val="22"/>
                <w:szCs w:val="22"/>
              </w:rPr>
            </w:pPr>
            <w:r w:rsidRPr="004A01B6">
              <w:rPr>
                <w:rFonts w:cs="Arial"/>
                <w:noProof/>
                <w:sz w:val="22"/>
                <w:szCs w:val="22"/>
                <w:lang w:val="en-US"/>
              </w:rPr>
              <w:drawing>
                <wp:inline distT="0" distB="0" distL="0" distR="0" wp14:anchorId="62E7FA95" wp14:editId="325B9C20">
                  <wp:extent cx="1619250" cy="1619250"/>
                  <wp:effectExtent l="0" t="0" r="0" b="0"/>
                  <wp:docPr id="1212541260" name="Afbeelding 121254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rsidRPr="004A01B6" w:rsidR="00CF1254" w:rsidP="00DF1111" w:rsidRDefault="00CF1254" w14:paraId="06A5414C" w14:textId="2EB58206">
            <w:pPr>
              <w:spacing w:line="276" w:lineRule="auto"/>
              <w:rPr>
                <w:rFonts w:cs="Arial"/>
                <w:sz w:val="22"/>
                <w:szCs w:val="22"/>
              </w:rPr>
            </w:pPr>
          </w:p>
        </w:tc>
      </w:tr>
      <w:tr w:rsidRPr="004A01B6" w:rsidR="00CF1254" w:rsidTr="153C6A4B" w14:paraId="6DB63C86" w14:textId="77777777">
        <w:trPr>
          <w:trHeight w:val="300"/>
        </w:trPr>
        <w:tc>
          <w:tcPr>
            <w:tcW w:w="1606" w:type="dxa"/>
          </w:tcPr>
          <w:p w:rsidRPr="004A01B6" w:rsidR="00CF1254" w:rsidP="00DF1111" w:rsidRDefault="00CF1254" w14:paraId="542CB0E7" w14:textId="77777777">
            <w:pPr>
              <w:spacing w:line="276" w:lineRule="auto"/>
              <w:rPr>
                <w:rFonts w:cs="Arial"/>
                <w:sz w:val="22"/>
                <w:szCs w:val="22"/>
              </w:rPr>
            </w:pPr>
            <w:r w:rsidRPr="004A01B6">
              <w:rPr>
                <w:rFonts w:cs="Arial"/>
                <w:sz w:val="22"/>
                <w:szCs w:val="22"/>
              </w:rPr>
              <w:t>Afm. ca.</w:t>
            </w:r>
          </w:p>
        </w:tc>
        <w:tc>
          <w:tcPr>
            <w:tcW w:w="3679" w:type="dxa"/>
          </w:tcPr>
          <w:p w:rsidRPr="004A01B6" w:rsidR="00CF1254" w:rsidP="00DF1111" w:rsidRDefault="00CF1254" w14:paraId="518B728C" w14:textId="77777777">
            <w:pPr>
              <w:spacing w:line="276" w:lineRule="auto"/>
              <w:rPr>
                <w:rFonts w:cs="Arial"/>
                <w:sz w:val="22"/>
                <w:szCs w:val="22"/>
              </w:rPr>
            </w:pPr>
            <w:r w:rsidRPr="004A01B6">
              <w:rPr>
                <w:rFonts w:cs="Arial"/>
                <w:sz w:val="22"/>
                <w:szCs w:val="22"/>
              </w:rPr>
              <w:t xml:space="preserve">990x520x1030 mm </w:t>
            </w:r>
          </w:p>
        </w:tc>
        <w:tc>
          <w:tcPr>
            <w:tcW w:w="3776" w:type="dxa"/>
            <w:vMerge/>
          </w:tcPr>
          <w:p w:rsidRPr="004A01B6" w:rsidR="00CF1254" w:rsidP="00DF1111" w:rsidRDefault="00CF1254" w14:paraId="324E3950" w14:textId="473DCFA7">
            <w:pPr>
              <w:spacing w:line="276" w:lineRule="auto"/>
              <w:rPr>
                <w:rFonts w:cs="Arial"/>
                <w:sz w:val="22"/>
                <w:szCs w:val="22"/>
              </w:rPr>
            </w:pPr>
          </w:p>
        </w:tc>
      </w:tr>
      <w:tr w:rsidRPr="004A01B6" w:rsidR="00CF1254" w:rsidTr="153C6A4B" w14:paraId="0D9F1718" w14:textId="77777777">
        <w:trPr>
          <w:trHeight w:val="300"/>
        </w:trPr>
        <w:tc>
          <w:tcPr>
            <w:tcW w:w="1606" w:type="dxa"/>
          </w:tcPr>
          <w:p w:rsidRPr="004A01B6" w:rsidR="00CF1254" w:rsidP="00DF1111" w:rsidRDefault="00CF1254" w14:paraId="033CCE74" w14:textId="77777777">
            <w:pPr>
              <w:spacing w:line="276" w:lineRule="auto"/>
              <w:rPr>
                <w:rFonts w:cs="Arial"/>
                <w:sz w:val="22"/>
                <w:szCs w:val="22"/>
              </w:rPr>
            </w:pPr>
            <w:r w:rsidRPr="004A01B6">
              <w:rPr>
                <w:rFonts w:cs="Arial"/>
                <w:sz w:val="22"/>
                <w:szCs w:val="22"/>
              </w:rPr>
              <w:t>Capaciteit</w:t>
            </w:r>
          </w:p>
        </w:tc>
        <w:tc>
          <w:tcPr>
            <w:tcW w:w="3679" w:type="dxa"/>
          </w:tcPr>
          <w:p w:rsidRPr="004A01B6" w:rsidR="00CF1254" w:rsidP="00DF1111" w:rsidRDefault="00CF1254" w14:paraId="4EC8EFA9" w14:textId="75BDA51F">
            <w:pPr>
              <w:spacing w:line="276" w:lineRule="auto"/>
              <w:rPr>
                <w:rFonts w:cs="Arial"/>
                <w:sz w:val="22"/>
                <w:szCs w:val="22"/>
                <w:highlight w:val="yellow"/>
              </w:rPr>
            </w:pPr>
            <w:r w:rsidRPr="153C6A4B">
              <w:rPr>
                <w:rFonts w:cs="Arial"/>
                <w:sz w:val="22"/>
                <w:szCs w:val="22"/>
              </w:rPr>
              <w:t xml:space="preserve">Totale capaciteit van 500 </w:t>
            </w:r>
            <w:r w:rsidRPr="153C6A4B" w:rsidR="357A6BD9">
              <w:rPr>
                <w:rFonts w:cs="Arial"/>
                <w:sz w:val="22"/>
                <w:szCs w:val="22"/>
              </w:rPr>
              <w:t>c</w:t>
            </w:r>
            <w:r w:rsidRPr="153C6A4B">
              <w:rPr>
                <w:rFonts w:cs="Arial"/>
                <w:sz w:val="22"/>
                <w:szCs w:val="22"/>
              </w:rPr>
              <w:t>lo</w:t>
            </w:r>
            <w:r w:rsidRPr="153C6A4B" w:rsidR="24CEE0EC">
              <w:rPr>
                <w:rFonts w:cs="Arial"/>
                <w:sz w:val="22"/>
                <w:szCs w:val="22"/>
              </w:rPr>
              <w:t>che</w:t>
            </w:r>
            <w:r w:rsidRPr="153C6A4B">
              <w:rPr>
                <w:rFonts w:cs="Arial"/>
                <w:sz w:val="22"/>
                <w:szCs w:val="22"/>
              </w:rPr>
              <w:t>s (minimaal ca. 180-330 mm</w:t>
            </w:r>
            <w:r w:rsidRPr="153C6A4B" w:rsidR="265AAF59">
              <w:rPr>
                <w:rFonts w:cs="Arial"/>
                <w:sz w:val="22"/>
                <w:szCs w:val="22"/>
              </w:rPr>
              <w:t>, maximale hoogte van 65 mm (bord + cloche is maximaal 65 mm)</w:t>
            </w:r>
          </w:p>
        </w:tc>
        <w:tc>
          <w:tcPr>
            <w:tcW w:w="3776" w:type="dxa"/>
            <w:vMerge/>
          </w:tcPr>
          <w:p w:rsidRPr="004A01B6" w:rsidR="00CF1254" w:rsidP="00DF1111" w:rsidRDefault="00CF1254" w14:paraId="00A037A8" w14:textId="25E699E2">
            <w:pPr>
              <w:spacing w:line="276" w:lineRule="auto"/>
              <w:rPr>
                <w:rFonts w:cs="Arial"/>
                <w:sz w:val="22"/>
                <w:szCs w:val="22"/>
              </w:rPr>
            </w:pPr>
          </w:p>
        </w:tc>
      </w:tr>
      <w:tr w:rsidRPr="004A01B6" w:rsidR="00CF1254" w:rsidTr="153C6A4B" w14:paraId="161207E1" w14:textId="77777777">
        <w:trPr>
          <w:trHeight w:val="300"/>
        </w:trPr>
        <w:tc>
          <w:tcPr>
            <w:tcW w:w="1606" w:type="dxa"/>
          </w:tcPr>
          <w:p w:rsidRPr="004A01B6" w:rsidR="00CF1254" w:rsidP="00DF1111" w:rsidRDefault="00CF1254" w14:paraId="2B459F07" w14:textId="77777777">
            <w:pPr>
              <w:spacing w:line="276" w:lineRule="auto"/>
              <w:rPr>
                <w:rFonts w:cs="Arial"/>
                <w:sz w:val="22"/>
                <w:szCs w:val="22"/>
              </w:rPr>
            </w:pPr>
            <w:r w:rsidRPr="004A01B6">
              <w:rPr>
                <w:rFonts w:cs="Arial"/>
                <w:sz w:val="22"/>
                <w:szCs w:val="22"/>
              </w:rPr>
              <w:t>Specificaties</w:t>
            </w:r>
          </w:p>
        </w:tc>
        <w:tc>
          <w:tcPr>
            <w:tcW w:w="3679" w:type="dxa"/>
          </w:tcPr>
          <w:p w:rsidRPr="001035F7" w:rsidR="001035F7" w:rsidP="001035F7" w:rsidRDefault="001035F7" w14:paraId="4350DDBA" w14:textId="77777777">
            <w:pPr>
              <w:spacing w:line="276" w:lineRule="auto"/>
              <w:rPr>
                <w:rFonts w:cs="Arial"/>
                <w:i/>
                <w:sz w:val="22"/>
                <w:szCs w:val="22"/>
              </w:rPr>
            </w:pPr>
            <w:r w:rsidRPr="001035F7">
              <w:rPr>
                <w:rFonts w:cs="Arial"/>
                <w:i/>
                <w:sz w:val="22"/>
                <w:szCs w:val="22"/>
              </w:rPr>
              <w:t>Model afhankelijk van uitkomst aanbesteding servies</w:t>
            </w:r>
          </w:p>
          <w:p w:rsidRPr="004A01B6" w:rsidR="00CF1254" w:rsidP="00DF1111" w:rsidRDefault="00CF1254" w14:paraId="28F2A8EF" w14:textId="77777777">
            <w:pPr>
              <w:spacing w:line="276" w:lineRule="auto"/>
              <w:rPr>
                <w:rFonts w:cs="Arial"/>
                <w:sz w:val="22"/>
                <w:szCs w:val="22"/>
              </w:rPr>
            </w:pPr>
            <w:r w:rsidRPr="153C6A4B">
              <w:rPr>
                <w:rFonts w:cs="Arial"/>
                <w:sz w:val="22"/>
                <w:szCs w:val="22"/>
              </w:rPr>
              <w:t>2 stapelbuizen</w:t>
            </w:r>
          </w:p>
          <w:p w:rsidR="16A947D8" w:rsidP="153C6A4B" w:rsidRDefault="16A947D8" w14:paraId="054CC963" w14:textId="0BB1940F">
            <w:pPr>
              <w:spacing w:line="276" w:lineRule="auto"/>
              <w:rPr>
                <w:rFonts w:cs="Arial"/>
                <w:sz w:val="22"/>
                <w:szCs w:val="22"/>
              </w:rPr>
            </w:pPr>
            <w:r w:rsidRPr="153C6A4B">
              <w:rPr>
                <w:rFonts w:cs="Arial"/>
                <w:sz w:val="22"/>
                <w:szCs w:val="22"/>
              </w:rPr>
              <w:t>Voorzien van duwstang</w:t>
            </w:r>
          </w:p>
          <w:p w:rsidR="16A947D8" w:rsidP="153C6A4B" w:rsidRDefault="16A947D8" w14:paraId="5C7E8EC5" w14:textId="2C5A1E24">
            <w:pPr>
              <w:spacing w:line="276" w:lineRule="auto"/>
              <w:rPr>
                <w:rFonts w:cs="Arial"/>
                <w:sz w:val="22"/>
                <w:szCs w:val="22"/>
              </w:rPr>
            </w:pPr>
            <w:r w:rsidRPr="153C6A4B">
              <w:rPr>
                <w:rFonts w:cs="Arial"/>
                <w:sz w:val="22"/>
                <w:szCs w:val="22"/>
              </w:rPr>
              <w:t>Stapelplateau opgehangen met instelbare veren</w:t>
            </w:r>
          </w:p>
          <w:p w:rsidRPr="004A01B6" w:rsidR="00CF1254" w:rsidP="00DF1111" w:rsidRDefault="00CF1254" w14:paraId="57E06979" w14:textId="77777777">
            <w:pPr>
              <w:spacing w:line="276" w:lineRule="auto"/>
              <w:rPr>
                <w:rFonts w:cs="Arial"/>
                <w:sz w:val="22"/>
                <w:szCs w:val="22"/>
              </w:rPr>
            </w:pPr>
            <w:r w:rsidRPr="153C6A4B">
              <w:rPr>
                <w:rFonts w:cs="Arial"/>
                <w:sz w:val="22"/>
                <w:szCs w:val="22"/>
              </w:rPr>
              <w:t>Verrijdbaar middels zwenkwielen inclusief vergrendel mogelijkheid</w:t>
            </w:r>
          </w:p>
          <w:p w:rsidRPr="004A01B6" w:rsidR="00CF1254" w:rsidP="00DF1111" w:rsidRDefault="00CF1254" w14:paraId="573B394C" w14:textId="77777777">
            <w:pPr>
              <w:spacing w:line="276" w:lineRule="auto"/>
              <w:rPr>
                <w:rFonts w:cs="Arial"/>
                <w:sz w:val="22"/>
                <w:szCs w:val="22"/>
              </w:rPr>
            </w:pPr>
            <w:r w:rsidRPr="153C6A4B">
              <w:rPr>
                <w:rFonts w:cs="Arial"/>
                <w:sz w:val="22"/>
                <w:szCs w:val="22"/>
              </w:rPr>
              <w:t>Voorzien van stoothoeken</w:t>
            </w:r>
          </w:p>
        </w:tc>
        <w:tc>
          <w:tcPr>
            <w:tcW w:w="3776" w:type="dxa"/>
            <w:vMerge/>
          </w:tcPr>
          <w:p w:rsidRPr="004A01B6" w:rsidR="00CF1254" w:rsidP="00DF1111" w:rsidRDefault="00CF1254" w14:paraId="72A8CB8D" w14:textId="45290853">
            <w:pPr>
              <w:spacing w:line="276" w:lineRule="auto"/>
              <w:rPr>
                <w:rFonts w:cs="Arial"/>
                <w:sz w:val="22"/>
                <w:szCs w:val="22"/>
              </w:rPr>
            </w:pPr>
          </w:p>
        </w:tc>
      </w:tr>
      <w:tr w:rsidRPr="004A01B6" w:rsidR="00CF1254" w:rsidTr="153C6A4B" w14:paraId="7A2FD5A2" w14:textId="77777777">
        <w:trPr>
          <w:trHeight w:val="300"/>
        </w:trPr>
        <w:tc>
          <w:tcPr>
            <w:tcW w:w="1606" w:type="dxa"/>
          </w:tcPr>
          <w:p w:rsidRPr="004A01B6" w:rsidR="00CF1254" w:rsidP="00DF1111" w:rsidRDefault="00CF1254" w14:paraId="4523B298" w14:textId="392327ED">
            <w:pPr>
              <w:spacing w:line="276" w:lineRule="auto"/>
              <w:rPr>
                <w:rFonts w:cs="Arial"/>
                <w:sz w:val="22"/>
                <w:szCs w:val="22"/>
              </w:rPr>
            </w:pPr>
            <w:r>
              <w:rPr>
                <w:rFonts w:cs="Arial"/>
                <w:sz w:val="22"/>
                <w:szCs w:val="22"/>
              </w:rPr>
              <w:t>Kwaliteitsrange</w:t>
            </w:r>
          </w:p>
        </w:tc>
        <w:tc>
          <w:tcPr>
            <w:tcW w:w="3679" w:type="dxa"/>
          </w:tcPr>
          <w:p w:rsidRPr="001844CF" w:rsidR="00CF1254" w:rsidP="153C6A4B" w:rsidRDefault="00CF1254" w14:paraId="05874A63" w14:textId="148CB3E2">
            <w:pPr>
              <w:spacing w:line="276" w:lineRule="auto"/>
              <w:rPr>
                <w:rFonts w:cs="Arial"/>
                <w:sz w:val="22"/>
                <w:szCs w:val="22"/>
              </w:rPr>
            </w:pPr>
            <w:r w:rsidRPr="153C6A4B">
              <w:rPr>
                <w:rFonts w:cs="Arial"/>
                <w:sz w:val="22"/>
                <w:szCs w:val="22"/>
              </w:rPr>
              <w:t>Rieber, Hupfer, mobile-containing</w:t>
            </w:r>
            <w:r w:rsidRPr="153C6A4B" w:rsidR="2E984ED5">
              <w:rPr>
                <w:rFonts w:cs="Arial"/>
                <w:sz w:val="22"/>
                <w:szCs w:val="22"/>
              </w:rPr>
              <w:t xml:space="preserve">, </w:t>
            </w:r>
            <w:r w:rsidRPr="153C6A4B" w:rsidR="74EAAC25">
              <w:rPr>
                <w:rFonts w:cs="Arial"/>
                <w:sz w:val="22"/>
                <w:szCs w:val="22"/>
              </w:rPr>
              <w:t>levensduur bij intensief gebruik minimaal 10 jaar</w:t>
            </w:r>
          </w:p>
        </w:tc>
        <w:tc>
          <w:tcPr>
            <w:tcW w:w="3776" w:type="dxa"/>
            <w:vMerge/>
          </w:tcPr>
          <w:p w:rsidRPr="004A01B6" w:rsidR="00CF1254" w:rsidP="00DF1111" w:rsidRDefault="00CF1254" w14:paraId="323D7149" w14:textId="6993046D">
            <w:pPr>
              <w:spacing w:line="276" w:lineRule="auto"/>
              <w:rPr>
                <w:rFonts w:cs="Arial"/>
                <w:sz w:val="22"/>
                <w:szCs w:val="22"/>
              </w:rPr>
            </w:pPr>
          </w:p>
        </w:tc>
      </w:tr>
    </w:tbl>
    <w:p w:rsidR="00405F3E" w:rsidP="00CF1254" w:rsidRDefault="00405F3E" w14:paraId="22475EBC" w14:textId="09FC5378">
      <w:pPr>
        <w:spacing w:line="276" w:lineRule="auto"/>
        <w:rPr>
          <w:rFonts w:ascii="Arial" w:hAnsi="Arial" w:cs="Arial"/>
        </w:rPr>
      </w:pPr>
    </w:p>
    <w:p w:rsidRPr="004A01B6" w:rsidR="00B06ED5" w:rsidP="00B06ED5" w:rsidRDefault="00B06ED5" w14:paraId="22A3C8B6" w14:textId="44063E5D">
      <w:pPr>
        <w:spacing w:line="276" w:lineRule="auto"/>
        <w:rPr>
          <w:rFonts w:ascii="Arial" w:hAnsi="Arial" w:cs="Arial"/>
        </w:rPr>
      </w:pPr>
      <w:r w:rsidRPr="19BDBE63" w:rsidR="00B06ED5">
        <w:rPr>
          <w:rFonts w:ascii="Arial" w:hAnsi="Arial" w:cs="Arial"/>
        </w:rPr>
        <w:t xml:space="preserve">3.4 </w:t>
      </w:r>
      <w:r w:rsidRPr="19BDBE63" w:rsidR="00B06ED5">
        <w:rPr>
          <w:rFonts w:ascii="Arial" w:hAnsi="Arial" w:cs="Arial"/>
        </w:rPr>
        <w:t>Lowerator</w:t>
      </w:r>
      <w:r w:rsidRPr="19BDBE63" w:rsidR="00B06ED5">
        <w:rPr>
          <w:rFonts w:ascii="Arial" w:hAnsi="Arial" w:cs="Arial"/>
        </w:rPr>
        <w:t xml:space="preserve"> </w:t>
      </w:r>
    </w:p>
    <w:tbl>
      <w:tblPr>
        <w:tblStyle w:val="Tabelraster"/>
        <w:tblW w:w="9061" w:type="dxa"/>
        <w:tblLook w:val="04A0" w:firstRow="1" w:lastRow="0" w:firstColumn="1" w:lastColumn="0" w:noHBand="0" w:noVBand="1"/>
      </w:tblPr>
      <w:tblGrid>
        <w:gridCol w:w="1606"/>
        <w:gridCol w:w="3679"/>
        <w:gridCol w:w="3776"/>
      </w:tblGrid>
      <w:tr w:rsidRPr="004A01B6" w:rsidR="00B06ED5" w:rsidTr="19BDBE63" w14:paraId="5EAB332D" w14:textId="77777777">
        <w:trPr>
          <w:trHeight w:val="300"/>
        </w:trPr>
        <w:tc>
          <w:tcPr>
            <w:tcW w:w="1606" w:type="dxa"/>
            <w:tcMar/>
          </w:tcPr>
          <w:p w:rsidRPr="004A01B6" w:rsidR="00B06ED5" w:rsidP="00B06ED5" w:rsidRDefault="00B06ED5" w14:paraId="0057AA24" w14:textId="77777777">
            <w:pPr>
              <w:spacing w:line="276" w:lineRule="auto"/>
              <w:rPr>
                <w:rFonts w:cs="Arial"/>
                <w:sz w:val="22"/>
                <w:szCs w:val="22"/>
              </w:rPr>
            </w:pPr>
            <w:r w:rsidRPr="004A01B6">
              <w:rPr>
                <w:rFonts w:cs="Arial"/>
                <w:sz w:val="22"/>
                <w:szCs w:val="22"/>
              </w:rPr>
              <w:t>Aantal</w:t>
            </w:r>
          </w:p>
        </w:tc>
        <w:tc>
          <w:tcPr>
            <w:tcW w:w="3679" w:type="dxa"/>
            <w:tcMar/>
          </w:tcPr>
          <w:p w:rsidRPr="004A01B6" w:rsidR="00B06ED5" w:rsidP="00B06ED5" w:rsidRDefault="001035F7" w14:paraId="3E26C726" w14:textId="62F11ABE">
            <w:pPr>
              <w:spacing w:line="276" w:lineRule="auto"/>
              <w:rPr>
                <w:rFonts w:cs="Arial"/>
                <w:sz w:val="22"/>
                <w:szCs w:val="22"/>
              </w:rPr>
            </w:pPr>
            <w:r>
              <w:rPr>
                <w:rFonts w:cs="Arial"/>
                <w:sz w:val="22"/>
                <w:szCs w:val="22"/>
              </w:rPr>
              <w:t>5</w:t>
            </w:r>
            <w:r w:rsidRPr="0C84E42D" w:rsidR="00B06ED5">
              <w:rPr>
                <w:rFonts w:cs="Arial"/>
                <w:sz w:val="22"/>
                <w:szCs w:val="22"/>
              </w:rPr>
              <w:t xml:space="preserve"> stuks</w:t>
            </w:r>
          </w:p>
        </w:tc>
        <w:tc>
          <w:tcPr>
            <w:tcW w:w="3776" w:type="dxa"/>
            <w:vMerge w:val="restart"/>
            <w:tcMar/>
          </w:tcPr>
          <w:p w:rsidRPr="004A01B6" w:rsidR="00B06ED5" w:rsidP="00B06ED5" w:rsidRDefault="00B06ED5" w14:paraId="70B2CCC1" w14:textId="77777777">
            <w:pPr>
              <w:spacing w:line="276" w:lineRule="auto"/>
              <w:jc w:val="center"/>
              <w:rPr>
                <w:rFonts w:cs="Arial"/>
                <w:sz w:val="22"/>
                <w:szCs w:val="22"/>
              </w:rPr>
            </w:pPr>
            <w:r w:rsidRPr="004A01B6">
              <w:rPr>
                <w:rFonts w:cs="Arial"/>
                <w:noProof/>
                <w:sz w:val="22"/>
                <w:szCs w:val="22"/>
                <w:lang w:val="en-US"/>
              </w:rPr>
              <w:drawing>
                <wp:inline distT="0" distB="0" distL="0" distR="0" wp14:anchorId="3FAB2E47" wp14:editId="251B2B18">
                  <wp:extent cx="1619250" cy="16192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rsidRPr="004A01B6" w:rsidR="00B06ED5" w:rsidP="00B06ED5" w:rsidRDefault="00B06ED5" w14:paraId="1665E913" w14:textId="77777777">
            <w:pPr>
              <w:spacing w:line="276" w:lineRule="auto"/>
              <w:rPr>
                <w:rFonts w:cs="Arial"/>
                <w:sz w:val="22"/>
                <w:szCs w:val="22"/>
              </w:rPr>
            </w:pPr>
          </w:p>
        </w:tc>
      </w:tr>
      <w:tr w:rsidRPr="004A01B6" w:rsidR="00B06ED5" w:rsidTr="19BDBE63" w14:paraId="5EA9D6BE" w14:textId="77777777">
        <w:trPr>
          <w:trHeight w:val="300"/>
        </w:trPr>
        <w:tc>
          <w:tcPr>
            <w:tcW w:w="1606" w:type="dxa"/>
            <w:tcMar/>
          </w:tcPr>
          <w:p w:rsidRPr="004A01B6" w:rsidR="00B06ED5" w:rsidP="00B06ED5" w:rsidRDefault="00B06ED5" w14:paraId="68D724CE" w14:textId="77777777">
            <w:pPr>
              <w:spacing w:line="276" w:lineRule="auto"/>
              <w:rPr>
                <w:rFonts w:cs="Arial"/>
                <w:sz w:val="22"/>
                <w:szCs w:val="22"/>
              </w:rPr>
            </w:pPr>
            <w:r w:rsidRPr="004A01B6">
              <w:rPr>
                <w:rFonts w:cs="Arial"/>
                <w:sz w:val="22"/>
                <w:szCs w:val="22"/>
              </w:rPr>
              <w:t>Afm. ca.</w:t>
            </w:r>
          </w:p>
        </w:tc>
        <w:tc>
          <w:tcPr>
            <w:tcW w:w="3679" w:type="dxa"/>
            <w:tcMar/>
          </w:tcPr>
          <w:p w:rsidRPr="004A01B6" w:rsidR="00B06ED5" w:rsidP="00B06ED5" w:rsidRDefault="00B06ED5" w14:paraId="20ABDC6A" w14:textId="77777777">
            <w:pPr>
              <w:spacing w:line="276" w:lineRule="auto"/>
              <w:rPr>
                <w:rFonts w:cs="Arial"/>
                <w:sz w:val="22"/>
                <w:szCs w:val="22"/>
              </w:rPr>
            </w:pPr>
            <w:r w:rsidRPr="004A01B6">
              <w:rPr>
                <w:rFonts w:cs="Arial"/>
                <w:sz w:val="22"/>
                <w:szCs w:val="22"/>
              </w:rPr>
              <w:t xml:space="preserve">990x520x1030 mm </w:t>
            </w:r>
          </w:p>
        </w:tc>
        <w:tc>
          <w:tcPr>
            <w:tcW w:w="3776" w:type="dxa"/>
            <w:vMerge/>
            <w:tcMar/>
          </w:tcPr>
          <w:p w:rsidRPr="004A01B6" w:rsidR="00B06ED5" w:rsidP="00B06ED5" w:rsidRDefault="00B06ED5" w14:paraId="7C337F5C" w14:textId="77777777">
            <w:pPr>
              <w:spacing w:line="276" w:lineRule="auto"/>
              <w:rPr>
                <w:rFonts w:cs="Arial"/>
                <w:sz w:val="22"/>
                <w:szCs w:val="22"/>
              </w:rPr>
            </w:pPr>
          </w:p>
        </w:tc>
      </w:tr>
      <w:tr w:rsidRPr="004A01B6" w:rsidR="00B06ED5" w:rsidTr="19BDBE63" w14:paraId="1F1985C8" w14:textId="77777777">
        <w:trPr>
          <w:trHeight w:val="300"/>
        </w:trPr>
        <w:tc>
          <w:tcPr>
            <w:tcW w:w="1606" w:type="dxa"/>
            <w:tcMar/>
          </w:tcPr>
          <w:p w:rsidRPr="004A01B6" w:rsidR="00B06ED5" w:rsidP="00B06ED5" w:rsidRDefault="00B06ED5" w14:paraId="34A02DA3" w14:textId="77777777">
            <w:pPr>
              <w:spacing w:line="276" w:lineRule="auto"/>
              <w:rPr>
                <w:rFonts w:cs="Arial"/>
                <w:sz w:val="22"/>
                <w:szCs w:val="22"/>
              </w:rPr>
            </w:pPr>
            <w:r w:rsidRPr="004A01B6">
              <w:rPr>
                <w:rFonts w:cs="Arial"/>
                <w:sz w:val="22"/>
                <w:szCs w:val="22"/>
              </w:rPr>
              <w:t>Capaciteit</w:t>
            </w:r>
          </w:p>
        </w:tc>
        <w:tc>
          <w:tcPr>
            <w:tcW w:w="3679" w:type="dxa"/>
            <w:tcMar/>
          </w:tcPr>
          <w:p w:rsidRPr="004A01B6" w:rsidR="00B06ED5" w:rsidP="19BDBE63" w:rsidRDefault="00B06ED5" w14:paraId="00038E4D" w14:textId="4260665C">
            <w:pPr>
              <w:spacing w:line="276" w:lineRule="auto"/>
              <w:rPr>
                <w:rFonts w:cs="Arial"/>
                <w:sz w:val="22"/>
                <w:szCs w:val="22"/>
              </w:rPr>
            </w:pPr>
            <w:r w:rsidRPr="19BDBE63" w:rsidR="00B06ED5">
              <w:rPr>
                <w:rFonts w:cs="Arial"/>
                <w:sz w:val="22"/>
                <w:szCs w:val="22"/>
              </w:rPr>
              <w:t xml:space="preserve">Totale capaciteit van 500 </w:t>
            </w:r>
            <w:r w:rsidRPr="19BDBE63" w:rsidR="00B06ED5">
              <w:rPr>
                <w:rFonts w:cs="Arial"/>
                <w:sz w:val="22"/>
                <w:szCs w:val="22"/>
              </w:rPr>
              <w:t xml:space="preserve">1/1 </w:t>
            </w:r>
            <w:r w:rsidRPr="19BDBE63" w:rsidR="7F573358">
              <w:rPr>
                <w:rFonts w:cs="Arial"/>
                <w:sz w:val="22"/>
                <w:szCs w:val="22"/>
              </w:rPr>
              <w:t>GN</w:t>
            </w:r>
            <w:r w:rsidRPr="19BDBE63" w:rsidR="1E97250D">
              <w:rPr>
                <w:rFonts w:cs="Arial"/>
                <w:sz w:val="22"/>
                <w:szCs w:val="22"/>
              </w:rPr>
              <w:t xml:space="preserve">, 100 1/1 GN per </w:t>
            </w:r>
            <w:r w:rsidRPr="19BDBE63" w:rsidR="1E97250D">
              <w:rPr>
                <w:rFonts w:cs="Arial"/>
                <w:sz w:val="22"/>
                <w:szCs w:val="22"/>
              </w:rPr>
              <w:t>lowerator</w:t>
            </w:r>
            <w:r w:rsidRPr="19BDBE63" w:rsidR="1E97250D">
              <w:rPr>
                <w:rFonts w:cs="Arial"/>
                <w:sz w:val="22"/>
                <w:szCs w:val="22"/>
              </w:rPr>
              <w:t xml:space="preserve"> indien capaciteit toereikend </w:t>
            </w:r>
            <w:r w:rsidRPr="19BDBE63" w:rsidR="00B06ED5">
              <w:rPr>
                <w:rFonts w:cs="Arial"/>
                <w:sz w:val="22"/>
                <w:szCs w:val="22"/>
              </w:rPr>
              <w:t xml:space="preserve"> </w:t>
            </w:r>
          </w:p>
        </w:tc>
        <w:tc>
          <w:tcPr>
            <w:tcW w:w="3776" w:type="dxa"/>
            <w:vMerge/>
            <w:tcMar/>
          </w:tcPr>
          <w:p w:rsidRPr="004A01B6" w:rsidR="00B06ED5" w:rsidP="00B06ED5" w:rsidRDefault="00B06ED5" w14:paraId="2376C969" w14:textId="77777777">
            <w:pPr>
              <w:spacing w:line="276" w:lineRule="auto"/>
              <w:rPr>
                <w:rFonts w:cs="Arial"/>
                <w:sz w:val="22"/>
                <w:szCs w:val="22"/>
              </w:rPr>
            </w:pPr>
          </w:p>
        </w:tc>
      </w:tr>
      <w:tr w:rsidRPr="004A01B6" w:rsidR="00B06ED5" w:rsidTr="19BDBE63" w14:paraId="644F88C0" w14:textId="77777777">
        <w:trPr>
          <w:trHeight w:val="300"/>
        </w:trPr>
        <w:tc>
          <w:tcPr>
            <w:tcW w:w="1606" w:type="dxa"/>
            <w:tcMar/>
          </w:tcPr>
          <w:p w:rsidRPr="004A01B6" w:rsidR="00B06ED5" w:rsidP="00B06ED5" w:rsidRDefault="00B06ED5" w14:paraId="312E19A5" w14:textId="77777777">
            <w:pPr>
              <w:spacing w:line="276" w:lineRule="auto"/>
              <w:rPr>
                <w:rFonts w:cs="Arial"/>
                <w:sz w:val="22"/>
                <w:szCs w:val="22"/>
              </w:rPr>
            </w:pPr>
            <w:r w:rsidRPr="004A01B6">
              <w:rPr>
                <w:rFonts w:cs="Arial"/>
                <w:sz w:val="22"/>
                <w:szCs w:val="22"/>
              </w:rPr>
              <w:t>Specificaties</w:t>
            </w:r>
          </w:p>
        </w:tc>
        <w:tc>
          <w:tcPr>
            <w:tcW w:w="3679" w:type="dxa"/>
            <w:tcMar/>
          </w:tcPr>
          <w:p w:rsidRPr="004A01B6" w:rsidR="00B06ED5" w:rsidP="00B06ED5" w:rsidRDefault="00B06ED5" w14:paraId="509A91D0" w14:textId="52C2E456">
            <w:pPr>
              <w:spacing w:line="276" w:lineRule="auto"/>
              <w:rPr>
                <w:rFonts w:cs="Arial"/>
                <w:sz w:val="22"/>
                <w:szCs w:val="22"/>
              </w:rPr>
            </w:pPr>
            <w:r>
              <w:rPr>
                <w:rFonts w:cs="Arial"/>
                <w:sz w:val="22"/>
                <w:szCs w:val="22"/>
              </w:rPr>
              <w:t>1</w:t>
            </w:r>
            <w:r w:rsidRPr="153C6A4B">
              <w:rPr>
                <w:rFonts w:cs="Arial"/>
                <w:sz w:val="22"/>
                <w:szCs w:val="22"/>
              </w:rPr>
              <w:t xml:space="preserve"> stapelbui</w:t>
            </w:r>
            <w:r>
              <w:rPr>
                <w:rFonts w:cs="Arial"/>
                <w:sz w:val="22"/>
                <w:szCs w:val="22"/>
              </w:rPr>
              <w:t>s</w:t>
            </w:r>
          </w:p>
          <w:p w:rsidR="00B06ED5" w:rsidP="00B06ED5" w:rsidRDefault="00B06ED5" w14:paraId="54D8C9F7" w14:textId="77777777">
            <w:pPr>
              <w:spacing w:line="276" w:lineRule="auto"/>
              <w:rPr>
                <w:rFonts w:cs="Arial"/>
                <w:sz w:val="22"/>
                <w:szCs w:val="22"/>
              </w:rPr>
            </w:pPr>
            <w:r w:rsidRPr="153C6A4B">
              <w:rPr>
                <w:rFonts w:cs="Arial"/>
                <w:sz w:val="22"/>
                <w:szCs w:val="22"/>
              </w:rPr>
              <w:t>Voorzien van duwstang</w:t>
            </w:r>
          </w:p>
          <w:p w:rsidR="00B06ED5" w:rsidP="00B06ED5" w:rsidRDefault="00B06ED5" w14:paraId="1BC8F262" w14:textId="77777777">
            <w:pPr>
              <w:spacing w:line="276" w:lineRule="auto"/>
              <w:rPr>
                <w:rFonts w:cs="Arial"/>
                <w:sz w:val="22"/>
                <w:szCs w:val="22"/>
              </w:rPr>
            </w:pPr>
            <w:r w:rsidRPr="153C6A4B">
              <w:rPr>
                <w:rFonts w:cs="Arial"/>
                <w:sz w:val="22"/>
                <w:szCs w:val="22"/>
              </w:rPr>
              <w:t>Stapelplateau opgehangen met instelbare veren</w:t>
            </w:r>
          </w:p>
          <w:p w:rsidRPr="004A01B6" w:rsidR="00B06ED5" w:rsidP="00B06ED5" w:rsidRDefault="00B06ED5" w14:paraId="0707516D" w14:textId="77777777">
            <w:pPr>
              <w:spacing w:line="276" w:lineRule="auto"/>
              <w:rPr>
                <w:rFonts w:cs="Arial"/>
                <w:sz w:val="22"/>
                <w:szCs w:val="22"/>
              </w:rPr>
            </w:pPr>
            <w:r w:rsidRPr="153C6A4B">
              <w:rPr>
                <w:rFonts w:cs="Arial"/>
                <w:sz w:val="22"/>
                <w:szCs w:val="22"/>
              </w:rPr>
              <w:t>Verrijdbaar middels zwenkwielen inclusief vergrendel mogelijkheid</w:t>
            </w:r>
          </w:p>
          <w:p w:rsidRPr="004A01B6" w:rsidR="00B06ED5" w:rsidP="00B06ED5" w:rsidRDefault="00B06ED5" w14:paraId="3ECB8270" w14:textId="77777777">
            <w:pPr>
              <w:spacing w:line="276" w:lineRule="auto"/>
              <w:rPr>
                <w:rFonts w:cs="Arial"/>
                <w:sz w:val="22"/>
                <w:szCs w:val="22"/>
              </w:rPr>
            </w:pPr>
            <w:r w:rsidRPr="153C6A4B">
              <w:rPr>
                <w:rFonts w:cs="Arial"/>
                <w:sz w:val="22"/>
                <w:szCs w:val="22"/>
              </w:rPr>
              <w:t>Voorzien van stoothoeken</w:t>
            </w:r>
          </w:p>
        </w:tc>
        <w:tc>
          <w:tcPr>
            <w:tcW w:w="3776" w:type="dxa"/>
            <w:vMerge/>
            <w:tcMar/>
          </w:tcPr>
          <w:p w:rsidRPr="004A01B6" w:rsidR="00B06ED5" w:rsidP="00B06ED5" w:rsidRDefault="00B06ED5" w14:paraId="2057D33D" w14:textId="77777777">
            <w:pPr>
              <w:spacing w:line="276" w:lineRule="auto"/>
              <w:rPr>
                <w:rFonts w:cs="Arial"/>
                <w:sz w:val="22"/>
                <w:szCs w:val="22"/>
              </w:rPr>
            </w:pPr>
          </w:p>
        </w:tc>
      </w:tr>
      <w:tr w:rsidRPr="004A01B6" w:rsidR="00B06ED5" w:rsidTr="19BDBE63" w14:paraId="6DDFD995" w14:textId="77777777">
        <w:trPr>
          <w:trHeight w:val="300"/>
        </w:trPr>
        <w:tc>
          <w:tcPr>
            <w:tcW w:w="1606" w:type="dxa"/>
            <w:tcMar/>
          </w:tcPr>
          <w:p w:rsidRPr="004A01B6" w:rsidR="00B06ED5" w:rsidP="00B06ED5" w:rsidRDefault="00B06ED5" w14:paraId="5A3E136D" w14:textId="77777777">
            <w:pPr>
              <w:spacing w:line="276" w:lineRule="auto"/>
              <w:rPr>
                <w:rFonts w:cs="Arial"/>
                <w:sz w:val="22"/>
                <w:szCs w:val="22"/>
              </w:rPr>
            </w:pPr>
            <w:r>
              <w:rPr>
                <w:rFonts w:cs="Arial"/>
                <w:sz w:val="22"/>
                <w:szCs w:val="22"/>
              </w:rPr>
              <w:t>Kwaliteitsrange</w:t>
            </w:r>
          </w:p>
        </w:tc>
        <w:tc>
          <w:tcPr>
            <w:tcW w:w="3679" w:type="dxa"/>
            <w:tcMar/>
          </w:tcPr>
          <w:p w:rsidRPr="001844CF" w:rsidR="00B06ED5" w:rsidP="00B06ED5" w:rsidRDefault="00B06ED5" w14:paraId="1A7C2919" w14:textId="77777777">
            <w:pPr>
              <w:spacing w:line="276" w:lineRule="auto"/>
              <w:rPr>
                <w:rFonts w:cs="Arial"/>
                <w:sz w:val="22"/>
                <w:szCs w:val="22"/>
              </w:rPr>
            </w:pPr>
            <w:r w:rsidRPr="153C6A4B">
              <w:rPr>
                <w:rFonts w:cs="Arial"/>
                <w:sz w:val="22"/>
                <w:szCs w:val="22"/>
              </w:rPr>
              <w:t>Rieber, Hupfer, mobile-containing, levensduur bij intensief gebruik minimaal 10 jaar</w:t>
            </w:r>
          </w:p>
        </w:tc>
        <w:tc>
          <w:tcPr>
            <w:tcW w:w="3776" w:type="dxa"/>
            <w:vMerge/>
            <w:tcMar/>
          </w:tcPr>
          <w:p w:rsidRPr="004A01B6" w:rsidR="00B06ED5" w:rsidP="00B06ED5" w:rsidRDefault="00B06ED5" w14:paraId="28415829" w14:textId="77777777">
            <w:pPr>
              <w:spacing w:line="276" w:lineRule="auto"/>
              <w:rPr>
                <w:rFonts w:cs="Arial"/>
                <w:sz w:val="22"/>
                <w:szCs w:val="22"/>
              </w:rPr>
            </w:pPr>
          </w:p>
        </w:tc>
      </w:tr>
    </w:tbl>
    <w:p w:rsidRPr="004A01B6" w:rsidR="00B06ED5" w:rsidP="00CF1254" w:rsidRDefault="00B06ED5" w14:paraId="301ADA7E" w14:textId="77777777">
      <w:pPr>
        <w:spacing w:line="276" w:lineRule="auto"/>
        <w:rPr>
          <w:rFonts w:ascii="Arial" w:hAnsi="Arial" w:cs="Arial"/>
        </w:rPr>
      </w:pPr>
    </w:p>
    <w:sectPr w:rsidRPr="004A01B6" w:rsidR="00B06ED5" w:rsidSect="005C6F0D">
      <w:headerReference w:type="default" r:id="rId35"/>
      <w:footerReference w:type="default" r:id="rId36"/>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459A" w:rsidP="00512DD1" w:rsidRDefault="0025459A" w14:paraId="6FBC6476" w14:textId="77777777">
      <w:r>
        <w:separator/>
      </w:r>
    </w:p>
  </w:endnote>
  <w:endnote w:type="continuationSeparator" w:id="0">
    <w:p w:rsidR="0025459A" w:rsidP="00512DD1" w:rsidRDefault="0025459A" w14:paraId="6F8BDFAE" w14:textId="77777777">
      <w:r>
        <w:continuationSeparator/>
      </w:r>
    </w:p>
  </w:endnote>
  <w:endnote w:type="continuationNotice" w:id="1">
    <w:p w:rsidR="0025459A" w:rsidRDefault="0025459A" w14:paraId="7D901DF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029838"/>
      <w:docPartObj>
        <w:docPartGallery w:val="Page Numbers (Bottom of Page)"/>
        <w:docPartUnique/>
      </w:docPartObj>
    </w:sdtPr>
    <w:sdtEndPr/>
    <w:sdtContent>
      <w:p w:rsidR="00B06ED5" w:rsidRDefault="00B06ED5" w14:paraId="6736A0D7" w14:textId="0CBB7381">
        <w:pPr>
          <w:pStyle w:val="Voettekst"/>
          <w:jc w:val="right"/>
        </w:pPr>
        <w:r>
          <w:fldChar w:fldCharType="begin"/>
        </w:r>
        <w:r>
          <w:instrText>PAGE   \* MERGEFORMAT</w:instrText>
        </w:r>
        <w:r>
          <w:fldChar w:fldCharType="separate"/>
        </w:r>
        <w:r w:rsidR="008316D2">
          <w:rPr>
            <w:noProof/>
          </w:rPr>
          <w:t>1</w:t>
        </w:r>
        <w:r>
          <w:fldChar w:fldCharType="end"/>
        </w:r>
      </w:p>
    </w:sdtContent>
  </w:sdt>
  <w:p w:rsidR="00B06ED5" w:rsidRDefault="00B06ED5" w14:paraId="395AF39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459A" w:rsidP="00512DD1" w:rsidRDefault="0025459A" w14:paraId="64532918" w14:textId="77777777">
      <w:r>
        <w:separator/>
      </w:r>
    </w:p>
  </w:footnote>
  <w:footnote w:type="continuationSeparator" w:id="0">
    <w:p w:rsidR="0025459A" w:rsidP="00512DD1" w:rsidRDefault="0025459A" w14:paraId="26E7A8F6" w14:textId="77777777">
      <w:r>
        <w:continuationSeparator/>
      </w:r>
    </w:p>
  </w:footnote>
  <w:footnote w:type="continuationNotice" w:id="1">
    <w:p w:rsidR="0025459A" w:rsidRDefault="0025459A" w14:paraId="46B7F74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06ED5" w:rsidRDefault="00B06ED5" w14:paraId="1FC13E1F" w14:textId="4952E921">
    <w:pPr>
      <w:pStyle w:val="Koptekst"/>
    </w:pPr>
    <w:r>
      <w:rPr>
        <w:noProof/>
        <w:lang w:val="en-US"/>
      </w:rPr>
      <w:drawing>
        <wp:anchor distT="0" distB="0" distL="114300" distR="114300" simplePos="0" relativeHeight="251658240" behindDoc="1" locked="0" layoutInCell="1" allowOverlap="1" wp14:anchorId="0CC6619F" wp14:editId="1E231D6D">
          <wp:simplePos x="0" y="0"/>
          <wp:positionH relativeFrom="column">
            <wp:posOffset>5248910</wp:posOffset>
          </wp:positionH>
          <wp:positionV relativeFrom="paragraph">
            <wp:posOffset>-276225</wp:posOffset>
          </wp:positionV>
          <wp:extent cx="1235561" cy="642007"/>
          <wp:effectExtent l="0" t="0" r="0" b="0"/>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5561" cy="64200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134D"/>
    <w:multiLevelType w:val="hybridMultilevel"/>
    <w:tmpl w:val="01F21E3C"/>
    <w:lvl w:ilvl="0" w:tplc="FFFFFFFF">
      <w:numFmt w:val="bullet"/>
      <w:lvlText w:val="-"/>
      <w:lvlJc w:val="left"/>
      <w:pPr>
        <w:ind w:left="720" w:hanging="360"/>
      </w:pPr>
      <w:rPr>
        <w:rFonts w:hint="default" w:ascii="Calibri" w:hAnsi="Calibri"/>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7164EB9"/>
    <w:multiLevelType w:val="hybridMultilevel"/>
    <w:tmpl w:val="9A3EDF68"/>
    <w:lvl w:ilvl="0" w:tplc="327647A8">
      <w:start w:val="1"/>
      <w:numFmt w:val="decimal"/>
      <w:lvlText w:val="%1."/>
      <w:lvlJc w:val="left"/>
      <w:pPr>
        <w:ind w:left="720" w:hanging="360"/>
      </w:pPr>
    </w:lvl>
    <w:lvl w:ilvl="1" w:tplc="7ECE12A4">
      <w:start w:val="1"/>
      <w:numFmt w:val="lowerLetter"/>
      <w:lvlText w:val="%2."/>
      <w:lvlJc w:val="left"/>
      <w:pPr>
        <w:ind w:left="1440" w:hanging="360"/>
      </w:pPr>
    </w:lvl>
    <w:lvl w:ilvl="2" w:tplc="5BE6E940">
      <w:start w:val="1"/>
      <w:numFmt w:val="lowerRoman"/>
      <w:lvlText w:val="%3."/>
      <w:lvlJc w:val="right"/>
      <w:pPr>
        <w:ind w:left="2160" w:hanging="180"/>
      </w:pPr>
    </w:lvl>
    <w:lvl w:ilvl="3" w:tplc="BE1CC896">
      <w:start w:val="1"/>
      <w:numFmt w:val="decimal"/>
      <w:lvlText w:val="%4."/>
      <w:lvlJc w:val="left"/>
      <w:pPr>
        <w:ind w:left="2880" w:hanging="360"/>
      </w:pPr>
    </w:lvl>
    <w:lvl w:ilvl="4" w:tplc="CA18A802">
      <w:start w:val="1"/>
      <w:numFmt w:val="lowerLetter"/>
      <w:lvlText w:val="%5."/>
      <w:lvlJc w:val="left"/>
      <w:pPr>
        <w:ind w:left="3600" w:hanging="360"/>
      </w:pPr>
    </w:lvl>
    <w:lvl w:ilvl="5" w:tplc="EE4C768E">
      <w:start w:val="1"/>
      <w:numFmt w:val="lowerRoman"/>
      <w:lvlText w:val="%6."/>
      <w:lvlJc w:val="right"/>
      <w:pPr>
        <w:ind w:left="4320" w:hanging="180"/>
      </w:pPr>
    </w:lvl>
    <w:lvl w:ilvl="6" w:tplc="BF906FB2">
      <w:start w:val="1"/>
      <w:numFmt w:val="decimal"/>
      <w:lvlText w:val="%7."/>
      <w:lvlJc w:val="left"/>
      <w:pPr>
        <w:ind w:left="5040" w:hanging="360"/>
      </w:pPr>
    </w:lvl>
    <w:lvl w:ilvl="7" w:tplc="824C2D9E">
      <w:start w:val="1"/>
      <w:numFmt w:val="lowerLetter"/>
      <w:lvlText w:val="%8."/>
      <w:lvlJc w:val="left"/>
      <w:pPr>
        <w:ind w:left="5760" w:hanging="360"/>
      </w:pPr>
    </w:lvl>
    <w:lvl w:ilvl="8" w:tplc="621C2004">
      <w:start w:val="1"/>
      <w:numFmt w:val="lowerRoman"/>
      <w:lvlText w:val="%9."/>
      <w:lvlJc w:val="right"/>
      <w:pPr>
        <w:ind w:left="6480" w:hanging="180"/>
      </w:pPr>
    </w:lvl>
  </w:abstractNum>
  <w:abstractNum w:abstractNumId="2" w15:restartNumberingAfterBreak="0">
    <w:nsid w:val="1D893D41"/>
    <w:multiLevelType w:val="multilevel"/>
    <w:tmpl w:val="4CA6068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F70D09"/>
    <w:multiLevelType w:val="multilevel"/>
    <w:tmpl w:val="DAC438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4155A8"/>
    <w:multiLevelType w:val="hybridMultilevel"/>
    <w:tmpl w:val="C470A2E8"/>
    <w:lvl w:ilvl="0" w:tplc="0413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5CE90E19"/>
    <w:multiLevelType w:val="multilevel"/>
    <w:tmpl w:val="A17C7F98"/>
    <w:lvl w:ilvl="0">
      <w:start w:val="1"/>
      <w:numFmt w:val="decimal"/>
      <w:lvlText w:val="%1."/>
      <w:lvlJc w:val="left"/>
      <w:pPr>
        <w:ind w:left="720" w:hanging="360"/>
      </w:pPr>
    </w:lvl>
    <w:lvl w:ilvl="1">
      <w:start w:val="1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459689601">
    <w:abstractNumId w:val="1"/>
  </w:num>
  <w:num w:numId="2" w16cid:durableId="62795002">
    <w:abstractNumId w:val="4"/>
  </w:num>
  <w:num w:numId="3" w16cid:durableId="2051487157">
    <w:abstractNumId w:val="5"/>
  </w:num>
  <w:num w:numId="4" w16cid:durableId="796409228">
    <w:abstractNumId w:val="0"/>
  </w:num>
  <w:num w:numId="5" w16cid:durableId="1438863415">
    <w:abstractNumId w:val="3"/>
  </w:num>
  <w:num w:numId="6" w16cid:durableId="1740907803">
    <w:abstractNumId w:val="2"/>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BE5"/>
    <w:rsid w:val="00007376"/>
    <w:rsid w:val="00007D7D"/>
    <w:rsid w:val="00014C39"/>
    <w:rsid w:val="00014E2F"/>
    <w:rsid w:val="000153E9"/>
    <w:rsid w:val="000163F1"/>
    <w:rsid w:val="000173C2"/>
    <w:rsid w:val="00021655"/>
    <w:rsid w:val="000233F1"/>
    <w:rsid w:val="00025AB1"/>
    <w:rsid w:val="0002745B"/>
    <w:rsid w:val="00032257"/>
    <w:rsid w:val="0003366C"/>
    <w:rsid w:val="00033E21"/>
    <w:rsid w:val="00041D4C"/>
    <w:rsid w:val="000461ED"/>
    <w:rsid w:val="00046C6E"/>
    <w:rsid w:val="00046F84"/>
    <w:rsid w:val="00047539"/>
    <w:rsid w:val="00053710"/>
    <w:rsid w:val="000547DA"/>
    <w:rsid w:val="00054BEE"/>
    <w:rsid w:val="00055AC7"/>
    <w:rsid w:val="0005612E"/>
    <w:rsid w:val="00057395"/>
    <w:rsid w:val="000573DD"/>
    <w:rsid w:val="0006337A"/>
    <w:rsid w:val="00063DDA"/>
    <w:rsid w:val="00063F62"/>
    <w:rsid w:val="00067061"/>
    <w:rsid w:val="0006725C"/>
    <w:rsid w:val="0006742F"/>
    <w:rsid w:val="000704A0"/>
    <w:rsid w:val="0007368C"/>
    <w:rsid w:val="00076B1B"/>
    <w:rsid w:val="0008049E"/>
    <w:rsid w:val="00081D37"/>
    <w:rsid w:val="000822D0"/>
    <w:rsid w:val="00084E2E"/>
    <w:rsid w:val="000859DF"/>
    <w:rsid w:val="0009423C"/>
    <w:rsid w:val="000947EF"/>
    <w:rsid w:val="00094917"/>
    <w:rsid w:val="00094A8A"/>
    <w:rsid w:val="00096FBB"/>
    <w:rsid w:val="000A2FEE"/>
    <w:rsid w:val="000A39F0"/>
    <w:rsid w:val="000B6EFA"/>
    <w:rsid w:val="000C2355"/>
    <w:rsid w:val="000C37B2"/>
    <w:rsid w:val="000C57A3"/>
    <w:rsid w:val="000C5F0E"/>
    <w:rsid w:val="000C5F4B"/>
    <w:rsid w:val="000C60DF"/>
    <w:rsid w:val="000C6350"/>
    <w:rsid w:val="000C7D81"/>
    <w:rsid w:val="000E075F"/>
    <w:rsid w:val="000E1EF8"/>
    <w:rsid w:val="000E4EEA"/>
    <w:rsid w:val="000F0BB8"/>
    <w:rsid w:val="001035F7"/>
    <w:rsid w:val="00105D10"/>
    <w:rsid w:val="00106434"/>
    <w:rsid w:val="00106B03"/>
    <w:rsid w:val="00111070"/>
    <w:rsid w:val="00114C66"/>
    <w:rsid w:val="001211B1"/>
    <w:rsid w:val="0012401D"/>
    <w:rsid w:val="00125D30"/>
    <w:rsid w:val="001307C1"/>
    <w:rsid w:val="001354B2"/>
    <w:rsid w:val="00136DD4"/>
    <w:rsid w:val="00142C61"/>
    <w:rsid w:val="00153CA5"/>
    <w:rsid w:val="001558FA"/>
    <w:rsid w:val="001564CD"/>
    <w:rsid w:val="00157E2A"/>
    <w:rsid w:val="00163BA0"/>
    <w:rsid w:val="001674D4"/>
    <w:rsid w:val="001709AA"/>
    <w:rsid w:val="0017350F"/>
    <w:rsid w:val="001738B5"/>
    <w:rsid w:val="001747B4"/>
    <w:rsid w:val="001802C9"/>
    <w:rsid w:val="00180977"/>
    <w:rsid w:val="001812F3"/>
    <w:rsid w:val="00181A34"/>
    <w:rsid w:val="00181F29"/>
    <w:rsid w:val="001832B3"/>
    <w:rsid w:val="001844CF"/>
    <w:rsid w:val="00184E95"/>
    <w:rsid w:val="00185662"/>
    <w:rsid w:val="001908EE"/>
    <w:rsid w:val="00191102"/>
    <w:rsid w:val="00191D84"/>
    <w:rsid w:val="00194E25"/>
    <w:rsid w:val="001A24ED"/>
    <w:rsid w:val="001A5B15"/>
    <w:rsid w:val="001B0D50"/>
    <w:rsid w:val="001B64B3"/>
    <w:rsid w:val="001B670F"/>
    <w:rsid w:val="001B74A3"/>
    <w:rsid w:val="001C341B"/>
    <w:rsid w:val="001C4E94"/>
    <w:rsid w:val="001C5414"/>
    <w:rsid w:val="001C6312"/>
    <w:rsid w:val="001C6E41"/>
    <w:rsid w:val="001D39FA"/>
    <w:rsid w:val="001D3B23"/>
    <w:rsid w:val="001E04CF"/>
    <w:rsid w:val="001E0802"/>
    <w:rsid w:val="001E0B2A"/>
    <w:rsid w:val="001E1A99"/>
    <w:rsid w:val="001E2F3B"/>
    <w:rsid w:val="001E4672"/>
    <w:rsid w:val="001E6AD4"/>
    <w:rsid w:val="001E7099"/>
    <w:rsid w:val="001EDA6A"/>
    <w:rsid w:val="001F097B"/>
    <w:rsid w:val="001F18DB"/>
    <w:rsid w:val="001F2B77"/>
    <w:rsid w:val="001F39B9"/>
    <w:rsid w:val="00201F6C"/>
    <w:rsid w:val="0020238A"/>
    <w:rsid w:val="00202C80"/>
    <w:rsid w:val="00210C8D"/>
    <w:rsid w:val="002132CA"/>
    <w:rsid w:val="002139FE"/>
    <w:rsid w:val="00214B06"/>
    <w:rsid w:val="002234BB"/>
    <w:rsid w:val="00223675"/>
    <w:rsid w:val="00223749"/>
    <w:rsid w:val="002237C4"/>
    <w:rsid w:val="00226AE4"/>
    <w:rsid w:val="00227FFD"/>
    <w:rsid w:val="0022E91E"/>
    <w:rsid w:val="0023526A"/>
    <w:rsid w:val="002411C8"/>
    <w:rsid w:val="00241A7B"/>
    <w:rsid w:val="00247213"/>
    <w:rsid w:val="0024756F"/>
    <w:rsid w:val="00251008"/>
    <w:rsid w:val="00251438"/>
    <w:rsid w:val="0025459A"/>
    <w:rsid w:val="002575E9"/>
    <w:rsid w:val="00261A9D"/>
    <w:rsid w:val="00262203"/>
    <w:rsid w:val="002631AE"/>
    <w:rsid w:val="00263D6F"/>
    <w:rsid w:val="00270F75"/>
    <w:rsid w:val="002712D7"/>
    <w:rsid w:val="00272209"/>
    <w:rsid w:val="00274077"/>
    <w:rsid w:val="00277FEE"/>
    <w:rsid w:val="00280B71"/>
    <w:rsid w:val="002816C9"/>
    <w:rsid w:val="00284638"/>
    <w:rsid w:val="00287C17"/>
    <w:rsid w:val="00290B97"/>
    <w:rsid w:val="0029145F"/>
    <w:rsid w:val="00293B40"/>
    <w:rsid w:val="002941D9"/>
    <w:rsid w:val="002A0B9A"/>
    <w:rsid w:val="002A1B95"/>
    <w:rsid w:val="002A4E29"/>
    <w:rsid w:val="002A7D29"/>
    <w:rsid w:val="002B08C8"/>
    <w:rsid w:val="002B21D5"/>
    <w:rsid w:val="002B5B80"/>
    <w:rsid w:val="002B77EF"/>
    <w:rsid w:val="002C099F"/>
    <w:rsid w:val="002C1A2C"/>
    <w:rsid w:val="002C231C"/>
    <w:rsid w:val="002C3E9B"/>
    <w:rsid w:val="002C58E1"/>
    <w:rsid w:val="002C7DC1"/>
    <w:rsid w:val="002D3B5D"/>
    <w:rsid w:val="002D5350"/>
    <w:rsid w:val="002D832F"/>
    <w:rsid w:val="002E22D8"/>
    <w:rsid w:val="002E29D3"/>
    <w:rsid w:val="002E5F06"/>
    <w:rsid w:val="002E6189"/>
    <w:rsid w:val="002F095D"/>
    <w:rsid w:val="002F1EF0"/>
    <w:rsid w:val="002F51DD"/>
    <w:rsid w:val="002F525F"/>
    <w:rsid w:val="00300F6A"/>
    <w:rsid w:val="00302407"/>
    <w:rsid w:val="00302FBA"/>
    <w:rsid w:val="00304F98"/>
    <w:rsid w:val="0030501B"/>
    <w:rsid w:val="0030791C"/>
    <w:rsid w:val="00307E78"/>
    <w:rsid w:val="00310E16"/>
    <w:rsid w:val="00313632"/>
    <w:rsid w:val="003162BC"/>
    <w:rsid w:val="003167FD"/>
    <w:rsid w:val="00316B0B"/>
    <w:rsid w:val="003204C6"/>
    <w:rsid w:val="003205D7"/>
    <w:rsid w:val="00320B2B"/>
    <w:rsid w:val="00323160"/>
    <w:rsid w:val="003246C6"/>
    <w:rsid w:val="003265AC"/>
    <w:rsid w:val="00327DA0"/>
    <w:rsid w:val="00327F84"/>
    <w:rsid w:val="00331722"/>
    <w:rsid w:val="003358EE"/>
    <w:rsid w:val="00335E81"/>
    <w:rsid w:val="003403DA"/>
    <w:rsid w:val="00341184"/>
    <w:rsid w:val="00342EC3"/>
    <w:rsid w:val="00346292"/>
    <w:rsid w:val="003505D5"/>
    <w:rsid w:val="00350DAE"/>
    <w:rsid w:val="003512FC"/>
    <w:rsid w:val="00352CF1"/>
    <w:rsid w:val="00353688"/>
    <w:rsid w:val="00356A4D"/>
    <w:rsid w:val="003603A4"/>
    <w:rsid w:val="00364574"/>
    <w:rsid w:val="00364619"/>
    <w:rsid w:val="00364D36"/>
    <w:rsid w:val="00366FD8"/>
    <w:rsid w:val="0037089E"/>
    <w:rsid w:val="00371EA9"/>
    <w:rsid w:val="00372A41"/>
    <w:rsid w:val="00372D78"/>
    <w:rsid w:val="00374C29"/>
    <w:rsid w:val="00375CE9"/>
    <w:rsid w:val="0038045E"/>
    <w:rsid w:val="003814B3"/>
    <w:rsid w:val="003833B4"/>
    <w:rsid w:val="00383FCF"/>
    <w:rsid w:val="00390E33"/>
    <w:rsid w:val="00390E88"/>
    <w:rsid w:val="00395BD8"/>
    <w:rsid w:val="003A0EC1"/>
    <w:rsid w:val="003A2981"/>
    <w:rsid w:val="003A4D34"/>
    <w:rsid w:val="003A578F"/>
    <w:rsid w:val="003A6BA9"/>
    <w:rsid w:val="003A721D"/>
    <w:rsid w:val="003B0125"/>
    <w:rsid w:val="003B64E8"/>
    <w:rsid w:val="003B6869"/>
    <w:rsid w:val="003C6670"/>
    <w:rsid w:val="003D11F6"/>
    <w:rsid w:val="003D4DBF"/>
    <w:rsid w:val="003E39FF"/>
    <w:rsid w:val="003E3C17"/>
    <w:rsid w:val="003E57BB"/>
    <w:rsid w:val="003E6760"/>
    <w:rsid w:val="003F0727"/>
    <w:rsid w:val="003F10E3"/>
    <w:rsid w:val="003F64B9"/>
    <w:rsid w:val="00400640"/>
    <w:rsid w:val="00400FC2"/>
    <w:rsid w:val="00402426"/>
    <w:rsid w:val="00402CEA"/>
    <w:rsid w:val="0040411B"/>
    <w:rsid w:val="00405C03"/>
    <w:rsid w:val="00405F3E"/>
    <w:rsid w:val="004104AF"/>
    <w:rsid w:val="00411ACA"/>
    <w:rsid w:val="004210EB"/>
    <w:rsid w:val="00421EE3"/>
    <w:rsid w:val="004220A4"/>
    <w:rsid w:val="004221FE"/>
    <w:rsid w:val="004234AA"/>
    <w:rsid w:val="0042538C"/>
    <w:rsid w:val="0042623E"/>
    <w:rsid w:val="004275C5"/>
    <w:rsid w:val="00431608"/>
    <w:rsid w:val="00432A16"/>
    <w:rsid w:val="004362F7"/>
    <w:rsid w:val="004410E8"/>
    <w:rsid w:val="00441C0F"/>
    <w:rsid w:val="004423E4"/>
    <w:rsid w:val="0044296C"/>
    <w:rsid w:val="00442BCB"/>
    <w:rsid w:val="00443D40"/>
    <w:rsid w:val="0044528C"/>
    <w:rsid w:val="004454BC"/>
    <w:rsid w:val="00446344"/>
    <w:rsid w:val="004557D0"/>
    <w:rsid w:val="00455968"/>
    <w:rsid w:val="00455C87"/>
    <w:rsid w:val="004602E4"/>
    <w:rsid w:val="00462309"/>
    <w:rsid w:val="004634A7"/>
    <w:rsid w:val="00463EA8"/>
    <w:rsid w:val="0046453F"/>
    <w:rsid w:val="00464561"/>
    <w:rsid w:val="0046468E"/>
    <w:rsid w:val="004662E6"/>
    <w:rsid w:val="00470DBB"/>
    <w:rsid w:val="00471600"/>
    <w:rsid w:val="00471A88"/>
    <w:rsid w:val="00473C75"/>
    <w:rsid w:val="004831DA"/>
    <w:rsid w:val="00485780"/>
    <w:rsid w:val="00491446"/>
    <w:rsid w:val="00491F35"/>
    <w:rsid w:val="004931D0"/>
    <w:rsid w:val="0049437D"/>
    <w:rsid w:val="00496285"/>
    <w:rsid w:val="004A01B6"/>
    <w:rsid w:val="004A36C6"/>
    <w:rsid w:val="004A4E47"/>
    <w:rsid w:val="004B1644"/>
    <w:rsid w:val="004B6D58"/>
    <w:rsid w:val="004C0036"/>
    <w:rsid w:val="004C61FE"/>
    <w:rsid w:val="004C6D0B"/>
    <w:rsid w:val="004D235D"/>
    <w:rsid w:val="004D6F40"/>
    <w:rsid w:val="004D7245"/>
    <w:rsid w:val="004E07C3"/>
    <w:rsid w:val="004E423F"/>
    <w:rsid w:val="004E701A"/>
    <w:rsid w:val="004F426B"/>
    <w:rsid w:val="004F5C6C"/>
    <w:rsid w:val="004F6A7A"/>
    <w:rsid w:val="00504750"/>
    <w:rsid w:val="00507CFC"/>
    <w:rsid w:val="005100A9"/>
    <w:rsid w:val="005108AD"/>
    <w:rsid w:val="00512DD1"/>
    <w:rsid w:val="0051316F"/>
    <w:rsid w:val="005155BC"/>
    <w:rsid w:val="0051605F"/>
    <w:rsid w:val="00516370"/>
    <w:rsid w:val="005164D5"/>
    <w:rsid w:val="005219C9"/>
    <w:rsid w:val="005235E2"/>
    <w:rsid w:val="00526AC5"/>
    <w:rsid w:val="005274F5"/>
    <w:rsid w:val="00531EF1"/>
    <w:rsid w:val="00533815"/>
    <w:rsid w:val="00537225"/>
    <w:rsid w:val="00537F99"/>
    <w:rsid w:val="00543835"/>
    <w:rsid w:val="005440AD"/>
    <w:rsid w:val="005447CC"/>
    <w:rsid w:val="00545204"/>
    <w:rsid w:val="00545619"/>
    <w:rsid w:val="005472B4"/>
    <w:rsid w:val="005519FD"/>
    <w:rsid w:val="00554181"/>
    <w:rsid w:val="00555554"/>
    <w:rsid w:val="005572AE"/>
    <w:rsid w:val="00557349"/>
    <w:rsid w:val="005633B2"/>
    <w:rsid w:val="0056370D"/>
    <w:rsid w:val="00567B3D"/>
    <w:rsid w:val="00567DF3"/>
    <w:rsid w:val="00570F9F"/>
    <w:rsid w:val="00574E94"/>
    <w:rsid w:val="00575913"/>
    <w:rsid w:val="00577566"/>
    <w:rsid w:val="00585E1B"/>
    <w:rsid w:val="00586C1B"/>
    <w:rsid w:val="00590B0C"/>
    <w:rsid w:val="00591009"/>
    <w:rsid w:val="00591A1D"/>
    <w:rsid w:val="00591F20"/>
    <w:rsid w:val="00594461"/>
    <w:rsid w:val="00595582"/>
    <w:rsid w:val="005A52C0"/>
    <w:rsid w:val="005A5A13"/>
    <w:rsid w:val="005A6E9C"/>
    <w:rsid w:val="005B43EE"/>
    <w:rsid w:val="005B54B5"/>
    <w:rsid w:val="005B6066"/>
    <w:rsid w:val="005B67F1"/>
    <w:rsid w:val="005B6C76"/>
    <w:rsid w:val="005B6F66"/>
    <w:rsid w:val="005C1CAC"/>
    <w:rsid w:val="005C6F0D"/>
    <w:rsid w:val="005D0961"/>
    <w:rsid w:val="005D15F6"/>
    <w:rsid w:val="005D5557"/>
    <w:rsid w:val="005E28F9"/>
    <w:rsid w:val="005E3531"/>
    <w:rsid w:val="005E7A16"/>
    <w:rsid w:val="005F1814"/>
    <w:rsid w:val="005F2124"/>
    <w:rsid w:val="00602211"/>
    <w:rsid w:val="006029C3"/>
    <w:rsid w:val="00605F9E"/>
    <w:rsid w:val="00607F4A"/>
    <w:rsid w:val="00610E11"/>
    <w:rsid w:val="006133E5"/>
    <w:rsid w:val="0061497C"/>
    <w:rsid w:val="00617456"/>
    <w:rsid w:val="006177E7"/>
    <w:rsid w:val="00617B28"/>
    <w:rsid w:val="006203CD"/>
    <w:rsid w:val="00623EFD"/>
    <w:rsid w:val="00624BB3"/>
    <w:rsid w:val="006251CA"/>
    <w:rsid w:val="00627D6B"/>
    <w:rsid w:val="006310B0"/>
    <w:rsid w:val="00636DBF"/>
    <w:rsid w:val="00640BE5"/>
    <w:rsid w:val="006417E7"/>
    <w:rsid w:val="00643562"/>
    <w:rsid w:val="006465E9"/>
    <w:rsid w:val="00647A8A"/>
    <w:rsid w:val="00650A27"/>
    <w:rsid w:val="00654F89"/>
    <w:rsid w:val="00663596"/>
    <w:rsid w:val="00667AF7"/>
    <w:rsid w:val="00670A31"/>
    <w:rsid w:val="00670B57"/>
    <w:rsid w:val="00671C54"/>
    <w:rsid w:val="00673441"/>
    <w:rsid w:val="006759B3"/>
    <w:rsid w:val="006807D2"/>
    <w:rsid w:val="00684D93"/>
    <w:rsid w:val="0068521B"/>
    <w:rsid w:val="006854C4"/>
    <w:rsid w:val="006913CF"/>
    <w:rsid w:val="006966C3"/>
    <w:rsid w:val="006A3230"/>
    <w:rsid w:val="006B0046"/>
    <w:rsid w:val="006B133E"/>
    <w:rsid w:val="006B552C"/>
    <w:rsid w:val="006C0A49"/>
    <w:rsid w:val="006C0C70"/>
    <w:rsid w:val="006C3697"/>
    <w:rsid w:val="006C3C25"/>
    <w:rsid w:val="006E08EA"/>
    <w:rsid w:val="006E45AD"/>
    <w:rsid w:val="006E5F10"/>
    <w:rsid w:val="006F18C4"/>
    <w:rsid w:val="006F2678"/>
    <w:rsid w:val="006F2875"/>
    <w:rsid w:val="006F493E"/>
    <w:rsid w:val="006F5099"/>
    <w:rsid w:val="006F6CF2"/>
    <w:rsid w:val="00704162"/>
    <w:rsid w:val="00704FED"/>
    <w:rsid w:val="0070515C"/>
    <w:rsid w:val="00710DAB"/>
    <w:rsid w:val="00717666"/>
    <w:rsid w:val="0072259A"/>
    <w:rsid w:val="0072726C"/>
    <w:rsid w:val="00731F72"/>
    <w:rsid w:val="00734913"/>
    <w:rsid w:val="00737FD8"/>
    <w:rsid w:val="00744351"/>
    <w:rsid w:val="0074640D"/>
    <w:rsid w:val="007509AD"/>
    <w:rsid w:val="00751476"/>
    <w:rsid w:val="00751F3A"/>
    <w:rsid w:val="00753215"/>
    <w:rsid w:val="00755467"/>
    <w:rsid w:val="007608D9"/>
    <w:rsid w:val="007631B0"/>
    <w:rsid w:val="00766217"/>
    <w:rsid w:val="007679F9"/>
    <w:rsid w:val="00767E1B"/>
    <w:rsid w:val="00772B25"/>
    <w:rsid w:val="00772D46"/>
    <w:rsid w:val="00774A96"/>
    <w:rsid w:val="00775062"/>
    <w:rsid w:val="00775C90"/>
    <w:rsid w:val="00776FB3"/>
    <w:rsid w:val="00780441"/>
    <w:rsid w:val="00780FF5"/>
    <w:rsid w:val="00783345"/>
    <w:rsid w:val="00783E01"/>
    <w:rsid w:val="00784B6E"/>
    <w:rsid w:val="00786801"/>
    <w:rsid w:val="0079045B"/>
    <w:rsid w:val="00791F12"/>
    <w:rsid w:val="00793B8F"/>
    <w:rsid w:val="00793F1A"/>
    <w:rsid w:val="00795F4D"/>
    <w:rsid w:val="007A7A53"/>
    <w:rsid w:val="007B1A9A"/>
    <w:rsid w:val="007B7197"/>
    <w:rsid w:val="007C3497"/>
    <w:rsid w:val="007C7F66"/>
    <w:rsid w:val="007D1155"/>
    <w:rsid w:val="007D2939"/>
    <w:rsid w:val="007D2BCE"/>
    <w:rsid w:val="007D3363"/>
    <w:rsid w:val="007D6715"/>
    <w:rsid w:val="007D7F75"/>
    <w:rsid w:val="007E3821"/>
    <w:rsid w:val="007E3C87"/>
    <w:rsid w:val="007E452B"/>
    <w:rsid w:val="007F0BD0"/>
    <w:rsid w:val="007F302D"/>
    <w:rsid w:val="007F3236"/>
    <w:rsid w:val="007F62B3"/>
    <w:rsid w:val="007F7A31"/>
    <w:rsid w:val="0080405C"/>
    <w:rsid w:val="008046B1"/>
    <w:rsid w:val="00805632"/>
    <w:rsid w:val="00805FD9"/>
    <w:rsid w:val="008102A3"/>
    <w:rsid w:val="00811C83"/>
    <w:rsid w:val="00813931"/>
    <w:rsid w:val="008144FE"/>
    <w:rsid w:val="00814767"/>
    <w:rsid w:val="00814F4C"/>
    <w:rsid w:val="00816C20"/>
    <w:rsid w:val="00823194"/>
    <w:rsid w:val="0082362A"/>
    <w:rsid w:val="00824B57"/>
    <w:rsid w:val="00824EFD"/>
    <w:rsid w:val="0083104C"/>
    <w:rsid w:val="008316AF"/>
    <w:rsid w:val="008316D2"/>
    <w:rsid w:val="008348A4"/>
    <w:rsid w:val="008446A1"/>
    <w:rsid w:val="00846157"/>
    <w:rsid w:val="00847B0F"/>
    <w:rsid w:val="0085047A"/>
    <w:rsid w:val="008517E9"/>
    <w:rsid w:val="00856625"/>
    <w:rsid w:val="00856C86"/>
    <w:rsid w:val="00864B92"/>
    <w:rsid w:val="00872106"/>
    <w:rsid w:val="0087333A"/>
    <w:rsid w:val="00876C9F"/>
    <w:rsid w:val="0088112A"/>
    <w:rsid w:val="00885591"/>
    <w:rsid w:val="008871D2"/>
    <w:rsid w:val="00892D13"/>
    <w:rsid w:val="0089367E"/>
    <w:rsid w:val="0089445A"/>
    <w:rsid w:val="008969F1"/>
    <w:rsid w:val="008A0B63"/>
    <w:rsid w:val="008A6A2B"/>
    <w:rsid w:val="008B420E"/>
    <w:rsid w:val="008B6A23"/>
    <w:rsid w:val="008C134E"/>
    <w:rsid w:val="008C37BF"/>
    <w:rsid w:val="008C3949"/>
    <w:rsid w:val="008C5AAA"/>
    <w:rsid w:val="008C7496"/>
    <w:rsid w:val="008C7DC6"/>
    <w:rsid w:val="008C7F97"/>
    <w:rsid w:val="008D0A3F"/>
    <w:rsid w:val="008D1817"/>
    <w:rsid w:val="008D2107"/>
    <w:rsid w:val="008D7123"/>
    <w:rsid w:val="008D7191"/>
    <w:rsid w:val="008E2048"/>
    <w:rsid w:val="008F01D7"/>
    <w:rsid w:val="008F1090"/>
    <w:rsid w:val="008F145C"/>
    <w:rsid w:val="008F211D"/>
    <w:rsid w:val="008F2A4F"/>
    <w:rsid w:val="008F423C"/>
    <w:rsid w:val="008F5CBC"/>
    <w:rsid w:val="0090014A"/>
    <w:rsid w:val="00900D99"/>
    <w:rsid w:val="009019D4"/>
    <w:rsid w:val="00902BAB"/>
    <w:rsid w:val="00904BEA"/>
    <w:rsid w:val="00907F0E"/>
    <w:rsid w:val="00910428"/>
    <w:rsid w:val="00912CB8"/>
    <w:rsid w:val="00914BDF"/>
    <w:rsid w:val="00916BD0"/>
    <w:rsid w:val="00927CE4"/>
    <w:rsid w:val="00930883"/>
    <w:rsid w:val="0093543A"/>
    <w:rsid w:val="009448AC"/>
    <w:rsid w:val="00945FD4"/>
    <w:rsid w:val="00947B86"/>
    <w:rsid w:val="00951547"/>
    <w:rsid w:val="00951D9B"/>
    <w:rsid w:val="00953A9B"/>
    <w:rsid w:val="00954B4E"/>
    <w:rsid w:val="00954D29"/>
    <w:rsid w:val="0096542D"/>
    <w:rsid w:val="009764EA"/>
    <w:rsid w:val="00976F65"/>
    <w:rsid w:val="009803BF"/>
    <w:rsid w:val="0098545A"/>
    <w:rsid w:val="00986A50"/>
    <w:rsid w:val="009926C0"/>
    <w:rsid w:val="00996D28"/>
    <w:rsid w:val="00997190"/>
    <w:rsid w:val="009A2A32"/>
    <w:rsid w:val="009A5DE2"/>
    <w:rsid w:val="009A6230"/>
    <w:rsid w:val="009A7E38"/>
    <w:rsid w:val="009B27EE"/>
    <w:rsid w:val="009C2BDE"/>
    <w:rsid w:val="009C3660"/>
    <w:rsid w:val="009D34DB"/>
    <w:rsid w:val="009D3AFB"/>
    <w:rsid w:val="009E09A2"/>
    <w:rsid w:val="009E0C90"/>
    <w:rsid w:val="009E1C9E"/>
    <w:rsid w:val="009E4F64"/>
    <w:rsid w:val="009F0ACD"/>
    <w:rsid w:val="009F1C11"/>
    <w:rsid w:val="009F53E8"/>
    <w:rsid w:val="009F5FEE"/>
    <w:rsid w:val="009F7BDF"/>
    <w:rsid w:val="00A101ED"/>
    <w:rsid w:val="00A12C98"/>
    <w:rsid w:val="00A1694D"/>
    <w:rsid w:val="00A201EB"/>
    <w:rsid w:val="00A21025"/>
    <w:rsid w:val="00A221D2"/>
    <w:rsid w:val="00A23BA3"/>
    <w:rsid w:val="00A250DE"/>
    <w:rsid w:val="00A3427D"/>
    <w:rsid w:val="00A35FB3"/>
    <w:rsid w:val="00A402C0"/>
    <w:rsid w:val="00A40EA4"/>
    <w:rsid w:val="00A518A8"/>
    <w:rsid w:val="00A520AD"/>
    <w:rsid w:val="00A520F1"/>
    <w:rsid w:val="00A5764B"/>
    <w:rsid w:val="00A6341B"/>
    <w:rsid w:val="00A660E1"/>
    <w:rsid w:val="00A679E3"/>
    <w:rsid w:val="00A703D9"/>
    <w:rsid w:val="00A737C4"/>
    <w:rsid w:val="00A74519"/>
    <w:rsid w:val="00A748B5"/>
    <w:rsid w:val="00A768BF"/>
    <w:rsid w:val="00A82CC3"/>
    <w:rsid w:val="00A8472D"/>
    <w:rsid w:val="00A91DAC"/>
    <w:rsid w:val="00A92E4E"/>
    <w:rsid w:val="00AA2F29"/>
    <w:rsid w:val="00AA60CD"/>
    <w:rsid w:val="00AB205E"/>
    <w:rsid w:val="00AC026D"/>
    <w:rsid w:val="00AC1278"/>
    <w:rsid w:val="00AC1EAB"/>
    <w:rsid w:val="00AD4264"/>
    <w:rsid w:val="00AE139F"/>
    <w:rsid w:val="00AE6CD4"/>
    <w:rsid w:val="00AE772B"/>
    <w:rsid w:val="00AF1DC5"/>
    <w:rsid w:val="00AF3627"/>
    <w:rsid w:val="00AF5E90"/>
    <w:rsid w:val="00AF605F"/>
    <w:rsid w:val="00AF7F6E"/>
    <w:rsid w:val="00B01A0B"/>
    <w:rsid w:val="00B02030"/>
    <w:rsid w:val="00B0214C"/>
    <w:rsid w:val="00B048F2"/>
    <w:rsid w:val="00B064DC"/>
    <w:rsid w:val="00B06ED5"/>
    <w:rsid w:val="00B07A82"/>
    <w:rsid w:val="00B11F9E"/>
    <w:rsid w:val="00B12B8E"/>
    <w:rsid w:val="00B21BA6"/>
    <w:rsid w:val="00B23360"/>
    <w:rsid w:val="00B27B3E"/>
    <w:rsid w:val="00B30DB5"/>
    <w:rsid w:val="00B310CA"/>
    <w:rsid w:val="00B3154E"/>
    <w:rsid w:val="00B32CC0"/>
    <w:rsid w:val="00B33CA4"/>
    <w:rsid w:val="00B44C49"/>
    <w:rsid w:val="00B50489"/>
    <w:rsid w:val="00B5291F"/>
    <w:rsid w:val="00B544BA"/>
    <w:rsid w:val="00B55708"/>
    <w:rsid w:val="00B55D93"/>
    <w:rsid w:val="00B5664D"/>
    <w:rsid w:val="00B572FD"/>
    <w:rsid w:val="00B65334"/>
    <w:rsid w:val="00B66BFF"/>
    <w:rsid w:val="00B72917"/>
    <w:rsid w:val="00B72932"/>
    <w:rsid w:val="00B733E9"/>
    <w:rsid w:val="00B75294"/>
    <w:rsid w:val="00B75A2C"/>
    <w:rsid w:val="00B75BAA"/>
    <w:rsid w:val="00B77A79"/>
    <w:rsid w:val="00B85326"/>
    <w:rsid w:val="00B8551B"/>
    <w:rsid w:val="00B857BF"/>
    <w:rsid w:val="00B85A9E"/>
    <w:rsid w:val="00B87706"/>
    <w:rsid w:val="00B9040A"/>
    <w:rsid w:val="00B93E5E"/>
    <w:rsid w:val="00B95BFE"/>
    <w:rsid w:val="00B95E4F"/>
    <w:rsid w:val="00B961E3"/>
    <w:rsid w:val="00BA1AF5"/>
    <w:rsid w:val="00BA1CB7"/>
    <w:rsid w:val="00BA2DE0"/>
    <w:rsid w:val="00BA68C2"/>
    <w:rsid w:val="00BB0838"/>
    <w:rsid w:val="00BB3FE0"/>
    <w:rsid w:val="00BB5B31"/>
    <w:rsid w:val="00BB659D"/>
    <w:rsid w:val="00BB7167"/>
    <w:rsid w:val="00BC12C3"/>
    <w:rsid w:val="00BC27E0"/>
    <w:rsid w:val="00BC67D1"/>
    <w:rsid w:val="00BC7A8D"/>
    <w:rsid w:val="00BC7D0D"/>
    <w:rsid w:val="00BD193D"/>
    <w:rsid w:val="00BD52F5"/>
    <w:rsid w:val="00BD6294"/>
    <w:rsid w:val="00BF2617"/>
    <w:rsid w:val="00C01F62"/>
    <w:rsid w:val="00C02646"/>
    <w:rsid w:val="00C0278E"/>
    <w:rsid w:val="00C064DD"/>
    <w:rsid w:val="00C07306"/>
    <w:rsid w:val="00C07A75"/>
    <w:rsid w:val="00C108BC"/>
    <w:rsid w:val="00C12C75"/>
    <w:rsid w:val="00C13A81"/>
    <w:rsid w:val="00C14772"/>
    <w:rsid w:val="00C167FE"/>
    <w:rsid w:val="00C170CE"/>
    <w:rsid w:val="00C23C40"/>
    <w:rsid w:val="00C2482A"/>
    <w:rsid w:val="00C25730"/>
    <w:rsid w:val="00C265D9"/>
    <w:rsid w:val="00C31684"/>
    <w:rsid w:val="00C3494D"/>
    <w:rsid w:val="00C35DAB"/>
    <w:rsid w:val="00C36302"/>
    <w:rsid w:val="00C37F1A"/>
    <w:rsid w:val="00C40600"/>
    <w:rsid w:val="00C4561F"/>
    <w:rsid w:val="00C47A4E"/>
    <w:rsid w:val="00C55F58"/>
    <w:rsid w:val="00C561E3"/>
    <w:rsid w:val="00C63002"/>
    <w:rsid w:val="00C632E5"/>
    <w:rsid w:val="00C645CC"/>
    <w:rsid w:val="00C64799"/>
    <w:rsid w:val="00C64D47"/>
    <w:rsid w:val="00C65601"/>
    <w:rsid w:val="00C67B90"/>
    <w:rsid w:val="00C70B68"/>
    <w:rsid w:val="00C7116D"/>
    <w:rsid w:val="00C71390"/>
    <w:rsid w:val="00C735FB"/>
    <w:rsid w:val="00C73797"/>
    <w:rsid w:val="00C7551C"/>
    <w:rsid w:val="00C770E1"/>
    <w:rsid w:val="00C81355"/>
    <w:rsid w:val="00C8168F"/>
    <w:rsid w:val="00C81E49"/>
    <w:rsid w:val="00C826DF"/>
    <w:rsid w:val="00C90698"/>
    <w:rsid w:val="00C90A29"/>
    <w:rsid w:val="00C923D3"/>
    <w:rsid w:val="00C97AA9"/>
    <w:rsid w:val="00C97FFC"/>
    <w:rsid w:val="00CA0585"/>
    <w:rsid w:val="00CA1842"/>
    <w:rsid w:val="00CB053E"/>
    <w:rsid w:val="00CB324B"/>
    <w:rsid w:val="00CB3666"/>
    <w:rsid w:val="00CB54EB"/>
    <w:rsid w:val="00CB61C8"/>
    <w:rsid w:val="00CB6730"/>
    <w:rsid w:val="00CB6AEC"/>
    <w:rsid w:val="00CC07E0"/>
    <w:rsid w:val="00CC36A6"/>
    <w:rsid w:val="00CC4A53"/>
    <w:rsid w:val="00CC54F4"/>
    <w:rsid w:val="00CC55D4"/>
    <w:rsid w:val="00CD1B47"/>
    <w:rsid w:val="00CD2279"/>
    <w:rsid w:val="00CE12BE"/>
    <w:rsid w:val="00CE2EF9"/>
    <w:rsid w:val="00CE39E5"/>
    <w:rsid w:val="00CE4015"/>
    <w:rsid w:val="00CE4E9D"/>
    <w:rsid w:val="00CE59D1"/>
    <w:rsid w:val="00CE6CA8"/>
    <w:rsid w:val="00CF02A6"/>
    <w:rsid w:val="00CF1254"/>
    <w:rsid w:val="00CF2EAC"/>
    <w:rsid w:val="00CF33D4"/>
    <w:rsid w:val="00CF3AA6"/>
    <w:rsid w:val="00CF5338"/>
    <w:rsid w:val="00CF650C"/>
    <w:rsid w:val="00D02E30"/>
    <w:rsid w:val="00D1497A"/>
    <w:rsid w:val="00D16BB0"/>
    <w:rsid w:val="00D2748F"/>
    <w:rsid w:val="00D27FCF"/>
    <w:rsid w:val="00D3272F"/>
    <w:rsid w:val="00D327D4"/>
    <w:rsid w:val="00D34D6F"/>
    <w:rsid w:val="00D42F7D"/>
    <w:rsid w:val="00D450D6"/>
    <w:rsid w:val="00D45EC9"/>
    <w:rsid w:val="00D45FA3"/>
    <w:rsid w:val="00D55F19"/>
    <w:rsid w:val="00D57994"/>
    <w:rsid w:val="00D622BD"/>
    <w:rsid w:val="00D62A14"/>
    <w:rsid w:val="00D749BF"/>
    <w:rsid w:val="00D7537D"/>
    <w:rsid w:val="00D75751"/>
    <w:rsid w:val="00D76FF6"/>
    <w:rsid w:val="00D807AB"/>
    <w:rsid w:val="00D809A0"/>
    <w:rsid w:val="00D8214C"/>
    <w:rsid w:val="00D854E7"/>
    <w:rsid w:val="00D85FBE"/>
    <w:rsid w:val="00D90887"/>
    <w:rsid w:val="00D932FD"/>
    <w:rsid w:val="00D95F7D"/>
    <w:rsid w:val="00D96F13"/>
    <w:rsid w:val="00DA0EC9"/>
    <w:rsid w:val="00DA2204"/>
    <w:rsid w:val="00DA352E"/>
    <w:rsid w:val="00DA54B4"/>
    <w:rsid w:val="00DB51B1"/>
    <w:rsid w:val="00DB5E1C"/>
    <w:rsid w:val="00DB7648"/>
    <w:rsid w:val="00DB7699"/>
    <w:rsid w:val="00DC360F"/>
    <w:rsid w:val="00DC4586"/>
    <w:rsid w:val="00DC48DB"/>
    <w:rsid w:val="00DC4F13"/>
    <w:rsid w:val="00DC6AFE"/>
    <w:rsid w:val="00DC7EB7"/>
    <w:rsid w:val="00DD2C63"/>
    <w:rsid w:val="00DD605F"/>
    <w:rsid w:val="00DE14A6"/>
    <w:rsid w:val="00DE2C10"/>
    <w:rsid w:val="00DE499F"/>
    <w:rsid w:val="00DE4A00"/>
    <w:rsid w:val="00DF1111"/>
    <w:rsid w:val="00DF31B5"/>
    <w:rsid w:val="00DF4D98"/>
    <w:rsid w:val="00DF534C"/>
    <w:rsid w:val="00DF59AE"/>
    <w:rsid w:val="00E005F4"/>
    <w:rsid w:val="00E01953"/>
    <w:rsid w:val="00E03598"/>
    <w:rsid w:val="00E06A6A"/>
    <w:rsid w:val="00E07AC2"/>
    <w:rsid w:val="00E1331F"/>
    <w:rsid w:val="00E1534D"/>
    <w:rsid w:val="00E20FC3"/>
    <w:rsid w:val="00E22B29"/>
    <w:rsid w:val="00E22EA4"/>
    <w:rsid w:val="00E233EE"/>
    <w:rsid w:val="00E30A25"/>
    <w:rsid w:val="00E336FE"/>
    <w:rsid w:val="00E35DC2"/>
    <w:rsid w:val="00E40720"/>
    <w:rsid w:val="00E421B6"/>
    <w:rsid w:val="00E43910"/>
    <w:rsid w:val="00E4446E"/>
    <w:rsid w:val="00E44D60"/>
    <w:rsid w:val="00E4588C"/>
    <w:rsid w:val="00E51173"/>
    <w:rsid w:val="00E51C4D"/>
    <w:rsid w:val="00E52816"/>
    <w:rsid w:val="00E53A21"/>
    <w:rsid w:val="00E65701"/>
    <w:rsid w:val="00E672C0"/>
    <w:rsid w:val="00E73868"/>
    <w:rsid w:val="00E75680"/>
    <w:rsid w:val="00E75AE2"/>
    <w:rsid w:val="00E804A4"/>
    <w:rsid w:val="00E815AA"/>
    <w:rsid w:val="00E81EA9"/>
    <w:rsid w:val="00E83FD1"/>
    <w:rsid w:val="00E8765C"/>
    <w:rsid w:val="00E876E6"/>
    <w:rsid w:val="00E915A7"/>
    <w:rsid w:val="00E94E64"/>
    <w:rsid w:val="00E95720"/>
    <w:rsid w:val="00EA4404"/>
    <w:rsid w:val="00EA50FC"/>
    <w:rsid w:val="00EB1ABF"/>
    <w:rsid w:val="00EB387E"/>
    <w:rsid w:val="00EB48CB"/>
    <w:rsid w:val="00EB5C62"/>
    <w:rsid w:val="00EB5E54"/>
    <w:rsid w:val="00EC076C"/>
    <w:rsid w:val="00EC1C4D"/>
    <w:rsid w:val="00EC349A"/>
    <w:rsid w:val="00EC4CC0"/>
    <w:rsid w:val="00EC5671"/>
    <w:rsid w:val="00EC613B"/>
    <w:rsid w:val="00EC6CF2"/>
    <w:rsid w:val="00ED1F2B"/>
    <w:rsid w:val="00ED3D7F"/>
    <w:rsid w:val="00EE0670"/>
    <w:rsid w:val="00EE18D0"/>
    <w:rsid w:val="00EE3875"/>
    <w:rsid w:val="00EE4074"/>
    <w:rsid w:val="00EE56E8"/>
    <w:rsid w:val="00EE6031"/>
    <w:rsid w:val="00EF02E6"/>
    <w:rsid w:val="00EF0E0A"/>
    <w:rsid w:val="00EF1F40"/>
    <w:rsid w:val="00EF3160"/>
    <w:rsid w:val="00EF4DC9"/>
    <w:rsid w:val="00EF4E08"/>
    <w:rsid w:val="00EF60C4"/>
    <w:rsid w:val="00EF6AE7"/>
    <w:rsid w:val="00F000BF"/>
    <w:rsid w:val="00F04B64"/>
    <w:rsid w:val="00F0585F"/>
    <w:rsid w:val="00F06741"/>
    <w:rsid w:val="00F16B16"/>
    <w:rsid w:val="00F20A2A"/>
    <w:rsid w:val="00F21F7F"/>
    <w:rsid w:val="00F223D1"/>
    <w:rsid w:val="00F24A30"/>
    <w:rsid w:val="00F24E64"/>
    <w:rsid w:val="00F27F99"/>
    <w:rsid w:val="00F3234C"/>
    <w:rsid w:val="00F35292"/>
    <w:rsid w:val="00F35498"/>
    <w:rsid w:val="00F36385"/>
    <w:rsid w:val="00F375AB"/>
    <w:rsid w:val="00F41781"/>
    <w:rsid w:val="00F4275A"/>
    <w:rsid w:val="00F441D8"/>
    <w:rsid w:val="00F44D6C"/>
    <w:rsid w:val="00F460D2"/>
    <w:rsid w:val="00F47C1F"/>
    <w:rsid w:val="00F50D15"/>
    <w:rsid w:val="00F56EFE"/>
    <w:rsid w:val="00F56FFA"/>
    <w:rsid w:val="00F6174C"/>
    <w:rsid w:val="00F62DA3"/>
    <w:rsid w:val="00F653E2"/>
    <w:rsid w:val="00F65E04"/>
    <w:rsid w:val="00F6634C"/>
    <w:rsid w:val="00F67CAA"/>
    <w:rsid w:val="00F70CFA"/>
    <w:rsid w:val="00F7612F"/>
    <w:rsid w:val="00F8070A"/>
    <w:rsid w:val="00F82BBF"/>
    <w:rsid w:val="00F8389B"/>
    <w:rsid w:val="00F84751"/>
    <w:rsid w:val="00F84B75"/>
    <w:rsid w:val="00F85BDD"/>
    <w:rsid w:val="00F92B5E"/>
    <w:rsid w:val="00F940A3"/>
    <w:rsid w:val="00FA1422"/>
    <w:rsid w:val="00FA19E7"/>
    <w:rsid w:val="00FA1F3B"/>
    <w:rsid w:val="00FA28FF"/>
    <w:rsid w:val="00FA366D"/>
    <w:rsid w:val="00FA412D"/>
    <w:rsid w:val="00FA7431"/>
    <w:rsid w:val="00FB31E1"/>
    <w:rsid w:val="00FB4883"/>
    <w:rsid w:val="00FC07A6"/>
    <w:rsid w:val="00FC1325"/>
    <w:rsid w:val="00FC6708"/>
    <w:rsid w:val="00FC7BEB"/>
    <w:rsid w:val="00FC7F19"/>
    <w:rsid w:val="00FD2C74"/>
    <w:rsid w:val="00FD7754"/>
    <w:rsid w:val="00FE0006"/>
    <w:rsid w:val="00FE1489"/>
    <w:rsid w:val="00FE4248"/>
    <w:rsid w:val="00FE4754"/>
    <w:rsid w:val="00FE67B3"/>
    <w:rsid w:val="00FF1D01"/>
    <w:rsid w:val="00FF2A8E"/>
    <w:rsid w:val="00FF391D"/>
    <w:rsid w:val="00FF7531"/>
    <w:rsid w:val="012F8AE5"/>
    <w:rsid w:val="019D5DF1"/>
    <w:rsid w:val="01D8657C"/>
    <w:rsid w:val="01ED506A"/>
    <w:rsid w:val="01F0E8EC"/>
    <w:rsid w:val="021077EA"/>
    <w:rsid w:val="0223658F"/>
    <w:rsid w:val="02C313F7"/>
    <w:rsid w:val="02C8403A"/>
    <w:rsid w:val="02CAE483"/>
    <w:rsid w:val="02D5188E"/>
    <w:rsid w:val="03140707"/>
    <w:rsid w:val="03382A88"/>
    <w:rsid w:val="03431393"/>
    <w:rsid w:val="0352F8C6"/>
    <w:rsid w:val="035638A1"/>
    <w:rsid w:val="038399E8"/>
    <w:rsid w:val="0392865A"/>
    <w:rsid w:val="03944328"/>
    <w:rsid w:val="03980B74"/>
    <w:rsid w:val="039AC2B4"/>
    <w:rsid w:val="03ACEE36"/>
    <w:rsid w:val="03C382FF"/>
    <w:rsid w:val="03CED572"/>
    <w:rsid w:val="03EFA55C"/>
    <w:rsid w:val="03F1BE6C"/>
    <w:rsid w:val="04102913"/>
    <w:rsid w:val="043C8F1D"/>
    <w:rsid w:val="047FAE37"/>
    <w:rsid w:val="049CCC49"/>
    <w:rsid w:val="04AEFAA8"/>
    <w:rsid w:val="04FE4CE4"/>
    <w:rsid w:val="0501CA72"/>
    <w:rsid w:val="05222ACC"/>
    <w:rsid w:val="0583FB92"/>
    <w:rsid w:val="0584BD6E"/>
    <w:rsid w:val="0586A994"/>
    <w:rsid w:val="058E6FE4"/>
    <w:rsid w:val="05D87E47"/>
    <w:rsid w:val="05E70A9F"/>
    <w:rsid w:val="0636E44D"/>
    <w:rsid w:val="066A2890"/>
    <w:rsid w:val="067CC77A"/>
    <w:rsid w:val="068743E1"/>
    <w:rsid w:val="06A48FE6"/>
    <w:rsid w:val="06C77DCF"/>
    <w:rsid w:val="06CC78D0"/>
    <w:rsid w:val="06F951C9"/>
    <w:rsid w:val="071D1F6F"/>
    <w:rsid w:val="072C14E2"/>
    <w:rsid w:val="077C2BE3"/>
    <w:rsid w:val="07B890BA"/>
    <w:rsid w:val="07C7E3AA"/>
    <w:rsid w:val="082FF1B8"/>
    <w:rsid w:val="083D6C97"/>
    <w:rsid w:val="085D6D2F"/>
    <w:rsid w:val="08884D67"/>
    <w:rsid w:val="08950B02"/>
    <w:rsid w:val="08A3EF4E"/>
    <w:rsid w:val="08D049B3"/>
    <w:rsid w:val="092BA8BF"/>
    <w:rsid w:val="093CCD5F"/>
    <w:rsid w:val="09DAD109"/>
    <w:rsid w:val="09F496A9"/>
    <w:rsid w:val="09FCEDDF"/>
    <w:rsid w:val="0A2D7884"/>
    <w:rsid w:val="0A4A2899"/>
    <w:rsid w:val="0A6047B8"/>
    <w:rsid w:val="0A660F69"/>
    <w:rsid w:val="0A7B159A"/>
    <w:rsid w:val="0A9195B9"/>
    <w:rsid w:val="0AAD9042"/>
    <w:rsid w:val="0B6DE48F"/>
    <w:rsid w:val="0B73F753"/>
    <w:rsid w:val="0B7CD0B0"/>
    <w:rsid w:val="0BAAFDFF"/>
    <w:rsid w:val="0BBF4B87"/>
    <w:rsid w:val="0C00CE42"/>
    <w:rsid w:val="0C0E514A"/>
    <w:rsid w:val="0C3807B7"/>
    <w:rsid w:val="0C536C56"/>
    <w:rsid w:val="0C6D66F0"/>
    <w:rsid w:val="0C7F3D4A"/>
    <w:rsid w:val="0C84E42D"/>
    <w:rsid w:val="0C982E4A"/>
    <w:rsid w:val="0CC4E9D6"/>
    <w:rsid w:val="0CCB7FB8"/>
    <w:rsid w:val="0CE0C338"/>
    <w:rsid w:val="0CE5C8B7"/>
    <w:rsid w:val="0D382071"/>
    <w:rsid w:val="0D6D56FC"/>
    <w:rsid w:val="0D9FA964"/>
    <w:rsid w:val="0DBB800E"/>
    <w:rsid w:val="0DCBC04E"/>
    <w:rsid w:val="0E21B9B9"/>
    <w:rsid w:val="0EA83E41"/>
    <w:rsid w:val="0EE0008D"/>
    <w:rsid w:val="0EE58F3C"/>
    <w:rsid w:val="0F33159F"/>
    <w:rsid w:val="0F3BFDDF"/>
    <w:rsid w:val="0F3C8576"/>
    <w:rsid w:val="0F4C6A80"/>
    <w:rsid w:val="0F58C7BF"/>
    <w:rsid w:val="0FBDF7C1"/>
    <w:rsid w:val="103970DC"/>
    <w:rsid w:val="1099E704"/>
    <w:rsid w:val="10A68DFE"/>
    <w:rsid w:val="10FF4FF4"/>
    <w:rsid w:val="1134C7FB"/>
    <w:rsid w:val="115DBDF9"/>
    <w:rsid w:val="1188C0D2"/>
    <w:rsid w:val="123F1948"/>
    <w:rsid w:val="12672866"/>
    <w:rsid w:val="1298BD18"/>
    <w:rsid w:val="12A987AB"/>
    <w:rsid w:val="12AB420F"/>
    <w:rsid w:val="12B1F94C"/>
    <w:rsid w:val="12C51E83"/>
    <w:rsid w:val="12D3E12B"/>
    <w:rsid w:val="12F28B29"/>
    <w:rsid w:val="130A3BA4"/>
    <w:rsid w:val="13124B5D"/>
    <w:rsid w:val="133C2879"/>
    <w:rsid w:val="135A99D6"/>
    <w:rsid w:val="13764E46"/>
    <w:rsid w:val="13B290F6"/>
    <w:rsid w:val="13C3BFD0"/>
    <w:rsid w:val="142D9A85"/>
    <w:rsid w:val="1430EB01"/>
    <w:rsid w:val="143F1490"/>
    <w:rsid w:val="146CFF9B"/>
    <w:rsid w:val="14815F42"/>
    <w:rsid w:val="149C70AB"/>
    <w:rsid w:val="14CAF17C"/>
    <w:rsid w:val="14F9986F"/>
    <w:rsid w:val="150A0BD7"/>
    <w:rsid w:val="15234E0B"/>
    <w:rsid w:val="1525C599"/>
    <w:rsid w:val="15262FCA"/>
    <w:rsid w:val="153C6A4B"/>
    <w:rsid w:val="153E23AD"/>
    <w:rsid w:val="1561F064"/>
    <w:rsid w:val="158EE6B5"/>
    <w:rsid w:val="159E71D2"/>
    <w:rsid w:val="15A4DCF9"/>
    <w:rsid w:val="15C62868"/>
    <w:rsid w:val="15CD9580"/>
    <w:rsid w:val="164648A4"/>
    <w:rsid w:val="16601531"/>
    <w:rsid w:val="16A4C7C3"/>
    <w:rsid w:val="16A947D8"/>
    <w:rsid w:val="16AA5BAB"/>
    <w:rsid w:val="16B6316A"/>
    <w:rsid w:val="16BF2732"/>
    <w:rsid w:val="16F2CBEA"/>
    <w:rsid w:val="171757AA"/>
    <w:rsid w:val="172A08F1"/>
    <w:rsid w:val="1764E9B8"/>
    <w:rsid w:val="1772A191"/>
    <w:rsid w:val="180B1725"/>
    <w:rsid w:val="180BFD60"/>
    <w:rsid w:val="1840F3F2"/>
    <w:rsid w:val="184556DC"/>
    <w:rsid w:val="18642E8E"/>
    <w:rsid w:val="186DDEDC"/>
    <w:rsid w:val="187DE4BC"/>
    <w:rsid w:val="18908CD5"/>
    <w:rsid w:val="18955E56"/>
    <w:rsid w:val="18F17D90"/>
    <w:rsid w:val="1966CEC9"/>
    <w:rsid w:val="197A6DC8"/>
    <w:rsid w:val="198414B6"/>
    <w:rsid w:val="19914E75"/>
    <w:rsid w:val="199E9F66"/>
    <w:rsid w:val="19A1EAC2"/>
    <w:rsid w:val="19BDBE63"/>
    <w:rsid w:val="19D5C4E5"/>
    <w:rsid w:val="19DD2073"/>
    <w:rsid w:val="19E7ADA3"/>
    <w:rsid w:val="1A5FD742"/>
    <w:rsid w:val="1A71FD91"/>
    <w:rsid w:val="1A923478"/>
    <w:rsid w:val="1AD456EA"/>
    <w:rsid w:val="1B04390C"/>
    <w:rsid w:val="1B22AE05"/>
    <w:rsid w:val="1B41494A"/>
    <w:rsid w:val="1B41C9B4"/>
    <w:rsid w:val="1B706576"/>
    <w:rsid w:val="1B820146"/>
    <w:rsid w:val="1BA99524"/>
    <w:rsid w:val="1BCC47DD"/>
    <w:rsid w:val="1BEBA291"/>
    <w:rsid w:val="1BEE32BF"/>
    <w:rsid w:val="1BFE0744"/>
    <w:rsid w:val="1C41BEA8"/>
    <w:rsid w:val="1C647F2B"/>
    <w:rsid w:val="1C7CAEA5"/>
    <w:rsid w:val="1CC06DAF"/>
    <w:rsid w:val="1CD33850"/>
    <w:rsid w:val="1D0A0983"/>
    <w:rsid w:val="1D15F943"/>
    <w:rsid w:val="1D3B4117"/>
    <w:rsid w:val="1D563934"/>
    <w:rsid w:val="1D7F0E83"/>
    <w:rsid w:val="1D8C614A"/>
    <w:rsid w:val="1D945069"/>
    <w:rsid w:val="1E02D279"/>
    <w:rsid w:val="1E0F577A"/>
    <w:rsid w:val="1E135469"/>
    <w:rsid w:val="1E7C066A"/>
    <w:rsid w:val="1E94D0F6"/>
    <w:rsid w:val="1E97250D"/>
    <w:rsid w:val="1EB07B73"/>
    <w:rsid w:val="1F36C75B"/>
    <w:rsid w:val="1F795106"/>
    <w:rsid w:val="1F876FCD"/>
    <w:rsid w:val="1F8813CF"/>
    <w:rsid w:val="1FDAC994"/>
    <w:rsid w:val="2008EA9C"/>
    <w:rsid w:val="202B4DDC"/>
    <w:rsid w:val="20375274"/>
    <w:rsid w:val="203CB340"/>
    <w:rsid w:val="20900EE5"/>
    <w:rsid w:val="2099853D"/>
    <w:rsid w:val="20999461"/>
    <w:rsid w:val="20A294E4"/>
    <w:rsid w:val="20D3524F"/>
    <w:rsid w:val="2139C7D0"/>
    <w:rsid w:val="216F3335"/>
    <w:rsid w:val="21C2A737"/>
    <w:rsid w:val="21CFE8AD"/>
    <w:rsid w:val="21D6B3A7"/>
    <w:rsid w:val="22081624"/>
    <w:rsid w:val="220997EE"/>
    <w:rsid w:val="22135869"/>
    <w:rsid w:val="22146475"/>
    <w:rsid w:val="22172853"/>
    <w:rsid w:val="2218A28B"/>
    <w:rsid w:val="222DF0C8"/>
    <w:rsid w:val="22467C88"/>
    <w:rsid w:val="2259ABB5"/>
    <w:rsid w:val="2290522E"/>
    <w:rsid w:val="2307D24E"/>
    <w:rsid w:val="236FC785"/>
    <w:rsid w:val="23B97F5B"/>
    <w:rsid w:val="23D5C688"/>
    <w:rsid w:val="23FDBDC5"/>
    <w:rsid w:val="241D975A"/>
    <w:rsid w:val="24240D5F"/>
    <w:rsid w:val="242BB898"/>
    <w:rsid w:val="243EF10E"/>
    <w:rsid w:val="24AB2532"/>
    <w:rsid w:val="24CEE0EC"/>
    <w:rsid w:val="24F82164"/>
    <w:rsid w:val="250DBCF1"/>
    <w:rsid w:val="25116300"/>
    <w:rsid w:val="257E8B53"/>
    <w:rsid w:val="259ABEF5"/>
    <w:rsid w:val="25D5D985"/>
    <w:rsid w:val="264B098C"/>
    <w:rsid w:val="265AAF59"/>
    <w:rsid w:val="26A50166"/>
    <w:rsid w:val="26A6EB8A"/>
    <w:rsid w:val="26A82BEA"/>
    <w:rsid w:val="26CCFB85"/>
    <w:rsid w:val="27368431"/>
    <w:rsid w:val="27720268"/>
    <w:rsid w:val="27720269"/>
    <w:rsid w:val="277A4B08"/>
    <w:rsid w:val="27812107"/>
    <w:rsid w:val="278B38E9"/>
    <w:rsid w:val="27AE2140"/>
    <w:rsid w:val="27F24313"/>
    <w:rsid w:val="28120BDF"/>
    <w:rsid w:val="2816EFD0"/>
    <w:rsid w:val="28176412"/>
    <w:rsid w:val="2873FC4E"/>
    <w:rsid w:val="287F5410"/>
    <w:rsid w:val="2896CD24"/>
    <w:rsid w:val="28C73886"/>
    <w:rsid w:val="28D2DEC4"/>
    <w:rsid w:val="2928AB0E"/>
    <w:rsid w:val="2984295F"/>
    <w:rsid w:val="29C8F077"/>
    <w:rsid w:val="2A2376A3"/>
    <w:rsid w:val="2A26A6CC"/>
    <w:rsid w:val="2A3963EA"/>
    <w:rsid w:val="2A43AC0B"/>
    <w:rsid w:val="2A4B0329"/>
    <w:rsid w:val="2A4F1E49"/>
    <w:rsid w:val="2A68F0E3"/>
    <w:rsid w:val="2A730F73"/>
    <w:rsid w:val="2A7BBE49"/>
    <w:rsid w:val="2A83D30C"/>
    <w:rsid w:val="2AA4E2DD"/>
    <w:rsid w:val="2AA842E2"/>
    <w:rsid w:val="2ADD4239"/>
    <w:rsid w:val="2AE60E59"/>
    <w:rsid w:val="2B14537D"/>
    <w:rsid w:val="2B3A3D19"/>
    <w:rsid w:val="2B55434A"/>
    <w:rsid w:val="2B55434A"/>
    <w:rsid w:val="2B818050"/>
    <w:rsid w:val="2BA4AAD5"/>
    <w:rsid w:val="2BF22975"/>
    <w:rsid w:val="2C0687AC"/>
    <w:rsid w:val="2C1C6900"/>
    <w:rsid w:val="2C4098A5"/>
    <w:rsid w:val="2C67731C"/>
    <w:rsid w:val="2C6A031F"/>
    <w:rsid w:val="2C6D68C6"/>
    <w:rsid w:val="2C6F11D6"/>
    <w:rsid w:val="2CCA3C4F"/>
    <w:rsid w:val="2CE4981F"/>
    <w:rsid w:val="2CECFDC2"/>
    <w:rsid w:val="2D0A6E86"/>
    <w:rsid w:val="2D286C7C"/>
    <w:rsid w:val="2D2E4C17"/>
    <w:rsid w:val="2D4C38A1"/>
    <w:rsid w:val="2D8DE012"/>
    <w:rsid w:val="2DBB02E8"/>
    <w:rsid w:val="2DC421F6"/>
    <w:rsid w:val="2DC75961"/>
    <w:rsid w:val="2DE7B3A3"/>
    <w:rsid w:val="2E32E5A9"/>
    <w:rsid w:val="2E62550D"/>
    <w:rsid w:val="2E984ED5"/>
    <w:rsid w:val="2E9E3C4D"/>
    <w:rsid w:val="2EE996B1"/>
    <w:rsid w:val="2F6C8E9B"/>
    <w:rsid w:val="2F7928D9"/>
    <w:rsid w:val="2F929097"/>
    <w:rsid w:val="2FB656E2"/>
    <w:rsid w:val="2FF5EE87"/>
    <w:rsid w:val="30242E22"/>
    <w:rsid w:val="3025E079"/>
    <w:rsid w:val="302DAD87"/>
    <w:rsid w:val="3038206F"/>
    <w:rsid w:val="3054D3B7"/>
    <w:rsid w:val="306A1727"/>
    <w:rsid w:val="306A202C"/>
    <w:rsid w:val="30CAF90F"/>
    <w:rsid w:val="30D9260C"/>
    <w:rsid w:val="30EA1F41"/>
    <w:rsid w:val="30F713BE"/>
    <w:rsid w:val="3115623F"/>
    <w:rsid w:val="315EA8E4"/>
    <w:rsid w:val="3193F86C"/>
    <w:rsid w:val="31F137D7"/>
    <w:rsid w:val="32143917"/>
    <w:rsid w:val="3224D72D"/>
    <w:rsid w:val="322DD776"/>
    <w:rsid w:val="32764ECB"/>
    <w:rsid w:val="327CAE9B"/>
    <w:rsid w:val="3285EFA2"/>
    <w:rsid w:val="32897204"/>
    <w:rsid w:val="328BC964"/>
    <w:rsid w:val="32A7A914"/>
    <w:rsid w:val="32C38366"/>
    <w:rsid w:val="32C90883"/>
    <w:rsid w:val="330D3F0D"/>
    <w:rsid w:val="33B4C3BF"/>
    <w:rsid w:val="33DEAAB8"/>
    <w:rsid w:val="34005A2C"/>
    <w:rsid w:val="3403EC4D"/>
    <w:rsid w:val="34478FCE"/>
    <w:rsid w:val="3487C75A"/>
    <w:rsid w:val="34CA8668"/>
    <w:rsid w:val="34D64E1E"/>
    <w:rsid w:val="34E39180"/>
    <w:rsid w:val="34EE4D17"/>
    <w:rsid w:val="34F38B1F"/>
    <w:rsid w:val="34F3B08B"/>
    <w:rsid w:val="350529B3"/>
    <w:rsid w:val="352B0F0B"/>
    <w:rsid w:val="35404758"/>
    <w:rsid w:val="3566CB36"/>
    <w:rsid w:val="357A6BD9"/>
    <w:rsid w:val="35BD9064"/>
    <w:rsid w:val="35C14162"/>
    <w:rsid w:val="35C78B56"/>
    <w:rsid w:val="35E72F58"/>
    <w:rsid w:val="35F8B725"/>
    <w:rsid w:val="35FE85B7"/>
    <w:rsid w:val="361A9D49"/>
    <w:rsid w:val="364EFC7A"/>
    <w:rsid w:val="36A8D0C4"/>
    <w:rsid w:val="36D0A33C"/>
    <w:rsid w:val="370E8408"/>
    <w:rsid w:val="3747DF40"/>
    <w:rsid w:val="3765182A"/>
    <w:rsid w:val="3769D3B1"/>
    <w:rsid w:val="377FA044"/>
    <w:rsid w:val="3780207B"/>
    <w:rsid w:val="3785C0F8"/>
    <w:rsid w:val="37894E3C"/>
    <w:rsid w:val="3791467E"/>
    <w:rsid w:val="37B5F5D1"/>
    <w:rsid w:val="37DAD119"/>
    <w:rsid w:val="37DD7675"/>
    <w:rsid w:val="38054333"/>
    <w:rsid w:val="383BD43A"/>
    <w:rsid w:val="38432772"/>
    <w:rsid w:val="384D25F4"/>
    <w:rsid w:val="386FA4FF"/>
    <w:rsid w:val="3883E1D9"/>
    <w:rsid w:val="389DF4E3"/>
    <w:rsid w:val="38C5EE9A"/>
    <w:rsid w:val="39190846"/>
    <w:rsid w:val="391E35F3"/>
    <w:rsid w:val="399A0956"/>
    <w:rsid w:val="39E7DD6F"/>
    <w:rsid w:val="3A2E24AA"/>
    <w:rsid w:val="3A87AE66"/>
    <w:rsid w:val="3AE9C72C"/>
    <w:rsid w:val="3AE9CD13"/>
    <w:rsid w:val="3B134CF6"/>
    <w:rsid w:val="3BAFE075"/>
    <w:rsid w:val="3BBA1604"/>
    <w:rsid w:val="3BE4261D"/>
    <w:rsid w:val="3C2074C2"/>
    <w:rsid w:val="3C3A46D4"/>
    <w:rsid w:val="3C9D34E9"/>
    <w:rsid w:val="3CB58FE7"/>
    <w:rsid w:val="3D292DBA"/>
    <w:rsid w:val="3D2B2E66"/>
    <w:rsid w:val="3D2CC6EA"/>
    <w:rsid w:val="3D530E2B"/>
    <w:rsid w:val="3D7AB4DE"/>
    <w:rsid w:val="3DB86EE8"/>
    <w:rsid w:val="3E15B219"/>
    <w:rsid w:val="3E434170"/>
    <w:rsid w:val="3E74C40C"/>
    <w:rsid w:val="3E93DFBB"/>
    <w:rsid w:val="3EC444B8"/>
    <w:rsid w:val="3EDA06C1"/>
    <w:rsid w:val="3EEB63C1"/>
    <w:rsid w:val="3F3B73B3"/>
    <w:rsid w:val="3F3DF973"/>
    <w:rsid w:val="3FA57E2B"/>
    <w:rsid w:val="3FFDF1A7"/>
    <w:rsid w:val="40154550"/>
    <w:rsid w:val="40649A46"/>
    <w:rsid w:val="407E78DF"/>
    <w:rsid w:val="408A7569"/>
    <w:rsid w:val="40AA4FDA"/>
    <w:rsid w:val="40CF32A0"/>
    <w:rsid w:val="40EB2C96"/>
    <w:rsid w:val="41461934"/>
    <w:rsid w:val="414ABDA0"/>
    <w:rsid w:val="415F108B"/>
    <w:rsid w:val="41706570"/>
    <w:rsid w:val="418B820A"/>
    <w:rsid w:val="41A3C026"/>
    <w:rsid w:val="41C63386"/>
    <w:rsid w:val="41D2176E"/>
    <w:rsid w:val="41DD2CA7"/>
    <w:rsid w:val="421913E0"/>
    <w:rsid w:val="424CF865"/>
    <w:rsid w:val="4252ABD4"/>
    <w:rsid w:val="428C0785"/>
    <w:rsid w:val="42A985F9"/>
    <w:rsid w:val="42AC6ABE"/>
    <w:rsid w:val="42EC4266"/>
    <w:rsid w:val="42FC528C"/>
    <w:rsid w:val="4361C964"/>
    <w:rsid w:val="436B4EA8"/>
    <w:rsid w:val="43B8A8A0"/>
    <w:rsid w:val="43CF79C2"/>
    <w:rsid w:val="4401C739"/>
    <w:rsid w:val="446A6DFE"/>
    <w:rsid w:val="4479D4B0"/>
    <w:rsid w:val="4485D414"/>
    <w:rsid w:val="448788EF"/>
    <w:rsid w:val="44FB6970"/>
    <w:rsid w:val="459501D8"/>
    <w:rsid w:val="4595F87F"/>
    <w:rsid w:val="45E3916B"/>
    <w:rsid w:val="45F35D50"/>
    <w:rsid w:val="460D8D66"/>
    <w:rsid w:val="46393D51"/>
    <w:rsid w:val="463F9AFF"/>
    <w:rsid w:val="464C8B0B"/>
    <w:rsid w:val="46553570"/>
    <w:rsid w:val="466ADFED"/>
    <w:rsid w:val="467E939E"/>
    <w:rsid w:val="4688FCAD"/>
    <w:rsid w:val="46A63911"/>
    <w:rsid w:val="474B7CBB"/>
    <w:rsid w:val="475D164B"/>
    <w:rsid w:val="478127D2"/>
    <w:rsid w:val="4798898E"/>
    <w:rsid w:val="47B1F00B"/>
    <w:rsid w:val="4890ABB6"/>
    <w:rsid w:val="48C01F90"/>
    <w:rsid w:val="48F848B9"/>
    <w:rsid w:val="492F0B9A"/>
    <w:rsid w:val="49704165"/>
    <w:rsid w:val="49722095"/>
    <w:rsid w:val="4988B863"/>
    <w:rsid w:val="498D072B"/>
    <w:rsid w:val="49956CEB"/>
    <w:rsid w:val="49BCF26E"/>
    <w:rsid w:val="4A1232DD"/>
    <w:rsid w:val="4A537129"/>
    <w:rsid w:val="4A83AD9F"/>
    <w:rsid w:val="4B04748F"/>
    <w:rsid w:val="4B19F482"/>
    <w:rsid w:val="4B5AFB85"/>
    <w:rsid w:val="4B697A19"/>
    <w:rsid w:val="4B6F3B95"/>
    <w:rsid w:val="4B80493F"/>
    <w:rsid w:val="4BFCEB48"/>
    <w:rsid w:val="4C037A72"/>
    <w:rsid w:val="4C03CF48"/>
    <w:rsid w:val="4C21B43B"/>
    <w:rsid w:val="4C3D4AF2"/>
    <w:rsid w:val="4CE92B2F"/>
    <w:rsid w:val="4CF905C6"/>
    <w:rsid w:val="4D35B71F"/>
    <w:rsid w:val="4D43A951"/>
    <w:rsid w:val="4D454A34"/>
    <w:rsid w:val="4D919EEC"/>
    <w:rsid w:val="4D9ED050"/>
    <w:rsid w:val="4DB145A3"/>
    <w:rsid w:val="4DD12AAC"/>
    <w:rsid w:val="4DF9062C"/>
    <w:rsid w:val="4E31E8F1"/>
    <w:rsid w:val="4E48469D"/>
    <w:rsid w:val="4E4C78F6"/>
    <w:rsid w:val="4E5D4E38"/>
    <w:rsid w:val="4E8A7FA1"/>
    <w:rsid w:val="4E911062"/>
    <w:rsid w:val="4F8F38EC"/>
    <w:rsid w:val="4FAC3F50"/>
    <w:rsid w:val="4FB415FE"/>
    <w:rsid w:val="4FB98923"/>
    <w:rsid w:val="50079725"/>
    <w:rsid w:val="50C9FB9A"/>
    <w:rsid w:val="50F9C380"/>
    <w:rsid w:val="511742DA"/>
    <w:rsid w:val="5162C6F9"/>
    <w:rsid w:val="519EF351"/>
    <w:rsid w:val="51CF8042"/>
    <w:rsid w:val="51FB3450"/>
    <w:rsid w:val="5203F3CB"/>
    <w:rsid w:val="520DEC84"/>
    <w:rsid w:val="523CFFEB"/>
    <w:rsid w:val="52480126"/>
    <w:rsid w:val="52546D8C"/>
    <w:rsid w:val="526C9F58"/>
    <w:rsid w:val="527F710E"/>
    <w:rsid w:val="5280EF51"/>
    <w:rsid w:val="52AF7DCE"/>
    <w:rsid w:val="52B747AA"/>
    <w:rsid w:val="52B7995A"/>
    <w:rsid w:val="52EA71E4"/>
    <w:rsid w:val="531D8DDB"/>
    <w:rsid w:val="531F5657"/>
    <w:rsid w:val="53296DF1"/>
    <w:rsid w:val="534BD186"/>
    <w:rsid w:val="53883236"/>
    <w:rsid w:val="54025278"/>
    <w:rsid w:val="54355E38"/>
    <w:rsid w:val="5460616B"/>
    <w:rsid w:val="54624F14"/>
    <w:rsid w:val="550DB0A3"/>
    <w:rsid w:val="554DD4B9"/>
    <w:rsid w:val="555705FF"/>
    <w:rsid w:val="5562E4ED"/>
    <w:rsid w:val="5565D39D"/>
    <w:rsid w:val="55672C3D"/>
    <w:rsid w:val="558FBCE4"/>
    <w:rsid w:val="55B61EAE"/>
    <w:rsid w:val="55DA2BD8"/>
    <w:rsid w:val="55F8633D"/>
    <w:rsid w:val="56821A1F"/>
    <w:rsid w:val="56AFFF30"/>
    <w:rsid w:val="56B1BD5B"/>
    <w:rsid w:val="56FDB7C6"/>
    <w:rsid w:val="571F1C18"/>
    <w:rsid w:val="572CADF8"/>
    <w:rsid w:val="577163A5"/>
    <w:rsid w:val="5778EFAC"/>
    <w:rsid w:val="57D26E4E"/>
    <w:rsid w:val="57DEBFC7"/>
    <w:rsid w:val="580104B6"/>
    <w:rsid w:val="580C6798"/>
    <w:rsid w:val="58214AA4"/>
    <w:rsid w:val="5858D480"/>
    <w:rsid w:val="587701C5"/>
    <w:rsid w:val="58F1A6FC"/>
    <w:rsid w:val="5963F10C"/>
    <w:rsid w:val="59C38ADD"/>
    <w:rsid w:val="59D4BDC5"/>
    <w:rsid w:val="5A01FFC1"/>
    <w:rsid w:val="5A0CDCCD"/>
    <w:rsid w:val="5A0DAEC4"/>
    <w:rsid w:val="5A3A368B"/>
    <w:rsid w:val="5A4FECE3"/>
    <w:rsid w:val="5A597A94"/>
    <w:rsid w:val="5A61EFD6"/>
    <w:rsid w:val="5A6D55BE"/>
    <w:rsid w:val="5AB52A4E"/>
    <w:rsid w:val="5AD24010"/>
    <w:rsid w:val="5B80C46A"/>
    <w:rsid w:val="5BE54FB4"/>
    <w:rsid w:val="5BF00FA5"/>
    <w:rsid w:val="5C908EDE"/>
    <w:rsid w:val="5C9261D6"/>
    <w:rsid w:val="5CB7BE43"/>
    <w:rsid w:val="5CCFF249"/>
    <w:rsid w:val="5CD6209D"/>
    <w:rsid w:val="5CE13BED"/>
    <w:rsid w:val="5D25C66E"/>
    <w:rsid w:val="5D31AA99"/>
    <w:rsid w:val="5D564EFC"/>
    <w:rsid w:val="5D7B6B5D"/>
    <w:rsid w:val="5DAA419B"/>
    <w:rsid w:val="5DDD1A59"/>
    <w:rsid w:val="5E1288A7"/>
    <w:rsid w:val="5E19FBE0"/>
    <w:rsid w:val="5E4E4955"/>
    <w:rsid w:val="5E505348"/>
    <w:rsid w:val="5EA15892"/>
    <w:rsid w:val="5EC55747"/>
    <w:rsid w:val="5ED17F54"/>
    <w:rsid w:val="5F3259B2"/>
    <w:rsid w:val="5F468018"/>
    <w:rsid w:val="5F7979B0"/>
    <w:rsid w:val="5F7E2B21"/>
    <w:rsid w:val="5FC34766"/>
    <w:rsid w:val="5FFE69AF"/>
    <w:rsid w:val="604FCE15"/>
    <w:rsid w:val="607821B8"/>
    <w:rsid w:val="60831BCF"/>
    <w:rsid w:val="60854391"/>
    <w:rsid w:val="60B9D489"/>
    <w:rsid w:val="60C13569"/>
    <w:rsid w:val="612CC6E9"/>
    <w:rsid w:val="614196F1"/>
    <w:rsid w:val="618EFBD1"/>
    <w:rsid w:val="61EBEF1B"/>
    <w:rsid w:val="61F9C01C"/>
    <w:rsid w:val="620F12BB"/>
    <w:rsid w:val="62140AF6"/>
    <w:rsid w:val="625D79D9"/>
    <w:rsid w:val="627D679B"/>
    <w:rsid w:val="63383C1F"/>
    <w:rsid w:val="633DE1F8"/>
    <w:rsid w:val="63734DD3"/>
    <w:rsid w:val="63769B7A"/>
    <w:rsid w:val="63D4CB43"/>
    <w:rsid w:val="63DBBAFC"/>
    <w:rsid w:val="63FA1215"/>
    <w:rsid w:val="6415DBBA"/>
    <w:rsid w:val="641F1587"/>
    <w:rsid w:val="643A734D"/>
    <w:rsid w:val="644F83D8"/>
    <w:rsid w:val="64646B10"/>
    <w:rsid w:val="6484D66F"/>
    <w:rsid w:val="64DC338E"/>
    <w:rsid w:val="651ABF5D"/>
    <w:rsid w:val="656F7923"/>
    <w:rsid w:val="65FFE642"/>
    <w:rsid w:val="663A8FAA"/>
    <w:rsid w:val="663C4EE1"/>
    <w:rsid w:val="66643227"/>
    <w:rsid w:val="66839097"/>
    <w:rsid w:val="6698E975"/>
    <w:rsid w:val="66DB74ED"/>
    <w:rsid w:val="66DC5042"/>
    <w:rsid w:val="670B0352"/>
    <w:rsid w:val="674B0E75"/>
    <w:rsid w:val="6753F358"/>
    <w:rsid w:val="67658A75"/>
    <w:rsid w:val="67835E7C"/>
    <w:rsid w:val="679D3694"/>
    <w:rsid w:val="67C7FFB4"/>
    <w:rsid w:val="68051C31"/>
    <w:rsid w:val="684B8152"/>
    <w:rsid w:val="6858E086"/>
    <w:rsid w:val="687EBEBA"/>
    <w:rsid w:val="6895A525"/>
    <w:rsid w:val="6896A58D"/>
    <w:rsid w:val="68A63B95"/>
    <w:rsid w:val="690CEDA2"/>
    <w:rsid w:val="6951014F"/>
    <w:rsid w:val="69695E4A"/>
    <w:rsid w:val="69988322"/>
    <w:rsid w:val="69AE6F19"/>
    <w:rsid w:val="69B90EAA"/>
    <w:rsid w:val="69B93F6D"/>
    <w:rsid w:val="69C2CD26"/>
    <w:rsid w:val="69DB0646"/>
    <w:rsid w:val="69E2258D"/>
    <w:rsid w:val="6A185124"/>
    <w:rsid w:val="6A35B15C"/>
    <w:rsid w:val="6A5631FE"/>
    <w:rsid w:val="6A62EB09"/>
    <w:rsid w:val="6AB1AF29"/>
    <w:rsid w:val="6AE27DE6"/>
    <w:rsid w:val="6B07C355"/>
    <w:rsid w:val="6B751A4A"/>
    <w:rsid w:val="6B8233F9"/>
    <w:rsid w:val="6B93A335"/>
    <w:rsid w:val="6BDD1CF9"/>
    <w:rsid w:val="6C05BDE0"/>
    <w:rsid w:val="6C2A8DF7"/>
    <w:rsid w:val="6C446BF0"/>
    <w:rsid w:val="6C6FF373"/>
    <w:rsid w:val="6C851212"/>
    <w:rsid w:val="6D26FE35"/>
    <w:rsid w:val="6D32BCAA"/>
    <w:rsid w:val="6D335AAC"/>
    <w:rsid w:val="6D4575E9"/>
    <w:rsid w:val="6D5477F6"/>
    <w:rsid w:val="6D6EE3F4"/>
    <w:rsid w:val="6DA9FE3D"/>
    <w:rsid w:val="6DC48CF6"/>
    <w:rsid w:val="6DF5C888"/>
    <w:rsid w:val="6E0C55A0"/>
    <w:rsid w:val="6E0F50F0"/>
    <w:rsid w:val="6E5F6A0D"/>
    <w:rsid w:val="6EA2A80F"/>
    <w:rsid w:val="6EB69916"/>
    <w:rsid w:val="6EB7B880"/>
    <w:rsid w:val="6EDB0FE3"/>
    <w:rsid w:val="6F0E67FB"/>
    <w:rsid w:val="6F180CC4"/>
    <w:rsid w:val="6F333DD5"/>
    <w:rsid w:val="6F6B5E54"/>
    <w:rsid w:val="6FF4FA60"/>
    <w:rsid w:val="70548C71"/>
    <w:rsid w:val="70DDA50E"/>
    <w:rsid w:val="70DE8104"/>
    <w:rsid w:val="70F775BF"/>
    <w:rsid w:val="710279C0"/>
    <w:rsid w:val="710E13CC"/>
    <w:rsid w:val="7129918E"/>
    <w:rsid w:val="713FE26B"/>
    <w:rsid w:val="71410ADF"/>
    <w:rsid w:val="714B19B2"/>
    <w:rsid w:val="716B373C"/>
    <w:rsid w:val="7173CB22"/>
    <w:rsid w:val="71898E0B"/>
    <w:rsid w:val="7219B9CA"/>
    <w:rsid w:val="723300C7"/>
    <w:rsid w:val="72438B36"/>
    <w:rsid w:val="72478BC8"/>
    <w:rsid w:val="726AE839"/>
    <w:rsid w:val="72814EF6"/>
    <w:rsid w:val="728A8124"/>
    <w:rsid w:val="72B99633"/>
    <w:rsid w:val="72D04631"/>
    <w:rsid w:val="72DA04FD"/>
    <w:rsid w:val="72E1DC2D"/>
    <w:rsid w:val="72F6CC2A"/>
    <w:rsid w:val="730EAE12"/>
    <w:rsid w:val="7345C4DE"/>
    <w:rsid w:val="7346CF53"/>
    <w:rsid w:val="735A17CD"/>
    <w:rsid w:val="735BAA48"/>
    <w:rsid w:val="7395710A"/>
    <w:rsid w:val="73AAFF24"/>
    <w:rsid w:val="73D6B2C5"/>
    <w:rsid w:val="7466D8EC"/>
    <w:rsid w:val="7491EFB3"/>
    <w:rsid w:val="74DD45BD"/>
    <w:rsid w:val="74EAAC25"/>
    <w:rsid w:val="75012F9A"/>
    <w:rsid w:val="7538C16C"/>
    <w:rsid w:val="757527B2"/>
    <w:rsid w:val="75B32A49"/>
    <w:rsid w:val="75CDC6FB"/>
    <w:rsid w:val="75F2BF4D"/>
    <w:rsid w:val="761480BA"/>
    <w:rsid w:val="7644AE5F"/>
    <w:rsid w:val="765AA46A"/>
    <w:rsid w:val="76606478"/>
    <w:rsid w:val="7661A7F1"/>
    <w:rsid w:val="76DB56F0"/>
    <w:rsid w:val="77613342"/>
    <w:rsid w:val="77EE63AB"/>
    <w:rsid w:val="77F88D16"/>
    <w:rsid w:val="77F97084"/>
    <w:rsid w:val="78260942"/>
    <w:rsid w:val="78576723"/>
    <w:rsid w:val="785A3398"/>
    <w:rsid w:val="785FF414"/>
    <w:rsid w:val="78B22029"/>
    <w:rsid w:val="78C2B5A3"/>
    <w:rsid w:val="78EF9FC0"/>
    <w:rsid w:val="79292A38"/>
    <w:rsid w:val="79368F78"/>
    <w:rsid w:val="793E7C43"/>
    <w:rsid w:val="794345CA"/>
    <w:rsid w:val="7963ED99"/>
    <w:rsid w:val="79696A24"/>
    <w:rsid w:val="7980761B"/>
    <w:rsid w:val="79E58391"/>
    <w:rsid w:val="7A327FA8"/>
    <w:rsid w:val="7A49D83F"/>
    <w:rsid w:val="7A570EDB"/>
    <w:rsid w:val="7A72DBB0"/>
    <w:rsid w:val="7AAAFCAA"/>
    <w:rsid w:val="7AB5441C"/>
    <w:rsid w:val="7AEBA89E"/>
    <w:rsid w:val="7AFCBE3E"/>
    <w:rsid w:val="7B02E3EF"/>
    <w:rsid w:val="7B0BA668"/>
    <w:rsid w:val="7B351AC4"/>
    <w:rsid w:val="7B4C2F66"/>
    <w:rsid w:val="7B6B8CF4"/>
    <w:rsid w:val="7B7C4C07"/>
    <w:rsid w:val="7BC06078"/>
    <w:rsid w:val="7BC40226"/>
    <w:rsid w:val="7BC76E14"/>
    <w:rsid w:val="7BDC4790"/>
    <w:rsid w:val="7C5C290A"/>
    <w:rsid w:val="7C5F8E98"/>
    <w:rsid w:val="7C6A988C"/>
    <w:rsid w:val="7C7719E5"/>
    <w:rsid w:val="7C88FD15"/>
    <w:rsid w:val="7CCF906B"/>
    <w:rsid w:val="7CE611EB"/>
    <w:rsid w:val="7CFD4A72"/>
    <w:rsid w:val="7D0CD6E0"/>
    <w:rsid w:val="7D3943AA"/>
    <w:rsid w:val="7D520B18"/>
    <w:rsid w:val="7D684A14"/>
    <w:rsid w:val="7DA5AAF6"/>
    <w:rsid w:val="7DAB4C7E"/>
    <w:rsid w:val="7DB8486B"/>
    <w:rsid w:val="7DC3AD8E"/>
    <w:rsid w:val="7DD061F4"/>
    <w:rsid w:val="7E15C006"/>
    <w:rsid w:val="7E2EF96A"/>
    <w:rsid w:val="7E7F57A2"/>
    <w:rsid w:val="7E81B4F6"/>
    <w:rsid w:val="7E8A6EF0"/>
    <w:rsid w:val="7EC0BB57"/>
    <w:rsid w:val="7F2382E2"/>
    <w:rsid w:val="7F339B79"/>
    <w:rsid w:val="7F573358"/>
    <w:rsid w:val="7F9298D7"/>
    <w:rsid w:val="7F977E02"/>
    <w:rsid w:val="7FA7815E"/>
    <w:rsid w:val="7FB00D26"/>
    <w:rsid w:val="7FB29C3B"/>
    <w:rsid w:val="7FD042D2"/>
    <w:rsid w:val="7FE691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B637C"/>
  <w15:chartTrackingRefBased/>
  <w15:docId w15:val="{7FD6430C-179A-4640-BEE0-53D4351E7E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9045B"/>
  </w:style>
  <w:style w:type="paragraph" w:styleId="Kop1">
    <w:name w:val="heading 1"/>
    <w:basedOn w:val="Standaard"/>
    <w:next w:val="Standaard"/>
    <w:link w:val="Kop1Char"/>
    <w:uiPriority w:val="9"/>
    <w:qFormat/>
    <w:rsid w:val="005472B4"/>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C37BF"/>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1C4E94"/>
    <w:pPr>
      <w:keepNext/>
      <w:keepLines/>
      <w:spacing w:before="40"/>
      <w:outlineLvl w:val="2"/>
    </w:pPr>
    <w:rPr>
      <w:rFonts w:asciiTheme="majorHAnsi" w:hAnsiTheme="majorHAnsi" w:eastAsiaTheme="majorEastAsia" w:cstheme="majorBidi"/>
      <w:color w:val="1F3763"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color="89D4F1" w:sz="4" w:space="0"/>
        <w:left w:val="single" w:color="89D4F1" w:sz="4" w:space="0"/>
        <w:bottom w:val="single" w:color="89D4F1" w:sz="4" w:space="0"/>
        <w:right w:val="single" w:color="89D4F1" w:sz="4" w:space="0"/>
        <w:insideH w:val="single" w:color="89D4F1" w:sz="4" w:space="0"/>
        <w:insideV w:val="single" w:color="89D4F1" w:sz="4" w:space="0"/>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hAnsi="Times New Roman" w:eastAsia="Times New Roman" w:cs="Times New Roman"/>
      <w:color w:val="C45911" w:themeColor="accent2" w:themeShade="BF"/>
      <w:sz w:val="20"/>
      <w:szCs w:val="20"/>
      <w:lang w:val="en-GB" w:eastAsia="en-GB"/>
    </w:rPr>
    <w:tblPr>
      <w:tblStyleRowBandSize w:val="1"/>
      <w:tblStyleColBandSize w:val="1"/>
      <w:tblBorders>
        <w:top w:val="single" w:color="ED7D31" w:themeColor="accent2" w:sz="4" w:space="0"/>
        <w:bottom w:val="single" w:color="ED7D31" w:themeColor="accent2" w:sz="4" w:space="0"/>
      </w:tblBorders>
    </w:tblPr>
    <w:tblStylePr w:type="firstRow">
      <w:rPr>
        <w:b/>
        <w:bCs/>
      </w:rPr>
      <w:tblPr/>
      <w:tcPr>
        <w:tcBorders>
          <w:bottom w:val="single" w:color="ED7D31" w:themeColor="accent2" w:sz="4" w:space="0"/>
        </w:tcBorders>
      </w:tcPr>
    </w:tblStylePr>
    <w:tblStylePr w:type="lastRow">
      <w:rPr>
        <w:b/>
        <w:bCs/>
      </w:rPr>
      <w:tblPr/>
      <w:tcPr>
        <w:tcBorders>
          <w:top w:val="double" w:color="ED7D31" w:themeColor="accent2" w:sz="4" w:space="0"/>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styleId="KoptekstChar" w:customStyle="1">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styleId="VoettekstChar" w:customStyle="1">
    <w:name w:val="Voettekst Char"/>
    <w:basedOn w:val="Standaardalinea-lettertype"/>
    <w:link w:val="Voettekst"/>
    <w:uiPriority w:val="99"/>
    <w:rsid w:val="00512DD1"/>
  </w:style>
  <w:style w:type="character" w:styleId="Kop1Char" w:customStyle="1">
    <w:name w:val="Kop 1 Char"/>
    <w:basedOn w:val="Standaardalinea-lettertype"/>
    <w:link w:val="Kop1"/>
    <w:uiPriority w:val="9"/>
    <w:rsid w:val="005472B4"/>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8C7496"/>
    <w:pPr>
      <w:ind w:left="720"/>
      <w:contextualSpacing/>
    </w:pPr>
  </w:style>
  <w:style w:type="character" w:styleId="Kop2Char" w:customStyle="1">
    <w:name w:val="Kop 2 Char"/>
    <w:basedOn w:val="Standaardalinea-lettertype"/>
    <w:link w:val="Kop2"/>
    <w:uiPriority w:val="9"/>
    <w:rsid w:val="008C37BF"/>
    <w:rPr>
      <w:rFonts w:asciiTheme="majorHAnsi" w:hAnsiTheme="majorHAnsi" w:eastAsiaTheme="majorEastAsia" w:cstheme="majorBidi"/>
      <w:color w:val="2F5496" w:themeColor="accent1" w:themeShade="BF"/>
      <w:sz w:val="26"/>
      <w:szCs w:val="26"/>
    </w:rPr>
  </w:style>
  <w:style w:type="character" w:styleId="Hyperlink">
    <w:name w:val="Hyperlink"/>
    <w:basedOn w:val="Standaardalinea-lettertype"/>
    <w:uiPriority w:val="99"/>
    <w:unhideWhenUsed/>
    <w:rsid w:val="002F525F"/>
    <w:rPr>
      <w:color w:val="0563C1" w:themeColor="hyperlink"/>
      <w:u w:val="single"/>
    </w:rPr>
  </w:style>
  <w:style w:type="paragraph" w:styleId="Kopvaninhoudsopgave">
    <w:name w:val="TOC Heading"/>
    <w:basedOn w:val="Kop1"/>
    <w:next w:val="Standaard"/>
    <w:uiPriority w:val="39"/>
    <w:unhideWhenUsed/>
    <w:qFormat/>
    <w:rsid w:val="00AE772B"/>
    <w:pPr>
      <w:spacing w:line="259" w:lineRule="auto"/>
      <w:outlineLvl w:val="9"/>
    </w:pPr>
    <w:rPr>
      <w:lang w:eastAsia="nl-NL"/>
    </w:rPr>
  </w:style>
  <w:style w:type="paragraph" w:styleId="Inhopg1">
    <w:name w:val="toc 1"/>
    <w:basedOn w:val="Standaard"/>
    <w:next w:val="Standaard"/>
    <w:autoRedefine/>
    <w:uiPriority w:val="39"/>
    <w:unhideWhenUsed/>
    <w:rsid w:val="00AE772B"/>
    <w:pPr>
      <w:spacing w:after="100"/>
    </w:pPr>
  </w:style>
  <w:style w:type="paragraph" w:styleId="Inhopg2">
    <w:name w:val="toc 2"/>
    <w:basedOn w:val="Standaard"/>
    <w:next w:val="Standaard"/>
    <w:autoRedefine/>
    <w:uiPriority w:val="39"/>
    <w:unhideWhenUsed/>
    <w:rsid w:val="00AE772B"/>
    <w:pPr>
      <w:spacing w:after="100"/>
      <w:ind w:left="240"/>
    </w:pPr>
  </w:style>
  <w:style w:type="character" w:styleId="Kop3Char" w:customStyle="1">
    <w:name w:val="Kop 3 Char"/>
    <w:basedOn w:val="Standaardalinea-lettertype"/>
    <w:link w:val="Kop3"/>
    <w:uiPriority w:val="9"/>
    <w:rsid w:val="001C4E94"/>
    <w:rPr>
      <w:rFonts w:asciiTheme="majorHAnsi" w:hAnsiTheme="majorHAnsi" w:eastAsiaTheme="majorEastAsia" w:cstheme="majorBidi"/>
      <w:color w:val="1F3763" w:themeColor="accent1" w:themeShade="7F"/>
    </w:rPr>
  </w:style>
  <w:style w:type="paragraph" w:styleId="Inhopg3">
    <w:name w:val="toc 3"/>
    <w:basedOn w:val="Standaard"/>
    <w:next w:val="Standaard"/>
    <w:autoRedefine/>
    <w:uiPriority w:val="39"/>
    <w:unhideWhenUsed/>
    <w:rsid w:val="001C4E94"/>
    <w:pPr>
      <w:spacing w:after="100"/>
      <w:ind w:left="480"/>
    </w:pPr>
  </w:style>
  <w:style w:type="character" w:styleId="Verwijzingopmerking">
    <w:name w:val="annotation reference"/>
    <w:basedOn w:val="Standaardalinea-lettertype"/>
    <w:uiPriority w:val="99"/>
    <w:semiHidden/>
    <w:unhideWhenUsed/>
    <w:rsid w:val="0051316F"/>
    <w:rPr>
      <w:sz w:val="16"/>
      <w:szCs w:val="16"/>
    </w:rPr>
  </w:style>
  <w:style w:type="paragraph" w:styleId="Tekstopmerking">
    <w:name w:val="annotation text"/>
    <w:basedOn w:val="Standaard"/>
    <w:link w:val="TekstopmerkingChar"/>
    <w:uiPriority w:val="99"/>
    <w:unhideWhenUsed/>
    <w:rsid w:val="0051316F"/>
    <w:rPr>
      <w:sz w:val="20"/>
      <w:szCs w:val="20"/>
    </w:rPr>
  </w:style>
  <w:style w:type="character" w:styleId="TekstopmerkingChar" w:customStyle="1">
    <w:name w:val="Tekst opmerking Char"/>
    <w:basedOn w:val="Standaardalinea-lettertype"/>
    <w:link w:val="Tekstopmerking"/>
    <w:uiPriority w:val="99"/>
    <w:rsid w:val="0051316F"/>
    <w:rPr>
      <w:sz w:val="20"/>
      <w:szCs w:val="20"/>
    </w:rPr>
  </w:style>
  <w:style w:type="paragraph" w:styleId="Onderwerpvanopmerking">
    <w:name w:val="annotation subject"/>
    <w:basedOn w:val="Tekstopmerking"/>
    <w:next w:val="Tekstopmerking"/>
    <w:link w:val="OnderwerpvanopmerkingChar"/>
    <w:uiPriority w:val="99"/>
    <w:semiHidden/>
    <w:unhideWhenUsed/>
    <w:rsid w:val="0051316F"/>
    <w:rPr>
      <w:b/>
      <w:bCs/>
    </w:rPr>
  </w:style>
  <w:style w:type="character" w:styleId="OnderwerpvanopmerkingChar" w:customStyle="1">
    <w:name w:val="Onderwerp van opmerking Char"/>
    <w:basedOn w:val="TekstopmerkingChar"/>
    <w:link w:val="Onderwerpvanopmerking"/>
    <w:uiPriority w:val="99"/>
    <w:semiHidden/>
    <w:rsid w:val="0051316F"/>
    <w:rPr>
      <w:b/>
      <w:bCs/>
      <w:sz w:val="20"/>
      <w:szCs w:val="20"/>
    </w:rPr>
  </w:style>
  <w:style w:type="paragraph" w:styleId="Ballontekst">
    <w:name w:val="Balloon Text"/>
    <w:basedOn w:val="Standaard"/>
    <w:link w:val="BallontekstChar"/>
    <w:uiPriority w:val="99"/>
    <w:semiHidden/>
    <w:unhideWhenUsed/>
    <w:rsid w:val="00106434"/>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064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133104">
      <w:bodyDiv w:val="1"/>
      <w:marLeft w:val="0"/>
      <w:marRight w:val="0"/>
      <w:marTop w:val="0"/>
      <w:marBottom w:val="0"/>
      <w:divBdr>
        <w:top w:val="none" w:sz="0" w:space="0" w:color="auto"/>
        <w:left w:val="none" w:sz="0" w:space="0" w:color="auto"/>
        <w:bottom w:val="none" w:sz="0" w:space="0" w:color="auto"/>
        <w:right w:val="none" w:sz="0" w:space="0" w:color="auto"/>
      </w:divBdr>
    </w:div>
    <w:div w:id="711196953">
      <w:bodyDiv w:val="1"/>
      <w:marLeft w:val="0"/>
      <w:marRight w:val="0"/>
      <w:marTop w:val="0"/>
      <w:marBottom w:val="0"/>
      <w:divBdr>
        <w:top w:val="none" w:sz="0" w:space="0" w:color="auto"/>
        <w:left w:val="none" w:sz="0" w:space="0" w:color="auto"/>
        <w:bottom w:val="none" w:sz="0" w:space="0" w:color="auto"/>
        <w:right w:val="none" w:sz="0" w:space="0" w:color="auto"/>
      </w:divBdr>
    </w:div>
    <w:div w:id="1196583675">
      <w:bodyDiv w:val="1"/>
      <w:marLeft w:val="0"/>
      <w:marRight w:val="0"/>
      <w:marTop w:val="0"/>
      <w:marBottom w:val="0"/>
      <w:divBdr>
        <w:top w:val="none" w:sz="0" w:space="0" w:color="auto"/>
        <w:left w:val="none" w:sz="0" w:space="0" w:color="auto"/>
        <w:bottom w:val="none" w:sz="0" w:space="0" w:color="auto"/>
        <w:right w:val="none" w:sz="0" w:space="0" w:color="auto"/>
      </w:divBdr>
    </w:div>
    <w:div w:id="213917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image" Target="media/image14.png" Id="rId26" /><Relationship Type="http://schemas.openxmlformats.org/officeDocument/2006/relationships/theme" Target="theme/theme1.xml" Id="rId39" /><Relationship Type="http://schemas.openxmlformats.org/officeDocument/2006/relationships/image" Target="media/image9.png"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image" Target="media/image5.png" Id="rId17" /><Relationship Type="http://schemas.openxmlformats.org/officeDocument/2006/relationships/image" Target="media/image13.png" Id="rId25" /><Relationship Type="http://schemas.microsoft.com/office/2016/09/relationships/commentsIds" Target="commentsIds.xml" Id="rId33" /><Relationship Type="http://schemas.microsoft.com/office/2011/relationships/people" Target="people.xml" Id="rId38"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image" Target="media/image17.jpeg"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image" Target="media/image12.jpeg" Id="rId24" /><Relationship Type="http://schemas.microsoft.com/office/2011/relationships/commentsExtended" Target="commentsExtended.xml" Id="rId32" /><Relationship Type="http://schemas.openxmlformats.org/officeDocument/2006/relationships/fontTable" Target="fontTable.xml" Id="rId37"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image" Target="media/image11.jpeg" Id="rId23" /><Relationship Type="http://schemas.openxmlformats.org/officeDocument/2006/relationships/image" Target="media/image16.png" Id="rId28" /><Relationship Type="http://schemas.openxmlformats.org/officeDocument/2006/relationships/footer" Target="footer1.xml" Id="rId36" /><Relationship Type="http://schemas.openxmlformats.org/officeDocument/2006/relationships/webSettings" Target="webSetting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image" Target="media/image2.png" Id="rId14" /><Relationship Type="http://schemas.openxmlformats.org/officeDocument/2006/relationships/image" Target="media/image10.jpeg" Id="rId22" /><Relationship Type="http://schemas.openxmlformats.org/officeDocument/2006/relationships/image" Target="media/image15.png" Id="rId27" /><Relationship Type="http://schemas.openxmlformats.org/officeDocument/2006/relationships/image" Target="media/image18.png" Id="rId30" /><Relationship Type="http://schemas.openxmlformats.org/officeDocument/2006/relationships/header" Target="header1.xml" Id="rId35" /><Relationship Type="http://schemas.openxmlformats.org/officeDocument/2006/relationships/styles" Target="style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3050\AppData\Local\Temp\Templafy\WordVsto\v3xoum1h.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transformationConfigurations":[],"templateName":"Blanco_Word_doc","templateDescription":"","enableDocumentContentUpdater":fals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SharedWithUsers xmlns="f9b671b2-bbe4-4627-b404-a3884e1ec77c">
      <UserInfo>
        <DisplayName>Pieter Schakel</DisplayName>
        <AccountId>51</AccountId>
        <AccountType/>
      </UserInfo>
      <UserInfo>
        <DisplayName>Rianne de Kock</DisplayName>
        <AccountId>37</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2F8E7-CF5B-439E-A7AE-FB42C17106FF}">
  <ds:schemaRefs/>
</ds:datastoreItem>
</file>

<file path=customXml/itemProps2.xml><?xml version="1.0" encoding="utf-8"?>
<ds:datastoreItem xmlns:ds="http://schemas.openxmlformats.org/officeDocument/2006/customXml" ds:itemID="{9EBC898C-B289-4E44-A5C2-1A44C074511A}">
  <ds:schemaRefs>
    <ds:schemaRef ds:uri="http://schemas.openxmlformats.org/officeDocument/2006/bibliography"/>
  </ds:schemaRefs>
</ds:datastoreItem>
</file>

<file path=customXml/itemProps3.xml><?xml version="1.0" encoding="utf-8"?>
<ds:datastoreItem xmlns:ds="http://schemas.openxmlformats.org/officeDocument/2006/customXml" ds:itemID="{88410EE0-F98B-4058-BA2A-4A6D59726E27}">
  <ds:schemaRefs/>
</ds:datastoreItem>
</file>

<file path=customXml/itemProps4.xml><?xml version="1.0" encoding="utf-8"?>
<ds:datastoreItem xmlns:ds="http://schemas.openxmlformats.org/officeDocument/2006/customXml" ds:itemID="{947EFD88-26BE-4877-9771-784DB85A6936}">
  <ds:schemaRefs>
    <ds:schemaRef ds:uri="http://schemas.microsoft.com/office/2006/metadata/properties"/>
    <ds:schemaRef ds:uri="http://schemas.microsoft.com/office/infopath/2007/PartnerControls"/>
    <ds:schemaRef ds:uri="5b3639a0-2032-4b90-90ef-ee95afe611a4"/>
    <ds:schemaRef ds:uri="f9b671b2-bbe4-4627-b404-a3884e1ec77c"/>
  </ds:schemaRefs>
</ds:datastoreItem>
</file>

<file path=customXml/itemProps5.xml><?xml version="1.0" encoding="utf-8"?>
<ds:datastoreItem xmlns:ds="http://schemas.openxmlformats.org/officeDocument/2006/customXml" ds:itemID="{C932AC79-2800-466E-8B7B-641CD893D0F4}">
  <ds:schemaRefs>
    <ds:schemaRef ds:uri="http://schemas.microsoft.com/sharepoint/v3/contenttype/forms"/>
  </ds:schemaRefs>
</ds:datastoreItem>
</file>

<file path=customXml/itemProps6.xml><?xml version="1.0" encoding="utf-8"?>
<ds:datastoreItem xmlns:ds="http://schemas.openxmlformats.org/officeDocument/2006/customXml" ds:itemID="{597D8F5A-56E4-47C1-BD4D-B8355F8AC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v3xoum1h.dotx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N.W. Buissing</dc:creator>
  <keywords/>
  <dc:description/>
  <lastModifiedBy>Liam Buissing</lastModifiedBy>
  <revision>701</revision>
  <dcterms:created xsi:type="dcterms:W3CDTF">2024-08-22T10:32:00.0000000Z</dcterms:created>
  <dcterms:modified xsi:type="dcterms:W3CDTF">2024-08-29T14:09:56.6703894Z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637738554257478263</vt:lpwstr>
  </property>
  <property fmtid="{D5CDD505-2E9C-101B-9397-08002B2CF9AE}" pid="12" name="TemplafyFromBlank">
    <vt:bool>true</vt:bool>
  </property>
  <property fmtid="{D5CDD505-2E9C-101B-9397-08002B2CF9AE}" pid="13" name="ContentTypeId">
    <vt:lpwstr>0x0101000AA8ABD9838FF949BBF53F161BE11717</vt:lpwstr>
  </property>
  <property fmtid="{D5CDD505-2E9C-101B-9397-08002B2CF9AE}" pid="14" name="MediaServiceImageTags">
    <vt:lpwstr/>
  </property>
</Properties>
</file>