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923" w:rsidRDefault="001F4923" w14:paraId="001738A9" w14:textId="1D1A2F94">
      <w:pPr>
        <w:rPr>
          <w:b w:val="1"/>
          <w:bCs w:val="1"/>
          <w:sz w:val="40"/>
          <w:szCs w:val="40"/>
        </w:rPr>
      </w:pPr>
      <w:r w:rsidRPr="2B6FC442" w:rsidR="0C9FDC6B">
        <w:rPr>
          <w:b w:val="1"/>
          <w:bCs w:val="1"/>
          <w:sz w:val="40"/>
          <w:szCs w:val="40"/>
        </w:rPr>
        <w:t xml:space="preserve">Bijlage </w:t>
      </w:r>
      <w:r w:rsidRPr="2B6FC442" w:rsidR="508C1420">
        <w:rPr>
          <w:b w:val="1"/>
          <w:bCs w:val="1"/>
          <w:sz w:val="40"/>
          <w:szCs w:val="40"/>
        </w:rPr>
        <w:t>8</w:t>
      </w:r>
    </w:p>
    <w:p w:rsidR="001F4923" w:rsidRDefault="001F4923" w14:paraId="100A2045" w14:textId="77777777">
      <w:pPr>
        <w:rPr>
          <w:b/>
          <w:bCs/>
          <w:sz w:val="40"/>
          <w:szCs w:val="40"/>
        </w:rPr>
      </w:pPr>
    </w:p>
    <w:p w:rsidR="001F4923" w:rsidRDefault="001F4923" w14:paraId="4E6FF51A" w14:textId="3FF059A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Aansluittabel ten behoeve van installaties</w:t>
      </w:r>
      <w:r w:rsidRPr="008348A4">
        <w:rPr>
          <w:b/>
          <w:bCs/>
          <w:sz w:val="40"/>
          <w:szCs w:val="40"/>
        </w:rPr>
        <w:t xml:space="preserve"> keukenruimtes </w:t>
      </w:r>
      <w:r>
        <w:rPr>
          <w:b/>
          <w:bCs/>
          <w:sz w:val="40"/>
          <w:szCs w:val="40"/>
        </w:rPr>
        <w:t xml:space="preserve">van het </w:t>
      </w:r>
      <w:r w:rsidRPr="008348A4">
        <w:rPr>
          <w:b/>
          <w:bCs/>
          <w:sz w:val="40"/>
          <w:szCs w:val="40"/>
        </w:rPr>
        <w:t>Erasmus MC</w:t>
      </w:r>
    </w:p>
    <w:p w:rsidR="001F4923" w:rsidRDefault="001F4923" w14:paraId="5F653132" w14:textId="77777777">
      <w:pPr>
        <w:rPr>
          <w:b/>
          <w:bCs/>
          <w:sz w:val="40"/>
          <w:szCs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827"/>
      </w:tblGrid>
      <w:tr w:rsidRPr="008C37BF" w:rsidR="001F4923" w:rsidTr="13C85B0D" w14:paraId="3AFB072A" w14:textId="77777777">
        <w:trPr>
          <w:trHeight w:val="282"/>
        </w:trPr>
        <w:tc>
          <w:tcPr>
            <w:tcW w:w="4673" w:type="dxa"/>
            <w:gridSpan w:val="2"/>
            <w:tcMar/>
          </w:tcPr>
          <w:p w:rsidRPr="008C37BF" w:rsidR="001F4923" w:rsidP="004A42CF" w:rsidRDefault="001F4923" w14:paraId="0014D9FA" w14:textId="77777777">
            <w:pPr>
              <w:rPr>
                <w:rFonts w:asciiTheme="minorHAnsi" w:hAnsiTheme="minorHAnsi" w:cstheme="minorHAnsi"/>
              </w:rPr>
            </w:pPr>
            <w:r w:rsidRPr="008C37BF">
              <w:rPr>
                <w:rFonts w:asciiTheme="minorHAnsi" w:hAnsiTheme="minorHAnsi" w:cstheme="minorHAnsi"/>
              </w:rPr>
              <w:t>Legenda (allen in mm)</w:t>
            </w:r>
          </w:p>
        </w:tc>
      </w:tr>
      <w:tr w:rsidRPr="008C37BF" w:rsidR="001F4923" w:rsidTr="13C85B0D" w14:paraId="6C83A5D6" w14:textId="77777777">
        <w:trPr>
          <w:trHeight w:val="461"/>
        </w:trPr>
        <w:tc>
          <w:tcPr>
            <w:tcW w:w="846" w:type="dxa"/>
            <w:tcMar/>
          </w:tcPr>
          <w:p w:rsidRPr="008C37BF" w:rsidR="001F4923" w:rsidP="004A42CF" w:rsidRDefault="001F4923" w14:paraId="4B4EAAB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ea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23F797B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Elektrische aansluiting</w:t>
            </w:r>
          </w:p>
        </w:tc>
      </w:tr>
      <w:tr w:rsidRPr="008C37BF" w:rsidR="001F4923" w:rsidTr="13C85B0D" w14:paraId="422163C9" w14:textId="77777777">
        <w:trPr>
          <w:trHeight w:val="223"/>
        </w:trPr>
        <w:tc>
          <w:tcPr>
            <w:tcW w:w="846" w:type="dxa"/>
            <w:tcMar/>
          </w:tcPr>
          <w:p w:rsidRPr="008C37BF" w:rsidR="001F4923" w:rsidP="004A42CF" w:rsidRDefault="001F4923" w14:paraId="117DED9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wcd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2710949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Wandcontactdoos</w:t>
            </w:r>
          </w:p>
        </w:tc>
      </w:tr>
      <w:tr w:rsidRPr="008C37BF" w:rsidR="001F4923" w:rsidTr="13C85B0D" w14:paraId="7F139971" w14:textId="77777777">
        <w:trPr>
          <w:trHeight w:val="238"/>
        </w:trPr>
        <w:tc>
          <w:tcPr>
            <w:tcW w:w="846" w:type="dxa"/>
            <w:tcMar/>
          </w:tcPr>
          <w:p w:rsidRPr="008C37BF" w:rsidR="001F4923" w:rsidP="004A42CF" w:rsidRDefault="001F4923" w14:paraId="15FDE45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kw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482CF08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Koud water</w:t>
            </w:r>
          </w:p>
        </w:tc>
      </w:tr>
      <w:tr w:rsidRPr="008C37BF" w:rsidR="001F4923" w:rsidTr="13C85B0D" w14:paraId="0BA213D4" w14:textId="77777777">
        <w:trPr>
          <w:trHeight w:val="223"/>
        </w:trPr>
        <w:tc>
          <w:tcPr>
            <w:tcW w:w="846" w:type="dxa"/>
            <w:tcMar/>
          </w:tcPr>
          <w:p w:rsidRPr="008C37BF" w:rsidR="001F4923" w:rsidP="004A42CF" w:rsidRDefault="001F4923" w14:paraId="2DF28BA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Zkw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4CE516A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Zacht koud water</w:t>
            </w:r>
          </w:p>
        </w:tc>
      </w:tr>
      <w:tr w:rsidRPr="008C37BF" w:rsidR="001F4923" w:rsidTr="13C85B0D" w14:paraId="71FBAFA7" w14:textId="77777777">
        <w:trPr>
          <w:trHeight w:val="238"/>
        </w:trPr>
        <w:tc>
          <w:tcPr>
            <w:tcW w:w="846" w:type="dxa"/>
            <w:tcMar/>
          </w:tcPr>
          <w:p w:rsidRPr="008C37BF" w:rsidR="001F4923" w:rsidP="004A42CF" w:rsidRDefault="001F4923" w14:paraId="63DF70B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ww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0DF458B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Warm water</w:t>
            </w:r>
          </w:p>
        </w:tc>
      </w:tr>
      <w:tr w:rsidRPr="008C37BF" w:rsidR="001F4923" w:rsidTr="13C85B0D" w14:paraId="4ED1C0E0" w14:textId="77777777">
        <w:trPr>
          <w:trHeight w:val="238"/>
        </w:trPr>
        <w:tc>
          <w:tcPr>
            <w:tcW w:w="846" w:type="dxa"/>
            <w:tcMar/>
          </w:tcPr>
          <w:p w:rsidRPr="008C37BF" w:rsidR="001F4923" w:rsidP="004A42CF" w:rsidRDefault="001F4923" w14:paraId="5F8E97B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zww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7C5E759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Zacht warm water</w:t>
            </w:r>
          </w:p>
        </w:tc>
      </w:tr>
      <w:tr w:rsidRPr="008C37BF" w:rsidR="001F4923" w:rsidTr="13C85B0D" w14:paraId="782B1AAF" w14:textId="77777777">
        <w:trPr>
          <w:trHeight w:val="223"/>
        </w:trPr>
        <w:tc>
          <w:tcPr>
            <w:tcW w:w="846" w:type="dxa"/>
            <w:tcMar/>
          </w:tcPr>
          <w:p w:rsidRPr="008C37BF" w:rsidR="001F4923" w:rsidP="004A42CF" w:rsidRDefault="001F4923" w14:paraId="5FE133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3827" w:type="dxa"/>
            <w:tcMar/>
          </w:tcPr>
          <w:p w:rsidRPr="008C37BF" w:rsidR="001F4923" w:rsidP="004A42CF" w:rsidRDefault="001F4923" w14:paraId="5D6EA1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Afvoer</w:t>
            </w:r>
          </w:p>
        </w:tc>
      </w:tr>
      <w:tr w:rsidRPr="008C37BF" w:rsidR="001F4923" w:rsidTr="13C85B0D" w14:paraId="3C7A8931" w14:textId="77777777">
        <w:trPr>
          <w:trHeight w:val="238"/>
        </w:trPr>
        <w:tc>
          <w:tcPr>
            <w:tcW w:w="846" w:type="dxa"/>
            <w:tcMar/>
          </w:tcPr>
          <w:p w:rsidRPr="008C37BF" w:rsidR="001F4923" w:rsidP="004A42CF" w:rsidRDefault="001F4923" w14:paraId="28ABA0C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Vlg</w:t>
            </w:r>
            <w:proofErr w:type="spellEnd"/>
          </w:p>
        </w:tc>
        <w:tc>
          <w:tcPr>
            <w:tcW w:w="3827" w:type="dxa"/>
            <w:tcMar/>
          </w:tcPr>
          <w:p w:rsidRPr="008C37BF" w:rsidR="001F4923" w:rsidP="004A42CF" w:rsidRDefault="001F4923" w14:paraId="5B4335F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Vloergoot</w:t>
            </w:r>
          </w:p>
        </w:tc>
      </w:tr>
      <w:tr w:rsidRPr="008C37BF" w:rsidR="001F4923" w:rsidTr="13C85B0D" w14:paraId="4BF9B4FD" w14:textId="77777777">
        <w:trPr>
          <w:trHeight w:val="238"/>
        </w:trPr>
        <w:tc>
          <w:tcPr>
            <w:tcW w:w="846" w:type="dxa"/>
            <w:tcMar/>
          </w:tcPr>
          <w:p w:rsidRPr="008C37BF" w:rsidR="001F4923" w:rsidP="004A42CF" w:rsidRDefault="001F4923" w14:paraId="43EE00A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3827" w:type="dxa"/>
            <w:tcMar/>
          </w:tcPr>
          <w:p w:rsidRPr="008C37BF" w:rsidR="001F4923" w:rsidP="004A42CF" w:rsidRDefault="001F4923" w14:paraId="1C9CF1E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Gas</w:t>
            </w:r>
          </w:p>
        </w:tc>
      </w:tr>
    </w:tbl>
    <w:p w:rsidRPr="008C37BF" w:rsidR="001F4923" w:rsidP="13C85B0D" w:rsidRDefault="001F4923" w14:paraId="52876208" w14:textId="7D9DFD51">
      <w:pPr>
        <w:pStyle w:val="Standaard"/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987"/>
        <w:gridCol w:w="2261"/>
        <w:gridCol w:w="946"/>
        <w:gridCol w:w="984"/>
        <w:gridCol w:w="829"/>
        <w:gridCol w:w="732"/>
        <w:gridCol w:w="766"/>
        <w:gridCol w:w="787"/>
        <w:gridCol w:w="816"/>
        <w:gridCol w:w="809"/>
        <w:gridCol w:w="926"/>
        <w:gridCol w:w="3186"/>
      </w:tblGrid>
      <w:tr w:rsidRPr="008C37BF" w:rsidR="001F4923" w:rsidTr="13C85B0D" w14:paraId="3BC6888E" w14:textId="77777777">
        <w:tc>
          <w:tcPr>
            <w:tcW w:w="987" w:type="dxa"/>
            <w:tcMar/>
          </w:tcPr>
          <w:p w:rsidRPr="008C37BF" w:rsidR="001F4923" w:rsidP="004A42CF" w:rsidRDefault="001F4923" w14:paraId="2EC8C04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42" w:type="dxa"/>
            <w:gridSpan w:val="11"/>
            <w:tcMar/>
          </w:tcPr>
          <w:p w:rsidRPr="008C37BF" w:rsidR="001F4923" w:rsidP="004A42CF" w:rsidRDefault="001F4923" w14:paraId="6685F2F5" w14:textId="77777777">
            <w:pPr>
              <w:rPr>
                <w:rFonts w:asciiTheme="minorHAnsi" w:hAnsiTheme="minorHAnsi" w:cstheme="minorHAnsi"/>
              </w:rPr>
            </w:pPr>
            <w:r w:rsidRPr="008C37BF">
              <w:rPr>
                <w:rFonts w:asciiTheme="minorHAnsi" w:hAnsiTheme="minorHAnsi" w:cstheme="minorHAnsi"/>
              </w:rPr>
              <w:t>Aansluitgegevens</w:t>
            </w:r>
          </w:p>
        </w:tc>
      </w:tr>
      <w:tr w:rsidRPr="008C37BF" w:rsidR="001F4923" w:rsidTr="13C85B0D" w14:paraId="1F18977F" w14:textId="77777777">
        <w:tc>
          <w:tcPr>
            <w:tcW w:w="987" w:type="dxa"/>
            <w:tcMar/>
          </w:tcPr>
          <w:p w:rsidRPr="008C37BF" w:rsidR="001F4923" w:rsidP="004A42CF" w:rsidRDefault="001F4923" w14:paraId="4A718A7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Positie</w:t>
            </w:r>
          </w:p>
        </w:tc>
        <w:tc>
          <w:tcPr>
            <w:tcW w:w="2261" w:type="dxa"/>
            <w:tcMar/>
          </w:tcPr>
          <w:p w:rsidRPr="008C37BF" w:rsidR="001F4923" w:rsidP="004A42CF" w:rsidRDefault="001F4923" w14:paraId="00DA2A7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Benaming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4C9BB6E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Aantal</w:t>
            </w:r>
          </w:p>
        </w:tc>
        <w:tc>
          <w:tcPr>
            <w:tcW w:w="984" w:type="dxa"/>
            <w:tcMar/>
          </w:tcPr>
          <w:p w:rsidRPr="008C37BF" w:rsidR="001F4923" w:rsidP="004A42CF" w:rsidRDefault="001F4923" w14:paraId="0CC5759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230v+A kW</w:t>
            </w:r>
          </w:p>
        </w:tc>
        <w:tc>
          <w:tcPr>
            <w:tcW w:w="829" w:type="dxa"/>
            <w:tcMar/>
          </w:tcPr>
          <w:p w:rsidRPr="008C37BF" w:rsidR="001F4923" w:rsidP="004A42CF" w:rsidRDefault="001F4923" w14:paraId="0E3C2E5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 xml:space="preserve">400v + A </w:t>
            </w:r>
          </w:p>
        </w:tc>
        <w:tc>
          <w:tcPr>
            <w:tcW w:w="732" w:type="dxa"/>
            <w:tcMar/>
          </w:tcPr>
          <w:p w:rsidRPr="008C37BF" w:rsidR="001F4923" w:rsidP="004A42CF" w:rsidRDefault="001F4923" w14:paraId="35C9AFD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Kw</w:t>
            </w:r>
            <w:proofErr w:type="spellEnd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 xml:space="preserve"> Ø</w:t>
            </w:r>
          </w:p>
          <w:p w:rsidRPr="008C37BF" w:rsidR="001F4923" w:rsidP="004A42CF" w:rsidRDefault="001F4923" w14:paraId="156ACF5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3DA07A4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Ww</w:t>
            </w:r>
            <w:proofErr w:type="spellEnd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 xml:space="preserve"> Ø</w:t>
            </w:r>
          </w:p>
        </w:tc>
        <w:tc>
          <w:tcPr>
            <w:tcW w:w="787" w:type="dxa"/>
            <w:tcMar/>
          </w:tcPr>
          <w:p w:rsidRPr="008C37BF" w:rsidR="001F4923" w:rsidP="004A42CF" w:rsidRDefault="001F4923" w14:paraId="5080729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Zkw</w:t>
            </w:r>
            <w:proofErr w:type="spellEnd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 xml:space="preserve"> Ø</w:t>
            </w:r>
          </w:p>
        </w:tc>
        <w:tc>
          <w:tcPr>
            <w:tcW w:w="816" w:type="dxa"/>
            <w:tcMar/>
          </w:tcPr>
          <w:p w:rsidRPr="008C37BF" w:rsidR="001F4923" w:rsidP="004A42CF" w:rsidRDefault="001F4923" w14:paraId="6AB9523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Zww</w:t>
            </w:r>
            <w:proofErr w:type="spellEnd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 xml:space="preserve"> Ø</w:t>
            </w:r>
          </w:p>
        </w:tc>
        <w:tc>
          <w:tcPr>
            <w:tcW w:w="809" w:type="dxa"/>
            <w:tcMar/>
          </w:tcPr>
          <w:p w:rsidRPr="008C37BF" w:rsidR="001F4923" w:rsidP="004A42CF" w:rsidRDefault="001F4923" w14:paraId="6294D54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Afvoer Ø</w:t>
            </w:r>
          </w:p>
        </w:tc>
        <w:tc>
          <w:tcPr>
            <w:tcW w:w="926" w:type="dxa"/>
            <w:tcMar/>
          </w:tcPr>
          <w:p w:rsidRPr="008C37BF" w:rsidR="001F4923" w:rsidP="004A42CF" w:rsidRDefault="001F4923" w14:paraId="02C642C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g.g.cal</w:t>
            </w:r>
            <w:proofErr w:type="spellEnd"/>
            <w:r w:rsidRPr="008C37BF">
              <w:rPr>
                <w:rFonts w:asciiTheme="minorHAnsi" w:hAnsiTheme="minorHAnsi" w:cstheme="minorHAnsi"/>
                <w:sz w:val="20"/>
                <w:szCs w:val="20"/>
              </w:rPr>
              <w:t xml:space="preserve"> Ø</w:t>
            </w:r>
          </w:p>
        </w:tc>
        <w:tc>
          <w:tcPr>
            <w:tcW w:w="3186" w:type="dxa"/>
            <w:tcMar/>
          </w:tcPr>
          <w:p w:rsidRPr="008C37BF" w:rsidR="001F4923" w:rsidP="004A42CF" w:rsidRDefault="001F4923" w14:paraId="0AFCCB8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Opmerkingen</w:t>
            </w:r>
          </w:p>
        </w:tc>
      </w:tr>
      <w:tr w:rsidRPr="008C37BF" w:rsidR="001F4923" w:rsidTr="13C85B0D" w14:paraId="75F1EAC7" w14:textId="77777777">
        <w:tc>
          <w:tcPr>
            <w:tcW w:w="987" w:type="dxa"/>
            <w:tcMar/>
          </w:tcPr>
          <w:p w:rsidRPr="008C37BF" w:rsidR="001F4923" w:rsidP="004A42CF" w:rsidRDefault="001F4923" w14:paraId="0D78960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661F7BC4" w14:textId="31B1AB6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4719065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Combisteamer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60DBF6C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004A42CF" w:rsidRDefault="001F4923" w14:paraId="7196963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13C85B0D" w:rsidRDefault="001F4923" w14:paraId="390DB417" w14:textId="3D87216D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5DC2B6C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11EB347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13C85B0D" w:rsidRDefault="001F4923" w14:paraId="07483484" w14:textId="1B37025D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78134E6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13C85B0D" w:rsidRDefault="001F4923" w14:paraId="17B44DFE" w14:textId="1AD846D0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7B20CB2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13C85B0D" w:rsidRDefault="001F4923" w14:paraId="341DCA98" w14:textId="1F20CDAF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8C37BF" w:rsidR="001F4923" w:rsidTr="13C85B0D" w14:paraId="34FDB5F8" w14:textId="77777777">
        <w:tc>
          <w:tcPr>
            <w:tcW w:w="987" w:type="dxa"/>
            <w:tcMar/>
          </w:tcPr>
          <w:p w:rsidRPr="008C37BF" w:rsidR="001F4923" w:rsidP="004A42CF" w:rsidRDefault="001F4923" w14:paraId="5CC8D20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1F2E023A" w14:textId="003BBD7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705E4FE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Inductieplaat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431840F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1480172C" w14:textId="14A929B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1105C09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24BB016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3531B95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4FA102A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6EF04AD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1372EE9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3B381FC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7326DD1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2C092384" w14:textId="77777777">
        <w:tc>
          <w:tcPr>
            <w:tcW w:w="987" w:type="dxa"/>
            <w:tcMar/>
          </w:tcPr>
          <w:p w:rsidRPr="00FC7BEB" w:rsidR="001F4923" w:rsidP="004A42CF" w:rsidRDefault="001F4923" w14:paraId="043ABE7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7BEB">
              <w:rPr>
                <w:rFonts w:asciiTheme="minorHAnsi" w:hAnsiTheme="minorHAnsi" w:cstheme="minorHAnsi"/>
                <w:sz w:val="20"/>
                <w:szCs w:val="20"/>
              </w:rPr>
              <w:t>1.3</w:t>
            </w:r>
          </w:p>
        </w:tc>
        <w:tc>
          <w:tcPr>
            <w:tcW w:w="2261" w:type="dxa"/>
            <w:tcMar/>
          </w:tcPr>
          <w:p w:rsidRPr="00FC7BEB" w:rsidR="001F4923" w:rsidP="13C85B0D" w:rsidRDefault="001F4923" w14:paraId="5CAAA19E" w14:textId="6289A00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44B17DF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Kooksysteem</w:t>
            </w:r>
          </w:p>
        </w:tc>
        <w:tc>
          <w:tcPr>
            <w:tcW w:w="946" w:type="dxa"/>
            <w:tcMar/>
          </w:tcPr>
          <w:p w:rsidRPr="00FC7BEB" w:rsidR="001F4923" w:rsidP="004A42CF" w:rsidRDefault="001F4923" w14:paraId="19070CE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C7BE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FC7BEB" w:rsidR="001F4923" w:rsidP="004A42CF" w:rsidRDefault="001F4923" w14:paraId="3E87DAD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FC7BEB" w:rsidR="001F4923" w:rsidP="13C85B0D" w:rsidRDefault="001F4923" w14:paraId="7CE2E515" w14:textId="4FD76ED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FC7BEB" w:rsidR="001F4923" w:rsidP="004A42CF" w:rsidRDefault="001F4923" w14:paraId="277B505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FC7BEB" w:rsidR="001F4923" w:rsidP="004A42CF" w:rsidRDefault="001F4923" w14:paraId="40C4E64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FC7BEB" w:rsidR="001F4923" w:rsidP="004A42CF" w:rsidRDefault="001F4923" w14:paraId="5CC3FE9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FC7BEB" w:rsidR="001F4923" w:rsidP="004A42CF" w:rsidRDefault="001F4923" w14:paraId="660C141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FC7BEB" w:rsidR="001F4923" w:rsidP="004A42CF" w:rsidRDefault="001F4923" w14:paraId="786CB47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FC7BEB" w:rsidR="001F4923" w:rsidP="004A42CF" w:rsidRDefault="001F4923" w14:paraId="7D55075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FC7BEB" w:rsidR="001F4923" w:rsidP="004A42CF" w:rsidRDefault="001F4923" w14:paraId="420745A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25D0B9F9" w14:textId="77777777">
        <w:tc>
          <w:tcPr>
            <w:tcW w:w="987" w:type="dxa"/>
            <w:tcMar/>
          </w:tcPr>
          <w:p w:rsidRPr="00C81E49" w:rsidR="001F4923" w:rsidP="004A42CF" w:rsidRDefault="001F4923" w14:paraId="75A449B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1E4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261" w:type="dxa"/>
            <w:tcMar/>
          </w:tcPr>
          <w:p w:rsidRPr="00C81E49" w:rsidR="001F4923" w:rsidP="13C85B0D" w:rsidRDefault="001F4923" w14:paraId="3AAD6F6A" w14:textId="63395A1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0401EF8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Blastchiller</w:t>
            </w:r>
          </w:p>
        </w:tc>
        <w:tc>
          <w:tcPr>
            <w:tcW w:w="946" w:type="dxa"/>
            <w:tcMar/>
          </w:tcPr>
          <w:p w:rsidRPr="00C81E49" w:rsidR="001F4923" w:rsidP="004A42CF" w:rsidRDefault="001F4923" w14:paraId="2A97FF5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1E4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C81E49" w:rsidR="001F4923" w:rsidP="004A42CF" w:rsidRDefault="001F4923" w14:paraId="242A76A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C81E49" w:rsidR="001F4923" w:rsidP="13C85B0D" w:rsidRDefault="001F4923" w14:paraId="0C17CA28" w14:textId="2A519DB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C81E49" w:rsidR="001F4923" w:rsidP="004A42CF" w:rsidRDefault="001F4923" w14:paraId="07B304F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C81E49" w:rsidR="001F4923" w:rsidP="004A42CF" w:rsidRDefault="001F4923" w14:paraId="79D19C6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C81E49" w:rsidR="001F4923" w:rsidP="004A42CF" w:rsidRDefault="001F4923" w14:paraId="7969986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C81E49" w:rsidR="001F4923" w:rsidP="004A42CF" w:rsidRDefault="001F4923" w14:paraId="630936E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C81E49" w:rsidR="001F4923" w:rsidP="004A42CF" w:rsidRDefault="001F4923" w14:paraId="738B593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C81E49" w:rsidR="001F4923" w:rsidP="004A42CF" w:rsidRDefault="001F4923" w14:paraId="43EB4A8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C81E49" w:rsidR="001F4923" w:rsidP="004A42CF" w:rsidRDefault="001F4923" w14:paraId="3497277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6A36B1AA" w14:textId="77777777">
        <w:tc>
          <w:tcPr>
            <w:tcW w:w="987" w:type="dxa"/>
            <w:tcMar/>
          </w:tcPr>
          <w:p w:rsidRPr="008C37BF" w:rsidR="001F4923" w:rsidP="004A42CF" w:rsidRDefault="001F4923" w14:paraId="537B477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3B71A168" w14:textId="3614C13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790B82F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Koelkast</w:t>
            </w:r>
          </w:p>
        </w:tc>
        <w:tc>
          <w:tcPr>
            <w:tcW w:w="946" w:type="dxa"/>
            <w:tcMar/>
          </w:tcPr>
          <w:p w:rsidRPr="008C37BF" w:rsidR="001F4923" w:rsidP="1C16685C" w:rsidRDefault="001F4923" w14:paraId="1149F251" w14:textId="515796DD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C16685C" w:rsidR="0497127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5CE1D79A" w14:textId="7598DF0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5F19286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632FE21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3F02658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59FEA51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19105F8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242CFD9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6D09F50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320AFA7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1CEC42B7" w14:textId="77777777">
        <w:tc>
          <w:tcPr>
            <w:tcW w:w="987" w:type="dxa"/>
            <w:tcMar/>
          </w:tcPr>
          <w:p w:rsidRPr="008C37BF" w:rsidR="001F4923" w:rsidP="004A42CF" w:rsidRDefault="001F4923" w14:paraId="5D0A389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6C28F0EF" w14:textId="6F38DD5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7DDC970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Handenwasgelegenheid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79AFEDF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004A42CF" w:rsidRDefault="001F4923" w14:paraId="6D4A1C2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4F26561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13C85B0D" w:rsidRDefault="001F4923" w14:paraId="0CC16F13" w14:textId="32F8C95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13C85B0D" w:rsidRDefault="001F4923" w14:paraId="73CEE0A6" w14:textId="670FB35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628D3BB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5F38954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13C85B0D" w:rsidRDefault="001F4923" w14:paraId="18C293D1" w14:textId="179DD9C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7BAD6B0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46F0BF6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3E341855" w14:textId="77777777">
        <w:tc>
          <w:tcPr>
            <w:tcW w:w="987" w:type="dxa"/>
            <w:tcMar/>
          </w:tcPr>
          <w:p w:rsidRPr="008C37BF" w:rsidR="001F4923" w:rsidP="3C317B94" w:rsidRDefault="001F4923" w14:paraId="5CD3CDA7" w14:textId="692625A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3C317B94" w:rsidR="26BDA2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2</w:t>
            </w:r>
            <w:r w:rsidRPr="3C317B94" w:rsidR="001F492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.1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44855E01" w14:textId="24DD290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5B7E6C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Planeetmenger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4B741A2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401B9F62" w14:textId="05A584A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7EBE574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672829F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0ADEF8D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26FC4F1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3872945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1EB1EB4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2A9AFD0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16EA866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5A4F2CE8" w14:textId="77777777">
        <w:tc>
          <w:tcPr>
            <w:tcW w:w="987" w:type="dxa"/>
            <w:tcMar/>
          </w:tcPr>
          <w:p w:rsidRPr="008C37BF" w:rsidR="001F4923" w:rsidP="004A42CF" w:rsidRDefault="001F4923" w14:paraId="6F963DB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2.2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71CA37DF" w14:textId="02843B5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71BEFED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Kooksysteem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75CE4E3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069C471E" w14:textId="21FC57D2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3460EBF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054A3B8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0BDB669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7AFC7F6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43B19C7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0FCC64A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2F3E82A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0C274A0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151AA4D7" w14:textId="77777777">
        <w:tc>
          <w:tcPr>
            <w:tcW w:w="987" w:type="dxa"/>
            <w:tcMar/>
          </w:tcPr>
          <w:p w:rsidRPr="008C37BF" w:rsidR="001F4923" w:rsidP="13C85B0D" w:rsidRDefault="001F4923" w14:paraId="2A7A95A0" w14:textId="19F6EB31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570EFD9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2.3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3BCAF0B2" w14:textId="35EADF12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5BD1B05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Portioneermeubel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7380A0C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28A4AA0B" w14:textId="4AA1AE6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501C20D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6225B95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5C433C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1A61DB9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3730FE0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6D8F114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2497122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52A167D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1694D6E5" w14:textId="77777777">
        <w:tc>
          <w:tcPr>
            <w:tcW w:w="987" w:type="dxa"/>
            <w:tcMar/>
          </w:tcPr>
          <w:p w:rsidRPr="008C37BF" w:rsidR="001F4923" w:rsidP="004A42CF" w:rsidRDefault="001F4923" w14:paraId="3A3282E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2.4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3ED3C31C" w14:textId="5A417BF7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785D145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Combisteamer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5CF0ED0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004A42CF" w:rsidRDefault="001F4923" w14:paraId="21C2EA6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13C85B0D" w:rsidRDefault="001F4923" w14:paraId="4DA86E94" w14:textId="090A5B1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51A6FDD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0E64949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13C85B0D" w:rsidRDefault="001F4923" w14:paraId="43A5583F" w14:textId="3833DAD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3937383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13C85B0D" w:rsidRDefault="001F4923" w14:paraId="16753D5A" w14:textId="076681C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2ABF5A3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13C85B0D" w:rsidRDefault="001F4923" w14:paraId="09F4FCD9" w14:textId="4BFD80DF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8C37BF" w:rsidR="001F4923" w:rsidTr="13C85B0D" w14:paraId="6E4C9482" w14:textId="77777777">
        <w:tc>
          <w:tcPr>
            <w:tcW w:w="987" w:type="dxa"/>
            <w:tcMar/>
          </w:tcPr>
          <w:p w:rsidRPr="00507CFC" w:rsidR="001F4923" w:rsidP="004A42CF" w:rsidRDefault="001F4923" w14:paraId="6704BC4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CFC">
              <w:rPr>
                <w:rFonts w:asciiTheme="minorHAnsi" w:hAnsiTheme="minorHAnsi" w:cstheme="minorHAnsi"/>
                <w:sz w:val="20"/>
                <w:szCs w:val="20"/>
              </w:rPr>
              <w:t>2.5</w:t>
            </w:r>
          </w:p>
        </w:tc>
        <w:tc>
          <w:tcPr>
            <w:tcW w:w="2261" w:type="dxa"/>
            <w:tcMar/>
          </w:tcPr>
          <w:p w:rsidRPr="00507CFC" w:rsidR="001F4923" w:rsidP="13C85B0D" w:rsidRDefault="001F4923" w14:paraId="3BB896C9" w14:textId="2CF115E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646928D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Combisteamer</w:t>
            </w:r>
          </w:p>
        </w:tc>
        <w:tc>
          <w:tcPr>
            <w:tcW w:w="946" w:type="dxa"/>
            <w:tcMar/>
          </w:tcPr>
          <w:p w:rsidRPr="00507CFC" w:rsidR="001F4923" w:rsidP="004A42CF" w:rsidRDefault="001F4923" w14:paraId="337D7B6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CF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84" w:type="dxa"/>
            <w:tcMar/>
          </w:tcPr>
          <w:p w:rsidRPr="00507CFC" w:rsidR="001F4923" w:rsidP="004A42CF" w:rsidRDefault="001F4923" w14:paraId="6FF4FFB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507CFC" w:rsidR="001F4923" w:rsidP="13C85B0D" w:rsidRDefault="001F4923" w14:paraId="250286F1" w14:textId="152C8D4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507CFC" w:rsidR="001F4923" w:rsidP="004A42CF" w:rsidRDefault="001F4923" w14:paraId="6CFF8A6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507CFC" w:rsidR="001F4923" w:rsidP="004A42CF" w:rsidRDefault="001F4923" w14:paraId="226DED8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507CFC" w:rsidR="001F4923" w:rsidP="13C85B0D" w:rsidRDefault="001F4923" w14:paraId="6E3F53E6" w14:textId="4556AAE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507CFC" w:rsidR="001F4923" w:rsidP="004A42CF" w:rsidRDefault="001F4923" w14:paraId="0E828D4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507CFC" w:rsidR="001F4923" w:rsidP="13C85B0D" w:rsidRDefault="001F4923" w14:paraId="4173886E" w14:textId="0C6EC5E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507CFC" w:rsidR="001F4923" w:rsidP="004A42CF" w:rsidRDefault="001F4923" w14:paraId="0845CC6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507CFC" w:rsidR="001F4923" w:rsidP="13C85B0D" w:rsidRDefault="001F4923" w14:paraId="78BFB9EC" w14:textId="4F7F37AD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Pr="008C37BF" w:rsidR="001F4923" w:rsidTr="13C85B0D" w14:paraId="62CA3168" w14:textId="77777777">
        <w:tc>
          <w:tcPr>
            <w:tcW w:w="987" w:type="dxa"/>
            <w:tcMar/>
          </w:tcPr>
          <w:p w:rsidRPr="008C37BF" w:rsidR="001F4923" w:rsidP="004A42CF" w:rsidRDefault="001F4923" w14:paraId="0AEA302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5545CB17" w14:textId="7BF4DB1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28D409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Blastchiller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718D0E6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4B6EE946" w14:textId="481CFB3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78F80A8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5EB7DC2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4E86274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0B9D977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37C8DE2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2FFED51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5E42585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3243817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23286685" w14:textId="77777777">
        <w:tc>
          <w:tcPr>
            <w:tcW w:w="987" w:type="dxa"/>
            <w:tcMar/>
          </w:tcPr>
          <w:p w:rsidRPr="008C37BF" w:rsidR="001F4923" w:rsidP="004A42CF" w:rsidRDefault="001F4923" w14:paraId="01D63CB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2.7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12E3514F" w14:textId="1992D589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0A0BE45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Inductieplaat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35B2F29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2D1209EA" w14:textId="4591865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2813152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7F20178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0D34122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21AA2AB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18360E5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6CD1FC1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4EC11DA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619B701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23D2DF43" w14:textId="77777777">
        <w:tc>
          <w:tcPr>
            <w:tcW w:w="987" w:type="dxa"/>
            <w:tcMar/>
          </w:tcPr>
          <w:p w:rsidRPr="008C37BF" w:rsidR="001F4923" w:rsidP="004A42CF" w:rsidRDefault="001F4923" w14:paraId="5FF1C45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2.8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59056CFB" w14:textId="770E446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524F20D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Keukenmachine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4032C84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773B1A1F" w14:textId="15B35EDA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3166038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31A2646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3DF1AD4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7B90BCE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7AAADFE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085C649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5B8B5C8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0C68996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7BCF1E26" w14:textId="77777777">
        <w:tc>
          <w:tcPr>
            <w:tcW w:w="987" w:type="dxa"/>
            <w:tcMar/>
          </w:tcPr>
          <w:p w:rsidRPr="008C37BF" w:rsidR="001F4923" w:rsidP="3C317B94" w:rsidRDefault="001F4923" w14:paraId="79AB6413" w14:textId="78AF3BE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3C317B94" w:rsidR="001F492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2.1</w:t>
            </w:r>
            <w:r w:rsidRPr="3C317B94" w:rsidR="5A87697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3F2B1D25" w14:textId="01590D60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5B93775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Spoeltafel</w:t>
            </w:r>
          </w:p>
        </w:tc>
        <w:tc>
          <w:tcPr>
            <w:tcW w:w="946" w:type="dxa"/>
            <w:tcMar/>
          </w:tcPr>
          <w:p w:rsidRPr="008C37BF" w:rsidR="001F4923" w:rsidP="1C16685C" w:rsidRDefault="001F4923" w14:paraId="7409F22D" w14:textId="514FEF8A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C16685C" w:rsidR="305DC1D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3C9C8B1B" w14:textId="1E472BF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5C914DD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4D652D4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3D87627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0DD8A53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4B46840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6B44972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41668D8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164F507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6357D9C1" w14:textId="77777777">
        <w:tc>
          <w:tcPr>
            <w:tcW w:w="987" w:type="dxa"/>
            <w:tcMar/>
          </w:tcPr>
          <w:p w:rsidRPr="008C37BF" w:rsidR="001F4923" w:rsidP="004A42CF" w:rsidRDefault="001F4923" w14:paraId="53C4A31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3.1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39B1C355" w14:textId="6BA46531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0224CD4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Portioneermeubel</w:t>
            </w:r>
          </w:p>
        </w:tc>
        <w:tc>
          <w:tcPr>
            <w:tcW w:w="946" w:type="dxa"/>
            <w:tcMar/>
          </w:tcPr>
          <w:p w:rsidRPr="008C37BF" w:rsidR="001F4923" w:rsidP="004A42CF" w:rsidRDefault="001F4923" w14:paraId="739F782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47D08B8A" w14:textId="25BB306D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2686093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7F1C8C3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053D441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1A6A4CA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7B0A4BE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550F869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4FABDB7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0F0F91C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1F4BCF74" w14:textId="77777777">
        <w:tc>
          <w:tcPr>
            <w:tcW w:w="987" w:type="dxa"/>
            <w:tcMar/>
          </w:tcPr>
          <w:p w:rsidRPr="008C37BF" w:rsidR="001F4923" w:rsidP="004A42CF" w:rsidRDefault="001F4923" w14:paraId="3C499AE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3.2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6EC77470" w14:textId="15678B39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61EFBF8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Lowerator</w:t>
            </w:r>
          </w:p>
        </w:tc>
        <w:tc>
          <w:tcPr>
            <w:tcW w:w="946" w:type="dxa"/>
            <w:tcMar/>
          </w:tcPr>
          <w:p w:rsidRPr="008C37BF" w:rsidR="001F4923" w:rsidP="1C16685C" w:rsidRDefault="001F4923" w14:paraId="74CAF08F" w14:textId="0469B3C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5FEFBD2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5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287B922A" w14:textId="0290976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27A3249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38C035D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40DF13C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4907D2B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4C2B097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2A16544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35AADC1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76C9303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8C37BF" w:rsidR="001F4923" w:rsidTr="13C85B0D" w14:paraId="3A3AC68C" w14:textId="77777777">
        <w:tc>
          <w:tcPr>
            <w:tcW w:w="987" w:type="dxa"/>
            <w:tcMar/>
          </w:tcPr>
          <w:p w:rsidRPr="008C37BF" w:rsidR="001F4923" w:rsidP="004A42CF" w:rsidRDefault="001F4923" w14:paraId="3A62596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37BF">
              <w:rPr>
                <w:rFonts w:asciiTheme="minorHAnsi" w:hAnsiTheme="minorHAnsi" w:cstheme="minorHAnsi"/>
                <w:sz w:val="20"/>
                <w:szCs w:val="20"/>
              </w:rPr>
              <w:t>3.3</w:t>
            </w:r>
          </w:p>
        </w:tc>
        <w:tc>
          <w:tcPr>
            <w:tcW w:w="2261" w:type="dxa"/>
            <w:tcMar/>
          </w:tcPr>
          <w:p w:rsidRPr="008C37BF" w:rsidR="001F4923" w:rsidP="13C85B0D" w:rsidRDefault="001F4923" w14:paraId="6A0C8A19" w14:textId="6B244568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B9FC80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Lowerator</w:t>
            </w:r>
          </w:p>
        </w:tc>
        <w:tc>
          <w:tcPr>
            <w:tcW w:w="946" w:type="dxa"/>
            <w:tcMar/>
          </w:tcPr>
          <w:p w:rsidRPr="008C37BF" w:rsidR="001F4923" w:rsidP="1C16685C" w:rsidRDefault="001F4923" w14:paraId="7E1ADE6F" w14:textId="01CC595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4629505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5</w:t>
            </w:r>
          </w:p>
        </w:tc>
        <w:tc>
          <w:tcPr>
            <w:tcW w:w="984" w:type="dxa"/>
            <w:tcMar/>
          </w:tcPr>
          <w:p w:rsidRPr="008C37BF" w:rsidR="001F4923" w:rsidP="13C85B0D" w:rsidRDefault="001F4923" w14:paraId="67D4441B" w14:textId="759A5B39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Pr="008C37BF" w:rsidR="001F4923" w:rsidP="004A42CF" w:rsidRDefault="001F4923" w14:paraId="55459C5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Pr="008C37BF" w:rsidR="001F4923" w:rsidP="004A42CF" w:rsidRDefault="001F4923" w14:paraId="6A8BC25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Pr="008C37BF" w:rsidR="001F4923" w:rsidP="004A42CF" w:rsidRDefault="001F4923" w14:paraId="0EAAA24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Pr="008C37BF" w:rsidR="001F4923" w:rsidP="004A42CF" w:rsidRDefault="001F4923" w14:paraId="4320332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Pr="008C37BF" w:rsidR="001F4923" w:rsidP="004A42CF" w:rsidRDefault="001F4923" w14:paraId="4556D28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Pr="008C37BF" w:rsidR="001F4923" w:rsidP="004A42CF" w:rsidRDefault="001F4923" w14:paraId="2ED6845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Pr="008C37BF" w:rsidR="001F4923" w:rsidP="004A42CF" w:rsidRDefault="001F4923" w14:paraId="769EEF0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Pr="008C37BF" w:rsidR="001F4923" w:rsidP="004A42CF" w:rsidRDefault="001F4923" w14:paraId="4A44534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13C85B0D" w:rsidTr="13C85B0D" w14:paraId="21EE99C0">
        <w:trPr>
          <w:trHeight w:val="300"/>
        </w:trPr>
        <w:tc>
          <w:tcPr>
            <w:tcW w:w="987" w:type="dxa"/>
            <w:tcMar/>
          </w:tcPr>
          <w:p w:rsidR="46295055" w:rsidP="13C85B0D" w:rsidRDefault="46295055" w14:paraId="6F82C4EF" w14:textId="090D1CAE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4629505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3.4</w:t>
            </w:r>
          </w:p>
        </w:tc>
        <w:tc>
          <w:tcPr>
            <w:tcW w:w="2261" w:type="dxa"/>
            <w:tcMar/>
          </w:tcPr>
          <w:p w:rsidR="46295055" w:rsidP="13C85B0D" w:rsidRDefault="46295055" w14:paraId="610C6621" w14:textId="143F553F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4629505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Lowerator</w:t>
            </w:r>
          </w:p>
        </w:tc>
        <w:tc>
          <w:tcPr>
            <w:tcW w:w="946" w:type="dxa"/>
            <w:tcMar/>
          </w:tcPr>
          <w:p w:rsidR="46295055" w:rsidP="13C85B0D" w:rsidRDefault="46295055" w14:paraId="0731EBCE" w14:textId="1EC9FC35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4629505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5</w:t>
            </w:r>
          </w:p>
        </w:tc>
        <w:tc>
          <w:tcPr>
            <w:tcW w:w="984" w:type="dxa"/>
            <w:tcMar/>
          </w:tcPr>
          <w:p w:rsidR="13C85B0D" w:rsidP="13C85B0D" w:rsidRDefault="13C85B0D" w14:paraId="63310052" w14:textId="02921AEB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="13C85B0D" w:rsidP="13C85B0D" w:rsidRDefault="13C85B0D" w14:paraId="33ABDE65" w14:textId="3DCD241C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="13C85B0D" w:rsidP="13C85B0D" w:rsidRDefault="13C85B0D" w14:paraId="673BDBA6" w14:textId="32156BBA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="13C85B0D" w:rsidP="13C85B0D" w:rsidRDefault="13C85B0D" w14:paraId="0D15D0F9" w14:textId="1653F3B1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="13C85B0D" w:rsidP="13C85B0D" w:rsidRDefault="13C85B0D" w14:paraId="7875E268" w14:textId="7547AEAE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="13C85B0D" w:rsidP="13C85B0D" w:rsidRDefault="13C85B0D" w14:paraId="6F2DD82B" w14:textId="25B2A58B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="13C85B0D" w:rsidP="13C85B0D" w:rsidRDefault="13C85B0D" w14:paraId="2F807F14" w14:textId="2D137106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="13C85B0D" w:rsidP="13C85B0D" w:rsidRDefault="13C85B0D" w14:paraId="3F75BF30" w14:textId="622736B2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="13C85B0D" w:rsidP="13C85B0D" w:rsidRDefault="13C85B0D" w14:paraId="2F378FBD" w14:textId="3F504206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</w:tbl>
    <w:p w:rsidR="001F4923" w:rsidRDefault="001F4923" w14:paraId="21B6E250" w14:textId="77777777"/>
    <w:p w:rsidR="13C85B0D" w:rsidRDefault="13C85B0D" w14:paraId="0D08476E" w14:textId="3BD12650">
      <w:r>
        <w:br w:type="page"/>
      </w:r>
    </w:p>
    <w:p w:rsidR="2B0EFB31" w:rsidRDefault="2B0EFB31" w14:paraId="61F0EE71" w14:textId="2130A87B">
      <w:r w:rsidR="2B0EFB31">
        <w:rPr/>
        <w:t>Perceel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1"/>
        <w:gridCol w:w="946"/>
        <w:gridCol w:w="984"/>
        <w:gridCol w:w="829"/>
        <w:gridCol w:w="732"/>
        <w:gridCol w:w="766"/>
        <w:gridCol w:w="787"/>
        <w:gridCol w:w="816"/>
        <w:gridCol w:w="809"/>
        <w:gridCol w:w="926"/>
        <w:gridCol w:w="3186"/>
      </w:tblGrid>
      <w:tr w:rsidR="13C85B0D" w:rsidTr="13C85B0D" w14:paraId="108D7F3C">
        <w:trPr>
          <w:trHeight w:val="300"/>
        </w:trPr>
        <w:tc>
          <w:tcPr>
            <w:tcW w:w="13042" w:type="dxa"/>
            <w:gridSpan w:val="11"/>
            <w:tcMar/>
          </w:tcPr>
          <w:p w:rsidR="13C85B0D" w:rsidP="13C85B0D" w:rsidRDefault="13C85B0D" w14:paraId="68671485">
            <w:pPr>
              <w:rPr>
                <w:rFonts w:ascii="Calibri" w:hAnsi="Calibri" w:cs="Calibri" w:asciiTheme="minorAscii" w:hAnsiTheme="minorAscii" w:cstheme="minorAscii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</w:rPr>
              <w:t>Aansluitgegevens</w:t>
            </w:r>
          </w:p>
        </w:tc>
      </w:tr>
      <w:tr w:rsidR="13C85B0D" w:rsidTr="13C85B0D" w14:paraId="43635C95">
        <w:trPr>
          <w:trHeight w:val="300"/>
        </w:trPr>
        <w:tc>
          <w:tcPr>
            <w:tcW w:w="2261" w:type="dxa"/>
            <w:tcMar/>
          </w:tcPr>
          <w:p w:rsidR="13C85B0D" w:rsidP="13C85B0D" w:rsidRDefault="13C85B0D" w14:paraId="1C79133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Benaming</w:t>
            </w:r>
          </w:p>
        </w:tc>
        <w:tc>
          <w:tcPr>
            <w:tcW w:w="946" w:type="dxa"/>
            <w:tcMar/>
          </w:tcPr>
          <w:p w:rsidR="13C85B0D" w:rsidP="13C85B0D" w:rsidRDefault="13C85B0D" w14:paraId="147D75A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Aantal</w:t>
            </w:r>
          </w:p>
        </w:tc>
        <w:tc>
          <w:tcPr>
            <w:tcW w:w="984" w:type="dxa"/>
            <w:tcMar/>
          </w:tcPr>
          <w:p w:rsidR="13C85B0D" w:rsidP="13C85B0D" w:rsidRDefault="13C85B0D" w14:paraId="4284D81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230v+A kW</w:t>
            </w:r>
          </w:p>
        </w:tc>
        <w:tc>
          <w:tcPr>
            <w:tcW w:w="829" w:type="dxa"/>
            <w:tcMar/>
          </w:tcPr>
          <w:p w:rsidR="13C85B0D" w:rsidP="13C85B0D" w:rsidRDefault="13C85B0D" w14:paraId="49E961E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400v + A </w:t>
            </w:r>
          </w:p>
        </w:tc>
        <w:tc>
          <w:tcPr>
            <w:tcW w:w="732" w:type="dxa"/>
            <w:tcMar/>
          </w:tcPr>
          <w:p w:rsidR="13C85B0D" w:rsidP="13C85B0D" w:rsidRDefault="13C85B0D" w14:paraId="3190450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Kw</w:t>
            </w: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Ø</w:t>
            </w:r>
          </w:p>
          <w:p w:rsidR="13C85B0D" w:rsidP="13C85B0D" w:rsidRDefault="13C85B0D" w14:paraId="09B302E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="13C85B0D" w:rsidP="13C85B0D" w:rsidRDefault="13C85B0D" w14:paraId="7FFD25D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Ww</w:t>
            </w: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Ø</w:t>
            </w:r>
          </w:p>
        </w:tc>
        <w:tc>
          <w:tcPr>
            <w:tcW w:w="787" w:type="dxa"/>
            <w:tcMar/>
          </w:tcPr>
          <w:p w:rsidR="13C85B0D" w:rsidP="13C85B0D" w:rsidRDefault="13C85B0D" w14:paraId="1FAD8C97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Zkw</w:t>
            </w: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Ø</w:t>
            </w:r>
          </w:p>
        </w:tc>
        <w:tc>
          <w:tcPr>
            <w:tcW w:w="816" w:type="dxa"/>
            <w:tcMar/>
          </w:tcPr>
          <w:p w:rsidR="13C85B0D" w:rsidP="13C85B0D" w:rsidRDefault="13C85B0D" w14:paraId="4AA32B26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Zww</w:t>
            </w: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Ø</w:t>
            </w:r>
          </w:p>
        </w:tc>
        <w:tc>
          <w:tcPr>
            <w:tcW w:w="809" w:type="dxa"/>
            <w:tcMar/>
          </w:tcPr>
          <w:p w:rsidR="13C85B0D" w:rsidP="13C85B0D" w:rsidRDefault="13C85B0D" w14:paraId="72B6285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Afvoer Ø</w:t>
            </w:r>
          </w:p>
        </w:tc>
        <w:tc>
          <w:tcPr>
            <w:tcW w:w="926" w:type="dxa"/>
            <w:tcMar/>
          </w:tcPr>
          <w:p w:rsidR="13C85B0D" w:rsidP="13C85B0D" w:rsidRDefault="13C85B0D" w14:paraId="637B0D3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g.g.cal</w:t>
            </w: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Ø</w:t>
            </w:r>
          </w:p>
        </w:tc>
        <w:tc>
          <w:tcPr>
            <w:tcW w:w="3186" w:type="dxa"/>
            <w:tcMar/>
          </w:tcPr>
          <w:p w:rsidR="13C85B0D" w:rsidP="13C85B0D" w:rsidRDefault="13C85B0D" w14:paraId="53E62A7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3C85B0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Opmerkingen</w:t>
            </w:r>
          </w:p>
        </w:tc>
      </w:tr>
      <w:tr w:rsidR="13C85B0D" w:rsidTr="13C85B0D" w14:paraId="14F8AA29">
        <w:trPr>
          <w:trHeight w:val="300"/>
        </w:trPr>
        <w:tc>
          <w:tcPr>
            <w:tcW w:w="2261" w:type="dxa"/>
            <w:tcMar/>
          </w:tcPr>
          <w:p w:rsidR="1B51B72D" w:rsidP="13C85B0D" w:rsidRDefault="1B51B72D" w14:paraId="03DCF399" w14:textId="3389B368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B51B72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Vaatwasser A</w:t>
            </w:r>
          </w:p>
        </w:tc>
        <w:tc>
          <w:tcPr>
            <w:tcW w:w="946" w:type="dxa"/>
            <w:tcMar/>
          </w:tcPr>
          <w:p w:rsidR="13C85B0D" w:rsidP="13C85B0D" w:rsidRDefault="13C85B0D" w14:paraId="4F4100A6" w14:textId="4F7CA40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84" w:type="dxa"/>
            <w:tcMar/>
          </w:tcPr>
          <w:p w:rsidR="13C85B0D" w:rsidP="13C85B0D" w:rsidRDefault="13C85B0D" w14:paraId="16403557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="13C85B0D" w:rsidP="13C85B0D" w:rsidRDefault="13C85B0D" w14:paraId="2F613DA4" w14:textId="63339B71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="13C85B0D" w:rsidP="13C85B0D" w:rsidRDefault="13C85B0D" w14:paraId="50423E01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="13C85B0D" w:rsidP="13C85B0D" w:rsidRDefault="13C85B0D" w14:paraId="5F30082B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="13C85B0D" w:rsidP="13C85B0D" w:rsidRDefault="13C85B0D" w14:paraId="221A9D41" w14:textId="37F9D505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="13C85B0D" w:rsidP="13C85B0D" w:rsidRDefault="13C85B0D" w14:paraId="53F3E9BF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="13C85B0D" w:rsidP="13C85B0D" w:rsidRDefault="13C85B0D" w14:paraId="13BBA7DE" w14:textId="4BE3843E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="13C85B0D" w:rsidP="13C85B0D" w:rsidRDefault="13C85B0D" w14:paraId="5833DA6D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="13C85B0D" w:rsidP="13C85B0D" w:rsidRDefault="13C85B0D" w14:paraId="28BB0903" w14:textId="01E5E5FC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="13C85B0D" w:rsidTr="13C85B0D" w14:paraId="35D3E117">
        <w:trPr>
          <w:trHeight w:val="300"/>
        </w:trPr>
        <w:tc>
          <w:tcPr>
            <w:tcW w:w="2261" w:type="dxa"/>
            <w:tcMar/>
          </w:tcPr>
          <w:p w:rsidR="1B51B72D" w:rsidP="13C85B0D" w:rsidRDefault="1B51B72D" w14:paraId="665D07B1" w14:textId="49708994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B51B72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Aanvoertafel</w:t>
            </w:r>
          </w:p>
        </w:tc>
        <w:tc>
          <w:tcPr>
            <w:tcW w:w="946" w:type="dxa"/>
            <w:tcMar/>
          </w:tcPr>
          <w:p w:rsidR="13C85B0D" w:rsidP="13C85B0D" w:rsidRDefault="13C85B0D" w14:paraId="546ED594" w14:textId="58D4A4DE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84" w:type="dxa"/>
            <w:tcMar/>
          </w:tcPr>
          <w:p w:rsidR="13C85B0D" w:rsidP="13C85B0D" w:rsidRDefault="13C85B0D" w14:paraId="74D347C9" w14:textId="6FB8D4A7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="13C85B0D" w:rsidP="13C85B0D" w:rsidRDefault="13C85B0D" w14:paraId="7B234603" w14:textId="19A990F0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="13C85B0D" w:rsidP="13C85B0D" w:rsidRDefault="13C85B0D" w14:paraId="14796ABD" w14:textId="434B6B09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="13C85B0D" w:rsidP="13C85B0D" w:rsidRDefault="13C85B0D" w14:paraId="406838EA" w14:textId="5F57F2D2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="13C85B0D" w:rsidP="13C85B0D" w:rsidRDefault="13C85B0D" w14:paraId="39035C5D" w14:textId="45A49B69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="13C85B0D" w:rsidP="13C85B0D" w:rsidRDefault="13C85B0D" w14:paraId="18AA2509" w14:textId="35124B2A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="13C85B0D" w:rsidP="13C85B0D" w:rsidRDefault="13C85B0D" w14:paraId="32E2DF1D" w14:textId="21DE8336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="13C85B0D" w:rsidP="13C85B0D" w:rsidRDefault="13C85B0D" w14:paraId="00FE77A7" w14:textId="78F74014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="13C85B0D" w:rsidP="13C85B0D" w:rsidRDefault="13C85B0D" w14:paraId="6547CFF6" w14:textId="196D0F35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  <w:tr w:rsidR="13C85B0D" w:rsidTr="13C85B0D" w14:paraId="5BB53B0B">
        <w:trPr>
          <w:trHeight w:val="300"/>
        </w:trPr>
        <w:tc>
          <w:tcPr>
            <w:tcW w:w="2261" w:type="dxa"/>
            <w:tcMar/>
          </w:tcPr>
          <w:p w:rsidR="1B51B72D" w:rsidP="13C85B0D" w:rsidRDefault="1B51B72D" w14:paraId="2904BFA7" w14:textId="6EDFDF82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3C85B0D" w:rsidR="1B51B72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Afvoertafel</w:t>
            </w:r>
          </w:p>
        </w:tc>
        <w:tc>
          <w:tcPr>
            <w:tcW w:w="946" w:type="dxa"/>
            <w:tcMar/>
          </w:tcPr>
          <w:p w:rsidR="13C85B0D" w:rsidP="13C85B0D" w:rsidRDefault="13C85B0D" w14:paraId="4965F0DB" w14:textId="523C5457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84" w:type="dxa"/>
            <w:tcMar/>
          </w:tcPr>
          <w:p w:rsidR="13C85B0D" w:rsidP="13C85B0D" w:rsidRDefault="13C85B0D" w14:paraId="15E7B4AF" w14:textId="3DB26C70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29" w:type="dxa"/>
            <w:tcMar/>
          </w:tcPr>
          <w:p w:rsidR="13C85B0D" w:rsidP="13C85B0D" w:rsidRDefault="13C85B0D" w14:paraId="1E82330D" w14:textId="6BE745A1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32" w:type="dxa"/>
            <w:tcMar/>
          </w:tcPr>
          <w:p w:rsidR="13C85B0D" w:rsidP="13C85B0D" w:rsidRDefault="13C85B0D" w14:paraId="2BA1F5A2" w14:textId="64B470BF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66" w:type="dxa"/>
            <w:tcMar/>
          </w:tcPr>
          <w:p w:rsidR="13C85B0D" w:rsidP="13C85B0D" w:rsidRDefault="13C85B0D" w14:paraId="0659E1A6" w14:textId="29761A3F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787" w:type="dxa"/>
            <w:tcMar/>
          </w:tcPr>
          <w:p w:rsidR="13C85B0D" w:rsidP="13C85B0D" w:rsidRDefault="13C85B0D" w14:paraId="7C491BC4" w14:textId="4B6EF900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16" w:type="dxa"/>
            <w:tcMar/>
          </w:tcPr>
          <w:p w:rsidR="13C85B0D" w:rsidP="13C85B0D" w:rsidRDefault="13C85B0D" w14:paraId="74673D83" w14:textId="00223116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809" w:type="dxa"/>
            <w:tcMar/>
          </w:tcPr>
          <w:p w:rsidR="13C85B0D" w:rsidP="13C85B0D" w:rsidRDefault="13C85B0D" w14:paraId="56728E43" w14:textId="452456C9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926" w:type="dxa"/>
            <w:tcMar/>
          </w:tcPr>
          <w:p w:rsidR="13C85B0D" w:rsidP="13C85B0D" w:rsidRDefault="13C85B0D" w14:paraId="5F3E7F0D" w14:textId="7444956E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186" w:type="dxa"/>
            <w:tcMar/>
          </w:tcPr>
          <w:p w:rsidR="13C85B0D" w:rsidP="13C85B0D" w:rsidRDefault="13C85B0D" w14:paraId="1596C6EB" w14:textId="0D780C1A">
            <w:pPr>
              <w:pStyle w:val="Standaard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</w:tr>
    </w:tbl>
    <w:p w:rsidR="13C85B0D" w:rsidRDefault="13C85B0D" w14:paraId="6DCC43DC" w14:textId="2B038C71"/>
    <w:sectPr w:rsidR="001F4923" w:rsidSect="001F4923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4923" w:rsidP="00512DD1" w:rsidRDefault="001F4923" w14:paraId="343A2CCB" w14:textId="77777777">
      <w:r>
        <w:separator/>
      </w:r>
    </w:p>
  </w:endnote>
  <w:endnote w:type="continuationSeparator" w:id="0">
    <w:p w:rsidR="001F4923" w:rsidP="00512DD1" w:rsidRDefault="001F4923" w14:paraId="2AFA8E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4923" w:rsidP="00512DD1" w:rsidRDefault="001F4923" w14:paraId="15E563D2" w14:textId="77777777">
      <w:r>
        <w:separator/>
      </w:r>
    </w:p>
  </w:footnote>
  <w:footnote w:type="continuationSeparator" w:id="0">
    <w:p w:rsidR="001F4923" w:rsidP="00512DD1" w:rsidRDefault="001F4923" w14:paraId="6F7F07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12DD1" w:rsidRDefault="00512DD1" w14:paraId="572B3852" w14:textId="7777777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3322CC" wp14:editId="4FDB00E6">
          <wp:simplePos x="0" y="0"/>
          <wp:positionH relativeFrom="column">
            <wp:posOffset>8404225</wp:posOffset>
          </wp:positionH>
          <wp:positionV relativeFrom="paragraph">
            <wp:posOffset>-292735</wp:posOffset>
          </wp:positionV>
          <wp:extent cx="1235561" cy="642007"/>
          <wp:effectExtent l="0" t="0" r="0" b="0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561" cy="642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23"/>
    <w:rsid w:val="001F4923"/>
    <w:rsid w:val="00210C8D"/>
    <w:rsid w:val="002C1A2C"/>
    <w:rsid w:val="00341184"/>
    <w:rsid w:val="0046468E"/>
    <w:rsid w:val="00512DD1"/>
    <w:rsid w:val="00746796"/>
    <w:rsid w:val="00746796"/>
    <w:rsid w:val="007F302D"/>
    <w:rsid w:val="00951547"/>
    <w:rsid w:val="00B55708"/>
    <w:rsid w:val="00CC55D4"/>
    <w:rsid w:val="0224CD45"/>
    <w:rsid w:val="0401EF8F"/>
    <w:rsid w:val="04971275"/>
    <w:rsid w:val="0A0BE451"/>
    <w:rsid w:val="0C9FDC6B"/>
    <w:rsid w:val="11D28683"/>
    <w:rsid w:val="128D409C"/>
    <w:rsid w:val="1390E523"/>
    <w:rsid w:val="13C85B0D"/>
    <w:rsid w:val="14065EEE"/>
    <w:rsid w:val="19D4BC21"/>
    <w:rsid w:val="1B51B72D"/>
    <w:rsid w:val="1B9FC804"/>
    <w:rsid w:val="1C16685C"/>
    <w:rsid w:val="2033C5F2"/>
    <w:rsid w:val="2200472F"/>
    <w:rsid w:val="26BDA26E"/>
    <w:rsid w:val="2B0EFB31"/>
    <w:rsid w:val="2B6FC442"/>
    <w:rsid w:val="305DC1D1"/>
    <w:rsid w:val="34D5A40E"/>
    <w:rsid w:val="38F40A09"/>
    <w:rsid w:val="3BC3CB6D"/>
    <w:rsid w:val="3C317B94"/>
    <w:rsid w:val="43C685D2"/>
    <w:rsid w:val="44B17DF4"/>
    <w:rsid w:val="4556EF2E"/>
    <w:rsid w:val="4597EECA"/>
    <w:rsid w:val="46295055"/>
    <w:rsid w:val="47190652"/>
    <w:rsid w:val="508C1420"/>
    <w:rsid w:val="524F20D1"/>
    <w:rsid w:val="53F79191"/>
    <w:rsid w:val="570EFD93"/>
    <w:rsid w:val="59B1E3A9"/>
    <w:rsid w:val="5A876976"/>
    <w:rsid w:val="5B7E6C83"/>
    <w:rsid w:val="5B937759"/>
    <w:rsid w:val="5BD1B05C"/>
    <w:rsid w:val="5FEFBD2C"/>
    <w:rsid w:val="61EFBF8E"/>
    <w:rsid w:val="646928DA"/>
    <w:rsid w:val="705E4FE2"/>
    <w:rsid w:val="71120AB3"/>
    <w:rsid w:val="71BEFED4"/>
    <w:rsid w:val="73CFA9D0"/>
    <w:rsid w:val="785D145B"/>
    <w:rsid w:val="790B82F3"/>
    <w:rsid w:val="7A31FA31"/>
    <w:rsid w:val="7DDC9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D471B"/>
  <w15:chartTrackingRefBased/>
  <w15:docId w15:val="{42347B39-2F76-4540-8E88-B1D122C7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aliases w:val="Tabel Erasmus MC"/>
    <w:basedOn w:val="Standaardtabel"/>
    <w:uiPriority w:val="39"/>
    <w:rsid w:val="0046468E"/>
    <w:rPr>
      <w:rFonts w:ascii="Arial" w:hAnsi="Arial"/>
    </w:rPr>
    <w:tblPr>
      <w:tblBorders>
        <w:top w:val="single" w:color="89D4F1" w:sz="4" w:space="0"/>
        <w:left w:val="single" w:color="89D4F1" w:sz="4" w:space="0"/>
        <w:bottom w:val="single" w:color="89D4F1" w:sz="4" w:space="0"/>
        <w:right w:val="single" w:color="89D4F1" w:sz="4" w:space="0"/>
        <w:insideH w:val="single" w:color="89D4F1" w:sz="4" w:space="0"/>
        <w:insideV w:val="single" w:color="89D4F1" w:sz="4" w:space="0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jsttabel6kleurrijk-Accent2">
    <w:name w:val="List Table 6 Colorful Accent 2"/>
    <w:basedOn w:val="Standaardtabel"/>
    <w:uiPriority w:val="51"/>
    <w:rsid w:val="00CC55D4"/>
    <w:rPr>
      <w:rFonts w:ascii="Times New Roman" w:hAnsi="Times New Roman" w:eastAsia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12DD1"/>
  </w:style>
  <w:style w:type="paragraph" w:styleId="Voettekst">
    <w:name w:val="footer"/>
    <w:basedOn w:val="Standaard"/>
    <w:link w:val="Voet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12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3050\AppData\Local\Temp\Templafy\WordVsto\Blanco_met%20logo1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_met logo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</documentManagement>
</p:properties>
</file>

<file path=customXml/itemProps1.xml><?xml version="1.0" encoding="utf-8"?>
<ds:datastoreItem xmlns:ds="http://schemas.openxmlformats.org/officeDocument/2006/customXml" ds:itemID="{88410EE0-F98B-4058-BA2A-4A6D59726E27}">
  <ds:schemaRefs/>
</ds:datastoreItem>
</file>

<file path=customXml/itemProps2.xml><?xml version="1.0" encoding="utf-8"?>
<ds:datastoreItem xmlns:ds="http://schemas.openxmlformats.org/officeDocument/2006/customXml" ds:itemID="{9A32F8E7-CF5B-439E-A7AE-FB42C17106FF}">
  <ds:schemaRefs/>
</ds:datastoreItem>
</file>

<file path=customXml/itemProps3.xml><?xml version="1.0" encoding="utf-8"?>
<ds:datastoreItem xmlns:ds="http://schemas.openxmlformats.org/officeDocument/2006/customXml" ds:itemID="{0D2F0755-964B-4F79-9A48-2794BFC81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3639a0-2032-4b90-90ef-ee95afe611a4"/>
    <ds:schemaRef ds:uri="f9b671b2-bbe4-4627-b404-a3884e1ec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8CEEDB-4E11-44D4-B57C-4538BA0662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34E0F7-2F4C-4C12-B990-0F90F0771E16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f9b671b2-bbe4-4627-b404-a3884e1ec77c"/>
    <ds:schemaRef ds:uri="http://purl.org/dc/dcmitype/"/>
    <ds:schemaRef ds:uri="5b3639a0-2032-4b90-90ef-ee95afe611a4"/>
    <ds:schemaRef ds:uri="http://www.w3.org/XML/1998/namespace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Blanco_met logo1.dotx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N.W. Buissing</dc:creator>
  <cp:keywords/>
  <dc:description/>
  <cp:lastModifiedBy>Liam Buissing</cp:lastModifiedBy>
  <cp:revision>6</cp:revision>
  <dcterms:created xsi:type="dcterms:W3CDTF">2024-06-21T13:05:00Z</dcterms:created>
  <dcterms:modified xsi:type="dcterms:W3CDTF">2024-08-30T07:54:19Z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856148481559233242</vt:lpwstr>
  </property>
  <property fmtid="{D5CDD505-2E9C-101B-9397-08002B2CF9AE}" pid="11" name="TemplafyUserProfileId">
    <vt:lpwstr>637738554257478263</vt:lpwstr>
  </property>
  <property fmtid="{D5CDD505-2E9C-101B-9397-08002B2CF9AE}" pid="12" name="TemplafyFromBlank">
    <vt:bool>false</vt:bool>
  </property>
  <property fmtid="{D5CDD505-2E9C-101B-9397-08002B2CF9AE}" pid="13" name="ContentTypeId">
    <vt:lpwstr>0x0101000AA8ABD9838FF949BBF53F161BE11717</vt:lpwstr>
  </property>
  <property fmtid="{D5CDD505-2E9C-101B-9397-08002B2CF9AE}" pid="14" name="MediaServiceImageTags">
    <vt:lpwstr/>
  </property>
</Properties>
</file>