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F947E7" w:rsidR="00AB657C" w:rsidP="00AB657C" w:rsidRDefault="00AB657C" w14:paraId="0BA9CD75" wp14:textId="77777777">
      <w:pPr>
        <w:ind w:right="95"/>
        <w:jc w:val="both"/>
      </w:pPr>
      <w:r w:rsidRPr="00F947E7">
        <w:t>Ondergetekende verklaart in zijn/haar hoedanigheid van</w:t>
      </w:r>
    </w:p>
    <w:p xmlns:wp14="http://schemas.microsoft.com/office/word/2010/wordml" w:rsidRPr="00F947E7" w:rsidR="00AB657C" w:rsidP="00AB657C" w:rsidRDefault="00AB657C" w14:paraId="672A6659" wp14:textId="77777777">
      <w:pPr>
        <w:ind w:right="95"/>
        <w:jc w:val="both"/>
      </w:pPr>
    </w:p>
    <w:p xmlns:wp14="http://schemas.microsoft.com/office/word/2010/wordml" w:rsidRPr="00F947E7" w:rsidR="00AB657C" w:rsidP="00AB657C" w:rsidRDefault="00AB657C" w14:paraId="61983234" wp14:textId="77777777">
      <w:pPr>
        <w:ind w:right="95"/>
        <w:jc w:val="both"/>
      </w:pPr>
      <w:r w:rsidRPr="00F947E7">
        <w:t>functie: […………]</w:t>
      </w:r>
    </w:p>
    <w:p xmlns:wp14="http://schemas.microsoft.com/office/word/2010/wordml" w:rsidRPr="00F947E7" w:rsidR="00AB657C" w:rsidP="00AB657C" w:rsidRDefault="00AB657C" w14:paraId="0A37501D" wp14:textId="77777777">
      <w:pPr>
        <w:ind w:right="95"/>
        <w:jc w:val="both"/>
      </w:pPr>
    </w:p>
    <w:p xmlns:wp14="http://schemas.microsoft.com/office/word/2010/wordml" w:rsidRPr="00F947E7" w:rsidR="00AB657C" w:rsidP="00AB657C" w:rsidRDefault="00AB657C" w14:paraId="2BD55C53" wp14:textId="77777777">
      <w:pPr>
        <w:ind w:right="95"/>
        <w:jc w:val="both"/>
      </w:pPr>
      <w:r w:rsidRPr="00F947E7">
        <w:t xml:space="preserve">dat </w:t>
      </w:r>
    </w:p>
    <w:p xmlns:wp14="http://schemas.microsoft.com/office/word/2010/wordml" w:rsidRPr="00F947E7" w:rsidR="00AB657C" w:rsidP="00AB657C" w:rsidRDefault="00AB657C" w14:paraId="5DAB6C7B" wp14:textId="77777777">
      <w:pPr>
        <w:ind w:right="95"/>
        <w:jc w:val="both"/>
      </w:pPr>
    </w:p>
    <w:p xmlns:wp14="http://schemas.microsoft.com/office/word/2010/wordml" w:rsidRPr="00794B37" w:rsidR="00AB657C" w:rsidP="00AB657C" w:rsidRDefault="00AB657C" w14:paraId="28A76EF4" wp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zich met betrekking tot </w:t>
      </w:r>
      <w:r w:rsidRPr="00934C06">
        <w:rPr>
          <w:highlight w:val="lightGray"/>
        </w:rPr>
        <w:t>paragraaf</w:t>
      </w:r>
      <w:r>
        <w:rPr>
          <w:b/>
          <w:highlight w:val="lightGray"/>
        </w:rPr>
        <w:t xml:space="preserve"> </w:t>
      </w:r>
      <w:r w:rsidRPr="00934C06">
        <w:rPr>
          <w:highlight w:val="lightGray"/>
        </w:rPr>
        <w:fldChar w:fldCharType="begin"/>
      </w:r>
      <w:r w:rsidRPr="00934C06">
        <w:rPr>
          <w:highlight w:val="lightGray"/>
        </w:rPr>
        <w:instrText xml:space="preserve"> REF _Ref252737748 \r \h </w:instrText>
      </w:r>
      <w:r w:rsidRPr="00934C06">
        <w:rPr>
          <w:highlight w:val="lightGray"/>
        </w:rPr>
      </w:r>
      <w:r w:rsidRPr="00934C06">
        <w:rPr>
          <w:highlight w:val="lightGray"/>
        </w:rPr>
        <w:fldChar w:fldCharType="separate"/>
      </w:r>
      <w:r>
        <w:rPr>
          <w:highlight w:val="lightGray"/>
        </w:rPr>
        <w:t>5.2.2</w:t>
      </w:r>
      <w:r w:rsidRPr="00934C06">
        <w:rPr>
          <w:highlight w:val="lightGray"/>
        </w:rPr>
        <w:fldChar w:fldCharType="end"/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xmlns:wp14="http://schemas.microsoft.com/office/word/2010/wordml" w:rsidRPr="00794B37" w:rsidR="00AB657C" w:rsidP="00AB657C" w:rsidRDefault="00AB657C" w14:paraId="60C15749" wp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xmlns:wp14="http://schemas.microsoft.com/office/word/2010/wordml" w:rsidRPr="00794B37" w:rsidR="00AB657C" w:rsidP="00AB657C" w:rsidRDefault="00AB657C" w14:paraId="43741E42" wp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xmlns:wp14="http://schemas.microsoft.com/office/word/2010/wordml" w:rsidRPr="00794B37" w:rsidR="00AB657C" w:rsidP="00AB657C" w:rsidRDefault="00AB657C" w14:paraId="4878A3A2" wp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xmlns:wp14="http://schemas.microsoft.com/office/word/2010/wordml" w:rsidRPr="00794B37" w:rsidR="00AB657C" w:rsidP="00AB657C" w:rsidRDefault="00AB657C" w14:paraId="6ECEA704" wp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xmlns:wp14="http://schemas.microsoft.com/office/word/2010/wordml" w:rsidRPr="00F947E7" w:rsidR="00AB657C" w:rsidP="4AF63083" w:rsidRDefault="00AB657C" w14:paraId="5A39BBE3" wp14:noSpellErr="1" wp14:textId="78A3FE40">
      <w:pPr>
        <w:pStyle w:val="Normal"/>
        <w:ind w:right="95"/>
        <w:jc w:val="both"/>
      </w:pPr>
    </w:p>
    <w:p xmlns:wp14="http://schemas.microsoft.com/office/word/2010/wordml" w:rsidRPr="00F947E7" w:rsidR="00AB657C" w:rsidP="00AB657C" w:rsidRDefault="00AB657C" w14:paraId="42BAC998" wp14:textId="77777777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xmlns:wp14="http://schemas.microsoft.com/office/word/2010/wordml" w:rsidRPr="00F947E7" w:rsidR="00AB657C" w:rsidP="00AB657C" w:rsidRDefault="00AB657C" w14:paraId="41C8F396" wp14:textId="77777777">
      <w:pPr>
        <w:ind w:right="95"/>
        <w:jc w:val="both"/>
      </w:pPr>
    </w:p>
    <w:p xmlns:wp14="http://schemas.microsoft.com/office/word/2010/wordml" w:rsidRPr="00F947E7" w:rsidR="00AB657C" w:rsidP="00AB657C" w:rsidRDefault="00AB657C" w14:paraId="2F5B8FAA" wp14:textId="77777777">
      <w:pPr>
        <w:ind w:right="95"/>
        <w:jc w:val="both"/>
      </w:pPr>
      <w:r w:rsidRPr="00F947E7">
        <w:t>Genomineerde Derde</w:t>
      </w:r>
      <w:r>
        <w:t>: (Indien van toepassing)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AB657C" w:rsidTr="00174CA2" w14:paraId="556B0616" wp14:textId="77777777">
        <w:tc>
          <w:tcPr>
            <w:tcW w:w="2408" w:type="dxa"/>
          </w:tcPr>
          <w:p w:rsidRPr="00F947E7" w:rsidR="00AB657C" w:rsidP="00174CA2" w:rsidRDefault="00AB657C" w14:paraId="11690CB6" wp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AB657C" w:rsidP="00174CA2" w:rsidRDefault="00AB657C" w14:paraId="72A3D3EC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746F1487" wp14:textId="77777777">
        <w:tc>
          <w:tcPr>
            <w:tcW w:w="2408" w:type="dxa"/>
          </w:tcPr>
          <w:p w:rsidRPr="00F947E7" w:rsidR="00AB657C" w:rsidP="00174CA2" w:rsidRDefault="00AB657C" w14:paraId="69F80F88" wp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AB657C" w:rsidP="00174CA2" w:rsidRDefault="00AB657C" w14:paraId="0D0B940D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468E9CB3" wp14:textId="77777777">
        <w:tc>
          <w:tcPr>
            <w:tcW w:w="2408" w:type="dxa"/>
          </w:tcPr>
          <w:p w:rsidRPr="00F947E7" w:rsidR="00AB657C" w:rsidP="00174CA2" w:rsidRDefault="00AB657C" w14:paraId="33FB088A" wp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AB657C" w:rsidP="00174CA2" w:rsidRDefault="00AB657C" w14:paraId="0E27B00A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701516E5" wp14:textId="77777777">
        <w:tc>
          <w:tcPr>
            <w:tcW w:w="2408" w:type="dxa"/>
          </w:tcPr>
          <w:p w:rsidRPr="00F947E7" w:rsidR="00AB657C" w:rsidP="00174CA2" w:rsidRDefault="00AB657C" w14:paraId="45BBD9D3" wp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AB657C" w:rsidP="00174CA2" w:rsidRDefault="00AB657C" w14:paraId="60061E4C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1B72F94E" wp14:textId="77777777">
        <w:tc>
          <w:tcPr>
            <w:tcW w:w="2408" w:type="dxa"/>
          </w:tcPr>
          <w:p w:rsidRPr="00F947E7" w:rsidR="00AB657C" w:rsidP="00174CA2" w:rsidRDefault="00AB657C" w14:paraId="364FB85B" wp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AB657C" w:rsidP="00174CA2" w:rsidRDefault="00AB657C" w14:paraId="44EAFD9C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2F2403EB" wp14:textId="77777777">
        <w:tc>
          <w:tcPr>
            <w:tcW w:w="2408" w:type="dxa"/>
          </w:tcPr>
          <w:p w:rsidRPr="00F947E7" w:rsidR="00AB657C" w:rsidP="00174CA2" w:rsidRDefault="00AB657C" w14:paraId="59E6FE88" wp14:textId="77777777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Pr="00F947E7" w:rsidR="00AB657C" w:rsidP="00174CA2" w:rsidRDefault="00AB657C" w14:paraId="4B94D5A5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AB657C" w:rsidP="00AB657C" w:rsidRDefault="00AB657C" w14:paraId="3DEEC669" wp14:textId="77777777">
      <w:pPr>
        <w:ind w:right="95"/>
        <w:jc w:val="both"/>
      </w:pPr>
    </w:p>
    <w:p w:rsidR="4AF63083" w:rsidP="4AF63083" w:rsidRDefault="4AF63083" w14:paraId="6F466127" w14:textId="3D148B8E">
      <w:pPr>
        <w:ind w:right="95"/>
        <w:jc w:val="both"/>
      </w:pPr>
    </w:p>
    <w:p w:rsidR="4AF63083" w:rsidP="4AF63083" w:rsidRDefault="4AF63083" w14:paraId="32E5BDD2" w14:textId="39E31F50">
      <w:pPr>
        <w:ind w:right="95"/>
        <w:jc w:val="both"/>
      </w:pPr>
    </w:p>
    <w:p w:rsidR="4AF63083" w:rsidP="4AF63083" w:rsidRDefault="4AF63083" w14:paraId="5CC4042D" w14:textId="493BA3D5">
      <w:pPr>
        <w:ind w:right="95"/>
        <w:jc w:val="both"/>
      </w:pPr>
    </w:p>
    <w:p w:rsidR="4AF63083" w:rsidP="4AF63083" w:rsidRDefault="4AF63083" w14:paraId="08F20A9E" w14:textId="24D8D53F">
      <w:pPr>
        <w:ind w:right="95"/>
        <w:jc w:val="both"/>
      </w:pPr>
    </w:p>
    <w:p w:rsidR="4AF63083" w:rsidP="4AF63083" w:rsidRDefault="4AF63083" w14:paraId="1AD1A914" w14:textId="5B58435A">
      <w:pPr>
        <w:ind w:right="95"/>
        <w:jc w:val="both"/>
      </w:pPr>
    </w:p>
    <w:p w:rsidR="4AF63083" w:rsidP="4AF63083" w:rsidRDefault="4AF63083" w14:paraId="4AD2F6C9" w14:textId="3205FCEB">
      <w:pPr>
        <w:ind w:right="95"/>
        <w:jc w:val="both"/>
      </w:pPr>
    </w:p>
    <w:p w:rsidR="4AF63083" w:rsidP="4AF63083" w:rsidRDefault="4AF63083" w14:paraId="61F893EA" w14:textId="6350EEAD">
      <w:pPr>
        <w:ind w:right="95"/>
        <w:jc w:val="both"/>
      </w:pPr>
    </w:p>
    <w:p w:rsidR="4AF63083" w:rsidP="4AF63083" w:rsidRDefault="4AF63083" w14:paraId="63C8D588" w14:textId="1D5C2DE6">
      <w:pPr>
        <w:ind w:right="95"/>
        <w:jc w:val="both"/>
      </w:pPr>
    </w:p>
    <w:p w:rsidR="4AF63083" w:rsidP="4AF63083" w:rsidRDefault="4AF63083" w14:paraId="2A2E1CE8" w14:textId="5021C230">
      <w:pPr>
        <w:ind w:right="95"/>
        <w:jc w:val="both"/>
      </w:pPr>
    </w:p>
    <w:p xmlns:wp14="http://schemas.microsoft.com/office/word/2010/wordml" w:rsidRPr="00F947E7" w:rsidR="00AB657C" w:rsidP="00AB657C" w:rsidRDefault="00AB657C" w14:paraId="748B0196" wp14:textId="77777777">
      <w:pPr>
        <w:ind w:right="95"/>
        <w:jc w:val="both"/>
      </w:pPr>
      <w:r w:rsidRPr="00F947E7">
        <w:t>Ter akkoord:</w:t>
      </w:r>
    </w:p>
    <w:p xmlns:wp14="http://schemas.microsoft.com/office/word/2010/wordml" w:rsidRPr="00F947E7" w:rsidR="00AB657C" w:rsidP="00AB657C" w:rsidRDefault="00AB657C" w14:paraId="3656B9AB" wp14:textId="77777777">
      <w:pPr>
        <w:ind w:right="95"/>
        <w:jc w:val="both"/>
      </w:pPr>
    </w:p>
    <w:p xmlns:wp14="http://schemas.microsoft.com/office/word/2010/wordml" w:rsidRPr="00F947E7" w:rsidR="00AB657C" w:rsidP="00AB657C" w:rsidRDefault="00AB657C" w14:paraId="7E7C4A26" wp14:textId="77777777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</w:t>
      </w:r>
      <w:r>
        <w:t xml:space="preserve">: </w:t>
      </w:r>
      <w:r w:rsidRPr="00F947E7">
        <w:t>(let op! Bij inschrijving in com</w:t>
      </w:r>
      <w:r>
        <w:t>binatie beide vlakken invullen)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AB657C" w:rsidTr="00174CA2" w14:paraId="66511E51" wp14:textId="77777777">
        <w:tc>
          <w:tcPr>
            <w:tcW w:w="2408" w:type="dxa"/>
          </w:tcPr>
          <w:p w:rsidRPr="00F947E7" w:rsidR="00AB657C" w:rsidP="00174CA2" w:rsidRDefault="00AB657C" w14:paraId="00711084" wp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AB657C" w:rsidP="00174CA2" w:rsidRDefault="00AB657C" w14:paraId="45FB0818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639C7F68" wp14:textId="77777777">
        <w:tc>
          <w:tcPr>
            <w:tcW w:w="2408" w:type="dxa"/>
          </w:tcPr>
          <w:p w:rsidRPr="00F947E7" w:rsidR="00AB657C" w:rsidP="00174CA2" w:rsidRDefault="00AB657C" w14:paraId="57E1B736" wp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AB657C" w:rsidP="00174CA2" w:rsidRDefault="00AB657C" w14:paraId="049F31CB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15DC2F16" wp14:textId="77777777">
        <w:tc>
          <w:tcPr>
            <w:tcW w:w="2408" w:type="dxa"/>
          </w:tcPr>
          <w:p w:rsidRPr="00F947E7" w:rsidR="00AB657C" w:rsidP="00174CA2" w:rsidRDefault="00AB657C" w14:paraId="774DB0C8" wp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AB657C" w:rsidP="00174CA2" w:rsidRDefault="00AB657C" w14:paraId="53128261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350D7252" wp14:textId="77777777">
        <w:tc>
          <w:tcPr>
            <w:tcW w:w="2408" w:type="dxa"/>
          </w:tcPr>
          <w:p w:rsidRPr="00F947E7" w:rsidR="00AB657C" w:rsidP="00174CA2" w:rsidRDefault="00AB657C" w14:paraId="7609C92E" wp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AB657C" w:rsidP="00174CA2" w:rsidRDefault="00AB657C" w14:paraId="62486C05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104543A1" wp14:textId="77777777">
        <w:tc>
          <w:tcPr>
            <w:tcW w:w="2408" w:type="dxa"/>
          </w:tcPr>
          <w:p w:rsidRPr="00F947E7" w:rsidR="00AB657C" w:rsidP="00174CA2" w:rsidRDefault="00AB657C" w14:paraId="33734087" wp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AB657C" w:rsidP="00174CA2" w:rsidRDefault="00AB657C" w14:paraId="4101652C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1447DD0F" wp14:textId="77777777">
        <w:tc>
          <w:tcPr>
            <w:tcW w:w="2408" w:type="dxa"/>
          </w:tcPr>
          <w:p w:rsidRPr="00F947E7" w:rsidR="00AB657C" w:rsidP="00174CA2" w:rsidRDefault="00AB657C" w14:paraId="24EE6E61" wp14:textId="77777777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Pr="00F947E7" w:rsidR="00AB657C" w:rsidP="00174CA2" w:rsidRDefault="00AB657C" w14:paraId="4B99056E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AB657C" w:rsidP="00AB657C" w:rsidRDefault="00AB657C" w14:paraId="1299C43A" wp14:textId="77777777">
      <w:pPr>
        <w:ind w:right="95"/>
      </w:pPr>
    </w:p>
    <w:p xmlns:wp14="http://schemas.microsoft.com/office/word/2010/wordml" w:rsidRPr="00F947E7" w:rsidR="00AB657C" w:rsidP="00AB657C" w:rsidRDefault="00AB657C" w14:paraId="4855370A" wp14:textId="77777777">
      <w:pPr>
        <w:ind w:right="95"/>
        <w:jc w:val="both"/>
      </w:pPr>
      <w:r w:rsidRPr="00F947E7">
        <w:t>Ter akkoord:</w:t>
      </w:r>
    </w:p>
    <w:p xmlns:wp14="http://schemas.microsoft.com/office/word/2010/wordml" w:rsidRPr="00F947E7" w:rsidR="00AB657C" w:rsidP="00AB657C" w:rsidRDefault="00AB657C" w14:paraId="4DDBEF00" wp14:textId="77777777">
      <w:pPr>
        <w:ind w:right="95"/>
        <w:jc w:val="both"/>
      </w:pPr>
    </w:p>
    <w:p xmlns:wp14="http://schemas.microsoft.com/office/word/2010/wordml" w:rsidRPr="00F947E7" w:rsidR="00AB657C" w:rsidP="00AB657C" w:rsidRDefault="00AB657C" w14:paraId="3040E77A" wp14:textId="77777777">
      <w:pPr>
        <w:ind w:right="95"/>
        <w:jc w:val="both"/>
      </w:pPr>
      <w:r>
        <w:t>[Inschrijver/</w:t>
      </w:r>
      <w:r w:rsidRPr="00F947E7">
        <w:t>[</w:t>
      </w:r>
      <w:proofErr w:type="spellStart"/>
      <w:r w:rsidRPr="00F947E7">
        <w:t>combinant</w:t>
      </w:r>
      <w:proofErr w:type="spellEnd"/>
      <w:r w:rsidRPr="00F947E7">
        <w:t xml:space="preserve"> 2] (alleen relevant in het geval van inschrijving in combinatie):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AB657C" w:rsidTr="00174CA2" w14:paraId="7EB21A99" wp14:textId="77777777">
        <w:tc>
          <w:tcPr>
            <w:tcW w:w="2408" w:type="dxa"/>
          </w:tcPr>
          <w:p w:rsidRPr="00F947E7" w:rsidR="00AB657C" w:rsidP="00174CA2" w:rsidRDefault="00AB657C" w14:paraId="2FE867B5" wp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AB657C" w:rsidP="00174CA2" w:rsidRDefault="00AB657C" w14:paraId="3461D779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7F1F86C9" wp14:textId="77777777">
        <w:tc>
          <w:tcPr>
            <w:tcW w:w="2408" w:type="dxa"/>
          </w:tcPr>
          <w:p w:rsidRPr="00F947E7" w:rsidR="00AB657C" w:rsidP="00174CA2" w:rsidRDefault="00AB657C" w14:paraId="4C6D5E18" wp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AB657C" w:rsidP="00174CA2" w:rsidRDefault="00AB657C" w14:paraId="3CF2D8B6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0D8FABD8" wp14:textId="77777777">
        <w:tc>
          <w:tcPr>
            <w:tcW w:w="2408" w:type="dxa"/>
          </w:tcPr>
          <w:p w:rsidRPr="00F947E7" w:rsidR="00AB657C" w:rsidP="00174CA2" w:rsidRDefault="00AB657C" w14:paraId="04CFDA93" wp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AB657C" w:rsidP="00174CA2" w:rsidRDefault="00AB657C" w14:paraId="0FB78278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558641F2" wp14:textId="77777777">
        <w:tc>
          <w:tcPr>
            <w:tcW w:w="2408" w:type="dxa"/>
          </w:tcPr>
          <w:p w:rsidRPr="00F947E7" w:rsidR="00AB657C" w:rsidP="00174CA2" w:rsidRDefault="00AB657C" w14:paraId="1124935D" wp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AB657C" w:rsidP="00174CA2" w:rsidRDefault="00AB657C" w14:paraId="1FC39945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3B9278AD" wp14:textId="77777777">
        <w:tc>
          <w:tcPr>
            <w:tcW w:w="2408" w:type="dxa"/>
          </w:tcPr>
          <w:p w:rsidRPr="00F947E7" w:rsidR="00AB657C" w:rsidP="00174CA2" w:rsidRDefault="00AB657C" w14:paraId="3678DDCF" wp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AB657C" w:rsidP="00174CA2" w:rsidRDefault="00AB657C" w14:paraId="0562CB0E" wp14:textId="77777777">
            <w:pPr>
              <w:ind w:right="95"/>
              <w:jc w:val="both"/>
            </w:pPr>
          </w:p>
        </w:tc>
      </w:tr>
      <w:tr xmlns:wp14="http://schemas.microsoft.com/office/word/2010/wordml" w:rsidR="00AB657C" w:rsidTr="00174CA2" w14:paraId="5B709A20" wp14:textId="77777777">
        <w:tc>
          <w:tcPr>
            <w:tcW w:w="2408" w:type="dxa"/>
          </w:tcPr>
          <w:p w:rsidRPr="00F947E7" w:rsidR="00AB657C" w:rsidP="00174CA2" w:rsidRDefault="00AB657C" w14:paraId="26733398" wp14:textId="77777777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Pr="00F947E7" w:rsidR="00AB657C" w:rsidP="00174CA2" w:rsidRDefault="00AB657C" w14:paraId="34CE0A41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D34CC5" w:rsidR="00D34CC5" w:rsidRDefault="00D34CC5" w14:paraId="62EBF3C5" wp14:textId="77777777">
      <w:bookmarkStart w:name="_GoBack" w:id="0"/>
      <w:bookmarkEnd w:id="0"/>
    </w:p>
    <w:sectPr w:rsidRPr="00D34CC5" w:rsidR="00D34CC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AF6E9FA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D02A99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1FEB2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49C17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AE862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843EDB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2D7AEC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58231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B3607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attachedTemplate r:id="rId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7C"/>
    <w:rsid w:val="00AB657C"/>
    <w:rsid w:val="00D34CC5"/>
    <w:rsid w:val="4AF6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585F4"/>
  <w15:chartTrackingRefBased/>
  <w15:docId w15:val="{48AACD66-79C8-4F6B-A2EC-689CFFAF14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B657C"/>
    <w:pPr>
      <w:autoSpaceDE w:val="0"/>
      <w:autoSpaceDN w:val="0"/>
      <w:spacing w:after="0" w:line="320" w:lineRule="exact"/>
    </w:pPr>
    <w:rPr>
      <w:rFonts w:ascii="Arial" w:hAnsi="Arial" w:eastAsia="Times New Roman" w:cs="Arial"/>
      <w:kern w:val="0"/>
      <w:szCs w:val="20"/>
      <w:lang w:val="nl-NL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ustomXml" Target="../customXml/item5.xml" Id="rId11" /><Relationship Type="http://schemas.openxmlformats.org/officeDocument/2006/relationships/settings" Target="settings.xml" Id="rId5" /><Relationship Type="http://schemas.openxmlformats.org/officeDocument/2006/relationships/customXml" Target="../customXml/item4.xml" Id="rId10" /><Relationship Type="http://schemas.openxmlformats.org/officeDocument/2006/relationships/styles" Target="styles.xml" Id="rId4" /><Relationship Type="http://schemas.openxmlformats.org/officeDocument/2006/relationships/customXml" Target="../customXml/item3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9998\AppData\Local\Temp\Templafy\WordVsto\xdjhnvk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7D848C8242A544B0347C6CFF5035FF" ma:contentTypeVersion="13" ma:contentTypeDescription="Een nieuw document maken." ma:contentTypeScope="" ma:versionID="8a6622b4b42bc10c3e90c072f450d743">
  <xsd:schema xmlns:xsd="http://www.w3.org/2001/XMLSchema" xmlns:xs="http://www.w3.org/2001/XMLSchema" xmlns:p="http://schemas.microsoft.com/office/2006/metadata/properties" xmlns:ns2="547c66e5-daec-40b9-b18b-1a6000454455" xmlns:ns3="befdd914-b87d-4800-b1e6-3d09fd7b0d1d" targetNamespace="http://schemas.microsoft.com/office/2006/metadata/properties" ma:root="true" ma:fieldsID="51bf06c5b5a852f2836d1f4f8bd8bb7b" ns2:_="" ns3:_="">
    <xsd:import namespace="547c66e5-daec-40b9-b18b-1a6000454455"/>
    <xsd:import namespace="befdd914-b87d-4800-b1e6-3d09fd7b0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66e5-daec-40b9-b18b-1a60004544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dd914-b87d-4800-b1e6-3d09fd7b0d1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b33deee-5515-4b11-9e43-d4e8913ace4c}" ma:internalName="TaxCatchAll" ma:showField="CatchAllData" ma:web="befdd914-b87d-4800-b1e6-3d09fd7b0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fdd914-b87d-4800-b1e6-3d09fd7b0d1d" xsi:nil="true"/>
    <lcf76f155ced4ddcb4097134ff3c332f xmlns="547c66e5-daec-40b9-b18b-1a60004544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15D544-A5A6-4514-8CDB-46EEDCDCC460}">
  <ds:schemaRefs/>
</ds:datastoreItem>
</file>

<file path=customXml/itemProps2.xml><?xml version="1.0" encoding="utf-8"?>
<ds:datastoreItem xmlns:ds="http://schemas.openxmlformats.org/officeDocument/2006/customXml" ds:itemID="{4964C7DC-7DA6-4285-8147-84D827CEBBDE}">
  <ds:schemaRefs/>
</ds:datastoreItem>
</file>

<file path=customXml/itemProps3.xml><?xml version="1.0" encoding="utf-8"?>
<ds:datastoreItem xmlns:ds="http://schemas.openxmlformats.org/officeDocument/2006/customXml" ds:itemID="{4A3F4EDC-1656-4DAF-AC03-A1D3BD4E622A}"/>
</file>

<file path=customXml/itemProps4.xml><?xml version="1.0" encoding="utf-8"?>
<ds:datastoreItem xmlns:ds="http://schemas.openxmlformats.org/officeDocument/2006/customXml" ds:itemID="{689711CB-FD1F-462A-918B-A39B50D7694D}"/>
</file>

<file path=customXml/itemProps5.xml><?xml version="1.0" encoding="utf-8"?>
<ds:datastoreItem xmlns:ds="http://schemas.openxmlformats.org/officeDocument/2006/customXml" ds:itemID="{95873EE5-8820-4975-93A9-05B1917C83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xdjhnvk0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 Beverloo</dc:creator>
  <cp:keywords/>
  <dc:description/>
  <cp:lastModifiedBy>Yannick Beverloo</cp:lastModifiedBy>
  <cp:revision>2</cp:revision>
  <dcterms:created xsi:type="dcterms:W3CDTF">2022-08-31T14:26:00Z</dcterms:created>
  <dcterms:modified xsi:type="dcterms:W3CDTF">2023-11-03T11:16:28Z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637841469455294394</vt:lpwstr>
  </property>
  <property fmtid="{D5CDD505-2E9C-101B-9397-08002B2CF9AE}" pid="4" name="TemplafyUserProfileId">
    <vt:lpwstr>637738539093322191</vt:lpwstr>
  </property>
  <property fmtid="{D5CDD505-2E9C-101B-9397-08002B2CF9AE}" pid="5" name="TemplafyFromBlank">
    <vt:bool>true</vt:bool>
  </property>
  <property fmtid="{D5CDD505-2E9C-101B-9397-08002B2CF9AE}" pid="6" name="ContentTypeId">
    <vt:lpwstr>0x010100A87D848C8242A544B0347C6CFF5035FF</vt:lpwstr>
  </property>
  <property fmtid="{D5CDD505-2E9C-101B-9397-08002B2CF9AE}" pid="7" name="MediaServiceImageTags">
    <vt:lpwstr/>
  </property>
</Properties>
</file>