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F947E7" w:rsidR="00D556F1" w:rsidP="00D556F1" w:rsidRDefault="00D556F1" w14:paraId="0BA9CD75" wp14:textId="77777777">
      <w:pPr>
        <w:ind w:right="95"/>
        <w:jc w:val="both"/>
      </w:pPr>
      <w:r w:rsidRPr="00F947E7">
        <w:t>Ondergetekende verklaart in zijn/haar hoedanigheid van</w:t>
      </w:r>
    </w:p>
    <w:p xmlns:wp14="http://schemas.microsoft.com/office/word/2010/wordml" w:rsidRPr="00F947E7" w:rsidR="00D556F1" w:rsidP="00D556F1" w:rsidRDefault="00D556F1" w14:paraId="672A6659" wp14:textId="77777777">
      <w:pPr>
        <w:ind w:right="95"/>
        <w:jc w:val="both"/>
      </w:pPr>
    </w:p>
    <w:p xmlns:wp14="http://schemas.microsoft.com/office/word/2010/wordml" w:rsidRPr="00F947E7" w:rsidR="00D556F1" w:rsidP="00D556F1" w:rsidRDefault="00D556F1" w14:paraId="61983234" wp14:textId="77777777">
      <w:pPr>
        <w:ind w:right="95"/>
        <w:jc w:val="both"/>
      </w:pPr>
      <w:r w:rsidRPr="00F947E7">
        <w:t>functie: […………]</w:t>
      </w:r>
    </w:p>
    <w:p xmlns:wp14="http://schemas.microsoft.com/office/word/2010/wordml" w:rsidRPr="00F947E7" w:rsidR="00D556F1" w:rsidP="00D556F1" w:rsidRDefault="00D556F1" w14:paraId="0A37501D" wp14:textId="77777777">
      <w:pPr>
        <w:ind w:right="95"/>
        <w:jc w:val="both"/>
      </w:pPr>
    </w:p>
    <w:p xmlns:wp14="http://schemas.microsoft.com/office/word/2010/wordml" w:rsidRPr="00F947E7" w:rsidR="00D556F1" w:rsidP="00D556F1" w:rsidRDefault="00D556F1" w14:paraId="2BD55C53" wp14:textId="77777777">
      <w:pPr>
        <w:ind w:right="95"/>
        <w:jc w:val="both"/>
      </w:pPr>
      <w:r w:rsidRPr="00F947E7">
        <w:t xml:space="preserve">dat </w:t>
      </w:r>
    </w:p>
    <w:p xmlns:wp14="http://schemas.microsoft.com/office/word/2010/wordml" w:rsidR="00D556F1" w:rsidP="00D556F1" w:rsidRDefault="00D556F1" w14:paraId="5DAB6C7B" wp14:textId="77777777">
      <w:pPr>
        <w:ind w:right="95"/>
        <w:jc w:val="both"/>
      </w:pPr>
    </w:p>
    <w:p xmlns:wp14="http://schemas.microsoft.com/office/word/2010/wordml" w:rsidRPr="00794B37" w:rsidR="00D556F1" w:rsidP="00D556F1" w:rsidRDefault="00D556F1" w14:paraId="543988E4" wp14:textId="7777777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xmlns:wp14="http://schemas.microsoft.com/office/word/2010/wordml" w:rsidRPr="00794B37" w:rsidR="00D556F1" w:rsidP="00D556F1" w:rsidRDefault="00D556F1" w14:paraId="4E8B9193" wp14:textId="77777777">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xmlns:wp14="http://schemas.microsoft.com/office/word/2010/wordml" w:rsidRPr="00794B37" w:rsidR="00D556F1" w:rsidP="00D556F1" w:rsidRDefault="00D556F1" w14:paraId="7F82A311" wp14:textId="7777777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xmlns:wp14="http://schemas.microsoft.com/office/word/2010/wordml" w:rsidRPr="00794B37" w:rsidR="00D556F1" w:rsidP="00D556F1" w:rsidRDefault="00D556F1" w14:paraId="3E4C5A64" wp14:textId="77777777">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xmlns:wp14="http://schemas.microsoft.com/office/word/2010/wordml" w:rsidRPr="00794B37" w:rsidR="00D556F1" w:rsidP="00D556F1" w:rsidRDefault="00D556F1" w14:paraId="02EB378F" wp14:textId="77777777">
      <w:pPr>
        <w:jc w:val="both"/>
      </w:pPr>
    </w:p>
    <w:p xmlns:wp14="http://schemas.microsoft.com/office/word/2010/wordml" w:rsidR="00D556F1" w:rsidP="740F1180" w:rsidRDefault="00D556F1" w14:paraId="44EAFD9C" wp14:textId="559C4558">
      <w:pPr>
        <w:ind/>
        <w:jc w:val="both"/>
      </w:pPr>
      <w:r w:rsidR="00D556F1">
        <w:rPr/>
        <w:t xml:space="preserve">Een genomineerde derde moet voldoen aan alle vereisten die in de onderhavige </w:t>
      </w:r>
      <w:r w:rsidR="00D556F1">
        <w:rPr/>
        <w:t>Offerte</w:t>
      </w:r>
      <w:r w:rsidR="00D556F1">
        <w:rPr/>
        <w:t xml:space="preserve">leidraad aan genomineerde derden worden gesteld. Als niet aan deze vereisten wordt voldaan, blijft de financiële en economische draagkracht van deze genomineerde derde buiten beschouwing bij de beoordeling van de inschrijving van de </w:t>
      </w:r>
      <w:r w:rsidR="00D556F1">
        <w:rPr/>
        <w:t>Inschrijver</w:t>
      </w:r>
      <w:r w:rsidR="00D556F1">
        <w:rPr/>
        <w:t xml:space="preserve">. Dit kan leiden tot uitsluiting van de </w:t>
      </w:r>
      <w:r w:rsidR="00D556F1">
        <w:rPr/>
        <w:t>Inschrijver</w:t>
      </w:r>
      <w:r w:rsidR="00D556F1">
        <w:rPr/>
        <w:t xml:space="preserve"> als niet wordt voldaan aan de gestelde vereisten.</w:t>
      </w:r>
    </w:p>
    <w:p xmlns:wp14="http://schemas.microsoft.com/office/word/2010/wordml" w:rsidRPr="00F947E7" w:rsidR="00D556F1" w:rsidP="00D556F1" w:rsidRDefault="00D556F1" w14:paraId="4B94D5A5" wp14:textId="77777777">
      <w:pPr>
        <w:ind w:right="95"/>
        <w:jc w:val="both"/>
      </w:pPr>
    </w:p>
    <w:p xmlns:wp14="http://schemas.microsoft.com/office/word/2010/wordml" w:rsidRPr="00F947E7" w:rsidR="00D556F1" w:rsidP="00D556F1" w:rsidRDefault="00D556F1" w14:paraId="42BAC998" wp14:textId="77777777">
      <w:pPr>
        <w:ind w:right="95"/>
        <w:jc w:val="both"/>
      </w:pPr>
      <w:r w:rsidRPr="00F947E7">
        <w:t>Ondergetekende verklaart dat hij/zij deze verklaring naar waarheid heeft ondertekend en tevens dat hij/zij daartoe rechtens bevoegd is.</w:t>
      </w:r>
    </w:p>
    <w:p xmlns:wp14="http://schemas.microsoft.com/office/word/2010/wordml" w:rsidRPr="00F947E7" w:rsidR="00D556F1" w:rsidP="00D556F1" w:rsidRDefault="00D556F1" w14:paraId="3DEEC669" wp14:textId="77777777">
      <w:pPr>
        <w:ind w:right="95"/>
        <w:jc w:val="both"/>
      </w:pPr>
    </w:p>
    <w:p xmlns:wp14="http://schemas.microsoft.com/office/word/2010/wordml" w:rsidRPr="00F947E7" w:rsidR="00D556F1" w:rsidP="00D556F1" w:rsidRDefault="00D556F1" w14:paraId="5F7B9CBC" wp14:textId="77777777">
      <w:pPr>
        <w:ind w:right="95"/>
        <w:jc w:val="both"/>
      </w:pPr>
      <w:r w:rsidRPr="00F947E7">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D556F1" w:rsidTr="00174CA2" w14:paraId="556B0616" wp14:textId="77777777">
        <w:tc>
          <w:tcPr>
            <w:tcW w:w="2408" w:type="dxa"/>
          </w:tcPr>
          <w:p w:rsidRPr="00F947E7" w:rsidR="00D556F1" w:rsidP="00174CA2" w:rsidRDefault="00D556F1" w14:paraId="11690CB6" wp14:textId="77777777">
            <w:pPr>
              <w:ind w:right="95"/>
              <w:jc w:val="both"/>
            </w:pPr>
            <w:r w:rsidRPr="00F947E7">
              <w:t>Plaats</w:t>
            </w:r>
          </w:p>
        </w:tc>
        <w:tc>
          <w:tcPr>
            <w:tcW w:w="6237" w:type="dxa"/>
          </w:tcPr>
          <w:p w:rsidRPr="00F947E7" w:rsidR="00D556F1" w:rsidP="00174CA2" w:rsidRDefault="00D556F1" w14:paraId="3656B9AB" wp14:textId="77777777">
            <w:pPr>
              <w:ind w:right="95"/>
              <w:jc w:val="both"/>
            </w:pPr>
          </w:p>
        </w:tc>
      </w:tr>
      <w:tr xmlns:wp14="http://schemas.microsoft.com/office/word/2010/wordml" w:rsidR="00D556F1" w:rsidTr="00174CA2" w14:paraId="746F1487" wp14:textId="77777777">
        <w:tc>
          <w:tcPr>
            <w:tcW w:w="2408" w:type="dxa"/>
          </w:tcPr>
          <w:p w:rsidRPr="00F947E7" w:rsidR="00D556F1" w:rsidP="00174CA2" w:rsidRDefault="00D556F1" w14:paraId="69F80F88" wp14:textId="77777777">
            <w:pPr>
              <w:ind w:right="95"/>
              <w:jc w:val="both"/>
            </w:pPr>
            <w:r w:rsidRPr="00F947E7">
              <w:t>Datum</w:t>
            </w:r>
          </w:p>
        </w:tc>
        <w:tc>
          <w:tcPr>
            <w:tcW w:w="6237" w:type="dxa"/>
          </w:tcPr>
          <w:p w:rsidRPr="00F947E7" w:rsidR="00D556F1" w:rsidP="00174CA2" w:rsidRDefault="00D556F1" w14:paraId="45FB0818" wp14:textId="77777777">
            <w:pPr>
              <w:ind w:right="95"/>
              <w:jc w:val="both"/>
            </w:pPr>
          </w:p>
        </w:tc>
      </w:tr>
      <w:tr xmlns:wp14="http://schemas.microsoft.com/office/word/2010/wordml" w:rsidR="00D556F1" w:rsidTr="00174CA2" w14:paraId="468E9CB3" wp14:textId="77777777">
        <w:tc>
          <w:tcPr>
            <w:tcW w:w="2408" w:type="dxa"/>
          </w:tcPr>
          <w:p w:rsidRPr="00F947E7" w:rsidR="00D556F1" w:rsidP="00174CA2" w:rsidRDefault="00D556F1" w14:paraId="33FB088A" wp14:textId="77777777">
            <w:pPr>
              <w:ind w:right="95"/>
              <w:jc w:val="both"/>
            </w:pPr>
            <w:r w:rsidRPr="00F947E7">
              <w:t>Naam</w:t>
            </w:r>
          </w:p>
        </w:tc>
        <w:tc>
          <w:tcPr>
            <w:tcW w:w="6237" w:type="dxa"/>
          </w:tcPr>
          <w:p w:rsidRPr="00F947E7" w:rsidR="00D556F1" w:rsidP="00174CA2" w:rsidRDefault="00D556F1" w14:paraId="049F31CB" wp14:textId="77777777">
            <w:pPr>
              <w:ind w:right="95"/>
              <w:jc w:val="both"/>
            </w:pPr>
          </w:p>
        </w:tc>
      </w:tr>
      <w:tr xmlns:wp14="http://schemas.microsoft.com/office/word/2010/wordml" w:rsidR="00D556F1" w:rsidTr="00174CA2" w14:paraId="701516E5" wp14:textId="77777777">
        <w:tc>
          <w:tcPr>
            <w:tcW w:w="2408" w:type="dxa"/>
          </w:tcPr>
          <w:p w:rsidRPr="00F947E7" w:rsidR="00D556F1" w:rsidP="00174CA2" w:rsidRDefault="00D556F1" w14:paraId="45BBD9D3" wp14:textId="77777777">
            <w:pPr>
              <w:ind w:right="95"/>
              <w:jc w:val="both"/>
            </w:pPr>
            <w:r w:rsidRPr="00F947E7">
              <w:t>Functie</w:t>
            </w:r>
          </w:p>
        </w:tc>
        <w:tc>
          <w:tcPr>
            <w:tcW w:w="6237" w:type="dxa"/>
          </w:tcPr>
          <w:p w:rsidRPr="00F947E7" w:rsidR="00D556F1" w:rsidP="00174CA2" w:rsidRDefault="00D556F1" w14:paraId="53128261" wp14:textId="77777777">
            <w:pPr>
              <w:ind w:right="95"/>
              <w:jc w:val="both"/>
            </w:pPr>
          </w:p>
        </w:tc>
      </w:tr>
      <w:tr xmlns:wp14="http://schemas.microsoft.com/office/word/2010/wordml" w:rsidR="00D556F1" w:rsidTr="00174CA2" w14:paraId="1B72F94E" wp14:textId="77777777">
        <w:tc>
          <w:tcPr>
            <w:tcW w:w="2408" w:type="dxa"/>
          </w:tcPr>
          <w:p w:rsidRPr="00F947E7" w:rsidR="00D556F1" w:rsidP="00174CA2" w:rsidRDefault="00D556F1" w14:paraId="364FB85B" wp14:textId="77777777">
            <w:pPr>
              <w:ind w:right="95"/>
              <w:jc w:val="both"/>
            </w:pPr>
            <w:r w:rsidRPr="00F947E7">
              <w:t>Statutaire naam</w:t>
            </w:r>
          </w:p>
        </w:tc>
        <w:tc>
          <w:tcPr>
            <w:tcW w:w="6237" w:type="dxa"/>
          </w:tcPr>
          <w:p w:rsidRPr="00F947E7" w:rsidR="00D556F1" w:rsidP="00174CA2" w:rsidRDefault="00D556F1" w14:paraId="62486C05" wp14:textId="77777777">
            <w:pPr>
              <w:ind w:right="95"/>
              <w:jc w:val="both"/>
            </w:pPr>
          </w:p>
        </w:tc>
      </w:tr>
      <w:tr xmlns:wp14="http://schemas.microsoft.com/office/word/2010/wordml" w:rsidR="00D556F1" w:rsidTr="00174CA2" w14:paraId="2F2403EB" wp14:textId="77777777">
        <w:tc>
          <w:tcPr>
            <w:tcW w:w="2408" w:type="dxa"/>
          </w:tcPr>
          <w:p w:rsidRPr="00F947E7" w:rsidR="00D556F1" w:rsidP="00174CA2" w:rsidRDefault="00D556F1" w14:paraId="59E6FE88" wp14:textId="77777777">
            <w:pPr>
              <w:ind w:right="95"/>
              <w:jc w:val="both"/>
            </w:pPr>
            <w:r w:rsidRPr="00F947E7">
              <w:t>Handtekening</w:t>
            </w:r>
          </w:p>
        </w:tc>
        <w:tc>
          <w:tcPr>
            <w:tcW w:w="6237" w:type="dxa"/>
          </w:tcPr>
          <w:p w:rsidRPr="00F947E7" w:rsidR="00D556F1" w:rsidP="00174CA2" w:rsidRDefault="00D556F1" w14:paraId="4101652C" wp14:textId="77777777">
            <w:pPr>
              <w:ind w:right="95"/>
              <w:jc w:val="both"/>
            </w:pPr>
          </w:p>
        </w:tc>
      </w:tr>
    </w:tbl>
    <w:p xmlns:wp14="http://schemas.microsoft.com/office/word/2010/wordml" w:rsidRPr="00F947E7" w:rsidR="00D556F1" w:rsidP="00D556F1" w:rsidRDefault="00D556F1" w14:paraId="4B99056E" wp14:textId="77777777">
      <w:pPr>
        <w:ind w:right="95"/>
        <w:jc w:val="both"/>
        <w:rPr>
          <w:b/>
        </w:rPr>
      </w:pPr>
    </w:p>
    <w:p xmlns:wp14="http://schemas.microsoft.com/office/word/2010/wordml" w:rsidRPr="00F947E7" w:rsidR="00D556F1" w:rsidP="00D556F1" w:rsidRDefault="00D556F1" w14:paraId="1299C43A" wp14:textId="77777777" wp14:noSpellErr="1">
      <w:pPr>
        <w:ind w:right="95"/>
        <w:jc w:val="both"/>
      </w:pPr>
    </w:p>
    <w:p w:rsidR="740F1180" w:rsidP="740F1180" w:rsidRDefault="740F1180" w14:paraId="6A21D383" w14:textId="7D1F5162">
      <w:pPr>
        <w:pStyle w:val="Normal"/>
        <w:ind w:right="95"/>
        <w:jc w:val="both"/>
      </w:pPr>
    </w:p>
    <w:p w:rsidR="740F1180" w:rsidP="740F1180" w:rsidRDefault="740F1180" w14:paraId="50021674" w14:textId="0E419DBE">
      <w:pPr>
        <w:pStyle w:val="Normal"/>
        <w:ind w:right="95"/>
        <w:jc w:val="both"/>
      </w:pPr>
    </w:p>
    <w:p w:rsidR="740F1180" w:rsidP="740F1180" w:rsidRDefault="740F1180" w14:paraId="769F43FD" w14:textId="5C7BAD50">
      <w:pPr>
        <w:pStyle w:val="Normal"/>
        <w:ind w:right="95"/>
        <w:jc w:val="both"/>
      </w:pPr>
    </w:p>
    <w:p w:rsidR="740F1180" w:rsidP="740F1180" w:rsidRDefault="740F1180" w14:paraId="4C756E71" w14:textId="5F0AA4D1">
      <w:pPr>
        <w:pStyle w:val="Normal"/>
        <w:ind w:right="95"/>
        <w:jc w:val="both"/>
      </w:pPr>
    </w:p>
    <w:p xmlns:wp14="http://schemas.microsoft.com/office/word/2010/wordml" w:rsidRPr="00F947E7" w:rsidR="00D556F1" w:rsidP="00D556F1" w:rsidRDefault="00D556F1" w14:paraId="748B0196" wp14:textId="77777777">
      <w:pPr>
        <w:ind w:right="95"/>
        <w:jc w:val="both"/>
      </w:pPr>
      <w:r w:rsidRPr="00F947E7">
        <w:t>Ter akkoord:</w:t>
      </w:r>
    </w:p>
    <w:p xmlns:wp14="http://schemas.microsoft.com/office/word/2010/wordml" w:rsidRPr="00F947E7" w:rsidR="00D556F1" w:rsidP="00D556F1" w:rsidRDefault="00D556F1" w14:paraId="4DDBEF00" wp14:textId="77777777">
      <w:pPr>
        <w:ind w:right="95"/>
        <w:jc w:val="both"/>
      </w:pPr>
    </w:p>
    <w:p xmlns:wp14="http://schemas.microsoft.com/office/word/2010/wordml" w:rsidRPr="00F947E7" w:rsidR="00D556F1" w:rsidP="00D556F1" w:rsidRDefault="00D556F1" w14:paraId="6FB95D53" wp14:textId="77777777">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D556F1" w:rsidTr="00174CA2" w14:paraId="66511E51" wp14:textId="77777777">
        <w:tc>
          <w:tcPr>
            <w:tcW w:w="2408" w:type="dxa"/>
          </w:tcPr>
          <w:p w:rsidRPr="00F947E7" w:rsidR="00D556F1" w:rsidP="00174CA2" w:rsidRDefault="00D556F1" w14:paraId="00711084" wp14:textId="77777777">
            <w:pPr>
              <w:ind w:right="95"/>
              <w:jc w:val="both"/>
            </w:pPr>
            <w:r w:rsidRPr="00F947E7">
              <w:t>Plaats</w:t>
            </w:r>
          </w:p>
        </w:tc>
        <w:tc>
          <w:tcPr>
            <w:tcW w:w="6237" w:type="dxa"/>
          </w:tcPr>
          <w:p w:rsidRPr="00F947E7" w:rsidR="00D556F1" w:rsidP="00174CA2" w:rsidRDefault="00D556F1" w14:paraId="3461D779" wp14:textId="77777777">
            <w:pPr>
              <w:ind w:right="95"/>
              <w:jc w:val="both"/>
            </w:pPr>
          </w:p>
        </w:tc>
      </w:tr>
      <w:tr xmlns:wp14="http://schemas.microsoft.com/office/word/2010/wordml" w:rsidR="00D556F1" w:rsidTr="00174CA2" w14:paraId="639C7F68" wp14:textId="77777777">
        <w:tc>
          <w:tcPr>
            <w:tcW w:w="2408" w:type="dxa"/>
          </w:tcPr>
          <w:p w:rsidRPr="00F947E7" w:rsidR="00D556F1" w:rsidP="00174CA2" w:rsidRDefault="00D556F1" w14:paraId="57E1B736" wp14:textId="77777777">
            <w:pPr>
              <w:ind w:right="95"/>
              <w:jc w:val="both"/>
            </w:pPr>
            <w:r w:rsidRPr="00F947E7">
              <w:t>Datum</w:t>
            </w:r>
          </w:p>
        </w:tc>
        <w:tc>
          <w:tcPr>
            <w:tcW w:w="6237" w:type="dxa"/>
          </w:tcPr>
          <w:p w:rsidRPr="00F947E7" w:rsidR="00D556F1" w:rsidP="00174CA2" w:rsidRDefault="00D556F1" w14:paraId="3CF2D8B6" wp14:textId="77777777">
            <w:pPr>
              <w:ind w:right="95"/>
              <w:jc w:val="both"/>
            </w:pPr>
          </w:p>
        </w:tc>
      </w:tr>
      <w:tr xmlns:wp14="http://schemas.microsoft.com/office/word/2010/wordml" w:rsidR="00D556F1" w:rsidTr="00174CA2" w14:paraId="15DC2F16" wp14:textId="77777777">
        <w:tc>
          <w:tcPr>
            <w:tcW w:w="2408" w:type="dxa"/>
          </w:tcPr>
          <w:p w:rsidRPr="00F947E7" w:rsidR="00D556F1" w:rsidP="00174CA2" w:rsidRDefault="00D556F1" w14:paraId="774DB0C8" wp14:textId="77777777">
            <w:pPr>
              <w:ind w:right="95"/>
              <w:jc w:val="both"/>
            </w:pPr>
            <w:r w:rsidRPr="00F947E7">
              <w:t>Naam</w:t>
            </w:r>
          </w:p>
        </w:tc>
        <w:tc>
          <w:tcPr>
            <w:tcW w:w="6237" w:type="dxa"/>
          </w:tcPr>
          <w:p w:rsidRPr="00F947E7" w:rsidR="00D556F1" w:rsidP="00174CA2" w:rsidRDefault="00D556F1" w14:paraId="0FB78278" wp14:textId="77777777">
            <w:pPr>
              <w:ind w:right="95"/>
              <w:jc w:val="both"/>
            </w:pPr>
          </w:p>
        </w:tc>
      </w:tr>
      <w:tr xmlns:wp14="http://schemas.microsoft.com/office/word/2010/wordml" w:rsidR="00D556F1" w:rsidTr="00174CA2" w14:paraId="350D7252" wp14:textId="77777777">
        <w:tc>
          <w:tcPr>
            <w:tcW w:w="2408" w:type="dxa"/>
          </w:tcPr>
          <w:p w:rsidRPr="00F947E7" w:rsidR="00D556F1" w:rsidP="00174CA2" w:rsidRDefault="00D556F1" w14:paraId="7609C92E" wp14:textId="77777777">
            <w:pPr>
              <w:ind w:right="95"/>
              <w:jc w:val="both"/>
            </w:pPr>
            <w:r w:rsidRPr="00F947E7">
              <w:t>Functie</w:t>
            </w:r>
          </w:p>
        </w:tc>
        <w:tc>
          <w:tcPr>
            <w:tcW w:w="6237" w:type="dxa"/>
          </w:tcPr>
          <w:p w:rsidRPr="00F947E7" w:rsidR="00D556F1" w:rsidP="00174CA2" w:rsidRDefault="00D556F1" w14:paraId="1FC39945" wp14:textId="77777777">
            <w:pPr>
              <w:ind w:right="95"/>
              <w:jc w:val="both"/>
            </w:pPr>
          </w:p>
        </w:tc>
      </w:tr>
      <w:tr xmlns:wp14="http://schemas.microsoft.com/office/word/2010/wordml" w:rsidR="00D556F1" w:rsidTr="00174CA2" w14:paraId="104543A1" wp14:textId="77777777">
        <w:tc>
          <w:tcPr>
            <w:tcW w:w="2408" w:type="dxa"/>
          </w:tcPr>
          <w:p w:rsidRPr="00F947E7" w:rsidR="00D556F1" w:rsidP="00174CA2" w:rsidRDefault="00D556F1" w14:paraId="33734087" wp14:textId="77777777">
            <w:pPr>
              <w:ind w:right="95"/>
              <w:jc w:val="both"/>
            </w:pPr>
            <w:r w:rsidRPr="00F947E7">
              <w:t>Statutaire naam</w:t>
            </w:r>
          </w:p>
        </w:tc>
        <w:tc>
          <w:tcPr>
            <w:tcW w:w="6237" w:type="dxa"/>
          </w:tcPr>
          <w:p w:rsidRPr="00F947E7" w:rsidR="00D556F1" w:rsidP="00174CA2" w:rsidRDefault="00D556F1" w14:paraId="0562CB0E" wp14:textId="77777777">
            <w:pPr>
              <w:ind w:right="95"/>
              <w:jc w:val="both"/>
            </w:pPr>
          </w:p>
        </w:tc>
      </w:tr>
      <w:tr xmlns:wp14="http://schemas.microsoft.com/office/word/2010/wordml" w:rsidR="00D556F1" w:rsidTr="00174CA2" w14:paraId="1447DD0F" wp14:textId="77777777">
        <w:tc>
          <w:tcPr>
            <w:tcW w:w="2408" w:type="dxa"/>
          </w:tcPr>
          <w:p w:rsidRPr="00F947E7" w:rsidR="00D556F1" w:rsidP="00174CA2" w:rsidRDefault="00D556F1" w14:paraId="24EE6E61" wp14:textId="77777777">
            <w:pPr>
              <w:ind w:right="95"/>
              <w:jc w:val="both"/>
            </w:pPr>
            <w:r w:rsidRPr="00F947E7">
              <w:t>Handtekening</w:t>
            </w:r>
          </w:p>
        </w:tc>
        <w:tc>
          <w:tcPr>
            <w:tcW w:w="6237" w:type="dxa"/>
          </w:tcPr>
          <w:p w:rsidRPr="00F947E7" w:rsidR="00D556F1" w:rsidP="00174CA2" w:rsidRDefault="00D556F1" w14:paraId="34CE0A41" wp14:textId="77777777">
            <w:pPr>
              <w:ind w:right="95"/>
              <w:jc w:val="both"/>
            </w:pPr>
          </w:p>
        </w:tc>
      </w:tr>
    </w:tbl>
    <w:p xmlns:wp14="http://schemas.microsoft.com/office/word/2010/wordml" w:rsidRPr="00F947E7" w:rsidR="00D556F1" w:rsidP="00D556F1" w:rsidRDefault="00D556F1" w14:paraId="62EBF3C5" wp14:textId="77777777">
      <w:pPr>
        <w:ind w:right="95"/>
        <w:jc w:val="both"/>
      </w:pPr>
    </w:p>
    <w:p xmlns:wp14="http://schemas.microsoft.com/office/word/2010/wordml" w:rsidRPr="00F947E7" w:rsidR="00D556F1" w:rsidP="00D556F1" w:rsidRDefault="00D556F1" w14:paraId="0DAAB1CD" wp14:textId="77777777">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D556F1" w:rsidTr="00174CA2" w14:paraId="7EB21A99" wp14:textId="77777777">
        <w:tc>
          <w:tcPr>
            <w:tcW w:w="2408" w:type="dxa"/>
          </w:tcPr>
          <w:p w:rsidRPr="00F947E7" w:rsidR="00D556F1" w:rsidP="00174CA2" w:rsidRDefault="00D556F1" w14:paraId="2FE867B5" wp14:textId="77777777">
            <w:pPr>
              <w:ind w:right="95"/>
              <w:jc w:val="both"/>
            </w:pPr>
            <w:r w:rsidRPr="00F947E7">
              <w:t>Plaats</w:t>
            </w:r>
          </w:p>
        </w:tc>
        <w:tc>
          <w:tcPr>
            <w:tcW w:w="6237" w:type="dxa"/>
          </w:tcPr>
          <w:p w:rsidRPr="00F947E7" w:rsidR="00D556F1" w:rsidP="00174CA2" w:rsidRDefault="00D556F1" w14:paraId="6D98A12B" wp14:textId="77777777">
            <w:pPr>
              <w:ind w:right="95"/>
              <w:jc w:val="both"/>
            </w:pPr>
          </w:p>
        </w:tc>
      </w:tr>
      <w:tr xmlns:wp14="http://schemas.microsoft.com/office/word/2010/wordml" w:rsidR="00D556F1" w:rsidTr="00174CA2" w14:paraId="7F1F86C9" wp14:textId="77777777">
        <w:tc>
          <w:tcPr>
            <w:tcW w:w="2408" w:type="dxa"/>
          </w:tcPr>
          <w:p w:rsidRPr="00F947E7" w:rsidR="00D556F1" w:rsidP="00174CA2" w:rsidRDefault="00D556F1" w14:paraId="4C6D5E18" wp14:textId="77777777">
            <w:pPr>
              <w:ind w:right="95"/>
              <w:jc w:val="both"/>
            </w:pPr>
            <w:r w:rsidRPr="00F947E7">
              <w:t>Datum</w:t>
            </w:r>
          </w:p>
        </w:tc>
        <w:tc>
          <w:tcPr>
            <w:tcW w:w="6237" w:type="dxa"/>
          </w:tcPr>
          <w:p w:rsidRPr="00F947E7" w:rsidR="00D556F1" w:rsidP="00174CA2" w:rsidRDefault="00D556F1" w14:paraId="2946DB82" wp14:textId="77777777">
            <w:pPr>
              <w:ind w:right="95"/>
              <w:jc w:val="both"/>
            </w:pPr>
          </w:p>
        </w:tc>
      </w:tr>
      <w:tr xmlns:wp14="http://schemas.microsoft.com/office/word/2010/wordml" w:rsidR="00D556F1" w:rsidTr="00174CA2" w14:paraId="0D8FABD8" wp14:textId="77777777">
        <w:tc>
          <w:tcPr>
            <w:tcW w:w="2408" w:type="dxa"/>
          </w:tcPr>
          <w:p w:rsidRPr="00F947E7" w:rsidR="00D556F1" w:rsidP="00174CA2" w:rsidRDefault="00D556F1" w14:paraId="04CFDA93" wp14:textId="77777777">
            <w:pPr>
              <w:ind w:right="95"/>
              <w:jc w:val="both"/>
            </w:pPr>
            <w:r w:rsidRPr="00F947E7">
              <w:t>Naam</w:t>
            </w:r>
          </w:p>
        </w:tc>
        <w:tc>
          <w:tcPr>
            <w:tcW w:w="6237" w:type="dxa"/>
          </w:tcPr>
          <w:p w:rsidRPr="00F947E7" w:rsidR="00D556F1" w:rsidP="00174CA2" w:rsidRDefault="00D556F1" w14:paraId="5997CC1D" wp14:textId="77777777">
            <w:pPr>
              <w:ind w:right="95"/>
              <w:jc w:val="both"/>
            </w:pPr>
          </w:p>
        </w:tc>
      </w:tr>
      <w:tr xmlns:wp14="http://schemas.microsoft.com/office/word/2010/wordml" w:rsidR="00D556F1" w:rsidTr="00174CA2" w14:paraId="558641F2" wp14:textId="77777777">
        <w:tc>
          <w:tcPr>
            <w:tcW w:w="2408" w:type="dxa"/>
          </w:tcPr>
          <w:p w:rsidRPr="00F947E7" w:rsidR="00D556F1" w:rsidP="00174CA2" w:rsidRDefault="00D556F1" w14:paraId="1124935D" wp14:textId="77777777">
            <w:pPr>
              <w:ind w:right="95"/>
              <w:jc w:val="both"/>
            </w:pPr>
            <w:r w:rsidRPr="00F947E7">
              <w:t>Functie</w:t>
            </w:r>
          </w:p>
        </w:tc>
        <w:tc>
          <w:tcPr>
            <w:tcW w:w="6237" w:type="dxa"/>
          </w:tcPr>
          <w:p w:rsidRPr="00F947E7" w:rsidR="00D556F1" w:rsidP="00174CA2" w:rsidRDefault="00D556F1" w14:paraId="110FFD37" wp14:textId="77777777">
            <w:pPr>
              <w:ind w:right="95"/>
              <w:jc w:val="both"/>
            </w:pPr>
          </w:p>
        </w:tc>
      </w:tr>
      <w:tr xmlns:wp14="http://schemas.microsoft.com/office/word/2010/wordml" w:rsidR="00D556F1" w:rsidTr="00174CA2" w14:paraId="3B9278AD" wp14:textId="77777777">
        <w:tc>
          <w:tcPr>
            <w:tcW w:w="2408" w:type="dxa"/>
          </w:tcPr>
          <w:p w:rsidRPr="00F947E7" w:rsidR="00D556F1" w:rsidP="00174CA2" w:rsidRDefault="00D556F1" w14:paraId="3678DDCF" wp14:textId="77777777">
            <w:pPr>
              <w:ind w:right="95"/>
              <w:jc w:val="both"/>
            </w:pPr>
            <w:r w:rsidRPr="00F947E7">
              <w:t>Statutaire naam</w:t>
            </w:r>
          </w:p>
        </w:tc>
        <w:tc>
          <w:tcPr>
            <w:tcW w:w="6237" w:type="dxa"/>
          </w:tcPr>
          <w:p w:rsidRPr="00F947E7" w:rsidR="00D556F1" w:rsidP="00174CA2" w:rsidRDefault="00D556F1" w14:paraId="6B699379" wp14:textId="77777777">
            <w:pPr>
              <w:ind w:right="95"/>
              <w:jc w:val="both"/>
            </w:pPr>
          </w:p>
        </w:tc>
      </w:tr>
      <w:tr xmlns:wp14="http://schemas.microsoft.com/office/word/2010/wordml" w:rsidR="00D556F1" w:rsidTr="00174CA2" w14:paraId="5B709A20" wp14:textId="77777777">
        <w:tc>
          <w:tcPr>
            <w:tcW w:w="2408" w:type="dxa"/>
          </w:tcPr>
          <w:p w:rsidRPr="00F947E7" w:rsidR="00D556F1" w:rsidP="00174CA2" w:rsidRDefault="00D556F1" w14:paraId="26733398" wp14:textId="77777777">
            <w:pPr>
              <w:ind w:right="95"/>
              <w:jc w:val="both"/>
            </w:pPr>
            <w:r w:rsidRPr="00F947E7">
              <w:t>Handtekening</w:t>
            </w:r>
          </w:p>
        </w:tc>
        <w:tc>
          <w:tcPr>
            <w:tcW w:w="6237" w:type="dxa"/>
          </w:tcPr>
          <w:p w:rsidRPr="00F947E7" w:rsidR="00D556F1" w:rsidP="00174CA2" w:rsidRDefault="00D556F1" w14:paraId="3FE9F23F" wp14:textId="77777777">
            <w:pPr>
              <w:ind w:right="95"/>
              <w:jc w:val="both"/>
            </w:pPr>
          </w:p>
        </w:tc>
      </w:tr>
    </w:tbl>
    <w:p xmlns:wp14="http://schemas.microsoft.com/office/word/2010/wordml" w:rsidRPr="00F947E7" w:rsidR="00D556F1" w:rsidP="00D556F1" w:rsidRDefault="00D556F1" w14:paraId="1F72F646" wp14:textId="77777777">
      <w:pPr>
        <w:ind w:right="95"/>
        <w:rPr>
          <w:u w:val="single"/>
        </w:rPr>
      </w:pPr>
    </w:p>
    <w:p xmlns:wp14="http://schemas.microsoft.com/office/word/2010/wordml" w:rsidRPr="00D34CC5" w:rsidR="00D34CC5" w:rsidRDefault="00D34CC5" w14:paraId="08CE6F91" wp14:textId="77777777">
      <w:bookmarkStart w:name="_GoBack" w:id="0"/>
      <w:bookmarkEnd w:id="0"/>
    </w:p>
    <w:sectPr w:rsidRPr="00D34CC5" w:rsidR="00D34CC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AF6E9FAA">
      <w:start w:val="1"/>
      <w:numFmt w:val="bullet"/>
      <w:lvlText w:val=""/>
      <w:lvlJc w:val="left"/>
      <w:pPr>
        <w:tabs>
          <w:tab w:val="num" w:pos="284"/>
        </w:tabs>
        <w:ind w:left="284" w:hanging="284"/>
      </w:pPr>
      <w:rPr>
        <w:rFonts w:hint="default" w:ascii="Symbol" w:hAnsi="Symbol"/>
      </w:rPr>
    </w:lvl>
    <w:lvl w:ilvl="1" w:tplc="D02A993C" w:tentative="1">
      <w:start w:val="1"/>
      <w:numFmt w:val="bullet"/>
      <w:lvlText w:val="o"/>
      <w:lvlJc w:val="left"/>
      <w:pPr>
        <w:tabs>
          <w:tab w:val="num" w:pos="1440"/>
        </w:tabs>
        <w:ind w:left="1440" w:hanging="360"/>
      </w:pPr>
      <w:rPr>
        <w:rFonts w:hint="default" w:ascii="Courier New" w:hAnsi="Courier New"/>
      </w:rPr>
    </w:lvl>
    <w:lvl w:ilvl="2" w:tplc="01FEB22C" w:tentative="1">
      <w:start w:val="1"/>
      <w:numFmt w:val="bullet"/>
      <w:lvlText w:val=""/>
      <w:lvlJc w:val="left"/>
      <w:pPr>
        <w:tabs>
          <w:tab w:val="num" w:pos="2160"/>
        </w:tabs>
        <w:ind w:left="2160" w:hanging="360"/>
      </w:pPr>
      <w:rPr>
        <w:rFonts w:hint="default" w:ascii="Wingdings" w:hAnsi="Wingdings"/>
      </w:rPr>
    </w:lvl>
    <w:lvl w:ilvl="3" w:tplc="D49C1728" w:tentative="1">
      <w:start w:val="1"/>
      <w:numFmt w:val="bullet"/>
      <w:lvlText w:val=""/>
      <w:lvlJc w:val="left"/>
      <w:pPr>
        <w:tabs>
          <w:tab w:val="num" w:pos="2880"/>
        </w:tabs>
        <w:ind w:left="2880" w:hanging="360"/>
      </w:pPr>
      <w:rPr>
        <w:rFonts w:hint="default" w:ascii="Symbol" w:hAnsi="Symbol"/>
      </w:rPr>
    </w:lvl>
    <w:lvl w:ilvl="4" w:tplc="9AE8625A" w:tentative="1">
      <w:start w:val="1"/>
      <w:numFmt w:val="bullet"/>
      <w:lvlText w:val="o"/>
      <w:lvlJc w:val="left"/>
      <w:pPr>
        <w:tabs>
          <w:tab w:val="num" w:pos="3600"/>
        </w:tabs>
        <w:ind w:left="3600" w:hanging="360"/>
      </w:pPr>
      <w:rPr>
        <w:rFonts w:hint="default" w:ascii="Courier New" w:hAnsi="Courier New"/>
      </w:rPr>
    </w:lvl>
    <w:lvl w:ilvl="5" w:tplc="843EDB22" w:tentative="1">
      <w:start w:val="1"/>
      <w:numFmt w:val="bullet"/>
      <w:lvlText w:val=""/>
      <w:lvlJc w:val="left"/>
      <w:pPr>
        <w:tabs>
          <w:tab w:val="num" w:pos="4320"/>
        </w:tabs>
        <w:ind w:left="4320" w:hanging="360"/>
      </w:pPr>
      <w:rPr>
        <w:rFonts w:hint="default" w:ascii="Wingdings" w:hAnsi="Wingdings"/>
      </w:rPr>
    </w:lvl>
    <w:lvl w:ilvl="6" w:tplc="2D7AECC0" w:tentative="1">
      <w:start w:val="1"/>
      <w:numFmt w:val="bullet"/>
      <w:lvlText w:val=""/>
      <w:lvlJc w:val="left"/>
      <w:pPr>
        <w:tabs>
          <w:tab w:val="num" w:pos="5040"/>
        </w:tabs>
        <w:ind w:left="5040" w:hanging="360"/>
      </w:pPr>
      <w:rPr>
        <w:rFonts w:hint="default" w:ascii="Symbol" w:hAnsi="Symbol"/>
      </w:rPr>
    </w:lvl>
    <w:lvl w:ilvl="7" w:tplc="35823126" w:tentative="1">
      <w:start w:val="1"/>
      <w:numFmt w:val="bullet"/>
      <w:lvlText w:val="o"/>
      <w:lvlJc w:val="left"/>
      <w:pPr>
        <w:tabs>
          <w:tab w:val="num" w:pos="5760"/>
        </w:tabs>
        <w:ind w:left="5760" w:hanging="360"/>
      </w:pPr>
      <w:rPr>
        <w:rFonts w:hint="default" w:ascii="Courier New" w:hAnsi="Courier New"/>
      </w:rPr>
    </w:lvl>
    <w:lvl w:ilvl="8" w:tplc="FB360708" w:tentative="1">
      <w:start w:val="1"/>
      <w:numFmt w:val="bullet"/>
      <w:lvlText w:val=""/>
      <w:lvlJc w:val="left"/>
      <w:pPr>
        <w:tabs>
          <w:tab w:val="num" w:pos="6480"/>
        </w:tabs>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ttachedTemplate r:id="rId1"/>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F1"/>
    <w:rsid w:val="00D34CC5"/>
    <w:rsid w:val="00D556F1"/>
    <w:rsid w:val="740F1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85F4"/>
  <w15:chartTrackingRefBased/>
  <w15:docId w15:val="{5C8F93D5-037F-41AC-9153-CFCBEB6683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556F1"/>
    <w:pPr>
      <w:autoSpaceDE w:val="0"/>
      <w:autoSpaceDN w:val="0"/>
      <w:spacing w:after="0" w:line="320" w:lineRule="exact"/>
    </w:pPr>
    <w:rPr>
      <w:rFonts w:ascii="Arial" w:hAnsi="Arial" w:eastAsia="Times New Roman" w:cs="Arial"/>
      <w:kern w:val="0"/>
      <w:szCs w:val="20"/>
      <w:lang w:val="nl-NL"/>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numbering" Target="numbering.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customXml" Target="../customXml/item5.xml" Id="rId11" /><Relationship Type="http://schemas.openxmlformats.org/officeDocument/2006/relationships/settings" Target="settings.xml" Id="rId5" /><Relationship Type="http://schemas.openxmlformats.org/officeDocument/2006/relationships/customXml" Target="../customXml/item4.xml" Id="rId10" /><Relationship Type="http://schemas.openxmlformats.org/officeDocument/2006/relationships/styles" Target="styles.xml" Id="rId4" /><Relationship Type="http://schemas.openxmlformats.org/officeDocument/2006/relationships/customXml" Target="../customXml/item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69998\AppData\Local\Temp\Templafy\WordVsto\ba2klqy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lank","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8a6622b4b42bc10c3e90c072f450d743">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1bf06c5b5a852f2836d1f4f8bd8bb7b"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b33deee-5515-4b11-9e43-d4e8913ace4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efdd914-b87d-4800-b1e6-3d09fd7b0d1d" xsi:nil="true"/>
    <lcf76f155ced4ddcb4097134ff3c332f xmlns="547c66e5-daec-40b9-b18b-1a60004544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15D544-A5A6-4514-8CDB-46EEDCDCC460}">
  <ds:schemaRefs/>
</ds:datastoreItem>
</file>

<file path=customXml/itemProps2.xml><?xml version="1.0" encoding="utf-8"?>
<ds:datastoreItem xmlns:ds="http://schemas.openxmlformats.org/officeDocument/2006/customXml" ds:itemID="{4964C7DC-7DA6-4285-8147-84D827CEBBDE}">
  <ds:schemaRefs/>
</ds:datastoreItem>
</file>

<file path=customXml/itemProps3.xml><?xml version="1.0" encoding="utf-8"?>
<ds:datastoreItem xmlns:ds="http://schemas.openxmlformats.org/officeDocument/2006/customXml" ds:itemID="{B8A70355-D63D-4B3A-A515-E4443C99F5D1}"/>
</file>

<file path=customXml/itemProps4.xml><?xml version="1.0" encoding="utf-8"?>
<ds:datastoreItem xmlns:ds="http://schemas.openxmlformats.org/officeDocument/2006/customXml" ds:itemID="{0B064C9F-F2D5-46EF-BC33-E092F5A10DF2}"/>
</file>

<file path=customXml/itemProps5.xml><?xml version="1.0" encoding="utf-8"?>
<ds:datastoreItem xmlns:ds="http://schemas.openxmlformats.org/officeDocument/2006/customXml" ds:itemID="{795C5038-F914-4B7F-BF1F-502195D2F7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ba2klqya</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Beverloo</dc:creator>
  <cp:keywords/>
  <dc:description/>
  <cp:lastModifiedBy>Yannick Beverloo</cp:lastModifiedBy>
  <cp:revision>2</cp:revision>
  <dcterms:created xsi:type="dcterms:W3CDTF">2022-08-31T14:22:00Z</dcterms:created>
  <dcterms:modified xsi:type="dcterms:W3CDTF">2023-11-03T11:15:52Z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erasmusmc</vt:lpwstr>
  </property>
  <property fmtid="{D5CDD505-2E9C-101B-9397-08002B2CF9AE}" pid="3" name="TemplafyTemplateId">
    <vt:lpwstr>637841469455294394</vt:lpwstr>
  </property>
  <property fmtid="{D5CDD505-2E9C-101B-9397-08002B2CF9AE}" pid="4" name="TemplafyUserProfileId">
    <vt:lpwstr>637738539093322191</vt:lpwstr>
  </property>
  <property fmtid="{D5CDD505-2E9C-101B-9397-08002B2CF9AE}" pid="5" name="TemplafyFromBlank">
    <vt:bool>true</vt:bool>
  </property>
  <property fmtid="{D5CDD505-2E9C-101B-9397-08002B2CF9AE}" pid="6" name="ContentTypeId">
    <vt:lpwstr>0x010100A87D848C8242A544B0347C6CFF5035FF</vt:lpwstr>
  </property>
  <property fmtid="{D5CDD505-2E9C-101B-9397-08002B2CF9AE}" pid="7" name="MediaServiceImageTags">
    <vt:lpwstr/>
  </property>
</Properties>
</file>