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F947E7" w:rsidR="00DE4B1C" w:rsidP="00DE4B1C" w:rsidRDefault="00DE4B1C" w14:paraId="6A4724C3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tbl>
      <w:tblPr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xmlns:wp14="http://schemas.microsoft.com/office/word/2010/wordml" w:rsidR="00DE4B1C" w:rsidTr="1AFFC926" w14:paraId="3EBE9B9E" wp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F947E7" w:rsidR="00DE4B1C" w:rsidP="001559DD" w:rsidRDefault="00DE4B1C" w14:paraId="1C3116B8" wp14:textId="1C6A40AB">
            <w:pPr>
              <w:ind w:right="95"/>
            </w:pPr>
            <w:r w:rsidRPr="00F947E7" w:rsidR="00DE4B1C">
              <w:rPr/>
              <w:t xml:space="preserve">KERNCOMPETENTIE 1: </w:t>
            </w:r>
            <w:r w:rsidR="00DE4B1C">
              <w:rPr/>
              <w:t>I</w:t>
            </w:r>
            <w:r w:rsidR="008A5376">
              <w:rPr/>
              <w:t>nschrijver dient</w:t>
            </w:r>
            <w:r w:rsidR="5E4A61D1">
              <w:rPr/>
              <w:t xml:space="preserve"> minimaal één PET-CT (ongeacht Axiaal FOV) geleverd te hebben in een Europees ziekenhuis</w:t>
            </w:r>
            <w:r w:rsidR="00DE4B1C">
              <w:rPr/>
              <w:t>.</w:t>
            </w:r>
          </w:p>
        </w:tc>
      </w:tr>
      <w:tr xmlns:wp14="http://schemas.microsoft.com/office/word/2010/wordml" w:rsidR="00DE4B1C" w:rsidTr="1AFFC926" w14:paraId="1CF64125" wp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60183DC8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DE4B1C" w:rsidP="00174CA2" w:rsidRDefault="00DE4B1C" w14:paraId="672A665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6D8A3651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0C984A91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0A37501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2217079F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1D81BD6F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5DAB6C7B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21FD2B6E" wp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0DDEEB4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02EB378F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727EB4E6" wp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474B1373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6A05A80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701516E5" wp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45BBD9D3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5A39BBE3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6C3D09A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3FEFDC67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41C8F396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72A3D3EC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DE4B1C" w:rsidP="00174CA2" w:rsidRDefault="00DE4B1C" w14:paraId="0D0B940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0E27B00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08158DC1" wp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DE4B1C" w:rsidP="00174CA2" w:rsidRDefault="00DE4B1C" w14:paraId="5F0239B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DE4B1C" w:rsidP="00174CA2" w:rsidRDefault="00DE4B1C" w14:paraId="60061E4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DE4B1C" w:rsidTr="1AFFC926" w14:paraId="6599EF25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DE4B1C" w:rsidP="00174CA2" w:rsidRDefault="00DE4B1C" w14:paraId="53EBD3F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44EAFD9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DE4B1C" w:rsidTr="1AFFC926" w14:paraId="0AC64ECB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DE4B1C" w:rsidP="00174CA2" w:rsidRDefault="00DE4B1C" w14:paraId="4B765B62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4B94D5A5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DE4B1C" w:rsidTr="1AFFC926" w14:paraId="426805E2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DE4B1C" w:rsidP="00174CA2" w:rsidRDefault="00DE4B1C" w14:paraId="6852ACE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3DEEC66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DE4B1C" w:rsidTr="1AFFC926" w14:paraId="2B70352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DE4B1C" w:rsidP="00174CA2" w:rsidRDefault="00DE4B1C" w14:paraId="14592C20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DE4B1C" w:rsidP="00174CA2" w:rsidRDefault="00DE4B1C" w14:paraId="3656B9AB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xmlns:wp14="http://schemas.microsoft.com/office/word/2010/wordml" w:rsidRPr="00F947E7" w:rsidR="00DE4B1C" w:rsidP="00DE4B1C" w:rsidRDefault="00DE4B1C" w14:paraId="45FB0818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="00DE4B1C" w:rsidP="00DE4B1C" w:rsidRDefault="00DE4B1C" w14:paraId="4C0AD459" wp14:textId="77777777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xmlns:wp14="http://schemas.microsoft.com/office/word/2010/wordml" w:rsidR="00DE4B1C" w:rsidP="00DE4B1C" w:rsidRDefault="00DE4B1C" w14:paraId="049F31CB" wp14:textId="77777777">
      <w:pPr>
        <w:pStyle w:val="Kleurrijkelijst-accent12"/>
        <w:ind w:left="0" w:right="95"/>
      </w:pPr>
    </w:p>
    <w:p xmlns:wp14="http://schemas.microsoft.com/office/word/2010/wordml" w:rsidRPr="003C7A62" w:rsidR="00DE4B1C" w:rsidP="00DE4B1C" w:rsidRDefault="00DE4B1C" w14:paraId="2DABF01D" wp14:textId="77777777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tbl>
      <w:tblPr>
        <w:tblpPr w:leftFromText="141" w:rightFromText="141" w:vertAnchor="text" w:horzAnchor="margin" w:tblpY="81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xmlns:wp14="http://schemas.microsoft.com/office/word/2010/wordml" w:rsidR="00DE4B1C" w:rsidTr="00174CA2" w14:paraId="468E9CB3" wp14:textId="77777777">
        <w:tc>
          <w:tcPr>
            <w:tcW w:w="2268" w:type="dxa"/>
            <w:shd w:val="clear" w:color="auto" w:fill="E6E6E6"/>
          </w:tcPr>
          <w:p w:rsidRPr="00C11238" w:rsidR="00DE4B1C" w:rsidP="00174CA2" w:rsidRDefault="00DE4B1C" w14:paraId="33FB088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Pr="00C11238" w:rsidR="00DE4B1C" w:rsidP="00174CA2" w:rsidRDefault="00DE4B1C" w14:paraId="53128261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DE4B1C" w:rsidTr="00174CA2" w14:paraId="350D7252" wp14:textId="77777777">
        <w:tc>
          <w:tcPr>
            <w:tcW w:w="2268" w:type="dxa"/>
            <w:shd w:val="clear" w:color="auto" w:fill="E6E6E6"/>
          </w:tcPr>
          <w:p w:rsidRPr="00C11238" w:rsidR="00DE4B1C" w:rsidP="00174CA2" w:rsidRDefault="00DE4B1C" w14:paraId="7609C92E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Pr="00C11238" w:rsidR="00DE4B1C" w:rsidP="00174CA2" w:rsidRDefault="00DE4B1C" w14:paraId="62486C05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DE4B1C" w:rsidTr="00174CA2" w14:paraId="6C3E773A" wp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C11238" w:rsidR="00DE4B1C" w:rsidP="00174CA2" w:rsidRDefault="00DE4B1C" w14:paraId="3793914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Pr="00C11238" w:rsidR="00DE4B1C" w:rsidP="00174CA2" w:rsidRDefault="00DE4B1C" w14:paraId="4101652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DE4B1C" w:rsidTr="00174CA2" w14:paraId="2F2403EB" wp14:textId="77777777">
        <w:tc>
          <w:tcPr>
            <w:tcW w:w="2268" w:type="dxa"/>
            <w:shd w:val="clear" w:color="auto" w:fill="E6E6E6"/>
          </w:tcPr>
          <w:p w:rsidRPr="00C11238" w:rsidR="00DE4B1C" w:rsidP="00174CA2" w:rsidRDefault="00DE4B1C" w14:paraId="59E6FE88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Pr="00C11238" w:rsidR="00DE4B1C" w:rsidP="00174CA2" w:rsidRDefault="00DE4B1C" w14:paraId="4B99056E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Pr="00C11238" w:rsidR="00DE4B1C" w:rsidP="00174CA2" w:rsidRDefault="00DE4B1C" w14:paraId="1299C43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DE4B1C" w:rsidTr="00174CA2" w14:paraId="6488F925" wp14:textId="77777777">
        <w:tc>
          <w:tcPr>
            <w:tcW w:w="2268" w:type="dxa"/>
            <w:shd w:val="clear" w:color="auto" w:fill="E6E6E6"/>
          </w:tcPr>
          <w:p w:rsidRPr="00C11238" w:rsidR="00DE4B1C" w:rsidP="00174CA2" w:rsidRDefault="00DE4B1C" w14:paraId="79A6E8EB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Pr="00C11238" w:rsidR="00DE4B1C" w:rsidP="00174CA2" w:rsidRDefault="00DE4B1C" w14:paraId="4DDBEF00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xmlns:wp14="http://schemas.microsoft.com/office/word/2010/wordml" w:rsidRPr="00F947E7" w:rsidR="00DE4B1C" w:rsidP="00DE4B1C" w:rsidRDefault="00DE4B1C" w14:paraId="3461D779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DE4B1C" w:rsidP="00DE4B1C" w:rsidRDefault="00DE4B1C" w14:paraId="3CF2D8B6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DE4B1C" w:rsidP="00DE4B1C" w:rsidRDefault="00DE4B1C" w14:paraId="0FB78278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D34CC5" w:rsidR="00D34CC5" w:rsidRDefault="00D34CC5" w14:paraId="1FC39945" wp14:textId="77777777"/>
    <w:sectPr w:rsidRPr="00D34CC5" w:rsidR="00D34CC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1C"/>
    <w:rsid w:val="001559DD"/>
    <w:rsid w:val="008A5376"/>
    <w:rsid w:val="00D34CC5"/>
    <w:rsid w:val="00DE4B1C"/>
    <w:rsid w:val="1AFFC926"/>
    <w:rsid w:val="5E4A61D1"/>
    <w:rsid w:val="7494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3D93"/>
  <w15:chartTrackingRefBased/>
  <w15:docId w15:val="{4BDFDB69-A45D-4881-A554-BFF3D2153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E4B1C"/>
    <w:pPr>
      <w:autoSpaceDE w:val="0"/>
      <w:autoSpaceDN w:val="0"/>
      <w:spacing w:after="0" w:line="320" w:lineRule="exact"/>
    </w:pPr>
    <w:rPr>
      <w:rFonts w:ascii="Arial" w:hAnsi="Arial" w:eastAsia="Times New Roman" w:cs="Arial"/>
      <w:kern w:val="0"/>
      <w:szCs w:val="20"/>
      <w:lang w:val="nl-NL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Gemiddeldraster21" w:customStyle="1">
    <w:name w:val="Gemiddeld raster 21"/>
    <w:uiPriority w:val="1"/>
    <w:qFormat/>
    <w:rsid w:val="00DE4B1C"/>
    <w:pPr>
      <w:spacing w:after="0" w:line="240" w:lineRule="auto"/>
    </w:pPr>
    <w:rPr>
      <w:rFonts w:ascii="Calibri" w:hAnsi="Calibri" w:eastAsia="Calibri" w:cs="Times New Roman"/>
      <w:kern w:val="0"/>
      <w:lang w:val="nl-NL"/>
      <w14:ligatures w14:val="none"/>
    </w:rPr>
  </w:style>
  <w:style w:type="paragraph" w:styleId="Kleurrijkelijst-accent12" w:customStyle="1">
    <w:name w:val="Kleurrijke lijst - accent 12"/>
    <w:basedOn w:val="Normal"/>
    <w:uiPriority w:val="34"/>
    <w:qFormat/>
    <w:rsid w:val="00DE4B1C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5.xml" Id="rId10" /><Relationship Type="http://schemas.openxmlformats.org/officeDocument/2006/relationships/settings" Target="settings.xml" Id="rId4" /><Relationship Type="http://schemas.openxmlformats.org/officeDocument/2006/relationships/customXml" Target="../customXml/item4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998\AppData\Local\Temp\Templafy\WordVsto\lviwy5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D848C8242A544B0347C6CFF5035FF" ma:contentTypeVersion="13" ma:contentTypeDescription="Een nieuw document maken." ma:contentTypeScope="" ma:versionID="8a6622b4b42bc10c3e90c072f450d743">
  <xsd:schema xmlns:xsd="http://www.w3.org/2001/XMLSchema" xmlns:xs="http://www.w3.org/2001/XMLSchema" xmlns:p="http://schemas.microsoft.com/office/2006/metadata/properties" xmlns:ns2="547c66e5-daec-40b9-b18b-1a6000454455" xmlns:ns3="befdd914-b87d-4800-b1e6-3d09fd7b0d1d" targetNamespace="http://schemas.microsoft.com/office/2006/metadata/properties" ma:root="true" ma:fieldsID="51bf06c5b5a852f2836d1f4f8bd8bb7b" ns2:_="" ns3:_="">
    <xsd:import namespace="547c66e5-daec-40b9-b18b-1a6000454455"/>
    <xsd:import namespace="befdd914-b87d-4800-b1e6-3d09fd7b0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66e5-daec-40b9-b18b-1a600045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dd914-b87d-4800-b1e6-3d09fd7b0d1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b33deee-5515-4b11-9e43-d4e8913ace4c}" ma:internalName="TaxCatchAll" ma:showField="CatchAllData" ma:web="befdd914-b87d-4800-b1e6-3d09fd7b0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fdd914-b87d-4800-b1e6-3d09fd7b0d1d" xsi:nil="true"/>
    <lcf76f155ced4ddcb4097134ff3c332f xmlns="547c66e5-daec-40b9-b18b-1a60004544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64C7DC-7DA6-4285-8147-84D827CEBBDE}">
  <ds:schemaRefs/>
</ds:datastoreItem>
</file>

<file path=customXml/itemProps2.xml><?xml version="1.0" encoding="utf-8"?>
<ds:datastoreItem xmlns:ds="http://schemas.openxmlformats.org/officeDocument/2006/customXml" ds:itemID="{3215D544-A5A6-4514-8CDB-46EEDCDCC460}">
  <ds:schemaRefs/>
</ds:datastoreItem>
</file>

<file path=customXml/itemProps3.xml><?xml version="1.0" encoding="utf-8"?>
<ds:datastoreItem xmlns:ds="http://schemas.openxmlformats.org/officeDocument/2006/customXml" ds:itemID="{9166985D-D9F0-43DA-AAA8-FC09CD5F356E}"/>
</file>

<file path=customXml/itemProps4.xml><?xml version="1.0" encoding="utf-8"?>
<ds:datastoreItem xmlns:ds="http://schemas.openxmlformats.org/officeDocument/2006/customXml" ds:itemID="{F8A8751D-9C76-45D6-A17E-45A673C2D12A}"/>
</file>

<file path=customXml/itemProps5.xml><?xml version="1.0" encoding="utf-8"?>
<ds:datastoreItem xmlns:ds="http://schemas.openxmlformats.org/officeDocument/2006/customXml" ds:itemID="{5B0B0927-A334-449F-8A10-B4A76FF9E1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lviwy5on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Beverloo</dc:creator>
  <cp:keywords/>
  <dc:description/>
  <cp:lastModifiedBy>Yannick Beverloo</cp:lastModifiedBy>
  <cp:revision>4</cp:revision>
  <dcterms:created xsi:type="dcterms:W3CDTF">2023-09-01T15:02:00Z</dcterms:created>
  <dcterms:modified xsi:type="dcterms:W3CDTF">2023-11-03T11:13:52Z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637738539093322191</vt:lpwstr>
  </property>
  <property fmtid="{D5CDD505-2E9C-101B-9397-08002B2CF9AE}" pid="5" name="TemplafyFromBlank">
    <vt:bool>true</vt:bool>
  </property>
  <property fmtid="{D5CDD505-2E9C-101B-9397-08002B2CF9AE}" pid="6" name="ContentTypeId">
    <vt:lpwstr>0x010100A87D848C8242A544B0347C6CFF5035FF</vt:lpwstr>
  </property>
  <property fmtid="{D5CDD505-2E9C-101B-9397-08002B2CF9AE}" pid="7" name="MediaServiceImageTags">
    <vt:lpwstr/>
  </property>
</Properties>
</file>