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6905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5EF3B85C" w14:textId="039E7AD2" w:rsidR="009D4732" w:rsidRDefault="009D4732" w:rsidP="008D5630">
      <w:pPr>
        <w:pStyle w:val="Tabelnormaal"/>
        <w:ind w:left="1701"/>
        <w:rPr>
          <w:rFonts w:ascii="Corbel" w:hAnsi="Corbel" w:cs="Times New Roman"/>
          <w:b/>
          <w:color w:val="auto"/>
          <w:sz w:val="36"/>
          <w:szCs w:val="36"/>
        </w:rPr>
      </w:pPr>
    </w:p>
    <w:p w14:paraId="46F48F91" w14:textId="000A3A1B" w:rsidR="009D4732" w:rsidRDefault="00B82E47" w:rsidP="00B82E47">
      <w:pPr>
        <w:pStyle w:val="Tabelnormaal"/>
        <w:ind w:left="2977"/>
        <w:rPr>
          <w:rFonts w:ascii="Corbel" w:hAnsi="Corbel" w:cs="Times New Roman"/>
          <w:b/>
          <w:color w:val="auto"/>
          <w:sz w:val="36"/>
          <w:szCs w:val="36"/>
        </w:rPr>
      </w:pPr>
      <w:r>
        <w:rPr>
          <w:noProof/>
        </w:rPr>
        <w:drawing>
          <wp:inline distT="0" distB="0" distL="0" distR="0" wp14:anchorId="2363CED0" wp14:editId="453830A2">
            <wp:extent cx="2946776" cy="1104900"/>
            <wp:effectExtent l="0" t="0" r="6350" b="0"/>
            <wp:docPr id="7" name="Afbeelding 7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164" cy="11061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3487F7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0D50E3DA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341E2DB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41A8E265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627D92B2" w14:textId="77777777" w:rsidR="00B82E47" w:rsidRPr="00B82E47" w:rsidRDefault="00B82E47" w:rsidP="00B82E47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  <w:r w:rsidRPr="00B82E47">
        <w:rPr>
          <w:rFonts w:ascii="Corbel" w:hAnsi="Corbel" w:cs="Times New Roman"/>
          <w:b/>
          <w:color w:val="auto"/>
          <w:sz w:val="36"/>
          <w:szCs w:val="36"/>
        </w:rPr>
        <w:t>Concurrentiegerichte dialoog</w:t>
      </w:r>
    </w:p>
    <w:p w14:paraId="7B5437C5" w14:textId="4D9098BC" w:rsidR="004372D7" w:rsidRDefault="00B82E47" w:rsidP="00B82E47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  <w:r w:rsidRPr="00B82E47">
        <w:rPr>
          <w:rFonts w:ascii="Corbel" w:hAnsi="Corbel" w:cs="Times New Roman"/>
          <w:b/>
          <w:color w:val="auto"/>
          <w:sz w:val="36"/>
          <w:szCs w:val="36"/>
        </w:rPr>
        <w:t xml:space="preserve">Doorontwikkeling, implementatie en onderhoud van een leerrouteplanner  voor mbo studenten </w:t>
      </w:r>
    </w:p>
    <w:p w14:paraId="76A5AB62" w14:textId="0380B2B3" w:rsidR="009D4732" w:rsidRDefault="0030059A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  <w:r>
        <w:rPr>
          <w:rFonts w:ascii="Corbel" w:hAnsi="Corbel" w:cs="Times New Roman"/>
          <w:b/>
          <w:color w:val="auto"/>
          <w:sz w:val="36"/>
          <w:szCs w:val="36"/>
        </w:rPr>
        <w:t>For</w:t>
      </w:r>
      <w:r w:rsidR="003E3197">
        <w:rPr>
          <w:rFonts w:ascii="Corbel" w:hAnsi="Corbel" w:cs="Times New Roman"/>
          <w:b/>
          <w:color w:val="auto"/>
          <w:sz w:val="36"/>
          <w:szCs w:val="36"/>
        </w:rPr>
        <w:t xml:space="preserve">mulier </w:t>
      </w:r>
      <w:r w:rsidR="00FA1F94">
        <w:rPr>
          <w:rFonts w:ascii="Corbel" w:hAnsi="Corbel" w:cs="Times New Roman"/>
          <w:b/>
          <w:color w:val="auto"/>
          <w:sz w:val="36"/>
          <w:szCs w:val="36"/>
        </w:rPr>
        <w:t>B</w:t>
      </w:r>
      <w:r w:rsidR="005C64A3">
        <w:rPr>
          <w:rFonts w:ascii="Corbel" w:hAnsi="Corbel" w:cs="Times New Roman"/>
          <w:b/>
          <w:color w:val="auto"/>
          <w:sz w:val="36"/>
          <w:szCs w:val="36"/>
        </w:rPr>
        <w:t xml:space="preserve"> </w:t>
      </w:r>
      <w:r w:rsidR="009D4732">
        <w:rPr>
          <w:rFonts w:ascii="Corbel" w:hAnsi="Corbel" w:cs="Times New Roman"/>
          <w:b/>
          <w:color w:val="auto"/>
          <w:sz w:val="36"/>
          <w:szCs w:val="36"/>
        </w:rPr>
        <w:t xml:space="preserve">Referentieverklaring </w:t>
      </w:r>
      <w:r w:rsidR="009D4732" w:rsidRPr="007C74F0">
        <w:rPr>
          <w:rFonts w:ascii="Corbel" w:hAnsi="Corbel" w:cs="Times New Roman"/>
          <w:b/>
          <w:color w:val="auto"/>
          <w:sz w:val="36"/>
          <w:szCs w:val="36"/>
        </w:rPr>
        <w:t xml:space="preserve"> </w:t>
      </w:r>
    </w:p>
    <w:p w14:paraId="4CACD8D8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1E07B541" w14:textId="310788FF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8C14FD6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1B209AB0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4CDB1286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0B628E8D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5F0371F7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237FA28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588499CF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20D8CC3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0CDE0AA1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3D4A8AA5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6FB5B2B5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895B0A2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32158D22" w14:textId="77777777" w:rsidR="00891043" w:rsidRDefault="00891043" w:rsidP="009D4732">
      <w:pPr>
        <w:pStyle w:val="K01-basistekst"/>
        <w:rPr>
          <w:rFonts w:ascii="Corbel" w:hAnsi="Corbel"/>
          <w:b/>
          <w:noProof w:val="0"/>
          <w:sz w:val="21"/>
          <w:szCs w:val="21"/>
          <w:lang w:eastAsia="en-US"/>
        </w:rPr>
      </w:pPr>
    </w:p>
    <w:p w14:paraId="27601011" w14:textId="36BE0012" w:rsidR="009D4732" w:rsidRPr="005C64A3" w:rsidRDefault="009D4732" w:rsidP="009D4732">
      <w:pPr>
        <w:pStyle w:val="K01-basistekst"/>
        <w:rPr>
          <w:rFonts w:ascii="Corbel" w:hAnsi="Corbel"/>
          <w:b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b/>
          <w:noProof w:val="0"/>
          <w:sz w:val="21"/>
          <w:szCs w:val="21"/>
          <w:lang w:eastAsia="en-US"/>
        </w:rPr>
        <w:t>Voorwaarden bij de referentieverklaring:</w:t>
      </w:r>
    </w:p>
    <w:p w14:paraId="2B551ABE" w14:textId="77777777" w:rsidR="009D4732" w:rsidRPr="005C64A3" w:rsidRDefault="009D4732" w:rsidP="009D4732">
      <w:pPr>
        <w:pStyle w:val="K01-basistekst"/>
        <w:tabs>
          <w:tab w:val="left" w:pos="6210"/>
        </w:tabs>
        <w:jc w:val="both"/>
        <w:rPr>
          <w:rFonts w:ascii="Corbel" w:hAnsi="Corbel"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noProof w:val="0"/>
          <w:sz w:val="21"/>
          <w:szCs w:val="21"/>
          <w:lang w:eastAsia="en-US"/>
        </w:rPr>
        <w:tab/>
      </w:r>
    </w:p>
    <w:p w14:paraId="0ADD3B04" w14:textId="7E577B1A" w:rsidR="00404680" w:rsidRPr="0014313A" w:rsidRDefault="00404680" w:rsidP="00EC2841">
      <w:pPr>
        <w:pStyle w:val="K01-basistekst"/>
        <w:numPr>
          <w:ilvl w:val="0"/>
          <w:numId w:val="8"/>
        </w:numPr>
        <w:jc w:val="both"/>
        <w:rPr>
          <w:rFonts w:ascii="Arial" w:hAnsi="Arial" w:cs="Arial"/>
          <w:noProof w:val="0"/>
          <w:sz w:val="20"/>
          <w:lang w:eastAsia="en-US"/>
        </w:rPr>
      </w:pPr>
      <w:r w:rsidRPr="0014313A">
        <w:rPr>
          <w:rFonts w:ascii="Arial" w:hAnsi="Arial" w:cs="Arial"/>
          <w:noProof w:val="0"/>
          <w:sz w:val="20"/>
          <w:lang w:eastAsia="en-US"/>
        </w:rPr>
        <w:t xml:space="preserve">Per kerncompetenties mag u maximaal één referentie opgeven. Het totaal aantal referenties bedraagt maximaal </w:t>
      </w:r>
      <w:r w:rsidR="00206423">
        <w:rPr>
          <w:rFonts w:ascii="Arial" w:hAnsi="Arial" w:cs="Arial"/>
          <w:noProof w:val="0"/>
          <w:sz w:val="20"/>
          <w:lang w:eastAsia="en-US"/>
        </w:rPr>
        <w:t>acht</w:t>
      </w:r>
      <w:r w:rsidRPr="0014313A">
        <w:rPr>
          <w:rFonts w:ascii="Arial" w:hAnsi="Arial" w:cs="Arial"/>
          <w:noProof w:val="0"/>
          <w:sz w:val="20"/>
          <w:lang w:eastAsia="en-US"/>
        </w:rPr>
        <w:t>.</w:t>
      </w:r>
    </w:p>
    <w:p w14:paraId="06C20952" w14:textId="6D647F71" w:rsidR="0014313A" w:rsidRPr="0014313A" w:rsidRDefault="00404680" w:rsidP="00545E2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14313A">
        <w:rPr>
          <w:rFonts w:ascii="Arial" w:eastAsia="Times New Roman" w:hAnsi="Arial" w:cs="Arial"/>
          <w:sz w:val="20"/>
          <w:szCs w:val="20"/>
          <w:lang w:val="nl-NL" w:bidi="ar-SA"/>
        </w:rPr>
        <w:t>Referenties mogen betrekking hebben op één of meer kerncompetenties.</w:t>
      </w:r>
      <w:r w:rsidR="0014313A" w:rsidRPr="0014313A">
        <w:rPr>
          <w:rFonts w:ascii="Arial" w:eastAsia="Times New Roman" w:hAnsi="Arial" w:cs="Arial"/>
          <w:sz w:val="20"/>
          <w:szCs w:val="20"/>
          <w:lang w:val="nl-NL" w:bidi="ar-SA"/>
        </w:rPr>
        <w:t xml:space="preserve"> </w:t>
      </w:r>
    </w:p>
    <w:p w14:paraId="7ECBD368" w14:textId="77777777" w:rsidR="0014313A" w:rsidRPr="0014313A" w:rsidRDefault="009D4732" w:rsidP="0014313A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lang w:val="nl-NL"/>
        </w:rPr>
      </w:pPr>
      <w:r w:rsidRPr="0014313A">
        <w:rPr>
          <w:rFonts w:ascii="Arial" w:hAnsi="Arial" w:cs="Arial"/>
          <w:sz w:val="20"/>
          <w:lang w:val="nl-NL"/>
        </w:rPr>
        <w:t>De door Inschrijver aangeleverde informatie in d</w:t>
      </w:r>
      <w:r w:rsidR="003E3197" w:rsidRPr="0014313A">
        <w:rPr>
          <w:rFonts w:ascii="Arial" w:hAnsi="Arial" w:cs="Arial"/>
          <w:sz w:val="20"/>
          <w:lang w:val="nl-NL"/>
        </w:rPr>
        <w:t>it Formulier</w:t>
      </w:r>
      <w:r w:rsidRPr="0014313A">
        <w:rPr>
          <w:rFonts w:ascii="Arial" w:hAnsi="Arial" w:cs="Arial"/>
          <w:sz w:val="20"/>
          <w:lang w:val="nl-NL"/>
        </w:rPr>
        <w:t xml:space="preserve"> kan worden geverifieerd. Inschrijver dient hiertoe alle medewerking te verlenen.</w:t>
      </w:r>
    </w:p>
    <w:p w14:paraId="083A0F5F" w14:textId="77777777" w:rsidR="0014313A" w:rsidRPr="0014313A" w:rsidRDefault="009D4732" w:rsidP="0014313A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lang w:val="nl-NL"/>
        </w:rPr>
      </w:pPr>
      <w:r w:rsidRPr="0014313A">
        <w:rPr>
          <w:rFonts w:ascii="Arial" w:hAnsi="Arial" w:cs="Arial"/>
          <w:sz w:val="20"/>
          <w:lang w:val="nl-NL"/>
        </w:rPr>
        <w:t>De verklaring dient door de Inschrijver rechtsgeldig ondertekend te zijn door een hiertoe bevoegd persoon.</w:t>
      </w:r>
    </w:p>
    <w:p w14:paraId="45D45FF2" w14:textId="366C6550" w:rsidR="009D4732" w:rsidRPr="0014313A" w:rsidRDefault="009D4732" w:rsidP="0014313A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lang w:val="nl-NL"/>
        </w:rPr>
      </w:pPr>
      <w:r w:rsidRPr="0014313A">
        <w:rPr>
          <w:rFonts w:ascii="Arial" w:hAnsi="Arial" w:cs="Arial"/>
          <w:sz w:val="20"/>
          <w:lang w:val="nl-NL"/>
        </w:rPr>
        <w:t>De werkzaamheden waar de referenties betrekking op hebben dienen te hebben plaatsgevonden in de afgelopen drie jaar, teruggerekend vanaf de uiterste inschrijvingsdatum die voor deze aanbesteding</w:t>
      </w:r>
      <w:r w:rsidR="00187A73" w:rsidRPr="0014313A">
        <w:rPr>
          <w:rFonts w:ascii="Arial" w:hAnsi="Arial" w:cs="Arial"/>
          <w:sz w:val="20"/>
          <w:lang w:val="nl-NL"/>
        </w:rPr>
        <w:t>sprocedure</w:t>
      </w:r>
      <w:r w:rsidRPr="0014313A">
        <w:rPr>
          <w:rFonts w:ascii="Arial" w:hAnsi="Arial" w:cs="Arial"/>
          <w:sz w:val="20"/>
          <w:lang w:val="nl-NL"/>
        </w:rPr>
        <w:t xml:space="preserve"> is vastgesteld. </w:t>
      </w:r>
    </w:p>
    <w:p w14:paraId="77777192" w14:textId="2BB3E2BA" w:rsidR="0014313A" w:rsidRPr="0014313A" w:rsidRDefault="0014313A" w:rsidP="0014313A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lang w:val="nl-NL"/>
        </w:rPr>
      </w:pPr>
      <w:r w:rsidRPr="0014313A">
        <w:rPr>
          <w:rFonts w:ascii="Arial" w:hAnsi="Arial" w:cs="Arial"/>
          <w:sz w:val="20"/>
          <w:lang w:val="nl-NL"/>
        </w:rPr>
        <w:t xml:space="preserve">Zie ook de </w:t>
      </w:r>
      <w:r w:rsidR="00206423">
        <w:rPr>
          <w:rFonts w:ascii="Arial" w:hAnsi="Arial" w:cs="Arial"/>
          <w:sz w:val="20"/>
          <w:lang w:val="nl-NL"/>
        </w:rPr>
        <w:t>Selectiel</w:t>
      </w:r>
      <w:r w:rsidRPr="0014313A">
        <w:rPr>
          <w:rFonts w:ascii="Arial" w:hAnsi="Arial" w:cs="Arial"/>
          <w:sz w:val="20"/>
          <w:lang w:val="nl-NL"/>
        </w:rPr>
        <w:t>eidraad, paragraaf 2.</w:t>
      </w:r>
      <w:r w:rsidR="00206423">
        <w:rPr>
          <w:rFonts w:ascii="Arial" w:hAnsi="Arial" w:cs="Arial"/>
          <w:sz w:val="20"/>
          <w:lang w:val="nl-NL"/>
        </w:rPr>
        <w:t>21</w:t>
      </w:r>
      <w:r w:rsidRPr="0014313A">
        <w:rPr>
          <w:rFonts w:ascii="Arial" w:hAnsi="Arial" w:cs="Arial"/>
          <w:sz w:val="20"/>
          <w:lang w:val="nl-NL"/>
        </w:rPr>
        <w:t xml:space="preserve"> Geschiktheidseisen.</w:t>
      </w:r>
    </w:p>
    <w:p w14:paraId="7F71A984" w14:textId="77777777" w:rsidR="009D4732" w:rsidRPr="0014313A" w:rsidRDefault="009D4732" w:rsidP="009D4732">
      <w:pPr>
        <w:pStyle w:val="K01-basistekst"/>
        <w:rPr>
          <w:rFonts w:ascii="Arial" w:hAnsi="Arial" w:cs="Arial"/>
          <w:noProof w:val="0"/>
          <w:sz w:val="20"/>
          <w:lang w:eastAsia="en-US"/>
        </w:rPr>
      </w:pPr>
    </w:p>
    <w:p w14:paraId="6A9296FA" w14:textId="14B6D3D5" w:rsidR="004372D7" w:rsidRPr="004372D7" w:rsidRDefault="004372D7" w:rsidP="004372D7">
      <w:pPr>
        <w:pStyle w:val="K01-basistekst"/>
        <w:jc w:val="both"/>
        <w:rPr>
          <w:rFonts w:ascii="Arial" w:hAnsi="Arial" w:cs="Arial"/>
          <w:noProof w:val="0"/>
          <w:sz w:val="20"/>
          <w:lang w:eastAsia="en-US"/>
        </w:rPr>
      </w:pPr>
      <w:r w:rsidRPr="0014313A">
        <w:rPr>
          <w:rFonts w:ascii="Arial" w:hAnsi="Arial" w:cs="Arial"/>
          <w:noProof w:val="0"/>
          <w:sz w:val="20"/>
          <w:lang w:eastAsia="en-US"/>
        </w:rPr>
        <w:t>Uit de opgegeven referenties dient te blijken dat de Inschrijver beschikt over de navolgende kerncompetenties:</w:t>
      </w:r>
    </w:p>
    <w:p w14:paraId="46812EA7" w14:textId="77777777" w:rsidR="009D4732" w:rsidRPr="005C64A3" w:rsidRDefault="009D4732" w:rsidP="009D4732">
      <w:pPr>
        <w:pStyle w:val="K01-basistekst"/>
        <w:rPr>
          <w:rFonts w:ascii="Corbel" w:hAnsi="Corbel"/>
          <w:noProof w:val="0"/>
          <w:sz w:val="21"/>
          <w:szCs w:val="21"/>
          <w:lang w:eastAsia="en-US"/>
        </w:rPr>
      </w:pPr>
    </w:p>
    <w:p w14:paraId="64E7A6B1" w14:textId="32339FAC" w:rsidR="009D4732" w:rsidRDefault="009D4732" w:rsidP="009D4732">
      <w:pPr>
        <w:pStyle w:val="K01-basistekst"/>
        <w:rPr>
          <w:rFonts w:ascii="Corbel" w:hAnsi="Corbel"/>
          <w:b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b/>
          <w:noProof w:val="0"/>
          <w:sz w:val="21"/>
          <w:szCs w:val="21"/>
          <w:lang w:eastAsia="en-US"/>
        </w:rPr>
        <w:t>Kerncompetenties:</w:t>
      </w:r>
    </w:p>
    <w:p w14:paraId="38C21C1F" w14:textId="26779A88" w:rsidR="00B82E47" w:rsidRPr="00B82E47" w:rsidRDefault="00B82E47" w:rsidP="00454C1D">
      <w:pPr>
        <w:pStyle w:val="Lijstalinea"/>
        <w:keepLines/>
        <w:numPr>
          <w:ilvl w:val="1"/>
          <w:numId w:val="15"/>
        </w:numPr>
        <w:spacing w:after="0"/>
        <w:ind w:left="567"/>
        <w:rPr>
          <w:rFonts w:ascii="Arial" w:hAnsi="Arial" w:cs="Arial"/>
          <w:sz w:val="20"/>
          <w:szCs w:val="20"/>
          <w:lang w:val="nl-NL"/>
        </w:rPr>
      </w:pPr>
      <w:bookmarkStart w:id="0" w:name="_Hlk139365460"/>
      <w:bookmarkStart w:id="1" w:name="_Hlk509492779"/>
      <w:r>
        <w:rPr>
          <w:rFonts w:ascii="Arial" w:hAnsi="Arial" w:cs="Arial"/>
          <w:sz w:val="20"/>
          <w:szCs w:val="20"/>
          <w:lang w:val="nl-NL"/>
        </w:rPr>
        <w:t>U</w:t>
      </w:r>
      <w:r w:rsidRPr="00B82E47">
        <w:rPr>
          <w:rFonts w:ascii="Arial" w:hAnsi="Arial" w:cs="Arial"/>
          <w:sz w:val="20"/>
          <w:szCs w:val="20"/>
          <w:lang w:val="nl-NL"/>
        </w:rPr>
        <w:t xml:space="preserve"> heeft aantoonbare ervaring met het ontwikkelen van complexe koppelingen met externe systemen;</w:t>
      </w:r>
    </w:p>
    <w:p w14:paraId="09BDAC01" w14:textId="142FECE3" w:rsidR="00B82E47" w:rsidRPr="00B82E47" w:rsidRDefault="00B82E47" w:rsidP="00454C1D">
      <w:pPr>
        <w:pStyle w:val="Lijstalinea"/>
        <w:keepLines/>
        <w:numPr>
          <w:ilvl w:val="1"/>
          <w:numId w:val="15"/>
        </w:numPr>
        <w:spacing w:after="0"/>
        <w:ind w:left="567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U</w:t>
      </w:r>
      <w:r w:rsidRPr="00B82E47">
        <w:rPr>
          <w:rFonts w:ascii="Arial" w:hAnsi="Arial" w:cs="Arial"/>
          <w:sz w:val="20"/>
          <w:szCs w:val="20"/>
          <w:lang w:val="nl-NL"/>
        </w:rPr>
        <w:t xml:space="preserve"> heeft aantoonbare expertise op het gebied van Python, Django, </w:t>
      </w:r>
      <w:proofErr w:type="spellStart"/>
      <w:r w:rsidRPr="00B82E47">
        <w:rPr>
          <w:rFonts w:ascii="Arial" w:hAnsi="Arial" w:cs="Arial"/>
          <w:sz w:val="20"/>
          <w:szCs w:val="20"/>
          <w:lang w:val="nl-NL"/>
        </w:rPr>
        <w:t>MySQL</w:t>
      </w:r>
      <w:proofErr w:type="spellEnd"/>
      <w:r w:rsidRPr="00B82E47">
        <w:rPr>
          <w:rFonts w:ascii="Arial" w:hAnsi="Arial" w:cs="Arial"/>
          <w:sz w:val="20"/>
          <w:szCs w:val="20"/>
          <w:lang w:val="nl-NL"/>
        </w:rPr>
        <w:t xml:space="preserve">, Microsoft </w:t>
      </w:r>
      <w:proofErr w:type="spellStart"/>
      <w:r w:rsidRPr="00B82E47">
        <w:rPr>
          <w:rFonts w:ascii="Arial" w:hAnsi="Arial" w:cs="Arial"/>
          <w:sz w:val="20"/>
          <w:szCs w:val="20"/>
          <w:lang w:val="nl-NL"/>
        </w:rPr>
        <w:t>Azure</w:t>
      </w:r>
      <w:proofErr w:type="spellEnd"/>
      <w:r w:rsidRPr="00B82E47">
        <w:rPr>
          <w:rFonts w:ascii="Arial" w:hAnsi="Arial" w:cs="Arial"/>
          <w:sz w:val="20"/>
          <w:szCs w:val="20"/>
          <w:lang w:val="nl-NL"/>
        </w:rPr>
        <w:t>;</w:t>
      </w:r>
    </w:p>
    <w:p w14:paraId="4C7C5491" w14:textId="16E3E779" w:rsidR="00B82E47" w:rsidRPr="00B82E47" w:rsidRDefault="00B82E47" w:rsidP="00454C1D">
      <w:pPr>
        <w:pStyle w:val="Lijstalinea"/>
        <w:keepLines/>
        <w:numPr>
          <w:ilvl w:val="1"/>
          <w:numId w:val="15"/>
        </w:numPr>
        <w:spacing w:after="0"/>
        <w:ind w:left="567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U</w:t>
      </w:r>
      <w:r w:rsidRPr="00B82E47">
        <w:rPr>
          <w:rFonts w:ascii="Arial" w:hAnsi="Arial" w:cs="Arial"/>
          <w:sz w:val="20"/>
          <w:szCs w:val="20"/>
          <w:lang w:val="nl-NL"/>
        </w:rPr>
        <w:t xml:space="preserve"> heeft aantoonbare ervaring met ontwerpen van complexe datamodellen en data-analyse; waarbij gepersonaliseerde data van gebruikers opgeslagen wordt, opnieuw aan te roepen is en door de tijd heen verandert</w:t>
      </w:r>
      <w:r w:rsidR="00454C1D">
        <w:rPr>
          <w:rFonts w:ascii="Arial" w:hAnsi="Arial" w:cs="Arial"/>
          <w:sz w:val="20"/>
          <w:szCs w:val="20"/>
          <w:lang w:val="nl-NL"/>
        </w:rPr>
        <w:t>;</w:t>
      </w:r>
      <w:r w:rsidRPr="00B82E47">
        <w:rPr>
          <w:rFonts w:ascii="Arial" w:hAnsi="Arial" w:cs="Arial"/>
          <w:sz w:val="20"/>
          <w:szCs w:val="20"/>
          <w:lang w:val="nl-NL"/>
        </w:rPr>
        <w:t xml:space="preserve"> </w:t>
      </w:r>
    </w:p>
    <w:p w14:paraId="58C50CFA" w14:textId="2F3B681E" w:rsidR="00B82E47" w:rsidRPr="00B82E47" w:rsidRDefault="00B82E47" w:rsidP="00454C1D">
      <w:pPr>
        <w:pStyle w:val="Lijstalinea"/>
        <w:keepLines/>
        <w:numPr>
          <w:ilvl w:val="1"/>
          <w:numId w:val="15"/>
        </w:numPr>
        <w:spacing w:after="0"/>
        <w:ind w:left="567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U</w:t>
      </w:r>
      <w:r w:rsidRPr="00B82E47">
        <w:rPr>
          <w:rFonts w:ascii="Arial" w:hAnsi="Arial" w:cs="Arial"/>
          <w:sz w:val="20"/>
          <w:szCs w:val="20"/>
          <w:lang w:val="nl-NL"/>
        </w:rPr>
        <w:t xml:space="preserve"> heeft aantoonbare ervaring met het categoriseren van verschillende gebruikersgroepen, die afgeschermd zijn van elkaars gegevens;</w:t>
      </w:r>
    </w:p>
    <w:p w14:paraId="1A8FA58B" w14:textId="5C932A9D" w:rsidR="00B82E47" w:rsidRPr="00B82E47" w:rsidRDefault="00B82E47" w:rsidP="00454C1D">
      <w:pPr>
        <w:pStyle w:val="Lijstalinea"/>
        <w:keepLines/>
        <w:numPr>
          <w:ilvl w:val="1"/>
          <w:numId w:val="15"/>
        </w:numPr>
        <w:spacing w:after="0"/>
        <w:ind w:left="567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U</w:t>
      </w:r>
      <w:r w:rsidRPr="00B82E47">
        <w:rPr>
          <w:rFonts w:ascii="Arial" w:hAnsi="Arial" w:cs="Arial"/>
          <w:sz w:val="20"/>
          <w:szCs w:val="20"/>
          <w:lang w:val="nl-NL"/>
        </w:rPr>
        <w:t xml:space="preserve"> heeft aantoonbare ervaring met ontwikkelen voor meer dan 4000 gebruikers, die tegelijkertijd inloggen en gebruikmaken van de applicatie;</w:t>
      </w:r>
    </w:p>
    <w:p w14:paraId="13CE8D5B" w14:textId="14E5B992" w:rsidR="00B82E47" w:rsidRPr="00B82E47" w:rsidRDefault="00B82E47" w:rsidP="00454C1D">
      <w:pPr>
        <w:pStyle w:val="Lijstalinea"/>
        <w:keepLines/>
        <w:numPr>
          <w:ilvl w:val="1"/>
          <w:numId w:val="15"/>
        </w:numPr>
        <w:spacing w:after="0"/>
        <w:ind w:left="567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U</w:t>
      </w:r>
      <w:r w:rsidRPr="00B82E47">
        <w:rPr>
          <w:rFonts w:ascii="Arial" w:hAnsi="Arial" w:cs="Arial"/>
          <w:sz w:val="20"/>
          <w:szCs w:val="20"/>
          <w:lang w:val="nl-NL"/>
        </w:rPr>
        <w:t xml:space="preserve"> heeft aantoonbare ervaring met trainen en toepassen van </w:t>
      </w:r>
      <w:proofErr w:type="spellStart"/>
      <w:r w:rsidRPr="00B82E47">
        <w:rPr>
          <w:rFonts w:ascii="Arial" w:hAnsi="Arial" w:cs="Arial"/>
          <w:sz w:val="20"/>
          <w:szCs w:val="20"/>
          <w:lang w:val="nl-NL"/>
        </w:rPr>
        <w:t>businessrules</w:t>
      </w:r>
      <w:proofErr w:type="spellEnd"/>
      <w:r w:rsidRPr="00B82E47">
        <w:rPr>
          <w:rFonts w:ascii="Arial" w:hAnsi="Arial" w:cs="Arial"/>
          <w:sz w:val="20"/>
          <w:szCs w:val="20"/>
          <w:lang w:val="nl-NL"/>
        </w:rPr>
        <w:t xml:space="preserve"> / algoritmes;</w:t>
      </w:r>
    </w:p>
    <w:bookmarkEnd w:id="0"/>
    <w:p w14:paraId="761196F3" w14:textId="13D98570" w:rsidR="00B82E47" w:rsidRPr="00B82E47" w:rsidRDefault="00B82E47" w:rsidP="00454C1D">
      <w:pPr>
        <w:pStyle w:val="Lijstalinea"/>
        <w:keepLines/>
        <w:numPr>
          <w:ilvl w:val="1"/>
          <w:numId w:val="15"/>
        </w:numPr>
        <w:spacing w:after="0"/>
        <w:ind w:left="567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U</w:t>
      </w:r>
      <w:r w:rsidRPr="00B82E47">
        <w:rPr>
          <w:rFonts w:ascii="Arial" w:hAnsi="Arial" w:cs="Arial"/>
          <w:sz w:val="20"/>
          <w:szCs w:val="20"/>
          <w:lang w:val="nl-NL"/>
        </w:rPr>
        <w:t xml:space="preserve"> heeft </w:t>
      </w:r>
      <w:r w:rsidR="00482EE5">
        <w:rPr>
          <w:rFonts w:ascii="Arial" w:hAnsi="Arial" w:cs="Arial"/>
          <w:sz w:val="20"/>
          <w:szCs w:val="20"/>
          <w:lang w:val="nl-NL"/>
        </w:rPr>
        <w:t xml:space="preserve">aantoonbare </w:t>
      </w:r>
      <w:r w:rsidRPr="00B82E47">
        <w:rPr>
          <w:rFonts w:ascii="Arial" w:hAnsi="Arial" w:cs="Arial"/>
          <w:sz w:val="20"/>
          <w:szCs w:val="20"/>
          <w:lang w:val="nl-NL"/>
        </w:rPr>
        <w:t xml:space="preserve">ervaring met UX design en customer </w:t>
      </w:r>
      <w:proofErr w:type="spellStart"/>
      <w:r w:rsidRPr="00B82E47">
        <w:rPr>
          <w:rFonts w:ascii="Arial" w:hAnsi="Arial" w:cs="Arial"/>
          <w:sz w:val="20"/>
          <w:szCs w:val="20"/>
          <w:lang w:val="nl-NL"/>
        </w:rPr>
        <w:t>journey</w:t>
      </w:r>
      <w:r w:rsidR="00454C1D">
        <w:rPr>
          <w:rFonts w:ascii="Arial" w:hAnsi="Arial" w:cs="Arial"/>
          <w:sz w:val="20"/>
          <w:szCs w:val="20"/>
          <w:lang w:val="nl-NL"/>
        </w:rPr>
        <w:t>s</w:t>
      </w:r>
      <w:proofErr w:type="spellEnd"/>
      <w:r w:rsidRPr="00B82E47">
        <w:rPr>
          <w:rFonts w:ascii="Arial" w:hAnsi="Arial" w:cs="Arial"/>
          <w:sz w:val="20"/>
          <w:szCs w:val="20"/>
          <w:lang w:val="nl-NL"/>
        </w:rPr>
        <w:t xml:space="preserve"> in applicatie</w:t>
      </w:r>
      <w:r w:rsidR="00454C1D">
        <w:rPr>
          <w:rFonts w:ascii="Arial" w:hAnsi="Arial" w:cs="Arial"/>
          <w:sz w:val="20"/>
          <w:szCs w:val="20"/>
          <w:lang w:val="nl-NL"/>
        </w:rPr>
        <w:t>s</w:t>
      </w:r>
      <w:r w:rsidRPr="00B82E47">
        <w:rPr>
          <w:rFonts w:ascii="Arial" w:hAnsi="Arial" w:cs="Arial"/>
          <w:sz w:val="20"/>
          <w:szCs w:val="20"/>
          <w:lang w:val="nl-NL"/>
        </w:rPr>
        <w:t xml:space="preserve"> en voor mobiele </w:t>
      </w:r>
      <w:proofErr w:type="spellStart"/>
      <w:r w:rsidRPr="00B82E47">
        <w:rPr>
          <w:rFonts w:ascii="Arial" w:hAnsi="Arial" w:cs="Arial"/>
          <w:sz w:val="20"/>
          <w:szCs w:val="20"/>
          <w:lang w:val="nl-NL"/>
        </w:rPr>
        <w:t>devices</w:t>
      </w:r>
      <w:proofErr w:type="spellEnd"/>
      <w:r w:rsidRPr="00B82E47">
        <w:rPr>
          <w:rFonts w:ascii="Arial" w:hAnsi="Arial" w:cs="Arial"/>
          <w:sz w:val="20"/>
          <w:szCs w:val="20"/>
          <w:lang w:val="nl-NL"/>
        </w:rPr>
        <w:t>;</w:t>
      </w:r>
    </w:p>
    <w:p w14:paraId="1BD8DFA4" w14:textId="7CB7B317" w:rsidR="00B82E47" w:rsidRPr="00B82E47" w:rsidRDefault="00454C1D" w:rsidP="00454C1D">
      <w:pPr>
        <w:pStyle w:val="Lijstalinea"/>
        <w:keepLines/>
        <w:numPr>
          <w:ilvl w:val="1"/>
          <w:numId w:val="15"/>
        </w:numPr>
        <w:spacing w:after="0"/>
        <w:ind w:left="567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U</w:t>
      </w:r>
      <w:r w:rsidR="00B82E47" w:rsidRPr="00B82E47">
        <w:rPr>
          <w:rFonts w:ascii="Arial" w:hAnsi="Arial" w:cs="Arial"/>
          <w:sz w:val="20"/>
          <w:szCs w:val="20"/>
          <w:lang w:val="nl-NL"/>
        </w:rPr>
        <w:t xml:space="preserve"> </w:t>
      </w:r>
      <w:r w:rsidR="00482EE5">
        <w:rPr>
          <w:rFonts w:ascii="Arial" w:hAnsi="Arial" w:cs="Arial"/>
          <w:sz w:val="20"/>
          <w:szCs w:val="20"/>
          <w:lang w:val="nl-NL"/>
        </w:rPr>
        <w:t xml:space="preserve">heeft aantoonbare ervaring met een </w:t>
      </w:r>
      <w:r w:rsidR="00B82E47" w:rsidRPr="00B82E47">
        <w:rPr>
          <w:rFonts w:ascii="Arial" w:hAnsi="Arial" w:cs="Arial"/>
          <w:sz w:val="20"/>
          <w:szCs w:val="20"/>
          <w:lang w:val="nl-NL"/>
        </w:rPr>
        <w:t>vergelijkbare voorbeeldtraject</w:t>
      </w:r>
      <w:r w:rsidR="00482EE5">
        <w:rPr>
          <w:rFonts w:ascii="Arial" w:hAnsi="Arial" w:cs="Arial"/>
          <w:sz w:val="20"/>
          <w:szCs w:val="20"/>
          <w:lang w:val="nl-NL"/>
        </w:rPr>
        <w:t>(</w:t>
      </w:r>
      <w:r w:rsidR="00B82E47" w:rsidRPr="00B82E47">
        <w:rPr>
          <w:rFonts w:ascii="Arial" w:hAnsi="Arial" w:cs="Arial"/>
          <w:sz w:val="20"/>
          <w:szCs w:val="20"/>
          <w:lang w:val="nl-NL"/>
        </w:rPr>
        <w:t>en</w:t>
      </w:r>
      <w:r w:rsidR="00482EE5">
        <w:rPr>
          <w:rFonts w:ascii="Arial" w:hAnsi="Arial" w:cs="Arial"/>
          <w:sz w:val="20"/>
          <w:szCs w:val="20"/>
          <w:lang w:val="nl-NL"/>
        </w:rPr>
        <w:t>)</w:t>
      </w:r>
      <w:r w:rsidR="00B82E47" w:rsidRPr="00B82E47">
        <w:rPr>
          <w:rFonts w:ascii="Arial" w:hAnsi="Arial" w:cs="Arial"/>
          <w:sz w:val="20"/>
          <w:szCs w:val="20"/>
          <w:lang w:val="nl-NL"/>
        </w:rPr>
        <w:t xml:space="preserve"> </w:t>
      </w:r>
      <w:r w:rsidR="00206423">
        <w:rPr>
          <w:rFonts w:ascii="Arial" w:hAnsi="Arial" w:cs="Arial"/>
          <w:sz w:val="20"/>
          <w:szCs w:val="20"/>
          <w:lang w:val="nl-NL"/>
        </w:rPr>
        <w:t xml:space="preserve">van doorontwikkeling </w:t>
      </w:r>
      <w:r w:rsidR="00482EE5">
        <w:rPr>
          <w:rFonts w:ascii="Arial" w:hAnsi="Arial" w:cs="Arial"/>
          <w:sz w:val="20"/>
          <w:szCs w:val="20"/>
          <w:lang w:val="nl-NL"/>
        </w:rPr>
        <w:t xml:space="preserve">en in </w:t>
      </w:r>
      <w:proofErr w:type="spellStart"/>
      <w:r w:rsidR="00482EE5">
        <w:rPr>
          <w:rFonts w:ascii="Arial" w:hAnsi="Arial" w:cs="Arial"/>
          <w:sz w:val="20"/>
          <w:szCs w:val="20"/>
          <w:lang w:val="nl-NL"/>
        </w:rPr>
        <w:t>beheername</w:t>
      </w:r>
      <w:proofErr w:type="spellEnd"/>
      <w:r w:rsidR="00482EE5">
        <w:rPr>
          <w:rFonts w:ascii="Arial" w:hAnsi="Arial" w:cs="Arial"/>
          <w:sz w:val="20"/>
          <w:szCs w:val="20"/>
          <w:lang w:val="nl-NL"/>
        </w:rPr>
        <w:t xml:space="preserve"> van </w:t>
      </w:r>
      <w:r w:rsidR="00206423">
        <w:rPr>
          <w:rFonts w:ascii="Arial" w:hAnsi="Arial" w:cs="Arial"/>
          <w:sz w:val="20"/>
          <w:szCs w:val="20"/>
          <w:lang w:val="nl-NL"/>
        </w:rPr>
        <w:t xml:space="preserve">door </w:t>
      </w:r>
      <w:r w:rsidR="00482EE5">
        <w:rPr>
          <w:rFonts w:ascii="Arial" w:hAnsi="Arial" w:cs="Arial"/>
          <w:sz w:val="20"/>
          <w:szCs w:val="20"/>
          <w:lang w:val="nl-NL"/>
        </w:rPr>
        <w:t xml:space="preserve">andere leveranciers ontwikkelde applicaties </w:t>
      </w:r>
      <w:r w:rsidR="00B82E47" w:rsidRPr="00B82E47">
        <w:rPr>
          <w:rFonts w:ascii="Arial" w:hAnsi="Arial" w:cs="Arial"/>
          <w:sz w:val="20"/>
          <w:szCs w:val="20"/>
          <w:lang w:val="nl-NL"/>
        </w:rPr>
        <w:t xml:space="preserve">bij grote organisaties (hoeft geen onderwijs te zijn) die succesvol zijn afgerond in de afgelopen </w:t>
      </w:r>
      <w:r w:rsidR="00482EE5">
        <w:rPr>
          <w:rFonts w:ascii="Arial" w:hAnsi="Arial" w:cs="Arial"/>
          <w:sz w:val="20"/>
          <w:szCs w:val="20"/>
          <w:lang w:val="nl-NL"/>
        </w:rPr>
        <w:t>3</w:t>
      </w:r>
      <w:r w:rsidR="00B82E47" w:rsidRPr="00B82E47">
        <w:rPr>
          <w:rFonts w:ascii="Arial" w:hAnsi="Arial" w:cs="Arial"/>
          <w:sz w:val="20"/>
          <w:szCs w:val="20"/>
          <w:lang w:val="nl-NL"/>
        </w:rPr>
        <w:t xml:space="preserve"> jaar</w:t>
      </w:r>
      <w:r w:rsidR="00206423">
        <w:rPr>
          <w:rFonts w:ascii="Arial" w:hAnsi="Arial" w:cs="Arial"/>
          <w:sz w:val="20"/>
          <w:szCs w:val="20"/>
          <w:lang w:val="nl-NL"/>
        </w:rPr>
        <w:t>.</w:t>
      </w:r>
    </w:p>
    <w:bookmarkEnd w:id="1"/>
    <w:p w14:paraId="53C67C4D" w14:textId="77777777" w:rsidR="008B0BF1" w:rsidRDefault="008B0BF1" w:rsidP="008B0BF1">
      <w:pPr>
        <w:pStyle w:val="K01-basistekst"/>
        <w:tabs>
          <w:tab w:val="left" w:pos="1600"/>
        </w:tabs>
        <w:jc w:val="both"/>
        <w:rPr>
          <w:rFonts w:ascii="Corbel" w:hAnsi="Corbel"/>
          <w:noProof w:val="0"/>
          <w:sz w:val="21"/>
          <w:szCs w:val="21"/>
          <w:lang w:eastAsia="en-US"/>
        </w:rPr>
      </w:pPr>
    </w:p>
    <w:p w14:paraId="009B8B77" w14:textId="77777777" w:rsidR="009D4732" w:rsidRDefault="009D4732" w:rsidP="00EC2841">
      <w:pPr>
        <w:pStyle w:val="K01-basistekst"/>
        <w:numPr>
          <w:ilvl w:val="0"/>
          <w:numId w:val="9"/>
        </w:numPr>
        <w:tabs>
          <w:tab w:val="left" w:pos="1600"/>
        </w:tabs>
        <w:jc w:val="both"/>
      </w:pPr>
      <w:r>
        <w:br w:type="page"/>
      </w:r>
    </w:p>
    <w:p w14:paraId="6A420083" w14:textId="77777777" w:rsidR="00D0784F" w:rsidRPr="009D4732" w:rsidRDefault="00D0784F" w:rsidP="003C224F">
      <w:pPr>
        <w:pStyle w:val="Kop1"/>
        <w:numPr>
          <w:ilvl w:val="0"/>
          <w:numId w:val="0"/>
        </w:numPr>
        <w:rPr>
          <w:rFonts w:ascii="Corbel" w:hAnsi="Corbel"/>
          <w:color w:val="auto"/>
          <w:sz w:val="36"/>
          <w:szCs w:val="36"/>
        </w:rPr>
      </w:pPr>
    </w:p>
    <w:p w14:paraId="011A88D9" w14:textId="22D0D17F" w:rsidR="00FE7AAD" w:rsidRPr="00E43F76" w:rsidRDefault="008346F6" w:rsidP="00FE7AAD">
      <w:pPr>
        <w:rPr>
          <w:sz w:val="19"/>
          <w:szCs w:val="19"/>
        </w:rPr>
      </w:pPr>
      <w:r>
        <w:rPr>
          <w:sz w:val="19"/>
          <w:szCs w:val="19"/>
        </w:rPr>
        <w:br/>
      </w:r>
      <w:r w:rsidR="00FE7AAD" w:rsidRPr="00E43F76">
        <w:rPr>
          <w:sz w:val="19"/>
          <w:szCs w:val="19"/>
        </w:rPr>
        <w:t>U dient het volgende in te vullen.</w:t>
      </w:r>
    </w:p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9916C6" w:rsidRPr="00E43F76" w14:paraId="1AC582E3" w14:textId="77777777" w:rsidTr="00991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FF0000"/>
          </w:tcPr>
          <w:p w14:paraId="720090F2" w14:textId="77777777" w:rsidR="009916C6" w:rsidRPr="009916C6" w:rsidRDefault="009916C6" w:rsidP="00E43F76">
            <w:pPr>
              <w:rPr>
                <w:rFonts w:cs="Lucida Sans Unicode"/>
                <w:b w:val="0"/>
                <w:bCs w:val="0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behoort toe aan:</w:t>
            </w:r>
            <w:r>
              <w:rPr>
                <w:rFonts w:cs="Lucida Sans Unicode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b w:val="0"/>
                <w:bCs w:val="0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sz w:val="19"/>
                <w:szCs w:val="19"/>
              </w:rPr>
              <w:t>&lt;naam inschrijver/combinant/onderaannemer&gt;</w:t>
            </w:r>
          </w:p>
        </w:tc>
      </w:tr>
      <w:tr w:rsidR="00733FB5" w:rsidRPr="00E43F76" w14:paraId="402C6788" w14:textId="77777777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263AFDEE" w14:textId="77777777" w:rsidR="00733FB5" w:rsidRPr="00E43F76" w:rsidRDefault="00733FB5" w:rsidP="008346F6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bij kerncompetentie</w:t>
            </w:r>
            <w:r w:rsidR="009916C6">
              <w:rPr>
                <w:rFonts w:cs="Lucida Sans Unicode"/>
                <w:sz w:val="19"/>
                <w:szCs w:val="19"/>
              </w:rPr>
              <w:t>(s)</w:t>
            </w:r>
          </w:p>
        </w:tc>
      </w:tr>
      <w:tr w:rsidR="009322CF" w:rsidRPr="00E43F76" w14:paraId="7AC809CA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028C9E9B" w14:textId="77777777" w:rsidR="00733FB5" w:rsidRPr="009322CF" w:rsidRDefault="00733FB5" w:rsidP="00733FB5">
            <w:r w:rsidRPr="009322CF">
              <w:t>1</w:t>
            </w:r>
          </w:p>
        </w:tc>
        <w:tc>
          <w:tcPr>
            <w:tcW w:w="1952" w:type="dxa"/>
            <w:vMerge w:val="restart"/>
          </w:tcPr>
          <w:p w14:paraId="67AD5DBF" w14:textId="77777777" w:rsidR="00733FB5" w:rsidRPr="00F77662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NAW</w:t>
            </w:r>
            <w:r w:rsidR="00005D1D" w:rsidRPr="00F77662">
              <w:rPr>
                <w:rFonts w:ascii="Arial" w:hAnsi="Arial" w:cs="Arial"/>
                <w:sz w:val="20"/>
                <w:lang w:eastAsia="en-US"/>
              </w:rPr>
              <w:t>-</w:t>
            </w:r>
            <w:r w:rsidRPr="00F77662">
              <w:rPr>
                <w:rFonts w:ascii="Arial" w:hAnsi="Arial" w:cs="Arial"/>
                <w:sz w:val="20"/>
                <w:lang w:eastAsia="en-US"/>
              </w:rPr>
              <w:t>gegevens referentie</w:t>
            </w:r>
          </w:p>
        </w:tc>
        <w:tc>
          <w:tcPr>
            <w:tcW w:w="3835" w:type="dxa"/>
          </w:tcPr>
          <w:p w14:paraId="00F2667F" w14:textId="77777777" w:rsidR="00733FB5" w:rsidRPr="00F77662" w:rsidRDefault="00733FB5" w:rsidP="00746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Naam organisatie </w:t>
            </w:r>
          </w:p>
        </w:tc>
        <w:bookmarkStart w:id="2" w:name="Text2"/>
        <w:tc>
          <w:tcPr>
            <w:tcW w:w="3507" w:type="dxa"/>
          </w:tcPr>
          <w:p w14:paraId="6E52D526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33FB5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</w:tr>
      <w:tr w:rsidR="009322CF" w:rsidRPr="00E43F76" w14:paraId="1AD2BF65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72C80D8" w14:textId="77777777" w:rsidR="00733FB5" w:rsidRPr="009322CF" w:rsidRDefault="00733FB5" w:rsidP="00733FB5"/>
        </w:tc>
        <w:tc>
          <w:tcPr>
            <w:tcW w:w="1952" w:type="dxa"/>
            <w:vMerge/>
          </w:tcPr>
          <w:p w14:paraId="3157BF0D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0E4934BC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2978D010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733FB5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</w:tr>
      <w:tr w:rsidR="009322CF" w:rsidRPr="00E43F76" w14:paraId="2ED81FEA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2054768" w14:textId="77777777" w:rsidR="00733FB5" w:rsidRPr="009322CF" w:rsidRDefault="00733FB5" w:rsidP="00733FB5"/>
        </w:tc>
        <w:tc>
          <w:tcPr>
            <w:tcW w:w="1952" w:type="dxa"/>
            <w:vMerge/>
          </w:tcPr>
          <w:p w14:paraId="3F911FB9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3D7AC5DD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Telefoonnummer</w:t>
            </w:r>
          </w:p>
        </w:tc>
        <w:bookmarkStart w:id="4" w:name="Text4"/>
        <w:tc>
          <w:tcPr>
            <w:tcW w:w="3507" w:type="dxa"/>
          </w:tcPr>
          <w:p w14:paraId="2A0577F8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="00733FB5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  <w:tr w:rsidR="009322CF" w:rsidRPr="00E43F76" w14:paraId="69D78913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44D1E0A" w14:textId="77777777" w:rsidR="009322CF" w:rsidRPr="009322CF" w:rsidRDefault="009322CF" w:rsidP="00733FB5"/>
        </w:tc>
        <w:tc>
          <w:tcPr>
            <w:tcW w:w="1952" w:type="dxa"/>
            <w:vMerge/>
          </w:tcPr>
          <w:p w14:paraId="0D862ACC" w14:textId="77777777" w:rsidR="009322CF" w:rsidRPr="00F77662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6F247A52" w14:textId="77777777" w:rsidR="009322CF" w:rsidRPr="00F77662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E-mail adres</w:t>
            </w:r>
          </w:p>
        </w:tc>
        <w:tc>
          <w:tcPr>
            <w:tcW w:w="3507" w:type="dxa"/>
          </w:tcPr>
          <w:p w14:paraId="65758E0E" w14:textId="77777777" w:rsidR="009322CF" w:rsidRPr="00F77662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322CF" w:rsidRPr="00E43F76" w14:paraId="71564A3A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CB27D84" w14:textId="77777777" w:rsidR="00733FB5" w:rsidRPr="009322CF" w:rsidRDefault="00733FB5" w:rsidP="00733FB5"/>
        </w:tc>
        <w:tc>
          <w:tcPr>
            <w:tcW w:w="1952" w:type="dxa"/>
            <w:vMerge/>
          </w:tcPr>
          <w:p w14:paraId="3685DBBD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484BB0A2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1AC421ED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733FB5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</w:tr>
      <w:tr w:rsidR="009322CF" w:rsidRPr="00E43F76" w14:paraId="666E6D42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166A77B4" w14:textId="77777777" w:rsidR="00733FB5" w:rsidRPr="009322CF" w:rsidRDefault="00D06BD5" w:rsidP="00733FB5">
            <w:r w:rsidRPr="009322CF">
              <w:t>2</w:t>
            </w:r>
          </w:p>
        </w:tc>
        <w:tc>
          <w:tcPr>
            <w:tcW w:w="1952" w:type="dxa"/>
            <w:vMerge w:val="restart"/>
          </w:tcPr>
          <w:p w14:paraId="0D7EE5C6" w14:textId="77777777" w:rsidR="00733FB5" w:rsidRPr="00F77662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Looptijd </w:t>
            </w:r>
            <w:r w:rsidR="008346F6" w:rsidRPr="00F77662">
              <w:rPr>
                <w:rFonts w:ascii="Arial" w:hAnsi="Arial" w:cs="Arial"/>
                <w:sz w:val="20"/>
                <w:lang w:eastAsia="en-US"/>
              </w:rPr>
              <w:t>opdracht</w:t>
            </w:r>
          </w:p>
        </w:tc>
        <w:tc>
          <w:tcPr>
            <w:tcW w:w="3835" w:type="dxa"/>
          </w:tcPr>
          <w:p w14:paraId="584184F1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Datum aanvang project</w:t>
            </w:r>
          </w:p>
        </w:tc>
        <w:bookmarkStart w:id="6" w:name="Text7"/>
        <w:tc>
          <w:tcPr>
            <w:tcW w:w="3507" w:type="dxa"/>
          </w:tcPr>
          <w:p w14:paraId="6495EB3D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9322CF" w:rsidRPr="00E43F76" w14:paraId="5282C4B4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5625E9C" w14:textId="77777777" w:rsidR="00733FB5" w:rsidRPr="009322CF" w:rsidRDefault="00733FB5" w:rsidP="00733FB5"/>
        </w:tc>
        <w:tc>
          <w:tcPr>
            <w:tcW w:w="1952" w:type="dxa"/>
            <w:vMerge/>
          </w:tcPr>
          <w:p w14:paraId="19D45426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01AD089B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Datum afronding project</w:t>
            </w:r>
          </w:p>
        </w:tc>
        <w:bookmarkStart w:id="7" w:name="Text8"/>
        <w:tc>
          <w:tcPr>
            <w:tcW w:w="3507" w:type="dxa"/>
          </w:tcPr>
          <w:p w14:paraId="662FCAC5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</w:tr>
      <w:tr w:rsidR="009322CF" w:rsidRPr="00E43F76" w14:paraId="079A0853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7DC115C3" w14:textId="77777777" w:rsidR="00733FB5" w:rsidRPr="009322CF" w:rsidRDefault="00D06BD5" w:rsidP="00733FB5">
            <w:r w:rsidRPr="009322CF">
              <w:t>3</w:t>
            </w:r>
          </w:p>
        </w:tc>
        <w:tc>
          <w:tcPr>
            <w:tcW w:w="1952" w:type="dxa"/>
            <w:vMerge w:val="restart"/>
          </w:tcPr>
          <w:p w14:paraId="736CDB03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Eventuele onderaanneming</w:t>
            </w:r>
          </w:p>
        </w:tc>
        <w:tc>
          <w:tcPr>
            <w:tcW w:w="3835" w:type="dxa"/>
          </w:tcPr>
          <w:p w14:paraId="321B07FD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520E3F2A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733FB5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</w:tc>
      </w:tr>
      <w:tr w:rsidR="009322CF" w:rsidRPr="00E43F76" w14:paraId="381898DF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B3E185E" w14:textId="77777777" w:rsidR="00733FB5" w:rsidRPr="009322CF" w:rsidRDefault="00733FB5" w:rsidP="00733FB5"/>
        </w:tc>
        <w:tc>
          <w:tcPr>
            <w:tcW w:w="1952" w:type="dxa"/>
            <w:vMerge/>
          </w:tcPr>
          <w:p w14:paraId="58399B2C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3502DCB3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49D98037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733FB5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</w:tc>
      </w:tr>
      <w:tr w:rsidR="009322CF" w:rsidRPr="00E43F76" w14:paraId="53F822D9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22AD6327" w14:textId="77777777" w:rsidR="00733FB5" w:rsidRPr="009322CF" w:rsidRDefault="00D06BD5" w:rsidP="00733FB5">
            <w:r w:rsidRPr="009322CF">
              <w:t>4</w:t>
            </w:r>
          </w:p>
        </w:tc>
        <w:tc>
          <w:tcPr>
            <w:tcW w:w="1952" w:type="dxa"/>
            <w:vMerge w:val="restart"/>
          </w:tcPr>
          <w:p w14:paraId="70C19539" w14:textId="77777777" w:rsidR="00733FB5" w:rsidRPr="00F77662" w:rsidRDefault="008346F6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Inhoud van de</w:t>
            </w:r>
            <w:r w:rsidR="00733FB5" w:rsidRPr="00F77662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F77662">
              <w:rPr>
                <w:rFonts w:ascii="Arial" w:hAnsi="Arial" w:cs="Arial"/>
                <w:sz w:val="20"/>
                <w:lang w:eastAsia="en-US"/>
              </w:rPr>
              <w:t>opdracht</w:t>
            </w:r>
          </w:p>
        </w:tc>
        <w:tc>
          <w:tcPr>
            <w:tcW w:w="3835" w:type="dxa"/>
          </w:tcPr>
          <w:p w14:paraId="4D86A58A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41898676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733FB5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10"/>
          </w:p>
        </w:tc>
      </w:tr>
      <w:tr w:rsidR="009322CF" w:rsidRPr="00E43F76" w14:paraId="147E445E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15DD1B2" w14:textId="77777777" w:rsidR="00733FB5" w:rsidRPr="009322CF" w:rsidRDefault="00733FB5" w:rsidP="00733FB5"/>
        </w:tc>
        <w:tc>
          <w:tcPr>
            <w:tcW w:w="1952" w:type="dxa"/>
            <w:vMerge/>
          </w:tcPr>
          <w:p w14:paraId="374284F6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0DF3AF68" w14:textId="77777777" w:rsidR="00733FB5" w:rsidRPr="00F776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Korte beschrijving van de in onderaanneming uitgevoerde werkzaamheden</w:t>
            </w:r>
          </w:p>
        </w:tc>
        <w:tc>
          <w:tcPr>
            <w:tcW w:w="3507" w:type="dxa"/>
          </w:tcPr>
          <w:p w14:paraId="589CDAAF" w14:textId="77777777" w:rsidR="00733FB5" w:rsidRPr="00F77662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0D20BE"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="009D33D4"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  <w:bookmarkEnd w:id="11"/>
          </w:p>
        </w:tc>
      </w:tr>
      <w:tr w:rsidR="009916C6" w:rsidRPr="00E43F76" w14:paraId="1ECCD939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4B1186FD" w14:textId="77777777" w:rsidR="009916C6" w:rsidRPr="009322CF" w:rsidRDefault="009916C6" w:rsidP="00733FB5">
            <w:r w:rsidRPr="009322CF">
              <w:t>5</w:t>
            </w:r>
          </w:p>
        </w:tc>
        <w:tc>
          <w:tcPr>
            <w:tcW w:w="1952" w:type="dxa"/>
          </w:tcPr>
          <w:p w14:paraId="7A7484A1" w14:textId="77777777" w:rsidR="009916C6" w:rsidRPr="00F77662" w:rsidRDefault="009916C6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Minimumeisen </w:t>
            </w:r>
          </w:p>
        </w:tc>
        <w:tc>
          <w:tcPr>
            <w:tcW w:w="7342" w:type="dxa"/>
            <w:gridSpan w:val="2"/>
          </w:tcPr>
          <w:p w14:paraId="631103D4" w14:textId="77777777" w:rsidR="009916C6" w:rsidRPr="00F77662" w:rsidRDefault="009916C6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De referentie dient uitgevoerd te zijn in de afgelopen drie jaar teruggerekend vanaf de sluitingsdatum van de inschrijving. </w:t>
            </w:r>
          </w:p>
        </w:tc>
      </w:tr>
      <w:tr w:rsidR="009916C6" w:rsidRPr="00E43F76" w14:paraId="6E9C0389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3B62731" w14:textId="77777777" w:rsidR="009916C6" w:rsidRPr="009322CF" w:rsidRDefault="009916C6" w:rsidP="00733FB5"/>
        </w:tc>
        <w:tc>
          <w:tcPr>
            <w:tcW w:w="1952" w:type="dxa"/>
          </w:tcPr>
          <w:p w14:paraId="6E0A4137" w14:textId="77777777" w:rsidR="009916C6" w:rsidRPr="00F77662" w:rsidRDefault="009916C6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Kerncompetentie</w:t>
            </w:r>
            <w:r w:rsidR="00083C06" w:rsidRPr="00F77662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="00F05988" w:rsidRPr="00F77662">
              <w:rPr>
                <w:rFonts w:ascii="Arial" w:hAnsi="Arial" w:cs="Arial"/>
                <w:sz w:val="20"/>
                <w:lang w:eastAsia="en-US"/>
              </w:rPr>
              <w:t>1</w:t>
            </w:r>
            <w:r w:rsidRPr="00F77662">
              <w:rPr>
                <w:rFonts w:ascii="Arial" w:hAnsi="Arial" w:cs="Arial"/>
                <w:sz w:val="20"/>
                <w:lang w:eastAsia="en-US"/>
              </w:rPr>
              <w:t>:</w:t>
            </w:r>
          </w:p>
          <w:p w14:paraId="1A74C096" w14:textId="77777777" w:rsidR="009916C6" w:rsidRPr="00F77662" w:rsidRDefault="009916C6" w:rsidP="00B46E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0C0CF9A9" w14:textId="55FDAFEA" w:rsidR="009916C6" w:rsidRPr="00F77662" w:rsidRDefault="00B82E47" w:rsidP="00454C1D">
            <w:pPr>
              <w:keepLines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 </w:t>
            </w:r>
            <w:r w:rsidRPr="00B82E47">
              <w:rPr>
                <w:rFonts w:ascii="Arial" w:hAnsi="Arial" w:cs="Arial"/>
                <w:sz w:val="20"/>
              </w:rPr>
              <w:t>heeft aantoonbare ervaring met het ontwikkelen van complexe koppelingen met externe systemen</w:t>
            </w:r>
            <w:r w:rsidR="00454C1D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3507" w:type="dxa"/>
          </w:tcPr>
          <w:p w14:paraId="68D28097" w14:textId="77777777" w:rsidR="009916C6" w:rsidRPr="00F77662" w:rsidRDefault="009916C6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72408113" w14:textId="0DE39E73" w:rsidR="004C2656" w:rsidRDefault="004C2656" w:rsidP="009322CF"/>
    <w:p w14:paraId="704249C9" w14:textId="3A15A413" w:rsidR="0030059A" w:rsidRDefault="0030059A" w:rsidP="009322CF"/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30059A" w:rsidRPr="00E43F76" w14:paraId="6A352B0D" w14:textId="77777777" w:rsidTr="00E416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FF0000"/>
          </w:tcPr>
          <w:p w14:paraId="3EFC2571" w14:textId="77777777" w:rsidR="0030059A" w:rsidRPr="009916C6" w:rsidRDefault="0030059A" w:rsidP="00E4160E">
            <w:pPr>
              <w:rPr>
                <w:rFonts w:cs="Lucida Sans Unicode"/>
                <w:b w:val="0"/>
                <w:bCs w:val="0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behoort toe aan:</w:t>
            </w:r>
            <w:r>
              <w:rPr>
                <w:rFonts w:cs="Lucida Sans Unicode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b w:val="0"/>
                <w:bCs w:val="0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sz w:val="19"/>
                <w:szCs w:val="19"/>
              </w:rPr>
              <w:t>&lt;naam inschrijver/</w:t>
            </w:r>
            <w:proofErr w:type="spellStart"/>
            <w:r>
              <w:rPr>
                <w:rFonts w:cs="Lucida Sans Unicode"/>
                <w:sz w:val="19"/>
                <w:szCs w:val="19"/>
              </w:rPr>
              <w:t>combinant</w:t>
            </w:r>
            <w:proofErr w:type="spellEnd"/>
            <w:r>
              <w:rPr>
                <w:rFonts w:cs="Lucida Sans Unicode"/>
                <w:sz w:val="19"/>
                <w:szCs w:val="19"/>
              </w:rPr>
              <w:t>/onderaannemer&gt;</w:t>
            </w:r>
          </w:p>
        </w:tc>
      </w:tr>
      <w:tr w:rsidR="0030059A" w:rsidRPr="00E43F76" w14:paraId="60026E89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14C18B1C" w14:textId="77777777" w:rsidR="0030059A" w:rsidRPr="00E43F76" w:rsidRDefault="0030059A" w:rsidP="00E4160E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bij kerncompetentie</w:t>
            </w:r>
            <w:r>
              <w:rPr>
                <w:rFonts w:cs="Lucida Sans Unicode"/>
                <w:sz w:val="19"/>
                <w:szCs w:val="19"/>
              </w:rPr>
              <w:t>(s)</w:t>
            </w:r>
          </w:p>
        </w:tc>
      </w:tr>
      <w:tr w:rsidR="0030059A" w:rsidRPr="00E43F76" w14:paraId="650B8A55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585774E8" w14:textId="77777777" w:rsidR="0030059A" w:rsidRPr="009322CF" w:rsidRDefault="0030059A" w:rsidP="00E4160E">
            <w:r w:rsidRPr="009322CF">
              <w:t>1</w:t>
            </w:r>
          </w:p>
        </w:tc>
        <w:tc>
          <w:tcPr>
            <w:tcW w:w="1952" w:type="dxa"/>
            <w:vMerge w:val="restart"/>
          </w:tcPr>
          <w:p w14:paraId="2E2CBAC7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NAW-gegevens referentie</w:t>
            </w:r>
          </w:p>
        </w:tc>
        <w:tc>
          <w:tcPr>
            <w:tcW w:w="3835" w:type="dxa"/>
          </w:tcPr>
          <w:p w14:paraId="05063D9D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Naam organisatie </w:t>
            </w:r>
          </w:p>
        </w:tc>
        <w:tc>
          <w:tcPr>
            <w:tcW w:w="3507" w:type="dxa"/>
          </w:tcPr>
          <w:p w14:paraId="5B7650ED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263209E3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6C6D0D9" w14:textId="77777777" w:rsidR="0030059A" w:rsidRPr="009322CF" w:rsidRDefault="0030059A" w:rsidP="00E4160E"/>
        </w:tc>
        <w:tc>
          <w:tcPr>
            <w:tcW w:w="1952" w:type="dxa"/>
            <w:vMerge/>
          </w:tcPr>
          <w:p w14:paraId="1446D2E0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7C149E22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3E03787C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17FF7D7E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8B1FEF6" w14:textId="77777777" w:rsidR="0030059A" w:rsidRPr="009322CF" w:rsidRDefault="0030059A" w:rsidP="00E4160E"/>
        </w:tc>
        <w:tc>
          <w:tcPr>
            <w:tcW w:w="1952" w:type="dxa"/>
            <w:vMerge/>
          </w:tcPr>
          <w:p w14:paraId="0F8F17BC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7F8E3E24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Telefoonnummer</w:t>
            </w:r>
          </w:p>
        </w:tc>
        <w:tc>
          <w:tcPr>
            <w:tcW w:w="3507" w:type="dxa"/>
          </w:tcPr>
          <w:p w14:paraId="0EF2E9C9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47E5C218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F7E0A76" w14:textId="77777777" w:rsidR="0030059A" w:rsidRPr="009322CF" w:rsidRDefault="0030059A" w:rsidP="00E4160E"/>
        </w:tc>
        <w:tc>
          <w:tcPr>
            <w:tcW w:w="1952" w:type="dxa"/>
            <w:vMerge/>
          </w:tcPr>
          <w:p w14:paraId="616439D7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5D0BD94D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E-mail adres</w:t>
            </w:r>
          </w:p>
        </w:tc>
        <w:tc>
          <w:tcPr>
            <w:tcW w:w="3507" w:type="dxa"/>
          </w:tcPr>
          <w:p w14:paraId="2A9C43E7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2F4CAB6B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453F001" w14:textId="77777777" w:rsidR="0030059A" w:rsidRPr="009322CF" w:rsidRDefault="0030059A" w:rsidP="00E4160E"/>
        </w:tc>
        <w:tc>
          <w:tcPr>
            <w:tcW w:w="1952" w:type="dxa"/>
            <w:vMerge/>
          </w:tcPr>
          <w:p w14:paraId="332B35AC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1BB6E320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5233FBB8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0D717C5F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2B58FF17" w14:textId="77777777" w:rsidR="0030059A" w:rsidRPr="009322CF" w:rsidRDefault="0030059A" w:rsidP="00E4160E">
            <w:r w:rsidRPr="009322CF">
              <w:t>2</w:t>
            </w:r>
          </w:p>
        </w:tc>
        <w:tc>
          <w:tcPr>
            <w:tcW w:w="1952" w:type="dxa"/>
            <w:vMerge w:val="restart"/>
          </w:tcPr>
          <w:p w14:paraId="103ED952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Looptijd opdracht</w:t>
            </w:r>
          </w:p>
        </w:tc>
        <w:tc>
          <w:tcPr>
            <w:tcW w:w="3835" w:type="dxa"/>
          </w:tcPr>
          <w:p w14:paraId="5623C899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Datum aanvang project</w:t>
            </w:r>
          </w:p>
        </w:tc>
        <w:tc>
          <w:tcPr>
            <w:tcW w:w="3507" w:type="dxa"/>
          </w:tcPr>
          <w:p w14:paraId="35D37D0F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2BDD45E8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5BD0CC5" w14:textId="77777777" w:rsidR="0030059A" w:rsidRPr="009322CF" w:rsidRDefault="0030059A" w:rsidP="00E4160E"/>
        </w:tc>
        <w:tc>
          <w:tcPr>
            <w:tcW w:w="1952" w:type="dxa"/>
            <w:vMerge/>
          </w:tcPr>
          <w:p w14:paraId="509FCD9D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1D9FD708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Datum afronding project</w:t>
            </w:r>
          </w:p>
        </w:tc>
        <w:tc>
          <w:tcPr>
            <w:tcW w:w="3507" w:type="dxa"/>
          </w:tcPr>
          <w:p w14:paraId="1808FCF7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47F581B4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62CF9545" w14:textId="77777777" w:rsidR="0030059A" w:rsidRPr="009322CF" w:rsidRDefault="0030059A" w:rsidP="00E4160E">
            <w:r w:rsidRPr="009322CF">
              <w:t>3</w:t>
            </w:r>
          </w:p>
        </w:tc>
        <w:tc>
          <w:tcPr>
            <w:tcW w:w="1952" w:type="dxa"/>
            <w:vMerge w:val="restart"/>
          </w:tcPr>
          <w:p w14:paraId="509E568D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Eventuele </w:t>
            </w:r>
            <w:proofErr w:type="spellStart"/>
            <w:r w:rsidRPr="00F77662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</w:p>
        </w:tc>
        <w:tc>
          <w:tcPr>
            <w:tcW w:w="3835" w:type="dxa"/>
          </w:tcPr>
          <w:p w14:paraId="656B3AEF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5DC0C940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2EDFAECC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07DADFC" w14:textId="77777777" w:rsidR="0030059A" w:rsidRPr="009322CF" w:rsidRDefault="0030059A" w:rsidP="00E4160E"/>
        </w:tc>
        <w:tc>
          <w:tcPr>
            <w:tcW w:w="1952" w:type="dxa"/>
            <w:vMerge/>
          </w:tcPr>
          <w:p w14:paraId="60885CFC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6A64117A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1BFF5EAC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2A277339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5641986E" w14:textId="77777777" w:rsidR="0030059A" w:rsidRPr="009322CF" w:rsidRDefault="0030059A" w:rsidP="00E4160E">
            <w:r w:rsidRPr="009322CF">
              <w:t>4</w:t>
            </w:r>
          </w:p>
        </w:tc>
        <w:tc>
          <w:tcPr>
            <w:tcW w:w="1952" w:type="dxa"/>
            <w:vMerge w:val="restart"/>
          </w:tcPr>
          <w:p w14:paraId="2D81A960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Inhoud van de opdracht</w:t>
            </w:r>
          </w:p>
        </w:tc>
        <w:tc>
          <w:tcPr>
            <w:tcW w:w="3835" w:type="dxa"/>
          </w:tcPr>
          <w:p w14:paraId="624B938D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08687399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00F93FF5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67C25DA" w14:textId="77777777" w:rsidR="0030059A" w:rsidRPr="009322CF" w:rsidRDefault="0030059A" w:rsidP="00E4160E"/>
        </w:tc>
        <w:tc>
          <w:tcPr>
            <w:tcW w:w="1952" w:type="dxa"/>
            <w:vMerge/>
          </w:tcPr>
          <w:p w14:paraId="23C4F55D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5605AA1B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Korte beschrijving van de in </w:t>
            </w:r>
            <w:proofErr w:type="spellStart"/>
            <w:r w:rsidRPr="00F77662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  <w:r w:rsidRPr="00F77662">
              <w:rPr>
                <w:rFonts w:ascii="Arial" w:hAnsi="Arial" w:cs="Arial"/>
                <w:sz w:val="20"/>
                <w:lang w:eastAsia="en-US"/>
              </w:rPr>
              <w:t xml:space="preserve"> uitgevoerde werkzaamheden</w:t>
            </w:r>
          </w:p>
        </w:tc>
        <w:tc>
          <w:tcPr>
            <w:tcW w:w="3507" w:type="dxa"/>
          </w:tcPr>
          <w:p w14:paraId="325BA5ED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64B59ACA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751738B9" w14:textId="77777777" w:rsidR="0030059A" w:rsidRPr="009322CF" w:rsidRDefault="0030059A" w:rsidP="00E4160E">
            <w:r w:rsidRPr="009322CF">
              <w:t>5</w:t>
            </w:r>
          </w:p>
        </w:tc>
        <w:tc>
          <w:tcPr>
            <w:tcW w:w="1952" w:type="dxa"/>
          </w:tcPr>
          <w:p w14:paraId="16E7FD2F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Minimumeisen </w:t>
            </w:r>
          </w:p>
        </w:tc>
        <w:tc>
          <w:tcPr>
            <w:tcW w:w="7342" w:type="dxa"/>
            <w:gridSpan w:val="2"/>
          </w:tcPr>
          <w:p w14:paraId="5CE8A959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De referentie dient uitgevoerd te zijn in de afgelopen drie jaar teruggerekend vanaf de sluitingsdatum van de inschrijving. </w:t>
            </w:r>
          </w:p>
        </w:tc>
      </w:tr>
      <w:tr w:rsidR="0030059A" w:rsidRPr="00E43F76" w14:paraId="54665904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60020F5" w14:textId="77777777" w:rsidR="0030059A" w:rsidRPr="009322CF" w:rsidRDefault="0030059A" w:rsidP="00E4160E"/>
        </w:tc>
        <w:tc>
          <w:tcPr>
            <w:tcW w:w="1952" w:type="dxa"/>
          </w:tcPr>
          <w:p w14:paraId="6DFD2E38" w14:textId="24EEC8EE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Kerncompetentie 2:</w:t>
            </w:r>
          </w:p>
          <w:p w14:paraId="24E304AB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6F0A266D" w14:textId="5C3936EA" w:rsidR="0030059A" w:rsidRPr="00F77662" w:rsidRDefault="00454C1D" w:rsidP="00B82E47">
            <w:pPr>
              <w:keepLines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454C1D">
              <w:rPr>
                <w:rFonts w:ascii="Arial" w:hAnsi="Arial" w:cs="Arial"/>
                <w:sz w:val="20"/>
                <w:lang w:eastAsia="en-US"/>
              </w:rPr>
              <w:t xml:space="preserve">U heeft aantoonbare expertise op het gebied van Python, Django, </w:t>
            </w:r>
            <w:proofErr w:type="spellStart"/>
            <w:r w:rsidRPr="00454C1D">
              <w:rPr>
                <w:rFonts w:ascii="Arial" w:hAnsi="Arial" w:cs="Arial"/>
                <w:sz w:val="20"/>
                <w:lang w:eastAsia="en-US"/>
              </w:rPr>
              <w:t>MySQL</w:t>
            </w:r>
            <w:proofErr w:type="spellEnd"/>
            <w:r w:rsidRPr="00454C1D">
              <w:rPr>
                <w:rFonts w:ascii="Arial" w:hAnsi="Arial" w:cs="Arial"/>
                <w:sz w:val="20"/>
                <w:lang w:eastAsia="en-US"/>
              </w:rPr>
              <w:t xml:space="preserve">, Microsoft </w:t>
            </w:r>
            <w:proofErr w:type="spellStart"/>
            <w:r w:rsidRPr="00454C1D">
              <w:rPr>
                <w:rFonts w:ascii="Arial" w:hAnsi="Arial" w:cs="Arial"/>
                <w:sz w:val="20"/>
                <w:lang w:eastAsia="en-US"/>
              </w:rPr>
              <w:t>Azure</w:t>
            </w:r>
            <w:proofErr w:type="spellEnd"/>
            <w:r w:rsidRPr="00454C1D">
              <w:rPr>
                <w:rFonts w:ascii="Arial" w:hAnsi="Arial" w:cs="Arial"/>
                <w:sz w:val="20"/>
                <w:lang w:eastAsia="en-US"/>
              </w:rPr>
              <w:t>;</w:t>
            </w:r>
          </w:p>
        </w:tc>
        <w:tc>
          <w:tcPr>
            <w:tcW w:w="3507" w:type="dxa"/>
          </w:tcPr>
          <w:p w14:paraId="73711603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7571C5E4" w14:textId="77777777" w:rsidR="0030059A" w:rsidRPr="009322CF" w:rsidRDefault="0030059A" w:rsidP="0030059A"/>
    <w:p w14:paraId="274967AE" w14:textId="77777777" w:rsidR="0030059A" w:rsidRDefault="0030059A" w:rsidP="0030059A"/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30059A" w:rsidRPr="00E43F76" w14:paraId="1DACAED6" w14:textId="77777777" w:rsidTr="00E416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FF0000"/>
          </w:tcPr>
          <w:p w14:paraId="461B3AD4" w14:textId="77777777" w:rsidR="0030059A" w:rsidRPr="009916C6" w:rsidRDefault="0030059A" w:rsidP="00E4160E">
            <w:pPr>
              <w:rPr>
                <w:rFonts w:cs="Lucida Sans Unicode"/>
                <w:b w:val="0"/>
                <w:bCs w:val="0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behoort toe aan:</w:t>
            </w:r>
            <w:r>
              <w:rPr>
                <w:rFonts w:cs="Lucida Sans Unicode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b w:val="0"/>
                <w:bCs w:val="0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sz w:val="19"/>
                <w:szCs w:val="19"/>
              </w:rPr>
              <w:t>&lt;naam inschrijver/</w:t>
            </w:r>
            <w:proofErr w:type="spellStart"/>
            <w:r>
              <w:rPr>
                <w:rFonts w:cs="Lucida Sans Unicode"/>
                <w:sz w:val="19"/>
                <w:szCs w:val="19"/>
              </w:rPr>
              <w:t>combinant</w:t>
            </w:r>
            <w:proofErr w:type="spellEnd"/>
            <w:r>
              <w:rPr>
                <w:rFonts w:cs="Lucida Sans Unicode"/>
                <w:sz w:val="19"/>
                <w:szCs w:val="19"/>
              </w:rPr>
              <w:t>/onderaannemer&gt;</w:t>
            </w:r>
          </w:p>
        </w:tc>
      </w:tr>
      <w:tr w:rsidR="0030059A" w:rsidRPr="00E43F76" w14:paraId="39F4ECC7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04BBF6BA" w14:textId="77777777" w:rsidR="0030059A" w:rsidRPr="00E43F76" w:rsidRDefault="0030059A" w:rsidP="00E4160E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bij kerncompetentie</w:t>
            </w:r>
            <w:r>
              <w:rPr>
                <w:rFonts w:cs="Lucida Sans Unicode"/>
                <w:sz w:val="19"/>
                <w:szCs w:val="19"/>
              </w:rPr>
              <w:t>(s)</w:t>
            </w:r>
          </w:p>
        </w:tc>
      </w:tr>
      <w:tr w:rsidR="0030059A" w:rsidRPr="00E43F76" w14:paraId="29870773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042C5268" w14:textId="77777777" w:rsidR="0030059A" w:rsidRPr="009322CF" w:rsidRDefault="0030059A" w:rsidP="00E4160E">
            <w:r w:rsidRPr="009322CF">
              <w:t>1</w:t>
            </w:r>
          </w:p>
        </w:tc>
        <w:tc>
          <w:tcPr>
            <w:tcW w:w="1952" w:type="dxa"/>
            <w:vMerge w:val="restart"/>
          </w:tcPr>
          <w:p w14:paraId="33621787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NAW-gegevens referentie</w:t>
            </w:r>
          </w:p>
        </w:tc>
        <w:tc>
          <w:tcPr>
            <w:tcW w:w="3835" w:type="dxa"/>
          </w:tcPr>
          <w:p w14:paraId="552D7547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Naam organisatie </w:t>
            </w:r>
          </w:p>
        </w:tc>
        <w:tc>
          <w:tcPr>
            <w:tcW w:w="3507" w:type="dxa"/>
          </w:tcPr>
          <w:p w14:paraId="4BF8F976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1B9F7B27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C35899D" w14:textId="77777777" w:rsidR="0030059A" w:rsidRPr="009322CF" w:rsidRDefault="0030059A" w:rsidP="00E4160E"/>
        </w:tc>
        <w:tc>
          <w:tcPr>
            <w:tcW w:w="1952" w:type="dxa"/>
            <w:vMerge/>
          </w:tcPr>
          <w:p w14:paraId="6CED26C5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60F5527E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3E6AA096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6C88DC54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04446C8" w14:textId="77777777" w:rsidR="0030059A" w:rsidRPr="009322CF" w:rsidRDefault="0030059A" w:rsidP="00E4160E"/>
        </w:tc>
        <w:tc>
          <w:tcPr>
            <w:tcW w:w="1952" w:type="dxa"/>
            <w:vMerge/>
          </w:tcPr>
          <w:p w14:paraId="665C48A9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7D5C6BB5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Telefoonnummer</w:t>
            </w:r>
          </w:p>
        </w:tc>
        <w:tc>
          <w:tcPr>
            <w:tcW w:w="3507" w:type="dxa"/>
          </w:tcPr>
          <w:p w14:paraId="5D9D09AB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68947A7A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9798258" w14:textId="77777777" w:rsidR="0030059A" w:rsidRPr="009322CF" w:rsidRDefault="0030059A" w:rsidP="00E4160E"/>
        </w:tc>
        <w:tc>
          <w:tcPr>
            <w:tcW w:w="1952" w:type="dxa"/>
            <w:vMerge/>
          </w:tcPr>
          <w:p w14:paraId="258A3F50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43ABB5A1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E-mail adres</w:t>
            </w:r>
          </w:p>
        </w:tc>
        <w:tc>
          <w:tcPr>
            <w:tcW w:w="3507" w:type="dxa"/>
          </w:tcPr>
          <w:p w14:paraId="2D63CBF6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216735BE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32B798E" w14:textId="77777777" w:rsidR="0030059A" w:rsidRPr="009322CF" w:rsidRDefault="0030059A" w:rsidP="00E4160E"/>
        </w:tc>
        <w:tc>
          <w:tcPr>
            <w:tcW w:w="1952" w:type="dxa"/>
            <w:vMerge/>
          </w:tcPr>
          <w:p w14:paraId="55E31141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0319CE32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10081701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6D852D34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0F85833B" w14:textId="77777777" w:rsidR="0030059A" w:rsidRPr="009322CF" w:rsidRDefault="0030059A" w:rsidP="00E4160E">
            <w:r w:rsidRPr="009322CF">
              <w:t>2</w:t>
            </w:r>
          </w:p>
        </w:tc>
        <w:tc>
          <w:tcPr>
            <w:tcW w:w="1952" w:type="dxa"/>
            <w:vMerge w:val="restart"/>
          </w:tcPr>
          <w:p w14:paraId="100833AC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Looptijd opdracht</w:t>
            </w:r>
          </w:p>
        </w:tc>
        <w:tc>
          <w:tcPr>
            <w:tcW w:w="3835" w:type="dxa"/>
          </w:tcPr>
          <w:p w14:paraId="25B2FAAB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Datum aanvang project</w:t>
            </w:r>
          </w:p>
        </w:tc>
        <w:tc>
          <w:tcPr>
            <w:tcW w:w="3507" w:type="dxa"/>
          </w:tcPr>
          <w:p w14:paraId="5E4739E7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6EC66E0B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9241F60" w14:textId="77777777" w:rsidR="0030059A" w:rsidRPr="009322CF" w:rsidRDefault="0030059A" w:rsidP="00E4160E"/>
        </w:tc>
        <w:tc>
          <w:tcPr>
            <w:tcW w:w="1952" w:type="dxa"/>
            <w:vMerge/>
          </w:tcPr>
          <w:p w14:paraId="69D46689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146E8C9C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Datum afronding project</w:t>
            </w:r>
          </w:p>
        </w:tc>
        <w:tc>
          <w:tcPr>
            <w:tcW w:w="3507" w:type="dxa"/>
          </w:tcPr>
          <w:p w14:paraId="7014F34B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616F32A5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4D78881E" w14:textId="77777777" w:rsidR="0030059A" w:rsidRPr="009322CF" w:rsidRDefault="0030059A" w:rsidP="00E4160E">
            <w:r w:rsidRPr="009322CF">
              <w:t>3</w:t>
            </w:r>
          </w:p>
        </w:tc>
        <w:tc>
          <w:tcPr>
            <w:tcW w:w="1952" w:type="dxa"/>
            <w:vMerge w:val="restart"/>
          </w:tcPr>
          <w:p w14:paraId="240AC4EF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Eventuele </w:t>
            </w:r>
            <w:proofErr w:type="spellStart"/>
            <w:r w:rsidRPr="00F77662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</w:p>
        </w:tc>
        <w:tc>
          <w:tcPr>
            <w:tcW w:w="3835" w:type="dxa"/>
          </w:tcPr>
          <w:p w14:paraId="4C31DD17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2FFB9426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67E73043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1F6D0AB" w14:textId="77777777" w:rsidR="0030059A" w:rsidRPr="009322CF" w:rsidRDefault="0030059A" w:rsidP="00E4160E"/>
        </w:tc>
        <w:tc>
          <w:tcPr>
            <w:tcW w:w="1952" w:type="dxa"/>
            <w:vMerge/>
          </w:tcPr>
          <w:p w14:paraId="74AFD2BC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1834735B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2F3A3A9C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1022566E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2B336005" w14:textId="77777777" w:rsidR="0030059A" w:rsidRPr="009322CF" w:rsidRDefault="0030059A" w:rsidP="00E4160E">
            <w:r w:rsidRPr="009322CF">
              <w:t>4</w:t>
            </w:r>
          </w:p>
        </w:tc>
        <w:tc>
          <w:tcPr>
            <w:tcW w:w="1952" w:type="dxa"/>
            <w:vMerge w:val="restart"/>
          </w:tcPr>
          <w:p w14:paraId="6CF765F2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Inhoud van de opdracht</w:t>
            </w:r>
          </w:p>
        </w:tc>
        <w:tc>
          <w:tcPr>
            <w:tcW w:w="3835" w:type="dxa"/>
          </w:tcPr>
          <w:p w14:paraId="6A0EF5B7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5AF5509C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5B639246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05A60B4" w14:textId="77777777" w:rsidR="0030059A" w:rsidRPr="009322CF" w:rsidRDefault="0030059A" w:rsidP="00E4160E"/>
        </w:tc>
        <w:tc>
          <w:tcPr>
            <w:tcW w:w="1952" w:type="dxa"/>
            <w:vMerge/>
          </w:tcPr>
          <w:p w14:paraId="763C8957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0B6DD867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Korte beschrijving van de in </w:t>
            </w:r>
            <w:proofErr w:type="spellStart"/>
            <w:r w:rsidRPr="00F77662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  <w:r w:rsidRPr="00F77662">
              <w:rPr>
                <w:rFonts w:ascii="Arial" w:hAnsi="Arial" w:cs="Arial"/>
                <w:sz w:val="20"/>
                <w:lang w:eastAsia="en-US"/>
              </w:rPr>
              <w:t xml:space="preserve"> uitgevoerde werkzaamheden</w:t>
            </w:r>
          </w:p>
        </w:tc>
        <w:tc>
          <w:tcPr>
            <w:tcW w:w="3507" w:type="dxa"/>
          </w:tcPr>
          <w:p w14:paraId="10139C65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0059A" w:rsidRPr="00E43F76" w14:paraId="39E5C123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15EF817E" w14:textId="77777777" w:rsidR="0030059A" w:rsidRPr="009322CF" w:rsidRDefault="0030059A" w:rsidP="00E4160E">
            <w:r w:rsidRPr="009322CF">
              <w:t>5</w:t>
            </w:r>
          </w:p>
        </w:tc>
        <w:tc>
          <w:tcPr>
            <w:tcW w:w="1952" w:type="dxa"/>
          </w:tcPr>
          <w:p w14:paraId="20476E21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Minimumeisen </w:t>
            </w:r>
          </w:p>
        </w:tc>
        <w:tc>
          <w:tcPr>
            <w:tcW w:w="7342" w:type="dxa"/>
            <w:gridSpan w:val="2"/>
          </w:tcPr>
          <w:p w14:paraId="6F58BA08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De referentie dient uitgevoerd te zijn in de afgelopen drie jaar teruggerekend vanaf de sluitingsdatum van de inschrijving. </w:t>
            </w:r>
          </w:p>
        </w:tc>
      </w:tr>
      <w:tr w:rsidR="0030059A" w:rsidRPr="00E43F76" w14:paraId="5076C59B" w14:textId="77777777" w:rsidTr="00E41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E2F3BD9" w14:textId="77777777" w:rsidR="0030059A" w:rsidRPr="009322CF" w:rsidRDefault="0030059A" w:rsidP="00E4160E"/>
        </w:tc>
        <w:tc>
          <w:tcPr>
            <w:tcW w:w="1952" w:type="dxa"/>
          </w:tcPr>
          <w:p w14:paraId="3517CF65" w14:textId="2DC4A9BF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Kerncompetentie 3:</w:t>
            </w:r>
          </w:p>
          <w:p w14:paraId="6D7C2E2E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50048868" w14:textId="173F4983" w:rsidR="0030059A" w:rsidRPr="00F77662" w:rsidRDefault="00454C1D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454C1D">
              <w:rPr>
                <w:rFonts w:ascii="Arial" w:hAnsi="Arial" w:cs="Arial"/>
                <w:sz w:val="20"/>
                <w:lang w:eastAsia="en-US"/>
              </w:rPr>
              <w:t>U heeft aantoonbare ervaring met ontwerpen van complexe datamodellen en data-analyse; waarbij gepersonaliseerde data van gebruikers opgeslagen wordt, opnieuw aan te roepen is en door de tijd heen verandert</w:t>
            </w:r>
            <w:r>
              <w:rPr>
                <w:rFonts w:ascii="Arial" w:hAnsi="Arial" w:cs="Arial"/>
                <w:sz w:val="20"/>
                <w:lang w:eastAsia="en-US"/>
              </w:rPr>
              <w:t>.</w:t>
            </w:r>
          </w:p>
        </w:tc>
        <w:tc>
          <w:tcPr>
            <w:tcW w:w="3507" w:type="dxa"/>
          </w:tcPr>
          <w:p w14:paraId="58F1D49F" w14:textId="77777777" w:rsidR="0030059A" w:rsidRPr="00F77662" w:rsidRDefault="0030059A" w:rsidP="00E41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7787B016" w14:textId="77777777" w:rsidR="0030059A" w:rsidRPr="009322CF" w:rsidRDefault="0030059A" w:rsidP="0030059A"/>
    <w:p w14:paraId="07344E1D" w14:textId="77777777" w:rsidR="004372D7" w:rsidRDefault="004372D7" w:rsidP="004372D7"/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4372D7" w:rsidRPr="00E43F76" w14:paraId="70B652DC" w14:textId="77777777" w:rsidTr="00FC3B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FF0000"/>
          </w:tcPr>
          <w:p w14:paraId="7CA568E7" w14:textId="77777777" w:rsidR="004372D7" w:rsidRPr="009916C6" w:rsidRDefault="004372D7" w:rsidP="00FC3B57">
            <w:pPr>
              <w:rPr>
                <w:rFonts w:cs="Lucida Sans Unicode"/>
                <w:b w:val="0"/>
                <w:bCs w:val="0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behoort toe aan:</w:t>
            </w:r>
            <w:r>
              <w:rPr>
                <w:rFonts w:cs="Lucida Sans Unicode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b w:val="0"/>
                <w:bCs w:val="0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sz w:val="19"/>
                <w:szCs w:val="19"/>
              </w:rPr>
              <w:t>&lt;naam inschrijver/</w:t>
            </w:r>
            <w:proofErr w:type="spellStart"/>
            <w:r>
              <w:rPr>
                <w:rFonts w:cs="Lucida Sans Unicode"/>
                <w:sz w:val="19"/>
                <w:szCs w:val="19"/>
              </w:rPr>
              <w:t>combinant</w:t>
            </w:r>
            <w:proofErr w:type="spellEnd"/>
            <w:r>
              <w:rPr>
                <w:rFonts w:cs="Lucida Sans Unicode"/>
                <w:sz w:val="19"/>
                <w:szCs w:val="19"/>
              </w:rPr>
              <w:t>/onderaannemer&gt;</w:t>
            </w:r>
          </w:p>
        </w:tc>
      </w:tr>
      <w:tr w:rsidR="004372D7" w:rsidRPr="00E43F76" w14:paraId="15E61022" w14:textId="77777777" w:rsidTr="00FC3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1D95C653" w14:textId="77777777" w:rsidR="004372D7" w:rsidRPr="00E43F76" w:rsidRDefault="004372D7" w:rsidP="00FC3B57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bij kerncompetentie</w:t>
            </w:r>
            <w:r>
              <w:rPr>
                <w:rFonts w:cs="Lucida Sans Unicode"/>
                <w:sz w:val="19"/>
                <w:szCs w:val="19"/>
              </w:rPr>
              <w:t>(s)</w:t>
            </w:r>
          </w:p>
        </w:tc>
      </w:tr>
      <w:tr w:rsidR="004372D7" w:rsidRPr="00E43F76" w14:paraId="4CBD48ED" w14:textId="77777777" w:rsidTr="00FC3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3605A1BF" w14:textId="77777777" w:rsidR="004372D7" w:rsidRPr="009322CF" w:rsidRDefault="004372D7" w:rsidP="00FC3B57">
            <w:r w:rsidRPr="009322CF">
              <w:t>1</w:t>
            </w:r>
          </w:p>
        </w:tc>
        <w:tc>
          <w:tcPr>
            <w:tcW w:w="1952" w:type="dxa"/>
            <w:vMerge w:val="restart"/>
          </w:tcPr>
          <w:p w14:paraId="111AFB79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NAW-gegevens referentie</w:t>
            </w:r>
          </w:p>
        </w:tc>
        <w:tc>
          <w:tcPr>
            <w:tcW w:w="3835" w:type="dxa"/>
          </w:tcPr>
          <w:p w14:paraId="532E17B0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Naam organisatie </w:t>
            </w:r>
          </w:p>
        </w:tc>
        <w:tc>
          <w:tcPr>
            <w:tcW w:w="3507" w:type="dxa"/>
          </w:tcPr>
          <w:p w14:paraId="2A4FA6C3" w14:textId="77777777" w:rsidR="004372D7" w:rsidRPr="009322CF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372D7" w:rsidRPr="00E43F76" w14:paraId="395164C0" w14:textId="77777777" w:rsidTr="00FC3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4A38DE2" w14:textId="77777777" w:rsidR="004372D7" w:rsidRPr="009322CF" w:rsidRDefault="004372D7" w:rsidP="00FC3B57"/>
        </w:tc>
        <w:tc>
          <w:tcPr>
            <w:tcW w:w="1952" w:type="dxa"/>
            <w:vMerge/>
          </w:tcPr>
          <w:p w14:paraId="6186CC26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0B52BEBA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006B8EC9" w14:textId="77777777" w:rsidR="004372D7" w:rsidRPr="009322CF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372D7" w:rsidRPr="00E43F76" w14:paraId="53DE4CA7" w14:textId="77777777" w:rsidTr="00FC3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292E848" w14:textId="77777777" w:rsidR="004372D7" w:rsidRPr="009322CF" w:rsidRDefault="004372D7" w:rsidP="00FC3B57"/>
        </w:tc>
        <w:tc>
          <w:tcPr>
            <w:tcW w:w="1952" w:type="dxa"/>
            <w:vMerge/>
          </w:tcPr>
          <w:p w14:paraId="58E5B885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7FE4A027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Telefoonnummer</w:t>
            </w:r>
          </w:p>
        </w:tc>
        <w:tc>
          <w:tcPr>
            <w:tcW w:w="3507" w:type="dxa"/>
          </w:tcPr>
          <w:p w14:paraId="00E10736" w14:textId="77777777" w:rsidR="004372D7" w:rsidRPr="009322CF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372D7" w:rsidRPr="00E43F76" w14:paraId="3C024A09" w14:textId="77777777" w:rsidTr="00FC3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22F78B1" w14:textId="77777777" w:rsidR="004372D7" w:rsidRPr="009322CF" w:rsidRDefault="004372D7" w:rsidP="00FC3B57"/>
        </w:tc>
        <w:tc>
          <w:tcPr>
            <w:tcW w:w="1952" w:type="dxa"/>
            <w:vMerge/>
          </w:tcPr>
          <w:p w14:paraId="4235CAF5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24B7FCBC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E-mail adres</w:t>
            </w:r>
          </w:p>
        </w:tc>
        <w:tc>
          <w:tcPr>
            <w:tcW w:w="3507" w:type="dxa"/>
          </w:tcPr>
          <w:p w14:paraId="41678912" w14:textId="77777777" w:rsidR="004372D7" w:rsidRPr="009322CF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372D7" w:rsidRPr="00E43F76" w14:paraId="590CEAF9" w14:textId="77777777" w:rsidTr="00FC3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EDF1496" w14:textId="77777777" w:rsidR="004372D7" w:rsidRPr="009322CF" w:rsidRDefault="004372D7" w:rsidP="00FC3B57"/>
        </w:tc>
        <w:tc>
          <w:tcPr>
            <w:tcW w:w="1952" w:type="dxa"/>
            <w:vMerge/>
          </w:tcPr>
          <w:p w14:paraId="0F2585C1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2D88E6A0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780453B9" w14:textId="77777777" w:rsidR="004372D7" w:rsidRPr="009322CF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372D7" w:rsidRPr="00E43F76" w14:paraId="53C88BE4" w14:textId="77777777" w:rsidTr="00FC3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5F9F3B94" w14:textId="77777777" w:rsidR="004372D7" w:rsidRPr="009322CF" w:rsidRDefault="004372D7" w:rsidP="00FC3B57">
            <w:r w:rsidRPr="009322CF">
              <w:t>2</w:t>
            </w:r>
          </w:p>
        </w:tc>
        <w:tc>
          <w:tcPr>
            <w:tcW w:w="1952" w:type="dxa"/>
            <w:vMerge w:val="restart"/>
          </w:tcPr>
          <w:p w14:paraId="7ABD96E5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Looptijd opdracht</w:t>
            </w:r>
          </w:p>
        </w:tc>
        <w:tc>
          <w:tcPr>
            <w:tcW w:w="3835" w:type="dxa"/>
          </w:tcPr>
          <w:p w14:paraId="5652D23D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Datum aanvang project</w:t>
            </w:r>
          </w:p>
        </w:tc>
        <w:tc>
          <w:tcPr>
            <w:tcW w:w="3507" w:type="dxa"/>
          </w:tcPr>
          <w:p w14:paraId="42586286" w14:textId="77777777" w:rsidR="004372D7" w:rsidRPr="009322CF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372D7" w:rsidRPr="00E43F76" w14:paraId="7BA3DDFF" w14:textId="77777777" w:rsidTr="00FC3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FAB822B" w14:textId="77777777" w:rsidR="004372D7" w:rsidRPr="009322CF" w:rsidRDefault="004372D7" w:rsidP="00FC3B57"/>
        </w:tc>
        <w:tc>
          <w:tcPr>
            <w:tcW w:w="1952" w:type="dxa"/>
            <w:vMerge/>
          </w:tcPr>
          <w:p w14:paraId="01AD8B62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79C8E752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Datum afronding project</w:t>
            </w:r>
          </w:p>
        </w:tc>
        <w:tc>
          <w:tcPr>
            <w:tcW w:w="3507" w:type="dxa"/>
          </w:tcPr>
          <w:p w14:paraId="2B5F21E3" w14:textId="77777777" w:rsidR="004372D7" w:rsidRPr="009322CF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372D7" w:rsidRPr="00E43F76" w14:paraId="3B194D41" w14:textId="77777777" w:rsidTr="00FC3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58888C5A" w14:textId="77777777" w:rsidR="004372D7" w:rsidRPr="009322CF" w:rsidRDefault="004372D7" w:rsidP="00FC3B57">
            <w:r w:rsidRPr="009322CF">
              <w:t>3</w:t>
            </w:r>
          </w:p>
        </w:tc>
        <w:tc>
          <w:tcPr>
            <w:tcW w:w="1952" w:type="dxa"/>
            <w:vMerge w:val="restart"/>
          </w:tcPr>
          <w:p w14:paraId="097D3755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Eventuele </w:t>
            </w:r>
            <w:proofErr w:type="spellStart"/>
            <w:r w:rsidRPr="00F77662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</w:p>
        </w:tc>
        <w:tc>
          <w:tcPr>
            <w:tcW w:w="3835" w:type="dxa"/>
          </w:tcPr>
          <w:p w14:paraId="23C07B2B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2A41D872" w14:textId="77777777" w:rsidR="004372D7" w:rsidRPr="009322CF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372D7" w:rsidRPr="00E43F76" w14:paraId="484597A5" w14:textId="77777777" w:rsidTr="00FC3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4B58729" w14:textId="77777777" w:rsidR="004372D7" w:rsidRPr="009322CF" w:rsidRDefault="004372D7" w:rsidP="00FC3B57"/>
        </w:tc>
        <w:tc>
          <w:tcPr>
            <w:tcW w:w="1952" w:type="dxa"/>
            <w:vMerge/>
          </w:tcPr>
          <w:p w14:paraId="530F13D9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04795184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3D38D4B9" w14:textId="77777777" w:rsidR="004372D7" w:rsidRPr="009322CF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372D7" w:rsidRPr="00E43F76" w14:paraId="5A0FB25D" w14:textId="77777777" w:rsidTr="00FC3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30D777FF" w14:textId="77777777" w:rsidR="004372D7" w:rsidRPr="009322CF" w:rsidRDefault="004372D7" w:rsidP="00FC3B57">
            <w:r w:rsidRPr="009322CF">
              <w:t>4</w:t>
            </w:r>
          </w:p>
        </w:tc>
        <w:tc>
          <w:tcPr>
            <w:tcW w:w="1952" w:type="dxa"/>
            <w:vMerge w:val="restart"/>
          </w:tcPr>
          <w:p w14:paraId="5523506C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Inhoud van de opdracht</w:t>
            </w:r>
          </w:p>
        </w:tc>
        <w:tc>
          <w:tcPr>
            <w:tcW w:w="3835" w:type="dxa"/>
          </w:tcPr>
          <w:p w14:paraId="46D11075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5D712E72" w14:textId="77777777" w:rsidR="004372D7" w:rsidRPr="009322CF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372D7" w:rsidRPr="00E43F76" w14:paraId="0C496AD0" w14:textId="77777777" w:rsidTr="00FC3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73A89A8" w14:textId="77777777" w:rsidR="004372D7" w:rsidRPr="009322CF" w:rsidRDefault="004372D7" w:rsidP="00FC3B57"/>
        </w:tc>
        <w:tc>
          <w:tcPr>
            <w:tcW w:w="1952" w:type="dxa"/>
            <w:vMerge/>
          </w:tcPr>
          <w:p w14:paraId="0BBFACC7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5354115A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Korte beschrijving van de in </w:t>
            </w:r>
            <w:proofErr w:type="spellStart"/>
            <w:r w:rsidRPr="00F77662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  <w:r w:rsidRPr="00F77662">
              <w:rPr>
                <w:rFonts w:ascii="Arial" w:hAnsi="Arial" w:cs="Arial"/>
                <w:sz w:val="20"/>
                <w:lang w:eastAsia="en-US"/>
              </w:rPr>
              <w:t xml:space="preserve"> uitgevoerde werkzaamheden</w:t>
            </w:r>
          </w:p>
        </w:tc>
        <w:tc>
          <w:tcPr>
            <w:tcW w:w="3507" w:type="dxa"/>
          </w:tcPr>
          <w:p w14:paraId="5B2A9956" w14:textId="77777777" w:rsidR="004372D7" w:rsidRPr="009322CF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372D7" w:rsidRPr="00E43F76" w14:paraId="78AF447A" w14:textId="77777777" w:rsidTr="00FC3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7793569F" w14:textId="77777777" w:rsidR="004372D7" w:rsidRPr="009322CF" w:rsidRDefault="004372D7" w:rsidP="00FC3B57">
            <w:r w:rsidRPr="009322CF">
              <w:t>5</w:t>
            </w:r>
          </w:p>
        </w:tc>
        <w:tc>
          <w:tcPr>
            <w:tcW w:w="1952" w:type="dxa"/>
          </w:tcPr>
          <w:p w14:paraId="6A6F0047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Minimumeisen </w:t>
            </w:r>
          </w:p>
        </w:tc>
        <w:tc>
          <w:tcPr>
            <w:tcW w:w="7342" w:type="dxa"/>
            <w:gridSpan w:val="2"/>
          </w:tcPr>
          <w:p w14:paraId="3F6AA100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De referentie dient uitgevoerd te zijn in de afgelopen drie jaar teruggerekend vanaf de sluitingsdatum van de inschrijving. </w:t>
            </w:r>
          </w:p>
        </w:tc>
      </w:tr>
      <w:tr w:rsidR="004372D7" w:rsidRPr="00E43F76" w14:paraId="0A8BDEDE" w14:textId="77777777" w:rsidTr="00FC3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6E30776" w14:textId="77777777" w:rsidR="004372D7" w:rsidRPr="009322CF" w:rsidRDefault="004372D7" w:rsidP="00FC3B57"/>
        </w:tc>
        <w:tc>
          <w:tcPr>
            <w:tcW w:w="1952" w:type="dxa"/>
          </w:tcPr>
          <w:p w14:paraId="7EA21F8B" w14:textId="56706C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Kerncompetentie 4:</w:t>
            </w:r>
          </w:p>
          <w:p w14:paraId="2CA10412" w14:textId="77777777" w:rsidR="004372D7" w:rsidRPr="00F77662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3825E1A9" w14:textId="75FB41F8" w:rsidR="004372D7" w:rsidRPr="00F77662" w:rsidRDefault="00454C1D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454C1D">
              <w:rPr>
                <w:rFonts w:ascii="Arial" w:hAnsi="Arial" w:cs="Arial"/>
                <w:sz w:val="20"/>
                <w:lang w:eastAsia="en-US"/>
              </w:rPr>
              <w:t>U heeft aantoonbare ervaring met het categoriseren van verschillende gebruikersgroepen, die afgeschermd zijn van elkaars gegevens;</w:t>
            </w:r>
          </w:p>
        </w:tc>
        <w:tc>
          <w:tcPr>
            <w:tcW w:w="3507" w:type="dxa"/>
          </w:tcPr>
          <w:p w14:paraId="204ECFF0" w14:textId="77777777" w:rsidR="004372D7" w:rsidRPr="009322CF" w:rsidRDefault="004372D7" w:rsidP="00FC3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</w:tbl>
    <w:p w14:paraId="32F1925D" w14:textId="07B8429E" w:rsidR="004372D7" w:rsidRDefault="004372D7" w:rsidP="004372D7"/>
    <w:p w14:paraId="42E053C2" w14:textId="77777777" w:rsidR="00454C1D" w:rsidRDefault="00454C1D" w:rsidP="004372D7"/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454C1D" w:rsidRPr="00E43F76" w14:paraId="208F8A71" w14:textId="77777777" w:rsidTr="000E7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FF0000"/>
          </w:tcPr>
          <w:p w14:paraId="37325264" w14:textId="77777777" w:rsidR="00454C1D" w:rsidRPr="009916C6" w:rsidRDefault="00454C1D" w:rsidP="000E7EDA">
            <w:pPr>
              <w:rPr>
                <w:rFonts w:cs="Lucida Sans Unicode"/>
                <w:b w:val="0"/>
                <w:bCs w:val="0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behoort toe aan:</w:t>
            </w:r>
            <w:r>
              <w:rPr>
                <w:rFonts w:cs="Lucida Sans Unicode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b w:val="0"/>
                <w:bCs w:val="0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sz w:val="19"/>
                <w:szCs w:val="19"/>
              </w:rPr>
              <w:t>&lt;naam inschrijver/</w:t>
            </w:r>
            <w:proofErr w:type="spellStart"/>
            <w:r>
              <w:rPr>
                <w:rFonts w:cs="Lucida Sans Unicode"/>
                <w:sz w:val="19"/>
                <w:szCs w:val="19"/>
              </w:rPr>
              <w:t>combinant</w:t>
            </w:r>
            <w:proofErr w:type="spellEnd"/>
            <w:r>
              <w:rPr>
                <w:rFonts w:cs="Lucida Sans Unicode"/>
                <w:sz w:val="19"/>
                <w:szCs w:val="19"/>
              </w:rPr>
              <w:t>/onderaannemer&gt;</w:t>
            </w:r>
          </w:p>
        </w:tc>
      </w:tr>
      <w:tr w:rsidR="00454C1D" w:rsidRPr="00E43F76" w14:paraId="5B2A1958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3DBEC8CC" w14:textId="77777777" w:rsidR="00454C1D" w:rsidRPr="00E43F76" w:rsidRDefault="00454C1D" w:rsidP="000E7EDA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bij kerncompetentie</w:t>
            </w:r>
            <w:r>
              <w:rPr>
                <w:rFonts w:cs="Lucida Sans Unicode"/>
                <w:sz w:val="19"/>
                <w:szCs w:val="19"/>
              </w:rPr>
              <w:t>(s)</w:t>
            </w:r>
          </w:p>
        </w:tc>
      </w:tr>
      <w:tr w:rsidR="00454C1D" w:rsidRPr="00E43F76" w14:paraId="372A1C20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791B19A2" w14:textId="77777777" w:rsidR="00454C1D" w:rsidRPr="009322CF" w:rsidRDefault="00454C1D" w:rsidP="000E7EDA">
            <w:r w:rsidRPr="009322CF">
              <w:t>1</w:t>
            </w:r>
          </w:p>
        </w:tc>
        <w:tc>
          <w:tcPr>
            <w:tcW w:w="1952" w:type="dxa"/>
            <w:vMerge w:val="restart"/>
          </w:tcPr>
          <w:p w14:paraId="1FB365CC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NAW-gegevens referentie</w:t>
            </w:r>
          </w:p>
        </w:tc>
        <w:tc>
          <w:tcPr>
            <w:tcW w:w="3835" w:type="dxa"/>
          </w:tcPr>
          <w:p w14:paraId="40550605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Naam organisatie </w:t>
            </w:r>
          </w:p>
        </w:tc>
        <w:tc>
          <w:tcPr>
            <w:tcW w:w="3507" w:type="dxa"/>
          </w:tcPr>
          <w:p w14:paraId="18D4CF87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109DD7DF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585C64C" w14:textId="77777777" w:rsidR="00454C1D" w:rsidRPr="009322CF" w:rsidRDefault="00454C1D" w:rsidP="000E7EDA"/>
        </w:tc>
        <w:tc>
          <w:tcPr>
            <w:tcW w:w="1952" w:type="dxa"/>
            <w:vMerge/>
          </w:tcPr>
          <w:p w14:paraId="5815472C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43583C99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2B199CB7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6E4340F1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26F531E" w14:textId="77777777" w:rsidR="00454C1D" w:rsidRPr="009322CF" w:rsidRDefault="00454C1D" w:rsidP="000E7EDA"/>
        </w:tc>
        <w:tc>
          <w:tcPr>
            <w:tcW w:w="1952" w:type="dxa"/>
            <w:vMerge/>
          </w:tcPr>
          <w:p w14:paraId="53D455DA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13EE6FA1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Telefoonnummer</w:t>
            </w:r>
          </w:p>
        </w:tc>
        <w:tc>
          <w:tcPr>
            <w:tcW w:w="3507" w:type="dxa"/>
          </w:tcPr>
          <w:p w14:paraId="3D3D2863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0B51C94E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51F5BBB" w14:textId="77777777" w:rsidR="00454C1D" w:rsidRPr="009322CF" w:rsidRDefault="00454C1D" w:rsidP="000E7EDA"/>
        </w:tc>
        <w:tc>
          <w:tcPr>
            <w:tcW w:w="1952" w:type="dxa"/>
            <w:vMerge/>
          </w:tcPr>
          <w:p w14:paraId="3F0EEA47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3A3E7B5D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E-mail adres</w:t>
            </w:r>
          </w:p>
        </w:tc>
        <w:tc>
          <w:tcPr>
            <w:tcW w:w="3507" w:type="dxa"/>
          </w:tcPr>
          <w:p w14:paraId="0A0F62E6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76F62313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BA46E35" w14:textId="77777777" w:rsidR="00454C1D" w:rsidRPr="009322CF" w:rsidRDefault="00454C1D" w:rsidP="000E7EDA"/>
        </w:tc>
        <w:tc>
          <w:tcPr>
            <w:tcW w:w="1952" w:type="dxa"/>
            <w:vMerge/>
          </w:tcPr>
          <w:p w14:paraId="4E24BBEC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724A3050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232C5644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14FB24F4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5BAC8ED4" w14:textId="77777777" w:rsidR="00454C1D" w:rsidRPr="009322CF" w:rsidRDefault="00454C1D" w:rsidP="000E7EDA">
            <w:r w:rsidRPr="009322CF">
              <w:t>2</w:t>
            </w:r>
          </w:p>
        </w:tc>
        <w:tc>
          <w:tcPr>
            <w:tcW w:w="1952" w:type="dxa"/>
            <w:vMerge w:val="restart"/>
          </w:tcPr>
          <w:p w14:paraId="05F04FD5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Looptijd opdracht</w:t>
            </w:r>
          </w:p>
        </w:tc>
        <w:tc>
          <w:tcPr>
            <w:tcW w:w="3835" w:type="dxa"/>
          </w:tcPr>
          <w:p w14:paraId="6F3358AC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Datum aanvang project</w:t>
            </w:r>
          </w:p>
        </w:tc>
        <w:tc>
          <w:tcPr>
            <w:tcW w:w="3507" w:type="dxa"/>
          </w:tcPr>
          <w:p w14:paraId="1FDDA477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4A5350B7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1C54F34" w14:textId="77777777" w:rsidR="00454C1D" w:rsidRPr="009322CF" w:rsidRDefault="00454C1D" w:rsidP="000E7EDA"/>
        </w:tc>
        <w:tc>
          <w:tcPr>
            <w:tcW w:w="1952" w:type="dxa"/>
            <w:vMerge/>
          </w:tcPr>
          <w:p w14:paraId="097C37F7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7D7BA970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Datum afronding project</w:t>
            </w:r>
          </w:p>
        </w:tc>
        <w:tc>
          <w:tcPr>
            <w:tcW w:w="3507" w:type="dxa"/>
          </w:tcPr>
          <w:p w14:paraId="0C20330E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68D96CA2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794C51E5" w14:textId="77777777" w:rsidR="00454C1D" w:rsidRPr="009322CF" w:rsidRDefault="00454C1D" w:rsidP="000E7EDA">
            <w:r w:rsidRPr="009322CF">
              <w:t>3</w:t>
            </w:r>
          </w:p>
        </w:tc>
        <w:tc>
          <w:tcPr>
            <w:tcW w:w="1952" w:type="dxa"/>
            <w:vMerge w:val="restart"/>
          </w:tcPr>
          <w:p w14:paraId="7FEEC116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Eventuele </w:t>
            </w:r>
            <w:proofErr w:type="spellStart"/>
            <w:r w:rsidRPr="00F77662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</w:p>
        </w:tc>
        <w:tc>
          <w:tcPr>
            <w:tcW w:w="3835" w:type="dxa"/>
          </w:tcPr>
          <w:p w14:paraId="057275C9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131D5F30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732777BE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8296587" w14:textId="77777777" w:rsidR="00454C1D" w:rsidRPr="009322CF" w:rsidRDefault="00454C1D" w:rsidP="000E7EDA"/>
        </w:tc>
        <w:tc>
          <w:tcPr>
            <w:tcW w:w="1952" w:type="dxa"/>
            <w:vMerge/>
          </w:tcPr>
          <w:p w14:paraId="6728F4B6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2940CFF2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36764AFC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5A0AAEF1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4C2997D4" w14:textId="77777777" w:rsidR="00454C1D" w:rsidRPr="009322CF" w:rsidRDefault="00454C1D" w:rsidP="000E7EDA">
            <w:r w:rsidRPr="009322CF">
              <w:t>4</w:t>
            </w:r>
          </w:p>
        </w:tc>
        <w:tc>
          <w:tcPr>
            <w:tcW w:w="1952" w:type="dxa"/>
            <w:vMerge w:val="restart"/>
          </w:tcPr>
          <w:p w14:paraId="72B277C1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Inhoud van de opdracht</w:t>
            </w:r>
          </w:p>
        </w:tc>
        <w:tc>
          <w:tcPr>
            <w:tcW w:w="3835" w:type="dxa"/>
          </w:tcPr>
          <w:p w14:paraId="43A91BDA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499E5409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553D8D20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6E62CF0" w14:textId="77777777" w:rsidR="00454C1D" w:rsidRPr="009322CF" w:rsidRDefault="00454C1D" w:rsidP="000E7EDA"/>
        </w:tc>
        <w:tc>
          <w:tcPr>
            <w:tcW w:w="1952" w:type="dxa"/>
            <w:vMerge/>
          </w:tcPr>
          <w:p w14:paraId="2756E7C7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4C06890C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Korte beschrijving van de in </w:t>
            </w:r>
            <w:proofErr w:type="spellStart"/>
            <w:r w:rsidRPr="00F77662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  <w:r w:rsidRPr="00F77662">
              <w:rPr>
                <w:rFonts w:ascii="Arial" w:hAnsi="Arial" w:cs="Arial"/>
                <w:sz w:val="20"/>
                <w:lang w:eastAsia="en-US"/>
              </w:rPr>
              <w:t xml:space="preserve"> uitgevoerde werkzaamheden</w:t>
            </w:r>
          </w:p>
        </w:tc>
        <w:tc>
          <w:tcPr>
            <w:tcW w:w="3507" w:type="dxa"/>
          </w:tcPr>
          <w:p w14:paraId="31C45D56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2CB04D88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355BD925" w14:textId="77777777" w:rsidR="00454C1D" w:rsidRPr="009322CF" w:rsidRDefault="00454C1D" w:rsidP="000E7EDA">
            <w:r w:rsidRPr="009322CF">
              <w:t>5</w:t>
            </w:r>
          </w:p>
        </w:tc>
        <w:tc>
          <w:tcPr>
            <w:tcW w:w="1952" w:type="dxa"/>
          </w:tcPr>
          <w:p w14:paraId="1FA63616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Minimumeisen </w:t>
            </w:r>
          </w:p>
        </w:tc>
        <w:tc>
          <w:tcPr>
            <w:tcW w:w="7342" w:type="dxa"/>
            <w:gridSpan w:val="2"/>
          </w:tcPr>
          <w:p w14:paraId="4675B512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De referentie dient uitgevoerd te zijn in de afgelopen drie jaar teruggerekend vanaf de sluitingsdatum van de inschrijving. </w:t>
            </w:r>
          </w:p>
        </w:tc>
      </w:tr>
      <w:tr w:rsidR="00454C1D" w:rsidRPr="00E43F76" w14:paraId="7BE8E375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29B13A8" w14:textId="77777777" w:rsidR="00454C1D" w:rsidRPr="009322CF" w:rsidRDefault="00454C1D" w:rsidP="000E7EDA"/>
        </w:tc>
        <w:tc>
          <w:tcPr>
            <w:tcW w:w="1952" w:type="dxa"/>
          </w:tcPr>
          <w:p w14:paraId="124DBED2" w14:textId="3C11FB23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Kerncompetentie </w:t>
            </w:r>
            <w:r>
              <w:rPr>
                <w:rFonts w:ascii="Arial" w:hAnsi="Arial" w:cs="Arial"/>
                <w:sz w:val="20"/>
                <w:lang w:eastAsia="en-US"/>
              </w:rPr>
              <w:t>5</w:t>
            </w:r>
            <w:r w:rsidRPr="00F77662">
              <w:rPr>
                <w:rFonts w:ascii="Arial" w:hAnsi="Arial" w:cs="Arial"/>
                <w:sz w:val="20"/>
                <w:lang w:eastAsia="en-US"/>
              </w:rPr>
              <w:t>:</w:t>
            </w:r>
          </w:p>
          <w:p w14:paraId="4B9E26E7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0D4747A2" w14:textId="56AB4CAA" w:rsidR="00454C1D" w:rsidRPr="00F77662" w:rsidRDefault="00454C1D" w:rsidP="000E7EDA">
            <w:pPr>
              <w:keepLines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454C1D">
              <w:rPr>
                <w:rFonts w:ascii="Arial" w:hAnsi="Arial" w:cs="Arial"/>
                <w:sz w:val="20"/>
              </w:rPr>
              <w:t>U heeft aantoonbare ervaring met ontwikkelen voor meer dan 4000 gebruikers, die tegelijkertijd inloggen en gebruikmaken van de applicatie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3507" w:type="dxa"/>
          </w:tcPr>
          <w:p w14:paraId="0293D1EB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306AFD76" w14:textId="77777777" w:rsidR="00454C1D" w:rsidRDefault="00454C1D" w:rsidP="00454C1D"/>
    <w:p w14:paraId="138A6F50" w14:textId="77777777" w:rsidR="00454C1D" w:rsidRDefault="00454C1D" w:rsidP="00454C1D"/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454C1D" w:rsidRPr="00E43F76" w14:paraId="79B8387C" w14:textId="77777777" w:rsidTr="000E7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FF0000"/>
          </w:tcPr>
          <w:p w14:paraId="40DD0290" w14:textId="77777777" w:rsidR="00454C1D" w:rsidRPr="009916C6" w:rsidRDefault="00454C1D" w:rsidP="000E7EDA">
            <w:pPr>
              <w:rPr>
                <w:rFonts w:cs="Lucida Sans Unicode"/>
                <w:b w:val="0"/>
                <w:bCs w:val="0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behoort toe aan:</w:t>
            </w:r>
            <w:r>
              <w:rPr>
                <w:rFonts w:cs="Lucida Sans Unicode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b w:val="0"/>
                <w:bCs w:val="0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sz w:val="19"/>
                <w:szCs w:val="19"/>
              </w:rPr>
              <w:t>&lt;naam inschrijver/</w:t>
            </w:r>
            <w:proofErr w:type="spellStart"/>
            <w:r>
              <w:rPr>
                <w:rFonts w:cs="Lucida Sans Unicode"/>
                <w:sz w:val="19"/>
                <w:szCs w:val="19"/>
              </w:rPr>
              <w:t>combinant</w:t>
            </w:r>
            <w:proofErr w:type="spellEnd"/>
            <w:r>
              <w:rPr>
                <w:rFonts w:cs="Lucida Sans Unicode"/>
                <w:sz w:val="19"/>
                <w:szCs w:val="19"/>
              </w:rPr>
              <w:t>/onderaannemer&gt;</w:t>
            </w:r>
          </w:p>
        </w:tc>
      </w:tr>
      <w:tr w:rsidR="00454C1D" w:rsidRPr="00E43F76" w14:paraId="7D200AA8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2B5BD5A6" w14:textId="77777777" w:rsidR="00454C1D" w:rsidRPr="00E43F76" w:rsidRDefault="00454C1D" w:rsidP="000E7EDA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bij kerncompetentie</w:t>
            </w:r>
            <w:r>
              <w:rPr>
                <w:rFonts w:cs="Lucida Sans Unicode"/>
                <w:sz w:val="19"/>
                <w:szCs w:val="19"/>
              </w:rPr>
              <w:t>(s)</w:t>
            </w:r>
          </w:p>
        </w:tc>
      </w:tr>
      <w:tr w:rsidR="00454C1D" w:rsidRPr="00E43F76" w14:paraId="6EE722FC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5145C890" w14:textId="77777777" w:rsidR="00454C1D" w:rsidRPr="009322CF" w:rsidRDefault="00454C1D" w:rsidP="000E7EDA">
            <w:r w:rsidRPr="009322CF">
              <w:t>1</w:t>
            </w:r>
          </w:p>
        </w:tc>
        <w:tc>
          <w:tcPr>
            <w:tcW w:w="1952" w:type="dxa"/>
            <w:vMerge w:val="restart"/>
          </w:tcPr>
          <w:p w14:paraId="7D2C2E20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NAW-gegevens referentie</w:t>
            </w:r>
          </w:p>
        </w:tc>
        <w:tc>
          <w:tcPr>
            <w:tcW w:w="3835" w:type="dxa"/>
          </w:tcPr>
          <w:p w14:paraId="22F27E75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Naam organisatie </w:t>
            </w:r>
          </w:p>
        </w:tc>
        <w:tc>
          <w:tcPr>
            <w:tcW w:w="3507" w:type="dxa"/>
          </w:tcPr>
          <w:p w14:paraId="4BEA19A8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3399AAC5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4361F66" w14:textId="77777777" w:rsidR="00454C1D" w:rsidRPr="009322CF" w:rsidRDefault="00454C1D" w:rsidP="000E7EDA"/>
        </w:tc>
        <w:tc>
          <w:tcPr>
            <w:tcW w:w="1952" w:type="dxa"/>
            <w:vMerge/>
          </w:tcPr>
          <w:p w14:paraId="1B5F5DA7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3498A217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5E8F1EB3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52B553AF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9391711" w14:textId="77777777" w:rsidR="00454C1D" w:rsidRPr="009322CF" w:rsidRDefault="00454C1D" w:rsidP="000E7EDA"/>
        </w:tc>
        <w:tc>
          <w:tcPr>
            <w:tcW w:w="1952" w:type="dxa"/>
            <w:vMerge/>
          </w:tcPr>
          <w:p w14:paraId="0E36B64E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63FC7A9E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Telefoonnummer</w:t>
            </w:r>
          </w:p>
        </w:tc>
        <w:tc>
          <w:tcPr>
            <w:tcW w:w="3507" w:type="dxa"/>
          </w:tcPr>
          <w:p w14:paraId="67F8E6A6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0BDAEA98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1583133" w14:textId="77777777" w:rsidR="00454C1D" w:rsidRPr="009322CF" w:rsidRDefault="00454C1D" w:rsidP="000E7EDA"/>
        </w:tc>
        <w:tc>
          <w:tcPr>
            <w:tcW w:w="1952" w:type="dxa"/>
            <w:vMerge/>
          </w:tcPr>
          <w:p w14:paraId="7F643615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427BCB8D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E-mail adres</w:t>
            </w:r>
          </w:p>
        </w:tc>
        <w:tc>
          <w:tcPr>
            <w:tcW w:w="3507" w:type="dxa"/>
          </w:tcPr>
          <w:p w14:paraId="223CA6E2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307E0C45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8668F6D" w14:textId="77777777" w:rsidR="00454C1D" w:rsidRPr="009322CF" w:rsidRDefault="00454C1D" w:rsidP="000E7EDA"/>
        </w:tc>
        <w:tc>
          <w:tcPr>
            <w:tcW w:w="1952" w:type="dxa"/>
            <w:vMerge/>
          </w:tcPr>
          <w:p w14:paraId="41992A01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2BED474D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48D50DC5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7847E033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6EA97467" w14:textId="77777777" w:rsidR="00454C1D" w:rsidRPr="009322CF" w:rsidRDefault="00454C1D" w:rsidP="000E7EDA">
            <w:r w:rsidRPr="009322CF">
              <w:t>2</w:t>
            </w:r>
          </w:p>
        </w:tc>
        <w:tc>
          <w:tcPr>
            <w:tcW w:w="1952" w:type="dxa"/>
            <w:vMerge w:val="restart"/>
          </w:tcPr>
          <w:p w14:paraId="75E37C3D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Looptijd opdracht</w:t>
            </w:r>
          </w:p>
        </w:tc>
        <w:tc>
          <w:tcPr>
            <w:tcW w:w="3835" w:type="dxa"/>
          </w:tcPr>
          <w:p w14:paraId="332234DC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Datum aanvang project</w:t>
            </w:r>
          </w:p>
        </w:tc>
        <w:tc>
          <w:tcPr>
            <w:tcW w:w="3507" w:type="dxa"/>
          </w:tcPr>
          <w:p w14:paraId="4252A9C6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307ED9AC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8710B78" w14:textId="77777777" w:rsidR="00454C1D" w:rsidRPr="009322CF" w:rsidRDefault="00454C1D" w:rsidP="000E7EDA"/>
        </w:tc>
        <w:tc>
          <w:tcPr>
            <w:tcW w:w="1952" w:type="dxa"/>
            <w:vMerge/>
          </w:tcPr>
          <w:p w14:paraId="23D2000B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4A586CCE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Datum afronding project</w:t>
            </w:r>
          </w:p>
        </w:tc>
        <w:tc>
          <w:tcPr>
            <w:tcW w:w="3507" w:type="dxa"/>
          </w:tcPr>
          <w:p w14:paraId="3D52E743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7A18217D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0D715748" w14:textId="77777777" w:rsidR="00454C1D" w:rsidRPr="009322CF" w:rsidRDefault="00454C1D" w:rsidP="000E7EDA">
            <w:r w:rsidRPr="009322CF">
              <w:t>3</w:t>
            </w:r>
          </w:p>
        </w:tc>
        <w:tc>
          <w:tcPr>
            <w:tcW w:w="1952" w:type="dxa"/>
            <w:vMerge w:val="restart"/>
          </w:tcPr>
          <w:p w14:paraId="502E16AF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Eventuele </w:t>
            </w:r>
            <w:proofErr w:type="spellStart"/>
            <w:r w:rsidRPr="00F77662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</w:p>
        </w:tc>
        <w:tc>
          <w:tcPr>
            <w:tcW w:w="3835" w:type="dxa"/>
          </w:tcPr>
          <w:p w14:paraId="132913E4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29ECBCEA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77FFEBC3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AC9B95E" w14:textId="77777777" w:rsidR="00454C1D" w:rsidRPr="009322CF" w:rsidRDefault="00454C1D" w:rsidP="000E7EDA"/>
        </w:tc>
        <w:tc>
          <w:tcPr>
            <w:tcW w:w="1952" w:type="dxa"/>
            <w:vMerge/>
          </w:tcPr>
          <w:p w14:paraId="77D8EF7C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58686BEB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39010A96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13F8E418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30049EC9" w14:textId="77777777" w:rsidR="00454C1D" w:rsidRPr="009322CF" w:rsidRDefault="00454C1D" w:rsidP="000E7EDA">
            <w:r w:rsidRPr="009322CF">
              <w:t>4</w:t>
            </w:r>
          </w:p>
        </w:tc>
        <w:tc>
          <w:tcPr>
            <w:tcW w:w="1952" w:type="dxa"/>
            <w:vMerge w:val="restart"/>
          </w:tcPr>
          <w:p w14:paraId="3C4C641B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Inhoud van de opdracht</w:t>
            </w:r>
          </w:p>
        </w:tc>
        <w:tc>
          <w:tcPr>
            <w:tcW w:w="3835" w:type="dxa"/>
          </w:tcPr>
          <w:p w14:paraId="59A9268A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493867F4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11FEE2A3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E532823" w14:textId="77777777" w:rsidR="00454C1D" w:rsidRPr="009322CF" w:rsidRDefault="00454C1D" w:rsidP="000E7EDA"/>
        </w:tc>
        <w:tc>
          <w:tcPr>
            <w:tcW w:w="1952" w:type="dxa"/>
            <w:vMerge/>
          </w:tcPr>
          <w:p w14:paraId="6737A220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5C53968A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Korte beschrijving van de in </w:t>
            </w:r>
            <w:proofErr w:type="spellStart"/>
            <w:r w:rsidRPr="00F77662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  <w:r w:rsidRPr="00F77662">
              <w:rPr>
                <w:rFonts w:ascii="Arial" w:hAnsi="Arial" w:cs="Arial"/>
                <w:sz w:val="20"/>
                <w:lang w:eastAsia="en-US"/>
              </w:rPr>
              <w:t xml:space="preserve"> uitgevoerde werkzaamheden</w:t>
            </w:r>
          </w:p>
        </w:tc>
        <w:tc>
          <w:tcPr>
            <w:tcW w:w="3507" w:type="dxa"/>
          </w:tcPr>
          <w:p w14:paraId="0DC32213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29583A50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7A492F60" w14:textId="77777777" w:rsidR="00454C1D" w:rsidRPr="009322CF" w:rsidRDefault="00454C1D" w:rsidP="000E7EDA">
            <w:r w:rsidRPr="009322CF">
              <w:t>5</w:t>
            </w:r>
          </w:p>
        </w:tc>
        <w:tc>
          <w:tcPr>
            <w:tcW w:w="1952" w:type="dxa"/>
          </w:tcPr>
          <w:p w14:paraId="64AB5D80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Minimumeisen </w:t>
            </w:r>
          </w:p>
        </w:tc>
        <w:tc>
          <w:tcPr>
            <w:tcW w:w="7342" w:type="dxa"/>
            <w:gridSpan w:val="2"/>
          </w:tcPr>
          <w:p w14:paraId="1D2ED96F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De referentie dient uitgevoerd te zijn in de afgelopen drie jaar teruggerekend vanaf de sluitingsdatum van de inschrijving. </w:t>
            </w:r>
          </w:p>
        </w:tc>
      </w:tr>
      <w:tr w:rsidR="00454C1D" w:rsidRPr="00E43F76" w14:paraId="64C49020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8C1D160" w14:textId="77777777" w:rsidR="00454C1D" w:rsidRPr="009322CF" w:rsidRDefault="00454C1D" w:rsidP="000E7EDA"/>
        </w:tc>
        <w:tc>
          <w:tcPr>
            <w:tcW w:w="1952" w:type="dxa"/>
          </w:tcPr>
          <w:p w14:paraId="7E8A2032" w14:textId="0791961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Kerncompetentie</w:t>
            </w:r>
            <w:r>
              <w:rPr>
                <w:rFonts w:ascii="Arial" w:hAnsi="Arial" w:cs="Arial"/>
                <w:sz w:val="20"/>
                <w:lang w:eastAsia="en-US"/>
              </w:rPr>
              <w:t xml:space="preserve"> 6</w:t>
            </w:r>
            <w:r w:rsidRPr="00F77662">
              <w:rPr>
                <w:rFonts w:ascii="Arial" w:hAnsi="Arial" w:cs="Arial"/>
                <w:sz w:val="20"/>
                <w:lang w:eastAsia="en-US"/>
              </w:rPr>
              <w:t>:</w:t>
            </w:r>
          </w:p>
          <w:p w14:paraId="14021394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2EB5E085" w14:textId="5FDFD38C" w:rsidR="00454C1D" w:rsidRPr="00F77662" w:rsidRDefault="00454C1D" w:rsidP="000E7EDA">
            <w:pPr>
              <w:keepLines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454C1D">
              <w:rPr>
                <w:rFonts w:ascii="Arial" w:hAnsi="Arial" w:cs="Arial"/>
                <w:sz w:val="20"/>
                <w:lang w:eastAsia="en-US"/>
              </w:rPr>
              <w:t xml:space="preserve">U heeft aantoonbare ervaring met trainen en toepassen van </w:t>
            </w:r>
            <w:proofErr w:type="spellStart"/>
            <w:r w:rsidRPr="00454C1D">
              <w:rPr>
                <w:rFonts w:ascii="Arial" w:hAnsi="Arial" w:cs="Arial"/>
                <w:sz w:val="20"/>
                <w:lang w:eastAsia="en-US"/>
              </w:rPr>
              <w:t>businessrules</w:t>
            </w:r>
            <w:proofErr w:type="spellEnd"/>
            <w:r w:rsidRPr="00454C1D">
              <w:rPr>
                <w:rFonts w:ascii="Arial" w:hAnsi="Arial" w:cs="Arial"/>
                <w:sz w:val="20"/>
                <w:lang w:eastAsia="en-US"/>
              </w:rPr>
              <w:t xml:space="preserve"> / algoritmes</w:t>
            </w:r>
            <w:r>
              <w:rPr>
                <w:rFonts w:ascii="Arial" w:hAnsi="Arial" w:cs="Arial"/>
                <w:sz w:val="20"/>
                <w:lang w:eastAsia="en-US"/>
              </w:rPr>
              <w:t>.</w:t>
            </w:r>
          </w:p>
        </w:tc>
        <w:tc>
          <w:tcPr>
            <w:tcW w:w="3507" w:type="dxa"/>
          </w:tcPr>
          <w:p w14:paraId="12731A4C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63DA1681" w14:textId="77777777" w:rsidR="00454C1D" w:rsidRPr="009322CF" w:rsidRDefault="00454C1D" w:rsidP="00454C1D"/>
    <w:p w14:paraId="409E4EDF" w14:textId="77777777" w:rsidR="00454C1D" w:rsidRDefault="00454C1D" w:rsidP="00454C1D"/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454C1D" w:rsidRPr="00E43F76" w14:paraId="24BF2859" w14:textId="77777777" w:rsidTr="000E7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FF0000"/>
          </w:tcPr>
          <w:p w14:paraId="14448C18" w14:textId="77777777" w:rsidR="00454C1D" w:rsidRPr="009916C6" w:rsidRDefault="00454C1D" w:rsidP="000E7EDA">
            <w:pPr>
              <w:rPr>
                <w:rFonts w:cs="Lucida Sans Unicode"/>
                <w:b w:val="0"/>
                <w:bCs w:val="0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behoort toe aan:</w:t>
            </w:r>
            <w:r>
              <w:rPr>
                <w:rFonts w:cs="Lucida Sans Unicode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b w:val="0"/>
                <w:bCs w:val="0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sz w:val="19"/>
                <w:szCs w:val="19"/>
              </w:rPr>
              <w:t>&lt;naam inschrijver/</w:t>
            </w:r>
            <w:proofErr w:type="spellStart"/>
            <w:r>
              <w:rPr>
                <w:rFonts w:cs="Lucida Sans Unicode"/>
                <w:sz w:val="19"/>
                <w:szCs w:val="19"/>
              </w:rPr>
              <w:t>combinant</w:t>
            </w:r>
            <w:proofErr w:type="spellEnd"/>
            <w:r>
              <w:rPr>
                <w:rFonts w:cs="Lucida Sans Unicode"/>
                <w:sz w:val="19"/>
                <w:szCs w:val="19"/>
              </w:rPr>
              <w:t>/onderaannemer&gt;</w:t>
            </w:r>
          </w:p>
        </w:tc>
      </w:tr>
      <w:tr w:rsidR="00454C1D" w:rsidRPr="00E43F76" w14:paraId="2472D9EA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547B9794" w14:textId="77777777" w:rsidR="00454C1D" w:rsidRPr="00E43F76" w:rsidRDefault="00454C1D" w:rsidP="000E7EDA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bij kerncompetentie</w:t>
            </w:r>
            <w:r>
              <w:rPr>
                <w:rFonts w:cs="Lucida Sans Unicode"/>
                <w:sz w:val="19"/>
                <w:szCs w:val="19"/>
              </w:rPr>
              <w:t>(s)</w:t>
            </w:r>
          </w:p>
        </w:tc>
      </w:tr>
      <w:tr w:rsidR="00454C1D" w:rsidRPr="00E43F76" w14:paraId="0C25415B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651EB4FB" w14:textId="77777777" w:rsidR="00454C1D" w:rsidRPr="009322CF" w:rsidRDefault="00454C1D" w:rsidP="000E7EDA">
            <w:r w:rsidRPr="009322CF">
              <w:t>1</w:t>
            </w:r>
          </w:p>
        </w:tc>
        <w:tc>
          <w:tcPr>
            <w:tcW w:w="1952" w:type="dxa"/>
            <w:vMerge w:val="restart"/>
          </w:tcPr>
          <w:p w14:paraId="6611EC41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NAW-gegevens referentie</w:t>
            </w:r>
          </w:p>
        </w:tc>
        <w:tc>
          <w:tcPr>
            <w:tcW w:w="3835" w:type="dxa"/>
          </w:tcPr>
          <w:p w14:paraId="58A1691B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Naam organisatie </w:t>
            </w:r>
          </w:p>
        </w:tc>
        <w:tc>
          <w:tcPr>
            <w:tcW w:w="3507" w:type="dxa"/>
          </w:tcPr>
          <w:p w14:paraId="434A1570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729F08B2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C490778" w14:textId="77777777" w:rsidR="00454C1D" w:rsidRPr="009322CF" w:rsidRDefault="00454C1D" w:rsidP="000E7EDA"/>
        </w:tc>
        <w:tc>
          <w:tcPr>
            <w:tcW w:w="1952" w:type="dxa"/>
            <w:vMerge/>
          </w:tcPr>
          <w:p w14:paraId="68B03E0A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4C48EF5B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25135B37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5F5C0D07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A1D8BF3" w14:textId="77777777" w:rsidR="00454C1D" w:rsidRPr="009322CF" w:rsidRDefault="00454C1D" w:rsidP="000E7EDA"/>
        </w:tc>
        <w:tc>
          <w:tcPr>
            <w:tcW w:w="1952" w:type="dxa"/>
            <w:vMerge/>
          </w:tcPr>
          <w:p w14:paraId="3A8EC9B6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12DD1C31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Telefoonnummer</w:t>
            </w:r>
          </w:p>
        </w:tc>
        <w:tc>
          <w:tcPr>
            <w:tcW w:w="3507" w:type="dxa"/>
          </w:tcPr>
          <w:p w14:paraId="478F4BCF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0DD1C881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96CB4A9" w14:textId="77777777" w:rsidR="00454C1D" w:rsidRPr="009322CF" w:rsidRDefault="00454C1D" w:rsidP="000E7EDA"/>
        </w:tc>
        <w:tc>
          <w:tcPr>
            <w:tcW w:w="1952" w:type="dxa"/>
            <w:vMerge/>
          </w:tcPr>
          <w:p w14:paraId="0A5B9F8C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780483C4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E-mail adres</w:t>
            </w:r>
          </w:p>
        </w:tc>
        <w:tc>
          <w:tcPr>
            <w:tcW w:w="3507" w:type="dxa"/>
          </w:tcPr>
          <w:p w14:paraId="603FE219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23572E8C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405B429" w14:textId="77777777" w:rsidR="00454C1D" w:rsidRPr="009322CF" w:rsidRDefault="00454C1D" w:rsidP="000E7EDA"/>
        </w:tc>
        <w:tc>
          <w:tcPr>
            <w:tcW w:w="1952" w:type="dxa"/>
            <w:vMerge/>
          </w:tcPr>
          <w:p w14:paraId="29DD64AF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2D6C549C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2FF69FA4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1E5FD368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62A16DC6" w14:textId="77777777" w:rsidR="00454C1D" w:rsidRPr="009322CF" w:rsidRDefault="00454C1D" w:rsidP="000E7EDA">
            <w:r w:rsidRPr="009322CF">
              <w:t>2</w:t>
            </w:r>
          </w:p>
        </w:tc>
        <w:tc>
          <w:tcPr>
            <w:tcW w:w="1952" w:type="dxa"/>
            <w:vMerge w:val="restart"/>
          </w:tcPr>
          <w:p w14:paraId="65FD389E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Looptijd opdracht</w:t>
            </w:r>
          </w:p>
        </w:tc>
        <w:tc>
          <w:tcPr>
            <w:tcW w:w="3835" w:type="dxa"/>
          </w:tcPr>
          <w:p w14:paraId="3E71F09F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Datum aanvang project</w:t>
            </w:r>
          </w:p>
        </w:tc>
        <w:tc>
          <w:tcPr>
            <w:tcW w:w="3507" w:type="dxa"/>
          </w:tcPr>
          <w:p w14:paraId="3428DAD4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06E00693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D3DEED5" w14:textId="77777777" w:rsidR="00454C1D" w:rsidRPr="009322CF" w:rsidRDefault="00454C1D" w:rsidP="000E7EDA"/>
        </w:tc>
        <w:tc>
          <w:tcPr>
            <w:tcW w:w="1952" w:type="dxa"/>
            <w:vMerge/>
          </w:tcPr>
          <w:p w14:paraId="2C00481B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21DB0EC6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Datum afronding project</w:t>
            </w:r>
          </w:p>
        </w:tc>
        <w:tc>
          <w:tcPr>
            <w:tcW w:w="3507" w:type="dxa"/>
          </w:tcPr>
          <w:p w14:paraId="6BD28909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0909A7E0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5B68E2E2" w14:textId="77777777" w:rsidR="00454C1D" w:rsidRPr="009322CF" w:rsidRDefault="00454C1D" w:rsidP="000E7EDA">
            <w:r w:rsidRPr="009322CF">
              <w:t>3</w:t>
            </w:r>
          </w:p>
        </w:tc>
        <w:tc>
          <w:tcPr>
            <w:tcW w:w="1952" w:type="dxa"/>
            <w:vMerge w:val="restart"/>
          </w:tcPr>
          <w:p w14:paraId="61D4DBC1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Eventuele </w:t>
            </w:r>
            <w:proofErr w:type="spellStart"/>
            <w:r w:rsidRPr="00F77662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</w:p>
        </w:tc>
        <w:tc>
          <w:tcPr>
            <w:tcW w:w="3835" w:type="dxa"/>
          </w:tcPr>
          <w:p w14:paraId="3DFF6B48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0AC37FC7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2958BC82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279E0CA" w14:textId="77777777" w:rsidR="00454C1D" w:rsidRPr="009322CF" w:rsidRDefault="00454C1D" w:rsidP="000E7EDA"/>
        </w:tc>
        <w:tc>
          <w:tcPr>
            <w:tcW w:w="1952" w:type="dxa"/>
            <w:vMerge/>
          </w:tcPr>
          <w:p w14:paraId="28B189DD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3E02AD04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07B4421B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6E5F366F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4C4491A1" w14:textId="77777777" w:rsidR="00454C1D" w:rsidRPr="009322CF" w:rsidRDefault="00454C1D" w:rsidP="000E7EDA">
            <w:r w:rsidRPr="009322CF">
              <w:t>4</w:t>
            </w:r>
          </w:p>
        </w:tc>
        <w:tc>
          <w:tcPr>
            <w:tcW w:w="1952" w:type="dxa"/>
            <w:vMerge w:val="restart"/>
          </w:tcPr>
          <w:p w14:paraId="7D93B57C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Inhoud van de opdracht</w:t>
            </w:r>
          </w:p>
        </w:tc>
        <w:tc>
          <w:tcPr>
            <w:tcW w:w="3835" w:type="dxa"/>
          </w:tcPr>
          <w:p w14:paraId="26A65ABF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56F41F3C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50409866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5B820E8" w14:textId="77777777" w:rsidR="00454C1D" w:rsidRPr="009322CF" w:rsidRDefault="00454C1D" w:rsidP="000E7EDA"/>
        </w:tc>
        <w:tc>
          <w:tcPr>
            <w:tcW w:w="1952" w:type="dxa"/>
            <w:vMerge/>
          </w:tcPr>
          <w:p w14:paraId="13D3435E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2ACC33E2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Korte beschrijving van de in </w:t>
            </w:r>
            <w:proofErr w:type="spellStart"/>
            <w:r w:rsidRPr="00F77662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  <w:r w:rsidRPr="00F77662">
              <w:rPr>
                <w:rFonts w:ascii="Arial" w:hAnsi="Arial" w:cs="Arial"/>
                <w:sz w:val="20"/>
                <w:lang w:eastAsia="en-US"/>
              </w:rPr>
              <w:t xml:space="preserve"> uitgevoerde werkzaamheden</w:t>
            </w:r>
          </w:p>
        </w:tc>
        <w:tc>
          <w:tcPr>
            <w:tcW w:w="3507" w:type="dxa"/>
          </w:tcPr>
          <w:p w14:paraId="76EF2A8F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54C1D" w:rsidRPr="00E43F76" w14:paraId="3DD1BFF9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592362FC" w14:textId="77777777" w:rsidR="00454C1D" w:rsidRPr="009322CF" w:rsidRDefault="00454C1D" w:rsidP="000E7EDA">
            <w:r w:rsidRPr="009322CF">
              <w:t>5</w:t>
            </w:r>
          </w:p>
        </w:tc>
        <w:tc>
          <w:tcPr>
            <w:tcW w:w="1952" w:type="dxa"/>
          </w:tcPr>
          <w:p w14:paraId="3D9946E6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Minimumeisen </w:t>
            </w:r>
          </w:p>
        </w:tc>
        <w:tc>
          <w:tcPr>
            <w:tcW w:w="7342" w:type="dxa"/>
            <w:gridSpan w:val="2"/>
          </w:tcPr>
          <w:p w14:paraId="3C41A7DE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De referentie dient uitgevoerd te zijn in de afgelopen drie jaar teruggerekend vanaf de sluitingsdatum van de inschrijving. </w:t>
            </w:r>
          </w:p>
        </w:tc>
      </w:tr>
      <w:tr w:rsidR="00454C1D" w:rsidRPr="00E43F76" w14:paraId="63AAF1D6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2BE8282" w14:textId="77777777" w:rsidR="00454C1D" w:rsidRPr="009322CF" w:rsidRDefault="00454C1D" w:rsidP="000E7EDA"/>
        </w:tc>
        <w:tc>
          <w:tcPr>
            <w:tcW w:w="1952" w:type="dxa"/>
          </w:tcPr>
          <w:p w14:paraId="51A180E7" w14:textId="44828875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Kerncompetentie </w:t>
            </w:r>
            <w:r>
              <w:rPr>
                <w:rFonts w:ascii="Arial" w:hAnsi="Arial" w:cs="Arial"/>
                <w:sz w:val="20"/>
                <w:lang w:eastAsia="en-US"/>
              </w:rPr>
              <w:t>7</w:t>
            </w:r>
            <w:r w:rsidRPr="00F77662">
              <w:rPr>
                <w:rFonts w:ascii="Arial" w:hAnsi="Arial" w:cs="Arial"/>
                <w:sz w:val="20"/>
                <w:lang w:eastAsia="en-US"/>
              </w:rPr>
              <w:t>:</w:t>
            </w:r>
          </w:p>
          <w:p w14:paraId="3BDB094A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5D0040E2" w14:textId="51C990EA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454C1D">
              <w:rPr>
                <w:rFonts w:ascii="Arial" w:hAnsi="Arial" w:cs="Arial"/>
                <w:sz w:val="20"/>
                <w:lang w:eastAsia="en-US"/>
              </w:rPr>
              <w:t xml:space="preserve">U heeft ervaring met UX design en customer </w:t>
            </w:r>
            <w:proofErr w:type="spellStart"/>
            <w:r w:rsidRPr="00454C1D">
              <w:rPr>
                <w:rFonts w:ascii="Arial" w:hAnsi="Arial" w:cs="Arial"/>
                <w:sz w:val="20"/>
                <w:lang w:eastAsia="en-US"/>
              </w:rPr>
              <w:t>journeys</w:t>
            </w:r>
            <w:proofErr w:type="spellEnd"/>
            <w:r w:rsidRPr="00454C1D">
              <w:rPr>
                <w:rFonts w:ascii="Arial" w:hAnsi="Arial" w:cs="Arial"/>
                <w:sz w:val="20"/>
                <w:lang w:eastAsia="en-US"/>
              </w:rPr>
              <w:t xml:space="preserve"> in applicaties en voor mobiele </w:t>
            </w:r>
            <w:proofErr w:type="spellStart"/>
            <w:r w:rsidRPr="00454C1D">
              <w:rPr>
                <w:rFonts w:ascii="Arial" w:hAnsi="Arial" w:cs="Arial"/>
                <w:sz w:val="20"/>
                <w:lang w:eastAsia="en-US"/>
              </w:rPr>
              <w:t>devices</w:t>
            </w:r>
            <w:proofErr w:type="spellEnd"/>
            <w:r>
              <w:rPr>
                <w:rFonts w:ascii="Arial" w:hAnsi="Arial" w:cs="Arial"/>
                <w:sz w:val="20"/>
                <w:lang w:eastAsia="en-US"/>
              </w:rPr>
              <w:t>.</w:t>
            </w:r>
          </w:p>
        </w:tc>
        <w:tc>
          <w:tcPr>
            <w:tcW w:w="3507" w:type="dxa"/>
          </w:tcPr>
          <w:p w14:paraId="6DC6189B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77662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77662">
              <w:rPr>
                <w:rFonts w:ascii="Arial" w:hAnsi="Arial" w:cs="Arial"/>
                <w:sz w:val="20"/>
              </w:rPr>
              <w:instrText xml:space="preserve"> FORMTEXT </w:instrText>
            </w:r>
            <w:r w:rsidRPr="00F77662">
              <w:rPr>
                <w:rFonts w:ascii="Arial" w:hAnsi="Arial" w:cs="Arial"/>
                <w:sz w:val="20"/>
              </w:rPr>
            </w:r>
            <w:r w:rsidRPr="00F77662">
              <w:rPr>
                <w:rFonts w:ascii="Arial" w:hAnsi="Arial" w:cs="Arial"/>
                <w:sz w:val="20"/>
              </w:rPr>
              <w:fldChar w:fldCharType="separate"/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t> </w:t>
            </w:r>
            <w:r w:rsidRPr="00F77662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300C7E94" w14:textId="77777777" w:rsidR="00454C1D" w:rsidRPr="009322CF" w:rsidRDefault="00454C1D" w:rsidP="00454C1D"/>
    <w:p w14:paraId="6A60B374" w14:textId="77777777" w:rsidR="00454C1D" w:rsidRDefault="00454C1D" w:rsidP="00454C1D"/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454C1D" w:rsidRPr="00E43F76" w14:paraId="6B480EBB" w14:textId="77777777" w:rsidTr="000E7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FF0000"/>
          </w:tcPr>
          <w:p w14:paraId="1AD1521E" w14:textId="77777777" w:rsidR="00454C1D" w:rsidRPr="009916C6" w:rsidRDefault="00454C1D" w:rsidP="000E7EDA">
            <w:pPr>
              <w:rPr>
                <w:rFonts w:cs="Lucida Sans Unicode"/>
                <w:b w:val="0"/>
                <w:bCs w:val="0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behoort toe aan:</w:t>
            </w:r>
            <w:r>
              <w:rPr>
                <w:rFonts w:cs="Lucida Sans Unicode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b w:val="0"/>
                <w:bCs w:val="0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sz w:val="19"/>
                <w:szCs w:val="19"/>
              </w:rPr>
              <w:t>&lt;naam inschrijver/</w:t>
            </w:r>
            <w:proofErr w:type="spellStart"/>
            <w:r>
              <w:rPr>
                <w:rFonts w:cs="Lucida Sans Unicode"/>
                <w:sz w:val="19"/>
                <w:szCs w:val="19"/>
              </w:rPr>
              <w:t>combinant</w:t>
            </w:r>
            <w:proofErr w:type="spellEnd"/>
            <w:r>
              <w:rPr>
                <w:rFonts w:cs="Lucida Sans Unicode"/>
                <w:sz w:val="19"/>
                <w:szCs w:val="19"/>
              </w:rPr>
              <w:t>/onderaannemer&gt;</w:t>
            </w:r>
          </w:p>
        </w:tc>
      </w:tr>
      <w:tr w:rsidR="00454C1D" w:rsidRPr="00E43F76" w14:paraId="6BAFEB89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466A00DD" w14:textId="77777777" w:rsidR="00454C1D" w:rsidRPr="00E43F76" w:rsidRDefault="00454C1D" w:rsidP="000E7EDA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bij kerncompetentie</w:t>
            </w:r>
            <w:r>
              <w:rPr>
                <w:rFonts w:cs="Lucida Sans Unicode"/>
                <w:sz w:val="19"/>
                <w:szCs w:val="19"/>
              </w:rPr>
              <w:t>(s)</w:t>
            </w:r>
          </w:p>
        </w:tc>
      </w:tr>
      <w:tr w:rsidR="00454C1D" w:rsidRPr="00E43F76" w14:paraId="12B8E2C2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56EBCB06" w14:textId="77777777" w:rsidR="00454C1D" w:rsidRPr="009322CF" w:rsidRDefault="00454C1D" w:rsidP="000E7EDA">
            <w:r w:rsidRPr="009322CF">
              <w:t>1</w:t>
            </w:r>
          </w:p>
        </w:tc>
        <w:tc>
          <w:tcPr>
            <w:tcW w:w="1952" w:type="dxa"/>
            <w:vMerge w:val="restart"/>
          </w:tcPr>
          <w:p w14:paraId="2ED88085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NAW-gegevens referentie</w:t>
            </w:r>
          </w:p>
        </w:tc>
        <w:tc>
          <w:tcPr>
            <w:tcW w:w="3835" w:type="dxa"/>
          </w:tcPr>
          <w:p w14:paraId="42C731E7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Naam organisatie </w:t>
            </w:r>
          </w:p>
        </w:tc>
        <w:tc>
          <w:tcPr>
            <w:tcW w:w="3507" w:type="dxa"/>
          </w:tcPr>
          <w:p w14:paraId="6ED23E9C" w14:textId="77777777" w:rsidR="00454C1D" w:rsidRPr="009322CF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54C1D" w:rsidRPr="00E43F76" w14:paraId="3A60B266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9DFD829" w14:textId="77777777" w:rsidR="00454C1D" w:rsidRPr="009322CF" w:rsidRDefault="00454C1D" w:rsidP="000E7EDA"/>
        </w:tc>
        <w:tc>
          <w:tcPr>
            <w:tcW w:w="1952" w:type="dxa"/>
            <w:vMerge/>
          </w:tcPr>
          <w:p w14:paraId="7B7472C2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3D6382D3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2D9EA65B" w14:textId="77777777" w:rsidR="00454C1D" w:rsidRPr="009322CF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54C1D" w:rsidRPr="00E43F76" w14:paraId="51AD3D87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AA8B585" w14:textId="77777777" w:rsidR="00454C1D" w:rsidRPr="009322CF" w:rsidRDefault="00454C1D" w:rsidP="000E7EDA"/>
        </w:tc>
        <w:tc>
          <w:tcPr>
            <w:tcW w:w="1952" w:type="dxa"/>
            <w:vMerge/>
          </w:tcPr>
          <w:p w14:paraId="25486737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65AC6FC9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Telefoonnummer</w:t>
            </w:r>
          </w:p>
        </w:tc>
        <w:tc>
          <w:tcPr>
            <w:tcW w:w="3507" w:type="dxa"/>
          </w:tcPr>
          <w:p w14:paraId="234964D0" w14:textId="77777777" w:rsidR="00454C1D" w:rsidRPr="009322CF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54C1D" w:rsidRPr="00E43F76" w14:paraId="6D2E8E0D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E1E4632" w14:textId="77777777" w:rsidR="00454C1D" w:rsidRPr="009322CF" w:rsidRDefault="00454C1D" w:rsidP="000E7EDA"/>
        </w:tc>
        <w:tc>
          <w:tcPr>
            <w:tcW w:w="1952" w:type="dxa"/>
            <w:vMerge/>
          </w:tcPr>
          <w:p w14:paraId="6A77EA6A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1568E743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E-mail adres</w:t>
            </w:r>
          </w:p>
        </w:tc>
        <w:tc>
          <w:tcPr>
            <w:tcW w:w="3507" w:type="dxa"/>
          </w:tcPr>
          <w:p w14:paraId="747CA764" w14:textId="77777777" w:rsidR="00454C1D" w:rsidRPr="009322CF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54C1D" w:rsidRPr="00E43F76" w14:paraId="7D21395D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E0C8A20" w14:textId="77777777" w:rsidR="00454C1D" w:rsidRPr="009322CF" w:rsidRDefault="00454C1D" w:rsidP="000E7EDA"/>
        </w:tc>
        <w:tc>
          <w:tcPr>
            <w:tcW w:w="1952" w:type="dxa"/>
            <w:vMerge/>
          </w:tcPr>
          <w:p w14:paraId="321BBBC7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6CFF8613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21C77D5E" w14:textId="77777777" w:rsidR="00454C1D" w:rsidRPr="009322CF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54C1D" w:rsidRPr="00E43F76" w14:paraId="013F429B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7EA2AA27" w14:textId="77777777" w:rsidR="00454C1D" w:rsidRPr="009322CF" w:rsidRDefault="00454C1D" w:rsidP="000E7EDA">
            <w:r w:rsidRPr="009322CF">
              <w:t>2</w:t>
            </w:r>
          </w:p>
        </w:tc>
        <w:tc>
          <w:tcPr>
            <w:tcW w:w="1952" w:type="dxa"/>
            <w:vMerge w:val="restart"/>
          </w:tcPr>
          <w:p w14:paraId="4166A6A9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Looptijd opdracht</w:t>
            </w:r>
          </w:p>
        </w:tc>
        <w:tc>
          <w:tcPr>
            <w:tcW w:w="3835" w:type="dxa"/>
          </w:tcPr>
          <w:p w14:paraId="1A146B0D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Datum aanvang project</w:t>
            </w:r>
          </w:p>
        </w:tc>
        <w:tc>
          <w:tcPr>
            <w:tcW w:w="3507" w:type="dxa"/>
          </w:tcPr>
          <w:p w14:paraId="1C5B9A68" w14:textId="77777777" w:rsidR="00454C1D" w:rsidRPr="009322CF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54C1D" w:rsidRPr="00E43F76" w14:paraId="790E02FD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2EAD7F9" w14:textId="77777777" w:rsidR="00454C1D" w:rsidRPr="009322CF" w:rsidRDefault="00454C1D" w:rsidP="000E7EDA"/>
        </w:tc>
        <w:tc>
          <w:tcPr>
            <w:tcW w:w="1952" w:type="dxa"/>
            <w:vMerge/>
          </w:tcPr>
          <w:p w14:paraId="366C56FB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7551B35F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Datum afronding project</w:t>
            </w:r>
          </w:p>
        </w:tc>
        <w:tc>
          <w:tcPr>
            <w:tcW w:w="3507" w:type="dxa"/>
          </w:tcPr>
          <w:p w14:paraId="5A5B3BB2" w14:textId="77777777" w:rsidR="00454C1D" w:rsidRPr="009322CF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54C1D" w:rsidRPr="00E43F76" w14:paraId="3CC0A4FF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29959042" w14:textId="77777777" w:rsidR="00454C1D" w:rsidRPr="009322CF" w:rsidRDefault="00454C1D" w:rsidP="000E7EDA">
            <w:r w:rsidRPr="009322CF">
              <w:t>3</w:t>
            </w:r>
          </w:p>
        </w:tc>
        <w:tc>
          <w:tcPr>
            <w:tcW w:w="1952" w:type="dxa"/>
            <w:vMerge w:val="restart"/>
          </w:tcPr>
          <w:p w14:paraId="69CC00A0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Eventuele </w:t>
            </w:r>
            <w:proofErr w:type="spellStart"/>
            <w:r w:rsidRPr="00F77662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</w:p>
        </w:tc>
        <w:tc>
          <w:tcPr>
            <w:tcW w:w="3835" w:type="dxa"/>
          </w:tcPr>
          <w:p w14:paraId="5240F35C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20C4E638" w14:textId="77777777" w:rsidR="00454C1D" w:rsidRPr="009322CF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54C1D" w:rsidRPr="00E43F76" w14:paraId="7FD2D072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5869C62" w14:textId="77777777" w:rsidR="00454C1D" w:rsidRPr="009322CF" w:rsidRDefault="00454C1D" w:rsidP="000E7EDA"/>
        </w:tc>
        <w:tc>
          <w:tcPr>
            <w:tcW w:w="1952" w:type="dxa"/>
            <w:vMerge/>
          </w:tcPr>
          <w:p w14:paraId="582A3BF5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674B1678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46A9EC16" w14:textId="77777777" w:rsidR="00454C1D" w:rsidRPr="009322CF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54C1D" w:rsidRPr="00E43F76" w14:paraId="0F217150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5593980E" w14:textId="77777777" w:rsidR="00454C1D" w:rsidRPr="009322CF" w:rsidRDefault="00454C1D" w:rsidP="000E7EDA">
            <w:r w:rsidRPr="009322CF">
              <w:t>4</w:t>
            </w:r>
          </w:p>
        </w:tc>
        <w:tc>
          <w:tcPr>
            <w:tcW w:w="1952" w:type="dxa"/>
            <w:vMerge w:val="restart"/>
          </w:tcPr>
          <w:p w14:paraId="1A3D27A1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Inhoud van de opdracht</w:t>
            </w:r>
          </w:p>
        </w:tc>
        <w:tc>
          <w:tcPr>
            <w:tcW w:w="3835" w:type="dxa"/>
          </w:tcPr>
          <w:p w14:paraId="37261D76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4C4506C4" w14:textId="77777777" w:rsidR="00454C1D" w:rsidRPr="009322CF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54C1D" w:rsidRPr="00E43F76" w14:paraId="7A2B1C50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104B0F4" w14:textId="77777777" w:rsidR="00454C1D" w:rsidRPr="009322CF" w:rsidRDefault="00454C1D" w:rsidP="000E7EDA"/>
        </w:tc>
        <w:tc>
          <w:tcPr>
            <w:tcW w:w="1952" w:type="dxa"/>
            <w:vMerge/>
          </w:tcPr>
          <w:p w14:paraId="7C053E87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703CC297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Korte beschrijving van de in </w:t>
            </w:r>
            <w:proofErr w:type="spellStart"/>
            <w:r w:rsidRPr="00F77662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  <w:r w:rsidRPr="00F77662">
              <w:rPr>
                <w:rFonts w:ascii="Arial" w:hAnsi="Arial" w:cs="Arial"/>
                <w:sz w:val="20"/>
                <w:lang w:eastAsia="en-US"/>
              </w:rPr>
              <w:t xml:space="preserve"> uitgevoerde werkzaamheden</w:t>
            </w:r>
          </w:p>
        </w:tc>
        <w:tc>
          <w:tcPr>
            <w:tcW w:w="3507" w:type="dxa"/>
          </w:tcPr>
          <w:p w14:paraId="66021D4E" w14:textId="77777777" w:rsidR="00454C1D" w:rsidRPr="009322CF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454C1D" w:rsidRPr="00E43F76" w14:paraId="0EFCB475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62EA273D" w14:textId="77777777" w:rsidR="00454C1D" w:rsidRPr="009322CF" w:rsidRDefault="00454C1D" w:rsidP="000E7EDA">
            <w:r w:rsidRPr="009322CF">
              <w:t>5</w:t>
            </w:r>
          </w:p>
        </w:tc>
        <w:tc>
          <w:tcPr>
            <w:tcW w:w="1952" w:type="dxa"/>
          </w:tcPr>
          <w:p w14:paraId="4BF04ADE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Minimumeisen </w:t>
            </w:r>
          </w:p>
        </w:tc>
        <w:tc>
          <w:tcPr>
            <w:tcW w:w="7342" w:type="dxa"/>
            <w:gridSpan w:val="2"/>
          </w:tcPr>
          <w:p w14:paraId="5C74FC37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De referentie dient uitgevoerd te zijn in de afgelopen drie jaar teruggerekend vanaf de sluitingsdatum van de inschrijving. </w:t>
            </w:r>
          </w:p>
        </w:tc>
      </w:tr>
      <w:tr w:rsidR="00454C1D" w:rsidRPr="00E43F76" w14:paraId="17B24A0C" w14:textId="77777777" w:rsidTr="000E7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FA3A441" w14:textId="77777777" w:rsidR="00454C1D" w:rsidRPr="009322CF" w:rsidRDefault="00454C1D" w:rsidP="000E7EDA"/>
        </w:tc>
        <w:tc>
          <w:tcPr>
            <w:tcW w:w="1952" w:type="dxa"/>
          </w:tcPr>
          <w:p w14:paraId="13E10A7D" w14:textId="3963B0CE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F77662">
              <w:rPr>
                <w:rFonts w:ascii="Arial" w:hAnsi="Arial" w:cs="Arial"/>
                <w:sz w:val="20"/>
                <w:lang w:eastAsia="en-US"/>
              </w:rPr>
              <w:t xml:space="preserve">Kerncompetentie </w:t>
            </w:r>
            <w:r>
              <w:rPr>
                <w:rFonts w:ascii="Arial" w:hAnsi="Arial" w:cs="Arial"/>
                <w:sz w:val="20"/>
                <w:lang w:eastAsia="en-US"/>
              </w:rPr>
              <w:t>8</w:t>
            </w:r>
            <w:r w:rsidRPr="00F77662">
              <w:rPr>
                <w:rFonts w:ascii="Arial" w:hAnsi="Arial" w:cs="Arial"/>
                <w:sz w:val="20"/>
                <w:lang w:eastAsia="en-US"/>
              </w:rPr>
              <w:t>:</w:t>
            </w:r>
          </w:p>
          <w:p w14:paraId="3B5C0BB7" w14:textId="77777777" w:rsidR="00454C1D" w:rsidRPr="00F77662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553A4F0F" w14:textId="18749345" w:rsidR="00454C1D" w:rsidRPr="00F77662" w:rsidRDefault="00482EE5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482EE5">
              <w:rPr>
                <w:rFonts w:ascii="Arial" w:hAnsi="Arial" w:cs="Arial"/>
                <w:sz w:val="20"/>
                <w:lang w:eastAsia="en-US"/>
              </w:rPr>
              <w:t xml:space="preserve">U </w:t>
            </w:r>
            <w:r>
              <w:rPr>
                <w:rFonts w:ascii="Arial" w:hAnsi="Arial" w:cs="Arial"/>
                <w:sz w:val="20"/>
                <w:lang w:eastAsia="en-US"/>
              </w:rPr>
              <w:t>heeft</w:t>
            </w:r>
            <w:r w:rsidRPr="00482EE5">
              <w:rPr>
                <w:rFonts w:ascii="Arial" w:hAnsi="Arial" w:cs="Arial"/>
                <w:sz w:val="20"/>
                <w:lang w:eastAsia="en-US"/>
              </w:rPr>
              <w:t xml:space="preserve"> aantoonbare ervaring met </w:t>
            </w:r>
            <w:r>
              <w:rPr>
                <w:rFonts w:ascii="Arial" w:hAnsi="Arial" w:cs="Arial"/>
                <w:sz w:val="20"/>
                <w:lang w:eastAsia="en-US"/>
              </w:rPr>
              <w:t xml:space="preserve">een </w:t>
            </w:r>
            <w:r w:rsidRPr="00482EE5">
              <w:rPr>
                <w:rFonts w:ascii="Arial" w:hAnsi="Arial" w:cs="Arial"/>
                <w:sz w:val="20"/>
                <w:lang w:eastAsia="en-US"/>
              </w:rPr>
              <w:t>vergelijkbare voorbeeldtraject</w:t>
            </w:r>
            <w:r>
              <w:rPr>
                <w:rFonts w:ascii="Arial" w:hAnsi="Arial" w:cs="Arial"/>
                <w:sz w:val="20"/>
                <w:lang w:eastAsia="en-US"/>
              </w:rPr>
              <w:t>(</w:t>
            </w:r>
            <w:r w:rsidRPr="00482EE5">
              <w:rPr>
                <w:rFonts w:ascii="Arial" w:hAnsi="Arial" w:cs="Arial"/>
                <w:sz w:val="20"/>
                <w:lang w:eastAsia="en-US"/>
              </w:rPr>
              <w:t>en</w:t>
            </w:r>
            <w:r>
              <w:rPr>
                <w:rFonts w:ascii="Arial" w:hAnsi="Arial" w:cs="Arial"/>
                <w:sz w:val="20"/>
                <w:lang w:eastAsia="en-US"/>
              </w:rPr>
              <w:t>)</w:t>
            </w:r>
            <w:r w:rsidRPr="00482EE5">
              <w:rPr>
                <w:rFonts w:ascii="Arial" w:hAnsi="Arial" w:cs="Arial"/>
                <w:sz w:val="20"/>
                <w:lang w:eastAsia="en-US"/>
              </w:rPr>
              <w:t xml:space="preserve"> van doorontwikkeling en in </w:t>
            </w:r>
            <w:proofErr w:type="spellStart"/>
            <w:r w:rsidRPr="00482EE5">
              <w:rPr>
                <w:rFonts w:ascii="Arial" w:hAnsi="Arial" w:cs="Arial"/>
                <w:sz w:val="20"/>
                <w:lang w:eastAsia="en-US"/>
              </w:rPr>
              <w:t>beheername</w:t>
            </w:r>
            <w:proofErr w:type="spellEnd"/>
            <w:r w:rsidRPr="00482EE5">
              <w:rPr>
                <w:rFonts w:ascii="Arial" w:hAnsi="Arial" w:cs="Arial"/>
                <w:sz w:val="20"/>
                <w:lang w:eastAsia="en-US"/>
              </w:rPr>
              <w:t xml:space="preserve"> van door andere leveranciers ontwikkelde applicaties bij grote organisaties (hoeft geen onderwijs te zijn) die succesvol zijn afgerond in de afgelopen 3 jaar.</w:t>
            </w:r>
          </w:p>
        </w:tc>
        <w:tc>
          <w:tcPr>
            <w:tcW w:w="3507" w:type="dxa"/>
          </w:tcPr>
          <w:p w14:paraId="38F7DBA6" w14:textId="77777777" w:rsidR="00454C1D" w:rsidRPr="009322CF" w:rsidRDefault="00454C1D" w:rsidP="000E7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</w:tbl>
    <w:p w14:paraId="2DCF6090" w14:textId="77777777" w:rsidR="00454C1D" w:rsidRDefault="00454C1D" w:rsidP="00454C1D"/>
    <w:p w14:paraId="213D1D0E" w14:textId="77777777" w:rsidR="004372D7" w:rsidRPr="009322CF" w:rsidRDefault="004372D7" w:rsidP="004372D7"/>
    <w:p w14:paraId="6B4430B6" w14:textId="77777777" w:rsidR="0030059A" w:rsidRPr="009322CF" w:rsidRDefault="0030059A" w:rsidP="009322CF"/>
    <w:p w14:paraId="2FA49BBB" w14:textId="77777777" w:rsidR="00544173" w:rsidRPr="009322CF" w:rsidRDefault="00544173" w:rsidP="009322CF"/>
    <w:p w14:paraId="58F72914" w14:textId="77777777" w:rsidR="00A01388" w:rsidRPr="004E5D5D" w:rsidRDefault="00A01388" w:rsidP="00A01388">
      <w:pPr>
        <w:rPr>
          <w:b/>
          <w:sz w:val="22"/>
          <w:szCs w:val="22"/>
        </w:rPr>
      </w:pPr>
      <w:r w:rsidRPr="004E5D5D">
        <w:rPr>
          <w:b/>
          <w:sz w:val="22"/>
          <w:szCs w:val="22"/>
        </w:rPr>
        <w:t>Ondertekening:</w:t>
      </w:r>
    </w:p>
    <w:p w14:paraId="1CEFBD6F" w14:textId="77777777" w:rsidR="00A01388" w:rsidRPr="004E5D5D" w:rsidRDefault="00A01388" w:rsidP="00A01388"/>
    <w:p w14:paraId="344304A5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 xml:space="preserve">Naam Inschrijver: </w:t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</w:p>
    <w:p w14:paraId="0A160610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 xml:space="preserve">Naam persoon: </w:t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</w:p>
    <w:p w14:paraId="09F3384E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>Datum:</w:t>
      </w:r>
      <w:r w:rsidRPr="005C64A3">
        <w:rPr>
          <w:rFonts w:ascii="Corbel" w:hAnsi="Corbel"/>
          <w:sz w:val="21"/>
          <w:szCs w:val="21"/>
          <w:lang w:eastAsia="en-US"/>
        </w:rPr>
        <w:tab/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</w:p>
    <w:p w14:paraId="52C3CD6B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</w:p>
    <w:p w14:paraId="3CAC6DD8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</w:p>
    <w:p w14:paraId="3DFEC77E" w14:textId="77777777" w:rsidR="00A01388" w:rsidRPr="005C64A3" w:rsidRDefault="00A01388" w:rsidP="00A01388">
      <w:pPr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>Handtekening:</w:t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  <w:r w:rsidRPr="005C64A3">
        <w:rPr>
          <w:rFonts w:ascii="Corbel" w:hAnsi="Corbel"/>
          <w:sz w:val="21"/>
          <w:szCs w:val="21"/>
          <w:lang w:eastAsia="en-US"/>
        </w:rPr>
        <w:br/>
      </w:r>
    </w:p>
    <w:p w14:paraId="7238064F" w14:textId="77777777" w:rsidR="00A01388" w:rsidRPr="005C64A3" w:rsidRDefault="00A01388" w:rsidP="00A01388">
      <w:pPr>
        <w:rPr>
          <w:rFonts w:ascii="Corbel" w:hAnsi="Corbel"/>
          <w:sz w:val="21"/>
          <w:szCs w:val="21"/>
          <w:lang w:eastAsia="en-US"/>
        </w:rPr>
      </w:pPr>
    </w:p>
    <w:p w14:paraId="6A570739" w14:textId="77777777" w:rsidR="00A01388" w:rsidRPr="005C64A3" w:rsidRDefault="00A01388" w:rsidP="00A01388">
      <w:pPr>
        <w:rPr>
          <w:rFonts w:ascii="Corbel" w:hAnsi="Corbel"/>
          <w:sz w:val="21"/>
          <w:szCs w:val="21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4"/>
      </w:tblGrid>
      <w:tr w:rsidR="00A01388" w:rsidRPr="005C64A3" w14:paraId="18AB8399" w14:textId="77777777" w:rsidTr="004C3F45">
        <w:tc>
          <w:tcPr>
            <w:tcW w:w="9054" w:type="dxa"/>
          </w:tcPr>
          <w:p w14:paraId="27BCFFBB" w14:textId="77777777" w:rsidR="00A01388" w:rsidRPr="005C64A3" w:rsidRDefault="00A01388" w:rsidP="003E3197">
            <w:pPr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D</w:t>
            </w:r>
            <w:r w:rsidR="003E3197">
              <w:rPr>
                <w:rFonts w:ascii="Corbel" w:hAnsi="Corbel"/>
                <w:sz w:val="21"/>
                <w:szCs w:val="21"/>
                <w:lang w:eastAsia="en-US"/>
              </w:rPr>
              <w:t>it Formulier</w:t>
            </w: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 dient te worden ondertekend door een daartoe rechtsgeldig bevoegd persoon.</w:t>
            </w:r>
          </w:p>
        </w:tc>
      </w:tr>
    </w:tbl>
    <w:p w14:paraId="06E4562F" w14:textId="77777777" w:rsidR="00A01388" w:rsidRPr="004C22D0" w:rsidRDefault="00A01388" w:rsidP="00A01388">
      <w:pPr>
        <w:rPr>
          <w:sz w:val="20"/>
        </w:rPr>
      </w:pPr>
    </w:p>
    <w:p w14:paraId="00CAF523" w14:textId="77777777" w:rsidR="009916C6" w:rsidRPr="009322CF" w:rsidRDefault="009916C6" w:rsidP="009322CF"/>
    <w:sectPr w:rsidR="009916C6" w:rsidRPr="009322CF" w:rsidSect="00DF2296">
      <w:headerReference w:type="even" r:id="rId13"/>
      <w:headerReference w:type="default" r:id="rId14"/>
      <w:footerReference w:type="default" r:id="rId15"/>
      <w:headerReference w:type="first" r:id="rId16"/>
      <w:pgSz w:w="11907" w:h="16840" w:code="9"/>
      <w:pgMar w:top="2380" w:right="1418" w:bottom="1418" w:left="1418" w:header="567" w:footer="4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4D822" w14:textId="77777777" w:rsidR="001730F3" w:rsidRDefault="001730F3">
      <w:r>
        <w:separator/>
      </w:r>
    </w:p>
    <w:p w14:paraId="0BE45C2F" w14:textId="77777777" w:rsidR="001730F3" w:rsidRDefault="001730F3"/>
    <w:p w14:paraId="52B123A8" w14:textId="77777777" w:rsidR="001730F3" w:rsidRDefault="001730F3"/>
  </w:endnote>
  <w:endnote w:type="continuationSeparator" w:id="0">
    <w:p w14:paraId="6E3E00A3" w14:textId="77777777" w:rsidR="001730F3" w:rsidRDefault="001730F3">
      <w:r>
        <w:continuationSeparator/>
      </w:r>
    </w:p>
    <w:p w14:paraId="5BAB65C6" w14:textId="77777777" w:rsidR="001730F3" w:rsidRDefault="001730F3"/>
    <w:p w14:paraId="596C40CF" w14:textId="77777777" w:rsidR="001730F3" w:rsidRDefault="001730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5AF42" w14:textId="00BFA2A6" w:rsidR="004C3F45" w:rsidRPr="008D2C82" w:rsidRDefault="006F7EF0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Formulier B </w:t>
    </w:r>
    <w:r w:rsidR="004C3F45">
      <w:rPr>
        <w:rFonts w:cs="Arial"/>
        <w:sz w:val="16"/>
        <w:szCs w:val="16"/>
      </w:rPr>
      <w:t xml:space="preserve">Referentieverklaring </w:t>
    </w:r>
    <w:r w:rsidR="004C3F45" w:rsidRPr="008D2C82">
      <w:rPr>
        <w:rFonts w:cs="Arial"/>
        <w:sz w:val="16"/>
        <w:szCs w:val="16"/>
      </w:rPr>
      <w:tab/>
      <w:t xml:space="preserve">pagina </w:t>
    </w:r>
    <w:r w:rsidR="004C3F45" w:rsidRPr="008D2C82">
      <w:rPr>
        <w:rFonts w:cs="Arial"/>
        <w:sz w:val="16"/>
        <w:szCs w:val="16"/>
      </w:rPr>
      <w:fldChar w:fldCharType="begin"/>
    </w:r>
    <w:r w:rsidR="004C3F45" w:rsidRPr="008D2C82">
      <w:rPr>
        <w:rFonts w:cs="Arial"/>
        <w:sz w:val="16"/>
        <w:szCs w:val="16"/>
      </w:rPr>
      <w:instrText xml:space="preserve"> PAGE </w:instrText>
    </w:r>
    <w:r w:rsidR="004C3F45" w:rsidRPr="008D2C82">
      <w:rPr>
        <w:rFonts w:cs="Arial"/>
        <w:sz w:val="16"/>
        <w:szCs w:val="16"/>
      </w:rPr>
      <w:fldChar w:fldCharType="separate"/>
    </w:r>
    <w:r w:rsidR="000A38E6">
      <w:rPr>
        <w:rFonts w:cs="Arial"/>
        <w:noProof/>
        <w:sz w:val="16"/>
        <w:szCs w:val="16"/>
      </w:rPr>
      <w:t>2</w:t>
    </w:r>
    <w:r w:rsidR="004C3F45" w:rsidRPr="008D2C82">
      <w:rPr>
        <w:rFonts w:cs="Arial"/>
        <w:sz w:val="16"/>
        <w:szCs w:val="16"/>
      </w:rPr>
      <w:fldChar w:fldCharType="end"/>
    </w:r>
    <w:r w:rsidR="004C3F45" w:rsidRPr="008D2C82">
      <w:rPr>
        <w:rFonts w:cs="Arial"/>
        <w:sz w:val="16"/>
        <w:szCs w:val="16"/>
      </w:rPr>
      <w:t xml:space="preserve"> van </w:t>
    </w:r>
    <w:r w:rsidR="004C3F45" w:rsidRPr="008D2C82">
      <w:rPr>
        <w:rFonts w:cs="Arial"/>
        <w:sz w:val="16"/>
        <w:szCs w:val="16"/>
      </w:rPr>
      <w:fldChar w:fldCharType="begin"/>
    </w:r>
    <w:r w:rsidR="004C3F45" w:rsidRPr="008D2C82">
      <w:rPr>
        <w:rFonts w:cs="Arial"/>
        <w:sz w:val="16"/>
        <w:szCs w:val="16"/>
      </w:rPr>
      <w:instrText xml:space="preserve"> NUMPAGES </w:instrText>
    </w:r>
    <w:r w:rsidR="004C3F45" w:rsidRPr="008D2C82">
      <w:rPr>
        <w:rFonts w:cs="Arial"/>
        <w:sz w:val="16"/>
        <w:szCs w:val="16"/>
      </w:rPr>
      <w:fldChar w:fldCharType="separate"/>
    </w:r>
    <w:r w:rsidR="000A38E6">
      <w:rPr>
        <w:rFonts w:cs="Arial"/>
        <w:noProof/>
        <w:sz w:val="16"/>
        <w:szCs w:val="16"/>
      </w:rPr>
      <w:t>4</w:t>
    </w:r>
    <w:r w:rsidR="004C3F45" w:rsidRPr="008D2C82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6BCCF" w14:textId="77777777" w:rsidR="001730F3" w:rsidRDefault="001730F3">
      <w:r>
        <w:separator/>
      </w:r>
    </w:p>
    <w:p w14:paraId="2225F877" w14:textId="77777777" w:rsidR="001730F3" w:rsidRDefault="001730F3"/>
    <w:p w14:paraId="25B9A79A" w14:textId="77777777" w:rsidR="001730F3" w:rsidRDefault="001730F3"/>
  </w:footnote>
  <w:footnote w:type="continuationSeparator" w:id="0">
    <w:p w14:paraId="119269EE" w14:textId="77777777" w:rsidR="001730F3" w:rsidRDefault="001730F3">
      <w:r>
        <w:continuationSeparator/>
      </w:r>
    </w:p>
    <w:p w14:paraId="38F699CA" w14:textId="77777777" w:rsidR="001730F3" w:rsidRDefault="001730F3"/>
    <w:p w14:paraId="6776BB6A" w14:textId="77777777" w:rsidR="001730F3" w:rsidRDefault="001730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DB986" w14:textId="77777777" w:rsidR="004C3F45" w:rsidRDefault="004C3F45"/>
  <w:p w14:paraId="083315D0" w14:textId="77777777" w:rsidR="004C3F45" w:rsidRDefault="004C3F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9EF4F" w14:textId="280B9145" w:rsidR="004C3F45" w:rsidRDefault="004C3F45" w:rsidP="008D5630">
    <w:pPr>
      <w:jc w:val="center"/>
      <w:rPr>
        <w:noProof/>
      </w:rPr>
    </w:pPr>
  </w:p>
  <w:p w14:paraId="19FE8018" w14:textId="71913683" w:rsidR="004C3F45" w:rsidRDefault="00B82E47" w:rsidP="008D5630">
    <w:pPr>
      <w:ind w:right="3684"/>
      <w:jc w:val="right"/>
    </w:pPr>
    <w:r>
      <w:rPr>
        <w:noProof/>
      </w:rPr>
      <w:drawing>
        <wp:inline distT="0" distB="0" distL="0" distR="0" wp14:anchorId="396C61D3" wp14:editId="366591A5">
          <wp:extent cx="1657985" cy="621665"/>
          <wp:effectExtent l="0" t="0" r="0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38564" w14:textId="77777777" w:rsidR="004C3F45" w:rsidRDefault="004C3F45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C3CF7"/>
    <w:multiLevelType w:val="hybridMultilevel"/>
    <w:tmpl w:val="155A65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7311E"/>
    <w:multiLevelType w:val="hybridMultilevel"/>
    <w:tmpl w:val="2CB23896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975898"/>
    <w:multiLevelType w:val="hybridMultilevel"/>
    <w:tmpl w:val="51825662"/>
    <w:lvl w:ilvl="0" w:tplc="6C6CDB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524A5"/>
    <w:multiLevelType w:val="hybridMultilevel"/>
    <w:tmpl w:val="B54E0CDA"/>
    <w:lvl w:ilvl="0" w:tplc="DADCB2C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AAEB3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25687"/>
    <w:multiLevelType w:val="hybridMultilevel"/>
    <w:tmpl w:val="FADC63D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C2002"/>
    <w:multiLevelType w:val="hybridMultilevel"/>
    <w:tmpl w:val="5ECE65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ED7EFA"/>
    <w:multiLevelType w:val="hybridMultilevel"/>
    <w:tmpl w:val="5E22D7D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7D3ADC"/>
    <w:multiLevelType w:val="hybridMultilevel"/>
    <w:tmpl w:val="ADAC317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6918D7"/>
    <w:multiLevelType w:val="hybridMultilevel"/>
    <w:tmpl w:val="5B3EB660"/>
    <w:lvl w:ilvl="0" w:tplc="21AAEB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623898"/>
    <w:multiLevelType w:val="multilevel"/>
    <w:tmpl w:val="0688E8A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F4B09D1"/>
    <w:multiLevelType w:val="hybridMultilevel"/>
    <w:tmpl w:val="9D9284E6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32581623">
    <w:abstractNumId w:val="13"/>
  </w:num>
  <w:num w:numId="2" w16cid:durableId="1602568924">
    <w:abstractNumId w:val="4"/>
  </w:num>
  <w:num w:numId="3" w16cid:durableId="92824345">
    <w:abstractNumId w:val="1"/>
  </w:num>
  <w:num w:numId="4" w16cid:durableId="1076822114">
    <w:abstractNumId w:val="7"/>
  </w:num>
  <w:num w:numId="5" w16cid:durableId="1859661782">
    <w:abstractNumId w:val="12"/>
  </w:num>
  <w:num w:numId="6" w16cid:durableId="1638991884">
    <w:abstractNumId w:val="0"/>
  </w:num>
  <w:num w:numId="7" w16cid:durableId="1232891211">
    <w:abstractNumId w:val="9"/>
  </w:num>
  <w:num w:numId="8" w16cid:durableId="751390885">
    <w:abstractNumId w:val="10"/>
  </w:num>
  <w:num w:numId="9" w16cid:durableId="79330406">
    <w:abstractNumId w:val="11"/>
  </w:num>
  <w:num w:numId="10" w16cid:durableId="617689077">
    <w:abstractNumId w:val="17"/>
  </w:num>
  <w:num w:numId="11" w16cid:durableId="857045536">
    <w:abstractNumId w:val="5"/>
  </w:num>
  <w:num w:numId="12" w16cid:durableId="229005580">
    <w:abstractNumId w:val="2"/>
  </w:num>
  <w:num w:numId="13" w16cid:durableId="1718121747">
    <w:abstractNumId w:val="8"/>
  </w:num>
  <w:num w:numId="14" w16cid:durableId="1515538916">
    <w:abstractNumId w:val="14"/>
  </w:num>
  <w:num w:numId="15" w16cid:durableId="206720871">
    <w:abstractNumId w:val="6"/>
  </w:num>
  <w:num w:numId="16" w16cid:durableId="1153453023">
    <w:abstractNumId w:val="3"/>
  </w:num>
  <w:num w:numId="17" w16cid:durableId="875124860">
    <w:abstractNumId w:val="15"/>
  </w:num>
  <w:num w:numId="18" w16cid:durableId="682391051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3C06"/>
    <w:rsid w:val="0008688B"/>
    <w:rsid w:val="00087961"/>
    <w:rsid w:val="00092414"/>
    <w:rsid w:val="00094443"/>
    <w:rsid w:val="000A1D57"/>
    <w:rsid w:val="000A38E6"/>
    <w:rsid w:val="000A41E5"/>
    <w:rsid w:val="000A6E36"/>
    <w:rsid w:val="000B0B56"/>
    <w:rsid w:val="000B2842"/>
    <w:rsid w:val="000B348D"/>
    <w:rsid w:val="000C1554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1D1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3CCA"/>
    <w:rsid w:val="00135B38"/>
    <w:rsid w:val="00136550"/>
    <w:rsid w:val="001402D0"/>
    <w:rsid w:val="00140363"/>
    <w:rsid w:val="00141463"/>
    <w:rsid w:val="0014313A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30F3"/>
    <w:rsid w:val="00176155"/>
    <w:rsid w:val="001766F6"/>
    <w:rsid w:val="00176E44"/>
    <w:rsid w:val="00177A02"/>
    <w:rsid w:val="00180102"/>
    <w:rsid w:val="0018309D"/>
    <w:rsid w:val="001847DF"/>
    <w:rsid w:val="00187A73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423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059A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2C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2E40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197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680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173F2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372D7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4C1D"/>
    <w:rsid w:val="004554E4"/>
    <w:rsid w:val="00455A55"/>
    <w:rsid w:val="00456B0E"/>
    <w:rsid w:val="004619A4"/>
    <w:rsid w:val="0046371B"/>
    <w:rsid w:val="00463982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2EE5"/>
    <w:rsid w:val="0048479C"/>
    <w:rsid w:val="00490DA2"/>
    <w:rsid w:val="004918BB"/>
    <w:rsid w:val="00493A8D"/>
    <w:rsid w:val="004940C0"/>
    <w:rsid w:val="0049515E"/>
    <w:rsid w:val="00495D7B"/>
    <w:rsid w:val="00496802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3F45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252B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650"/>
    <w:rsid w:val="00533A12"/>
    <w:rsid w:val="0054020C"/>
    <w:rsid w:val="00540516"/>
    <w:rsid w:val="005411F1"/>
    <w:rsid w:val="005414E8"/>
    <w:rsid w:val="00544173"/>
    <w:rsid w:val="00547047"/>
    <w:rsid w:val="005508D3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1D59"/>
    <w:rsid w:val="005B6832"/>
    <w:rsid w:val="005C073F"/>
    <w:rsid w:val="005C33D5"/>
    <w:rsid w:val="005C387C"/>
    <w:rsid w:val="005C4311"/>
    <w:rsid w:val="005C4940"/>
    <w:rsid w:val="005C64A3"/>
    <w:rsid w:val="005D1BFC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0511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6736"/>
    <w:rsid w:val="00607785"/>
    <w:rsid w:val="00607FA2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6DB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1F93"/>
    <w:rsid w:val="006E7E96"/>
    <w:rsid w:val="006F17C6"/>
    <w:rsid w:val="006F3B04"/>
    <w:rsid w:val="006F42E4"/>
    <w:rsid w:val="006F4826"/>
    <w:rsid w:val="006F55D3"/>
    <w:rsid w:val="006F7006"/>
    <w:rsid w:val="006F77A1"/>
    <w:rsid w:val="006F7EF0"/>
    <w:rsid w:val="00700017"/>
    <w:rsid w:val="007001B2"/>
    <w:rsid w:val="00700E58"/>
    <w:rsid w:val="0070192D"/>
    <w:rsid w:val="00703434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12C"/>
    <w:rsid w:val="00776880"/>
    <w:rsid w:val="0078020F"/>
    <w:rsid w:val="00781730"/>
    <w:rsid w:val="00785855"/>
    <w:rsid w:val="00785F17"/>
    <w:rsid w:val="00785F82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07C0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42AC"/>
    <w:rsid w:val="00826320"/>
    <w:rsid w:val="00826B6C"/>
    <w:rsid w:val="00831FD5"/>
    <w:rsid w:val="00833A2B"/>
    <w:rsid w:val="008346F6"/>
    <w:rsid w:val="00835345"/>
    <w:rsid w:val="0084122B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1043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BF1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2C82"/>
    <w:rsid w:val="008D5630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056C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22CF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6B42"/>
    <w:rsid w:val="00987DCC"/>
    <w:rsid w:val="009916C6"/>
    <w:rsid w:val="00996371"/>
    <w:rsid w:val="009971D0"/>
    <w:rsid w:val="009A0082"/>
    <w:rsid w:val="009A0B29"/>
    <w:rsid w:val="009A1807"/>
    <w:rsid w:val="009A3D7D"/>
    <w:rsid w:val="009B1D8D"/>
    <w:rsid w:val="009B2378"/>
    <w:rsid w:val="009B3009"/>
    <w:rsid w:val="009B575E"/>
    <w:rsid w:val="009B793A"/>
    <w:rsid w:val="009C00C9"/>
    <w:rsid w:val="009C0AD6"/>
    <w:rsid w:val="009C54D3"/>
    <w:rsid w:val="009C68DB"/>
    <w:rsid w:val="009C750F"/>
    <w:rsid w:val="009D33D4"/>
    <w:rsid w:val="009D4732"/>
    <w:rsid w:val="009E362D"/>
    <w:rsid w:val="009F0121"/>
    <w:rsid w:val="009F0B2C"/>
    <w:rsid w:val="009F2F1C"/>
    <w:rsid w:val="009F780D"/>
    <w:rsid w:val="00A01388"/>
    <w:rsid w:val="00A021FE"/>
    <w:rsid w:val="00A03010"/>
    <w:rsid w:val="00A05506"/>
    <w:rsid w:val="00A0653D"/>
    <w:rsid w:val="00A073B8"/>
    <w:rsid w:val="00A154F2"/>
    <w:rsid w:val="00A15BAD"/>
    <w:rsid w:val="00A17938"/>
    <w:rsid w:val="00A20F5D"/>
    <w:rsid w:val="00A23F41"/>
    <w:rsid w:val="00A26709"/>
    <w:rsid w:val="00A269CF"/>
    <w:rsid w:val="00A26C62"/>
    <w:rsid w:val="00A27382"/>
    <w:rsid w:val="00A30C7A"/>
    <w:rsid w:val="00A34AE8"/>
    <w:rsid w:val="00A36E6A"/>
    <w:rsid w:val="00A408E8"/>
    <w:rsid w:val="00A42950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1D4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1122"/>
    <w:rsid w:val="00B0489E"/>
    <w:rsid w:val="00B069E4"/>
    <w:rsid w:val="00B07EB9"/>
    <w:rsid w:val="00B10028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2FF5"/>
    <w:rsid w:val="00B46115"/>
    <w:rsid w:val="00B465C5"/>
    <w:rsid w:val="00B46E82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2E47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39D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87441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66CB"/>
    <w:rsid w:val="00CB7A4F"/>
    <w:rsid w:val="00CB7F07"/>
    <w:rsid w:val="00CC3336"/>
    <w:rsid w:val="00CC58EA"/>
    <w:rsid w:val="00CC7B05"/>
    <w:rsid w:val="00CD1545"/>
    <w:rsid w:val="00CD42C1"/>
    <w:rsid w:val="00CD5889"/>
    <w:rsid w:val="00CD58F3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659"/>
    <w:rsid w:val="00D01AC2"/>
    <w:rsid w:val="00D06BD5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296"/>
    <w:rsid w:val="00DF2AD7"/>
    <w:rsid w:val="00DF5BA1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2376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39F1"/>
    <w:rsid w:val="00E64091"/>
    <w:rsid w:val="00E658C7"/>
    <w:rsid w:val="00E6607C"/>
    <w:rsid w:val="00E661D8"/>
    <w:rsid w:val="00E670EA"/>
    <w:rsid w:val="00E7061C"/>
    <w:rsid w:val="00E72302"/>
    <w:rsid w:val="00E72647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01"/>
    <w:rsid w:val="00EB3F58"/>
    <w:rsid w:val="00EB4B9B"/>
    <w:rsid w:val="00EB50A3"/>
    <w:rsid w:val="00EB5B1E"/>
    <w:rsid w:val="00EB68EB"/>
    <w:rsid w:val="00EC0C31"/>
    <w:rsid w:val="00EC1A50"/>
    <w:rsid w:val="00EC2841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5988"/>
    <w:rsid w:val="00F100C9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46D7E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77662"/>
    <w:rsid w:val="00F82A5F"/>
    <w:rsid w:val="00F83535"/>
    <w:rsid w:val="00F94758"/>
    <w:rsid w:val="00F94902"/>
    <w:rsid w:val="00F96060"/>
    <w:rsid w:val="00F96391"/>
    <w:rsid w:val="00F974FF"/>
    <w:rsid w:val="00F97CA1"/>
    <w:rsid w:val="00FA0AD8"/>
    <w:rsid w:val="00FA1F94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0248"/>
    <w:rsid w:val="00FE2E6E"/>
    <w:rsid w:val="00FE2F06"/>
    <w:rsid w:val="00FE7AAD"/>
    <w:rsid w:val="00FE7B5C"/>
    <w:rsid w:val="00FF0740"/>
    <w:rsid w:val="00FF3B78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49F5B3"/>
  <w15:docId w15:val="{B7E2B048-E372-4084-B122-9591D216C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uiPriority w:val="99"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aliases w:val="lijstStijl,Subkop1,Bulletlijst NS,Bullet Number,List Paragraph1,lp1,lp11,List Paragraph11,Bullet 1,Use Case List Paragraph,Reference List,Premier,Titre 10,texte,F5 List Paragraph,Indent Paragraph,Citation List,Liste Article,References,Bullets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character" w:customStyle="1" w:styleId="LijstalineaChar">
    <w:name w:val="Lijstalinea Char"/>
    <w:aliases w:val="lijstStijl Char,Subkop1 Char,Bulletlijst NS Char,Bullet Number Char,List Paragraph1 Char,lp1 Char,lp11 Char,List Paragraph11 Char,Bullet 1 Char,Use Case List Paragraph Char,Reference List Char,Premier Char,Titre 10 Char,texte Char"/>
    <w:basedOn w:val="Standaardalinea-lettertype"/>
    <w:link w:val="Lijstalinea"/>
    <w:uiPriority w:val="34"/>
    <w:qFormat/>
    <w:locked/>
    <w:rsid w:val="00D06BD5"/>
    <w:rPr>
      <w:rFonts w:ascii="Verdana" w:eastAsia="Candara" w:hAnsi="Verdana"/>
      <w:sz w:val="18"/>
      <w:szCs w:val="22"/>
      <w:lang w:val="en-US" w:eastAsia="en-US" w:bidi="en-US"/>
    </w:rPr>
  </w:style>
  <w:style w:type="paragraph" w:customStyle="1" w:styleId="Tabelnormaal">
    <w:name w:val="Tabelnormaal"/>
    <w:basedOn w:val="Standaard"/>
    <w:rsid w:val="009D4732"/>
    <w:pPr>
      <w:autoSpaceDE w:val="0"/>
      <w:autoSpaceDN w:val="0"/>
      <w:adjustRightInd w:val="0"/>
      <w:spacing w:after="60" w:line="270" w:lineRule="atLeast"/>
      <w:jc w:val="both"/>
    </w:pPr>
    <w:rPr>
      <w:rFonts w:ascii="Arial" w:hAnsi="Arial" w:cs="Arial"/>
      <w:color w:val="000000"/>
      <w:sz w:val="16"/>
    </w:rPr>
  </w:style>
  <w:style w:type="paragraph" w:customStyle="1" w:styleId="K01-basistekst">
    <w:name w:val="K01-basistekst"/>
    <w:basedOn w:val="Standaard"/>
    <w:qFormat/>
    <w:rsid w:val="009D4732"/>
    <w:pPr>
      <w:spacing w:after="0" w:line="280" w:lineRule="atLeast"/>
      <w:contextualSpacing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c11fc1-300e-4d61-bd1e-2a42f6ce7554">
      <Terms xmlns="http://schemas.microsoft.com/office/infopath/2007/PartnerControls"/>
    </lcf76f155ced4ddcb4097134ff3c332f>
    <TaxCatchAll xmlns="30a7fc99-d6a7-4c7f-8481-f81e762d306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2D40233864048959E64899F3F53AE" ma:contentTypeVersion="10" ma:contentTypeDescription="Een nieuw document maken." ma:contentTypeScope="" ma:versionID="dcc5957d3671ec924042daa29a8306e5">
  <xsd:schema xmlns:xsd="http://www.w3.org/2001/XMLSchema" xmlns:xs="http://www.w3.org/2001/XMLSchema" xmlns:p="http://schemas.microsoft.com/office/2006/metadata/properties" xmlns:ns2="4ac11fc1-300e-4d61-bd1e-2a42f6ce7554" xmlns:ns3="30a7fc99-d6a7-4c7f-8481-f81e762d306d" targetNamespace="http://schemas.microsoft.com/office/2006/metadata/properties" ma:root="true" ma:fieldsID="bdb0ade8504af460ec478956beec572e" ns2:_="" ns3:_="">
    <xsd:import namespace="4ac11fc1-300e-4d61-bd1e-2a42f6ce7554"/>
    <xsd:import namespace="30a7fc99-d6a7-4c7f-8481-f81e762d30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11fc1-300e-4d61-bd1e-2a42f6ce75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c7c10262-724b-4469-a671-39891be7a7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7fc99-d6a7-4c7f-8481-f81e762d306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3f9128b-03a7-4db2-9b44-31e076b37475}" ma:internalName="TaxCatchAll" ma:showField="CatchAllData" ma:web="0eefb759-e438-4d4c-bf48-aa727ab7e4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BCE7524-B383-4DDB-880C-32A5BD061B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1624FC-9198-41E0-A083-9717B25D386A}">
  <ds:schemaRefs>
    <ds:schemaRef ds:uri="http://schemas.microsoft.com/office/2006/metadata/properties"/>
    <ds:schemaRef ds:uri="http://schemas.microsoft.com/office/infopath/2007/PartnerControls"/>
    <ds:schemaRef ds:uri="4ac11fc1-300e-4d61-bd1e-2a42f6ce7554"/>
    <ds:schemaRef ds:uri="30a7fc99-d6a7-4c7f-8481-f81e762d306d"/>
  </ds:schemaRefs>
</ds:datastoreItem>
</file>

<file path=customXml/itemProps4.xml><?xml version="1.0" encoding="utf-8"?>
<ds:datastoreItem xmlns:ds="http://schemas.openxmlformats.org/officeDocument/2006/customXml" ds:itemID="{67B51308-1968-4F12-94E8-C42C5EEA2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c11fc1-300e-4d61-bd1e-2a42f6ce7554"/>
    <ds:schemaRef ds:uri="30a7fc99-d6a7-4c7f-8481-f81e762d3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35FFDD7-A83A-4689-BEC8-0DDFD74FC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29</TotalTime>
  <Pages>8</Pages>
  <Words>1714</Words>
  <Characters>9429</Characters>
  <Application>Microsoft Office Word</Application>
  <DocSecurity>0</DocSecurity>
  <Lines>78</Lines>
  <Paragraphs>22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Hoogheemraadschap van Delfland</Company>
  <LinksUpToDate>false</LinksUpToDate>
  <CharactersWithSpaces>11121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Paul de Jong</cp:lastModifiedBy>
  <cp:revision>4</cp:revision>
  <cp:lastPrinted>2013-11-08T11:03:00Z</cp:lastPrinted>
  <dcterms:created xsi:type="dcterms:W3CDTF">2023-07-04T10:11:00Z</dcterms:created>
  <dcterms:modified xsi:type="dcterms:W3CDTF">2023-07-13T18:36:00Z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ContentTypeId">
    <vt:lpwstr>0x0101002C92D40233864048959E64899F3F53AE</vt:lpwstr>
  </property>
  <property fmtid="{D5CDD505-2E9C-101B-9397-08002B2CF9AE}" pid="9" name="MediaServiceImageTags">
    <vt:lpwstr/>
  </property>
</Properties>
</file>