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84FE2" w14:textId="77777777" w:rsidR="00FF7E8B" w:rsidRDefault="00FF7E8B">
      <w:pPr>
        <w:rPr>
          <w:sz w:val="20"/>
          <w:szCs w:val="20"/>
        </w:rPr>
      </w:pPr>
    </w:p>
    <w:p w14:paraId="4F8D6F5C" w14:textId="77777777" w:rsidR="004A6739" w:rsidRDefault="004A6739">
      <w:pPr>
        <w:rPr>
          <w:sz w:val="20"/>
          <w:szCs w:val="20"/>
        </w:rPr>
      </w:pPr>
    </w:p>
    <w:p w14:paraId="7FF60997" w14:textId="77777777" w:rsidR="004A6739" w:rsidRDefault="004A6739">
      <w:pPr>
        <w:rPr>
          <w:sz w:val="20"/>
          <w:szCs w:val="20"/>
        </w:rPr>
      </w:pPr>
    </w:p>
    <w:p w14:paraId="1CDAD8A6" w14:textId="77777777" w:rsidR="004A6739" w:rsidRDefault="004A6739">
      <w:pPr>
        <w:rPr>
          <w:sz w:val="20"/>
          <w:szCs w:val="20"/>
        </w:rPr>
      </w:pPr>
    </w:p>
    <w:p w14:paraId="12B61646" w14:textId="77777777" w:rsidR="004A6739" w:rsidRDefault="004A6739">
      <w:pPr>
        <w:rPr>
          <w:sz w:val="20"/>
          <w:szCs w:val="20"/>
        </w:rPr>
      </w:pPr>
    </w:p>
    <w:p w14:paraId="6E813738" w14:textId="77777777" w:rsidR="004A6739" w:rsidRDefault="004A6739">
      <w:pPr>
        <w:rPr>
          <w:sz w:val="20"/>
          <w:szCs w:val="20"/>
        </w:rPr>
      </w:pPr>
    </w:p>
    <w:p w14:paraId="6E305D98" w14:textId="77777777" w:rsidR="004A6739" w:rsidRDefault="004A6739">
      <w:pPr>
        <w:rPr>
          <w:sz w:val="20"/>
          <w:szCs w:val="20"/>
        </w:rPr>
      </w:pPr>
    </w:p>
    <w:p w14:paraId="508392F8" w14:textId="77777777" w:rsidR="004A6739" w:rsidRDefault="004A6739">
      <w:pPr>
        <w:rPr>
          <w:sz w:val="20"/>
          <w:szCs w:val="20"/>
        </w:rPr>
      </w:pPr>
    </w:p>
    <w:p w14:paraId="62AA0C95" w14:textId="77777777" w:rsidR="004A6739" w:rsidRDefault="004A6739">
      <w:pPr>
        <w:rPr>
          <w:sz w:val="20"/>
          <w:szCs w:val="20"/>
        </w:rPr>
      </w:pPr>
    </w:p>
    <w:p w14:paraId="30B19DD3" w14:textId="77777777" w:rsidR="000114E1" w:rsidRDefault="000114E1" w:rsidP="004A6739">
      <w:pPr>
        <w:rPr>
          <w:b/>
          <w:sz w:val="20"/>
          <w:szCs w:val="20"/>
        </w:rPr>
      </w:pPr>
    </w:p>
    <w:tbl>
      <w:tblPr>
        <w:tblStyle w:val="Tabelraster"/>
        <w:tblW w:w="0" w:type="auto"/>
        <w:tblInd w:w="2263" w:type="dxa"/>
        <w:tblLook w:val="04A0" w:firstRow="1" w:lastRow="0" w:firstColumn="1" w:lastColumn="0" w:noHBand="0" w:noVBand="1"/>
      </w:tblPr>
      <w:tblGrid>
        <w:gridCol w:w="4111"/>
      </w:tblGrid>
      <w:tr w:rsidR="00A9166B" w:rsidRPr="00A9166B" w14:paraId="295E3AC4" w14:textId="77777777" w:rsidTr="00A9166B">
        <w:tc>
          <w:tcPr>
            <w:tcW w:w="4111" w:type="dxa"/>
          </w:tcPr>
          <w:p w14:paraId="71E9974C" w14:textId="46A9D507" w:rsidR="00A9166B" w:rsidRPr="00A9166B" w:rsidRDefault="00A9166B" w:rsidP="00A9166B">
            <w:pPr>
              <w:pStyle w:val="Geenafstand"/>
              <w:jc w:val="center"/>
              <w:rPr>
                <w:sz w:val="22"/>
                <w:szCs w:val="22"/>
              </w:rPr>
            </w:pPr>
            <w:r w:rsidRPr="00A9166B">
              <w:rPr>
                <w:b/>
                <w:sz w:val="22"/>
                <w:szCs w:val="22"/>
              </w:rPr>
              <w:t>Geheimhoudingsverklaring</w:t>
            </w:r>
          </w:p>
        </w:tc>
      </w:tr>
    </w:tbl>
    <w:p w14:paraId="3ED5B32D" w14:textId="77777777" w:rsidR="004A6739" w:rsidRDefault="004A6739" w:rsidP="0019268E">
      <w:pPr>
        <w:pStyle w:val="Geenafstand"/>
      </w:pPr>
    </w:p>
    <w:p w14:paraId="7DD03983" w14:textId="77777777" w:rsidR="00A9166B" w:rsidRDefault="00A9166B" w:rsidP="006D34E5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37"/>
      </w:tblGrid>
      <w:tr w:rsidR="00A9166B" w14:paraId="5DDA562F" w14:textId="77777777" w:rsidTr="00A9166B">
        <w:trPr>
          <w:trHeight w:val="364"/>
        </w:trPr>
        <w:tc>
          <w:tcPr>
            <w:tcW w:w="9037" w:type="dxa"/>
          </w:tcPr>
          <w:p w14:paraId="325ABB90" w14:textId="2612D79C" w:rsidR="00A9166B" w:rsidRDefault="00A9166B" w:rsidP="006D34E5">
            <w:pPr>
              <w:pStyle w:val="Geenafstand"/>
            </w:pPr>
            <w:r>
              <w:t>Betreffend: Europese aanbesteding Beveiliging Oosterscheldekering met zaaknummer 31193561</w:t>
            </w:r>
          </w:p>
        </w:tc>
      </w:tr>
    </w:tbl>
    <w:p w14:paraId="53FF83A3" w14:textId="77777777" w:rsidR="00A9166B" w:rsidRDefault="00A9166B" w:rsidP="006D34E5">
      <w:pPr>
        <w:pStyle w:val="Geenafstand"/>
      </w:pPr>
    </w:p>
    <w:p w14:paraId="14C71B0A" w14:textId="77777777" w:rsidR="00A9166B" w:rsidRDefault="00A9166B" w:rsidP="006D34E5">
      <w:pPr>
        <w:pStyle w:val="Geenafstand"/>
      </w:pPr>
    </w:p>
    <w:p w14:paraId="394A4B05" w14:textId="796D01E3" w:rsidR="00A9166B" w:rsidRDefault="00A9166B" w:rsidP="00A9166B">
      <w:pPr>
        <w:pStyle w:val="Geenafstand"/>
        <w:numPr>
          <w:ilvl w:val="0"/>
          <w:numId w:val="28"/>
        </w:numPr>
      </w:pPr>
      <w:r>
        <w:t>Rijkswater</w:t>
      </w:r>
      <w:r w:rsidRPr="006B2F6E">
        <w:t>staat</w:t>
      </w:r>
      <w:r>
        <w:t xml:space="preserve"> Programma’s, Projecten en Onderhoud, verder te noemen RWS-PPO, heeft een Europese aanbesteding uitgeschreven voor de </w:t>
      </w:r>
      <w:r w:rsidRPr="00A9166B">
        <w:t>Beveiliging Oosterscheldekering met zaaknummer 31193561</w:t>
      </w:r>
      <w:r>
        <w:t>.</w:t>
      </w:r>
    </w:p>
    <w:p w14:paraId="2F3A92E4" w14:textId="2C9A62E8" w:rsidR="00A9166B" w:rsidRDefault="00A9166B" w:rsidP="00A9166B">
      <w:pPr>
        <w:pStyle w:val="Geenafstand"/>
        <w:numPr>
          <w:ilvl w:val="0"/>
          <w:numId w:val="28"/>
        </w:numPr>
      </w:pPr>
      <w:r>
        <w:t xml:space="preserve">Ondergetekende (de rechtsgeldig vertegenwoordiger) heeft het voornemen met betrekking tot deze aanbesteding zich aan te melden en/of een inschrijving in te dienen; </w:t>
      </w:r>
    </w:p>
    <w:p w14:paraId="76541279" w14:textId="292EBC58" w:rsidR="00A9166B" w:rsidRDefault="00A9166B" w:rsidP="00A9166B">
      <w:pPr>
        <w:pStyle w:val="Geenafstand"/>
        <w:numPr>
          <w:ilvl w:val="0"/>
          <w:numId w:val="28"/>
        </w:numPr>
      </w:pPr>
      <w:r>
        <w:t xml:space="preserve">Enkele bijlagen, behorend bij de aanbestedingsstukken bevatten </w:t>
      </w:r>
      <w:r w:rsidR="001E2E01">
        <w:t>(</w:t>
      </w:r>
      <w:r w:rsidR="00492A94">
        <w:t>bedrijfs</w:t>
      </w:r>
      <w:r w:rsidR="001E2E01">
        <w:t>)</w:t>
      </w:r>
      <w:r>
        <w:t xml:space="preserve">vertrouwelijke informatie die alleen op verzoek en na ondertekening van een geheimhoudingsverklaring aan een gegadigde en/of inschrijver beschikbaar wordt gesteld; </w:t>
      </w:r>
    </w:p>
    <w:p w14:paraId="11B0FD89" w14:textId="77777777" w:rsidR="00647556" w:rsidRDefault="00A9166B" w:rsidP="00A9166B">
      <w:pPr>
        <w:pStyle w:val="Geenafstand"/>
        <w:numPr>
          <w:ilvl w:val="0"/>
          <w:numId w:val="28"/>
        </w:numPr>
      </w:pPr>
      <w:r w:rsidRPr="00A9166B">
        <w:t>Ondergetekende (de rechtsgeldig vertegenwoordiger</w:t>
      </w:r>
      <w:r>
        <w:t xml:space="preserve">) </w:t>
      </w:r>
      <w:r w:rsidR="00647556">
        <w:t>heeft RWS-PPO gevraagd deze documenten beschikbaar te stellen.</w:t>
      </w:r>
    </w:p>
    <w:p w14:paraId="38E09D15" w14:textId="77777777" w:rsidR="00647556" w:rsidRDefault="00647556" w:rsidP="00647556">
      <w:pPr>
        <w:pStyle w:val="Geenafstand"/>
      </w:pPr>
    </w:p>
    <w:p w14:paraId="72AE66C6" w14:textId="77777777" w:rsidR="00647556" w:rsidRDefault="00647556" w:rsidP="00647556">
      <w:pPr>
        <w:pStyle w:val="Geenafstand"/>
      </w:pPr>
      <w:r>
        <w:t>Ondergetekende verklaart dat:</w:t>
      </w:r>
    </w:p>
    <w:p w14:paraId="32C159D8" w14:textId="77777777" w:rsidR="00647556" w:rsidRDefault="00647556" w:rsidP="00647556">
      <w:pPr>
        <w:pStyle w:val="Geenafstand"/>
      </w:pPr>
    </w:p>
    <w:p w14:paraId="42BDBB32" w14:textId="18B57CE7" w:rsidR="00647556" w:rsidRDefault="003C70E9" w:rsidP="00647556">
      <w:pPr>
        <w:pStyle w:val="Geenafstand"/>
        <w:numPr>
          <w:ilvl w:val="0"/>
          <w:numId w:val="29"/>
        </w:numPr>
      </w:pPr>
      <w:r w:rsidRPr="006B2F6E">
        <w:t>Ondergetekende zal a</w:t>
      </w:r>
      <w:r w:rsidR="00647556" w:rsidRPr="006B2F6E">
        <w:t>lle informatie, die hem/haar gedurende de aanbestedingsprocedure</w:t>
      </w:r>
      <w:r w:rsidR="00647556">
        <w:t xml:space="preserve"> ter kennis komt en waarvan hij/zij het vertrouwelijk karakter kent of redelijkerwijs kan vermoeden, vertrouwelijk </w:t>
      </w:r>
      <w:r w:rsidR="00647556" w:rsidRPr="006B2F6E">
        <w:t>te</w:t>
      </w:r>
      <w:r w:rsidR="00647556">
        <w:t xml:space="preserve"> behandelen en op generlei wijze bekend te maken, behalve voor zover enig wettelijk voorschrift of uitspraak van de rechter hem/haar tot bekendmaking verplicht voor zover RWS-PPO hiervoor toestemming heeft gegeven.</w:t>
      </w:r>
    </w:p>
    <w:p w14:paraId="658CF538" w14:textId="4631A889" w:rsidR="00647556" w:rsidRDefault="00647556" w:rsidP="00647556">
      <w:pPr>
        <w:pStyle w:val="Geenafstand"/>
        <w:numPr>
          <w:ilvl w:val="0"/>
          <w:numId w:val="29"/>
        </w:numPr>
      </w:pPr>
      <w:r>
        <w:t>Ondergetekende maakt de informatie uitsluitend bekend binnen de eigen organisatie aan personen die deze informatie nodig hebben voor het doel waarvoor RWS-PPO deze informatie heeft verstrekt en verplicht de betreffende personen tot geheimhouding van deze informatie.</w:t>
      </w:r>
    </w:p>
    <w:p w14:paraId="64F87955" w14:textId="053513F6" w:rsidR="00647556" w:rsidRDefault="00647556" w:rsidP="00647556">
      <w:pPr>
        <w:pStyle w:val="Geenafstand"/>
        <w:numPr>
          <w:ilvl w:val="0"/>
          <w:numId w:val="29"/>
        </w:numPr>
      </w:pPr>
      <w:r>
        <w:t>In geval van schending van de geheimhoudingsplicht is de organisatie, die door ondergetekende wordt vertegenwoordigd, een direct opeisbare boete verschuldigd van €25.000,-</w:t>
      </w:r>
      <w:r w:rsidR="006B2F6E">
        <w:t xml:space="preserve"> (exclusief btw).</w:t>
      </w:r>
      <w:r>
        <w:t xml:space="preserve"> Ondergetekende is zich ervan bewust dat schending van de geheimhoudingsplicht kan leiden tot schade en dat zijn/haar organisatie gehouden is tot vergoeding van de schade die is ontstaan als gevolg van een schending van de geheimhoudingsplicht.</w:t>
      </w:r>
    </w:p>
    <w:p w14:paraId="523658AF" w14:textId="77777777" w:rsidR="00647556" w:rsidRDefault="00647556" w:rsidP="00647556">
      <w:pPr>
        <w:pStyle w:val="Geenafstand"/>
        <w:numPr>
          <w:ilvl w:val="0"/>
          <w:numId w:val="29"/>
        </w:numPr>
      </w:pPr>
      <w:r>
        <w:t xml:space="preserve">Schending van de geheimhoudingsverplichting kan leiden tot uitsluiting van verder deelname aan deze aanbesteding. </w:t>
      </w:r>
    </w:p>
    <w:p w14:paraId="1784A18A" w14:textId="68E6B727" w:rsidR="00647556" w:rsidRDefault="00647556" w:rsidP="00647556">
      <w:pPr>
        <w:pStyle w:val="Geenafstand"/>
        <w:numPr>
          <w:ilvl w:val="0"/>
          <w:numId w:val="29"/>
        </w:numPr>
      </w:pPr>
      <w:r>
        <w:t>Ondergetekende zal</w:t>
      </w:r>
      <w:r w:rsidR="003C70E9">
        <w:t>,</w:t>
      </w:r>
      <w:r>
        <w:t xml:space="preserve"> </w:t>
      </w:r>
      <w:proofErr w:type="gramStart"/>
      <w:r>
        <w:t>indien</w:t>
      </w:r>
      <w:proofErr w:type="gramEnd"/>
      <w:r w:rsidR="003C70E9">
        <w:t>:</w:t>
      </w:r>
    </w:p>
    <w:p w14:paraId="774D004D" w14:textId="05B1CAA0" w:rsidR="003C70E9" w:rsidRDefault="003C70E9" w:rsidP="003C70E9">
      <w:pPr>
        <w:pStyle w:val="Geenafstand"/>
        <w:numPr>
          <w:ilvl w:val="0"/>
          <w:numId w:val="30"/>
        </w:numPr>
      </w:pPr>
      <w:r>
        <w:t xml:space="preserve">De gegadigde niet wordt geselecteerd als inschrijver en/of </w:t>
      </w:r>
    </w:p>
    <w:p w14:paraId="5EB5EEF6" w14:textId="77777777" w:rsidR="006B2F6E" w:rsidRDefault="003C70E9" w:rsidP="003C70E9">
      <w:pPr>
        <w:pStyle w:val="Geenafstand"/>
        <w:numPr>
          <w:ilvl w:val="0"/>
          <w:numId w:val="30"/>
        </w:numPr>
      </w:pPr>
      <w:r>
        <w:t>De inschrijver de opdracht niet gegund krijgt</w:t>
      </w:r>
      <w:r w:rsidR="006B2F6E">
        <w:t>,</w:t>
      </w:r>
    </w:p>
    <w:p w14:paraId="74CCABE0" w14:textId="049D3261" w:rsidR="003C70E9" w:rsidRDefault="003C70E9" w:rsidP="006B2F6E">
      <w:pPr>
        <w:pStyle w:val="Geenafstand"/>
        <w:ind w:left="1080"/>
      </w:pPr>
      <w:r>
        <w:t xml:space="preserve">de documenten met de vertrouwelijke informatie direct na ontvangst van de selectie- en /of gunningsbeslissing vernietigen en RWS-PPO hiervan op de hoogte stellen. </w:t>
      </w:r>
    </w:p>
    <w:p w14:paraId="5809D931" w14:textId="6AEAAB08" w:rsidR="003C70E9" w:rsidRDefault="003C70E9" w:rsidP="003C70E9">
      <w:pPr>
        <w:pStyle w:val="Geenafstand"/>
      </w:pPr>
    </w:p>
    <w:p w14:paraId="3C0D3605" w14:textId="040C196F" w:rsidR="00A9166B" w:rsidRPr="00073960" w:rsidRDefault="00647556" w:rsidP="006D34E5">
      <w:pPr>
        <w:pStyle w:val="Geenafstand"/>
      </w:pPr>
      <w:r>
        <w:t xml:space="preserve">  </w:t>
      </w:r>
    </w:p>
    <w:p w14:paraId="6B54B9BA" w14:textId="3A65F9B5" w:rsidR="00073960" w:rsidRPr="00073960" w:rsidRDefault="003C70E9" w:rsidP="00C47C11">
      <w:pPr>
        <w:pStyle w:val="Geenafstand"/>
      </w:pPr>
      <w:r w:rsidRPr="00534EA7">
        <w:rPr>
          <w:i/>
        </w:rPr>
        <w:t>P</w:t>
      </w:r>
      <w:r w:rsidR="00073960" w:rsidRPr="00534EA7">
        <w:rPr>
          <w:i/>
        </w:rPr>
        <w:t>laats</w:t>
      </w:r>
      <w:r>
        <w:rPr>
          <w:i/>
        </w:rPr>
        <w:t>:</w:t>
      </w:r>
      <w:r w:rsidR="00073960" w:rsidRPr="00073960">
        <w:tab/>
      </w:r>
      <w:r w:rsidR="00073960" w:rsidRPr="00073960">
        <w:tab/>
      </w:r>
      <w:r w:rsidR="00534EA7">
        <w:tab/>
      </w:r>
      <w:r w:rsidR="00C47C11">
        <w:tab/>
      </w:r>
      <w:r w:rsidR="00C47C11">
        <w:tab/>
      </w:r>
      <w:r w:rsidR="00C47C11">
        <w:tab/>
      </w:r>
      <w:r w:rsidRPr="003C70E9">
        <w:rPr>
          <w:i/>
          <w:iCs/>
        </w:rPr>
        <w:t>D</w:t>
      </w:r>
      <w:r w:rsidR="00073960" w:rsidRPr="00534EA7">
        <w:rPr>
          <w:i/>
        </w:rPr>
        <w:t>atum</w:t>
      </w:r>
      <w:r>
        <w:rPr>
          <w:i/>
        </w:rPr>
        <w:t>:</w:t>
      </w:r>
    </w:p>
    <w:p w14:paraId="2C6608DC" w14:textId="77777777" w:rsidR="00073960" w:rsidRPr="00073960" w:rsidRDefault="00073960" w:rsidP="006D34E5">
      <w:pPr>
        <w:pStyle w:val="Geenafstand"/>
      </w:pPr>
    </w:p>
    <w:p w14:paraId="616EB62A" w14:textId="77777777" w:rsidR="00073960" w:rsidRPr="00073960" w:rsidRDefault="00073960" w:rsidP="006D34E5">
      <w:pPr>
        <w:pStyle w:val="Geenafstand"/>
      </w:pPr>
    </w:p>
    <w:p w14:paraId="6F4F45B7" w14:textId="2C6C1867" w:rsidR="00073960" w:rsidRPr="003C70E9" w:rsidRDefault="003C70E9" w:rsidP="006D34E5">
      <w:pPr>
        <w:pStyle w:val="Geenafstand"/>
        <w:rPr>
          <w:i/>
          <w:iCs/>
        </w:rPr>
      </w:pPr>
      <w:r>
        <w:rPr>
          <w:i/>
          <w:iCs/>
        </w:rPr>
        <w:t>Onderneming: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Naam: </w:t>
      </w:r>
    </w:p>
    <w:p w14:paraId="4F32833A" w14:textId="07C32B5D" w:rsidR="00073960" w:rsidRPr="00073960" w:rsidRDefault="00073960" w:rsidP="006D34E5">
      <w:pPr>
        <w:pStyle w:val="Geenafstand"/>
      </w:pPr>
    </w:p>
    <w:p w14:paraId="5FE12AC0" w14:textId="77777777" w:rsidR="00126DDE" w:rsidRDefault="00126DDE" w:rsidP="006D34E5">
      <w:pPr>
        <w:pStyle w:val="Geenafstand"/>
        <w:rPr>
          <w:i/>
        </w:rPr>
      </w:pPr>
    </w:p>
    <w:p w14:paraId="5C31EA0E" w14:textId="1D19D24C" w:rsidR="00073960" w:rsidRPr="00534EA7" w:rsidRDefault="003C70E9" w:rsidP="006D34E5">
      <w:pPr>
        <w:pStyle w:val="Geenafstand"/>
        <w:rPr>
          <w:i/>
        </w:rPr>
      </w:pPr>
      <w:r w:rsidRPr="00534EA7">
        <w:rPr>
          <w:i/>
        </w:rPr>
        <w:t>H</w:t>
      </w:r>
      <w:r w:rsidR="00073960" w:rsidRPr="00534EA7">
        <w:rPr>
          <w:i/>
        </w:rPr>
        <w:t>andtekening</w:t>
      </w:r>
      <w:r>
        <w:rPr>
          <w:i/>
        </w:rPr>
        <w:t>:</w:t>
      </w:r>
    </w:p>
    <w:p w14:paraId="01ED00EB" w14:textId="77777777" w:rsidR="00073960" w:rsidRDefault="00073960" w:rsidP="006D34E5">
      <w:pPr>
        <w:pStyle w:val="Geenafstand"/>
      </w:pPr>
    </w:p>
    <w:p w14:paraId="7C48E513" w14:textId="77777777" w:rsidR="006C2040" w:rsidRDefault="006C2040" w:rsidP="006D34E5">
      <w:pPr>
        <w:pStyle w:val="Geenafstand"/>
      </w:pPr>
    </w:p>
    <w:p w14:paraId="5F94CA6D" w14:textId="77777777" w:rsidR="006C2040" w:rsidRDefault="006C2040" w:rsidP="006C2040">
      <w:pPr>
        <w:pStyle w:val="Geenafstand"/>
        <w:rPr>
          <w:b/>
          <w:i/>
          <w:sz w:val="16"/>
        </w:rPr>
      </w:pPr>
    </w:p>
    <w:sectPr w:rsidR="006C2040" w:rsidSect="00DF3A1F">
      <w:headerReference w:type="default" r:id="rId8"/>
      <w:headerReference w:type="first" r:id="rId9"/>
      <w:pgSz w:w="11905" w:h="16837"/>
      <w:pgMar w:top="-212" w:right="1273" w:bottom="1020" w:left="1585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DBF2F" w14:textId="77777777" w:rsidR="00E12AB4" w:rsidRDefault="00E12AB4">
      <w:pPr>
        <w:spacing w:line="240" w:lineRule="auto"/>
      </w:pPr>
      <w:r>
        <w:separator/>
      </w:r>
    </w:p>
  </w:endnote>
  <w:endnote w:type="continuationSeparator" w:id="0">
    <w:p w14:paraId="1FA278BF" w14:textId="77777777" w:rsidR="00E12AB4" w:rsidRDefault="00E12A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4B597" w14:textId="77777777" w:rsidR="00E12AB4" w:rsidRDefault="00E12AB4">
      <w:pPr>
        <w:spacing w:line="240" w:lineRule="auto"/>
      </w:pPr>
      <w:r>
        <w:separator/>
      </w:r>
    </w:p>
  </w:footnote>
  <w:footnote w:type="continuationSeparator" w:id="0">
    <w:p w14:paraId="6A873F20" w14:textId="77777777" w:rsidR="00E12AB4" w:rsidRDefault="00E12A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36A6" w14:textId="77777777" w:rsidR="00FF7E8B" w:rsidRDefault="002B088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6D31065" wp14:editId="0A28AE6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46BA54" w14:textId="77777777" w:rsidR="00E77944" w:rsidRDefault="00E779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D31065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" filled="f" stroked="f">
              <v:textbox inset="0,0,0,0">
                <w:txbxContent>
                  <w:p w14:paraId="2046BA54" w14:textId="77777777" w:rsidR="00E77944" w:rsidRDefault="00E779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5B7C311" wp14:editId="05C3439D">
              <wp:simplePos x="0" y="0"/>
              <wp:positionH relativeFrom="page">
                <wp:posOffset>2003425</wp:posOffset>
              </wp:positionH>
              <wp:positionV relativeFrom="page">
                <wp:posOffset>10220325</wp:posOffset>
              </wp:positionV>
              <wp:extent cx="5175885" cy="179705"/>
              <wp:effectExtent l="0" t="0" r="0" b="0"/>
              <wp:wrapNone/>
              <wp:docPr id="14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7588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9E624" w14:textId="24FA9CAE" w:rsidR="00FF7E8B" w:rsidRDefault="00F60589" w:rsidP="00F60589">
                          <w:pPr>
                            <w:pStyle w:val="Referentiegegevens"/>
                            <w:jc w:val="right"/>
                          </w:pPr>
                          <w:r>
                            <w:t xml:space="preserve">Geheimhoudingsverklaring </w:t>
                          </w:r>
                          <w:r w:rsidR="002B0881">
                            <w:t xml:space="preserve">Pagina </w:t>
                          </w:r>
                          <w:r w:rsidR="002B0881">
                            <w:fldChar w:fldCharType="begin"/>
                          </w:r>
                          <w:r w:rsidR="002B0881">
                            <w:instrText>PAGE</w:instrText>
                          </w:r>
                          <w:r w:rsidR="002B0881">
                            <w:fldChar w:fldCharType="separate"/>
                          </w:r>
                          <w:r w:rsidR="002675A8">
                            <w:rPr>
                              <w:noProof/>
                            </w:rPr>
                            <w:t>2</w:t>
                          </w:r>
                          <w:r w:rsidR="002B0881">
                            <w:fldChar w:fldCharType="end"/>
                          </w:r>
                          <w:r w:rsidR="002B0881">
                            <w:t xml:space="preserve"> van </w:t>
                          </w:r>
                          <w:r w:rsidR="002B0881">
                            <w:fldChar w:fldCharType="begin"/>
                          </w:r>
                          <w:r w:rsidR="002B0881">
                            <w:instrText>NUMPAGES</w:instrText>
                          </w:r>
                          <w:r w:rsidR="002B0881">
                            <w:fldChar w:fldCharType="separate"/>
                          </w:r>
                          <w:r w:rsidR="002675A8">
                            <w:rPr>
                              <w:noProof/>
                            </w:rPr>
                            <w:t>2</w:t>
                          </w:r>
                          <w:r w:rsidR="002B088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B7C311" id="Paginanummer vervolgpagina" o:spid="_x0000_s1027" type="#_x0000_t202" style="position:absolute;margin-left:157.75pt;margin-top:804.75pt;width:407.55pt;height:14.1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" filled="f" stroked="f">
              <v:textbox inset="0,0,0,0">
                <w:txbxContent>
                  <w:p w14:paraId="0CC9E624" w14:textId="24FA9CAE" w:rsidR="00FF7E8B" w:rsidRDefault="00F60589" w:rsidP="00F60589">
                    <w:pPr>
                      <w:pStyle w:val="Referentiegegevens"/>
                      <w:jc w:val="right"/>
                    </w:pPr>
                    <w:r>
                      <w:t xml:space="preserve">Geheimhoudingsverklaring </w:t>
                    </w:r>
                    <w:r w:rsidR="002B0881">
                      <w:t xml:space="preserve">Pagina </w:t>
                    </w:r>
                    <w:r w:rsidR="002B0881">
                      <w:fldChar w:fldCharType="begin"/>
                    </w:r>
                    <w:r w:rsidR="002B0881">
                      <w:instrText>PAGE</w:instrText>
                    </w:r>
                    <w:r w:rsidR="002B0881">
                      <w:fldChar w:fldCharType="separate"/>
                    </w:r>
                    <w:r w:rsidR="002675A8">
                      <w:rPr>
                        <w:noProof/>
                      </w:rPr>
                      <w:t>2</w:t>
                    </w:r>
                    <w:r w:rsidR="002B0881">
                      <w:fldChar w:fldCharType="end"/>
                    </w:r>
                    <w:r w:rsidR="002B0881">
                      <w:t xml:space="preserve"> van </w:t>
                    </w:r>
                    <w:r w:rsidR="002B0881">
                      <w:fldChar w:fldCharType="begin"/>
                    </w:r>
                    <w:r w:rsidR="002B0881">
                      <w:instrText>NUMPAGES</w:instrText>
                    </w:r>
                    <w:r w:rsidR="002B0881">
                      <w:fldChar w:fldCharType="separate"/>
                    </w:r>
                    <w:r w:rsidR="002675A8">
                      <w:rPr>
                        <w:noProof/>
                      </w:rPr>
                      <w:t>2</w:t>
                    </w:r>
                    <w:r w:rsidR="002B088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F0588BF" wp14:editId="025BCF66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6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13AAAD" w14:textId="77777777" w:rsidR="00E77944" w:rsidRDefault="00E779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0588BF" id="Merking tweede pagina" o:spid="_x0000_s1028" type="#_x0000_t202" style="position:absolute;margin-left:79.35pt;margin-top:94.35pt;width:187.65pt;height:22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" filled="f" stroked="f">
              <v:textbox inset="0,0,0,0">
                <w:txbxContent>
                  <w:p w14:paraId="5613AAAD" w14:textId="77777777" w:rsidR="00E77944" w:rsidRDefault="00E7794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2554D" w14:textId="77777777" w:rsidR="00FF7E8B" w:rsidRDefault="002B0881">
    <w:pPr>
      <w:pStyle w:val="MarginlessContainer"/>
      <w:spacing w:after="5946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7301E86" wp14:editId="2C0FC37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00A930" w14:textId="77777777" w:rsidR="00FF7E8B" w:rsidRDefault="002B08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865F4A" wp14:editId="16027D64">
                                <wp:extent cx="467995" cy="1583865"/>
                                <wp:effectExtent l="0" t="0" r="0" b="0"/>
                                <wp:docPr id="51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301E86" id="_x0000_t202" coordsize="21600,21600" o:spt="202" path="m,l,21600r21600,l21600,xe">
              <v:stroke joinstyle="miter"/>
              <v:path gradientshapeok="t" o:connecttype="rect"/>
            </v:shapetype>
            <v:shape id="Logo_IenM" o:spid="_x0000_s1029" type="#_x0000_t202" style="position:absolute;margin-left:279.2pt;margin-top:0;width:36.85pt;height:105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C1BTxK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B00A930" w14:textId="77777777" w:rsidR="00FF7E8B" w:rsidRDefault="002B08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865F4A" wp14:editId="16027D64">
                          <wp:extent cx="467995" cy="1583865"/>
                          <wp:effectExtent l="0" t="0" r="0" b="0"/>
                          <wp:docPr id="51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3C9787A" wp14:editId="131FC38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3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8830CA" w14:textId="77777777" w:rsidR="00FF7E8B" w:rsidRDefault="002B08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912131" wp14:editId="72B35A05">
                                <wp:extent cx="2339975" cy="1582834"/>
                                <wp:effectExtent l="0" t="0" r="0" b="0"/>
                                <wp:docPr id="52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enM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9787A" id="Woordmerk_IenM" o:spid="_x0000_s1030" type="#_x0000_t202" style="position:absolute;margin-left:316.05pt;margin-top:0;width:184.25pt;height:105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D1f5B+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E8830CA" w14:textId="77777777" w:rsidR="00FF7E8B" w:rsidRDefault="002B08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912131" wp14:editId="72B35A05">
                          <wp:extent cx="2339975" cy="1582834"/>
                          <wp:effectExtent l="0" t="0" r="0" b="0"/>
                          <wp:docPr id="52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enM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49CD867" wp14:editId="5026B066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9092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91F10F" w14:textId="77777777" w:rsidR="00E77944" w:rsidRDefault="00E779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9CD867" id="Retouradres" o:spid="_x0000_s1031" type="#_x0000_t202" style="position:absolute;margin-left:79.35pt;margin-top:134.9pt;width:282.75pt;height:11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" filled="f" stroked="f">
              <v:textbox inset="0,0,0,0">
                <w:txbxContent>
                  <w:p w14:paraId="5491F10F" w14:textId="77777777" w:rsidR="00E77944" w:rsidRDefault="00E7794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74A0FBE" wp14:editId="6F4AF24B">
              <wp:simplePos x="0" y="0"/>
              <wp:positionH relativeFrom="page">
                <wp:posOffset>2016760</wp:posOffset>
              </wp:positionH>
              <wp:positionV relativeFrom="page">
                <wp:posOffset>10220325</wp:posOffset>
              </wp:positionV>
              <wp:extent cx="5160645" cy="1809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064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37D14" w14:textId="2C0800CF" w:rsidR="00FF7E8B" w:rsidRDefault="0091089D" w:rsidP="0091089D">
                          <w:pPr>
                            <w:pStyle w:val="Referentiegegevens"/>
                            <w:jc w:val="right"/>
                          </w:pPr>
                          <w:r>
                            <w:t xml:space="preserve">Geheimhoudingsverklaring </w:t>
                          </w:r>
                          <w:r w:rsidR="002B0881">
                            <w:t xml:space="preserve">Pagina </w:t>
                          </w:r>
                          <w:r w:rsidR="002B0881">
                            <w:fldChar w:fldCharType="begin"/>
                          </w:r>
                          <w:r w:rsidR="002B0881">
                            <w:instrText>PAGE</w:instrText>
                          </w:r>
                          <w:r w:rsidR="002B0881">
                            <w:fldChar w:fldCharType="separate"/>
                          </w:r>
                          <w:r w:rsidR="002675A8">
                            <w:rPr>
                              <w:noProof/>
                            </w:rPr>
                            <w:t>1</w:t>
                          </w:r>
                          <w:r w:rsidR="002B0881">
                            <w:fldChar w:fldCharType="end"/>
                          </w:r>
                          <w:r w:rsidR="002B0881">
                            <w:t xml:space="preserve"> van </w:t>
                          </w:r>
                          <w:r w:rsidR="002B0881">
                            <w:fldChar w:fldCharType="begin"/>
                          </w:r>
                          <w:r w:rsidR="002B0881">
                            <w:instrText>NUMPAGES</w:instrText>
                          </w:r>
                          <w:r w:rsidR="002B0881">
                            <w:fldChar w:fldCharType="separate"/>
                          </w:r>
                          <w:r w:rsidR="002675A8">
                            <w:rPr>
                              <w:noProof/>
                            </w:rPr>
                            <w:t>2</w:t>
                          </w:r>
                          <w:r w:rsidR="002B088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4A0FBE" id="Paginanummer" o:spid="_x0000_s1032" type="#_x0000_t202" style="position:absolute;margin-left:158.8pt;margin-top:804.75pt;width:406.35pt;height:14.2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" filled="f" stroked="f">
              <v:textbox inset="0,0,0,0">
                <w:txbxContent>
                  <w:p w14:paraId="24037D14" w14:textId="2C0800CF" w:rsidR="00FF7E8B" w:rsidRDefault="0091089D" w:rsidP="0091089D">
                    <w:pPr>
                      <w:pStyle w:val="Referentiegegevens"/>
                      <w:jc w:val="right"/>
                    </w:pPr>
                    <w:r>
                      <w:t xml:space="preserve">Geheimhoudingsverklaring </w:t>
                    </w:r>
                    <w:r w:rsidR="002B0881">
                      <w:t xml:space="preserve">Pagina </w:t>
                    </w:r>
                    <w:r w:rsidR="002B0881">
                      <w:fldChar w:fldCharType="begin"/>
                    </w:r>
                    <w:r w:rsidR="002B0881">
                      <w:instrText>PAGE</w:instrText>
                    </w:r>
                    <w:r w:rsidR="002B0881">
                      <w:fldChar w:fldCharType="separate"/>
                    </w:r>
                    <w:r w:rsidR="002675A8">
                      <w:rPr>
                        <w:noProof/>
                      </w:rPr>
                      <w:t>1</w:t>
                    </w:r>
                    <w:r w:rsidR="002B0881">
                      <w:fldChar w:fldCharType="end"/>
                    </w:r>
                    <w:r w:rsidR="002B0881">
                      <w:t xml:space="preserve"> van </w:t>
                    </w:r>
                    <w:r w:rsidR="002B0881">
                      <w:fldChar w:fldCharType="begin"/>
                    </w:r>
                    <w:r w:rsidR="002B0881">
                      <w:instrText>NUMPAGES</w:instrText>
                    </w:r>
                    <w:r w:rsidR="002B0881">
                      <w:fldChar w:fldCharType="separate"/>
                    </w:r>
                    <w:r w:rsidR="002675A8">
                      <w:rPr>
                        <w:noProof/>
                      </w:rPr>
                      <w:t>2</w:t>
                    </w:r>
                    <w:r w:rsidR="002B088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93E1445" wp14:editId="4D9C59A2">
              <wp:simplePos x="0" y="0"/>
              <wp:positionH relativeFrom="page">
                <wp:posOffset>1007744</wp:posOffset>
              </wp:positionH>
              <wp:positionV relativeFrom="page">
                <wp:posOffset>3239770</wp:posOffset>
              </wp:positionV>
              <wp:extent cx="1137285" cy="42799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427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11E2DC" w14:textId="77777777" w:rsidR="00FF7E8B" w:rsidRDefault="00FF7E8B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3E1445" id="Documentnaam" o:spid="_x0000_s1033" type="#_x0000_t202" style="position:absolute;margin-left:79.35pt;margin-top:255.1pt;width:89.55pt;height:33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" filled="f" stroked="f">
              <v:textbox inset="0,0,0,0">
                <w:txbxContent>
                  <w:p w14:paraId="6611E2DC" w14:textId="77777777" w:rsidR="00FF7E8B" w:rsidRDefault="00FF7E8B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2276908" wp14:editId="3CF50ED4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2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430C49" w14:textId="77777777" w:rsidR="00E77944" w:rsidRDefault="00E7794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276908" id="Merking eerste pagina" o:spid="_x0000_s1034" type="#_x0000_t202" style="position:absolute;margin-left:79.35pt;margin-top:94.35pt;width:187.65pt;height:22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" filled="f" stroked="f">
              <v:textbox inset="0,0,0,0">
                <w:txbxContent>
                  <w:p w14:paraId="40430C49" w14:textId="77777777" w:rsidR="00E77944" w:rsidRDefault="00E7794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449D776"/>
    <w:multiLevelType w:val="multilevel"/>
    <w:tmpl w:val="A5912771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88A7372"/>
    <w:multiLevelType w:val="multilevel"/>
    <w:tmpl w:val="1DCED84B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3743B6"/>
    <w:multiLevelType w:val="multilevel"/>
    <w:tmpl w:val="D2C2A62C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13AC962"/>
    <w:multiLevelType w:val="multilevel"/>
    <w:tmpl w:val="C20A8B6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4AD78F2"/>
    <w:multiLevelType w:val="multilevel"/>
    <w:tmpl w:val="504A4348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82C919D"/>
    <w:multiLevelType w:val="multilevel"/>
    <w:tmpl w:val="5A56500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A451729"/>
    <w:multiLevelType w:val="multilevel"/>
    <w:tmpl w:val="38407ED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1297EDB"/>
    <w:multiLevelType w:val="multilevel"/>
    <w:tmpl w:val="927CA47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BB433EE"/>
    <w:multiLevelType w:val="multilevel"/>
    <w:tmpl w:val="9664C583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2608743"/>
    <w:multiLevelType w:val="multilevel"/>
    <w:tmpl w:val="76C48AC9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27E9CB5"/>
    <w:multiLevelType w:val="multilevel"/>
    <w:tmpl w:val="0EF8496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4E417AA"/>
    <w:multiLevelType w:val="multilevel"/>
    <w:tmpl w:val="3F72FB61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6E32846"/>
    <w:multiLevelType w:val="multilevel"/>
    <w:tmpl w:val="82E451CE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8FF40AE"/>
    <w:multiLevelType w:val="multilevel"/>
    <w:tmpl w:val="8D43DD9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DA964D5"/>
    <w:multiLevelType w:val="multilevel"/>
    <w:tmpl w:val="6F94CFB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21050EC"/>
    <w:multiLevelType w:val="hybridMultilevel"/>
    <w:tmpl w:val="275A09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2C794E"/>
    <w:multiLevelType w:val="hybridMultilevel"/>
    <w:tmpl w:val="D348FE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DB2C34"/>
    <w:multiLevelType w:val="hybridMultilevel"/>
    <w:tmpl w:val="5A0CDE1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611D07"/>
    <w:multiLevelType w:val="hybridMultilevel"/>
    <w:tmpl w:val="B9EE82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FBDE6B"/>
    <w:multiLevelType w:val="multilevel"/>
    <w:tmpl w:val="92B4B556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DD5BCEC"/>
    <w:multiLevelType w:val="multilevel"/>
    <w:tmpl w:val="3FDAD6C5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F0307D"/>
    <w:multiLevelType w:val="hybridMultilevel"/>
    <w:tmpl w:val="AC748BF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91B0FDA"/>
    <w:multiLevelType w:val="multilevel"/>
    <w:tmpl w:val="0574744E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42367AE"/>
    <w:multiLevelType w:val="multilevel"/>
    <w:tmpl w:val="DE8F94BA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2C70F5"/>
    <w:multiLevelType w:val="hybridMultilevel"/>
    <w:tmpl w:val="553EB68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8BCE52"/>
    <w:multiLevelType w:val="multilevel"/>
    <w:tmpl w:val="4469DC8D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2D2CAA"/>
    <w:multiLevelType w:val="multilevel"/>
    <w:tmpl w:val="2062EDD7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E97D40"/>
    <w:multiLevelType w:val="hybridMultilevel"/>
    <w:tmpl w:val="EACC4652"/>
    <w:lvl w:ilvl="0" w:tplc="138433A0">
      <w:start w:val="1"/>
      <w:numFmt w:val="bullet"/>
      <w:lvlText w:val="-"/>
      <w:lvlJc w:val="left"/>
      <w:pPr>
        <w:ind w:left="108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19113B"/>
    <w:multiLevelType w:val="hybridMultilevel"/>
    <w:tmpl w:val="590A403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41D06"/>
    <w:multiLevelType w:val="hybridMultilevel"/>
    <w:tmpl w:val="40986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8402">
    <w:abstractNumId w:val="13"/>
  </w:num>
  <w:num w:numId="2" w16cid:durableId="824125780">
    <w:abstractNumId w:val="22"/>
  </w:num>
  <w:num w:numId="3" w16cid:durableId="1553346631">
    <w:abstractNumId w:val="9"/>
  </w:num>
  <w:num w:numId="4" w16cid:durableId="475032866">
    <w:abstractNumId w:val="14"/>
  </w:num>
  <w:num w:numId="5" w16cid:durableId="1203136193">
    <w:abstractNumId w:val="1"/>
  </w:num>
  <w:num w:numId="6" w16cid:durableId="365908579">
    <w:abstractNumId w:val="20"/>
  </w:num>
  <w:num w:numId="7" w16cid:durableId="527258404">
    <w:abstractNumId w:val="12"/>
  </w:num>
  <w:num w:numId="8" w16cid:durableId="23140667">
    <w:abstractNumId w:val="23"/>
  </w:num>
  <w:num w:numId="9" w16cid:durableId="110101322">
    <w:abstractNumId w:val="5"/>
  </w:num>
  <w:num w:numId="10" w16cid:durableId="1155073742">
    <w:abstractNumId w:val="3"/>
  </w:num>
  <w:num w:numId="11" w16cid:durableId="1229652516">
    <w:abstractNumId w:val="6"/>
  </w:num>
  <w:num w:numId="12" w16cid:durableId="1724475388">
    <w:abstractNumId w:val="8"/>
  </w:num>
  <w:num w:numId="13" w16cid:durableId="2117752567">
    <w:abstractNumId w:val="25"/>
  </w:num>
  <w:num w:numId="14" w16cid:durableId="440995667">
    <w:abstractNumId w:val="19"/>
  </w:num>
  <w:num w:numId="15" w16cid:durableId="1552810222">
    <w:abstractNumId w:val="2"/>
  </w:num>
  <w:num w:numId="16" w16cid:durableId="695615467">
    <w:abstractNumId w:val="10"/>
  </w:num>
  <w:num w:numId="17" w16cid:durableId="1257784704">
    <w:abstractNumId w:val="0"/>
  </w:num>
  <w:num w:numId="18" w16cid:durableId="1005672863">
    <w:abstractNumId w:val="4"/>
  </w:num>
  <w:num w:numId="19" w16cid:durableId="1340354609">
    <w:abstractNumId w:val="26"/>
  </w:num>
  <w:num w:numId="20" w16cid:durableId="756365809">
    <w:abstractNumId w:val="7"/>
  </w:num>
  <w:num w:numId="21" w16cid:durableId="644896241">
    <w:abstractNumId w:val="11"/>
  </w:num>
  <w:num w:numId="22" w16cid:durableId="1961064857">
    <w:abstractNumId w:val="21"/>
  </w:num>
  <w:num w:numId="23" w16cid:durableId="960039301">
    <w:abstractNumId w:val="24"/>
  </w:num>
  <w:num w:numId="24" w16cid:durableId="1779763099">
    <w:abstractNumId w:val="17"/>
  </w:num>
  <w:num w:numId="25" w16cid:durableId="69737314">
    <w:abstractNumId w:val="16"/>
  </w:num>
  <w:num w:numId="26" w16cid:durableId="896934332">
    <w:abstractNumId w:val="18"/>
  </w:num>
  <w:num w:numId="27" w16cid:durableId="656887145">
    <w:abstractNumId w:val="28"/>
  </w:num>
  <w:num w:numId="28" w16cid:durableId="819421316">
    <w:abstractNumId w:val="29"/>
  </w:num>
  <w:num w:numId="29" w16cid:durableId="365255332">
    <w:abstractNumId w:val="15"/>
  </w:num>
  <w:num w:numId="30" w16cid:durableId="76010241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39"/>
    <w:rsid w:val="00000599"/>
    <w:rsid w:val="000114E1"/>
    <w:rsid w:val="00033096"/>
    <w:rsid w:val="00073960"/>
    <w:rsid w:val="000867B0"/>
    <w:rsid w:val="00126DDE"/>
    <w:rsid w:val="001419D2"/>
    <w:rsid w:val="0019268E"/>
    <w:rsid w:val="001A20B7"/>
    <w:rsid w:val="001D2A78"/>
    <w:rsid w:val="001E1033"/>
    <w:rsid w:val="001E2E01"/>
    <w:rsid w:val="002672D9"/>
    <w:rsid w:val="002675A8"/>
    <w:rsid w:val="002B0881"/>
    <w:rsid w:val="002C3015"/>
    <w:rsid w:val="003C70E9"/>
    <w:rsid w:val="00410324"/>
    <w:rsid w:val="00492A94"/>
    <w:rsid w:val="004A6739"/>
    <w:rsid w:val="004C7A50"/>
    <w:rsid w:val="00531E02"/>
    <w:rsid w:val="00534EA7"/>
    <w:rsid w:val="00645B2D"/>
    <w:rsid w:val="00647556"/>
    <w:rsid w:val="006B2F6E"/>
    <w:rsid w:val="006C2040"/>
    <w:rsid w:val="006D34E5"/>
    <w:rsid w:val="007333B3"/>
    <w:rsid w:val="0076638B"/>
    <w:rsid w:val="0079434B"/>
    <w:rsid w:val="00860FE5"/>
    <w:rsid w:val="00870C37"/>
    <w:rsid w:val="0091089D"/>
    <w:rsid w:val="0092322E"/>
    <w:rsid w:val="009711FA"/>
    <w:rsid w:val="009D36AE"/>
    <w:rsid w:val="009D3BAF"/>
    <w:rsid w:val="009F2877"/>
    <w:rsid w:val="00A12C95"/>
    <w:rsid w:val="00A9166B"/>
    <w:rsid w:val="00A925EB"/>
    <w:rsid w:val="00AB6E35"/>
    <w:rsid w:val="00AC13FB"/>
    <w:rsid w:val="00B21C4E"/>
    <w:rsid w:val="00B55258"/>
    <w:rsid w:val="00B561F4"/>
    <w:rsid w:val="00B87CFC"/>
    <w:rsid w:val="00B9248D"/>
    <w:rsid w:val="00BD22E4"/>
    <w:rsid w:val="00C17C17"/>
    <w:rsid w:val="00C22F7F"/>
    <w:rsid w:val="00C32E62"/>
    <w:rsid w:val="00C47C11"/>
    <w:rsid w:val="00CB1D6D"/>
    <w:rsid w:val="00D2351A"/>
    <w:rsid w:val="00D260F3"/>
    <w:rsid w:val="00DA71A2"/>
    <w:rsid w:val="00DA7F4D"/>
    <w:rsid w:val="00DF3A1F"/>
    <w:rsid w:val="00E12AB4"/>
    <w:rsid w:val="00E363EF"/>
    <w:rsid w:val="00E77944"/>
    <w:rsid w:val="00F337AF"/>
    <w:rsid w:val="00F60589"/>
    <w:rsid w:val="00F815B6"/>
    <w:rsid w:val="00F95E2D"/>
    <w:rsid w:val="00FA3FDC"/>
    <w:rsid w:val="00FA5F7F"/>
    <w:rsid w:val="00FE0EF1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967E27"/>
  <w15:docId w15:val="{D323DD4A-9CD2-40B1-B581-5703208E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Standaard"/>
    <w:next w:val="Standaard"/>
    <w:pPr>
      <w:numPr>
        <w:numId w:val="14"/>
      </w:numPr>
    </w:pPr>
  </w:style>
  <w:style w:type="paragraph" w:customStyle="1" w:styleId="NEaopsommingextralijst">
    <w:name w:val="NEa opsomming extra lijst"/>
    <w:basedOn w:val="Standaard"/>
    <w:next w:val="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Koptekst">
    <w:name w:val="header"/>
    <w:basedOn w:val="Standaard"/>
    <w:link w:val="KoptekstChar"/>
    <w:uiPriority w:val="99"/>
    <w:unhideWhenUsed/>
    <w:rsid w:val="004A67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673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A67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739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uiPriority w:val="39"/>
    <w:rsid w:val="004A6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A6739"/>
    <w:pPr>
      <w:ind w:left="720"/>
      <w:contextualSpacing/>
    </w:pPr>
  </w:style>
  <w:style w:type="paragraph" w:customStyle="1" w:styleId="Default">
    <w:name w:val="Default"/>
    <w:rsid w:val="00073960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22E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22E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22E4"/>
    <w:rPr>
      <w:vertAlign w:val="superscript"/>
    </w:rPr>
  </w:style>
  <w:style w:type="paragraph" w:styleId="Titel">
    <w:name w:val="Title"/>
    <w:basedOn w:val="Standaard"/>
    <w:next w:val="Standaard"/>
    <w:link w:val="TitelChar"/>
    <w:uiPriority w:val="10"/>
    <w:qFormat/>
    <w:rsid w:val="006D34E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3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6D34E5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36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Agend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A3051-2FB0-4D62-BB14-C1545D4C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37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Geheimhoudingsverklaring derden IenW</vt:lpstr>
    </vt:vector>
  </TitlesOfParts>
  <Company>Rijksoverheid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Geheimhoudingsverklaring derden IenW</dc:title>
  <dc:creator>Smit, R. (Rik) - FIB-CDIV</dc:creator>
  <cp:lastModifiedBy>Willemsen, Harm (RWS PPO)</cp:lastModifiedBy>
  <cp:revision>3</cp:revision>
  <cp:lastPrinted>2024-10-31T09:06:00Z</cp:lastPrinted>
  <dcterms:created xsi:type="dcterms:W3CDTF">2024-11-06T11:13:00Z</dcterms:created>
  <dcterms:modified xsi:type="dcterms:W3CDTF">2024-11-06T11:39:00Z</dcterms:modified>
</cp:coreProperties>
</file>