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C7E3C" w14:textId="77777777" w:rsidR="007C3F47" w:rsidRDefault="004D2C4B" w:rsidP="000579EB">
      <w:bookmarkStart w:id="0" w:name="_GoBack"/>
      <w:bookmarkEnd w:id="0"/>
      <w:r>
        <w:rPr>
          <w:noProof/>
          <w:sz w:val="24"/>
          <w:lang w:eastAsia="nl-NL"/>
        </w:rPr>
        <w:drawing>
          <wp:anchor distT="0" distB="0" distL="114300" distR="114300" simplePos="0" relativeHeight="251660288" behindDoc="1" locked="0" layoutInCell="1" allowOverlap="1" wp14:anchorId="48EDD324" wp14:editId="4D9171B9">
            <wp:simplePos x="0" y="0"/>
            <wp:positionH relativeFrom="column">
              <wp:posOffset>1476265</wp:posOffset>
            </wp:positionH>
            <wp:positionV relativeFrom="paragraph">
              <wp:posOffset>-1577588</wp:posOffset>
            </wp:positionV>
            <wp:extent cx="2784143" cy="438034"/>
            <wp:effectExtent l="0" t="0" r="0" b="63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143" cy="438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pPr w:leftFromText="141" w:rightFromText="141" w:vertAnchor="page" w:horzAnchor="margin" w:tblpY="126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1922"/>
        <w:gridCol w:w="1927"/>
        <w:gridCol w:w="3002"/>
      </w:tblGrid>
      <w:tr w:rsidR="007C3F47" w14:paraId="222D11EB" w14:textId="77777777" w:rsidTr="004F415C">
        <w:trPr>
          <w:trHeight w:val="397"/>
        </w:trPr>
        <w:tc>
          <w:tcPr>
            <w:tcW w:w="9147" w:type="dxa"/>
            <w:gridSpan w:val="4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F538548" w14:textId="77777777" w:rsidR="007C3F47" w:rsidRPr="007407EF" w:rsidRDefault="007C3F47" w:rsidP="004F415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Pr="000579EB">
              <w:rPr>
                <w:b/>
                <w:sz w:val="24"/>
              </w:rPr>
              <w:t xml:space="preserve">) </w:t>
            </w:r>
            <w:r>
              <w:rPr>
                <w:b/>
                <w:sz w:val="24"/>
              </w:rPr>
              <w:t>Ondertekening</w:t>
            </w:r>
          </w:p>
        </w:tc>
      </w:tr>
      <w:tr w:rsidR="007407EF" w:rsidRPr="000579EB" w14:paraId="280DCEF6" w14:textId="77777777" w:rsidTr="004F415C">
        <w:trPr>
          <w:trHeight w:val="1191"/>
        </w:trPr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</w:tcPr>
          <w:p w14:paraId="36153A64" w14:textId="46E1CD0D" w:rsidR="007C3F47" w:rsidRDefault="00205256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Projectmanager</w:t>
            </w:r>
          </w:p>
          <w:p w14:paraId="676DD5E2" w14:textId="77777777" w:rsidR="007C3F47" w:rsidRPr="007B543B" w:rsidRDefault="007C3F47" w:rsidP="00500400">
            <w:pPr>
              <w:rPr>
                <w:i/>
                <w:sz w:val="20"/>
              </w:rPr>
            </w:pPr>
            <w:r w:rsidRPr="007B543B">
              <w:rPr>
                <w:i/>
                <w:sz w:val="20"/>
                <w:highlight w:val="yellow"/>
              </w:rPr>
              <w:t>Organisati</w:t>
            </w:r>
            <w:r w:rsidR="004F415C">
              <w:rPr>
                <w:i/>
                <w:sz w:val="20"/>
                <w:highlight w:val="yellow"/>
              </w:rPr>
              <w:t xml:space="preserve">e </w:t>
            </w:r>
            <w:r w:rsidR="00500400" w:rsidRPr="00500400">
              <w:rPr>
                <w:i/>
                <w:sz w:val="20"/>
                <w:highlight w:val="yellow"/>
              </w:rPr>
              <w:t>project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14:paraId="7BB32AD8" w14:textId="77777777" w:rsidR="007C3F47" w:rsidRDefault="007C3F47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Naam:</w:t>
            </w:r>
          </w:p>
          <w:p w14:paraId="237FA851" w14:textId="77777777" w:rsidR="007C3F47" w:rsidRPr="000579EB" w:rsidRDefault="007C3F47" w:rsidP="004F415C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7368EB09" w14:textId="77777777" w:rsidR="007C3F47" w:rsidRDefault="007C3F47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Datum:</w:t>
            </w:r>
          </w:p>
          <w:p w14:paraId="1B0DC0A4" w14:textId="77777777" w:rsidR="007C3F47" w:rsidRPr="000579EB" w:rsidRDefault="007C3F47" w:rsidP="004F415C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  <w:tc>
          <w:tcPr>
            <w:tcW w:w="3085" w:type="dxa"/>
            <w:tcBorders>
              <w:top w:val="single" w:sz="2" w:space="0" w:color="auto"/>
              <w:bottom w:val="single" w:sz="2" w:space="0" w:color="auto"/>
            </w:tcBorders>
          </w:tcPr>
          <w:p w14:paraId="79A41D87" w14:textId="77777777" w:rsidR="007C3F47" w:rsidRPr="000579EB" w:rsidRDefault="007C3F47" w:rsidP="004F415C">
            <w:pPr>
              <w:rPr>
                <w:sz w:val="20"/>
              </w:rPr>
            </w:pPr>
            <w:r>
              <w:rPr>
                <w:b/>
                <w:sz w:val="20"/>
              </w:rPr>
              <w:t>Handtekening:</w:t>
            </w:r>
          </w:p>
        </w:tc>
      </w:tr>
      <w:tr w:rsidR="007407EF" w:rsidRPr="000579EB" w14:paraId="235F66F3" w14:textId="77777777" w:rsidTr="004F415C">
        <w:trPr>
          <w:trHeight w:val="1191"/>
        </w:trPr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</w:tcPr>
          <w:p w14:paraId="34C98437" w14:textId="49234431" w:rsidR="007407EF" w:rsidRDefault="00205256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Beheercoördinator </w:t>
            </w:r>
          </w:p>
          <w:p w14:paraId="31E20B72" w14:textId="77777777" w:rsidR="007C3F47" w:rsidRPr="000579EB" w:rsidRDefault="007407EF" w:rsidP="004F415C">
            <w:pPr>
              <w:rPr>
                <w:sz w:val="20"/>
              </w:rPr>
            </w:pPr>
            <w:r>
              <w:rPr>
                <w:i/>
                <w:sz w:val="20"/>
              </w:rPr>
              <w:t>V&amp;OR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14:paraId="47DDE99B" w14:textId="77777777" w:rsidR="007C3F47" w:rsidRDefault="007C3F47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Naam:</w:t>
            </w:r>
          </w:p>
          <w:p w14:paraId="2757CD4E" w14:textId="77777777" w:rsidR="007C3F47" w:rsidRDefault="007C3F47" w:rsidP="004F415C">
            <w:pPr>
              <w:rPr>
                <w:b/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  <w:p w14:paraId="6E6BF5AF" w14:textId="77777777" w:rsidR="007C3F47" w:rsidRPr="000579EB" w:rsidRDefault="007C3F47" w:rsidP="004F415C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3EBD3E4C" w14:textId="77777777" w:rsidR="007C3F47" w:rsidRDefault="007C3F47" w:rsidP="004F41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Datum:</w:t>
            </w:r>
          </w:p>
          <w:p w14:paraId="7D0BD008" w14:textId="77777777" w:rsidR="007C3F47" w:rsidRPr="000579EB" w:rsidRDefault="007C3F47" w:rsidP="004F415C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  <w:tc>
          <w:tcPr>
            <w:tcW w:w="3085" w:type="dxa"/>
            <w:tcBorders>
              <w:top w:val="single" w:sz="2" w:space="0" w:color="auto"/>
              <w:bottom w:val="single" w:sz="2" w:space="0" w:color="auto"/>
            </w:tcBorders>
          </w:tcPr>
          <w:p w14:paraId="4938CEB9" w14:textId="77777777" w:rsidR="007C3F47" w:rsidRPr="000579EB" w:rsidRDefault="007C3F47" w:rsidP="004F415C">
            <w:pPr>
              <w:rPr>
                <w:sz w:val="20"/>
              </w:rPr>
            </w:pPr>
            <w:r>
              <w:rPr>
                <w:b/>
                <w:sz w:val="20"/>
              </w:rPr>
              <w:t>Handtekening:</w:t>
            </w:r>
          </w:p>
        </w:tc>
      </w:tr>
    </w:tbl>
    <w:p w14:paraId="704EB64B" w14:textId="229888C7" w:rsidR="00CA399B" w:rsidRDefault="00C531AE" w:rsidP="007C3F47">
      <w:pPr>
        <w:rPr>
          <w:sz w:val="24"/>
        </w:rPr>
      </w:pPr>
      <w:r>
        <w:rPr>
          <w:sz w:val="24"/>
        </w:rPr>
        <w:t>Met</w:t>
      </w:r>
      <w:r w:rsidR="007C3F47" w:rsidRPr="00EA11DA">
        <w:rPr>
          <w:sz w:val="24"/>
        </w:rPr>
        <w:t xml:space="preserve"> het ondertekenen van dit document verklaren </w:t>
      </w:r>
      <w:r>
        <w:rPr>
          <w:sz w:val="24"/>
          <w:highlight w:val="yellow"/>
        </w:rPr>
        <w:t>naam p</w:t>
      </w:r>
      <w:r w:rsidR="009B70E1" w:rsidRPr="009B70E1">
        <w:rPr>
          <w:sz w:val="24"/>
          <w:highlight w:val="yellow"/>
        </w:rPr>
        <w:t>rojectmanager</w:t>
      </w:r>
      <w:r>
        <w:rPr>
          <w:sz w:val="24"/>
        </w:rPr>
        <w:t xml:space="preserve"> en</w:t>
      </w:r>
      <w:r w:rsidR="00CA399B">
        <w:rPr>
          <w:sz w:val="24"/>
        </w:rPr>
        <w:t xml:space="preserve"> </w:t>
      </w:r>
      <w:r w:rsidR="00CA399B">
        <w:rPr>
          <w:sz w:val="24"/>
          <w:highlight w:val="yellow"/>
        </w:rPr>
        <w:t xml:space="preserve">naam </w:t>
      </w:r>
      <w:r w:rsidR="00C74C77">
        <w:rPr>
          <w:sz w:val="24"/>
          <w:highlight w:val="yellow"/>
        </w:rPr>
        <w:t>beheercoördinator Verkeer &amp; Openbare Ruimte</w:t>
      </w:r>
      <w:r w:rsidR="00CA399B">
        <w:rPr>
          <w:sz w:val="24"/>
        </w:rPr>
        <w:t>, namens de assetmanager</w:t>
      </w:r>
      <w:r w:rsidR="007C3F47" w:rsidRPr="00EA11DA">
        <w:rPr>
          <w:sz w:val="24"/>
        </w:rPr>
        <w:t xml:space="preserve"> </w:t>
      </w:r>
      <w:r w:rsidR="007C3F47" w:rsidRPr="00EA11DA">
        <w:rPr>
          <w:sz w:val="24"/>
          <w:highlight w:val="yellow"/>
        </w:rPr>
        <w:t xml:space="preserve">naam </w:t>
      </w:r>
      <w:r w:rsidR="00D87BC9" w:rsidRPr="00D87BC9">
        <w:rPr>
          <w:sz w:val="24"/>
          <w:highlight w:val="yellow"/>
        </w:rPr>
        <w:t>assetmanager</w:t>
      </w:r>
      <w:r w:rsidR="00CA399B">
        <w:rPr>
          <w:sz w:val="24"/>
        </w:rPr>
        <w:t>,</w:t>
      </w:r>
      <w:r w:rsidR="007C3F47" w:rsidRPr="00EA11DA">
        <w:rPr>
          <w:sz w:val="24"/>
        </w:rPr>
        <w:t xml:space="preserve"> </w:t>
      </w:r>
      <w:r w:rsidR="007C3F47">
        <w:rPr>
          <w:sz w:val="24"/>
        </w:rPr>
        <w:t>dat</w:t>
      </w:r>
      <w:r>
        <w:rPr>
          <w:sz w:val="24"/>
        </w:rPr>
        <w:t xml:space="preserve"> de openbare ruimte in</w:t>
      </w:r>
      <w:r w:rsidR="007C3F47">
        <w:rPr>
          <w:sz w:val="24"/>
        </w:rPr>
        <w:t xml:space="preserve"> het hieronder omschreven project </w:t>
      </w:r>
      <w:r>
        <w:rPr>
          <w:sz w:val="24"/>
        </w:rPr>
        <w:t>in beheer wordt genomen door Verkeer &amp; Openbare Ruimte</w:t>
      </w:r>
      <w:r w:rsidR="007407EF">
        <w:rPr>
          <w:sz w:val="24"/>
        </w:rPr>
        <w:t xml:space="preserve">, met ingang van </w:t>
      </w:r>
      <w:r w:rsidR="007407EF" w:rsidRPr="007407EF">
        <w:rPr>
          <w:sz w:val="24"/>
          <w:highlight w:val="yellow"/>
        </w:rPr>
        <w:t>datum</w:t>
      </w:r>
      <w:r w:rsidR="007407EF">
        <w:rPr>
          <w:sz w:val="24"/>
        </w:rPr>
        <w:t>.</w:t>
      </w:r>
      <w:r w:rsidR="008D4A46">
        <w:rPr>
          <w:sz w:val="24"/>
        </w:rPr>
        <w:t xml:space="preserve"> </w:t>
      </w:r>
    </w:p>
    <w:p w14:paraId="23C443D1" w14:textId="77777777" w:rsidR="00CA399B" w:rsidRDefault="00CA399B" w:rsidP="007C3F47">
      <w:pPr>
        <w:rPr>
          <w:sz w:val="24"/>
        </w:rPr>
      </w:pPr>
    </w:p>
    <w:p w14:paraId="59A6E328" w14:textId="16B4420D" w:rsidR="007407EF" w:rsidRDefault="007407EF" w:rsidP="007C3F47">
      <w:pPr>
        <w:rPr>
          <w:sz w:val="24"/>
        </w:rPr>
      </w:pPr>
      <w:r>
        <w:rPr>
          <w:sz w:val="24"/>
        </w:rPr>
        <w:t xml:space="preserve">De over te dragen </w:t>
      </w:r>
      <w:r w:rsidR="00062E00">
        <w:rPr>
          <w:sz w:val="24"/>
        </w:rPr>
        <w:t xml:space="preserve">documenten zijn opgenomen in het </w:t>
      </w:r>
      <w:r w:rsidR="004D20BC">
        <w:rPr>
          <w:sz w:val="24"/>
        </w:rPr>
        <w:t>overdrachts</w:t>
      </w:r>
      <w:r w:rsidR="00062E00">
        <w:rPr>
          <w:sz w:val="24"/>
        </w:rPr>
        <w:t>dossier</w:t>
      </w:r>
      <w:r>
        <w:rPr>
          <w:sz w:val="24"/>
        </w:rPr>
        <w:t>.</w:t>
      </w:r>
    </w:p>
    <w:tbl>
      <w:tblPr>
        <w:tblStyle w:val="Tabelraster"/>
        <w:tblpPr w:leftFromText="141" w:rightFromText="141" w:vertAnchor="page" w:horzAnchor="margin" w:tblpY="53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6432"/>
      </w:tblGrid>
      <w:tr w:rsidR="00C531AE" w14:paraId="4E7D73BB" w14:textId="77777777" w:rsidTr="00CA399B">
        <w:trPr>
          <w:trHeight w:val="397"/>
        </w:trPr>
        <w:tc>
          <w:tcPr>
            <w:tcW w:w="9071" w:type="dxa"/>
            <w:gridSpan w:val="2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36BED5A" w14:textId="77777777" w:rsidR="00C531AE" w:rsidRPr="000579EB" w:rsidRDefault="00C531AE" w:rsidP="00CA399B">
            <w:pPr>
              <w:rPr>
                <w:b/>
              </w:rPr>
            </w:pPr>
            <w:r w:rsidRPr="000579EB">
              <w:rPr>
                <w:b/>
                <w:sz w:val="24"/>
              </w:rPr>
              <w:t>1) Algemene gegevens</w:t>
            </w:r>
          </w:p>
        </w:tc>
      </w:tr>
      <w:tr w:rsidR="00C531AE" w14:paraId="705FFCA1" w14:textId="77777777" w:rsidTr="00CA399B">
        <w:trPr>
          <w:trHeight w:val="340"/>
        </w:trPr>
        <w:tc>
          <w:tcPr>
            <w:tcW w:w="25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CDA533" w14:textId="77777777" w:rsidR="00C531AE" w:rsidRPr="002D7239" w:rsidRDefault="00C531AE" w:rsidP="00CA399B">
            <w:pPr>
              <w:rPr>
                <w:b/>
                <w:sz w:val="16"/>
                <w:szCs w:val="16"/>
              </w:rPr>
            </w:pPr>
            <w:r w:rsidRPr="002D7239">
              <w:rPr>
                <w:b/>
                <w:sz w:val="16"/>
                <w:szCs w:val="16"/>
              </w:rPr>
              <w:t>Projectnaam</w:t>
            </w:r>
          </w:p>
        </w:tc>
        <w:tc>
          <w:tcPr>
            <w:tcW w:w="65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476E52" w14:textId="77777777" w:rsidR="00C531AE" w:rsidRPr="000579EB" w:rsidRDefault="00C531AE" w:rsidP="00CA399B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C531AE" w14:paraId="4B6C2525" w14:textId="77777777" w:rsidTr="00CA399B">
        <w:trPr>
          <w:trHeight w:val="340"/>
        </w:trPr>
        <w:tc>
          <w:tcPr>
            <w:tcW w:w="25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6B9936" w14:textId="77777777" w:rsidR="00C531AE" w:rsidRPr="002D7239" w:rsidRDefault="00C531AE" w:rsidP="00CA399B">
            <w:pPr>
              <w:rPr>
                <w:b/>
                <w:sz w:val="16"/>
                <w:szCs w:val="16"/>
              </w:rPr>
            </w:pPr>
            <w:r w:rsidRPr="002D7239">
              <w:rPr>
                <w:b/>
                <w:sz w:val="16"/>
                <w:szCs w:val="16"/>
              </w:rPr>
              <w:t>Coördinatienummer (CORA)</w:t>
            </w:r>
          </w:p>
        </w:tc>
        <w:tc>
          <w:tcPr>
            <w:tcW w:w="65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E175AD" w14:textId="77777777" w:rsidR="00C531AE" w:rsidRPr="000579EB" w:rsidRDefault="00C531AE" w:rsidP="00CA399B">
            <w:pPr>
              <w:rPr>
                <w:b/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C531AE" w14:paraId="4CEFB490" w14:textId="77777777" w:rsidTr="00CA399B">
        <w:trPr>
          <w:trHeight w:val="340"/>
        </w:trPr>
        <w:tc>
          <w:tcPr>
            <w:tcW w:w="25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D9D83B" w14:textId="77777777" w:rsidR="00C531AE" w:rsidRPr="002D7239" w:rsidRDefault="00C531AE" w:rsidP="00CA399B">
            <w:pPr>
              <w:rPr>
                <w:b/>
                <w:sz w:val="16"/>
                <w:szCs w:val="16"/>
              </w:rPr>
            </w:pPr>
            <w:r w:rsidRPr="002D7239">
              <w:rPr>
                <w:b/>
                <w:sz w:val="16"/>
                <w:szCs w:val="16"/>
              </w:rPr>
              <w:t>BAP_ID</w:t>
            </w:r>
          </w:p>
        </w:tc>
        <w:tc>
          <w:tcPr>
            <w:tcW w:w="65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491677" w14:textId="77777777" w:rsidR="00C531AE" w:rsidRPr="000579EB" w:rsidRDefault="00C531AE" w:rsidP="00CA399B">
            <w:pPr>
              <w:rPr>
                <w:b/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C531AE" w14:paraId="5DB7013A" w14:textId="77777777" w:rsidTr="00CA399B">
        <w:trPr>
          <w:trHeight w:val="340"/>
        </w:trPr>
        <w:tc>
          <w:tcPr>
            <w:tcW w:w="2518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22EED048" w14:textId="77777777" w:rsidR="00C531AE" w:rsidRPr="002D7239" w:rsidRDefault="00C531AE" w:rsidP="00CA399B">
            <w:pPr>
              <w:rPr>
                <w:b/>
                <w:sz w:val="16"/>
                <w:szCs w:val="16"/>
              </w:rPr>
            </w:pPr>
            <w:r w:rsidRPr="002D7239">
              <w:rPr>
                <w:b/>
                <w:sz w:val="16"/>
                <w:szCs w:val="16"/>
              </w:rPr>
              <w:t>Datum van overdracht</w:t>
            </w:r>
          </w:p>
        </w:tc>
        <w:tc>
          <w:tcPr>
            <w:tcW w:w="6553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EB91713" w14:textId="77777777" w:rsidR="00C531AE" w:rsidRPr="000579EB" w:rsidRDefault="00C531AE" w:rsidP="00CA399B">
            <w:pPr>
              <w:rPr>
                <w:b/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C531AE" w14:paraId="424E9E73" w14:textId="77777777" w:rsidTr="00CA399B">
        <w:trPr>
          <w:trHeight w:val="340"/>
        </w:trPr>
        <w:tc>
          <w:tcPr>
            <w:tcW w:w="2518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50B6F94B" w14:textId="77777777" w:rsidR="00C531AE" w:rsidRPr="002D7239" w:rsidRDefault="00C531AE" w:rsidP="00CA399B">
            <w:pPr>
              <w:rPr>
                <w:b/>
                <w:sz w:val="16"/>
                <w:szCs w:val="16"/>
              </w:rPr>
            </w:pPr>
            <w:r w:rsidRPr="002D7239">
              <w:rPr>
                <w:b/>
                <w:sz w:val="16"/>
                <w:szCs w:val="16"/>
              </w:rPr>
              <w:t>Locatiebeschrijving</w:t>
            </w:r>
          </w:p>
        </w:tc>
        <w:tc>
          <w:tcPr>
            <w:tcW w:w="6553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16868951" w14:textId="77777777" w:rsidR="00C531AE" w:rsidRPr="000579EB" w:rsidRDefault="00C531AE" w:rsidP="00CA399B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C531AE" w14:paraId="4F0A6601" w14:textId="77777777" w:rsidTr="00CA399B">
        <w:trPr>
          <w:trHeight w:val="377"/>
        </w:trPr>
        <w:tc>
          <w:tcPr>
            <w:tcW w:w="9071" w:type="dxa"/>
            <w:gridSpan w:val="2"/>
            <w:tcBorders>
              <w:top w:val="single" w:sz="8" w:space="0" w:color="auto"/>
            </w:tcBorders>
          </w:tcPr>
          <w:p w14:paraId="5D217A31" w14:textId="2D03D306" w:rsidR="00C531AE" w:rsidRDefault="00C531AE" w:rsidP="00CA399B">
            <w:pPr>
              <w:rPr>
                <w:b/>
                <w:sz w:val="18"/>
              </w:rPr>
            </w:pPr>
          </w:p>
          <w:p w14:paraId="68599086" w14:textId="35DFBCC1" w:rsidR="00C531AE" w:rsidRPr="000579EB" w:rsidRDefault="00C531AE" w:rsidP="00CA399B">
            <w:pPr>
              <w:rPr>
                <w:b/>
                <w:sz w:val="20"/>
              </w:rPr>
            </w:pPr>
            <w:r>
              <w:rPr>
                <w:b/>
                <w:sz w:val="18"/>
              </w:rPr>
              <w:t>Locatietekening met begrenzing van</w:t>
            </w:r>
            <w:r w:rsidR="00CB5B58">
              <w:rPr>
                <w:b/>
                <w:sz w:val="18"/>
              </w:rPr>
              <w:t xml:space="preserve"> het</w:t>
            </w:r>
            <w:r>
              <w:rPr>
                <w:b/>
                <w:sz w:val="18"/>
              </w:rPr>
              <w:t xml:space="preserve"> </w:t>
            </w:r>
            <w:r w:rsidR="00CB5B58">
              <w:rPr>
                <w:b/>
                <w:sz w:val="18"/>
              </w:rPr>
              <w:t xml:space="preserve">in beheer te nemen </w:t>
            </w:r>
            <w:r>
              <w:rPr>
                <w:b/>
                <w:sz w:val="18"/>
              </w:rPr>
              <w:t>gebied:</w:t>
            </w:r>
          </w:p>
        </w:tc>
      </w:tr>
    </w:tbl>
    <w:p w14:paraId="453E45CD" w14:textId="034DAA1F" w:rsidR="007407EF" w:rsidRDefault="00CA399B" w:rsidP="007C3F47">
      <w:pPr>
        <w:rPr>
          <w:sz w:val="24"/>
        </w:rPr>
      </w:pPr>
      <w:r>
        <w:rPr>
          <w:b/>
          <w:noProof/>
          <w:sz w:val="18"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699567" wp14:editId="5584198A">
                <wp:simplePos x="0" y="0"/>
                <wp:positionH relativeFrom="column">
                  <wp:posOffset>-14605</wp:posOffset>
                </wp:positionH>
                <wp:positionV relativeFrom="paragraph">
                  <wp:posOffset>1903095</wp:posOffset>
                </wp:positionV>
                <wp:extent cx="5791200" cy="2721610"/>
                <wp:effectExtent l="0" t="0" r="0" b="254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27216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0A890" id="Rechthoek 1" o:spid="_x0000_s1026" style="position:absolute;margin-left:-1.15pt;margin-top:149.85pt;width:456pt;height:21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" fillcolor="#e5e5e5 [3214]" stroked="f" strokeweight=".25pt"/>
            </w:pict>
          </mc:Fallback>
        </mc:AlternateContent>
      </w:r>
    </w:p>
    <w:p w14:paraId="010898D3" w14:textId="137825C5" w:rsidR="007407EF" w:rsidRPr="00EA11DA" w:rsidRDefault="007407EF" w:rsidP="007C3F47">
      <w:pPr>
        <w:rPr>
          <w:sz w:val="24"/>
        </w:rPr>
      </w:pPr>
      <w:r>
        <w:rPr>
          <w:sz w:val="24"/>
        </w:rPr>
        <w:t xml:space="preserve"> </w:t>
      </w:r>
    </w:p>
    <w:p w14:paraId="7774E05A" w14:textId="77777777" w:rsidR="00205256" w:rsidRDefault="00205256" w:rsidP="000579EB"/>
    <w:p w14:paraId="151843CA" w14:textId="77777777" w:rsidR="00205256" w:rsidRPr="00205256" w:rsidRDefault="00205256" w:rsidP="00205256"/>
    <w:p w14:paraId="52458F46" w14:textId="77777777" w:rsidR="00205256" w:rsidRPr="00205256" w:rsidRDefault="00205256" w:rsidP="00205256"/>
    <w:p w14:paraId="0D3BEFC9" w14:textId="77777777" w:rsidR="00205256" w:rsidRPr="00205256" w:rsidRDefault="00205256" w:rsidP="00205256"/>
    <w:p w14:paraId="4A615F0A" w14:textId="77777777" w:rsidR="00205256" w:rsidRPr="00205256" w:rsidRDefault="00205256" w:rsidP="00205256"/>
    <w:p w14:paraId="3C5B3188" w14:textId="77777777" w:rsidR="00205256" w:rsidRPr="00205256" w:rsidRDefault="00205256" w:rsidP="00205256"/>
    <w:p w14:paraId="2C4C3811" w14:textId="77777777" w:rsidR="00205256" w:rsidRPr="00205256" w:rsidRDefault="00205256" w:rsidP="00205256"/>
    <w:p w14:paraId="0BD469D4" w14:textId="77777777" w:rsidR="00205256" w:rsidRPr="00205256" w:rsidRDefault="00205256" w:rsidP="00205256"/>
    <w:p w14:paraId="094B51F2" w14:textId="77777777" w:rsidR="00205256" w:rsidRPr="00205256" w:rsidRDefault="00205256" w:rsidP="00205256"/>
    <w:p w14:paraId="1992BE91" w14:textId="77777777" w:rsidR="00205256" w:rsidRPr="00205256" w:rsidRDefault="00205256" w:rsidP="00205256"/>
    <w:p w14:paraId="4296291D" w14:textId="77777777" w:rsidR="00205256" w:rsidRPr="00205256" w:rsidRDefault="00205256" w:rsidP="00205256"/>
    <w:p w14:paraId="35F4F1F3" w14:textId="77777777" w:rsidR="00205256" w:rsidRPr="00205256" w:rsidRDefault="00205256" w:rsidP="00205256"/>
    <w:p w14:paraId="4BC95A8A" w14:textId="77777777" w:rsidR="00205256" w:rsidRPr="00205256" w:rsidRDefault="00205256" w:rsidP="00205256"/>
    <w:p w14:paraId="6408FF5C" w14:textId="1A4FE1D1" w:rsidR="00205256" w:rsidRPr="00205256" w:rsidRDefault="00205256" w:rsidP="00DC34B3">
      <w:pPr>
        <w:tabs>
          <w:tab w:val="left" w:pos="1135"/>
        </w:tabs>
      </w:pPr>
      <w:r>
        <w:tab/>
      </w:r>
    </w:p>
    <w:p w14:paraId="57E45F7B" w14:textId="77777777" w:rsidR="00205256" w:rsidRDefault="00205256" w:rsidP="00205256"/>
    <w:p w14:paraId="72B81FB2" w14:textId="77777777" w:rsidR="00473189" w:rsidRPr="00205256" w:rsidRDefault="00473189" w:rsidP="00205256"/>
    <w:tbl>
      <w:tblPr>
        <w:tblStyle w:val="Tabelraster"/>
        <w:tblpPr w:leftFromText="141" w:rightFromText="141" w:vertAnchor="page" w:horzAnchor="margin" w:tblpY="29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959"/>
      </w:tblGrid>
      <w:tr w:rsidR="00DC34B3" w14:paraId="28C06F61" w14:textId="77777777" w:rsidTr="00DC34B3">
        <w:trPr>
          <w:trHeight w:val="567"/>
        </w:trPr>
        <w:tc>
          <w:tcPr>
            <w:tcW w:w="9147" w:type="dxa"/>
            <w:gridSpan w:val="4"/>
            <w:tcBorders>
              <w:top w:val="single" w:sz="18" w:space="0" w:color="auto"/>
            </w:tcBorders>
          </w:tcPr>
          <w:p w14:paraId="61757C18" w14:textId="34AFD22C" w:rsidR="00DC34B3" w:rsidRDefault="00DC34B3" w:rsidP="00DC34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Pr="000579EB">
              <w:rPr>
                <w:b/>
                <w:sz w:val="24"/>
              </w:rPr>
              <w:t xml:space="preserve">) </w:t>
            </w:r>
            <w:r>
              <w:rPr>
                <w:b/>
                <w:sz w:val="24"/>
              </w:rPr>
              <w:t xml:space="preserve">Checklist </w:t>
            </w:r>
            <w:r w:rsidR="00CB5B58">
              <w:rPr>
                <w:b/>
                <w:sz w:val="24"/>
              </w:rPr>
              <w:t>Inbeheername</w:t>
            </w:r>
            <w:r>
              <w:rPr>
                <w:b/>
                <w:sz w:val="24"/>
              </w:rPr>
              <w:t xml:space="preserve"> - Algemeen</w:t>
            </w:r>
          </w:p>
          <w:p w14:paraId="73268B71" w14:textId="77777777" w:rsidR="00DC34B3" w:rsidRPr="00B74A78" w:rsidRDefault="00DC34B3" w:rsidP="00DC34B3">
            <w:pPr>
              <w:rPr>
                <w:i/>
              </w:rPr>
            </w:pPr>
            <w:r w:rsidRPr="00B74A78">
              <w:rPr>
                <w:i/>
                <w:sz w:val="20"/>
              </w:rPr>
              <w:t>Dit zijn alle</w:t>
            </w:r>
            <w:r>
              <w:rPr>
                <w:i/>
                <w:sz w:val="20"/>
              </w:rPr>
              <w:t xml:space="preserve"> algemene</w:t>
            </w:r>
            <w:r w:rsidRPr="00B74A78">
              <w:rPr>
                <w:i/>
                <w:sz w:val="20"/>
              </w:rPr>
              <w:t xml:space="preserve"> randvoorwaarden voor </w:t>
            </w:r>
            <w:r>
              <w:rPr>
                <w:i/>
                <w:sz w:val="20"/>
              </w:rPr>
              <w:t>V&amp;OR</w:t>
            </w:r>
            <w:r w:rsidRPr="00B74A78">
              <w:rPr>
                <w:i/>
                <w:sz w:val="20"/>
              </w:rPr>
              <w:t xml:space="preserve"> om </w:t>
            </w:r>
            <w:r>
              <w:rPr>
                <w:i/>
                <w:sz w:val="20"/>
              </w:rPr>
              <w:t>de verantwoordelijkheid voor</w:t>
            </w:r>
            <w:r w:rsidRPr="00B74A7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volledige</w:t>
            </w:r>
            <w:r w:rsidRPr="00B74A78">
              <w:rPr>
                <w:i/>
                <w:sz w:val="20"/>
              </w:rPr>
              <w:t xml:space="preserve"> beheer </w:t>
            </w:r>
            <w:r>
              <w:rPr>
                <w:i/>
                <w:sz w:val="20"/>
              </w:rPr>
              <w:t>over te nemen</w:t>
            </w:r>
          </w:p>
        </w:tc>
      </w:tr>
      <w:tr w:rsidR="00DC34B3" w:rsidRPr="00244D06" w14:paraId="01743173" w14:textId="77777777" w:rsidTr="00B6439F">
        <w:trPr>
          <w:trHeight w:val="340"/>
        </w:trPr>
        <w:tc>
          <w:tcPr>
            <w:tcW w:w="5353" w:type="dxa"/>
            <w:shd w:val="clear" w:color="auto" w:fill="E5E5E5" w:themeFill="background2"/>
            <w:vAlign w:val="center"/>
          </w:tcPr>
          <w:p w14:paraId="797DA37E" w14:textId="77777777" w:rsidR="00DC34B3" w:rsidRPr="00244D06" w:rsidRDefault="00DC34B3" w:rsidP="00DC34B3">
            <w:pPr>
              <w:rPr>
                <w:b/>
                <w:sz w:val="18"/>
              </w:rPr>
            </w:pPr>
            <w:r w:rsidRPr="00244D06">
              <w:rPr>
                <w:b/>
                <w:sz w:val="18"/>
              </w:rPr>
              <w:t>Controleren:</w:t>
            </w:r>
          </w:p>
        </w:tc>
        <w:tc>
          <w:tcPr>
            <w:tcW w:w="1418" w:type="dxa"/>
            <w:shd w:val="clear" w:color="auto" w:fill="E5E5E5" w:themeFill="background2"/>
            <w:vAlign w:val="center"/>
          </w:tcPr>
          <w:p w14:paraId="63F60F02" w14:textId="77777777" w:rsidR="00DC34B3" w:rsidRPr="00244D06" w:rsidRDefault="00DC34B3" w:rsidP="00DC34B3">
            <w:pPr>
              <w:rPr>
                <w:b/>
                <w:sz w:val="18"/>
              </w:rPr>
            </w:pPr>
          </w:p>
        </w:tc>
        <w:tc>
          <w:tcPr>
            <w:tcW w:w="1417" w:type="dxa"/>
            <w:tcBorders>
              <w:right w:val="single" w:sz="36" w:space="0" w:color="FFFFFF" w:themeColor="background1"/>
            </w:tcBorders>
            <w:shd w:val="clear" w:color="auto" w:fill="E5E5E5" w:themeFill="background2"/>
          </w:tcPr>
          <w:p w14:paraId="71AAB1D7" w14:textId="77777777" w:rsidR="00DC34B3" w:rsidRPr="00244D06" w:rsidRDefault="00DC34B3" w:rsidP="00DC34B3">
            <w:pPr>
              <w:rPr>
                <w:b/>
                <w:sz w:val="18"/>
              </w:rPr>
            </w:pPr>
          </w:p>
        </w:tc>
        <w:tc>
          <w:tcPr>
            <w:tcW w:w="959" w:type="dxa"/>
            <w:tcBorders>
              <w:left w:val="single" w:sz="36" w:space="0" w:color="FFFFFF" w:themeColor="background1"/>
            </w:tcBorders>
            <w:shd w:val="clear" w:color="auto" w:fill="E5E5E5" w:themeFill="background2"/>
            <w:vAlign w:val="center"/>
          </w:tcPr>
          <w:p w14:paraId="3C757772" w14:textId="062378C3" w:rsidR="00DC34B3" w:rsidRPr="00244D06" w:rsidRDefault="00DC34B3" w:rsidP="00DC34B3">
            <w:pPr>
              <w:rPr>
                <w:b/>
                <w:sz w:val="18"/>
              </w:rPr>
            </w:pPr>
            <w:r w:rsidRPr="00244D06">
              <w:rPr>
                <w:b/>
                <w:sz w:val="18"/>
              </w:rPr>
              <w:t>Versie</w:t>
            </w:r>
            <w:r w:rsidR="00B6439F">
              <w:rPr>
                <w:b/>
                <w:sz w:val="18"/>
              </w:rPr>
              <w:t>-</w:t>
            </w:r>
            <w:r w:rsidRPr="00244D06">
              <w:rPr>
                <w:b/>
                <w:sz w:val="18"/>
              </w:rPr>
              <w:t>nummer</w:t>
            </w:r>
          </w:p>
        </w:tc>
      </w:tr>
      <w:tr w:rsidR="00DC34B3" w14:paraId="4C8B2F78" w14:textId="77777777" w:rsidTr="00B6439F">
        <w:trPr>
          <w:trHeight w:val="340"/>
        </w:trPr>
        <w:tc>
          <w:tcPr>
            <w:tcW w:w="5353" w:type="dxa"/>
            <w:tcBorders>
              <w:bottom w:val="single" w:sz="8" w:space="0" w:color="auto"/>
            </w:tcBorders>
            <w:vAlign w:val="center"/>
          </w:tcPr>
          <w:p w14:paraId="6199C4DE" w14:textId="77777777" w:rsidR="00DC34B3" w:rsidRPr="00851B95" w:rsidRDefault="00DC34B3" w:rsidP="00DC34B3">
            <w:pPr>
              <w:rPr>
                <w:b/>
                <w:sz w:val="20"/>
              </w:rPr>
            </w:pPr>
            <w:r>
              <w:rPr>
                <w:b/>
                <w:sz w:val="18"/>
              </w:rPr>
              <w:t>De assetgegevens zijn</w:t>
            </w:r>
            <w:r w:rsidRPr="00851B95">
              <w:rPr>
                <w:b/>
                <w:sz w:val="18"/>
              </w:rPr>
              <w:t xml:space="preserve"> compleet en juist: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63226C69" w14:textId="77777777" w:rsidR="00DC34B3" w:rsidRPr="00084224" w:rsidRDefault="00DC34B3" w:rsidP="00DC34B3">
            <w:pPr>
              <w:pStyle w:val="Lijstalinea"/>
              <w:ind w:left="720" w:firstLine="0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3AA5F5CD" w14:textId="77777777" w:rsidR="00DC34B3" w:rsidRPr="000579EB" w:rsidRDefault="00DC34B3" w:rsidP="00DC34B3">
            <w:pPr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0BD38468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569C0C52" w14:textId="77777777" w:rsidTr="00B6439F">
        <w:trPr>
          <w:trHeight w:val="340"/>
        </w:trPr>
        <w:tc>
          <w:tcPr>
            <w:tcW w:w="5353" w:type="dxa"/>
            <w:tcBorders>
              <w:top w:val="single" w:sz="8" w:space="0" w:color="auto"/>
            </w:tcBorders>
            <w:vAlign w:val="center"/>
          </w:tcPr>
          <w:p w14:paraId="12A8F673" w14:textId="7C650FBC" w:rsidR="00DC34B3" w:rsidRPr="00062E00" w:rsidRDefault="00DC34B3" w:rsidP="00DC34B3">
            <w:pPr>
              <w:pStyle w:val="Lijstalinea"/>
              <w:numPr>
                <w:ilvl w:val="0"/>
                <w:numId w:val="19"/>
              </w:numPr>
              <w:rPr>
                <w:sz w:val="20"/>
              </w:rPr>
            </w:pPr>
            <w:r w:rsidRPr="00062E00">
              <w:rPr>
                <w:sz w:val="20"/>
              </w:rPr>
              <w:t>Bestektekeningen (DGN, NLCS)</w:t>
            </w:r>
            <w:r w:rsidR="00B6439F">
              <w:rPr>
                <w:sz w:val="20"/>
              </w:rPr>
              <w:t xml:space="preserve"> conform IMGEO en IMBOR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770343CF" w14:textId="208D37B2" w:rsidR="00DC34B3" w:rsidRPr="00062E00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47040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A9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062E00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534D5894" w14:textId="77777777" w:rsidR="00DC34B3" w:rsidRPr="00062E00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594C13AF" w14:textId="77777777" w:rsidR="00DC34B3" w:rsidRPr="00062E00" w:rsidRDefault="00DC34B3" w:rsidP="00DC34B3">
            <w:pPr>
              <w:rPr>
                <w:b/>
                <w:sz w:val="20"/>
              </w:rPr>
            </w:pPr>
            <w:r w:rsidRPr="00062E00">
              <w:rPr>
                <w:b/>
                <w:sz w:val="20"/>
              </w:rPr>
              <w:fldChar w:fldCharType="begin"/>
            </w:r>
            <w:r w:rsidRPr="00062E00">
              <w:rPr>
                <w:sz w:val="20"/>
              </w:rPr>
              <w:instrText xml:space="preserve"> MACROBUTTON ""</w:instrText>
            </w:r>
            <w:r w:rsidRPr="00062E00">
              <w:rPr>
                <w:sz w:val="20"/>
                <w:highlight w:val="yellow"/>
              </w:rPr>
              <w:instrText xml:space="preserve"> xxxxx</w:instrText>
            </w:r>
            <w:r w:rsidRPr="00062E00">
              <w:rPr>
                <w:b/>
                <w:sz w:val="20"/>
              </w:rPr>
              <w:fldChar w:fldCharType="end"/>
            </w:r>
          </w:p>
        </w:tc>
      </w:tr>
      <w:tr w:rsidR="00DC34B3" w14:paraId="4D2D17C7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3B918745" w14:textId="4EF7E02D" w:rsidR="00DC34B3" w:rsidRPr="00062E00" w:rsidRDefault="00DC34B3" w:rsidP="00DC34B3">
            <w:pPr>
              <w:pStyle w:val="Lijstalinea"/>
              <w:numPr>
                <w:ilvl w:val="0"/>
                <w:numId w:val="19"/>
              </w:numPr>
              <w:rPr>
                <w:sz w:val="20"/>
              </w:rPr>
            </w:pPr>
            <w:r w:rsidRPr="00062E00">
              <w:rPr>
                <w:sz w:val="20"/>
              </w:rPr>
              <w:t>Revisietekeningen (DGN, NLCS)</w:t>
            </w:r>
            <w:r w:rsidR="00B6439F">
              <w:rPr>
                <w:sz w:val="20"/>
              </w:rPr>
              <w:t xml:space="preserve">  conform IMGEO en IMBOR</w:t>
            </w:r>
          </w:p>
        </w:tc>
        <w:tc>
          <w:tcPr>
            <w:tcW w:w="1418" w:type="dxa"/>
            <w:vAlign w:val="center"/>
          </w:tcPr>
          <w:p w14:paraId="58FF47F8" w14:textId="77777777" w:rsidR="00DC34B3" w:rsidRPr="00062E00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575630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 w:rsidRPr="00062E00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DC34B3" w:rsidRPr="00062E00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5478D021" w14:textId="77777777" w:rsidR="00DC34B3" w:rsidRPr="00062E00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vAlign w:val="center"/>
          </w:tcPr>
          <w:p w14:paraId="39D5766D" w14:textId="77777777" w:rsidR="00DC34B3" w:rsidRPr="00062E00" w:rsidRDefault="00DC34B3" w:rsidP="00DC34B3">
            <w:pPr>
              <w:rPr>
                <w:b/>
                <w:sz w:val="20"/>
              </w:rPr>
            </w:pPr>
            <w:r w:rsidRPr="00062E00">
              <w:rPr>
                <w:b/>
                <w:sz w:val="20"/>
              </w:rPr>
              <w:fldChar w:fldCharType="begin"/>
            </w:r>
            <w:r w:rsidRPr="00062E00">
              <w:rPr>
                <w:sz w:val="20"/>
              </w:rPr>
              <w:instrText xml:space="preserve"> MACROBUTTON ""</w:instrText>
            </w:r>
            <w:r w:rsidRPr="00062E00">
              <w:rPr>
                <w:sz w:val="20"/>
                <w:highlight w:val="yellow"/>
              </w:rPr>
              <w:instrText xml:space="preserve"> xxxxx</w:instrText>
            </w:r>
            <w:r w:rsidRPr="00062E00">
              <w:rPr>
                <w:b/>
                <w:sz w:val="20"/>
              </w:rPr>
              <w:fldChar w:fldCharType="end"/>
            </w:r>
          </w:p>
        </w:tc>
      </w:tr>
      <w:tr w:rsidR="00DC34B3" w:rsidRPr="00062E00" w14:paraId="7F2FB6C7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55F60183" w14:textId="77777777" w:rsidR="00DC34B3" w:rsidRPr="00062E00" w:rsidRDefault="00DC34B3" w:rsidP="00DC34B3">
            <w:pPr>
              <w:pStyle w:val="Lijstalinea"/>
              <w:numPr>
                <w:ilvl w:val="0"/>
                <w:numId w:val="19"/>
              </w:numPr>
              <w:rPr>
                <w:sz w:val="20"/>
                <w:lang w:val="en-US"/>
              </w:rPr>
            </w:pPr>
            <w:r w:rsidRPr="00062E00">
              <w:rPr>
                <w:sz w:val="20"/>
                <w:lang w:val="en-US"/>
              </w:rPr>
              <w:t xml:space="preserve">X Y </w:t>
            </w:r>
            <w:r w:rsidRPr="00E57905">
              <w:rPr>
                <w:sz w:val="20"/>
                <w:lang w:val="en-US"/>
              </w:rPr>
              <w:t>coördinaten</w:t>
            </w:r>
            <w:r w:rsidRPr="00062E00">
              <w:rPr>
                <w:sz w:val="20"/>
                <w:lang w:val="en-US"/>
              </w:rPr>
              <w:t xml:space="preserve"> (BGT/ IM GEO data)</w:t>
            </w:r>
          </w:p>
        </w:tc>
        <w:tc>
          <w:tcPr>
            <w:tcW w:w="1418" w:type="dxa"/>
            <w:vAlign w:val="center"/>
          </w:tcPr>
          <w:p w14:paraId="59A4DEB9" w14:textId="77777777" w:rsidR="00DC34B3" w:rsidRPr="00062E00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46573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 w:rsidRPr="00062E00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DC34B3" w:rsidRPr="00062E00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25013AC5" w14:textId="77777777" w:rsidR="00DC34B3" w:rsidRPr="00062E00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vAlign w:val="center"/>
          </w:tcPr>
          <w:p w14:paraId="3B38700F" w14:textId="77777777" w:rsidR="00DC34B3" w:rsidRPr="00062E00" w:rsidRDefault="00DC34B3" w:rsidP="00DC34B3">
            <w:pPr>
              <w:rPr>
                <w:b/>
                <w:sz w:val="20"/>
              </w:rPr>
            </w:pPr>
          </w:p>
        </w:tc>
      </w:tr>
      <w:tr w:rsidR="00DC34B3" w:rsidRPr="00062E00" w14:paraId="775968D2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6483ED7F" w14:textId="77777777" w:rsidR="00DC34B3" w:rsidRPr="00062E00" w:rsidRDefault="00DC34B3" w:rsidP="00DC34B3">
            <w:pPr>
              <w:pStyle w:val="Lijstalinea"/>
              <w:numPr>
                <w:ilvl w:val="0"/>
                <w:numId w:val="19"/>
              </w:numPr>
              <w:rPr>
                <w:sz w:val="20"/>
              </w:rPr>
            </w:pPr>
            <w:r>
              <w:rPr>
                <w:sz w:val="20"/>
              </w:rPr>
              <w:t>Functie, elementen, materiaal (IM BOR data)</w:t>
            </w:r>
          </w:p>
        </w:tc>
        <w:tc>
          <w:tcPr>
            <w:tcW w:w="1418" w:type="dxa"/>
            <w:vAlign w:val="center"/>
          </w:tcPr>
          <w:p w14:paraId="343B0F0F" w14:textId="77777777" w:rsidR="00DC34B3" w:rsidRPr="00062E00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8138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 w:rsidRPr="00062E00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DC34B3" w:rsidRPr="00062E00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58BD77D5" w14:textId="77777777" w:rsidR="00DC34B3" w:rsidRPr="00062E00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vAlign w:val="center"/>
          </w:tcPr>
          <w:p w14:paraId="77AB07DC" w14:textId="77777777" w:rsidR="00DC34B3" w:rsidRPr="00062E00" w:rsidRDefault="00DC34B3" w:rsidP="00DC34B3">
            <w:pPr>
              <w:rPr>
                <w:b/>
                <w:sz w:val="20"/>
              </w:rPr>
            </w:pPr>
          </w:p>
        </w:tc>
      </w:tr>
      <w:tr w:rsidR="00DC34B3" w14:paraId="165C6DAD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C1741B1" w14:textId="77777777" w:rsidR="00DC34B3" w:rsidRPr="00851B95" w:rsidRDefault="00DC34B3" w:rsidP="00DC34B3">
            <w:pPr>
              <w:rPr>
                <w:b/>
                <w:sz w:val="20"/>
              </w:rPr>
            </w:pPr>
            <w:r w:rsidRPr="00851B95">
              <w:rPr>
                <w:b/>
                <w:sz w:val="18"/>
              </w:rPr>
              <w:t>Het bestek is compleet en juist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633FF173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8" w:space="0" w:color="auto"/>
            </w:tcBorders>
          </w:tcPr>
          <w:p w14:paraId="271EB3ED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5FE95B32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38542363" w14:textId="77777777" w:rsidTr="00B6439F">
        <w:trPr>
          <w:trHeight w:val="340"/>
        </w:trPr>
        <w:tc>
          <w:tcPr>
            <w:tcW w:w="5353" w:type="dxa"/>
            <w:tcBorders>
              <w:top w:val="single" w:sz="8" w:space="0" w:color="auto"/>
            </w:tcBorders>
            <w:vAlign w:val="center"/>
          </w:tcPr>
          <w:p w14:paraId="72E83786" w14:textId="77777777" w:rsidR="00DC34B3" w:rsidRDefault="00DC34B3" w:rsidP="00DC34B3">
            <w:pPr>
              <w:pStyle w:val="Lijstalinea"/>
              <w:numPr>
                <w:ilvl w:val="0"/>
                <w:numId w:val="20"/>
              </w:numPr>
              <w:rPr>
                <w:sz w:val="20"/>
              </w:rPr>
            </w:pPr>
            <w:r>
              <w:rPr>
                <w:sz w:val="20"/>
              </w:rPr>
              <w:t>Bestek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51A6F9ED" w14:textId="77777777" w:rsidR="00DC34B3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01803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0DCEE8D2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55C66D18" w14:textId="77777777" w:rsidR="00DC34B3" w:rsidRPr="000579EB" w:rsidRDefault="00DC34B3" w:rsidP="00DC34B3">
            <w:pPr>
              <w:rPr>
                <w:b/>
                <w:sz w:val="20"/>
              </w:rPr>
            </w:pPr>
          </w:p>
        </w:tc>
      </w:tr>
      <w:tr w:rsidR="00DC34B3" w14:paraId="54E0DFA4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0EDE5580" w14:textId="77777777" w:rsidR="00DC34B3" w:rsidRPr="00084224" w:rsidRDefault="00DC34B3" w:rsidP="00DC34B3">
            <w:pPr>
              <w:pStyle w:val="Lijstalinea"/>
              <w:numPr>
                <w:ilvl w:val="0"/>
                <w:numId w:val="20"/>
              </w:numPr>
              <w:rPr>
                <w:sz w:val="20"/>
              </w:rPr>
            </w:pPr>
            <w:r>
              <w:rPr>
                <w:sz w:val="20"/>
              </w:rPr>
              <w:t>Nota van inlichtingen</w:t>
            </w:r>
          </w:p>
        </w:tc>
        <w:tc>
          <w:tcPr>
            <w:tcW w:w="1418" w:type="dxa"/>
            <w:vAlign w:val="center"/>
          </w:tcPr>
          <w:p w14:paraId="0282BC63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39027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6C81CDDF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vAlign w:val="center"/>
          </w:tcPr>
          <w:p w14:paraId="4AC3CEC9" w14:textId="77777777" w:rsidR="00DC34B3" w:rsidRPr="000579EB" w:rsidRDefault="00DC34B3" w:rsidP="00DC34B3">
            <w:pPr>
              <w:rPr>
                <w:b/>
                <w:sz w:val="20"/>
              </w:rPr>
            </w:pPr>
          </w:p>
        </w:tc>
      </w:tr>
      <w:tr w:rsidR="00DC34B3" w14:paraId="586791B8" w14:textId="77777777" w:rsidTr="00B6439F">
        <w:trPr>
          <w:trHeight w:val="340"/>
        </w:trPr>
        <w:tc>
          <w:tcPr>
            <w:tcW w:w="5353" w:type="dxa"/>
            <w:tcBorders>
              <w:bottom w:val="single" w:sz="8" w:space="0" w:color="auto"/>
            </w:tcBorders>
            <w:vAlign w:val="center"/>
          </w:tcPr>
          <w:p w14:paraId="51F082A0" w14:textId="77777777" w:rsidR="00DC34B3" w:rsidRPr="00084224" w:rsidRDefault="00DC34B3" w:rsidP="00DC34B3">
            <w:pPr>
              <w:pStyle w:val="Lijstalinea"/>
              <w:numPr>
                <w:ilvl w:val="0"/>
                <w:numId w:val="20"/>
              </w:numPr>
              <w:rPr>
                <w:sz w:val="20"/>
              </w:rPr>
            </w:pPr>
            <w:r>
              <w:rPr>
                <w:sz w:val="20"/>
              </w:rPr>
              <w:t>Afspraken over afwijkingen t.o.v. beheereisen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12D00B1F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2115623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52475351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155426F7" w14:textId="77777777" w:rsidR="00DC34B3" w:rsidRPr="000579EB" w:rsidRDefault="00DC34B3" w:rsidP="00DC34B3">
            <w:pPr>
              <w:rPr>
                <w:b/>
                <w:sz w:val="20"/>
              </w:rPr>
            </w:pPr>
          </w:p>
        </w:tc>
      </w:tr>
      <w:tr w:rsidR="00DC34B3" w14:paraId="74C0D872" w14:textId="77777777" w:rsidTr="00B6439F">
        <w:trPr>
          <w:trHeight w:val="340"/>
        </w:trPr>
        <w:tc>
          <w:tcPr>
            <w:tcW w:w="5353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84E1E55" w14:textId="77777777" w:rsidR="00DC34B3" w:rsidRPr="00851B95" w:rsidRDefault="00DC34B3" w:rsidP="00DC34B3">
            <w:pPr>
              <w:rPr>
                <w:b/>
                <w:sz w:val="18"/>
              </w:rPr>
            </w:pPr>
            <w:r w:rsidRPr="00851B95">
              <w:rPr>
                <w:b/>
                <w:sz w:val="18"/>
              </w:rPr>
              <w:t>De beheerproducten zijn aanwezig en juist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07EE583B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bottom w:val="single" w:sz="2" w:space="0" w:color="auto"/>
            </w:tcBorders>
          </w:tcPr>
          <w:p w14:paraId="5DBB8F7F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7F7CE096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796E743E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</w:tcBorders>
            <w:vAlign w:val="center"/>
          </w:tcPr>
          <w:p w14:paraId="253C744B" w14:textId="77777777" w:rsidR="00DC34B3" w:rsidRPr="00084224" w:rsidRDefault="00DC34B3" w:rsidP="00DC34B3">
            <w:pPr>
              <w:pStyle w:val="Lijstalinea"/>
              <w:numPr>
                <w:ilvl w:val="0"/>
                <w:numId w:val="21"/>
              </w:numPr>
              <w:rPr>
                <w:sz w:val="20"/>
              </w:rPr>
            </w:pPr>
            <w:r>
              <w:rPr>
                <w:sz w:val="20"/>
              </w:rPr>
              <w:t>Beheereisen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vAlign w:val="center"/>
          </w:tcPr>
          <w:p w14:paraId="1B4623DC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732735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14:paraId="6CDA74C1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2" w:space="0" w:color="auto"/>
            </w:tcBorders>
            <w:vAlign w:val="center"/>
          </w:tcPr>
          <w:p w14:paraId="13BDF50B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5A371B3E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1D6E7925" w14:textId="77777777" w:rsidR="00DC34B3" w:rsidRPr="00084224" w:rsidRDefault="00DC34B3" w:rsidP="00DC34B3">
            <w:pPr>
              <w:pStyle w:val="Lijstalinea"/>
              <w:numPr>
                <w:ilvl w:val="0"/>
                <w:numId w:val="21"/>
              </w:numPr>
              <w:rPr>
                <w:sz w:val="20"/>
              </w:rPr>
            </w:pPr>
            <w:r>
              <w:rPr>
                <w:sz w:val="20"/>
              </w:rPr>
              <w:t>Definitief ontwerp</w:t>
            </w:r>
          </w:p>
        </w:tc>
        <w:tc>
          <w:tcPr>
            <w:tcW w:w="1418" w:type="dxa"/>
            <w:vAlign w:val="center"/>
          </w:tcPr>
          <w:p w14:paraId="322A356B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27487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18500D76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vAlign w:val="center"/>
          </w:tcPr>
          <w:p w14:paraId="52211533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7F58A72C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0F1D11F0" w14:textId="77777777" w:rsidR="00DC34B3" w:rsidRPr="00084224" w:rsidRDefault="00DC34B3" w:rsidP="00DC34B3">
            <w:pPr>
              <w:pStyle w:val="Lijstalinea"/>
              <w:numPr>
                <w:ilvl w:val="0"/>
                <w:numId w:val="21"/>
              </w:numPr>
              <w:rPr>
                <w:sz w:val="20"/>
              </w:rPr>
            </w:pPr>
            <w:r>
              <w:rPr>
                <w:sz w:val="20"/>
              </w:rPr>
              <w:t>Nota van uitgangspunten</w:t>
            </w:r>
          </w:p>
        </w:tc>
        <w:tc>
          <w:tcPr>
            <w:tcW w:w="1418" w:type="dxa"/>
            <w:vAlign w:val="center"/>
          </w:tcPr>
          <w:p w14:paraId="6945D3B1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82262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36D70D49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vAlign w:val="center"/>
          </w:tcPr>
          <w:p w14:paraId="73257724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1FBA6AA1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07123002" w14:textId="77777777" w:rsidR="00DC34B3" w:rsidRPr="00084224" w:rsidRDefault="00DC34B3" w:rsidP="00DC34B3">
            <w:pPr>
              <w:pStyle w:val="Lijstalinea"/>
              <w:numPr>
                <w:ilvl w:val="0"/>
                <w:numId w:val="21"/>
              </w:numPr>
              <w:rPr>
                <w:sz w:val="20"/>
              </w:rPr>
            </w:pPr>
            <w:r>
              <w:rPr>
                <w:sz w:val="20"/>
              </w:rPr>
              <w:t>Beheerparagraaf (laatste versie)</w:t>
            </w:r>
          </w:p>
        </w:tc>
        <w:tc>
          <w:tcPr>
            <w:tcW w:w="1418" w:type="dxa"/>
            <w:vAlign w:val="center"/>
          </w:tcPr>
          <w:p w14:paraId="5FC87B4A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4952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292EB96D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vAlign w:val="center"/>
          </w:tcPr>
          <w:p w14:paraId="008C4186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30ACF163" w14:textId="77777777" w:rsidTr="00B6439F">
        <w:trPr>
          <w:trHeight w:val="340"/>
        </w:trPr>
        <w:tc>
          <w:tcPr>
            <w:tcW w:w="5353" w:type="dxa"/>
            <w:tcBorders>
              <w:bottom w:val="single" w:sz="2" w:space="0" w:color="auto"/>
            </w:tcBorders>
            <w:vAlign w:val="center"/>
          </w:tcPr>
          <w:p w14:paraId="4D9957C3" w14:textId="77777777" w:rsidR="00DC34B3" w:rsidRPr="00084224" w:rsidRDefault="00DC34B3" w:rsidP="00DC34B3">
            <w:pPr>
              <w:pStyle w:val="Lijstalinea"/>
              <w:numPr>
                <w:ilvl w:val="0"/>
                <w:numId w:val="21"/>
              </w:numPr>
              <w:rPr>
                <w:sz w:val="20"/>
              </w:rPr>
            </w:pPr>
            <w:r>
              <w:rPr>
                <w:sz w:val="20"/>
              </w:rPr>
              <w:t>Beheerkostentoets</w:t>
            </w: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14:paraId="0EC8BECE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4222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vAlign w:val="center"/>
          </w:tcPr>
          <w:p w14:paraId="464C904B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tcBorders>
              <w:bottom w:val="single" w:sz="2" w:space="0" w:color="auto"/>
            </w:tcBorders>
            <w:vAlign w:val="center"/>
          </w:tcPr>
          <w:p w14:paraId="02487494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3C76AD56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75B52F77" w14:textId="77777777" w:rsidR="00DC34B3" w:rsidRPr="00851B95" w:rsidRDefault="00DC34B3" w:rsidP="00DC34B3">
            <w:pPr>
              <w:rPr>
                <w:b/>
                <w:sz w:val="18"/>
              </w:rPr>
            </w:pPr>
            <w:r w:rsidRPr="00851B95">
              <w:rPr>
                <w:b/>
                <w:sz w:val="18"/>
              </w:rPr>
              <w:t>De opleveringdocumenten zijn aanwezig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42EAEA88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49343873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736673D5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735820CF" w14:textId="77777777" w:rsidTr="00B6439F">
        <w:trPr>
          <w:trHeight w:val="340"/>
        </w:trPr>
        <w:tc>
          <w:tcPr>
            <w:tcW w:w="5353" w:type="dxa"/>
            <w:tcBorders>
              <w:top w:val="single" w:sz="8" w:space="0" w:color="auto"/>
            </w:tcBorders>
            <w:vAlign w:val="center"/>
          </w:tcPr>
          <w:p w14:paraId="2FE498EE" w14:textId="77BE5536" w:rsidR="00DC34B3" w:rsidRPr="00851B95" w:rsidRDefault="00DC34B3" w:rsidP="00931BA6">
            <w:pPr>
              <w:pStyle w:val="Lijstalinea"/>
              <w:numPr>
                <w:ilvl w:val="0"/>
                <w:numId w:val="22"/>
              </w:numPr>
              <w:rPr>
                <w:sz w:val="20"/>
              </w:rPr>
            </w:pPr>
            <w:r>
              <w:rPr>
                <w:sz w:val="20"/>
              </w:rPr>
              <w:t xml:space="preserve">Proces-verbaal van oplevering 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6FCBB062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952977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743A9C34" w14:textId="77777777" w:rsidR="00DC34B3" w:rsidRPr="003557F2" w:rsidRDefault="00DC34B3" w:rsidP="00DC34B3">
            <w:pPr>
              <w:ind w:left="360"/>
              <w:rPr>
                <w:sz w:val="20"/>
              </w:rPr>
            </w:pPr>
            <w:r w:rsidRPr="003557F2">
              <w:rPr>
                <w:sz w:val="20"/>
              </w:rPr>
              <w:t>.</w:t>
            </w: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078779CB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1638D235" w14:textId="77777777" w:rsidTr="00B6439F">
        <w:trPr>
          <w:trHeight w:val="340"/>
        </w:trPr>
        <w:tc>
          <w:tcPr>
            <w:tcW w:w="5353" w:type="dxa"/>
            <w:tcBorders>
              <w:bottom w:val="single" w:sz="2" w:space="0" w:color="auto"/>
            </w:tcBorders>
            <w:vAlign w:val="center"/>
          </w:tcPr>
          <w:p w14:paraId="16EF8AA8" w14:textId="77777777" w:rsidR="00DC34B3" w:rsidRPr="00851B95" w:rsidRDefault="00DC34B3" w:rsidP="00DC34B3">
            <w:pPr>
              <w:pStyle w:val="Lijstalinea"/>
              <w:numPr>
                <w:ilvl w:val="0"/>
                <w:numId w:val="22"/>
              </w:numPr>
              <w:rPr>
                <w:sz w:val="20"/>
              </w:rPr>
            </w:pPr>
            <w:r>
              <w:rPr>
                <w:sz w:val="20"/>
              </w:rPr>
              <w:t>Revisietekeningen</w:t>
            </w: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14:paraId="7EA70068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56224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vAlign w:val="center"/>
          </w:tcPr>
          <w:p w14:paraId="67C78A84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bottom w:val="single" w:sz="2" w:space="0" w:color="auto"/>
            </w:tcBorders>
            <w:vAlign w:val="center"/>
          </w:tcPr>
          <w:p w14:paraId="6D19EA27" w14:textId="77777777" w:rsidR="00DC34B3" w:rsidRPr="000579EB" w:rsidRDefault="00DC34B3" w:rsidP="00DC34B3">
            <w:pPr>
              <w:rPr>
                <w:sz w:val="20"/>
              </w:rPr>
            </w:pPr>
            <w:r w:rsidRPr="000579EB">
              <w:rPr>
                <w:b/>
                <w:sz w:val="20"/>
              </w:rPr>
              <w:fldChar w:fldCharType="begin"/>
            </w:r>
            <w:r w:rsidRPr="000579EB">
              <w:rPr>
                <w:sz w:val="20"/>
              </w:rPr>
              <w:instrText xml:space="preserve"> MACROBUTTON ""</w:instrText>
            </w:r>
            <w:r w:rsidRPr="000579EB">
              <w:rPr>
                <w:sz w:val="20"/>
                <w:highlight w:val="yellow"/>
              </w:rPr>
              <w:instrText xml:space="preserve"> xxxxx</w:instrText>
            </w:r>
            <w:r w:rsidRPr="000579EB">
              <w:rPr>
                <w:b/>
                <w:sz w:val="20"/>
              </w:rPr>
              <w:fldChar w:fldCharType="end"/>
            </w:r>
          </w:p>
        </w:tc>
      </w:tr>
      <w:tr w:rsidR="00DC34B3" w14:paraId="75A514E3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4EE6F" w14:textId="77777777" w:rsidR="00DC34B3" w:rsidRPr="00851B95" w:rsidRDefault="00DC34B3" w:rsidP="00DC34B3">
            <w:pPr>
              <w:rPr>
                <w:b/>
                <w:sz w:val="18"/>
              </w:rPr>
            </w:pPr>
            <w:r w:rsidRPr="00851B95">
              <w:rPr>
                <w:b/>
                <w:sz w:val="18"/>
              </w:rPr>
              <w:t>De juridische documenten/contracten zijn aanwezig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9BCE20" w14:textId="77777777" w:rsidR="00DC34B3" w:rsidRPr="003557F2" w:rsidRDefault="00DC34B3" w:rsidP="00DC34B3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153F6523" w14:textId="77777777" w:rsidR="00DC34B3" w:rsidRPr="003557F2" w:rsidRDefault="00DC34B3" w:rsidP="00DC34B3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17BC71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20185C7E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</w:tcBorders>
            <w:vAlign w:val="center"/>
          </w:tcPr>
          <w:p w14:paraId="591F4080" w14:textId="77777777" w:rsidR="00DC34B3" w:rsidRPr="00851B95" w:rsidRDefault="00DC34B3" w:rsidP="00DC34B3">
            <w:pPr>
              <w:pStyle w:val="Lijstalinea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Aanbestedingsdossier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vAlign w:val="center"/>
          </w:tcPr>
          <w:p w14:paraId="1EFA480B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74316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14:paraId="02AA83CC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5244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tcBorders>
              <w:top w:val="single" w:sz="2" w:space="0" w:color="auto"/>
            </w:tcBorders>
            <w:vAlign w:val="center"/>
          </w:tcPr>
          <w:p w14:paraId="628EEC9E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57295A3A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61A11840" w14:textId="586917E8" w:rsidR="00DC34B3" w:rsidRPr="00851B95" w:rsidRDefault="00DC34B3" w:rsidP="00DC34B3">
            <w:pPr>
              <w:pStyle w:val="Lijstalinea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 xml:space="preserve">Bestuurlijk </w:t>
            </w:r>
          </w:p>
        </w:tc>
        <w:tc>
          <w:tcPr>
            <w:tcW w:w="1418" w:type="dxa"/>
            <w:vAlign w:val="center"/>
          </w:tcPr>
          <w:p w14:paraId="7C2C3E37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97759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485BC48F" w14:textId="77777777" w:rsidR="00DC34B3" w:rsidRPr="003557F2" w:rsidRDefault="00C76F18" w:rsidP="00DC34B3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133460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vAlign w:val="center"/>
          </w:tcPr>
          <w:p w14:paraId="0390701A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30D02707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68775988" w14:textId="77777777" w:rsidR="00DC34B3" w:rsidRPr="00851B95" w:rsidRDefault="00DC34B3" w:rsidP="00DC34B3">
            <w:pPr>
              <w:pStyle w:val="Lijstalinea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Vergunningen</w:t>
            </w:r>
          </w:p>
        </w:tc>
        <w:tc>
          <w:tcPr>
            <w:tcW w:w="1418" w:type="dxa"/>
            <w:vAlign w:val="center"/>
          </w:tcPr>
          <w:p w14:paraId="45B296EA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363215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6F54670C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42211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vAlign w:val="center"/>
          </w:tcPr>
          <w:p w14:paraId="1402219C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DC34B3" w14:paraId="3D0C0DDE" w14:textId="77777777" w:rsidTr="0003411E">
        <w:trPr>
          <w:trHeight w:val="340"/>
        </w:trPr>
        <w:tc>
          <w:tcPr>
            <w:tcW w:w="5353" w:type="dxa"/>
            <w:vAlign w:val="center"/>
          </w:tcPr>
          <w:p w14:paraId="3C760AB7" w14:textId="48A51C36" w:rsidR="0003411E" w:rsidRPr="0003411E" w:rsidRDefault="00DC34B3" w:rsidP="0003411E">
            <w:pPr>
              <w:pStyle w:val="Lijstalinea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Erfpachters</w:t>
            </w:r>
          </w:p>
        </w:tc>
        <w:tc>
          <w:tcPr>
            <w:tcW w:w="1418" w:type="dxa"/>
            <w:vAlign w:val="center"/>
          </w:tcPr>
          <w:p w14:paraId="1785D9C9" w14:textId="77777777" w:rsidR="00DC34B3" w:rsidRPr="003557F2" w:rsidRDefault="00C76F18" w:rsidP="00DC34B3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213779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0500BC8E" w14:textId="77777777" w:rsidR="00DC34B3" w:rsidRPr="003557F2" w:rsidRDefault="00C76F18" w:rsidP="00DC34B3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213621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B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C34B3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vAlign w:val="center"/>
          </w:tcPr>
          <w:p w14:paraId="084E4079" w14:textId="77777777" w:rsidR="00DC34B3" w:rsidRPr="000579EB" w:rsidRDefault="00DC34B3" w:rsidP="00DC34B3">
            <w:pPr>
              <w:rPr>
                <w:sz w:val="20"/>
              </w:rPr>
            </w:pPr>
          </w:p>
        </w:tc>
      </w:tr>
      <w:tr w:rsidR="0003411E" w14:paraId="0A47BE91" w14:textId="77777777" w:rsidTr="0003411E">
        <w:trPr>
          <w:trHeight w:val="340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73B5C3C3" w14:textId="6BF18DFE" w:rsidR="0003411E" w:rsidRDefault="0003411E" w:rsidP="0003411E">
            <w:pPr>
              <w:pStyle w:val="Lijstalinea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Beheerovereenkomsten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F241404" w14:textId="48BDCBED" w:rsidR="0003411E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30553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20A0D0" w14:textId="344513DF" w:rsidR="0003411E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91022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6CC630B7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7162EB37" w14:textId="77777777" w:rsidTr="0003411E">
        <w:trPr>
          <w:trHeight w:val="340"/>
        </w:trPr>
        <w:tc>
          <w:tcPr>
            <w:tcW w:w="5353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127CC210" w14:textId="77777777" w:rsidR="0003411E" w:rsidRPr="007545B6" w:rsidRDefault="0003411E" w:rsidP="0003411E">
            <w:pPr>
              <w:rPr>
                <w:b/>
                <w:sz w:val="18"/>
              </w:rPr>
            </w:pPr>
            <w:r w:rsidRPr="007545B6">
              <w:rPr>
                <w:b/>
                <w:sz w:val="18"/>
              </w:rPr>
              <w:t>Vervolgafspraken</w:t>
            </w:r>
            <w:r>
              <w:rPr>
                <w:b/>
                <w:sz w:val="18"/>
              </w:rPr>
              <w:t xml:space="preserve"> zijn zwart op wit aanwezig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72D8D11" w14:textId="77777777" w:rsidR="0003411E" w:rsidRPr="003557F2" w:rsidRDefault="0003411E" w:rsidP="0003411E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auto"/>
            </w:tcBorders>
          </w:tcPr>
          <w:p w14:paraId="0989BA4B" w14:textId="77777777" w:rsidR="0003411E" w:rsidRPr="003557F2" w:rsidRDefault="0003411E" w:rsidP="0003411E">
            <w:pPr>
              <w:ind w:left="360"/>
              <w:rPr>
                <w:b/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3BC7F0E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68DF9E81" w14:textId="77777777" w:rsidTr="00B6439F">
        <w:trPr>
          <w:trHeight w:val="340"/>
        </w:trPr>
        <w:tc>
          <w:tcPr>
            <w:tcW w:w="5353" w:type="dxa"/>
            <w:tcBorders>
              <w:top w:val="single" w:sz="2" w:space="0" w:color="auto"/>
            </w:tcBorders>
            <w:vAlign w:val="center"/>
          </w:tcPr>
          <w:p w14:paraId="7AE6807B" w14:textId="77777777" w:rsidR="0003411E" w:rsidRPr="007545B6" w:rsidRDefault="0003411E" w:rsidP="0003411E">
            <w:pPr>
              <w:pStyle w:val="Lijstalinea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 xml:space="preserve">Onderhoudstermijn 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vAlign w:val="center"/>
          </w:tcPr>
          <w:p w14:paraId="77DBF746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90250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14:paraId="4CAA3DBA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14882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tcBorders>
              <w:top w:val="single" w:sz="2" w:space="0" w:color="auto"/>
            </w:tcBorders>
            <w:vAlign w:val="center"/>
          </w:tcPr>
          <w:p w14:paraId="3A0EE7CE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599F7F9F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65D09E71" w14:textId="77777777" w:rsidR="0003411E" w:rsidRPr="007545B6" w:rsidRDefault="0003411E" w:rsidP="0003411E">
            <w:pPr>
              <w:pStyle w:val="Lijstalinea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>Nazorgplicht</w:t>
            </w:r>
          </w:p>
        </w:tc>
        <w:tc>
          <w:tcPr>
            <w:tcW w:w="1418" w:type="dxa"/>
            <w:vAlign w:val="center"/>
          </w:tcPr>
          <w:p w14:paraId="0F5B3E41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81502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3A6FF7FD" w14:textId="77777777" w:rsidR="0003411E" w:rsidRPr="003557F2" w:rsidRDefault="00C76F18" w:rsidP="0003411E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28369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vAlign w:val="center"/>
          </w:tcPr>
          <w:p w14:paraId="74897D79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783C7DBC" w14:textId="77777777" w:rsidTr="00B6439F">
        <w:trPr>
          <w:trHeight w:val="340"/>
        </w:trPr>
        <w:tc>
          <w:tcPr>
            <w:tcW w:w="5353" w:type="dxa"/>
            <w:vAlign w:val="center"/>
          </w:tcPr>
          <w:p w14:paraId="56EFC98E" w14:textId="77777777" w:rsidR="0003411E" w:rsidRPr="007545B6" w:rsidRDefault="0003411E" w:rsidP="0003411E">
            <w:pPr>
              <w:pStyle w:val="Lijstalinea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>Garantietermijn</w:t>
            </w:r>
          </w:p>
        </w:tc>
        <w:tc>
          <w:tcPr>
            <w:tcW w:w="1418" w:type="dxa"/>
            <w:vAlign w:val="center"/>
          </w:tcPr>
          <w:p w14:paraId="481441C6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42730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vAlign w:val="center"/>
          </w:tcPr>
          <w:p w14:paraId="4C2C2611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175365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</w:t>
            </w:r>
          </w:p>
        </w:tc>
        <w:tc>
          <w:tcPr>
            <w:tcW w:w="959" w:type="dxa"/>
            <w:vAlign w:val="center"/>
          </w:tcPr>
          <w:p w14:paraId="54BD2B8C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0E7B8B30" w14:textId="77777777" w:rsidTr="00B6439F">
        <w:trPr>
          <w:trHeight w:val="340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43B09A5F" w14:textId="77777777" w:rsidR="0003411E" w:rsidRPr="007545B6" w:rsidRDefault="0003411E" w:rsidP="0003411E">
            <w:pPr>
              <w:pStyle w:val="Lijstalinea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>Interim beheer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91EF8C3" w14:textId="77777777" w:rsidR="0003411E" w:rsidRPr="003557F2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37681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3A5144" w14:textId="77777777" w:rsidR="0003411E" w:rsidRPr="003557F2" w:rsidRDefault="00C76F18" w:rsidP="0003411E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90560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N.v.t..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2C4C8448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3B6A3F14" w14:textId="77777777" w:rsidTr="00B6439F">
        <w:trPr>
          <w:trHeight w:val="340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7596D" w14:textId="77777777" w:rsidR="0003411E" w:rsidRPr="003E233F" w:rsidRDefault="0003411E" w:rsidP="0003411E">
            <w:pPr>
              <w:rPr>
                <w:b/>
                <w:bCs/>
                <w:sz w:val="20"/>
              </w:rPr>
            </w:pPr>
            <w:r w:rsidRPr="003E233F">
              <w:rPr>
                <w:b/>
                <w:bCs/>
                <w:sz w:val="18"/>
                <w:szCs w:val="20"/>
              </w:rPr>
              <w:t>Onderzoeken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E6BC9" w14:textId="77777777" w:rsidR="0003411E" w:rsidRDefault="0003411E" w:rsidP="0003411E">
            <w:pPr>
              <w:ind w:left="36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9D8E9" w14:textId="77777777" w:rsidR="0003411E" w:rsidRDefault="0003411E" w:rsidP="0003411E">
            <w:pPr>
              <w:ind w:left="360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322C9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  <w:tr w:rsidR="0003411E" w14:paraId="65FDA544" w14:textId="77777777" w:rsidTr="00B6439F">
        <w:trPr>
          <w:trHeight w:val="340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2B5BC" w14:textId="77777777" w:rsidR="0003411E" w:rsidRPr="003E233F" w:rsidRDefault="0003411E" w:rsidP="0003411E">
            <w:pPr>
              <w:pStyle w:val="Lijstalinea"/>
              <w:numPr>
                <w:ilvl w:val="0"/>
                <w:numId w:val="25"/>
              </w:numPr>
              <w:rPr>
                <w:sz w:val="20"/>
              </w:rPr>
            </w:pPr>
            <w:r>
              <w:rPr>
                <w:sz w:val="20"/>
              </w:rPr>
              <w:t>Flora en fauna onderzoek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2D479" w14:textId="77777777" w:rsidR="0003411E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19196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Ja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E0471" w14:textId="77777777" w:rsidR="0003411E" w:rsidRDefault="00C76F18" w:rsidP="0003411E">
            <w:pPr>
              <w:ind w:left="360"/>
              <w:rPr>
                <w:sz w:val="20"/>
              </w:rPr>
            </w:pPr>
            <w:sdt>
              <w:sdtPr>
                <w:rPr>
                  <w:sz w:val="20"/>
                </w:rPr>
                <w:id w:val="-200596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411E" w:rsidRPr="003557F2">
              <w:rPr>
                <w:sz w:val="20"/>
              </w:rPr>
              <w:t>N.v.t..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D3EC2" w14:textId="77777777" w:rsidR="0003411E" w:rsidRPr="000579EB" w:rsidRDefault="0003411E" w:rsidP="0003411E">
            <w:pPr>
              <w:rPr>
                <w:sz w:val="20"/>
              </w:rPr>
            </w:pPr>
          </w:p>
        </w:tc>
      </w:tr>
    </w:tbl>
    <w:p w14:paraId="1749693C" w14:textId="77777777" w:rsidR="00205256" w:rsidRPr="00205256" w:rsidRDefault="00205256" w:rsidP="00205256"/>
    <w:p w14:paraId="7D9D7F22" w14:textId="77777777" w:rsidR="00205256" w:rsidRPr="00205256" w:rsidRDefault="00205256" w:rsidP="00205256"/>
    <w:p w14:paraId="081B1B4D" w14:textId="77777777" w:rsidR="00C531AE" w:rsidRDefault="00C531AE" w:rsidP="007B543B"/>
    <w:p w14:paraId="12F316DE" w14:textId="77777777" w:rsidR="00C531AE" w:rsidRDefault="00C531AE" w:rsidP="007B543B"/>
    <w:tbl>
      <w:tblPr>
        <w:tblStyle w:val="Tabelraster"/>
        <w:tblpPr w:leftFromText="141" w:rightFromText="141" w:vertAnchor="page" w:horzAnchor="margin" w:tblpY="20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134"/>
        <w:gridCol w:w="1594"/>
        <w:gridCol w:w="1633"/>
      </w:tblGrid>
      <w:tr w:rsidR="00AE636A" w:rsidRPr="00B74A78" w14:paraId="0FE048F8" w14:textId="77777777" w:rsidTr="00C531AE">
        <w:trPr>
          <w:trHeight w:val="567"/>
        </w:trPr>
        <w:tc>
          <w:tcPr>
            <w:tcW w:w="9147" w:type="dxa"/>
            <w:gridSpan w:val="4"/>
            <w:tcBorders>
              <w:top w:val="single" w:sz="18" w:space="0" w:color="auto"/>
            </w:tcBorders>
          </w:tcPr>
          <w:p w14:paraId="1ED4F0EA" w14:textId="69B0FF38" w:rsidR="00AE636A" w:rsidRDefault="00AE636A" w:rsidP="00C531A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 w:rsidRPr="000579EB">
              <w:rPr>
                <w:b/>
                <w:sz w:val="24"/>
              </w:rPr>
              <w:t xml:space="preserve">) </w:t>
            </w:r>
            <w:r>
              <w:rPr>
                <w:b/>
                <w:sz w:val="24"/>
              </w:rPr>
              <w:t xml:space="preserve">Checklist </w:t>
            </w:r>
            <w:r w:rsidR="00CB5B58">
              <w:rPr>
                <w:b/>
                <w:sz w:val="24"/>
              </w:rPr>
              <w:t>Inbeheername</w:t>
            </w:r>
            <w:r>
              <w:rPr>
                <w:b/>
                <w:sz w:val="24"/>
              </w:rPr>
              <w:t xml:space="preserve"> – Per type asset</w:t>
            </w:r>
          </w:p>
          <w:p w14:paraId="6A2B080A" w14:textId="77777777" w:rsidR="00AE636A" w:rsidRPr="00B74A78" w:rsidRDefault="00AE636A" w:rsidP="00C531AE">
            <w:pPr>
              <w:rPr>
                <w:i/>
              </w:rPr>
            </w:pPr>
            <w:r w:rsidRPr="00B74A78">
              <w:rPr>
                <w:i/>
                <w:sz w:val="20"/>
              </w:rPr>
              <w:t xml:space="preserve">Dit zijn </w:t>
            </w:r>
            <w:r>
              <w:rPr>
                <w:i/>
                <w:sz w:val="20"/>
              </w:rPr>
              <w:t>de</w:t>
            </w:r>
            <w:r w:rsidRPr="00B74A78">
              <w:rPr>
                <w:i/>
                <w:sz w:val="20"/>
              </w:rPr>
              <w:t xml:space="preserve"> randvoorwaarden </w:t>
            </w:r>
            <w:r>
              <w:rPr>
                <w:i/>
                <w:sz w:val="20"/>
              </w:rPr>
              <w:t>per type asset</w:t>
            </w:r>
            <w:r w:rsidRPr="00B74A78">
              <w:rPr>
                <w:i/>
                <w:sz w:val="20"/>
              </w:rPr>
              <w:t xml:space="preserve"> voor </w:t>
            </w:r>
            <w:r>
              <w:rPr>
                <w:i/>
                <w:sz w:val="20"/>
              </w:rPr>
              <w:t>V&amp;OR</w:t>
            </w:r>
            <w:r w:rsidRPr="00B74A78">
              <w:rPr>
                <w:i/>
                <w:sz w:val="20"/>
              </w:rPr>
              <w:t xml:space="preserve"> om </w:t>
            </w:r>
            <w:r>
              <w:rPr>
                <w:i/>
                <w:sz w:val="20"/>
              </w:rPr>
              <w:t>de verantwoordelijkheid voor</w:t>
            </w:r>
            <w:r w:rsidRPr="00B74A7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volledige</w:t>
            </w:r>
            <w:r w:rsidRPr="00B74A78">
              <w:rPr>
                <w:i/>
                <w:sz w:val="20"/>
              </w:rPr>
              <w:t xml:space="preserve"> beheer </w:t>
            </w:r>
            <w:r>
              <w:rPr>
                <w:i/>
                <w:sz w:val="20"/>
              </w:rPr>
              <w:t>over te nemen</w:t>
            </w:r>
          </w:p>
        </w:tc>
      </w:tr>
      <w:tr w:rsidR="00AE636A" w:rsidRPr="00244D06" w14:paraId="413D90AB" w14:textId="77777777" w:rsidTr="00C531AE">
        <w:trPr>
          <w:trHeight w:val="340"/>
        </w:trPr>
        <w:tc>
          <w:tcPr>
            <w:tcW w:w="4786" w:type="dxa"/>
            <w:shd w:val="clear" w:color="auto" w:fill="E5E5E5" w:themeFill="background2"/>
            <w:vAlign w:val="center"/>
          </w:tcPr>
          <w:p w14:paraId="2A5C03B3" w14:textId="77777777" w:rsidR="00AE636A" w:rsidRPr="00244D06" w:rsidRDefault="00AE636A" w:rsidP="00C531AE">
            <w:pPr>
              <w:rPr>
                <w:b/>
                <w:sz w:val="18"/>
              </w:rPr>
            </w:pPr>
            <w:r w:rsidRPr="00244D06">
              <w:rPr>
                <w:b/>
                <w:sz w:val="18"/>
              </w:rPr>
              <w:t>Controleren:</w:t>
            </w:r>
          </w:p>
        </w:tc>
        <w:tc>
          <w:tcPr>
            <w:tcW w:w="1134" w:type="dxa"/>
            <w:shd w:val="clear" w:color="auto" w:fill="E5E5E5" w:themeFill="background2"/>
            <w:vAlign w:val="center"/>
          </w:tcPr>
          <w:p w14:paraId="2706A6F2" w14:textId="77777777" w:rsidR="00AE636A" w:rsidRPr="00244D06" w:rsidRDefault="00AE636A" w:rsidP="00C531AE">
            <w:pPr>
              <w:rPr>
                <w:b/>
                <w:sz w:val="18"/>
              </w:rPr>
            </w:pPr>
          </w:p>
        </w:tc>
        <w:tc>
          <w:tcPr>
            <w:tcW w:w="1594" w:type="dxa"/>
            <w:tcBorders>
              <w:right w:val="single" w:sz="36" w:space="0" w:color="FFFFFF" w:themeColor="background1"/>
            </w:tcBorders>
            <w:shd w:val="clear" w:color="auto" w:fill="E5E5E5" w:themeFill="background2"/>
          </w:tcPr>
          <w:p w14:paraId="453F5F3D" w14:textId="77777777" w:rsidR="00AE636A" w:rsidRPr="00244D06" w:rsidRDefault="00AE636A" w:rsidP="00C531AE">
            <w:pPr>
              <w:rPr>
                <w:b/>
                <w:sz w:val="18"/>
              </w:rPr>
            </w:pPr>
          </w:p>
        </w:tc>
        <w:tc>
          <w:tcPr>
            <w:tcW w:w="1633" w:type="dxa"/>
            <w:tcBorders>
              <w:left w:val="single" w:sz="36" w:space="0" w:color="FFFFFF" w:themeColor="background1"/>
            </w:tcBorders>
            <w:shd w:val="clear" w:color="auto" w:fill="E5E5E5" w:themeFill="background2"/>
            <w:vAlign w:val="center"/>
          </w:tcPr>
          <w:p w14:paraId="2B359262" w14:textId="77777777" w:rsidR="00AE636A" w:rsidRPr="00244D06" w:rsidRDefault="00AE636A" w:rsidP="00C531AE">
            <w:pPr>
              <w:rPr>
                <w:b/>
                <w:sz w:val="18"/>
              </w:rPr>
            </w:pPr>
            <w:r w:rsidRPr="00244D06">
              <w:rPr>
                <w:b/>
                <w:sz w:val="18"/>
              </w:rPr>
              <w:t>Versienummer</w:t>
            </w:r>
          </w:p>
        </w:tc>
      </w:tr>
      <w:tr w:rsidR="00AE636A" w:rsidRPr="000579EB" w14:paraId="6CAAC514" w14:textId="77777777" w:rsidTr="00C531AE">
        <w:trPr>
          <w:trHeight w:val="340"/>
        </w:trPr>
        <w:tc>
          <w:tcPr>
            <w:tcW w:w="4786" w:type="dxa"/>
            <w:tcBorders>
              <w:bottom w:val="single" w:sz="4" w:space="0" w:color="auto"/>
            </w:tcBorders>
            <w:vAlign w:val="center"/>
          </w:tcPr>
          <w:p w14:paraId="71E3CC81" w14:textId="77777777" w:rsidR="00AE636A" w:rsidRPr="00851B95" w:rsidRDefault="00AE636A" w:rsidP="00C531AE">
            <w:pPr>
              <w:rPr>
                <w:b/>
                <w:sz w:val="20"/>
              </w:rPr>
            </w:pPr>
            <w:r>
              <w:rPr>
                <w:b/>
                <w:sz w:val="18"/>
              </w:rPr>
              <w:t>Verhardingen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296FA4" w14:textId="77777777" w:rsidR="00AE636A" w:rsidRPr="00084224" w:rsidRDefault="00AE636A" w:rsidP="00C531AE">
            <w:pPr>
              <w:pStyle w:val="Lijstalinea"/>
              <w:ind w:left="720" w:firstLine="0"/>
              <w:rPr>
                <w:sz w:val="20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0FACCD4F" w14:textId="77777777" w:rsidR="00AE636A" w:rsidRPr="000579EB" w:rsidRDefault="00AE636A" w:rsidP="00C531AE">
            <w:pPr>
              <w:rPr>
                <w:b/>
                <w:sz w:val="20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734D044C" w14:textId="77777777" w:rsidR="00AE636A" w:rsidRPr="000579EB" w:rsidRDefault="00AE636A" w:rsidP="00C531AE">
            <w:pPr>
              <w:rPr>
                <w:sz w:val="20"/>
              </w:rPr>
            </w:pPr>
          </w:p>
        </w:tc>
      </w:tr>
      <w:tr w:rsidR="00283247" w:rsidRPr="000579EB" w14:paraId="05C53F15" w14:textId="77777777" w:rsidTr="00996817">
        <w:trPr>
          <w:trHeight w:val="340"/>
        </w:trPr>
        <w:tc>
          <w:tcPr>
            <w:tcW w:w="4786" w:type="dxa"/>
            <w:tcBorders>
              <w:top w:val="single" w:sz="4" w:space="0" w:color="auto"/>
            </w:tcBorders>
            <w:vAlign w:val="center"/>
          </w:tcPr>
          <w:p w14:paraId="6E5778A3" w14:textId="77777777" w:rsidR="00283247" w:rsidRPr="004E5330" w:rsidRDefault="00283247" w:rsidP="00C531AE">
            <w:pPr>
              <w:rPr>
                <w:sz w:val="20"/>
              </w:rPr>
            </w:pPr>
            <w:r w:rsidRPr="004E5330">
              <w:rPr>
                <w:sz w:val="20"/>
              </w:rPr>
              <w:t>Assetgegevens</w:t>
            </w:r>
          </w:p>
          <w:p w14:paraId="6798F2E4" w14:textId="77777777" w:rsidR="007E45B1" w:rsidRDefault="00283247" w:rsidP="007E45B1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>Asfalt</w:t>
            </w:r>
            <w:r w:rsidR="007E45B1">
              <w:rPr>
                <w:sz w:val="18"/>
              </w:rPr>
              <w:t>, v</w:t>
            </w:r>
            <w:r w:rsidRPr="007E45B1">
              <w:rPr>
                <w:sz w:val="18"/>
              </w:rPr>
              <w:t>oetpad bestrating</w:t>
            </w:r>
            <w:r w:rsidR="007E45B1">
              <w:rPr>
                <w:sz w:val="18"/>
              </w:rPr>
              <w:t>,</w:t>
            </w:r>
            <w:r w:rsidRPr="007E45B1">
              <w:rPr>
                <w:sz w:val="18"/>
              </w:rPr>
              <w:t xml:space="preserve"> </w:t>
            </w:r>
            <w:r w:rsidR="007E45B1">
              <w:rPr>
                <w:sz w:val="18"/>
              </w:rPr>
              <w:t>f</w:t>
            </w:r>
            <w:r w:rsidRPr="007E45B1">
              <w:rPr>
                <w:sz w:val="18"/>
              </w:rPr>
              <w:t>underingen</w:t>
            </w:r>
            <w:r w:rsidR="007E45B1">
              <w:rPr>
                <w:sz w:val="18"/>
              </w:rPr>
              <w:t>, v</w:t>
            </w:r>
            <w:r w:rsidRPr="007E45B1">
              <w:rPr>
                <w:sz w:val="18"/>
              </w:rPr>
              <w:t>oegvulling</w:t>
            </w:r>
            <w:r w:rsidR="007E45B1">
              <w:rPr>
                <w:sz w:val="18"/>
              </w:rPr>
              <w:t>,</w:t>
            </w:r>
          </w:p>
          <w:p w14:paraId="02888A08" w14:textId="77777777" w:rsidR="007E45B1" w:rsidRDefault="007E45B1" w:rsidP="007E45B1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banden, k</w:t>
            </w:r>
            <w:r w:rsidR="00283247" w:rsidRPr="007E45B1">
              <w:rPr>
                <w:sz w:val="18"/>
              </w:rPr>
              <w:t>adestenen</w:t>
            </w:r>
            <w:r>
              <w:rPr>
                <w:sz w:val="18"/>
              </w:rPr>
              <w:t>, e</w:t>
            </w:r>
            <w:r w:rsidR="00283247" w:rsidRPr="007E45B1">
              <w:rPr>
                <w:sz w:val="18"/>
              </w:rPr>
              <w:t>lementenverharding</w:t>
            </w:r>
            <w:r>
              <w:rPr>
                <w:sz w:val="18"/>
              </w:rPr>
              <w:t>,</w:t>
            </w:r>
          </w:p>
          <w:p w14:paraId="7CC52976" w14:textId="4B2401A3" w:rsidR="00283247" w:rsidRPr="007E45B1" w:rsidRDefault="007E45B1" w:rsidP="007E45B1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m</w:t>
            </w:r>
            <w:r w:rsidR="00283247" w:rsidRPr="007E45B1">
              <w:rPr>
                <w:sz w:val="18"/>
              </w:rPr>
              <w:t>iddenstrook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D48A2E" w14:textId="0A345E32" w:rsidR="00B6439F" w:rsidRPr="00B6439F" w:rsidRDefault="00C76F18" w:rsidP="00996817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49264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53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14:paraId="1EC5D95C" w14:textId="1512647F" w:rsidR="00B50927" w:rsidRPr="00B6439F" w:rsidRDefault="00C76F18" w:rsidP="00996817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13251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27305F50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2CA69559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7B11B2E3" w14:textId="77777777" w:rsidR="00283247" w:rsidRPr="004E5330" w:rsidRDefault="00283247" w:rsidP="00C531AE">
            <w:pPr>
              <w:rPr>
                <w:sz w:val="20"/>
              </w:rPr>
            </w:pPr>
            <w:r w:rsidRPr="004E5330">
              <w:rPr>
                <w:sz w:val="20"/>
              </w:rPr>
              <w:t>Onderzoeken</w:t>
            </w:r>
          </w:p>
          <w:p w14:paraId="71089963" w14:textId="77777777" w:rsidR="00283247" w:rsidRPr="004E5330" w:rsidRDefault="00283247" w:rsidP="00C531AE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>Bodemonderzoek</w:t>
            </w:r>
          </w:p>
          <w:p w14:paraId="71F14C98" w14:textId="77777777" w:rsidR="00283247" w:rsidRPr="004E5330" w:rsidRDefault="00283247" w:rsidP="00C531AE">
            <w:pPr>
              <w:pStyle w:val="Lijstalinea"/>
              <w:ind w:left="720"/>
              <w:rPr>
                <w:sz w:val="20"/>
              </w:rPr>
            </w:pPr>
            <w:r w:rsidRPr="004E5330">
              <w:rPr>
                <w:sz w:val="18"/>
              </w:rPr>
              <w:t>Asfaltonderzoek</w:t>
            </w:r>
          </w:p>
        </w:tc>
        <w:tc>
          <w:tcPr>
            <w:tcW w:w="1134" w:type="dxa"/>
            <w:vAlign w:val="center"/>
          </w:tcPr>
          <w:p w14:paraId="1ACBE026" w14:textId="77777777" w:rsidR="00B6439F" w:rsidRPr="00B6439F" w:rsidRDefault="00B6439F" w:rsidP="00B17986">
            <w:pPr>
              <w:ind w:left="360"/>
              <w:rPr>
                <w:sz w:val="18"/>
              </w:rPr>
            </w:pPr>
          </w:p>
          <w:p w14:paraId="4C74B002" w14:textId="77777777" w:rsid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82758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  <w:p w14:paraId="51145722" w14:textId="7C3027D7" w:rsidR="00B6439F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73026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0ECCB097" w14:textId="77777777" w:rsidR="00B50927" w:rsidRDefault="00B50927" w:rsidP="00B17986">
            <w:pPr>
              <w:ind w:left="360"/>
              <w:rPr>
                <w:sz w:val="18"/>
              </w:rPr>
            </w:pPr>
          </w:p>
          <w:p w14:paraId="5D9F5244" w14:textId="77777777" w:rsidR="0028324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13377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24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283247" w:rsidRPr="00B6439F">
              <w:rPr>
                <w:sz w:val="18"/>
              </w:rPr>
              <w:t>N.v.t.</w:t>
            </w:r>
          </w:p>
          <w:p w14:paraId="145F8D32" w14:textId="4B2D3EF9" w:rsidR="00B50927" w:rsidRPr="00B6439F" w:rsidRDefault="00C76F18" w:rsidP="00B17986">
            <w:pPr>
              <w:ind w:left="360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-200858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30B86279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3B765DAD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0DBC4590" w14:textId="77777777" w:rsidR="00283247" w:rsidRPr="004E5330" w:rsidRDefault="00283247" w:rsidP="00C531AE">
            <w:pPr>
              <w:rPr>
                <w:sz w:val="20"/>
              </w:rPr>
            </w:pPr>
            <w:r w:rsidRPr="004E5330">
              <w:rPr>
                <w:sz w:val="20"/>
              </w:rPr>
              <w:t>Certificaten</w:t>
            </w:r>
          </w:p>
          <w:p w14:paraId="0AC54AB5" w14:textId="77777777" w:rsidR="00283247" w:rsidRPr="004E5330" w:rsidRDefault="00283247" w:rsidP="00C531AE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>Certificaten van geleverde producten</w:t>
            </w:r>
          </w:p>
          <w:p w14:paraId="4DCFA75E" w14:textId="5D5B1C9B" w:rsidR="00283247" w:rsidRPr="004E5330" w:rsidRDefault="00E07041" w:rsidP="00C531AE">
            <w:pPr>
              <w:ind w:left="493"/>
              <w:rPr>
                <w:sz w:val="20"/>
              </w:rPr>
            </w:pPr>
            <w:r w:rsidRPr="004E5330">
              <w:rPr>
                <w:sz w:val="18"/>
              </w:rPr>
              <w:t>CE-markeringen</w:t>
            </w:r>
          </w:p>
        </w:tc>
        <w:tc>
          <w:tcPr>
            <w:tcW w:w="1134" w:type="dxa"/>
            <w:vAlign w:val="center"/>
          </w:tcPr>
          <w:p w14:paraId="270350EE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0AB98043" w14:textId="77777777" w:rsid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97073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  <w:p w14:paraId="3254A208" w14:textId="6BC05D2B" w:rsidR="00B6439F" w:rsidRPr="003557F2" w:rsidRDefault="00C76F18" w:rsidP="00B17986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31800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54DE9AC6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1540B916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7148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73D8E16C" w14:textId="2B88D4E0" w:rsidR="00B50927" w:rsidRPr="003557F2" w:rsidRDefault="00C76F18" w:rsidP="00B17986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-56926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624CE83D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0728728B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46F496CE" w14:textId="5268A40E" w:rsidR="00283247" w:rsidRPr="004E5330" w:rsidRDefault="00283247" w:rsidP="00C531AE">
            <w:pPr>
              <w:rPr>
                <w:sz w:val="20"/>
              </w:rPr>
            </w:pPr>
            <w:r w:rsidRPr="004E5330">
              <w:rPr>
                <w:sz w:val="20"/>
              </w:rPr>
              <w:t>Kwaliteitsrapportages</w:t>
            </w:r>
          </w:p>
          <w:p w14:paraId="304A3853" w14:textId="77777777" w:rsidR="00283247" w:rsidRPr="004E5330" w:rsidRDefault="00283247" w:rsidP="00C531AE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 xml:space="preserve">Boorkerngegevens </w:t>
            </w:r>
          </w:p>
          <w:p w14:paraId="2A5F99AD" w14:textId="77777777" w:rsidR="00283247" w:rsidRPr="004E5330" w:rsidRDefault="00283247" w:rsidP="00C531AE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 xml:space="preserve">Keuringsrapporten </w:t>
            </w:r>
          </w:p>
          <w:p w14:paraId="587C4002" w14:textId="77777777" w:rsidR="00283247" w:rsidRDefault="00283247" w:rsidP="00C531AE">
            <w:pPr>
              <w:pStyle w:val="Lijstalinea"/>
              <w:ind w:left="720"/>
              <w:rPr>
                <w:sz w:val="18"/>
              </w:rPr>
            </w:pPr>
            <w:r w:rsidRPr="004E5330">
              <w:rPr>
                <w:sz w:val="18"/>
              </w:rPr>
              <w:t xml:space="preserve">Sonderingsgegevens </w:t>
            </w:r>
          </w:p>
          <w:p w14:paraId="31B06E82" w14:textId="77777777" w:rsidR="007E45B1" w:rsidRDefault="007E45B1" w:rsidP="00C531AE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Verdichting</w:t>
            </w:r>
          </w:p>
          <w:p w14:paraId="1964FA22" w14:textId="77777777" w:rsidR="007E45B1" w:rsidRDefault="007E45B1" w:rsidP="00C531AE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Kwaliteitsplan</w:t>
            </w:r>
          </w:p>
          <w:p w14:paraId="6AE31953" w14:textId="77777777" w:rsidR="007E45B1" w:rsidRDefault="007E45B1" w:rsidP="00C531AE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Asfaltschets incl. asfaltbonnen</w:t>
            </w:r>
          </w:p>
          <w:p w14:paraId="730CF039" w14:textId="77777777" w:rsidR="007E45B1" w:rsidRDefault="007E45B1" w:rsidP="00C531AE">
            <w:pPr>
              <w:pStyle w:val="Lijstalinea"/>
              <w:ind w:left="720"/>
              <w:rPr>
                <w:sz w:val="18"/>
              </w:rPr>
            </w:pPr>
            <w:r>
              <w:rPr>
                <w:sz w:val="18"/>
              </w:rPr>
              <w:t>Lassenplan(nen)</w:t>
            </w:r>
          </w:p>
          <w:p w14:paraId="30974D4D" w14:textId="136A95EA" w:rsidR="007E45B1" w:rsidRPr="004E5330" w:rsidRDefault="007E45B1" w:rsidP="00C531AE">
            <w:pPr>
              <w:pStyle w:val="Lijstalinea"/>
              <w:ind w:left="720"/>
              <w:rPr>
                <w:sz w:val="20"/>
              </w:rPr>
            </w:pPr>
            <w:r>
              <w:rPr>
                <w:sz w:val="18"/>
              </w:rPr>
              <w:t>Garantieverklaring bij afwijking CROW</w:t>
            </w:r>
          </w:p>
        </w:tc>
        <w:tc>
          <w:tcPr>
            <w:tcW w:w="1134" w:type="dxa"/>
            <w:vAlign w:val="center"/>
          </w:tcPr>
          <w:p w14:paraId="3F228909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14E16E74" w14:textId="77777777" w:rsid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440719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  <w:p w14:paraId="17A2E4EF" w14:textId="77777777" w:rsid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32000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  <w:p w14:paraId="3F7E347C" w14:textId="77777777" w:rsid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10033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9F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6439F" w:rsidRPr="00B6439F">
              <w:rPr>
                <w:sz w:val="18"/>
              </w:rPr>
              <w:t>Ja</w:t>
            </w:r>
          </w:p>
          <w:p w14:paraId="41A5DED7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81579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Ja</w:t>
            </w:r>
          </w:p>
          <w:p w14:paraId="1362A331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5263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Ja</w:t>
            </w:r>
          </w:p>
          <w:p w14:paraId="1582102C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3435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Ja</w:t>
            </w:r>
          </w:p>
          <w:p w14:paraId="349BA1B1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936019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Ja</w:t>
            </w:r>
          </w:p>
          <w:p w14:paraId="377D5971" w14:textId="0A3D06A9" w:rsidR="007E45B1" w:rsidRP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51445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5A86AC19" w14:textId="77777777" w:rsidR="00283247" w:rsidRDefault="00283247" w:rsidP="00B17986">
            <w:pPr>
              <w:ind w:left="360"/>
              <w:rPr>
                <w:b/>
                <w:sz w:val="20"/>
              </w:rPr>
            </w:pPr>
          </w:p>
          <w:p w14:paraId="598BD886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5037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7BB49F54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90628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52CE3814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23091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2A4FF239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73515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N.v.t.</w:t>
            </w:r>
          </w:p>
          <w:p w14:paraId="580C2E8D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83900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N.v.t.</w:t>
            </w:r>
          </w:p>
          <w:p w14:paraId="747CF57B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14695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N.v.t.</w:t>
            </w:r>
          </w:p>
          <w:p w14:paraId="6F30DA4F" w14:textId="77777777" w:rsid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3886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N.v.t.</w:t>
            </w:r>
          </w:p>
          <w:p w14:paraId="5EDD0F0D" w14:textId="07C5A2D4" w:rsidR="007E45B1" w:rsidRPr="007E45B1" w:rsidRDefault="00C76F18" w:rsidP="007E45B1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77290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5B1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E45B1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61975F1B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115207F4" w14:textId="77777777" w:rsidTr="008D0D2A">
        <w:trPr>
          <w:trHeight w:val="340"/>
        </w:trPr>
        <w:tc>
          <w:tcPr>
            <w:tcW w:w="4786" w:type="dxa"/>
            <w:vAlign w:val="center"/>
          </w:tcPr>
          <w:p w14:paraId="0FF9D6C8" w14:textId="77777777" w:rsidR="008D0D2A" w:rsidRDefault="008D0D2A" w:rsidP="008D0D2A">
            <w:pPr>
              <w:rPr>
                <w:sz w:val="20"/>
              </w:rPr>
            </w:pPr>
          </w:p>
          <w:p w14:paraId="125D2224" w14:textId="77777777" w:rsidR="00283247" w:rsidRPr="004E5330" w:rsidRDefault="00283247" w:rsidP="008D0D2A">
            <w:pPr>
              <w:rPr>
                <w:sz w:val="20"/>
              </w:rPr>
            </w:pPr>
            <w:r w:rsidRPr="004E5330">
              <w:rPr>
                <w:sz w:val="20"/>
              </w:rPr>
              <w:t>Beheerplan</w:t>
            </w:r>
          </w:p>
        </w:tc>
        <w:tc>
          <w:tcPr>
            <w:tcW w:w="1134" w:type="dxa"/>
            <w:vAlign w:val="center"/>
          </w:tcPr>
          <w:p w14:paraId="65190462" w14:textId="77777777" w:rsidR="008D0D2A" w:rsidRDefault="008D0D2A" w:rsidP="008D0D2A">
            <w:pPr>
              <w:ind w:left="360"/>
              <w:rPr>
                <w:sz w:val="18"/>
                <w:szCs w:val="18"/>
              </w:rPr>
            </w:pPr>
          </w:p>
          <w:p w14:paraId="19F36C7D" w14:textId="3E74CD34" w:rsidR="008D0D2A" w:rsidRPr="008D0D2A" w:rsidRDefault="00C76F18" w:rsidP="008D0D2A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  <w:szCs w:val="18"/>
                </w:rPr>
                <w:id w:val="53061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0D2A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8D0D2A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2A95ADBC" w14:textId="77777777" w:rsidR="00283247" w:rsidRPr="003557F2" w:rsidRDefault="00283247" w:rsidP="00B17986">
            <w:pPr>
              <w:ind w:left="360"/>
              <w:rPr>
                <w:b/>
                <w:sz w:val="20"/>
              </w:rPr>
            </w:pPr>
          </w:p>
        </w:tc>
        <w:tc>
          <w:tcPr>
            <w:tcW w:w="1633" w:type="dxa"/>
            <w:vAlign w:val="center"/>
          </w:tcPr>
          <w:p w14:paraId="4B36D339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78C6EA1A" w14:textId="77777777" w:rsidTr="00B17986">
        <w:trPr>
          <w:trHeight w:val="340"/>
        </w:trPr>
        <w:tc>
          <w:tcPr>
            <w:tcW w:w="4786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1307D1BE" w14:textId="77777777" w:rsidR="00283247" w:rsidRPr="00851B95" w:rsidRDefault="00283247" w:rsidP="00C531AE">
            <w:pPr>
              <w:rPr>
                <w:b/>
                <w:sz w:val="20"/>
              </w:rPr>
            </w:pPr>
            <w:r>
              <w:rPr>
                <w:b/>
                <w:sz w:val="18"/>
              </w:rPr>
              <w:t>Groen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2E061F0C" w14:textId="77777777" w:rsidR="00283247" w:rsidRPr="003557F2" w:rsidRDefault="00283247" w:rsidP="00B17986">
            <w:pPr>
              <w:ind w:left="360"/>
              <w:rPr>
                <w:sz w:val="20"/>
              </w:rPr>
            </w:pPr>
          </w:p>
        </w:tc>
        <w:tc>
          <w:tcPr>
            <w:tcW w:w="1594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BE1CB9A" w14:textId="77777777" w:rsidR="00283247" w:rsidRPr="003557F2" w:rsidRDefault="00283247" w:rsidP="00B17986">
            <w:pPr>
              <w:ind w:left="360"/>
              <w:rPr>
                <w:b/>
                <w:sz w:val="20"/>
              </w:rPr>
            </w:pPr>
          </w:p>
        </w:tc>
        <w:tc>
          <w:tcPr>
            <w:tcW w:w="1633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604CAE48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404A6AE9" w14:textId="77777777" w:rsidTr="00B17986">
        <w:trPr>
          <w:trHeight w:val="340"/>
        </w:trPr>
        <w:tc>
          <w:tcPr>
            <w:tcW w:w="4786" w:type="dxa"/>
            <w:tcBorders>
              <w:top w:val="single" w:sz="8" w:space="0" w:color="auto"/>
            </w:tcBorders>
            <w:vAlign w:val="center"/>
          </w:tcPr>
          <w:p w14:paraId="020FE182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Assetgegevens</w:t>
            </w:r>
          </w:p>
          <w:p w14:paraId="364AE7A8" w14:textId="77777777" w:rsidR="00283247" w:rsidRPr="004E5330" w:rsidRDefault="00283247" w:rsidP="00151F52">
            <w:pPr>
              <w:ind w:left="709"/>
              <w:rPr>
                <w:sz w:val="18"/>
              </w:rPr>
            </w:pPr>
            <w:r>
              <w:rPr>
                <w:sz w:val="18"/>
              </w:rPr>
              <w:t>Plantlijst en</w:t>
            </w:r>
            <w:r w:rsidRPr="004E5330">
              <w:rPr>
                <w:sz w:val="18"/>
              </w:rPr>
              <w:t xml:space="preserve"> overzicht van leveranties  </w:t>
            </w:r>
          </w:p>
          <w:p w14:paraId="72A5F10C" w14:textId="77777777" w:rsidR="00283247" w:rsidRPr="004E5330" w:rsidRDefault="00283247" w:rsidP="00C531AE">
            <w:pPr>
              <w:ind w:left="709"/>
              <w:rPr>
                <w:sz w:val="18"/>
              </w:rPr>
            </w:pPr>
            <w:r w:rsidRPr="004E5330">
              <w:rPr>
                <w:sz w:val="18"/>
              </w:rPr>
              <w:t xml:space="preserve">Materiaal-/productlijst </w:t>
            </w:r>
            <w:r>
              <w:rPr>
                <w:sz w:val="18"/>
              </w:rPr>
              <w:t>en</w:t>
            </w:r>
            <w:r w:rsidRPr="004E5330">
              <w:rPr>
                <w:sz w:val="18"/>
              </w:rPr>
              <w:t xml:space="preserve"> overzicht van leveranties </w:t>
            </w:r>
          </w:p>
          <w:p w14:paraId="44C60B2A" w14:textId="77777777" w:rsidR="00355632" w:rsidRDefault="00355632" w:rsidP="00C531AE">
            <w:pPr>
              <w:ind w:left="709"/>
              <w:rPr>
                <w:sz w:val="18"/>
              </w:rPr>
            </w:pPr>
            <w:r>
              <w:rPr>
                <w:sz w:val="18"/>
              </w:rPr>
              <w:t>Specificaties constructies</w:t>
            </w:r>
            <w:r w:rsidR="00283247" w:rsidRPr="004E5330">
              <w:rPr>
                <w:sz w:val="18"/>
              </w:rPr>
              <w:t xml:space="preserve"> boomgroeiplaatsen</w:t>
            </w:r>
          </w:p>
          <w:p w14:paraId="631D421B" w14:textId="1EF597C1" w:rsidR="00E814F8" w:rsidRPr="00355632" w:rsidRDefault="003E233F" w:rsidP="00C531AE">
            <w:pPr>
              <w:ind w:left="709"/>
              <w:rPr>
                <w:sz w:val="18"/>
              </w:rPr>
            </w:pPr>
            <w:r>
              <w:rPr>
                <w:sz w:val="18"/>
                <w:szCs w:val="20"/>
              </w:rPr>
              <w:t>A</w:t>
            </w:r>
            <w:r w:rsidR="00E814F8">
              <w:rPr>
                <w:sz w:val="18"/>
                <w:szCs w:val="20"/>
              </w:rPr>
              <w:t>fwateringsplan in dwarsprofiel bij bomen op ondergrondse constructies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30AF52C0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0F548AD0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57620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395E0349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97744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66B0EA6C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91392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2C1E2872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06978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747E039C" w14:textId="25976AEF" w:rsidR="00B50927" w:rsidRP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11382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</w:tc>
        <w:tc>
          <w:tcPr>
            <w:tcW w:w="1594" w:type="dxa"/>
            <w:tcBorders>
              <w:top w:val="single" w:sz="8" w:space="0" w:color="auto"/>
            </w:tcBorders>
            <w:vAlign w:val="center"/>
          </w:tcPr>
          <w:p w14:paraId="3913E1B5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5B353010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78595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2281AF94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46986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64398B78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85633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0EA8581C" w14:textId="77777777" w:rsidR="00B50927" w:rsidRPr="00B6439F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74487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215D76E7" w14:textId="63A00FAB" w:rsidR="00B50927" w:rsidRP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60646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tcBorders>
              <w:top w:val="single" w:sz="8" w:space="0" w:color="auto"/>
            </w:tcBorders>
            <w:vAlign w:val="center"/>
          </w:tcPr>
          <w:p w14:paraId="19A73FE1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39A374B7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01F45420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Contracten</w:t>
            </w:r>
          </w:p>
          <w:p w14:paraId="154BFD2F" w14:textId="77777777" w:rsidR="00283247" w:rsidRPr="004E5330" w:rsidRDefault="00283247" w:rsidP="00C531AE">
            <w:pPr>
              <w:ind w:left="709"/>
              <w:rPr>
                <w:sz w:val="18"/>
              </w:rPr>
            </w:pPr>
            <w:r w:rsidRPr="004E5330">
              <w:rPr>
                <w:sz w:val="18"/>
              </w:rPr>
              <w:t>Bestaande onderhoudscontracten</w:t>
            </w:r>
          </w:p>
          <w:p w14:paraId="1F3CB857" w14:textId="77777777" w:rsidR="00283247" w:rsidRPr="007545B6" w:rsidRDefault="00283247" w:rsidP="00C531AE">
            <w:pPr>
              <w:ind w:left="709"/>
              <w:rPr>
                <w:sz w:val="20"/>
              </w:rPr>
            </w:pPr>
            <w:r w:rsidRPr="004E5330">
              <w:rPr>
                <w:sz w:val="18"/>
              </w:rPr>
              <w:t xml:space="preserve">Zelf- of medebeheercontracten </w:t>
            </w:r>
          </w:p>
        </w:tc>
        <w:tc>
          <w:tcPr>
            <w:tcW w:w="1134" w:type="dxa"/>
            <w:vAlign w:val="center"/>
          </w:tcPr>
          <w:p w14:paraId="698F237B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7D1CF088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72186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777897ED" w14:textId="514EEDD6" w:rsidR="00B50927" w:rsidRDefault="00C76F18" w:rsidP="00B17986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-126614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2EFCEDF9" w14:textId="77777777" w:rsidR="00283247" w:rsidRDefault="00283247" w:rsidP="00B17986">
            <w:pPr>
              <w:ind w:left="360"/>
              <w:rPr>
                <w:b/>
                <w:sz w:val="20"/>
              </w:rPr>
            </w:pPr>
          </w:p>
          <w:p w14:paraId="1833EA6E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88768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68695362" w14:textId="3800C107" w:rsidR="00B50927" w:rsidRPr="003557F2" w:rsidRDefault="00C76F18" w:rsidP="00B17986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18"/>
                </w:rPr>
                <w:id w:val="89616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2BB0D335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6353CA0C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4EC16FDD" w14:textId="16AE4FA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Onderzoeken</w:t>
            </w:r>
          </w:p>
          <w:p w14:paraId="6DED53E3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Boom Effect Analyse</w:t>
            </w:r>
          </w:p>
          <w:p w14:paraId="44B82D2A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Bodemonderzoek</w:t>
            </w:r>
          </w:p>
          <w:p w14:paraId="68A98E47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Grondwaterstanden</w:t>
            </w:r>
          </w:p>
          <w:p w14:paraId="50C1C4CB" w14:textId="77777777" w:rsidR="00B6439F" w:rsidRDefault="00283247" w:rsidP="00B6439F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Milieuonderzoek</w:t>
            </w:r>
          </w:p>
          <w:p w14:paraId="34A77132" w14:textId="77777777" w:rsidR="00B6439F" w:rsidRDefault="00B6439F" w:rsidP="00B6439F">
            <w:pPr>
              <w:ind w:left="709"/>
              <w:rPr>
                <w:sz w:val="18"/>
              </w:rPr>
            </w:pPr>
            <w:r>
              <w:rPr>
                <w:sz w:val="18"/>
              </w:rPr>
              <w:t>Grondanalyse</w:t>
            </w:r>
          </w:p>
          <w:p w14:paraId="42115BE3" w14:textId="38326DE5" w:rsidR="00B6439F" w:rsidRPr="00B6439F" w:rsidRDefault="00B6439F" w:rsidP="00B6439F">
            <w:pPr>
              <w:ind w:left="709"/>
              <w:rPr>
                <w:sz w:val="18"/>
              </w:rPr>
            </w:pPr>
            <w:r>
              <w:rPr>
                <w:sz w:val="18"/>
              </w:rPr>
              <w:t>Indringingsweerstandmeting groeiplaats bomen</w:t>
            </w:r>
          </w:p>
        </w:tc>
        <w:tc>
          <w:tcPr>
            <w:tcW w:w="1134" w:type="dxa"/>
            <w:vAlign w:val="center"/>
          </w:tcPr>
          <w:p w14:paraId="55B7716F" w14:textId="77777777" w:rsidR="00283247" w:rsidRDefault="00283247" w:rsidP="00B17986">
            <w:pPr>
              <w:rPr>
                <w:sz w:val="20"/>
              </w:rPr>
            </w:pPr>
          </w:p>
          <w:p w14:paraId="7914B73E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1713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129BF27F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43532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17CA2BF7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2412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374B0F7C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07966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21AF9C9D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42217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2EFEE5E3" w14:textId="1728B65A" w:rsidR="00B50927" w:rsidRPr="003557F2" w:rsidRDefault="00C76F18" w:rsidP="00B17986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-76862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0FFA0569" w14:textId="77777777" w:rsidR="00283247" w:rsidRDefault="00283247" w:rsidP="00B17986">
            <w:pPr>
              <w:rPr>
                <w:sz w:val="20"/>
              </w:rPr>
            </w:pPr>
          </w:p>
          <w:p w14:paraId="430436AB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90582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09FFD19A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66089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543A5747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81520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0A0F0FB1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16777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6D72A920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3860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03C607D1" w14:textId="3F7B9FDC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97953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</w:t>
            </w:r>
          </w:p>
        </w:tc>
        <w:tc>
          <w:tcPr>
            <w:tcW w:w="1633" w:type="dxa"/>
            <w:vAlign w:val="center"/>
          </w:tcPr>
          <w:p w14:paraId="5F2681F0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1DE83E39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207B23D9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Certificaten</w:t>
            </w:r>
          </w:p>
          <w:p w14:paraId="2F1B0E7B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 xml:space="preserve">Certificaten Bouwstoffen </w:t>
            </w:r>
          </w:p>
          <w:p w14:paraId="3C074592" w14:textId="77777777" w:rsidR="00283247" w:rsidRPr="007545B6" w:rsidRDefault="00283247" w:rsidP="00C531AE">
            <w:pPr>
              <w:ind w:left="709"/>
              <w:rPr>
                <w:sz w:val="20"/>
              </w:rPr>
            </w:pPr>
            <w:r w:rsidRPr="00283247">
              <w:rPr>
                <w:sz w:val="18"/>
              </w:rPr>
              <w:t>Certificaten Herkomst Bomen</w:t>
            </w:r>
          </w:p>
        </w:tc>
        <w:tc>
          <w:tcPr>
            <w:tcW w:w="1134" w:type="dxa"/>
            <w:vAlign w:val="center"/>
          </w:tcPr>
          <w:p w14:paraId="4E5097F6" w14:textId="77777777" w:rsidR="00B17986" w:rsidRDefault="00B17986" w:rsidP="008E1C6C">
            <w:pPr>
              <w:rPr>
                <w:sz w:val="18"/>
              </w:rPr>
            </w:pPr>
          </w:p>
          <w:p w14:paraId="24D963BA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9497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  <w:p w14:paraId="33477A18" w14:textId="77777777" w:rsidR="00B17986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  <w:szCs w:val="18"/>
                </w:rPr>
                <w:id w:val="-171735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17986" w:rsidRPr="003D3C13">
              <w:rPr>
                <w:sz w:val="18"/>
                <w:szCs w:val="18"/>
              </w:rPr>
              <w:t>Ja</w:t>
            </w:r>
          </w:p>
          <w:p w14:paraId="7E04D76A" w14:textId="0690A494" w:rsidR="00B17986" w:rsidRPr="00B17986" w:rsidRDefault="00B17986" w:rsidP="00B17986">
            <w:pPr>
              <w:ind w:left="360"/>
              <w:rPr>
                <w:sz w:val="18"/>
              </w:rPr>
            </w:pPr>
          </w:p>
        </w:tc>
        <w:tc>
          <w:tcPr>
            <w:tcW w:w="1594" w:type="dxa"/>
            <w:vAlign w:val="center"/>
          </w:tcPr>
          <w:p w14:paraId="209EC094" w14:textId="77777777" w:rsidR="008D0D2A" w:rsidRDefault="008D0D2A" w:rsidP="00B17986">
            <w:pPr>
              <w:rPr>
                <w:b/>
                <w:sz w:val="20"/>
              </w:rPr>
            </w:pPr>
          </w:p>
          <w:p w14:paraId="31D83DA3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39802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1AC8F47F" w14:textId="0DD02E12" w:rsidR="00B50927" w:rsidRP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61883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2A5870B3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033011CC" w14:textId="77777777" w:rsidTr="00B17986">
        <w:trPr>
          <w:trHeight w:val="340"/>
        </w:trPr>
        <w:tc>
          <w:tcPr>
            <w:tcW w:w="4786" w:type="dxa"/>
            <w:vAlign w:val="center"/>
          </w:tcPr>
          <w:p w14:paraId="71A7D736" w14:textId="665B2212" w:rsidR="00355632" w:rsidRPr="00E814F8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Beheerplan</w:t>
            </w:r>
          </w:p>
        </w:tc>
        <w:tc>
          <w:tcPr>
            <w:tcW w:w="1134" w:type="dxa"/>
            <w:vAlign w:val="center"/>
          </w:tcPr>
          <w:p w14:paraId="4EF82FE6" w14:textId="63786587" w:rsidR="00283247" w:rsidRDefault="00C76F18" w:rsidP="00B17986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117484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22525902" w14:textId="45E81F63" w:rsidR="00283247" w:rsidRPr="003557F2" w:rsidRDefault="00283247" w:rsidP="00B17986">
            <w:pPr>
              <w:ind w:left="360"/>
              <w:rPr>
                <w:sz w:val="20"/>
              </w:rPr>
            </w:pPr>
          </w:p>
        </w:tc>
        <w:tc>
          <w:tcPr>
            <w:tcW w:w="1633" w:type="dxa"/>
            <w:vAlign w:val="center"/>
          </w:tcPr>
          <w:p w14:paraId="4C2D5C05" w14:textId="77777777" w:rsidR="00283247" w:rsidRPr="000579EB" w:rsidRDefault="00283247" w:rsidP="00C531AE">
            <w:pPr>
              <w:rPr>
                <w:b/>
                <w:sz w:val="20"/>
              </w:rPr>
            </w:pPr>
          </w:p>
        </w:tc>
      </w:tr>
      <w:tr w:rsidR="00283247" w:rsidRPr="000579EB" w14:paraId="244FE4D1" w14:textId="77777777" w:rsidTr="00B17986">
        <w:trPr>
          <w:trHeight w:val="340"/>
        </w:trPr>
        <w:tc>
          <w:tcPr>
            <w:tcW w:w="4786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66277AC0" w14:textId="77777777" w:rsidR="00283247" w:rsidRPr="00851B95" w:rsidRDefault="00283247" w:rsidP="00C531A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Civiel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139D0813" w14:textId="77777777" w:rsidR="00283247" w:rsidRDefault="00283247" w:rsidP="00B17986">
            <w:pPr>
              <w:ind w:left="360"/>
              <w:rPr>
                <w:sz w:val="20"/>
              </w:rPr>
            </w:pPr>
          </w:p>
        </w:tc>
        <w:tc>
          <w:tcPr>
            <w:tcW w:w="1594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0A4B6FBC" w14:textId="77777777" w:rsidR="00283247" w:rsidRPr="003557F2" w:rsidRDefault="00283247" w:rsidP="00B17986">
            <w:pPr>
              <w:ind w:left="360"/>
              <w:rPr>
                <w:b/>
                <w:sz w:val="20"/>
              </w:rPr>
            </w:pPr>
          </w:p>
        </w:tc>
        <w:tc>
          <w:tcPr>
            <w:tcW w:w="1633" w:type="dxa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14:paraId="0B0A46EF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355AC567" w14:textId="77777777" w:rsidTr="00B17986">
        <w:trPr>
          <w:trHeight w:val="340"/>
        </w:trPr>
        <w:tc>
          <w:tcPr>
            <w:tcW w:w="4786" w:type="dxa"/>
            <w:tcBorders>
              <w:top w:val="single" w:sz="2" w:space="0" w:color="auto"/>
            </w:tcBorders>
            <w:vAlign w:val="center"/>
          </w:tcPr>
          <w:p w14:paraId="2809DCED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Assetgegevens</w:t>
            </w:r>
          </w:p>
          <w:p w14:paraId="1D6D3004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Hoeveelhedenlijst conserveringssystemen</w:t>
            </w:r>
          </w:p>
          <w:p w14:paraId="00D7BA9C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Ligging K&amp;L en nuts</w:t>
            </w:r>
          </w:p>
          <w:p w14:paraId="0797E037" w14:textId="77777777" w:rsidR="003D3C13" w:rsidRPr="00B76309" w:rsidRDefault="003D3C13" w:rsidP="008D0D2A">
            <w:pPr>
              <w:rPr>
                <w:i/>
                <w:sz w:val="18"/>
                <w:szCs w:val="22"/>
              </w:rPr>
            </w:pPr>
          </w:p>
          <w:p w14:paraId="06BEC723" w14:textId="77777777" w:rsidR="00283247" w:rsidRPr="00B76309" w:rsidRDefault="00283247" w:rsidP="00C531AE">
            <w:pPr>
              <w:ind w:left="709"/>
              <w:rPr>
                <w:i/>
                <w:sz w:val="18"/>
                <w:szCs w:val="22"/>
              </w:rPr>
            </w:pPr>
            <w:r w:rsidRPr="00B76309">
              <w:rPr>
                <w:i/>
                <w:sz w:val="18"/>
                <w:szCs w:val="22"/>
              </w:rPr>
              <w:t>Assetgegevens: Bediening/ machinerichtlijn</w:t>
            </w:r>
          </w:p>
          <w:p w14:paraId="5FEA3180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Informatie over Aansluitingen</w:t>
            </w:r>
          </w:p>
          <w:p w14:paraId="3679E6A6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Ontwerpschema's ET-Installaties</w:t>
            </w:r>
          </w:p>
          <w:p w14:paraId="7D923E66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lastRenderedPageBreak/>
              <w:t>Documentatie van uitgevoerde SAT en FAT</w:t>
            </w:r>
          </w:p>
          <w:p w14:paraId="6E70D5EC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 xml:space="preserve">Bedieningshandleiding </w:t>
            </w:r>
          </w:p>
          <w:p w14:paraId="79CBBD23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 xml:space="preserve">PLC applicatiesoftware </w:t>
            </w:r>
          </w:p>
          <w:p w14:paraId="1823D20A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</w:p>
          <w:p w14:paraId="313D99E2" w14:textId="77777777" w:rsidR="00283247" w:rsidRPr="00B76309" w:rsidRDefault="00283247" w:rsidP="00C531AE">
            <w:pPr>
              <w:ind w:left="709"/>
              <w:rPr>
                <w:i/>
                <w:sz w:val="18"/>
                <w:szCs w:val="22"/>
              </w:rPr>
            </w:pPr>
            <w:r w:rsidRPr="00B76309">
              <w:rPr>
                <w:i/>
                <w:sz w:val="18"/>
                <w:szCs w:val="22"/>
              </w:rPr>
              <w:t>Assetgegevens: Tunnelveiligheid</w:t>
            </w:r>
          </w:p>
          <w:p w14:paraId="23453B2F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Veiligheidsdossier</w:t>
            </w:r>
          </w:p>
          <w:p w14:paraId="31FC49E0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Tunnelveiligheidsplan</w:t>
            </w:r>
          </w:p>
          <w:p w14:paraId="36AADB03" w14:textId="77777777" w:rsidR="00283247" w:rsidRPr="00B76309" w:rsidRDefault="00283247" w:rsidP="00C531AE">
            <w:pPr>
              <w:ind w:left="709"/>
              <w:rPr>
                <w:sz w:val="18"/>
                <w:szCs w:val="22"/>
              </w:rPr>
            </w:pPr>
            <w:r w:rsidRPr="00B76309">
              <w:rPr>
                <w:sz w:val="18"/>
                <w:szCs w:val="22"/>
              </w:rPr>
              <w:t>Bouwplan</w:t>
            </w:r>
          </w:p>
          <w:p w14:paraId="53A0C440" w14:textId="77777777" w:rsidR="00283247" w:rsidRPr="007545B6" w:rsidRDefault="00283247" w:rsidP="00C531AE">
            <w:pPr>
              <w:ind w:left="709"/>
              <w:rPr>
                <w:sz w:val="20"/>
              </w:rPr>
            </w:pPr>
            <w:r w:rsidRPr="00B76309">
              <w:rPr>
                <w:sz w:val="18"/>
                <w:szCs w:val="22"/>
              </w:rPr>
              <w:t>Veiligheidsbeheerplan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14:paraId="56927DA6" w14:textId="77777777" w:rsidR="00283247" w:rsidRPr="00444CF0" w:rsidRDefault="00283247" w:rsidP="00B17986">
            <w:pPr>
              <w:ind w:left="360"/>
              <w:rPr>
                <w:sz w:val="18"/>
              </w:rPr>
            </w:pPr>
          </w:p>
          <w:p w14:paraId="75E09AE4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14932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2EE5A104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991933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3A5EE4FB" w14:textId="77777777" w:rsidR="00B50927" w:rsidRDefault="00B50927" w:rsidP="00B17986">
            <w:pPr>
              <w:ind w:left="360"/>
              <w:rPr>
                <w:sz w:val="18"/>
              </w:rPr>
            </w:pPr>
          </w:p>
          <w:p w14:paraId="688157BF" w14:textId="77777777" w:rsidR="003D3C13" w:rsidRPr="00444CF0" w:rsidRDefault="003D3C13" w:rsidP="008D0D2A">
            <w:pPr>
              <w:rPr>
                <w:sz w:val="18"/>
              </w:rPr>
            </w:pPr>
          </w:p>
          <w:p w14:paraId="3D09CE76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88880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0292FF84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02196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2C139A0E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19529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72FDD353" w14:textId="77777777" w:rsidR="00B50927" w:rsidRPr="00444CF0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3614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06968FF1" w14:textId="77777777" w:rsidR="00B50927" w:rsidRPr="003D3C13" w:rsidRDefault="00C76F18" w:rsidP="00B17986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</w:rPr>
                <w:id w:val="49084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  <w:p w14:paraId="58FBADE6" w14:textId="77777777" w:rsidR="003D3C13" w:rsidRPr="003D3C13" w:rsidRDefault="003D3C13" w:rsidP="00B17986">
            <w:pPr>
              <w:rPr>
                <w:sz w:val="18"/>
                <w:szCs w:val="18"/>
              </w:rPr>
            </w:pPr>
          </w:p>
          <w:p w14:paraId="4A4B443E" w14:textId="77777777" w:rsidR="003D3C13" w:rsidRPr="003D3C13" w:rsidRDefault="003D3C13" w:rsidP="00B17986">
            <w:pPr>
              <w:rPr>
                <w:sz w:val="18"/>
                <w:szCs w:val="18"/>
              </w:rPr>
            </w:pPr>
          </w:p>
          <w:p w14:paraId="030AFC8D" w14:textId="77777777" w:rsidR="00B50927" w:rsidRPr="003D3C13" w:rsidRDefault="00C76F18" w:rsidP="00B17986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17783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50927" w:rsidRPr="003D3C13">
              <w:rPr>
                <w:sz w:val="18"/>
                <w:szCs w:val="18"/>
              </w:rPr>
              <w:t>Ja</w:t>
            </w:r>
          </w:p>
          <w:p w14:paraId="29CED3D2" w14:textId="77777777" w:rsidR="00B50927" w:rsidRPr="003D3C13" w:rsidRDefault="00C76F18" w:rsidP="00B17986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5803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50927" w:rsidRPr="003D3C13">
              <w:rPr>
                <w:sz w:val="18"/>
                <w:szCs w:val="18"/>
              </w:rPr>
              <w:t>Ja</w:t>
            </w:r>
          </w:p>
          <w:p w14:paraId="45B397C5" w14:textId="77777777" w:rsidR="00B50927" w:rsidRPr="003D3C13" w:rsidRDefault="00C76F18" w:rsidP="00B17986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607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3D3C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50927" w:rsidRPr="003D3C13">
              <w:rPr>
                <w:sz w:val="18"/>
                <w:szCs w:val="18"/>
              </w:rPr>
              <w:t>Ja</w:t>
            </w:r>
          </w:p>
          <w:p w14:paraId="5995B400" w14:textId="02047C61" w:rsidR="00246FD3" w:rsidRPr="00246FD3" w:rsidRDefault="00C76F18" w:rsidP="00B17986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322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3D3C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50927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2" w:space="0" w:color="auto"/>
            </w:tcBorders>
            <w:vAlign w:val="center"/>
          </w:tcPr>
          <w:p w14:paraId="25932942" w14:textId="77777777" w:rsidR="00283247" w:rsidRDefault="00283247" w:rsidP="00B17986">
            <w:pPr>
              <w:ind w:left="360"/>
              <w:rPr>
                <w:sz w:val="20"/>
              </w:rPr>
            </w:pPr>
          </w:p>
          <w:p w14:paraId="5655AA4A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86009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5147EEBB" w14:textId="5DDD2458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59211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11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4F9E5C11" w14:textId="77777777" w:rsidR="00B50927" w:rsidRDefault="00B50927" w:rsidP="00B17986">
            <w:pPr>
              <w:ind w:left="360"/>
              <w:rPr>
                <w:sz w:val="18"/>
              </w:rPr>
            </w:pPr>
          </w:p>
          <w:p w14:paraId="45103C50" w14:textId="77777777" w:rsidR="003D3C13" w:rsidRDefault="003D3C13" w:rsidP="008D0D2A">
            <w:pPr>
              <w:rPr>
                <w:sz w:val="18"/>
              </w:rPr>
            </w:pPr>
          </w:p>
          <w:p w14:paraId="2E10B974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80176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6F7CDE5D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52155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10CE584B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22202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4247BC9D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37183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3B964D6F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43928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3C0F99F1" w14:textId="77777777" w:rsidR="00B50927" w:rsidRDefault="00B50927" w:rsidP="00B17986">
            <w:pPr>
              <w:rPr>
                <w:sz w:val="18"/>
              </w:rPr>
            </w:pPr>
          </w:p>
          <w:p w14:paraId="1AE6A18E" w14:textId="77777777" w:rsidR="003D3C13" w:rsidRDefault="003D3C13" w:rsidP="00B17986">
            <w:pPr>
              <w:rPr>
                <w:sz w:val="18"/>
              </w:rPr>
            </w:pPr>
          </w:p>
          <w:p w14:paraId="7A9ECF02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06583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364AD780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92837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2DC76568" w14:textId="77777777" w:rsidR="00B50927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52926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5EAB6219" w14:textId="77777777" w:rsidR="00246FD3" w:rsidRDefault="00C76F18" w:rsidP="00B17986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42479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  <w:p w14:paraId="5F273B4A" w14:textId="0BB097B7" w:rsidR="00246FD3" w:rsidRPr="00B50927" w:rsidRDefault="00246FD3" w:rsidP="00B17986">
            <w:pPr>
              <w:ind w:left="360"/>
              <w:rPr>
                <w:sz w:val="18"/>
              </w:rPr>
            </w:pPr>
          </w:p>
        </w:tc>
        <w:tc>
          <w:tcPr>
            <w:tcW w:w="1633" w:type="dxa"/>
            <w:tcBorders>
              <w:top w:val="single" w:sz="2" w:space="0" w:color="auto"/>
            </w:tcBorders>
            <w:vAlign w:val="center"/>
          </w:tcPr>
          <w:p w14:paraId="7F1A772C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09D64CD0" w14:textId="77777777" w:rsidTr="00246FD3">
        <w:trPr>
          <w:trHeight w:val="340"/>
        </w:trPr>
        <w:tc>
          <w:tcPr>
            <w:tcW w:w="4786" w:type="dxa"/>
            <w:vAlign w:val="center"/>
          </w:tcPr>
          <w:p w14:paraId="7653C1FA" w14:textId="77777777" w:rsidR="00283247" w:rsidRPr="007545B6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Kwaliteitsrapportages</w:t>
            </w:r>
          </w:p>
        </w:tc>
        <w:tc>
          <w:tcPr>
            <w:tcW w:w="1134" w:type="dxa"/>
            <w:vAlign w:val="center"/>
          </w:tcPr>
          <w:p w14:paraId="0645918E" w14:textId="22D5E024" w:rsidR="00283247" w:rsidRPr="00444CF0" w:rsidRDefault="00C76F18" w:rsidP="00246FD3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72583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FD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35EDA045" w14:textId="5E2432D5" w:rsidR="00283247" w:rsidRPr="003557F2" w:rsidRDefault="00C76F18" w:rsidP="00246FD3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18"/>
                </w:rPr>
                <w:id w:val="79472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782A4CEE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3D8E7E16" w14:textId="77777777" w:rsidTr="00246FD3">
        <w:trPr>
          <w:trHeight w:val="340"/>
        </w:trPr>
        <w:tc>
          <w:tcPr>
            <w:tcW w:w="4786" w:type="dxa"/>
            <w:vAlign w:val="center"/>
          </w:tcPr>
          <w:p w14:paraId="7D4D6EE5" w14:textId="77777777" w:rsidR="00283247" w:rsidRPr="007545B6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Beheerplan</w:t>
            </w:r>
          </w:p>
        </w:tc>
        <w:tc>
          <w:tcPr>
            <w:tcW w:w="1134" w:type="dxa"/>
            <w:vAlign w:val="center"/>
          </w:tcPr>
          <w:p w14:paraId="1EA45542" w14:textId="308C6545" w:rsidR="00283247" w:rsidRPr="00444CF0" w:rsidRDefault="00C76F18" w:rsidP="00246FD3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5107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927" w:rsidRPr="00444CF0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50927" w:rsidRPr="00444CF0">
              <w:rPr>
                <w:sz w:val="18"/>
              </w:rPr>
              <w:t>Ja</w:t>
            </w:r>
          </w:p>
        </w:tc>
        <w:tc>
          <w:tcPr>
            <w:tcW w:w="1594" w:type="dxa"/>
            <w:vAlign w:val="center"/>
          </w:tcPr>
          <w:p w14:paraId="21678771" w14:textId="26F8E023" w:rsidR="00283247" w:rsidRPr="003557F2" w:rsidRDefault="00283247" w:rsidP="00246FD3">
            <w:pPr>
              <w:ind w:left="360"/>
              <w:rPr>
                <w:sz w:val="20"/>
              </w:rPr>
            </w:pPr>
          </w:p>
        </w:tc>
        <w:tc>
          <w:tcPr>
            <w:tcW w:w="1633" w:type="dxa"/>
            <w:vAlign w:val="center"/>
          </w:tcPr>
          <w:p w14:paraId="1BC3B1F3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77D7F38A" w14:textId="77777777" w:rsidTr="00C531AE">
        <w:trPr>
          <w:trHeight w:val="340"/>
        </w:trPr>
        <w:tc>
          <w:tcPr>
            <w:tcW w:w="478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87DE6C" w14:textId="76D481F5" w:rsidR="00283247" w:rsidRPr="00851B95" w:rsidRDefault="00283247" w:rsidP="00C531A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OVL </w:t>
            </w:r>
            <w:r w:rsidR="00E96439"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VIS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6C9333" w14:textId="77777777" w:rsidR="00283247" w:rsidRPr="003557F2" w:rsidRDefault="00283247" w:rsidP="00C531AE">
            <w:pPr>
              <w:ind w:left="360"/>
              <w:rPr>
                <w:sz w:val="20"/>
              </w:rPr>
            </w:pPr>
          </w:p>
        </w:tc>
        <w:tc>
          <w:tcPr>
            <w:tcW w:w="1594" w:type="dxa"/>
            <w:tcBorders>
              <w:top w:val="single" w:sz="2" w:space="0" w:color="auto"/>
              <w:bottom w:val="single" w:sz="2" w:space="0" w:color="auto"/>
            </w:tcBorders>
          </w:tcPr>
          <w:p w14:paraId="2957EDAF" w14:textId="77777777" w:rsidR="00283247" w:rsidRPr="003557F2" w:rsidRDefault="00283247" w:rsidP="00C531AE">
            <w:pPr>
              <w:ind w:left="360"/>
              <w:rPr>
                <w:b/>
                <w:sz w:val="20"/>
              </w:rPr>
            </w:pPr>
          </w:p>
        </w:tc>
        <w:tc>
          <w:tcPr>
            <w:tcW w:w="16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462A77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6DCC4D0B" w14:textId="77777777" w:rsidTr="00E744A6">
        <w:trPr>
          <w:trHeight w:val="277"/>
        </w:trPr>
        <w:tc>
          <w:tcPr>
            <w:tcW w:w="4786" w:type="dxa"/>
            <w:tcBorders>
              <w:top w:val="single" w:sz="2" w:space="0" w:color="auto"/>
            </w:tcBorders>
            <w:vAlign w:val="center"/>
          </w:tcPr>
          <w:p w14:paraId="32A6ECF2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Assetgegevens</w:t>
            </w:r>
          </w:p>
          <w:p w14:paraId="268EF020" w14:textId="0737AD44" w:rsidR="00283247" w:rsidRPr="006D37EB" w:rsidRDefault="00283247" w:rsidP="006D37EB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Objectinformatie</w:t>
            </w:r>
            <w:r w:rsidR="00B45F03">
              <w:rPr>
                <w:sz w:val="18"/>
              </w:rPr>
              <w:t>, i</w:t>
            </w:r>
            <w:r w:rsidRPr="00283247">
              <w:rPr>
                <w:sz w:val="18"/>
              </w:rPr>
              <w:t>nmeetgegevens</w:t>
            </w:r>
            <w:r w:rsidR="00B45F03">
              <w:rPr>
                <w:sz w:val="18"/>
              </w:rPr>
              <w:t>, g</w:t>
            </w:r>
            <w:r w:rsidRPr="00283247">
              <w:rPr>
                <w:sz w:val="18"/>
              </w:rPr>
              <w:t>egevens vlaggen en informatie NDB</w:t>
            </w:r>
            <w:r w:rsidR="00B45F03">
              <w:rPr>
                <w:sz w:val="18"/>
              </w:rPr>
              <w:t>, g</w:t>
            </w:r>
            <w:r w:rsidRPr="00283247">
              <w:rPr>
                <w:sz w:val="18"/>
              </w:rPr>
              <w:t>egevens reclamebebording</w:t>
            </w:r>
            <w:r w:rsidR="00B45F03">
              <w:rPr>
                <w:sz w:val="18"/>
              </w:rPr>
              <w:t>, a</w:t>
            </w:r>
            <w:r w:rsidRPr="00283247">
              <w:rPr>
                <w:sz w:val="18"/>
              </w:rPr>
              <w:t>ansluitgegevens</w:t>
            </w:r>
            <w:r w:rsidR="00B45F03">
              <w:rPr>
                <w:sz w:val="18"/>
              </w:rPr>
              <w:t>, i</w:t>
            </w:r>
            <w:r w:rsidRPr="00283247">
              <w:rPr>
                <w:sz w:val="18"/>
              </w:rPr>
              <w:t>nformatie metingen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549EC308" w14:textId="31E46F43" w:rsidR="00246FD3" w:rsidRPr="006D37EB" w:rsidRDefault="00C76F18" w:rsidP="006D37EB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0611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4A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46FD3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2" w:space="0" w:color="auto"/>
            </w:tcBorders>
          </w:tcPr>
          <w:p w14:paraId="69ACE7B7" w14:textId="58BA4222" w:rsidR="00246FD3" w:rsidRPr="006D37EB" w:rsidRDefault="00C76F18" w:rsidP="006D37EB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09180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FD3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246FD3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tcBorders>
              <w:top w:val="single" w:sz="2" w:space="0" w:color="auto"/>
            </w:tcBorders>
            <w:vAlign w:val="center"/>
          </w:tcPr>
          <w:p w14:paraId="29424135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24357212" w14:textId="77777777" w:rsidTr="00C531AE">
        <w:trPr>
          <w:trHeight w:val="340"/>
        </w:trPr>
        <w:tc>
          <w:tcPr>
            <w:tcW w:w="4786" w:type="dxa"/>
            <w:vAlign w:val="center"/>
          </w:tcPr>
          <w:p w14:paraId="51B48114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Onderzoeken</w:t>
            </w:r>
          </w:p>
          <w:p w14:paraId="14C8AD44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>
              <w:rPr>
                <w:sz w:val="18"/>
              </w:rPr>
              <w:t>Bodemonderzoek</w:t>
            </w:r>
          </w:p>
        </w:tc>
        <w:tc>
          <w:tcPr>
            <w:tcW w:w="1134" w:type="dxa"/>
          </w:tcPr>
          <w:p w14:paraId="6C1B2C5B" w14:textId="77777777" w:rsidR="00283247" w:rsidRDefault="00283247" w:rsidP="00C531AE">
            <w:pPr>
              <w:ind w:left="360"/>
              <w:rPr>
                <w:sz w:val="20"/>
              </w:rPr>
            </w:pPr>
          </w:p>
          <w:p w14:paraId="71ABCABD" w14:textId="109B08D5" w:rsidR="00246FD3" w:rsidRPr="00246FD3" w:rsidRDefault="00C76F18" w:rsidP="00246FD3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5482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FD3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246FD3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</w:tcPr>
          <w:p w14:paraId="4396F40C" w14:textId="77777777" w:rsidR="00283247" w:rsidRDefault="00283247" w:rsidP="00C531AE">
            <w:pPr>
              <w:ind w:left="360"/>
              <w:rPr>
                <w:b/>
                <w:sz w:val="20"/>
              </w:rPr>
            </w:pPr>
          </w:p>
          <w:p w14:paraId="668DA7F9" w14:textId="5F06D65D" w:rsidR="00B17986" w:rsidRPr="003557F2" w:rsidRDefault="00C76F18" w:rsidP="00C531AE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18"/>
                </w:rPr>
                <w:id w:val="171824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6371EA46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05A4407D" w14:textId="77777777" w:rsidTr="00C531AE">
        <w:trPr>
          <w:trHeight w:val="340"/>
        </w:trPr>
        <w:tc>
          <w:tcPr>
            <w:tcW w:w="4786" w:type="dxa"/>
            <w:vAlign w:val="center"/>
          </w:tcPr>
          <w:p w14:paraId="3165F2EF" w14:textId="77777777" w:rsidR="00283247" w:rsidRDefault="00283247" w:rsidP="00C531AE">
            <w:pPr>
              <w:rPr>
                <w:sz w:val="20"/>
              </w:rPr>
            </w:pPr>
            <w:r>
              <w:rPr>
                <w:sz w:val="20"/>
              </w:rPr>
              <w:t>Certificaten</w:t>
            </w:r>
          </w:p>
          <w:p w14:paraId="2F257EDC" w14:textId="77777777" w:rsidR="00283247" w:rsidRPr="00283247" w:rsidRDefault="00283247" w:rsidP="00C531AE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Certificaten van geleverde producten</w:t>
            </w:r>
          </w:p>
          <w:p w14:paraId="4C809510" w14:textId="77777777" w:rsidR="00283247" w:rsidRPr="007545B6" w:rsidRDefault="00283247" w:rsidP="00C531AE">
            <w:pPr>
              <w:ind w:left="709"/>
              <w:rPr>
                <w:sz w:val="20"/>
              </w:rPr>
            </w:pPr>
            <w:r w:rsidRPr="00283247">
              <w:rPr>
                <w:sz w:val="18"/>
              </w:rPr>
              <w:t>CE markeringen</w:t>
            </w:r>
          </w:p>
        </w:tc>
        <w:tc>
          <w:tcPr>
            <w:tcW w:w="1134" w:type="dxa"/>
          </w:tcPr>
          <w:p w14:paraId="65761D43" w14:textId="77777777" w:rsidR="00283247" w:rsidRDefault="00283247" w:rsidP="00C531AE">
            <w:pPr>
              <w:ind w:left="360"/>
              <w:rPr>
                <w:sz w:val="20"/>
              </w:rPr>
            </w:pPr>
          </w:p>
          <w:p w14:paraId="4AF31939" w14:textId="77777777" w:rsidR="00246FD3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341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FD3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246FD3" w:rsidRPr="003D3C13">
              <w:rPr>
                <w:sz w:val="18"/>
                <w:szCs w:val="18"/>
              </w:rPr>
              <w:t>Ja</w:t>
            </w:r>
          </w:p>
          <w:p w14:paraId="7BE36A2A" w14:textId="12E3C303" w:rsidR="00246FD3" w:rsidRPr="003557F2" w:rsidRDefault="00C76F18" w:rsidP="00C531AE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  <w:szCs w:val="18"/>
                </w:rPr>
                <w:id w:val="-70109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FD3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246FD3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</w:tcPr>
          <w:p w14:paraId="69788D83" w14:textId="77777777" w:rsidR="00283247" w:rsidRDefault="00283247" w:rsidP="00C531AE">
            <w:pPr>
              <w:ind w:left="360"/>
              <w:rPr>
                <w:sz w:val="20"/>
              </w:rPr>
            </w:pPr>
          </w:p>
          <w:p w14:paraId="3121BEBA" w14:textId="77777777" w:rsidR="00B17986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58213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  <w:p w14:paraId="5E6CC7EA" w14:textId="47E2BCA1" w:rsidR="00B17986" w:rsidRPr="003557F2" w:rsidRDefault="00C76F18" w:rsidP="00C531AE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</w:rPr>
                <w:id w:val="-31480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11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0E3E4330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283247" w:rsidRPr="000579EB" w14:paraId="160ECB86" w14:textId="77777777" w:rsidTr="00C531AE">
        <w:trPr>
          <w:trHeight w:val="340"/>
        </w:trPr>
        <w:tc>
          <w:tcPr>
            <w:tcW w:w="4786" w:type="dxa"/>
            <w:vAlign w:val="center"/>
          </w:tcPr>
          <w:p w14:paraId="094AA9CB" w14:textId="77777777" w:rsidR="00283247" w:rsidRDefault="007D000B" w:rsidP="00C531AE">
            <w:pPr>
              <w:rPr>
                <w:sz w:val="20"/>
              </w:rPr>
            </w:pPr>
            <w:r>
              <w:rPr>
                <w:sz w:val="20"/>
              </w:rPr>
              <w:t>Kwaliteitsrapportages</w:t>
            </w:r>
          </w:p>
          <w:p w14:paraId="7DFEC3D8" w14:textId="77777777" w:rsidR="007D000B" w:rsidRDefault="007D000B" w:rsidP="00C531AE">
            <w:pPr>
              <w:ind w:left="709"/>
              <w:rPr>
                <w:sz w:val="18"/>
              </w:rPr>
            </w:pPr>
            <w:r w:rsidRPr="007D000B">
              <w:rPr>
                <w:sz w:val="18"/>
              </w:rPr>
              <w:t>Keuringsrapporten meetgegevens</w:t>
            </w:r>
          </w:p>
          <w:p w14:paraId="31AC33E0" w14:textId="77777777" w:rsidR="006D37EB" w:rsidRPr="00283247" w:rsidRDefault="006D37EB" w:rsidP="006D37EB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Akkoordverklaring toezichthouder OVL verwerking revisiegegevens in Object Beheer Systeem</w:t>
            </w:r>
          </w:p>
          <w:p w14:paraId="364EDC56" w14:textId="77777777" w:rsidR="006D37EB" w:rsidRPr="00283247" w:rsidRDefault="006D37EB" w:rsidP="006D37EB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Verlichtingsberekeningen</w:t>
            </w:r>
          </w:p>
          <w:p w14:paraId="0A679F6B" w14:textId="77777777" w:rsidR="006D37EB" w:rsidRPr="00283247" w:rsidRDefault="006D37EB" w:rsidP="006D37EB">
            <w:pPr>
              <w:ind w:left="709"/>
              <w:rPr>
                <w:sz w:val="18"/>
              </w:rPr>
            </w:pPr>
            <w:r w:rsidRPr="00283247">
              <w:rPr>
                <w:sz w:val="18"/>
              </w:rPr>
              <w:t>Kabelberekeningen</w:t>
            </w:r>
          </w:p>
          <w:p w14:paraId="106094EF" w14:textId="445B8CFC" w:rsidR="006D37EB" w:rsidRPr="007545B6" w:rsidRDefault="006D37EB" w:rsidP="006D37EB">
            <w:pPr>
              <w:ind w:left="709"/>
              <w:rPr>
                <w:sz w:val="20"/>
              </w:rPr>
            </w:pPr>
            <w:r w:rsidRPr="00283247">
              <w:rPr>
                <w:sz w:val="18"/>
              </w:rPr>
              <w:t>Voedingskastberekeningen</w:t>
            </w:r>
          </w:p>
        </w:tc>
        <w:tc>
          <w:tcPr>
            <w:tcW w:w="1134" w:type="dxa"/>
          </w:tcPr>
          <w:p w14:paraId="710FA7E7" w14:textId="77777777" w:rsidR="00283247" w:rsidRDefault="00283247" w:rsidP="00C531AE">
            <w:pPr>
              <w:ind w:left="360"/>
              <w:rPr>
                <w:sz w:val="20"/>
              </w:rPr>
            </w:pPr>
          </w:p>
          <w:p w14:paraId="0D7E344F" w14:textId="2BF67874" w:rsidR="00B17986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221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63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17986" w:rsidRPr="003D3C13">
              <w:rPr>
                <w:sz w:val="18"/>
                <w:szCs w:val="18"/>
              </w:rPr>
              <w:t>Ja</w:t>
            </w:r>
          </w:p>
          <w:p w14:paraId="71F59436" w14:textId="77777777" w:rsidR="006D37EB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6899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D37EB" w:rsidRPr="003D3C13">
              <w:rPr>
                <w:sz w:val="18"/>
                <w:szCs w:val="18"/>
              </w:rPr>
              <w:t>Ja</w:t>
            </w:r>
          </w:p>
          <w:p w14:paraId="7E8FD02A" w14:textId="77777777" w:rsidR="006D37EB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6028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D37EB" w:rsidRPr="003D3C13">
              <w:rPr>
                <w:sz w:val="18"/>
                <w:szCs w:val="18"/>
              </w:rPr>
              <w:t>Ja</w:t>
            </w:r>
          </w:p>
          <w:p w14:paraId="09DBD2E9" w14:textId="77777777" w:rsidR="006D37EB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9755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D37EB" w:rsidRPr="003D3C13">
              <w:rPr>
                <w:sz w:val="18"/>
                <w:szCs w:val="18"/>
              </w:rPr>
              <w:t>Ja</w:t>
            </w:r>
          </w:p>
          <w:p w14:paraId="29AE6D9C" w14:textId="7D9B5174" w:rsidR="006D37EB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6988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2B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D37EB" w:rsidRPr="003D3C13">
              <w:rPr>
                <w:sz w:val="18"/>
                <w:szCs w:val="18"/>
              </w:rPr>
              <w:t>Ja</w:t>
            </w:r>
          </w:p>
          <w:p w14:paraId="643E538A" w14:textId="650DD826" w:rsidR="006D37EB" w:rsidRPr="003557F2" w:rsidRDefault="00C76F18" w:rsidP="00C531AE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  <w:szCs w:val="18"/>
                </w:rPr>
                <w:id w:val="119742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D37EB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</w:tcPr>
          <w:p w14:paraId="40B2C581" w14:textId="77777777" w:rsidR="00283247" w:rsidRDefault="00283247" w:rsidP="00C531AE">
            <w:pPr>
              <w:ind w:left="360"/>
              <w:rPr>
                <w:b/>
                <w:sz w:val="20"/>
              </w:rPr>
            </w:pPr>
          </w:p>
          <w:p w14:paraId="51839195" w14:textId="77777777" w:rsidR="00B17986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125193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  <w:p w14:paraId="11E61B98" w14:textId="77777777" w:rsidR="006D37EB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212920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37EB" w:rsidRPr="00B6439F">
              <w:rPr>
                <w:sz w:val="18"/>
              </w:rPr>
              <w:t>N.v.t.</w:t>
            </w:r>
          </w:p>
          <w:p w14:paraId="22349C77" w14:textId="77777777" w:rsidR="006D37EB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202200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37EB" w:rsidRPr="00B6439F">
              <w:rPr>
                <w:sz w:val="18"/>
              </w:rPr>
              <w:t>N.v.t.</w:t>
            </w:r>
          </w:p>
          <w:p w14:paraId="197E23EE" w14:textId="77777777" w:rsidR="006D37EB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36280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37EB" w:rsidRPr="00B6439F">
              <w:rPr>
                <w:sz w:val="18"/>
              </w:rPr>
              <w:t>N.v.t.</w:t>
            </w:r>
          </w:p>
          <w:p w14:paraId="3CD2DAA6" w14:textId="77777777" w:rsidR="006D37EB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77875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37EB" w:rsidRPr="00B6439F">
              <w:rPr>
                <w:sz w:val="18"/>
              </w:rPr>
              <w:t>N.v.t.</w:t>
            </w:r>
          </w:p>
          <w:p w14:paraId="4617B03F" w14:textId="2F9AD261" w:rsidR="006D37EB" w:rsidRPr="006D37EB" w:rsidRDefault="00C76F18" w:rsidP="006D37EB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349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7EB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D37EB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15D135EF" w14:textId="77777777" w:rsidR="00283247" w:rsidRPr="000579EB" w:rsidRDefault="00283247" w:rsidP="00C531AE">
            <w:pPr>
              <w:rPr>
                <w:sz w:val="20"/>
              </w:rPr>
            </w:pPr>
          </w:p>
        </w:tc>
      </w:tr>
      <w:tr w:rsidR="007D000B" w:rsidRPr="000579EB" w14:paraId="099E3058" w14:textId="77777777" w:rsidTr="00C531AE">
        <w:trPr>
          <w:trHeight w:val="340"/>
        </w:trPr>
        <w:tc>
          <w:tcPr>
            <w:tcW w:w="4786" w:type="dxa"/>
            <w:vAlign w:val="center"/>
          </w:tcPr>
          <w:p w14:paraId="50A281E9" w14:textId="77777777" w:rsidR="007D000B" w:rsidRDefault="007D000B" w:rsidP="00C531AE">
            <w:pPr>
              <w:rPr>
                <w:sz w:val="20"/>
              </w:rPr>
            </w:pPr>
            <w:r>
              <w:rPr>
                <w:sz w:val="20"/>
              </w:rPr>
              <w:t>Garantie</w:t>
            </w:r>
          </w:p>
          <w:p w14:paraId="055EA443" w14:textId="77777777" w:rsidR="007D000B" w:rsidRPr="007D000B" w:rsidRDefault="007D000B" w:rsidP="00C531AE">
            <w:pPr>
              <w:ind w:left="709"/>
              <w:rPr>
                <w:sz w:val="18"/>
              </w:rPr>
            </w:pPr>
            <w:r w:rsidRPr="007D000B">
              <w:rPr>
                <w:sz w:val="18"/>
              </w:rPr>
              <w:t>Garantiebepalingen aansluiting/plaatsing</w:t>
            </w:r>
          </w:p>
          <w:p w14:paraId="1AD03EF0" w14:textId="77777777" w:rsidR="007D000B" w:rsidRPr="007D000B" w:rsidRDefault="007D000B" w:rsidP="00C531AE">
            <w:pPr>
              <w:ind w:left="709"/>
              <w:rPr>
                <w:sz w:val="18"/>
              </w:rPr>
            </w:pPr>
            <w:r w:rsidRPr="007D000B">
              <w:rPr>
                <w:sz w:val="18"/>
              </w:rPr>
              <w:t>Garantiebepalingen materialen</w:t>
            </w:r>
          </w:p>
        </w:tc>
        <w:tc>
          <w:tcPr>
            <w:tcW w:w="1134" w:type="dxa"/>
          </w:tcPr>
          <w:p w14:paraId="28787D7E" w14:textId="77777777" w:rsidR="007D000B" w:rsidRDefault="007D000B" w:rsidP="00C531AE">
            <w:pPr>
              <w:ind w:left="360"/>
              <w:rPr>
                <w:sz w:val="20"/>
              </w:rPr>
            </w:pPr>
          </w:p>
          <w:p w14:paraId="48224A77" w14:textId="77777777" w:rsidR="00B17986" w:rsidRDefault="00C76F18" w:rsidP="00C531AE">
            <w:pPr>
              <w:ind w:left="3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5919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17986" w:rsidRPr="003D3C13">
              <w:rPr>
                <w:sz w:val="18"/>
                <w:szCs w:val="18"/>
              </w:rPr>
              <w:t>Ja</w:t>
            </w:r>
          </w:p>
          <w:p w14:paraId="420B3130" w14:textId="344D6B6D" w:rsidR="00B17986" w:rsidRPr="003557F2" w:rsidRDefault="00C76F18" w:rsidP="00C531AE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  <w:szCs w:val="18"/>
                </w:rPr>
                <w:id w:val="-85364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17986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</w:tcPr>
          <w:p w14:paraId="04B2D522" w14:textId="77777777" w:rsidR="007D000B" w:rsidRDefault="007D000B" w:rsidP="00C531AE">
            <w:pPr>
              <w:ind w:left="360"/>
              <w:rPr>
                <w:b/>
                <w:sz w:val="20"/>
              </w:rPr>
            </w:pPr>
          </w:p>
          <w:p w14:paraId="5076DF5A" w14:textId="77777777" w:rsidR="00B17986" w:rsidRDefault="00C76F18" w:rsidP="00C531AE">
            <w:pPr>
              <w:ind w:left="360"/>
              <w:rPr>
                <w:sz w:val="18"/>
              </w:rPr>
            </w:pPr>
            <w:sdt>
              <w:sdtPr>
                <w:rPr>
                  <w:sz w:val="18"/>
                </w:rPr>
                <w:id w:val="-121966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  <w:p w14:paraId="426ADA86" w14:textId="5E5D9379" w:rsidR="00B17986" w:rsidRPr="003557F2" w:rsidRDefault="00C76F18" w:rsidP="00C531AE">
            <w:pPr>
              <w:ind w:left="360"/>
              <w:rPr>
                <w:b/>
                <w:sz w:val="20"/>
              </w:rPr>
            </w:pPr>
            <w:sdt>
              <w:sdtPr>
                <w:rPr>
                  <w:sz w:val="18"/>
                </w:rPr>
                <w:id w:val="-15483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B6439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17986" w:rsidRPr="00B6439F">
              <w:rPr>
                <w:sz w:val="18"/>
              </w:rPr>
              <w:t>N.v.t.</w:t>
            </w:r>
          </w:p>
        </w:tc>
        <w:tc>
          <w:tcPr>
            <w:tcW w:w="1633" w:type="dxa"/>
            <w:vAlign w:val="center"/>
          </w:tcPr>
          <w:p w14:paraId="184E2996" w14:textId="77777777" w:rsidR="007D000B" w:rsidRPr="000579EB" w:rsidRDefault="007D000B" w:rsidP="00C531AE">
            <w:pPr>
              <w:rPr>
                <w:sz w:val="20"/>
              </w:rPr>
            </w:pPr>
          </w:p>
        </w:tc>
      </w:tr>
      <w:tr w:rsidR="007D000B" w:rsidRPr="000579EB" w14:paraId="13C817ED" w14:textId="77777777" w:rsidTr="0041574D">
        <w:trPr>
          <w:trHeight w:val="340"/>
        </w:trPr>
        <w:tc>
          <w:tcPr>
            <w:tcW w:w="4786" w:type="dxa"/>
            <w:tcBorders>
              <w:bottom w:val="single" w:sz="4" w:space="0" w:color="auto"/>
            </w:tcBorders>
            <w:vAlign w:val="center"/>
          </w:tcPr>
          <w:p w14:paraId="14B15313" w14:textId="77777777" w:rsidR="007D000B" w:rsidRDefault="007D000B" w:rsidP="00C531AE">
            <w:pPr>
              <w:rPr>
                <w:sz w:val="20"/>
              </w:rPr>
            </w:pPr>
            <w:r>
              <w:rPr>
                <w:sz w:val="20"/>
              </w:rPr>
              <w:t>Beheerplan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1EF45D" w14:textId="77777777" w:rsidR="007D000B" w:rsidRDefault="007D000B" w:rsidP="00C531AE">
            <w:pPr>
              <w:ind w:left="360"/>
              <w:rPr>
                <w:sz w:val="20"/>
              </w:rPr>
            </w:pPr>
          </w:p>
          <w:p w14:paraId="71CCAEBB" w14:textId="41A2FD3A" w:rsidR="00B17986" w:rsidRPr="003557F2" w:rsidRDefault="00C76F18" w:rsidP="00C531AE">
            <w:pPr>
              <w:ind w:left="360"/>
              <w:rPr>
                <w:sz w:val="20"/>
              </w:rPr>
            </w:pPr>
            <w:sdt>
              <w:sdtPr>
                <w:rPr>
                  <w:sz w:val="18"/>
                  <w:szCs w:val="18"/>
                </w:rPr>
                <w:id w:val="-149093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986" w:rsidRPr="003D3C13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B17986" w:rsidRPr="003D3C1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22DAC9E8" w14:textId="77777777" w:rsidR="007D000B" w:rsidRDefault="007D000B" w:rsidP="00C531AE">
            <w:pPr>
              <w:ind w:left="360"/>
              <w:rPr>
                <w:b/>
                <w:sz w:val="20"/>
              </w:rPr>
            </w:pPr>
          </w:p>
          <w:p w14:paraId="545829ED" w14:textId="0BCA00E4" w:rsidR="00B17986" w:rsidRPr="003557F2" w:rsidRDefault="00B17986" w:rsidP="00C531AE">
            <w:pPr>
              <w:ind w:left="360"/>
              <w:rPr>
                <w:b/>
                <w:sz w:val="20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14:paraId="554D5BD0" w14:textId="77777777" w:rsidR="007D000B" w:rsidRPr="000579EB" w:rsidRDefault="007D000B" w:rsidP="00C531AE">
            <w:pPr>
              <w:rPr>
                <w:sz w:val="20"/>
              </w:rPr>
            </w:pPr>
          </w:p>
        </w:tc>
      </w:tr>
      <w:tr w:rsidR="00E744A6" w:rsidRPr="00F75D02" w14:paraId="017BBE5A" w14:textId="77777777" w:rsidTr="0041574D">
        <w:trPr>
          <w:trHeight w:val="340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5ED5" w14:textId="6A8A3CC4" w:rsidR="00E744A6" w:rsidRPr="00793363" w:rsidRDefault="00E744A6" w:rsidP="0066706B">
            <w:pPr>
              <w:rPr>
                <w:sz w:val="20"/>
              </w:rPr>
            </w:pPr>
            <w:r w:rsidRPr="00793363">
              <w:rPr>
                <w:b/>
                <w:sz w:val="18"/>
              </w:rPr>
              <w:t>Water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45E36C" w14:textId="77777777" w:rsidR="00E744A6" w:rsidRPr="00F75D02" w:rsidRDefault="00E744A6" w:rsidP="00E744A6">
            <w:pPr>
              <w:ind w:left="360"/>
              <w:rPr>
                <w:sz w:val="20"/>
                <w:highlight w:val="cyan"/>
              </w:rPr>
            </w:pP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14:paraId="6632A277" w14:textId="77777777" w:rsidR="00E744A6" w:rsidRPr="00F75D02" w:rsidRDefault="00E744A6" w:rsidP="00E744A6">
            <w:pPr>
              <w:ind w:left="360"/>
              <w:rPr>
                <w:b/>
                <w:sz w:val="20"/>
                <w:highlight w:val="cyan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F8F5D" w14:textId="77777777" w:rsidR="00E744A6" w:rsidRPr="00F75D02" w:rsidRDefault="00E744A6" w:rsidP="00E744A6">
            <w:pPr>
              <w:rPr>
                <w:sz w:val="20"/>
                <w:highlight w:val="cyan"/>
              </w:rPr>
            </w:pPr>
          </w:p>
        </w:tc>
      </w:tr>
      <w:tr w:rsidR="009A72FC" w:rsidRPr="00F75D02" w14:paraId="2FEDC4FF" w14:textId="77777777" w:rsidTr="0041574D">
        <w:trPr>
          <w:trHeight w:val="124"/>
        </w:trPr>
        <w:tc>
          <w:tcPr>
            <w:tcW w:w="478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68C1B6" w14:textId="0409FDF5" w:rsidR="009A72FC" w:rsidRPr="007302B3" w:rsidRDefault="009A72FC" w:rsidP="007302B3">
            <w:pPr>
              <w:rPr>
                <w:sz w:val="18"/>
              </w:rPr>
            </w:pPr>
            <w:r w:rsidRPr="007302B3">
              <w:rPr>
                <w:sz w:val="20"/>
              </w:rPr>
              <w:t>Assetgegevens</w:t>
            </w:r>
            <w:r w:rsidR="007302B3">
              <w:rPr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DC3D2F" w14:textId="03E37DCE" w:rsidR="009A72FC" w:rsidRPr="00F75D02" w:rsidRDefault="009A72FC" w:rsidP="007302B3">
            <w:pPr>
              <w:ind w:left="360"/>
              <w:rPr>
                <w:sz w:val="20"/>
                <w:highlight w:val="cyan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23F44B" w14:textId="495DF70A" w:rsidR="009A72FC" w:rsidRPr="00F75D02" w:rsidRDefault="009A72FC" w:rsidP="007302B3">
            <w:pPr>
              <w:ind w:left="360"/>
              <w:rPr>
                <w:b/>
                <w:sz w:val="20"/>
                <w:highlight w:val="cy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5F87E9" w14:textId="77777777" w:rsidR="009A72FC" w:rsidRPr="00F75D02" w:rsidRDefault="009A72FC" w:rsidP="009A72FC">
            <w:pPr>
              <w:rPr>
                <w:sz w:val="20"/>
                <w:highlight w:val="cyan"/>
              </w:rPr>
            </w:pPr>
          </w:p>
        </w:tc>
      </w:tr>
      <w:tr w:rsidR="007302B3" w:rsidRPr="00F75D02" w14:paraId="5995FB20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4043BC" w14:textId="3D4B902B" w:rsidR="007302B3" w:rsidRPr="009A72FC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9A72FC">
              <w:rPr>
                <w:sz w:val="18"/>
              </w:rPr>
              <w:t>Meetbaar doel /functie van het asset (aangesloten gemeentelijke doelstelling)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735379" w14:textId="2B7B83BF" w:rsidR="007302B3" w:rsidRPr="009A72FC" w:rsidRDefault="007302B3" w:rsidP="007302B3">
            <w:pPr>
              <w:ind w:left="360"/>
              <w:rPr>
                <w:sz w:val="18"/>
                <w:szCs w:val="18"/>
              </w:rPr>
            </w:pPr>
            <w:r w:rsidRPr="009A72FC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72FC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560A11" w14:textId="77777777" w:rsidR="007302B3" w:rsidRPr="00F75D02" w:rsidRDefault="007302B3" w:rsidP="007302B3">
            <w:pPr>
              <w:ind w:left="360"/>
              <w:rPr>
                <w:b/>
                <w:sz w:val="20"/>
                <w:highlight w:val="cyan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CD2877" w14:textId="0922200F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5511367B" w14:textId="77777777" w:rsidTr="00525DD1">
        <w:trPr>
          <w:trHeight w:val="843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443CFD" w14:textId="207C4866" w:rsidR="007302B3" w:rsidRPr="009A72FC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9A72FC">
              <w:rPr>
                <w:sz w:val="18"/>
              </w:rPr>
              <w:t>Statische object informatie: (As-</w:t>
            </w:r>
            <w:r w:rsidR="00525DD1" w:rsidRPr="009A72FC">
              <w:rPr>
                <w:sz w:val="18"/>
              </w:rPr>
              <w:t>built</w:t>
            </w:r>
            <w:r w:rsidRPr="009A72FC">
              <w:rPr>
                <w:sz w:val="18"/>
              </w:rPr>
              <w:t xml:space="preserve"> gegeven, coderingen, dimensies, dwarsprofiel, type, materiaal-/productlijst met overzicht van leveranciers, onder/boven grondwaterstand, aanlegjaar, IMBOR decompositie, etc)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E49EAA" w14:textId="2E4C7B18" w:rsidR="007302B3" w:rsidRPr="009A72FC" w:rsidRDefault="007302B3" w:rsidP="007302B3">
            <w:pPr>
              <w:ind w:left="360"/>
              <w:rPr>
                <w:sz w:val="18"/>
                <w:szCs w:val="18"/>
              </w:rPr>
            </w:pPr>
            <w:r w:rsidRPr="009A72FC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9A72FC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A790D6" w14:textId="77777777" w:rsidR="007302B3" w:rsidRPr="00F75D02" w:rsidRDefault="007302B3" w:rsidP="007302B3">
            <w:pPr>
              <w:ind w:left="360"/>
              <w:rPr>
                <w:b/>
                <w:sz w:val="20"/>
                <w:highlight w:val="cyan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6C3A9B" w14:textId="48E76547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4066C323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F6C542" w14:textId="68F4138C" w:rsidR="007302B3" w:rsidRPr="007302B3" w:rsidRDefault="007302B3" w:rsidP="007302B3">
            <w:pPr>
              <w:rPr>
                <w:sz w:val="20"/>
              </w:rPr>
            </w:pPr>
            <w:r w:rsidRPr="007302B3">
              <w:rPr>
                <w:sz w:val="20"/>
              </w:rPr>
              <w:t>Contracten: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FA4AEC" w14:textId="34DB251B" w:rsidR="007302B3" w:rsidRPr="00F75D02" w:rsidRDefault="007302B3" w:rsidP="007302B3">
            <w:pPr>
              <w:ind w:left="360"/>
              <w:rPr>
                <w:sz w:val="20"/>
                <w:highlight w:val="cyan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190052" w14:textId="562B5AEB" w:rsidR="007302B3" w:rsidRPr="00F75D02" w:rsidRDefault="007302B3" w:rsidP="007302B3">
            <w:pPr>
              <w:ind w:left="360"/>
              <w:rPr>
                <w:b/>
                <w:sz w:val="20"/>
                <w:highlight w:val="cyan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2E39A9" w14:textId="018FEB72" w:rsidR="007302B3" w:rsidRPr="00F452AC" w:rsidRDefault="007302B3" w:rsidP="007302B3">
            <w:pPr>
              <w:rPr>
                <w:i/>
                <w:sz w:val="18"/>
              </w:rPr>
            </w:pPr>
            <w:r w:rsidRPr="00F452AC">
              <w:rPr>
                <w:rFonts w:ascii="Calibri" w:hAnsi="Calibri"/>
                <w:i/>
                <w:color w:val="000000"/>
                <w:sz w:val="18"/>
                <w:szCs w:val="22"/>
              </w:rPr>
              <w:t> </w:t>
            </w:r>
          </w:p>
        </w:tc>
      </w:tr>
      <w:tr w:rsidR="007302B3" w:rsidRPr="00F75D02" w14:paraId="70D660BE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D46256" w14:textId="583327F4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Beheerafspraken met derde (RWS, Waterschappen Waternet, Haven van Amsterdam, etc.)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CD5AAE" w14:textId="00F5592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1C8C17" w14:textId="5F6A2C78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37481C" w14:textId="33601287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625AF3EC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279775" w14:textId="0EC4E9DF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Bestaande onderhoudscontracten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EA27C4" w14:textId="2D45643E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044FE3" w14:textId="5A23603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798E75" w14:textId="109ED6A6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BE6DE06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765A59" w14:textId="1ACBDF2F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Zelf- of medebeheercontracten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74DF07" w14:textId="355C861A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9CC916" w14:textId="39915C20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DB3E04" w14:textId="7B9C5E91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50D9A70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E6DC8D" w14:textId="6C0B8DF7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Garantieregelingen met leveranciers materialen/producten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A7DF7E" w14:textId="382C873B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35CF8D" w14:textId="1F4CA798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68017A" w14:textId="7D77A98D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19625E77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FE68ED" w14:textId="76CABCD8" w:rsidR="007302B3" w:rsidRPr="007302B3" w:rsidRDefault="007302B3" w:rsidP="007302B3">
            <w:pPr>
              <w:rPr>
                <w:sz w:val="20"/>
              </w:rPr>
            </w:pPr>
            <w:r w:rsidRPr="007302B3">
              <w:rPr>
                <w:sz w:val="20"/>
              </w:rPr>
              <w:t>Onderzoeken: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0C537F" w14:textId="584BC89B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EBEB4F" w14:textId="6E5BB6FA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DAEE3B4" w14:textId="10AD29CE" w:rsidR="007302B3" w:rsidRPr="00F452AC" w:rsidRDefault="007302B3" w:rsidP="007302B3">
            <w:pPr>
              <w:rPr>
                <w:i/>
                <w:sz w:val="18"/>
              </w:rPr>
            </w:pPr>
            <w:r w:rsidRPr="00F452AC">
              <w:rPr>
                <w:rFonts w:ascii="Calibri" w:hAnsi="Calibri"/>
                <w:i/>
                <w:color w:val="000000"/>
                <w:sz w:val="18"/>
                <w:szCs w:val="22"/>
              </w:rPr>
              <w:t> </w:t>
            </w:r>
          </w:p>
        </w:tc>
      </w:tr>
      <w:tr w:rsidR="007302B3" w:rsidRPr="00F75D02" w14:paraId="3DB4786B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09F8CC" w14:textId="132DD3B1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Bodemonderzoeken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9A9614" w14:textId="1853CF6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7C73A7" w14:textId="6249340E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6DA735" w14:textId="61B42419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140B1A5A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923FE9" w14:textId="6E0DFDD1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lastRenderedPageBreak/>
              <w:t>Wateropgave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AAA515" w14:textId="2C6D7C7E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8C15DB" w14:textId="7F4DBA46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2F5CE1" w14:textId="5AA98F87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15724B0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4B2126" w14:textId="25606753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Onderzoek naar (ecologische) haalbaarheid van doelstelling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4384E5" w14:textId="08728F9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4E3A14" w14:textId="2DFC0593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16F8E3" w14:textId="3075FD0D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9B066B" w:rsidRPr="00F75D02" w14:paraId="1D09393A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16AB23" w14:textId="5F230477" w:rsidR="009B066B" w:rsidRPr="007302B3" w:rsidRDefault="009B066B" w:rsidP="009B066B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Waterbalans/ Grondwaterstanden / Grondwatertoets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B028B8" w14:textId="09908802" w:rsidR="009B066B" w:rsidRPr="007302B3" w:rsidRDefault="009B066B" w:rsidP="009B066B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16EDDE" w14:textId="77777777" w:rsidR="009B066B" w:rsidRPr="007302B3" w:rsidRDefault="009B066B" w:rsidP="009B066B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B01B04" w14:textId="33B1B542" w:rsidR="009B066B" w:rsidRPr="00F452AC" w:rsidRDefault="009B066B" w:rsidP="009B066B">
            <w:pPr>
              <w:rPr>
                <w:i/>
                <w:sz w:val="18"/>
              </w:rPr>
            </w:pPr>
          </w:p>
        </w:tc>
      </w:tr>
      <w:tr w:rsidR="007302B3" w:rsidRPr="00F75D02" w14:paraId="5E05F3E4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08E23A" w14:textId="54EBC6D6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Milieuonderzoek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DB728F" w14:textId="0E84C3FA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C6A739" w14:textId="165EFE27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0A164A" w14:textId="2F3D631B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431D7BDC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02633B2" w14:textId="4F877866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Rainproof-toets (Hemelwaterverordening / Rainproof-norm)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9A26E8" w14:textId="66884E23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D353B2" w14:textId="1B22CA55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3E9D17" w14:textId="74DB979D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61B8F8C9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5FE5FD" w14:textId="7142F2FD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Inspectiegegevens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06EAEE" w14:textId="2524FE4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66FAC5E" w14:textId="173C622F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3447F3" w14:textId="7CF42BC3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7F1833F0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31CB73" w14:textId="2414EBC0" w:rsidR="007302B3" w:rsidRPr="007302B3" w:rsidRDefault="007302B3" w:rsidP="007302B3">
            <w:pPr>
              <w:rPr>
                <w:sz w:val="18"/>
              </w:rPr>
            </w:pPr>
            <w:r w:rsidRPr="007302B3">
              <w:rPr>
                <w:sz w:val="20"/>
              </w:rPr>
              <w:t>Certificaten</w:t>
            </w:r>
            <w:r w:rsidRPr="007302B3">
              <w:rPr>
                <w:sz w:val="18"/>
              </w:rPr>
              <w:t>: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56E0E8" w14:textId="20B8DA3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DFEEDDC" w14:textId="6E989126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7F7F8FF" w14:textId="6BE93D1C" w:rsidR="007302B3" w:rsidRPr="00F452AC" w:rsidRDefault="007302B3" w:rsidP="007302B3">
            <w:pPr>
              <w:rPr>
                <w:i/>
                <w:sz w:val="18"/>
              </w:rPr>
            </w:pPr>
            <w:r w:rsidRPr="00F452AC">
              <w:rPr>
                <w:rFonts w:ascii="Calibri" w:hAnsi="Calibri"/>
                <w:i/>
                <w:color w:val="000000"/>
                <w:sz w:val="18"/>
                <w:szCs w:val="22"/>
              </w:rPr>
              <w:t> </w:t>
            </w:r>
          </w:p>
        </w:tc>
      </w:tr>
      <w:tr w:rsidR="007302B3" w:rsidRPr="00F75D02" w14:paraId="0F7BB493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A5E99D" w14:textId="47B464C1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Certificaten van geleverde producten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0015FC" w14:textId="6CAD1F92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58383D" w14:textId="48A1115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72783E" w14:textId="757BACC3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C92C7D9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AEE787" w14:textId="2FAC8659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CE markeringen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F5165C" w14:textId="07106AFB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67ABF9" w14:textId="1BE4D79B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3D6684" w14:textId="4B24A440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9E5C5A6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66CDAE" w14:textId="602D7BBC" w:rsidR="007302B3" w:rsidRPr="007302B3" w:rsidRDefault="007302B3" w:rsidP="007302B3">
            <w:pPr>
              <w:rPr>
                <w:sz w:val="20"/>
              </w:rPr>
            </w:pPr>
            <w:r w:rsidRPr="007302B3">
              <w:rPr>
                <w:sz w:val="20"/>
              </w:rPr>
              <w:t>Kwaliteitsrapportages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ED8751" w14:textId="6E0553D7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6D190C" w14:textId="5D6E54D1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366CD7B" w14:textId="7DE75AF2" w:rsidR="007302B3" w:rsidRPr="00F452AC" w:rsidRDefault="007302B3" w:rsidP="007302B3">
            <w:pPr>
              <w:rPr>
                <w:i/>
                <w:sz w:val="18"/>
              </w:rPr>
            </w:pPr>
            <w:r w:rsidRPr="00F452AC">
              <w:rPr>
                <w:rFonts w:ascii="Calibri" w:hAnsi="Calibri"/>
                <w:i/>
                <w:color w:val="000000"/>
                <w:sz w:val="18"/>
                <w:szCs w:val="22"/>
              </w:rPr>
              <w:t> </w:t>
            </w:r>
          </w:p>
        </w:tc>
      </w:tr>
      <w:tr w:rsidR="007302B3" w:rsidRPr="00F75D02" w14:paraId="38153751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4CDC48" w14:textId="6CB8BD8D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Proces-verbaal van in beheer name en in gebruik name (getekend)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ABB71B" w14:textId="1AC1E0A0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9C77E1" w14:textId="77777777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2AFA9E2" w14:textId="61C1F1F0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884F13C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80B5FD" w14:textId="542870C9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Onderzoekrapportages (van bovenstaand onderzoek)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D26667" w14:textId="2D30C4F5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AF5FCD" w14:textId="4300A825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FB01E9" w14:textId="26ECAF84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5B00E5AA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6CEA38" w14:textId="4588A006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Procesvestiging dat alle omliggende assets weer terug gebracht zijn naar oorspronkelijke staat (tijdelijke voorzieningen verwijderd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6250E4" w14:textId="1C92265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C6200E" w14:textId="2DD5D62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C8A222" w14:textId="24527915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539F43B0" w14:textId="77777777" w:rsidTr="005250D2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E85764" w14:textId="5C825627" w:rsidR="007302B3" w:rsidRPr="007302B3" w:rsidRDefault="007302B3" w:rsidP="007302B3">
            <w:pPr>
              <w:rPr>
                <w:sz w:val="20"/>
              </w:rPr>
            </w:pPr>
            <w:r w:rsidRPr="007302B3">
              <w:rPr>
                <w:sz w:val="20"/>
              </w:rPr>
              <w:t>Garantie: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6D5764" w14:textId="064CAC15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BE7CC8" w14:textId="46725DC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AC5DC40" w14:textId="02FE00F0" w:rsidR="007302B3" w:rsidRPr="00F452AC" w:rsidRDefault="007302B3" w:rsidP="007302B3">
            <w:pPr>
              <w:rPr>
                <w:i/>
                <w:sz w:val="18"/>
              </w:rPr>
            </w:pPr>
            <w:r w:rsidRPr="00F452AC">
              <w:rPr>
                <w:rFonts w:ascii="Calibri" w:hAnsi="Calibri"/>
                <w:i/>
                <w:color w:val="000000"/>
                <w:sz w:val="18"/>
                <w:szCs w:val="22"/>
              </w:rPr>
              <w:t> </w:t>
            </w:r>
          </w:p>
        </w:tc>
      </w:tr>
      <w:tr w:rsidR="007302B3" w:rsidRPr="00F75D02" w14:paraId="711EB4F5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F1FAE7" w14:textId="51AD1C2C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Garantiebepalingen aansluiting/plaatsing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331DA1" w14:textId="126E24F3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045553" w14:textId="268C4B28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4A0E98" w14:textId="6E15E8CE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50A88FF5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1B0FBB" w14:textId="38D29C9D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Garantiebepalingen materialen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E37552B" w14:textId="05E0535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CB4377" w14:textId="09EA311C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E7F4D7" w14:textId="7BB300B1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00DE4FF7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92F3FD" w14:textId="4D3D7A62" w:rsidR="007302B3" w:rsidRPr="007302B3" w:rsidRDefault="007302B3" w:rsidP="007302B3">
            <w:pPr>
              <w:rPr>
                <w:sz w:val="20"/>
              </w:rPr>
            </w:pPr>
            <w:r w:rsidRPr="007302B3">
              <w:rPr>
                <w:sz w:val="20"/>
              </w:rPr>
              <w:t>Beheerplan met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A71E3A" w14:textId="77777777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3F97E0" w14:textId="77777777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B22911" w14:textId="77777777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769E776C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D58697" w14:textId="6CC0888B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Inspectiefrequentie en methodiek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991716" w14:textId="1AEA9748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1784BA" w14:textId="34BA72EF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4BB653" w14:textId="707E317A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18DA8788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00FE26" w14:textId="409167F4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Beheerfrequentie (DO/GO/VV) en methodiek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22AF66" w14:textId="4CFCEDB1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AFD3B7" w14:textId="1E377DF0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5A0766" w14:textId="09008F47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3CF932EB" w14:textId="77777777" w:rsidTr="007302B3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467FBC" w14:textId="19C53A2A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Benodigde capaciteit uitvoer beheerplan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F9F37D2" w14:textId="2B48B725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2D5C1E" w14:textId="1FA6C648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33A2CC" w14:textId="2CE110C6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  <w:tr w:rsidR="007302B3" w:rsidRPr="00F75D02" w14:paraId="16C5AC30" w14:textId="77777777" w:rsidTr="0041574D">
        <w:trPr>
          <w:trHeight w:val="340"/>
        </w:trPr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FAE3CDB" w14:textId="491B566E" w:rsidR="007302B3" w:rsidRPr="007302B3" w:rsidRDefault="007302B3" w:rsidP="007302B3">
            <w:pPr>
              <w:pStyle w:val="Lijstalinea"/>
              <w:numPr>
                <w:ilvl w:val="0"/>
                <w:numId w:val="26"/>
              </w:numPr>
              <w:rPr>
                <w:sz w:val="18"/>
              </w:rPr>
            </w:pPr>
            <w:r w:rsidRPr="007302B3">
              <w:rPr>
                <w:sz w:val="18"/>
              </w:rPr>
              <w:t>Normkosten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A614679" w14:textId="27B64559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Ja</w:t>
            </w:r>
          </w:p>
        </w:tc>
        <w:tc>
          <w:tcPr>
            <w:tcW w:w="15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0D94A2C" w14:textId="168F26A6" w:rsidR="007302B3" w:rsidRPr="007302B3" w:rsidRDefault="007302B3" w:rsidP="007302B3">
            <w:pPr>
              <w:ind w:left="360"/>
              <w:rPr>
                <w:sz w:val="18"/>
                <w:szCs w:val="18"/>
              </w:rPr>
            </w:pPr>
            <w:r w:rsidRPr="007302B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7302B3">
              <w:rPr>
                <w:sz w:val="18"/>
                <w:szCs w:val="18"/>
              </w:rPr>
              <w:t>N.v.t.</w:t>
            </w:r>
          </w:p>
        </w:tc>
        <w:tc>
          <w:tcPr>
            <w:tcW w:w="16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AFF7F5B" w14:textId="5D0FDCE9" w:rsidR="007302B3" w:rsidRPr="00F452AC" w:rsidRDefault="007302B3" w:rsidP="007302B3">
            <w:pPr>
              <w:rPr>
                <w:i/>
                <w:sz w:val="18"/>
              </w:rPr>
            </w:pPr>
          </w:p>
        </w:tc>
      </w:tr>
    </w:tbl>
    <w:p w14:paraId="7E4A9F02" w14:textId="77777777" w:rsidR="00062E00" w:rsidRDefault="00062E00" w:rsidP="007B543B"/>
    <w:p w14:paraId="0FC30D9C" w14:textId="77777777" w:rsidR="007B543B" w:rsidRDefault="007B543B" w:rsidP="007B543B"/>
    <w:sectPr w:rsidR="007B543B" w:rsidSect="004F318B">
      <w:headerReference w:type="default" r:id="rId14"/>
      <w:headerReference w:type="first" r:id="rId15"/>
      <w:pgSz w:w="11906" w:h="16838" w:code="9"/>
      <w:pgMar w:top="2268" w:right="1274" w:bottom="79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E3D87" w14:textId="77777777" w:rsidR="009A72FC" w:rsidRDefault="009A72FC">
      <w:pPr>
        <w:spacing w:line="240" w:lineRule="auto"/>
      </w:pPr>
      <w:r>
        <w:separator/>
      </w:r>
    </w:p>
  </w:endnote>
  <w:endnote w:type="continuationSeparator" w:id="0">
    <w:p w14:paraId="732FD6B4" w14:textId="77777777" w:rsidR="009A72FC" w:rsidRDefault="009A72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150C7" w14:textId="77777777" w:rsidR="009A72FC" w:rsidRDefault="009A72FC">
      <w:pPr>
        <w:spacing w:line="240" w:lineRule="auto"/>
      </w:pPr>
    </w:p>
  </w:footnote>
  <w:footnote w:type="continuationSeparator" w:id="0">
    <w:p w14:paraId="5133F0E9" w14:textId="77777777" w:rsidR="009A72FC" w:rsidRDefault="009A72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1036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4820"/>
      <w:gridCol w:w="1576"/>
    </w:tblGrid>
    <w:tr w:rsidR="009A72FC" w14:paraId="6989F345" w14:textId="77777777" w:rsidTr="000B7F22">
      <w:trPr>
        <w:trHeight w:val="227"/>
      </w:trPr>
      <w:tc>
        <w:tcPr>
          <w:tcW w:w="3969" w:type="dxa"/>
        </w:tcPr>
        <w:p w14:paraId="009E8296" w14:textId="77777777" w:rsidR="009A72FC" w:rsidRPr="00F3583F" w:rsidRDefault="009A72FC" w:rsidP="004444C4">
          <w:pPr>
            <w:pStyle w:val="Koptekst"/>
            <w:rPr>
              <w:b/>
            </w:rPr>
          </w:pPr>
          <w:r w:rsidRPr="00F3583F">
            <w:rPr>
              <w:b/>
            </w:rPr>
            <w:t>Gemeente Amsterdam</w:t>
          </w:r>
        </w:p>
      </w:tc>
      <w:tc>
        <w:tcPr>
          <w:tcW w:w="4820" w:type="dxa"/>
        </w:tcPr>
        <w:p w14:paraId="5C0463BC" w14:textId="77777777" w:rsidR="009A72FC" w:rsidRPr="00A079DA" w:rsidRDefault="009A72FC" w:rsidP="004444C4">
          <w:pPr>
            <w:pStyle w:val="Koptekst"/>
          </w:pPr>
        </w:p>
      </w:tc>
      <w:tc>
        <w:tcPr>
          <w:tcW w:w="1576" w:type="dxa"/>
        </w:tcPr>
        <w:p w14:paraId="2F72FE13" w14:textId="77777777" w:rsidR="009A72FC" w:rsidRPr="00335187" w:rsidRDefault="009A72FC" w:rsidP="004444C4">
          <w:pPr>
            <w:pStyle w:val="Koptekst"/>
            <w:rPr>
              <w:szCs w:val="17"/>
            </w:rPr>
          </w:pPr>
        </w:p>
      </w:tc>
    </w:tr>
    <w:tr w:rsidR="009A72FC" w14:paraId="2FEF69E1" w14:textId="77777777" w:rsidTr="000B7F22">
      <w:trPr>
        <w:trHeight w:val="227"/>
      </w:trPr>
      <w:tc>
        <w:tcPr>
          <w:tcW w:w="3969" w:type="dxa"/>
        </w:tcPr>
        <w:p w14:paraId="6C468C22" w14:textId="6C5E814F" w:rsidR="009A72FC" w:rsidRDefault="009A72FC" w:rsidP="000B7F22">
          <w:pPr>
            <w:pStyle w:val="Koptekst"/>
          </w:pPr>
          <w:r>
            <w:t>Proces verbaal van inbeheername (concept Water</w:t>
          </w:r>
          <w:r w:rsidR="009B066B">
            <w:t>)</w:t>
          </w:r>
        </w:p>
      </w:tc>
      <w:tc>
        <w:tcPr>
          <w:tcW w:w="4820" w:type="dxa"/>
        </w:tcPr>
        <w:p w14:paraId="697AEE08" w14:textId="77777777" w:rsidR="009A72FC" w:rsidRDefault="009A72FC" w:rsidP="000B7F22">
          <w:pPr>
            <w:pStyle w:val="Koptekst"/>
          </w:pPr>
        </w:p>
      </w:tc>
      <w:tc>
        <w:tcPr>
          <w:tcW w:w="1576" w:type="dxa"/>
        </w:tcPr>
        <w:p w14:paraId="2C0AA883" w14:textId="5A882589" w:rsidR="009A72FC" w:rsidRDefault="009A72FC" w:rsidP="000B7F22">
          <w:pPr>
            <w:pStyle w:val="Koptekst"/>
          </w:pPr>
          <w:r w:rsidRPr="00542A36">
            <w:rPr>
              <w:noProof/>
            </w:rPr>
            <w:t xml:space="preserve">Pagina </w:t>
          </w:r>
          <w:r w:rsidRPr="00542A36">
            <w:rPr>
              <w:noProof/>
            </w:rPr>
            <w:fldChar w:fldCharType="begin"/>
          </w:r>
          <w:r w:rsidRPr="00542A36">
            <w:rPr>
              <w:noProof/>
            </w:rPr>
            <w:instrText xml:space="preserve"> PAGE </w:instrText>
          </w:r>
          <w:r w:rsidRPr="00542A36">
            <w:rPr>
              <w:noProof/>
            </w:rPr>
            <w:fldChar w:fldCharType="separate"/>
          </w:r>
          <w:r w:rsidR="00C76F18">
            <w:rPr>
              <w:noProof/>
            </w:rPr>
            <w:t>2</w:t>
          </w:r>
          <w:r w:rsidRPr="00542A36">
            <w:rPr>
              <w:noProof/>
            </w:rPr>
            <w:fldChar w:fldCharType="end"/>
          </w:r>
          <w:r w:rsidRPr="00542A36">
            <w:rPr>
              <w:noProof/>
            </w:rPr>
            <w:t xml:space="preserve"> van </w:t>
          </w:r>
          <w:r w:rsidRPr="00542A36">
            <w:rPr>
              <w:noProof/>
            </w:rPr>
            <w:fldChar w:fldCharType="begin"/>
          </w:r>
          <w:r w:rsidRPr="00542A36">
            <w:rPr>
              <w:noProof/>
            </w:rPr>
            <w:instrText xml:space="preserve"> NUMPAGES </w:instrText>
          </w:r>
          <w:r w:rsidRPr="00542A36">
            <w:rPr>
              <w:noProof/>
            </w:rPr>
            <w:fldChar w:fldCharType="separate"/>
          </w:r>
          <w:r w:rsidR="00C76F18">
            <w:rPr>
              <w:noProof/>
            </w:rPr>
            <w:t>5</w:t>
          </w:r>
          <w:r w:rsidRPr="00542A36">
            <w:rPr>
              <w:noProof/>
            </w:rPr>
            <w:fldChar w:fldCharType="end"/>
          </w:r>
        </w:p>
      </w:tc>
    </w:tr>
    <w:tr w:rsidR="009A72FC" w14:paraId="4140FCAD" w14:textId="77777777" w:rsidTr="000B7F22">
      <w:trPr>
        <w:trHeight w:val="227"/>
      </w:trPr>
      <w:tc>
        <w:tcPr>
          <w:tcW w:w="3969" w:type="dxa"/>
        </w:tcPr>
        <w:p w14:paraId="0EBDB0BC" w14:textId="77777777" w:rsidR="009A72FC" w:rsidRDefault="009A72FC" w:rsidP="000B7F22">
          <w:pPr>
            <w:pStyle w:val="Koptekst"/>
          </w:pPr>
        </w:p>
      </w:tc>
      <w:tc>
        <w:tcPr>
          <w:tcW w:w="4820" w:type="dxa"/>
        </w:tcPr>
        <w:p w14:paraId="1E31E787" w14:textId="77777777" w:rsidR="009A72FC" w:rsidRDefault="009A72FC" w:rsidP="000B7F22">
          <w:pPr>
            <w:pStyle w:val="Koptekst"/>
          </w:pPr>
        </w:p>
      </w:tc>
      <w:tc>
        <w:tcPr>
          <w:tcW w:w="1576" w:type="dxa"/>
        </w:tcPr>
        <w:p w14:paraId="7B8BE79A" w14:textId="301F37B5" w:rsidR="009A72FC" w:rsidRPr="00FE3F59" w:rsidRDefault="009A72FC" w:rsidP="000B7F22">
          <w:pPr>
            <w:pStyle w:val="Koptekst"/>
          </w:pPr>
        </w:p>
      </w:tc>
    </w:tr>
  </w:tbl>
  <w:p w14:paraId="59379DF8" w14:textId="0BDD0D45" w:rsidR="009A72FC" w:rsidRDefault="009A72F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C6306" w14:textId="2987BFDA" w:rsidR="009A72FC" w:rsidRPr="00600CF5" w:rsidRDefault="009A72FC" w:rsidP="00600CF5">
    <w:pPr>
      <w:pStyle w:val="Afzendgegevens"/>
      <w:framePr w:wrap="auto" w:vAnchor="margin" w:hAnchor="text" w:xAlign="left" w:yAlign="inline"/>
      <w:ind w:left="7090"/>
      <w:rPr>
        <w:b/>
      </w:rPr>
    </w:pPr>
    <w:r w:rsidRPr="00600CF5">
      <w:rPr>
        <w:b/>
        <w:noProof/>
        <w:lang w:eastAsia="nl-NL"/>
      </w:rPr>
      <w:drawing>
        <wp:anchor distT="0" distB="0" distL="114300" distR="114300" simplePos="0" relativeHeight="251665408" behindDoc="1" locked="0" layoutInCell="1" allowOverlap="1" wp14:anchorId="1CCA48AD" wp14:editId="1752D729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eastAsia="nl-NL"/>
      </w:rPr>
      <w:t>Directie Verkeer en Openbare Ruimte</w:t>
    </w:r>
  </w:p>
  <w:p w14:paraId="3B6FAD5B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 w:rsidRPr="00B87AEB">
      <w:t>Bezoekadres</w:t>
    </w:r>
  </w:p>
  <w:p w14:paraId="465A3D2C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>
      <w:t>Weesperstraat 113</w:t>
    </w:r>
  </w:p>
  <w:p w14:paraId="0EE994E8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 w:rsidRPr="00B87AEB">
      <w:t xml:space="preserve">1018 </w:t>
    </w:r>
    <w:r>
      <w:t xml:space="preserve">VN </w:t>
    </w:r>
    <w:r w:rsidRPr="00B87AEB">
      <w:t>Amsterdam</w:t>
    </w:r>
  </w:p>
  <w:p w14:paraId="32024C8B" w14:textId="77777777" w:rsidR="009A72FC" w:rsidRPr="00BF27B3" w:rsidRDefault="009A72FC" w:rsidP="00600CF5">
    <w:pPr>
      <w:pStyle w:val="Afzendgegevens"/>
      <w:framePr w:wrap="auto" w:vAnchor="margin" w:hAnchor="text" w:xAlign="left" w:yAlign="inline"/>
      <w:ind w:left="7090"/>
    </w:pPr>
  </w:p>
  <w:p w14:paraId="1D3F362F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>
      <w:t>P</w:t>
    </w:r>
    <w:r w:rsidRPr="00B87AEB">
      <w:t>ostbus 1104</w:t>
    </w:r>
  </w:p>
  <w:p w14:paraId="1D0E59B5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 w:rsidRPr="00F03F74">
      <w:rPr>
        <w:b/>
        <w:noProof/>
        <w:sz w:val="34"/>
        <w:szCs w:val="34"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151037" wp14:editId="4AD35018">
              <wp:simplePos x="0" y="0"/>
              <wp:positionH relativeFrom="page">
                <wp:posOffset>1620520</wp:posOffset>
              </wp:positionH>
              <wp:positionV relativeFrom="page">
                <wp:posOffset>1151890</wp:posOffset>
              </wp:positionV>
              <wp:extent cx="3552825" cy="1403985"/>
              <wp:effectExtent l="0" t="0" r="9525" b="0"/>
              <wp:wrapNone/>
              <wp:docPr id="30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8B2878" w14:textId="2DB680D6" w:rsidR="009A72FC" w:rsidRPr="00572CFF" w:rsidRDefault="009A72FC" w:rsidP="00F03F74">
                          <w:pPr>
                            <w:rPr>
                              <w:b/>
                              <w:sz w:val="34"/>
                              <w:szCs w:val="34"/>
                            </w:rPr>
                          </w:pPr>
                          <w:r>
                            <w:rPr>
                              <w:b/>
                              <w:sz w:val="34"/>
                              <w:szCs w:val="34"/>
                            </w:rPr>
                            <w:t xml:space="preserve">Proces-verbaal van inbeheername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15103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127.6pt;margin-top:90.7pt;width:279.7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" stroked="f">
              <v:textbox style="mso-fit-shape-to-text:t">
                <w:txbxContent>
                  <w:p w14:paraId="3E8B2878" w14:textId="2DB680D6" w:rsidR="009A72FC" w:rsidRPr="00572CFF" w:rsidRDefault="009A72FC" w:rsidP="00F03F74">
                    <w:pPr>
                      <w:rPr>
                        <w:b/>
                        <w:sz w:val="34"/>
                        <w:szCs w:val="34"/>
                      </w:rPr>
                    </w:pPr>
                    <w:r>
                      <w:rPr>
                        <w:b/>
                        <w:sz w:val="34"/>
                        <w:szCs w:val="34"/>
                      </w:rPr>
                      <w:t xml:space="preserve">Proces-verbaal van inbeheername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87AEB">
      <w:t>1000 BC Amsterdam</w:t>
    </w:r>
  </w:p>
  <w:p w14:paraId="4A9423CF" w14:textId="77777777" w:rsidR="009A72FC" w:rsidRPr="00B87AEB" w:rsidRDefault="009A72FC" w:rsidP="00600CF5">
    <w:pPr>
      <w:pStyle w:val="Afzendgegevens"/>
      <w:framePr w:wrap="auto" w:vAnchor="margin" w:hAnchor="text" w:xAlign="left" w:yAlign="inline"/>
      <w:ind w:left="7090"/>
    </w:pPr>
    <w:r w:rsidRPr="00B87AEB">
      <w:t xml:space="preserve">Telefoon </w:t>
    </w:r>
    <w:r w:rsidRPr="001D1F85">
      <w:t>251 1111</w:t>
    </w:r>
  </w:p>
  <w:p w14:paraId="2EC538F4" w14:textId="77777777" w:rsidR="009A72FC" w:rsidRDefault="00C76F18" w:rsidP="004F318B">
    <w:pPr>
      <w:pStyle w:val="Afzendgegevens"/>
      <w:framePr w:wrap="auto" w:vAnchor="margin" w:hAnchor="text" w:xAlign="left" w:yAlign="inline"/>
      <w:tabs>
        <w:tab w:val="left" w:pos="2551"/>
        <w:tab w:val="left" w:pos="8220"/>
      </w:tabs>
      <w:ind w:left="7090"/>
      <w:rPr>
        <w:rStyle w:val="Hyperlink"/>
        <w:color w:val="auto"/>
      </w:rPr>
    </w:pPr>
    <w:hyperlink r:id="rId2" w:history="1">
      <w:r w:rsidR="009A72FC" w:rsidRPr="00B87AEB">
        <w:rPr>
          <w:rStyle w:val="Hyperlink"/>
          <w:color w:val="auto"/>
        </w:rPr>
        <w:t>www.amsterdam.nl</w:t>
      </w:r>
    </w:hyperlink>
  </w:p>
  <w:p w14:paraId="68960D2E" w14:textId="77777777" w:rsidR="009A72FC" w:rsidRDefault="009A72FC" w:rsidP="004F318B">
    <w:pPr>
      <w:pStyle w:val="Afzendgegevens"/>
      <w:framePr w:wrap="auto" w:vAnchor="margin" w:hAnchor="text" w:xAlign="left" w:yAlign="inline"/>
      <w:tabs>
        <w:tab w:val="left" w:pos="2551"/>
        <w:tab w:val="left" w:pos="8220"/>
      </w:tabs>
      <w:ind w:left="7090"/>
      <w:rPr>
        <w:rStyle w:val="Hyperlink"/>
        <w:color w:val="auto"/>
      </w:rPr>
    </w:pPr>
  </w:p>
  <w:p w14:paraId="027B9CBE" w14:textId="7A5433C1" w:rsidR="009A72FC" w:rsidRPr="004F318B" w:rsidRDefault="009A72FC" w:rsidP="004F318B">
    <w:pPr>
      <w:pStyle w:val="Afzendgegevens"/>
      <w:framePr w:wrap="auto" w:vAnchor="margin" w:hAnchor="text" w:xAlign="left" w:yAlign="inline"/>
      <w:tabs>
        <w:tab w:val="left" w:pos="2551"/>
        <w:tab w:val="left" w:pos="8220"/>
      </w:tabs>
      <w:ind w:left="7090"/>
      <w:rPr>
        <w:rStyle w:val="Hyperlink"/>
        <w:color w:val="auto"/>
      </w:rPr>
    </w:pPr>
    <w:r>
      <w:rPr>
        <w:rStyle w:val="Hyperlink"/>
        <w:b/>
        <w:color w:val="auto"/>
      </w:rPr>
      <w:t>Versie 1</w:t>
    </w:r>
    <w:r w:rsidRPr="004F318B">
      <w:rPr>
        <w:rStyle w:val="Hyperlink"/>
        <w:b/>
        <w:color w:val="auto"/>
      </w:rPr>
      <w:t>.0</w:t>
    </w:r>
  </w:p>
  <w:p w14:paraId="7C1D1355" w14:textId="77777777" w:rsidR="009A72FC" w:rsidRPr="00990EEC" w:rsidRDefault="009A72FC" w:rsidP="004F318B">
    <w:pPr>
      <w:pStyle w:val="Afzendgegevens"/>
      <w:framePr w:wrap="auto" w:vAnchor="margin" w:hAnchor="text" w:xAlign="left" w:yAlign="inline"/>
      <w:tabs>
        <w:tab w:val="left" w:pos="2551"/>
        <w:tab w:val="left" w:pos="8220"/>
      </w:tabs>
      <w:ind w:left="709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CAE925E"/>
    <w:lvl w:ilvl="0">
      <w:start w:val="1"/>
      <w:numFmt w:val="bullet"/>
      <w:pStyle w:val="Lijstnummering5"/>
      <w:lvlText w:val="˗"/>
      <w:lvlJc w:val="left"/>
      <w:pPr>
        <w:ind w:left="1492" w:hanging="360"/>
      </w:pPr>
      <w:rPr>
        <w:rFonts w:ascii="Cambria" w:hAnsi="Cambria" w:hint="default"/>
        <w:color w:val="auto"/>
      </w:rPr>
    </w:lvl>
  </w:abstractNum>
  <w:abstractNum w:abstractNumId="1" w15:restartNumberingAfterBreak="0">
    <w:nsid w:val="FFFFFF7D"/>
    <w:multiLevelType w:val="singleLevel"/>
    <w:tmpl w:val="F81CE43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B88282"/>
    <w:lvl w:ilvl="0">
      <w:start w:val="1"/>
      <w:numFmt w:val="bullet"/>
      <w:pStyle w:val="Lijstnummering3"/>
      <w:lvlText w:val="˗"/>
      <w:lvlJc w:val="left"/>
      <w:pPr>
        <w:ind w:left="814" w:hanging="360"/>
      </w:pPr>
      <w:rPr>
        <w:rFonts w:ascii="Cambria" w:hAnsi="Cambria" w:hint="default"/>
        <w:color w:val="auto"/>
      </w:rPr>
    </w:lvl>
  </w:abstractNum>
  <w:abstractNum w:abstractNumId="3" w15:restartNumberingAfterBreak="0">
    <w:nsid w:val="FFFFFF7F"/>
    <w:multiLevelType w:val="singleLevel"/>
    <w:tmpl w:val="620CE93E"/>
    <w:lvl w:ilvl="0">
      <w:start w:val="1"/>
      <w:numFmt w:val="bullet"/>
      <w:pStyle w:val="Lijstnummering2"/>
      <w:lvlText w:val="˗"/>
      <w:lvlJc w:val="left"/>
      <w:pPr>
        <w:ind w:left="587" w:hanging="360"/>
      </w:pPr>
      <w:rPr>
        <w:rFonts w:ascii="Cambria" w:hAnsi="Cambria" w:hint="default"/>
        <w:color w:val="auto"/>
      </w:rPr>
    </w:lvl>
  </w:abstractNum>
  <w:abstractNum w:abstractNumId="4" w15:restartNumberingAfterBreak="0">
    <w:nsid w:val="FFFFFF80"/>
    <w:multiLevelType w:val="singleLevel"/>
    <w:tmpl w:val="E0DA85E0"/>
    <w:lvl w:ilvl="0">
      <w:start w:val="1"/>
      <w:numFmt w:val="bullet"/>
      <w:pStyle w:val="Lijstopsomteken5"/>
      <w:lvlText w:val="˗"/>
      <w:lvlJc w:val="left"/>
      <w:pPr>
        <w:ind w:left="1267" w:hanging="360"/>
      </w:pPr>
      <w:rPr>
        <w:rFonts w:ascii="Cambria" w:hAnsi="Cambria" w:hint="default"/>
        <w:color w:val="auto"/>
      </w:rPr>
    </w:lvl>
  </w:abstractNum>
  <w:abstractNum w:abstractNumId="5" w15:restartNumberingAfterBreak="0">
    <w:nsid w:val="FFFFFF81"/>
    <w:multiLevelType w:val="singleLevel"/>
    <w:tmpl w:val="2D44DC18"/>
    <w:lvl w:ilvl="0">
      <w:start w:val="1"/>
      <w:numFmt w:val="bullet"/>
      <w:pStyle w:val="Lijstopsomteken4"/>
      <w:lvlText w:val="˗"/>
      <w:lvlJc w:val="left"/>
      <w:pPr>
        <w:ind w:left="1209" w:hanging="360"/>
      </w:pPr>
      <w:rPr>
        <w:rFonts w:ascii="Cambria" w:hAnsi="Cambria" w:hint="default"/>
        <w:color w:val="auto"/>
      </w:rPr>
    </w:lvl>
  </w:abstractNum>
  <w:abstractNum w:abstractNumId="6" w15:restartNumberingAfterBreak="0">
    <w:nsid w:val="FFFFFF82"/>
    <w:multiLevelType w:val="singleLevel"/>
    <w:tmpl w:val="1E2E165C"/>
    <w:lvl w:ilvl="0">
      <w:start w:val="1"/>
      <w:numFmt w:val="bullet"/>
      <w:pStyle w:val="Lijstopsomteken3"/>
      <w:lvlText w:val="˗"/>
      <w:lvlJc w:val="left"/>
      <w:pPr>
        <w:ind w:left="814" w:hanging="360"/>
      </w:pPr>
      <w:rPr>
        <w:rFonts w:ascii="Cambria" w:hAnsi="Cambria" w:hint="default"/>
        <w:color w:val="auto"/>
      </w:rPr>
    </w:lvl>
  </w:abstractNum>
  <w:abstractNum w:abstractNumId="7" w15:restartNumberingAfterBreak="0">
    <w:nsid w:val="FFFFFF83"/>
    <w:multiLevelType w:val="singleLevel"/>
    <w:tmpl w:val="45E4BB7C"/>
    <w:lvl w:ilvl="0">
      <w:start w:val="1"/>
      <w:numFmt w:val="bullet"/>
      <w:pStyle w:val="Lijstopsomteken2"/>
      <w:lvlText w:val="˗"/>
      <w:lvlJc w:val="left"/>
      <w:pPr>
        <w:ind w:left="587" w:hanging="360"/>
      </w:pPr>
      <w:rPr>
        <w:rFonts w:ascii="Cambria" w:hAnsi="Cambria" w:hint="default"/>
        <w:color w:val="auto"/>
      </w:rPr>
    </w:lvl>
  </w:abstractNum>
  <w:abstractNum w:abstractNumId="8" w15:restartNumberingAfterBreak="0">
    <w:nsid w:val="FFFFFF88"/>
    <w:multiLevelType w:val="singleLevel"/>
    <w:tmpl w:val="4A46BA1A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00CF186"/>
    <w:lvl w:ilvl="0">
      <w:start w:val="1"/>
      <w:numFmt w:val="bullet"/>
      <w:pStyle w:val="Lijstopsomteken"/>
      <w:lvlText w:val=""/>
      <w:lvlJc w:val="left"/>
      <w:pPr>
        <w:ind w:left="360" w:hanging="360"/>
      </w:pPr>
      <w:rPr>
        <w:rFonts w:ascii="Wingdings 2" w:hAnsi="Wingdings 2" w:hint="default"/>
      </w:rPr>
    </w:lvl>
  </w:abstractNum>
  <w:abstractNum w:abstractNumId="10" w15:restartNumberingAfterBreak="0">
    <w:nsid w:val="0EEF1EA6"/>
    <w:multiLevelType w:val="hybridMultilevel"/>
    <w:tmpl w:val="D5D86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A333F"/>
    <w:multiLevelType w:val="multilevel"/>
    <w:tmpl w:val="33B4CA2A"/>
    <w:styleLink w:val="11111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8" w:hanging="2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5" w:hanging="22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9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6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F0822CB"/>
    <w:multiLevelType w:val="hybridMultilevel"/>
    <w:tmpl w:val="1BAC13D8"/>
    <w:lvl w:ilvl="0" w:tplc="1ABC1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830A7"/>
    <w:multiLevelType w:val="hybridMultilevel"/>
    <w:tmpl w:val="801082AC"/>
    <w:lvl w:ilvl="0" w:tplc="3EA6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D4BFD"/>
    <w:multiLevelType w:val="hybridMultilevel"/>
    <w:tmpl w:val="EC947142"/>
    <w:lvl w:ilvl="0" w:tplc="219EF5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718FA"/>
    <w:multiLevelType w:val="hybridMultilevel"/>
    <w:tmpl w:val="4E3489DC"/>
    <w:lvl w:ilvl="0" w:tplc="3E50E652">
      <w:start w:val="1"/>
      <w:numFmt w:val="decimal"/>
      <w:pStyle w:val="Vraagkopformnummers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67FAF"/>
    <w:multiLevelType w:val="hybridMultilevel"/>
    <w:tmpl w:val="B14E89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A46C2"/>
    <w:multiLevelType w:val="hybridMultilevel"/>
    <w:tmpl w:val="9C8069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46BD6"/>
    <w:multiLevelType w:val="hybridMultilevel"/>
    <w:tmpl w:val="44A62B80"/>
    <w:lvl w:ilvl="0" w:tplc="3EA6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A48BF"/>
    <w:multiLevelType w:val="hybridMultilevel"/>
    <w:tmpl w:val="14A2F99A"/>
    <w:lvl w:ilvl="0" w:tplc="542C78D6">
      <w:start w:val="3"/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6666D"/>
    <w:multiLevelType w:val="multilevel"/>
    <w:tmpl w:val="6DA8484E"/>
    <w:lvl w:ilvl="0">
      <w:start w:val="1"/>
      <w:numFmt w:val="decimal"/>
      <w:pStyle w:val="OpsommingCijfers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bullet"/>
      <w:lvlText w:val="˗"/>
      <w:lvlJc w:val="left"/>
      <w:pPr>
        <w:ind w:left="454" w:hanging="227"/>
      </w:pPr>
      <w:rPr>
        <w:rFonts w:ascii="Corbel" w:hAnsi="Corbel" w:hint="default"/>
        <w:color w:val="auto"/>
        <w:sz w:val="21"/>
      </w:rPr>
    </w:lvl>
    <w:lvl w:ilvl="2">
      <w:start w:val="1"/>
      <w:numFmt w:val="bullet"/>
      <w:lvlText w:val="˗"/>
      <w:lvlJc w:val="left"/>
      <w:pPr>
        <w:ind w:left="681" w:hanging="227"/>
      </w:pPr>
      <w:rPr>
        <w:rFonts w:ascii="Corbel" w:hAnsi="Corbel" w:hint="default"/>
        <w:color w:val="auto"/>
      </w:rPr>
    </w:lvl>
    <w:lvl w:ilvl="3">
      <w:start w:val="1"/>
      <w:numFmt w:val="bullet"/>
      <w:lvlText w:val="˗"/>
      <w:lvlJc w:val="left"/>
      <w:pPr>
        <w:ind w:left="908" w:hanging="227"/>
      </w:pPr>
      <w:rPr>
        <w:rFonts w:ascii="Corbel" w:hAnsi="Corbel" w:hint="default"/>
        <w:color w:val="auto"/>
      </w:rPr>
    </w:lvl>
    <w:lvl w:ilvl="4">
      <w:start w:val="1"/>
      <w:numFmt w:val="bullet"/>
      <w:lvlText w:val="˗"/>
      <w:lvlJc w:val="left"/>
      <w:pPr>
        <w:ind w:left="1135" w:hanging="227"/>
      </w:pPr>
      <w:rPr>
        <w:rFonts w:ascii="Corbel" w:hAnsi="Corbel" w:hint="default"/>
        <w:color w:val="auto"/>
      </w:rPr>
    </w:lvl>
    <w:lvl w:ilvl="5">
      <w:start w:val="1"/>
      <w:numFmt w:val="bullet"/>
      <w:lvlText w:val="˗"/>
      <w:lvlJc w:val="left"/>
      <w:pPr>
        <w:ind w:left="1362" w:hanging="227"/>
      </w:pPr>
      <w:rPr>
        <w:rFonts w:ascii="Corbel" w:hAnsi="Corbel" w:hint="default"/>
        <w:color w:val="auto"/>
      </w:rPr>
    </w:lvl>
    <w:lvl w:ilvl="6">
      <w:start w:val="1"/>
      <w:numFmt w:val="bullet"/>
      <w:lvlText w:val="˗"/>
      <w:lvlJc w:val="left"/>
      <w:pPr>
        <w:ind w:left="1589" w:hanging="227"/>
      </w:pPr>
      <w:rPr>
        <w:rFonts w:ascii="Corbel" w:hAnsi="Corbel" w:hint="default"/>
        <w:color w:val="auto"/>
      </w:rPr>
    </w:lvl>
    <w:lvl w:ilvl="7">
      <w:start w:val="1"/>
      <w:numFmt w:val="bullet"/>
      <w:lvlText w:val="˗"/>
      <w:lvlJc w:val="left"/>
      <w:pPr>
        <w:ind w:left="1816" w:hanging="227"/>
      </w:pPr>
      <w:rPr>
        <w:rFonts w:ascii="Corbel" w:hAnsi="Corbel" w:hint="default"/>
        <w:color w:val="auto"/>
      </w:rPr>
    </w:lvl>
    <w:lvl w:ilvl="8">
      <w:start w:val="1"/>
      <w:numFmt w:val="bullet"/>
      <w:lvlText w:val="˗"/>
      <w:lvlJc w:val="left"/>
      <w:pPr>
        <w:ind w:left="2043" w:hanging="227"/>
      </w:pPr>
      <w:rPr>
        <w:rFonts w:ascii="Corbel" w:hAnsi="Corbel" w:hint="default"/>
        <w:color w:val="auto"/>
      </w:rPr>
    </w:lvl>
  </w:abstractNum>
  <w:abstractNum w:abstractNumId="21" w15:restartNumberingAfterBreak="0">
    <w:nsid w:val="4AF90396"/>
    <w:multiLevelType w:val="hybridMultilevel"/>
    <w:tmpl w:val="F90E4452"/>
    <w:lvl w:ilvl="0" w:tplc="219EF5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B4700"/>
    <w:multiLevelType w:val="hybridMultilevel"/>
    <w:tmpl w:val="6BF8ABC6"/>
    <w:lvl w:ilvl="0" w:tplc="3EA6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42F23"/>
    <w:multiLevelType w:val="hybridMultilevel"/>
    <w:tmpl w:val="8B269FA8"/>
    <w:lvl w:ilvl="0" w:tplc="3EA6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53363"/>
    <w:multiLevelType w:val="hybridMultilevel"/>
    <w:tmpl w:val="FCAE2AA8"/>
    <w:lvl w:ilvl="0" w:tplc="219EF5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D967A2"/>
    <w:multiLevelType w:val="multilevel"/>
    <w:tmpl w:val="E2BAA300"/>
    <w:lvl w:ilvl="0">
      <w:start w:val="1"/>
      <w:numFmt w:val="bullet"/>
      <w:pStyle w:val="OpsommingTeken"/>
      <w:lvlText w:val=""/>
      <w:lvlJc w:val="left"/>
      <w:pPr>
        <w:ind w:left="227" w:hanging="227"/>
      </w:pPr>
      <w:rPr>
        <w:rFonts w:ascii="Wingdings" w:hAnsi="Wingdings" w:hint="default"/>
        <w:color w:val="000000" w:themeColor="text1"/>
        <w:sz w:val="14"/>
      </w:rPr>
    </w:lvl>
    <w:lvl w:ilvl="1">
      <w:start w:val="1"/>
      <w:numFmt w:val="bullet"/>
      <w:lvlText w:val="­"/>
      <w:lvlJc w:val="left"/>
      <w:pPr>
        <w:ind w:left="454" w:hanging="227"/>
      </w:pPr>
      <w:rPr>
        <w:rFonts w:ascii="Corbel" w:hAnsi="Corbel" w:hint="default"/>
        <w:sz w:val="14"/>
      </w:rPr>
    </w:lvl>
    <w:lvl w:ilvl="2">
      <w:start w:val="1"/>
      <w:numFmt w:val="bullet"/>
      <w:lvlText w:val=""/>
      <w:lvlJc w:val="left"/>
      <w:pPr>
        <w:ind w:left="681" w:hanging="227"/>
      </w:pPr>
      <w:rPr>
        <w:rFonts w:ascii="Wingdings" w:hAnsi="Wingdings" w:hint="default"/>
        <w:sz w:val="14"/>
      </w:rPr>
    </w:lvl>
    <w:lvl w:ilvl="3">
      <w:start w:val="1"/>
      <w:numFmt w:val="bullet"/>
      <w:lvlText w:val="­"/>
      <w:lvlJc w:val="left"/>
      <w:pPr>
        <w:ind w:left="908" w:hanging="227"/>
      </w:pPr>
      <w:rPr>
        <w:rFonts w:ascii="Corbel" w:hAnsi="Corbel" w:hint="default"/>
        <w:color w:val="000000" w:themeColor="text1"/>
        <w:sz w:val="14"/>
      </w:rPr>
    </w:lvl>
    <w:lvl w:ilvl="4">
      <w:start w:val="1"/>
      <w:numFmt w:val="bullet"/>
      <w:lvlText w:val="­"/>
      <w:lvlJc w:val="left"/>
      <w:pPr>
        <w:ind w:left="1135" w:hanging="227"/>
      </w:pPr>
      <w:rPr>
        <w:rFonts w:ascii="Corbel" w:hAnsi="Corbel" w:hint="default"/>
        <w:color w:val="000000" w:themeColor="text1"/>
        <w:sz w:val="14"/>
      </w:rPr>
    </w:lvl>
    <w:lvl w:ilvl="5">
      <w:start w:val="1"/>
      <w:numFmt w:val="bullet"/>
      <w:lvlText w:val="­"/>
      <w:lvlJc w:val="left"/>
      <w:pPr>
        <w:ind w:left="1362" w:hanging="227"/>
      </w:pPr>
      <w:rPr>
        <w:rFonts w:ascii="Corbel" w:hAnsi="Corbel" w:hint="default"/>
        <w:color w:val="000000" w:themeColor="text1"/>
        <w:sz w:val="14"/>
      </w:rPr>
    </w:lvl>
    <w:lvl w:ilvl="6">
      <w:start w:val="1"/>
      <w:numFmt w:val="bullet"/>
      <w:lvlText w:val="­"/>
      <w:lvlJc w:val="left"/>
      <w:pPr>
        <w:ind w:left="1589" w:hanging="227"/>
      </w:pPr>
      <w:rPr>
        <w:rFonts w:ascii="Corbel" w:hAnsi="Corbel" w:hint="default"/>
        <w:color w:val="000000" w:themeColor="text1"/>
        <w:sz w:val="14"/>
      </w:rPr>
    </w:lvl>
    <w:lvl w:ilvl="7">
      <w:start w:val="1"/>
      <w:numFmt w:val="bullet"/>
      <w:lvlText w:val="­"/>
      <w:lvlJc w:val="left"/>
      <w:pPr>
        <w:ind w:left="1816" w:hanging="227"/>
      </w:pPr>
      <w:rPr>
        <w:rFonts w:ascii="Corbel" w:hAnsi="Corbel" w:hint="default"/>
        <w:color w:val="000000" w:themeColor="text1"/>
        <w:sz w:val="14"/>
      </w:rPr>
    </w:lvl>
    <w:lvl w:ilvl="8">
      <w:start w:val="1"/>
      <w:numFmt w:val="bullet"/>
      <w:lvlText w:val="­"/>
      <w:lvlJc w:val="left"/>
      <w:pPr>
        <w:ind w:left="2043" w:hanging="227"/>
      </w:pPr>
      <w:rPr>
        <w:rFonts w:ascii="Corbel" w:hAnsi="Corbel" w:hint="default"/>
        <w:color w:val="000000" w:themeColor="text1"/>
        <w:sz w:val="14"/>
      </w:rPr>
    </w:lvl>
  </w:abstractNum>
  <w:num w:numId="1">
    <w:abstractNumId w:val="25"/>
  </w:num>
  <w:num w:numId="2">
    <w:abstractNumId w:val="2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0"/>
  </w:num>
  <w:num w:numId="14">
    <w:abstractNumId w:val="15"/>
  </w:num>
  <w:num w:numId="15">
    <w:abstractNumId w:val="19"/>
  </w:num>
  <w:num w:numId="16">
    <w:abstractNumId w:val="21"/>
  </w:num>
  <w:num w:numId="17">
    <w:abstractNumId w:val="24"/>
  </w:num>
  <w:num w:numId="18">
    <w:abstractNumId w:val="14"/>
  </w:num>
  <w:num w:numId="19">
    <w:abstractNumId w:val="17"/>
  </w:num>
  <w:num w:numId="20">
    <w:abstractNumId w:val="12"/>
  </w:num>
  <w:num w:numId="21">
    <w:abstractNumId w:val="13"/>
  </w:num>
  <w:num w:numId="22">
    <w:abstractNumId w:val="18"/>
  </w:num>
  <w:num w:numId="23">
    <w:abstractNumId w:val="23"/>
  </w:num>
  <w:num w:numId="24">
    <w:abstractNumId w:val="22"/>
  </w:num>
  <w:num w:numId="25">
    <w:abstractNumId w:val="16"/>
  </w:num>
  <w:num w:numId="26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1608" w:allStyles="0" w:customStyles="0" w:latentStyles="0" w:stylesInUse="1" w:headingStyles="0" w:numberingStyles="0" w:tableStyles="0" w:directFormattingOnRuns="0" w:directFormattingOnParagraphs="1" w:directFormattingOnNumbering="1" w:directFormattingOnTables="0" w:clearFormatting="1" w:top3HeadingStyles="0" w:visibleStyles="0" w:alternateStyleNames="0"/>
  <w:defaultTabStop w:val="709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00D"/>
    <w:rsid w:val="00003254"/>
    <w:rsid w:val="000033A0"/>
    <w:rsid w:val="0000350D"/>
    <w:rsid w:val="00010AB8"/>
    <w:rsid w:val="000124BF"/>
    <w:rsid w:val="00022C40"/>
    <w:rsid w:val="00026DAF"/>
    <w:rsid w:val="0003411E"/>
    <w:rsid w:val="000449B9"/>
    <w:rsid w:val="000561BD"/>
    <w:rsid w:val="000579EB"/>
    <w:rsid w:val="00062E00"/>
    <w:rsid w:val="00070921"/>
    <w:rsid w:val="00071AF0"/>
    <w:rsid w:val="00072CBA"/>
    <w:rsid w:val="00073269"/>
    <w:rsid w:val="00076475"/>
    <w:rsid w:val="00084224"/>
    <w:rsid w:val="000863AA"/>
    <w:rsid w:val="00091189"/>
    <w:rsid w:val="000947BC"/>
    <w:rsid w:val="00096C3F"/>
    <w:rsid w:val="000A5487"/>
    <w:rsid w:val="000B0F5F"/>
    <w:rsid w:val="000B33B5"/>
    <w:rsid w:val="000B5541"/>
    <w:rsid w:val="000B7F22"/>
    <w:rsid w:val="000C21FA"/>
    <w:rsid w:val="000C37F8"/>
    <w:rsid w:val="000C5578"/>
    <w:rsid w:val="000D2AD4"/>
    <w:rsid w:val="000D3730"/>
    <w:rsid w:val="000D6403"/>
    <w:rsid w:val="000D6589"/>
    <w:rsid w:val="000D77E4"/>
    <w:rsid w:val="000E1B83"/>
    <w:rsid w:val="000E4C7C"/>
    <w:rsid w:val="000E586D"/>
    <w:rsid w:val="00111B93"/>
    <w:rsid w:val="00112C58"/>
    <w:rsid w:val="00112D39"/>
    <w:rsid w:val="0011595D"/>
    <w:rsid w:val="00117EE9"/>
    <w:rsid w:val="00135A1D"/>
    <w:rsid w:val="00137076"/>
    <w:rsid w:val="001466F2"/>
    <w:rsid w:val="00146879"/>
    <w:rsid w:val="001503DA"/>
    <w:rsid w:val="00151F52"/>
    <w:rsid w:val="00152813"/>
    <w:rsid w:val="001547D4"/>
    <w:rsid w:val="00156DCC"/>
    <w:rsid w:val="00162AF6"/>
    <w:rsid w:val="001701C6"/>
    <w:rsid w:val="00170AD3"/>
    <w:rsid w:val="00182D83"/>
    <w:rsid w:val="00186D06"/>
    <w:rsid w:val="00192453"/>
    <w:rsid w:val="00193C19"/>
    <w:rsid w:val="001952CE"/>
    <w:rsid w:val="001979CC"/>
    <w:rsid w:val="001A0237"/>
    <w:rsid w:val="001A45DD"/>
    <w:rsid w:val="001B0788"/>
    <w:rsid w:val="001B1788"/>
    <w:rsid w:val="001B50E0"/>
    <w:rsid w:val="001C040E"/>
    <w:rsid w:val="001C0F71"/>
    <w:rsid w:val="001C1473"/>
    <w:rsid w:val="001C2176"/>
    <w:rsid w:val="001C3358"/>
    <w:rsid w:val="001C44EF"/>
    <w:rsid w:val="001D1F85"/>
    <w:rsid w:val="001E3B86"/>
    <w:rsid w:val="001F5D91"/>
    <w:rsid w:val="001F750B"/>
    <w:rsid w:val="00202136"/>
    <w:rsid w:val="00202941"/>
    <w:rsid w:val="0020385C"/>
    <w:rsid w:val="00205256"/>
    <w:rsid w:val="002108BA"/>
    <w:rsid w:val="00213226"/>
    <w:rsid w:val="00215987"/>
    <w:rsid w:val="00234360"/>
    <w:rsid w:val="002360AB"/>
    <w:rsid w:val="00237374"/>
    <w:rsid w:val="0023776D"/>
    <w:rsid w:val="00242617"/>
    <w:rsid w:val="002440FF"/>
    <w:rsid w:val="00244D06"/>
    <w:rsid w:val="002453B5"/>
    <w:rsid w:val="00246FD3"/>
    <w:rsid w:val="0025065B"/>
    <w:rsid w:val="002528EA"/>
    <w:rsid w:val="00260E54"/>
    <w:rsid w:val="00264A97"/>
    <w:rsid w:val="0026512D"/>
    <w:rsid w:val="00270516"/>
    <w:rsid w:val="002740FB"/>
    <w:rsid w:val="00283247"/>
    <w:rsid w:val="00291D57"/>
    <w:rsid w:val="002966BB"/>
    <w:rsid w:val="00297B28"/>
    <w:rsid w:val="002A0F6C"/>
    <w:rsid w:val="002A4EFF"/>
    <w:rsid w:val="002A6B03"/>
    <w:rsid w:val="002C5756"/>
    <w:rsid w:val="002D3F36"/>
    <w:rsid w:val="002D7239"/>
    <w:rsid w:val="002E1511"/>
    <w:rsid w:val="002E6597"/>
    <w:rsid w:val="002F0920"/>
    <w:rsid w:val="002F38E3"/>
    <w:rsid w:val="002F5429"/>
    <w:rsid w:val="002F7045"/>
    <w:rsid w:val="003002AE"/>
    <w:rsid w:val="00300A97"/>
    <w:rsid w:val="00313546"/>
    <w:rsid w:val="00314532"/>
    <w:rsid w:val="00317CB6"/>
    <w:rsid w:val="003201BF"/>
    <w:rsid w:val="003201FA"/>
    <w:rsid w:val="00324184"/>
    <w:rsid w:val="00326690"/>
    <w:rsid w:val="00331B20"/>
    <w:rsid w:val="003328C3"/>
    <w:rsid w:val="00332E9A"/>
    <w:rsid w:val="003345ED"/>
    <w:rsid w:val="00335187"/>
    <w:rsid w:val="0034258D"/>
    <w:rsid w:val="00343571"/>
    <w:rsid w:val="0035421E"/>
    <w:rsid w:val="00355632"/>
    <w:rsid w:val="003557F2"/>
    <w:rsid w:val="003567EC"/>
    <w:rsid w:val="0036163A"/>
    <w:rsid w:val="00364B27"/>
    <w:rsid w:val="00370FC8"/>
    <w:rsid w:val="00390338"/>
    <w:rsid w:val="003934F7"/>
    <w:rsid w:val="00395082"/>
    <w:rsid w:val="003A17D7"/>
    <w:rsid w:val="003A4242"/>
    <w:rsid w:val="003A495B"/>
    <w:rsid w:val="003B4340"/>
    <w:rsid w:val="003C0D49"/>
    <w:rsid w:val="003C3357"/>
    <w:rsid w:val="003C5B39"/>
    <w:rsid w:val="003C6236"/>
    <w:rsid w:val="003D3C13"/>
    <w:rsid w:val="003E233F"/>
    <w:rsid w:val="003E2BDF"/>
    <w:rsid w:val="003E7786"/>
    <w:rsid w:val="003F10D7"/>
    <w:rsid w:val="003F19DD"/>
    <w:rsid w:val="003F7AC0"/>
    <w:rsid w:val="00404367"/>
    <w:rsid w:val="0041574D"/>
    <w:rsid w:val="0042322E"/>
    <w:rsid w:val="00423C7E"/>
    <w:rsid w:val="004300A2"/>
    <w:rsid w:val="0043039F"/>
    <w:rsid w:val="004333E2"/>
    <w:rsid w:val="004444C4"/>
    <w:rsid w:val="00444CF0"/>
    <w:rsid w:val="00445BFF"/>
    <w:rsid w:val="00446BA4"/>
    <w:rsid w:val="0045233E"/>
    <w:rsid w:val="0046463F"/>
    <w:rsid w:val="00465A03"/>
    <w:rsid w:val="00472F13"/>
    <w:rsid w:val="00473189"/>
    <w:rsid w:val="00480035"/>
    <w:rsid w:val="00480F44"/>
    <w:rsid w:val="00484365"/>
    <w:rsid w:val="00484E66"/>
    <w:rsid w:val="0048511D"/>
    <w:rsid w:val="00485BEC"/>
    <w:rsid w:val="004938C1"/>
    <w:rsid w:val="004A3476"/>
    <w:rsid w:val="004A624C"/>
    <w:rsid w:val="004B3519"/>
    <w:rsid w:val="004B7208"/>
    <w:rsid w:val="004B7FA3"/>
    <w:rsid w:val="004D20BC"/>
    <w:rsid w:val="004D2C4B"/>
    <w:rsid w:val="004D5335"/>
    <w:rsid w:val="004D72E2"/>
    <w:rsid w:val="004D7B36"/>
    <w:rsid w:val="004E2AD7"/>
    <w:rsid w:val="004E5330"/>
    <w:rsid w:val="004E5C6E"/>
    <w:rsid w:val="004E708F"/>
    <w:rsid w:val="004E71EF"/>
    <w:rsid w:val="004E754F"/>
    <w:rsid w:val="004F14B7"/>
    <w:rsid w:val="004F318B"/>
    <w:rsid w:val="004F415C"/>
    <w:rsid w:val="004F6D17"/>
    <w:rsid w:val="00500400"/>
    <w:rsid w:val="00507CE1"/>
    <w:rsid w:val="00524AA8"/>
    <w:rsid w:val="00525DD1"/>
    <w:rsid w:val="0053298A"/>
    <w:rsid w:val="00532D83"/>
    <w:rsid w:val="0053535A"/>
    <w:rsid w:val="005373D2"/>
    <w:rsid w:val="0054285E"/>
    <w:rsid w:val="00547D06"/>
    <w:rsid w:val="00551C78"/>
    <w:rsid w:val="005527B6"/>
    <w:rsid w:val="00553827"/>
    <w:rsid w:val="00554320"/>
    <w:rsid w:val="005619C9"/>
    <w:rsid w:val="00572CFF"/>
    <w:rsid w:val="00575932"/>
    <w:rsid w:val="0059409D"/>
    <w:rsid w:val="005A33AA"/>
    <w:rsid w:val="005A429A"/>
    <w:rsid w:val="005A5BFD"/>
    <w:rsid w:val="005B31AC"/>
    <w:rsid w:val="005B546E"/>
    <w:rsid w:val="005C13AB"/>
    <w:rsid w:val="005C16C6"/>
    <w:rsid w:val="005C3E1E"/>
    <w:rsid w:val="005C4EFD"/>
    <w:rsid w:val="005D1912"/>
    <w:rsid w:val="005D711F"/>
    <w:rsid w:val="005D76F4"/>
    <w:rsid w:val="005E2EB2"/>
    <w:rsid w:val="005E35CB"/>
    <w:rsid w:val="005E3E0E"/>
    <w:rsid w:val="005E4CF0"/>
    <w:rsid w:val="005E71BF"/>
    <w:rsid w:val="005F509A"/>
    <w:rsid w:val="00600CF5"/>
    <w:rsid w:val="00602B5B"/>
    <w:rsid w:val="006109F6"/>
    <w:rsid w:val="0061484B"/>
    <w:rsid w:val="0062214C"/>
    <w:rsid w:val="006223D9"/>
    <w:rsid w:val="00624D9B"/>
    <w:rsid w:val="00627DDB"/>
    <w:rsid w:val="00631A52"/>
    <w:rsid w:val="0063423B"/>
    <w:rsid w:val="006344C3"/>
    <w:rsid w:val="00634DB4"/>
    <w:rsid w:val="00640469"/>
    <w:rsid w:val="0064666B"/>
    <w:rsid w:val="00666DF3"/>
    <w:rsid w:val="0066706B"/>
    <w:rsid w:val="006738C2"/>
    <w:rsid w:val="00676FA6"/>
    <w:rsid w:val="00680F6D"/>
    <w:rsid w:val="00684455"/>
    <w:rsid w:val="00685213"/>
    <w:rsid w:val="00686A53"/>
    <w:rsid w:val="00693945"/>
    <w:rsid w:val="006A6057"/>
    <w:rsid w:val="006B2D6F"/>
    <w:rsid w:val="006B3DE5"/>
    <w:rsid w:val="006C2589"/>
    <w:rsid w:val="006C33BE"/>
    <w:rsid w:val="006D37EB"/>
    <w:rsid w:val="006D3E6A"/>
    <w:rsid w:val="006D6715"/>
    <w:rsid w:val="006D7C38"/>
    <w:rsid w:val="006E0BF4"/>
    <w:rsid w:val="006E1879"/>
    <w:rsid w:val="006F674C"/>
    <w:rsid w:val="00703DF6"/>
    <w:rsid w:val="00705BB5"/>
    <w:rsid w:val="007062A1"/>
    <w:rsid w:val="0071746E"/>
    <w:rsid w:val="00724373"/>
    <w:rsid w:val="00727D61"/>
    <w:rsid w:val="007302B3"/>
    <w:rsid w:val="00730BDA"/>
    <w:rsid w:val="007407EF"/>
    <w:rsid w:val="00744FCD"/>
    <w:rsid w:val="0074513D"/>
    <w:rsid w:val="00745AB6"/>
    <w:rsid w:val="007464E7"/>
    <w:rsid w:val="007525EF"/>
    <w:rsid w:val="00752E05"/>
    <w:rsid w:val="007545B6"/>
    <w:rsid w:val="00754CBD"/>
    <w:rsid w:val="00760074"/>
    <w:rsid w:val="0076083B"/>
    <w:rsid w:val="0076372C"/>
    <w:rsid w:val="0078179C"/>
    <w:rsid w:val="007835A5"/>
    <w:rsid w:val="00783D35"/>
    <w:rsid w:val="00784927"/>
    <w:rsid w:val="00786D7C"/>
    <w:rsid w:val="00790B98"/>
    <w:rsid w:val="00793363"/>
    <w:rsid w:val="00793B7E"/>
    <w:rsid w:val="007956C5"/>
    <w:rsid w:val="007A1806"/>
    <w:rsid w:val="007A36D7"/>
    <w:rsid w:val="007A470C"/>
    <w:rsid w:val="007B543B"/>
    <w:rsid w:val="007B6FD7"/>
    <w:rsid w:val="007C3F47"/>
    <w:rsid w:val="007D000B"/>
    <w:rsid w:val="007D159C"/>
    <w:rsid w:val="007D6114"/>
    <w:rsid w:val="007E3AC6"/>
    <w:rsid w:val="007E45B1"/>
    <w:rsid w:val="007E54FA"/>
    <w:rsid w:val="007E6914"/>
    <w:rsid w:val="007E7691"/>
    <w:rsid w:val="007F0F3E"/>
    <w:rsid w:val="00801660"/>
    <w:rsid w:val="008069ED"/>
    <w:rsid w:val="0081226C"/>
    <w:rsid w:val="00814881"/>
    <w:rsid w:val="00814E30"/>
    <w:rsid w:val="008254C0"/>
    <w:rsid w:val="00827318"/>
    <w:rsid w:val="008307AE"/>
    <w:rsid w:val="00830A13"/>
    <w:rsid w:val="008316C1"/>
    <w:rsid w:val="00833399"/>
    <w:rsid w:val="0083705E"/>
    <w:rsid w:val="00843BC3"/>
    <w:rsid w:val="00844638"/>
    <w:rsid w:val="00851B95"/>
    <w:rsid w:val="0085259B"/>
    <w:rsid w:val="00854A21"/>
    <w:rsid w:val="00860967"/>
    <w:rsid w:val="00861244"/>
    <w:rsid w:val="00862C7C"/>
    <w:rsid w:val="008651E3"/>
    <w:rsid w:val="008676EA"/>
    <w:rsid w:val="0087266C"/>
    <w:rsid w:val="00872ABC"/>
    <w:rsid w:val="00872D2D"/>
    <w:rsid w:val="00874296"/>
    <w:rsid w:val="00876F11"/>
    <w:rsid w:val="008862D7"/>
    <w:rsid w:val="0089012C"/>
    <w:rsid w:val="00890A9F"/>
    <w:rsid w:val="00891B76"/>
    <w:rsid w:val="008A3E5D"/>
    <w:rsid w:val="008A6C87"/>
    <w:rsid w:val="008B02FE"/>
    <w:rsid w:val="008C01DB"/>
    <w:rsid w:val="008C2809"/>
    <w:rsid w:val="008C6702"/>
    <w:rsid w:val="008D0D2A"/>
    <w:rsid w:val="008D107B"/>
    <w:rsid w:val="008D4119"/>
    <w:rsid w:val="008D4A46"/>
    <w:rsid w:val="008D7AE8"/>
    <w:rsid w:val="008E14DE"/>
    <w:rsid w:val="008E1C6C"/>
    <w:rsid w:val="008E5A0A"/>
    <w:rsid w:val="008F407A"/>
    <w:rsid w:val="008F4935"/>
    <w:rsid w:val="009016C1"/>
    <w:rsid w:val="009074B5"/>
    <w:rsid w:val="0091420B"/>
    <w:rsid w:val="00922323"/>
    <w:rsid w:val="00922A25"/>
    <w:rsid w:val="00923355"/>
    <w:rsid w:val="00924299"/>
    <w:rsid w:val="00924FA5"/>
    <w:rsid w:val="009256DC"/>
    <w:rsid w:val="00927A69"/>
    <w:rsid w:val="00931BA6"/>
    <w:rsid w:val="0093399D"/>
    <w:rsid w:val="00937EAC"/>
    <w:rsid w:val="00937FE6"/>
    <w:rsid w:val="00941EBD"/>
    <w:rsid w:val="00942063"/>
    <w:rsid w:val="00953B7E"/>
    <w:rsid w:val="009553CE"/>
    <w:rsid w:val="00956A99"/>
    <w:rsid w:val="009579B8"/>
    <w:rsid w:val="009614BC"/>
    <w:rsid w:val="00963531"/>
    <w:rsid w:val="00964082"/>
    <w:rsid w:val="00971E1C"/>
    <w:rsid w:val="0097468F"/>
    <w:rsid w:val="009827A5"/>
    <w:rsid w:val="00985102"/>
    <w:rsid w:val="00996817"/>
    <w:rsid w:val="009A1841"/>
    <w:rsid w:val="009A72FC"/>
    <w:rsid w:val="009A7A87"/>
    <w:rsid w:val="009B066B"/>
    <w:rsid w:val="009B70E1"/>
    <w:rsid w:val="009C2A62"/>
    <w:rsid w:val="009C3403"/>
    <w:rsid w:val="009C6F55"/>
    <w:rsid w:val="009C706C"/>
    <w:rsid w:val="009D149F"/>
    <w:rsid w:val="009D2005"/>
    <w:rsid w:val="009D6ACA"/>
    <w:rsid w:val="009D7939"/>
    <w:rsid w:val="009E2BBD"/>
    <w:rsid w:val="009E7915"/>
    <w:rsid w:val="009F0476"/>
    <w:rsid w:val="009F285D"/>
    <w:rsid w:val="009F4F66"/>
    <w:rsid w:val="00A041CC"/>
    <w:rsid w:val="00A04311"/>
    <w:rsid w:val="00A079DA"/>
    <w:rsid w:val="00A16CE7"/>
    <w:rsid w:val="00A170F2"/>
    <w:rsid w:val="00A2163F"/>
    <w:rsid w:val="00A2568B"/>
    <w:rsid w:val="00A30FB8"/>
    <w:rsid w:val="00A40AEA"/>
    <w:rsid w:val="00A46B69"/>
    <w:rsid w:val="00A4733F"/>
    <w:rsid w:val="00A47F3B"/>
    <w:rsid w:val="00A54C8B"/>
    <w:rsid w:val="00A57B83"/>
    <w:rsid w:val="00A61F0A"/>
    <w:rsid w:val="00A62BC8"/>
    <w:rsid w:val="00A642A7"/>
    <w:rsid w:val="00A81E34"/>
    <w:rsid w:val="00A856AC"/>
    <w:rsid w:val="00AA5860"/>
    <w:rsid w:val="00AB48AB"/>
    <w:rsid w:val="00AB6BAB"/>
    <w:rsid w:val="00AC220F"/>
    <w:rsid w:val="00AD243C"/>
    <w:rsid w:val="00AD2C7A"/>
    <w:rsid w:val="00AD364C"/>
    <w:rsid w:val="00AD4D66"/>
    <w:rsid w:val="00AD52CA"/>
    <w:rsid w:val="00AE0B68"/>
    <w:rsid w:val="00AE636A"/>
    <w:rsid w:val="00B02754"/>
    <w:rsid w:val="00B031E5"/>
    <w:rsid w:val="00B03A12"/>
    <w:rsid w:val="00B0774A"/>
    <w:rsid w:val="00B07795"/>
    <w:rsid w:val="00B10130"/>
    <w:rsid w:val="00B10AA2"/>
    <w:rsid w:val="00B11B8B"/>
    <w:rsid w:val="00B12108"/>
    <w:rsid w:val="00B138D7"/>
    <w:rsid w:val="00B1500D"/>
    <w:rsid w:val="00B17986"/>
    <w:rsid w:val="00B41226"/>
    <w:rsid w:val="00B418D9"/>
    <w:rsid w:val="00B45F03"/>
    <w:rsid w:val="00B50759"/>
    <w:rsid w:val="00B50927"/>
    <w:rsid w:val="00B50A99"/>
    <w:rsid w:val="00B6439F"/>
    <w:rsid w:val="00B728D1"/>
    <w:rsid w:val="00B74A78"/>
    <w:rsid w:val="00B76309"/>
    <w:rsid w:val="00B87AEB"/>
    <w:rsid w:val="00B914B7"/>
    <w:rsid w:val="00B9255F"/>
    <w:rsid w:val="00B96CBD"/>
    <w:rsid w:val="00BA1E8D"/>
    <w:rsid w:val="00BA78E9"/>
    <w:rsid w:val="00BB2F8B"/>
    <w:rsid w:val="00BB674F"/>
    <w:rsid w:val="00BC7A15"/>
    <w:rsid w:val="00BD1D94"/>
    <w:rsid w:val="00BE0DCF"/>
    <w:rsid w:val="00BE2165"/>
    <w:rsid w:val="00BE3470"/>
    <w:rsid w:val="00BE6FAC"/>
    <w:rsid w:val="00BE778B"/>
    <w:rsid w:val="00BF27B3"/>
    <w:rsid w:val="00BF6A36"/>
    <w:rsid w:val="00C01483"/>
    <w:rsid w:val="00C116CF"/>
    <w:rsid w:val="00C13765"/>
    <w:rsid w:val="00C24183"/>
    <w:rsid w:val="00C26838"/>
    <w:rsid w:val="00C32DB3"/>
    <w:rsid w:val="00C34C07"/>
    <w:rsid w:val="00C36B43"/>
    <w:rsid w:val="00C531AE"/>
    <w:rsid w:val="00C66446"/>
    <w:rsid w:val="00C7151B"/>
    <w:rsid w:val="00C71ED3"/>
    <w:rsid w:val="00C7335B"/>
    <w:rsid w:val="00C73BD1"/>
    <w:rsid w:val="00C74C77"/>
    <w:rsid w:val="00C76F18"/>
    <w:rsid w:val="00C77A8B"/>
    <w:rsid w:val="00C77F7F"/>
    <w:rsid w:val="00C8623B"/>
    <w:rsid w:val="00C913F3"/>
    <w:rsid w:val="00CA399B"/>
    <w:rsid w:val="00CB54E0"/>
    <w:rsid w:val="00CB5B58"/>
    <w:rsid w:val="00CC44E7"/>
    <w:rsid w:val="00CD35B6"/>
    <w:rsid w:val="00CD70BA"/>
    <w:rsid w:val="00CD7647"/>
    <w:rsid w:val="00CE4B3D"/>
    <w:rsid w:val="00CF08DD"/>
    <w:rsid w:val="00CF15EB"/>
    <w:rsid w:val="00CF1E23"/>
    <w:rsid w:val="00CF24BE"/>
    <w:rsid w:val="00CF24FB"/>
    <w:rsid w:val="00CF48DC"/>
    <w:rsid w:val="00CF5084"/>
    <w:rsid w:val="00D07368"/>
    <w:rsid w:val="00D100ED"/>
    <w:rsid w:val="00D15C59"/>
    <w:rsid w:val="00D356A4"/>
    <w:rsid w:val="00D5007B"/>
    <w:rsid w:val="00D54BD4"/>
    <w:rsid w:val="00D55E28"/>
    <w:rsid w:val="00D56E95"/>
    <w:rsid w:val="00D6503D"/>
    <w:rsid w:val="00D81E42"/>
    <w:rsid w:val="00D85084"/>
    <w:rsid w:val="00D87BC9"/>
    <w:rsid w:val="00D914A4"/>
    <w:rsid w:val="00D94496"/>
    <w:rsid w:val="00D95818"/>
    <w:rsid w:val="00DA063B"/>
    <w:rsid w:val="00DA3A0D"/>
    <w:rsid w:val="00DB3AA8"/>
    <w:rsid w:val="00DB66E7"/>
    <w:rsid w:val="00DC110C"/>
    <w:rsid w:val="00DC34B3"/>
    <w:rsid w:val="00DC6F20"/>
    <w:rsid w:val="00DD6880"/>
    <w:rsid w:val="00DE2301"/>
    <w:rsid w:val="00DF0F06"/>
    <w:rsid w:val="00DF1F3C"/>
    <w:rsid w:val="00DF2115"/>
    <w:rsid w:val="00DF54FF"/>
    <w:rsid w:val="00DF6361"/>
    <w:rsid w:val="00DF7FB8"/>
    <w:rsid w:val="00E00651"/>
    <w:rsid w:val="00E03DA2"/>
    <w:rsid w:val="00E0432D"/>
    <w:rsid w:val="00E04BC7"/>
    <w:rsid w:val="00E05893"/>
    <w:rsid w:val="00E07041"/>
    <w:rsid w:val="00E11638"/>
    <w:rsid w:val="00E13227"/>
    <w:rsid w:val="00E1548E"/>
    <w:rsid w:val="00E2221B"/>
    <w:rsid w:val="00E25749"/>
    <w:rsid w:val="00E3063A"/>
    <w:rsid w:val="00E31CCC"/>
    <w:rsid w:val="00E3238B"/>
    <w:rsid w:val="00E37EF8"/>
    <w:rsid w:val="00E4067B"/>
    <w:rsid w:val="00E44CAE"/>
    <w:rsid w:val="00E5219F"/>
    <w:rsid w:val="00E52F7D"/>
    <w:rsid w:val="00E5566F"/>
    <w:rsid w:val="00E57308"/>
    <w:rsid w:val="00E57905"/>
    <w:rsid w:val="00E57FA9"/>
    <w:rsid w:val="00E73263"/>
    <w:rsid w:val="00E744A6"/>
    <w:rsid w:val="00E814F8"/>
    <w:rsid w:val="00E851FE"/>
    <w:rsid w:val="00E85CEB"/>
    <w:rsid w:val="00E90CD0"/>
    <w:rsid w:val="00E9121A"/>
    <w:rsid w:val="00E96439"/>
    <w:rsid w:val="00EA1E52"/>
    <w:rsid w:val="00EA38F3"/>
    <w:rsid w:val="00EA778A"/>
    <w:rsid w:val="00EC0CF6"/>
    <w:rsid w:val="00EC147E"/>
    <w:rsid w:val="00EC1633"/>
    <w:rsid w:val="00EC42D1"/>
    <w:rsid w:val="00ED45FD"/>
    <w:rsid w:val="00ED6E8E"/>
    <w:rsid w:val="00EE2A3B"/>
    <w:rsid w:val="00EE71B6"/>
    <w:rsid w:val="00EF24CA"/>
    <w:rsid w:val="00EF310E"/>
    <w:rsid w:val="00F03F74"/>
    <w:rsid w:val="00F07056"/>
    <w:rsid w:val="00F25D73"/>
    <w:rsid w:val="00F329E6"/>
    <w:rsid w:val="00F32D9D"/>
    <w:rsid w:val="00F3583F"/>
    <w:rsid w:val="00F3769E"/>
    <w:rsid w:val="00F42476"/>
    <w:rsid w:val="00F4443E"/>
    <w:rsid w:val="00F452AC"/>
    <w:rsid w:val="00F46558"/>
    <w:rsid w:val="00F52A26"/>
    <w:rsid w:val="00F52C21"/>
    <w:rsid w:val="00F5420A"/>
    <w:rsid w:val="00F57503"/>
    <w:rsid w:val="00F60A70"/>
    <w:rsid w:val="00F64F4D"/>
    <w:rsid w:val="00F748CE"/>
    <w:rsid w:val="00F75D02"/>
    <w:rsid w:val="00F7789C"/>
    <w:rsid w:val="00F8147D"/>
    <w:rsid w:val="00F826BC"/>
    <w:rsid w:val="00F82878"/>
    <w:rsid w:val="00F87A38"/>
    <w:rsid w:val="00F92510"/>
    <w:rsid w:val="00F927DA"/>
    <w:rsid w:val="00F9657A"/>
    <w:rsid w:val="00FA0D15"/>
    <w:rsid w:val="00FA7B88"/>
    <w:rsid w:val="00FB0DD5"/>
    <w:rsid w:val="00FB234A"/>
    <w:rsid w:val="00FB66BF"/>
    <w:rsid w:val="00FC1C84"/>
    <w:rsid w:val="00FC5AE5"/>
    <w:rsid w:val="00FC64AB"/>
    <w:rsid w:val="00FD0BF0"/>
    <w:rsid w:val="00FD35A0"/>
    <w:rsid w:val="00FD6DDD"/>
    <w:rsid w:val="00FD7B85"/>
    <w:rsid w:val="00FE1838"/>
    <w:rsid w:val="00FE22FC"/>
    <w:rsid w:val="00FE532E"/>
    <w:rsid w:val="00FF11C4"/>
    <w:rsid w:val="00FF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22BF810"/>
  <w15:docId w15:val="{FA4FBA51-88EB-427D-A3F9-BDB00BD20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543B"/>
  </w:style>
  <w:style w:type="paragraph" w:styleId="Kop1">
    <w:name w:val="heading 1"/>
    <w:basedOn w:val="Standaard"/>
    <w:next w:val="Standaard"/>
    <w:link w:val="Kop1Char"/>
    <w:uiPriority w:val="9"/>
    <w:qFormat/>
    <w:rsid w:val="00F64F4D"/>
    <w:pPr>
      <w:keepNext/>
      <w:keepLines/>
      <w:framePr w:wrap="around" w:vAnchor="page" w:hAnchor="page" w:x="670" w:y="455"/>
      <w:spacing w:before="360" w:after="170" w:line="560" w:lineRule="atLeast"/>
      <w:suppressOverlap/>
      <w:outlineLvl w:val="0"/>
    </w:pPr>
    <w:rPr>
      <w:b/>
      <w:bCs/>
      <w:sz w:val="42"/>
      <w:szCs w:val="28"/>
    </w:rPr>
  </w:style>
  <w:style w:type="paragraph" w:styleId="Kop2">
    <w:name w:val="heading 2"/>
    <w:aliases w:val="tussenkop"/>
    <w:basedOn w:val="Standaard"/>
    <w:next w:val="Standaard"/>
    <w:link w:val="Kop2Char"/>
    <w:uiPriority w:val="9"/>
    <w:unhideWhenUsed/>
    <w:qFormat/>
    <w:rsid w:val="00324184"/>
    <w:pPr>
      <w:keepNext/>
      <w:keepLines/>
      <w:outlineLvl w:val="1"/>
    </w:pPr>
    <w:rPr>
      <w:b/>
      <w:bCs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24184"/>
    <w:pPr>
      <w:keepNext/>
      <w:outlineLvl w:val="2"/>
    </w:pPr>
    <w:rPr>
      <w:b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55FE2"/>
    <w:pPr>
      <w:keepNext/>
      <w:keepLines/>
      <w:outlineLvl w:val="3"/>
    </w:pPr>
    <w:rPr>
      <w:b/>
      <w:bCs/>
      <w:i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092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092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0921"/>
    <w:pPr>
      <w:keepNext/>
      <w:keepLines/>
      <w:spacing w:before="200"/>
      <w:outlineLvl w:val="7"/>
    </w:pPr>
    <w:rPr>
      <w:rFonts w:eastAsiaTheme="majorEastAsia" w:cstheme="majorBidi"/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4F4D"/>
    <w:rPr>
      <w:b/>
      <w:bCs/>
      <w:sz w:val="42"/>
      <w:szCs w:val="28"/>
    </w:rPr>
  </w:style>
  <w:style w:type="character" w:customStyle="1" w:styleId="Kop2Char">
    <w:name w:val="Kop 2 Char"/>
    <w:aliases w:val="tussenkop Char"/>
    <w:basedOn w:val="Standaardalinea-lettertype"/>
    <w:link w:val="Kop2"/>
    <w:uiPriority w:val="9"/>
    <w:rsid w:val="00324184"/>
    <w:rPr>
      <w:b/>
      <w:bCs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24184"/>
    <w:rPr>
      <w:b/>
      <w:sz w:val="22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Rubriek">
    <w:name w:val="Rubriek"/>
    <w:basedOn w:val="Standaard"/>
    <w:link w:val="RubriekChar"/>
    <w:autoRedefine/>
    <w:qFormat/>
    <w:rsid w:val="00D85084"/>
    <w:pPr>
      <w:keepNext/>
      <w:keepLines/>
      <w:spacing w:line="240" w:lineRule="atLeast"/>
    </w:pPr>
    <w:rPr>
      <w:b/>
      <w:bCs/>
      <w:sz w:val="20"/>
      <w:szCs w:val="17"/>
    </w:rPr>
  </w:style>
  <w:style w:type="paragraph" w:customStyle="1" w:styleId="OpsommingTeken">
    <w:name w:val="Opsomming Teken"/>
    <w:basedOn w:val="Lijstalinea"/>
    <w:link w:val="OpsommingTekenChar"/>
    <w:qFormat/>
    <w:rsid w:val="00264A97"/>
    <w:pPr>
      <w:numPr>
        <w:numId w:val="1"/>
      </w:numPr>
      <w:contextualSpacing/>
    </w:pPr>
  </w:style>
  <w:style w:type="paragraph" w:customStyle="1" w:styleId="OpsommingCijfers">
    <w:name w:val="Opsomming Cijfers"/>
    <w:basedOn w:val="Standaard"/>
    <w:qFormat/>
    <w:rsid w:val="00264A97"/>
    <w:pPr>
      <w:numPr>
        <w:numId w:val="2"/>
      </w:numPr>
      <w:contextualSpacing/>
    </w:pPr>
  </w:style>
  <w:style w:type="paragraph" w:customStyle="1" w:styleId="nadruk">
    <w:name w:val="nadruk"/>
    <w:basedOn w:val="Standaard"/>
    <w:next w:val="Standaard"/>
    <w:rsid w:val="00755FE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B02754"/>
    <w:pPr>
      <w:tabs>
        <w:tab w:val="center" w:pos="3969"/>
        <w:tab w:val="right" w:pos="8505"/>
      </w:tabs>
      <w:spacing w:line="240" w:lineRule="atLeast"/>
    </w:pPr>
    <w:rPr>
      <w:sz w:val="17"/>
    </w:rPr>
  </w:style>
  <w:style w:type="character" w:customStyle="1" w:styleId="KoptekstChar">
    <w:name w:val="Koptekst Char"/>
    <w:basedOn w:val="Standaardalinea-lettertype"/>
    <w:link w:val="Koptekst"/>
    <w:uiPriority w:val="99"/>
    <w:rsid w:val="00B02754"/>
    <w:rPr>
      <w:sz w:val="17"/>
    </w:rPr>
  </w:style>
  <w:style w:type="paragraph" w:styleId="Voettekst">
    <w:name w:val="footer"/>
    <w:basedOn w:val="Koptekst"/>
    <w:link w:val="VoettekstChar"/>
    <w:uiPriority w:val="99"/>
    <w:unhideWhenUsed/>
    <w:rsid w:val="001C44EF"/>
    <w:pPr>
      <w:spacing w:line="280" w:lineRule="atLeast"/>
    </w:pPr>
    <w:rPr>
      <w:noProof/>
      <w:szCs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C44EF"/>
    <w:rPr>
      <w:noProof/>
      <w:sz w:val="17"/>
      <w:szCs w:val="17"/>
    </w:rPr>
  </w:style>
  <w:style w:type="character" w:styleId="Paginanummer">
    <w:name w:val="page number"/>
    <w:rsid w:val="00542A36"/>
    <w:rPr>
      <w:rFonts w:ascii="Corbel" w:hAnsi="Corbel"/>
      <w:sz w:val="17"/>
    </w:rPr>
  </w:style>
  <w:style w:type="table" w:styleId="Tabelraster">
    <w:name w:val="Table Grid"/>
    <w:basedOn w:val="Standaardtabel"/>
    <w:uiPriority w:val="59"/>
    <w:rsid w:val="00333D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jes">
    <w:name w:val="kopjes"/>
    <w:basedOn w:val="Koptekst"/>
    <w:qFormat/>
    <w:rsid w:val="007464E7"/>
    <w:pPr>
      <w:framePr w:wrap="around" w:vAnchor="page" w:hAnchor="page" w:x="670" w:y="455"/>
      <w:tabs>
        <w:tab w:val="clear" w:pos="3969"/>
        <w:tab w:val="clear" w:pos="8505"/>
      </w:tabs>
      <w:spacing w:line="280" w:lineRule="atLeast"/>
      <w:suppressOverlap/>
    </w:pPr>
    <w:rPr>
      <w:szCs w:val="17"/>
    </w:rPr>
  </w:style>
  <w:style w:type="paragraph" w:customStyle="1" w:styleId="Adres">
    <w:name w:val="Adres"/>
    <w:basedOn w:val="Standaard"/>
    <w:qFormat/>
    <w:rsid w:val="0081226C"/>
    <w:pPr>
      <w:framePr w:wrap="around" w:vAnchor="page" w:hAnchor="page" w:x="670" w:y="455"/>
      <w:suppressOverlap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122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226C"/>
    <w:rPr>
      <w:rFonts w:ascii="Tahoma" w:hAnsi="Tahoma" w:cs="Tahoma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unhideWhenUsed/>
    <w:rsid w:val="00DD6880"/>
    <w:pPr>
      <w:pBdr>
        <w:bottom w:val="single" w:sz="8" w:space="4" w:color="FF6A08" w:themeColor="accent1"/>
      </w:pBdr>
      <w:spacing w:after="300" w:line="6720" w:lineRule="auto"/>
      <w:contextualSpacing/>
    </w:pPr>
    <w:rPr>
      <w:rFonts w:eastAsiaTheme="majorEastAsia" w:cstheme="majorBidi"/>
      <w:color w:val="000000" w:themeColor="text1"/>
      <w:spacing w:val="5"/>
      <w:kern w:val="28"/>
      <w:sz w:val="42"/>
      <w:szCs w:val="52"/>
    </w:rPr>
  </w:style>
  <w:style w:type="paragraph" w:customStyle="1" w:styleId="Witregeladres">
    <w:name w:val="Witregel adres"/>
    <w:basedOn w:val="kopjes"/>
    <w:qFormat/>
    <w:rsid w:val="001C0F71"/>
    <w:pPr>
      <w:framePr w:wrap="around"/>
      <w:spacing w:line="240" w:lineRule="atLeast"/>
    </w:pPr>
  </w:style>
  <w:style w:type="paragraph" w:customStyle="1" w:styleId="Adreskopjeform">
    <w:name w:val="Adres kopje form"/>
    <w:basedOn w:val="kopjes"/>
    <w:autoRedefine/>
    <w:rsid w:val="00485BEC"/>
    <w:pPr>
      <w:framePr w:wrap="around"/>
      <w:spacing w:line="200" w:lineRule="exact"/>
    </w:pPr>
  </w:style>
  <w:style w:type="character" w:customStyle="1" w:styleId="TitelChar">
    <w:name w:val="Titel Char"/>
    <w:basedOn w:val="Standaardalinea-lettertype"/>
    <w:link w:val="Titel"/>
    <w:uiPriority w:val="10"/>
    <w:rsid w:val="00DD6880"/>
    <w:rPr>
      <w:rFonts w:eastAsiaTheme="majorEastAsia" w:cstheme="majorBidi"/>
      <w:color w:val="000000" w:themeColor="text1"/>
      <w:spacing w:val="5"/>
      <w:kern w:val="28"/>
      <w:sz w:val="42"/>
      <w:szCs w:val="52"/>
    </w:rPr>
  </w:style>
  <w:style w:type="character" w:styleId="Intensievebenadrukking">
    <w:name w:val="Intense Emphasis"/>
    <w:basedOn w:val="Standaardalinea-lettertype"/>
    <w:uiPriority w:val="21"/>
    <w:rsid w:val="00DD6880"/>
    <w:rPr>
      <w:b w:val="0"/>
      <w:bCs/>
      <w:i w:val="0"/>
      <w:iCs/>
      <w:color w:val="auto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rsid w:val="00DD6880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26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DD6880"/>
    <w:rPr>
      <w:rFonts w:eastAsiaTheme="majorEastAsia" w:cstheme="majorBidi"/>
      <w:iCs/>
      <w:color w:val="000000" w:themeColor="text1"/>
      <w:spacing w:val="15"/>
      <w:sz w:val="26"/>
      <w:szCs w:val="24"/>
    </w:rPr>
  </w:style>
  <w:style w:type="paragraph" w:styleId="Lijstalinea">
    <w:name w:val="List Paragraph"/>
    <w:basedOn w:val="Standaard"/>
    <w:uiPriority w:val="4"/>
    <w:rsid w:val="00DD6880"/>
    <w:pPr>
      <w:ind w:left="227" w:hanging="227"/>
    </w:p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DD6880"/>
    <w:pPr>
      <w:spacing w:after="200" w:line="240" w:lineRule="auto"/>
    </w:pPr>
    <w:rPr>
      <w:b/>
      <w:bCs/>
      <w:color w:val="000000" w:themeColor="text1"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D6880"/>
    <w:pPr>
      <w:framePr w:wrap="around"/>
      <w:spacing w:before="480" w:line="280" w:lineRule="atLeast"/>
      <w:outlineLvl w:val="9"/>
    </w:pPr>
    <w:rPr>
      <w:rFonts w:eastAsiaTheme="majorEastAsia" w:cstheme="majorBidi"/>
      <w:color w:val="000000" w:themeColor="text1"/>
      <w:sz w:val="26"/>
    </w:rPr>
  </w:style>
  <w:style w:type="numbering" w:styleId="111111">
    <w:name w:val="Outline List 2"/>
    <w:basedOn w:val="Geenlijst"/>
    <w:uiPriority w:val="99"/>
    <w:semiHidden/>
    <w:unhideWhenUsed/>
    <w:rsid w:val="00DD6880"/>
    <w:pPr>
      <w:numPr>
        <w:numId w:val="3"/>
      </w:numPr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DD6880"/>
    <w:pPr>
      <w:spacing w:line="240" w:lineRule="auto"/>
      <w:ind w:left="210" w:hanging="210"/>
    </w:pPr>
  </w:style>
  <w:style w:type="paragraph" w:styleId="Indexkop">
    <w:name w:val="index heading"/>
    <w:basedOn w:val="Standaard"/>
    <w:next w:val="Index1"/>
    <w:uiPriority w:val="99"/>
    <w:semiHidden/>
    <w:unhideWhenUsed/>
    <w:rsid w:val="00DD6880"/>
    <w:rPr>
      <w:rFonts w:eastAsiaTheme="majorEastAsia" w:cstheme="majorBidi"/>
      <w:b/>
      <w:bCs/>
    </w:rPr>
  </w:style>
  <w:style w:type="paragraph" w:styleId="Lijst">
    <w:name w:val="List"/>
    <w:basedOn w:val="Standaard"/>
    <w:uiPriority w:val="99"/>
    <w:semiHidden/>
    <w:unhideWhenUsed/>
    <w:rsid w:val="00DD6880"/>
    <w:pPr>
      <w:ind w:left="227" w:hanging="227"/>
      <w:contextualSpacing/>
    </w:pPr>
  </w:style>
  <w:style w:type="paragraph" w:styleId="Lijst2">
    <w:name w:val="List 2"/>
    <w:basedOn w:val="Standaard"/>
    <w:uiPriority w:val="99"/>
    <w:semiHidden/>
    <w:unhideWhenUsed/>
    <w:rsid w:val="00DD6880"/>
    <w:pPr>
      <w:ind w:left="454" w:hanging="227"/>
      <w:contextualSpacing/>
    </w:pPr>
  </w:style>
  <w:style w:type="paragraph" w:styleId="Lijst3">
    <w:name w:val="List 3"/>
    <w:basedOn w:val="Standaard"/>
    <w:uiPriority w:val="99"/>
    <w:semiHidden/>
    <w:unhideWhenUsed/>
    <w:rsid w:val="00DD6880"/>
    <w:pPr>
      <w:ind w:left="681" w:hanging="227"/>
      <w:contextualSpacing/>
    </w:pPr>
  </w:style>
  <w:style w:type="paragraph" w:styleId="Lijst4">
    <w:name w:val="List 4"/>
    <w:basedOn w:val="Standaard"/>
    <w:uiPriority w:val="99"/>
    <w:semiHidden/>
    <w:unhideWhenUsed/>
    <w:rsid w:val="00DD6880"/>
    <w:pPr>
      <w:ind w:left="907" w:hanging="227"/>
      <w:contextualSpacing/>
    </w:pPr>
  </w:style>
  <w:style w:type="paragraph" w:styleId="Lijst5">
    <w:name w:val="List 5"/>
    <w:basedOn w:val="Standaard"/>
    <w:uiPriority w:val="99"/>
    <w:semiHidden/>
    <w:unhideWhenUsed/>
    <w:rsid w:val="00DD6880"/>
    <w:pPr>
      <w:ind w:left="1134" w:hanging="227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DD6880"/>
    <w:pPr>
      <w:numPr>
        <w:numId w:val="4"/>
      </w:numPr>
      <w:contextualSpacing/>
    </w:pPr>
  </w:style>
  <w:style w:type="paragraph" w:styleId="Lijstopsomteken2">
    <w:name w:val="List Bullet 2"/>
    <w:basedOn w:val="Lijstopsomteken"/>
    <w:uiPriority w:val="99"/>
    <w:semiHidden/>
    <w:unhideWhenUsed/>
    <w:rsid w:val="00DD6880"/>
    <w:pPr>
      <w:numPr>
        <w:numId w:val="5"/>
      </w:numPr>
    </w:pPr>
  </w:style>
  <w:style w:type="paragraph" w:styleId="Lijstopsomteken3">
    <w:name w:val="List Bullet 3"/>
    <w:basedOn w:val="Standaard"/>
    <w:uiPriority w:val="99"/>
    <w:semiHidden/>
    <w:unhideWhenUsed/>
    <w:rsid w:val="00DD6880"/>
    <w:pPr>
      <w:numPr>
        <w:numId w:val="6"/>
      </w:numPr>
      <w:ind w:left="681" w:hanging="227"/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DD6880"/>
    <w:pPr>
      <w:numPr>
        <w:numId w:val="7"/>
      </w:numPr>
      <w:ind w:left="907" w:hanging="227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DD6880"/>
    <w:pPr>
      <w:numPr>
        <w:numId w:val="8"/>
      </w:numPr>
      <w:ind w:left="227" w:hanging="227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DD6880"/>
    <w:pPr>
      <w:numPr>
        <w:numId w:val="9"/>
      </w:numPr>
      <w:ind w:left="454" w:hanging="227"/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DD6880"/>
    <w:pPr>
      <w:numPr>
        <w:numId w:val="10"/>
      </w:numPr>
      <w:ind w:left="681" w:hanging="227"/>
      <w:contextualSpacing/>
    </w:pPr>
  </w:style>
  <w:style w:type="paragraph" w:styleId="Normaalweb">
    <w:name w:val="Normal (Web)"/>
    <w:basedOn w:val="Standaard"/>
    <w:uiPriority w:val="99"/>
    <w:semiHidden/>
    <w:unhideWhenUsed/>
    <w:rsid w:val="00DD6880"/>
    <w:rPr>
      <w:szCs w:val="24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D68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D6880"/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DD6880"/>
    <w:pPr>
      <w:spacing w:after="0"/>
      <w:ind w:firstLine="22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DD68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D6880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D68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DD6880"/>
    <w:pPr>
      <w:spacing w:after="0"/>
      <w:ind w:left="227" w:firstLine="22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DD68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DD6880"/>
    <w:pPr>
      <w:spacing w:after="120" w:line="480" w:lineRule="auto"/>
      <w:ind w:left="227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DD6880"/>
  </w:style>
  <w:style w:type="paragraph" w:styleId="Lijstopsomteken5">
    <w:name w:val="List Bullet 5"/>
    <w:basedOn w:val="Standaard"/>
    <w:uiPriority w:val="99"/>
    <w:semiHidden/>
    <w:unhideWhenUsed/>
    <w:rsid w:val="00DD68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DD6880"/>
    <w:pPr>
      <w:numPr>
        <w:numId w:val="12"/>
      </w:numPr>
      <w:ind w:left="1134" w:hanging="227"/>
      <w:contextualSpacing/>
    </w:pPr>
  </w:style>
  <w:style w:type="character" w:customStyle="1" w:styleId="OpsommingTekenChar">
    <w:name w:val="Opsomming Teken Char"/>
    <w:basedOn w:val="Standaardalinea-lettertype"/>
    <w:link w:val="OpsommingTeken"/>
    <w:rsid w:val="00264A97"/>
  </w:style>
  <w:style w:type="paragraph" w:styleId="Lijstnummering5">
    <w:name w:val="List Number 5"/>
    <w:basedOn w:val="Standaard"/>
    <w:uiPriority w:val="99"/>
    <w:semiHidden/>
    <w:unhideWhenUsed/>
    <w:rsid w:val="00DD6880"/>
    <w:pPr>
      <w:numPr>
        <w:numId w:val="13"/>
      </w:numPr>
      <w:ind w:left="1361" w:hanging="227"/>
      <w:contextualSpacing/>
    </w:pPr>
  </w:style>
  <w:style w:type="paragraph" w:styleId="Standaardinspringing">
    <w:name w:val="Normal Indent"/>
    <w:basedOn w:val="Standaard"/>
    <w:uiPriority w:val="99"/>
    <w:semiHidden/>
    <w:unhideWhenUsed/>
    <w:rsid w:val="00DD6880"/>
    <w:pPr>
      <w:ind w:left="227"/>
    </w:pPr>
  </w:style>
  <w:style w:type="character" w:styleId="Hyperlink">
    <w:name w:val="Hyperlink"/>
    <w:basedOn w:val="Standaardalinea-lettertype"/>
    <w:uiPriority w:val="99"/>
    <w:unhideWhenUsed/>
    <w:rsid w:val="00070921"/>
    <w:rPr>
      <w:rFonts w:ascii="Corbel" w:hAnsi="Corbel"/>
      <w:color w:val="000000" w:themeColor="text1"/>
      <w:u w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70921"/>
    <w:rPr>
      <w:rFonts w:ascii="Corbel" w:hAnsi="Corbel"/>
      <w:color w:val="000000" w:themeColor="text1"/>
      <w:u w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0921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0921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0921"/>
    <w:rPr>
      <w:rFonts w:eastAsiaTheme="majorEastAsia" w:cstheme="majorBidi"/>
      <w:color w:val="000000" w:themeColor="text1"/>
      <w:szCs w:val="20"/>
    </w:rPr>
  </w:style>
  <w:style w:type="character" w:styleId="Nadruk0">
    <w:name w:val="Emphasis"/>
    <w:basedOn w:val="Standaardalinea-lettertype"/>
    <w:uiPriority w:val="20"/>
    <w:rsid w:val="00070921"/>
    <w:rPr>
      <w:b/>
      <w:i w:val="0"/>
      <w:iCs/>
    </w:rPr>
  </w:style>
  <w:style w:type="paragraph" w:styleId="Notitiekop">
    <w:name w:val="Note Heading"/>
    <w:basedOn w:val="Standaard"/>
    <w:next w:val="Standaard"/>
    <w:link w:val="NotitiekopChar"/>
    <w:uiPriority w:val="99"/>
    <w:rsid w:val="003002A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rsid w:val="003002AE"/>
  </w:style>
  <w:style w:type="paragraph" w:customStyle="1" w:styleId="accent">
    <w:name w:val="accent"/>
    <w:basedOn w:val="Standaard"/>
    <w:qFormat/>
    <w:rsid w:val="003002AE"/>
    <w:rPr>
      <w:b/>
      <w:sz w:val="18"/>
    </w:rPr>
  </w:style>
  <w:style w:type="paragraph" w:customStyle="1" w:styleId="accentrechts">
    <w:name w:val="accent rechts"/>
    <w:basedOn w:val="accent"/>
    <w:qFormat/>
    <w:rsid w:val="003002AE"/>
    <w:pPr>
      <w:jc w:val="right"/>
    </w:pPr>
  </w:style>
  <w:style w:type="paragraph" w:customStyle="1" w:styleId="accentcenter">
    <w:name w:val="accent center"/>
    <w:basedOn w:val="accent"/>
    <w:qFormat/>
    <w:rsid w:val="003002AE"/>
    <w:pPr>
      <w:jc w:val="center"/>
    </w:pPr>
  </w:style>
  <w:style w:type="paragraph" w:customStyle="1" w:styleId="accentcursief">
    <w:name w:val="accent cursief"/>
    <w:basedOn w:val="accent"/>
    <w:qFormat/>
    <w:rsid w:val="00F5420A"/>
    <w:rPr>
      <w:b w:val="0"/>
      <w:i/>
    </w:rPr>
  </w:style>
  <w:style w:type="paragraph" w:customStyle="1" w:styleId="accentcursiefrechts">
    <w:name w:val="accent cursief rechts"/>
    <w:basedOn w:val="accentcursief"/>
    <w:qFormat/>
    <w:rsid w:val="00F5420A"/>
    <w:pPr>
      <w:jc w:val="right"/>
    </w:pPr>
  </w:style>
  <w:style w:type="paragraph" w:customStyle="1" w:styleId="OpsommingTekenplusgrijs">
    <w:name w:val="Opsomming Teken plus grijs"/>
    <w:basedOn w:val="OpsommingTeken"/>
    <w:qFormat/>
    <w:rsid w:val="00861244"/>
    <w:rPr>
      <w:color w:val="BFBFBF" w:themeColor="background1" w:themeShade="BF"/>
      <w:sz w:val="18"/>
    </w:rPr>
  </w:style>
  <w:style w:type="paragraph" w:customStyle="1" w:styleId="accentcursiefcenter">
    <w:name w:val="accent cursief center"/>
    <w:basedOn w:val="accentcursief"/>
    <w:qFormat/>
    <w:rsid w:val="00DC6F20"/>
    <w:pPr>
      <w:jc w:val="center"/>
    </w:pPr>
  </w:style>
  <w:style w:type="paragraph" w:customStyle="1" w:styleId="Afzendgegevens">
    <w:name w:val="Afzendgegevens"/>
    <w:basedOn w:val="Koptekst"/>
    <w:qFormat/>
    <w:rsid w:val="00485BEC"/>
    <w:pPr>
      <w:framePr w:wrap="around" w:vAnchor="page" w:hAnchor="page" w:x="670" w:y="455"/>
      <w:tabs>
        <w:tab w:val="clear" w:pos="3969"/>
        <w:tab w:val="clear" w:pos="8505"/>
      </w:tabs>
      <w:spacing w:line="200" w:lineRule="exact"/>
    </w:pPr>
    <w:rPr>
      <w:szCs w:val="17"/>
    </w:rPr>
  </w:style>
  <w:style w:type="paragraph" w:customStyle="1" w:styleId="Referentie">
    <w:name w:val="Referentie"/>
    <w:basedOn w:val="Standaard"/>
    <w:rsid w:val="00CF24BE"/>
    <w:pPr>
      <w:framePr w:hSpace="142" w:wrap="around" w:vAnchor="page" w:hAnchor="page" w:x="852" w:y="455"/>
      <w:suppressAutoHyphens/>
      <w:overflowPunct w:val="0"/>
      <w:autoSpaceDE w:val="0"/>
      <w:spacing w:line="270" w:lineRule="atLeast"/>
      <w:suppressOverlap/>
      <w:textAlignment w:val="baseline"/>
    </w:pPr>
    <w:rPr>
      <w:rFonts w:ascii="Arial" w:eastAsia="Times New Roman" w:hAnsi="Arial"/>
      <w:sz w:val="16"/>
      <w:szCs w:val="20"/>
      <w:lang w:eastAsia="nl-NL"/>
    </w:rPr>
  </w:style>
  <w:style w:type="paragraph" w:customStyle="1" w:styleId="Referentie1ste">
    <w:name w:val="Referentie1ste"/>
    <w:basedOn w:val="Referentie"/>
    <w:rsid w:val="00CF24BE"/>
    <w:pPr>
      <w:framePr w:hSpace="0" w:wrap="around" w:x="670" w:y="511"/>
      <w:tabs>
        <w:tab w:val="right" w:pos="2020"/>
      </w:tabs>
      <w:spacing w:before="80"/>
    </w:pPr>
    <w:rPr>
      <w:rFonts w:ascii="Corbel" w:hAnsi="Corbe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118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9118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9118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11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1189"/>
    <w:rPr>
      <w:b/>
      <w:bCs/>
      <w:sz w:val="20"/>
      <w:szCs w:val="20"/>
    </w:rPr>
  </w:style>
  <w:style w:type="paragraph" w:customStyle="1" w:styleId="Formuliernaam">
    <w:name w:val="Formuliernaam"/>
    <w:basedOn w:val="Standaard"/>
    <w:next w:val="Formuliersubnaam"/>
    <w:link w:val="FormuliernaamChar"/>
    <w:qFormat/>
    <w:rsid w:val="0061484B"/>
    <w:pPr>
      <w:framePr w:wrap="auto" w:hAnchor="text" w:x="710"/>
      <w:spacing w:line="400" w:lineRule="atLeast"/>
    </w:pPr>
    <w:rPr>
      <w:b/>
      <w:sz w:val="34"/>
      <w:szCs w:val="34"/>
    </w:rPr>
  </w:style>
  <w:style w:type="paragraph" w:customStyle="1" w:styleId="Digitaalinvullen">
    <w:name w:val="Digitaal invullen"/>
    <w:basedOn w:val="Standaard"/>
    <w:link w:val="DigitaalinvullenChar"/>
    <w:autoRedefine/>
    <w:qFormat/>
    <w:rsid w:val="004A624C"/>
    <w:pPr>
      <w:keepNext/>
      <w:keepLines/>
      <w:spacing w:line="240" w:lineRule="atLeast"/>
    </w:pPr>
    <w:rPr>
      <w:b/>
      <w:bCs/>
      <w:sz w:val="20"/>
    </w:rPr>
  </w:style>
  <w:style w:type="character" w:customStyle="1" w:styleId="FormuliernaamChar">
    <w:name w:val="Formuliernaam Char"/>
    <w:basedOn w:val="Standaardalinea-lettertype"/>
    <w:link w:val="Formuliernaam"/>
    <w:rsid w:val="0061484B"/>
    <w:rPr>
      <w:b/>
      <w:sz w:val="34"/>
      <w:szCs w:val="34"/>
    </w:rPr>
  </w:style>
  <w:style w:type="paragraph" w:customStyle="1" w:styleId="Standaardvraagtekst">
    <w:name w:val="Standaard vraagtekst"/>
    <w:basedOn w:val="Digitaalinvullen"/>
    <w:link w:val="StandaardvraagtekstChar"/>
    <w:rsid w:val="00F52C21"/>
    <w:pPr>
      <w:spacing w:before="20"/>
    </w:pPr>
    <w:rPr>
      <w:rFonts w:eastAsia="Times New Roman"/>
      <w:sz w:val="17"/>
      <w:szCs w:val="20"/>
    </w:rPr>
  </w:style>
  <w:style w:type="character" w:customStyle="1" w:styleId="DigitaalinvullenChar">
    <w:name w:val="Digitaal invullen Char"/>
    <w:basedOn w:val="Standaardalinea-lettertype"/>
    <w:link w:val="Digitaalinvullen"/>
    <w:rsid w:val="004A624C"/>
    <w:rPr>
      <w:b/>
      <w:bCs/>
      <w:sz w:val="20"/>
    </w:rPr>
  </w:style>
  <w:style w:type="paragraph" w:customStyle="1" w:styleId="Standaardantwoordtekst">
    <w:name w:val="Standaard antwoordtekst"/>
    <w:basedOn w:val="Digitaalinvullen"/>
    <w:rsid w:val="00D55E28"/>
    <w:pPr>
      <w:spacing w:line="280" w:lineRule="atLeast"/>
    </w:pPr>
    <w:rPr>
      <w:rFonts w:eastAsia="Times New Roman"/>
      <w:szCs w:val="20"/>
    </w:rPr>
  </w:style>
  <w:style w:type="paragraph" w:customStyle="1" w:styleId="Antwoordtekstklein">
    <w:name w:val="Antwoordtekst klein"/>
    <w:basedOn w:val="Digitaalinvullen"/>
    <w:rsid w:val="00FC1C84"/>
    <w:pPr>
      <w:jc w:val="right"/>
    </w:pPr>
    <w:rPr>
      <w:rFonts w:eastAsia="Times New Roman"/>
      <w:sz w:val="16"/>
      <w:szCs w:val="20"/>
    </w:rPr>
  </w:style>
  <w:style w:type="paragraph" w:customStyle="1" w:styleId="opmerking">
    <w:name w:val="opmerking"/>
    <w:basedOn w:val="Standaardvraagtekst"/>
    <w:link w:val="opmerkingChar"/>
    <w:qFormat/>
    <w:rsid w:val="0045233E"/>
    <w:rPr>
      <w:i/>
    </w:rPr>
  </w:style>
  <w:style w:type="character" w:customStyle="1" w:styleId="StandaardvraagtekstChar">
    <w:name w:val="Standaard vraagtekst Char"/>
    <w:basedOn w:val="DigitaalinvullenChar"/>
    <w:link w:val="Standaardvraagtekst"/>
    <w:rsid w:val="00F52C21"/>
    <w:rPr>
      <w:rFonts w:eastAsia="Times New Roman"/>
      <w:b/>
      <w:bCs/>
      <w:sz w:val="17"/>
      <w:szCs w:val="20"/>
    </w:rPr>
  </w:style>
  <w:style w:type="character" w:customStyle="1" w:styleId="opmerkingChar">
    <w:name w:val="opmerking Char"/>
    <w:basedOn w:val="StandaardvraagtekstChar"/>
    <w:link w:val="opmerking"/>
    <w:rsid w:val="0045233E"/>
    <w:rPr>
      <w:rFonts w:eastAsia="Times New Roman"/>
      <w:b/>
      <w:bCs/>
      <w:i/>
      <w:sz w:val="17"/>
      <w:szCs w:val="20"/>
    </w:rPr>
  </w:style>
  <w:style w:type="paragraph" w:customStyle="1" w:styleId="Formuliersubnaam">
    <w:name w:val="Formulier subnaam"/>
    <w:basedOn w:val="Formuliernaam"/>
    <w:qFormat/>
    <w:rsid w:val="0061484B"/>
    <w:pPr>
      <w:framePr w:wrap="around" w:vAnchor="page" w:hAnchor="page" w:y="511"/>
      <w:suppressOverlap/>
    </w:pPr>
    <w:rPr>
      <w:b w:val="0"/>
    </w:rPr>
  </w:style>
  <w:style w:type="paragraph" w:customStyle="1" w:styleId="Vraagteksten">
    <w:name w:val="Vraagteksten"/>
    <w:basedOn w:val="Standaardvraagtekst"/>
    <w:rsid w:val="00DA3A0D"/>
    <w:pPr>
      <w:pBdr>
        <w:bottom w:val="single" w:sz="4" w:space="4" w:color="auto"/>
      </w:pBdr>
    </w:pPr>
  </w:style>
  <w:style w:type="paragraph" w:customStyle="1" w:styleId="aankruishokje">
    <w:name w:val="aankruishokje"/>
    <w:basedOn w:val="Digitaalinvullen"/>
    <w:qFormat/>
    <w:rsid w:val="00B12108"/>
    <w:pPr>
      <w:tabs>
        <w:tab w:val="left" w:pos="227"/>
      </w:tabs>
      <w:ind w:left="227" w:hanging="227"/>
    </w:pPr>
    <w:rPr>
      <w:b w:val="0"/>
      <w:szCs w:val="17"/>
    </w:rPr>
  </w:style>
  <w:style w:type="paragraph" w:customStyle="1" w:styleId="toelichting">
    <w:name w:val="toelichting"/>
    <w:basedOn w:val="Standaardvraagtekst"/>
    <w:qFormat/>
    <w:rsid w:val="009D7939"/>
    <w:rPr>
      <w:i/>
    </w:rPr>
  </w:style>
  <w:style w:type="paragraph" w:customStyle="1" w:styleId="Stijlstandaardantwoordtekstklein">
    <w:name w:val="Stijl standaard antwoordtekst klein"/>
    <w:basedOn w:val="Digitaalinvullen"/>
    <w:rsid w:val="001B1788"/>
    <w:rPr>
      <w:rFonts w:eastAsia="Times New Roman"/>
      <w:sz w:val="16"/>
      <w:szCs w:val="20"/>
    </w:rPr>
  </w:style>
  <w:style w:type="paragraph" w:customStyle="1" w:styleId="Toelichtingvraagtekst">
    <w:name w:val="Toelichting vraagtekst"/>
    <w:basedOn w:val="Standaardvraagtekst"/>
    <w:link w:val="ToelichtingvraagtekstChar"/>
    <w:qFormat/>
    <w:rsid w:val="008C6702"/>
    <w:rPr>
      <w:i/>
      <w:szCs w:val="18"/>
    </w:rPr>
  </w:style>
  <w:style w:type="character" w:customStyle="1" w:styleId="RubriekChar">
    <w:name w:val="Rubriek Char"/>
    <w:basedOn w:val="Standaardalinea-lettertype"/>
    <w:link w:val="Rubriek"/>
    <w:rsid w:val="00D85084"/>
    <w:rPr>
      <w:b/>
      <w:bCs/>
      <w:sz w:val="20"/>
      <w:szCs w:val="17"/>
    </w:rPr>
  </w:style>
  <w:style w:type="character" w:customStyle="1" w:styleId="ToelichtingvraagtekstChar">
    <w:name w:val="Toelichting vraagtekst Char"/>
    <w:basedOn w:val="StandaardvraagtekstChar"/>
    <w:link w:val="Toelichtingvraagtekst"/>
    <w:rsid w:val="008C6702"/>
    <w:rPr>
      <w:rFonts w:eastAsia="Times New Roman"/>
      <w:b/>
      <w:bCs/>
      <w:i/>
      <w:sz w:val="17"/>
      <w:szCs w:val="18"/>
    </w:rPr>
  </w:style>
  <w:style w:type="paragraph" w:customStyle="1" w:styleId="eurokop">
    <w:name w:val="euro kop"/>
    <w:basedOn w:val="Standaardvraagtekst"/>
    <w:link w:val="eurokopChar"/>
    <w:rsid w:val="0085259B"/>
    <w:pPr>
      <w:jc w:val="right"/>
    </w:pPr>
  </w:style>
  <w:style w:type="paragraph" w:customStyle="1" w:styleId="Vraagsubkopje">
    <w:name w:val="Vraag subkopje"/>
    <w:basedOn w:val="Standaardvraagtekst"/>
    <w:link w:val="VraagsubkopjeChar"/>
    <w:qFormat/>
    <w:rsid w:val="001979CC"/>
    <w:rPr>
      <w:b w:val="0"/>
    </w:rPr>
  </w:style>
  <w:style w:type="character" w:customStyle="1" w:styleId="eurokopChar">
    <w:name w:val="euro kop Char"/>
    <w:basedOn w:val="StandaardvraagtekstChar"/>
    <w:link w:val="eurokop"/>
    <w:rsid w:val="0085259B"/>
    <w:rPr>
      <w:rFonts w:eastAsia="Times New Roman"/>
      <w:b/>
      <w:bCs/>
      <w:sz w:val="17"/>
      <w:szCs w:val="20"/>
    </w:rPr>
  </w:style>
  <w:style w:type="character" w:customStyle="1" w:styleId="VraagsubkopjeChar">
    <w:name w:val="Vraag subkopje Char"/>
    <w:basedOn w:val="StandaardvraagtekstChar"/>
    <w:link w:val="Vraagsubkopje"/>
    <w:rsid w:val="001979CC"/>
    <w:rPr>
      <w:rFonts w:eastAsia="Times New Roman"/>
      <w:b w:val="0"/>
      <w:bCs/>
      <w:sz w:val="17"/>
      <w:szCs w:val="20"/>
    </w:rPr>
  </w:style>
  <w:style w:type="paragraph" w:customStyle="1" w:styleId="Bijlage">
    <w:name w:val="Bijlage"/>
    <w:basedOn w:val="Standaard"/>
    <w:next w:val="Bijlagesubtitel"/>
    <w:link w:val="BijlageChar"/>
    <w:qFormat/>
    <w:rsid w:val="00F748CE"/>
    <w:pPr>
      <w:pageBreakBefore/>
      <w:spacing w:after="80"/>
      <w:ind w:firstLine="2665"/>
    </w:pPr>
    <w:rPr>
      <w:b/>
      <w:sz w:val="34"/>
      <w:szCs w:val="34"/>
    </w:rPr>
  </w:style>
  <w:style w:type="character" w:customStyle="1" w:styleId="BijlageChar">
    <w:name w:val="Bijlage Char"/>
    <w:basedOn w:val="Standaardalinea-lettertype"/>
    <w:link w:val="Bijlage"/>
    <w:rsid w:val="00F748CE"/>
    <w:rPr>
      <w:b/>
      <w:sz w:val="34"/>
      <w:szCs w:val="34"/>
    </w:rPr>
  </w:style>
  <w:style w:type="paragraph" w:customStyle="1" w:styleId="Bijlagesubtitel">
    <w:name w:val="Bijlage subtitel"/>
    <w:basedOn w:val="Standaard"/>
    <w:next w:val="Standaard"/>
    <w:link w:val="BijlagesubtitelChar"/>
    <w:qFormat/>
    <w:rsid w:val="00156DCC"/>
    <w:pPr>
      <w:spacing w:after="320"/>
    </w:pPr>
    <w:rPr>
      <w:sz w:val="34"/>
      <w:szCs w:val="34"/>
    </w:rPr>
  </w:style>
  <w:style w:type="paragraph" w:customStyle="1" w:styleId="Vraagkopformnummers">
    <w:name w:val="Vraagkop form nummers"/>
    <w:basedOn w:val="Rubriek"/>
    <w:link w:val="VraagkopformnummersChar"/>
    <w:qFormat/>
    <w:rsid w:val="000B33B5"/>
    <w:pPr>
      <w:numPr>
        <w:numId w:val="14"/>
      </w:numPr>
      <w:spacing w:line="240" w:lineRule="auto"/>
      <w:ind w:left="227" w:hanging="227"/>
    </w:pPr>
  </w:style>
  <w:style w:type="character" w:customStyle="1" w:styleId="BijlagesubtitelChar">
    <w:name w:val="Bijlage subtitel Char"/>
    <w:basedOn w:val="Standaardalinea-lettertype"/>
    <w:link w:val="Bijlagesubtitel"/>
    <w:rsid w:val="00156DCC"/>
    <w:rPr>
      <w:sz w:val="34"/>
      <w:szCs w:val="34"/>
    </w:rPr>
  </w:style>
  <w:style w:type="paragraph" w:styleId="Voetnoottekst">
    <w:name w:val="footnote text"/>
    <w:basedOn w:val="Standaard"/>
    <w:link w:val="VoetnoottekstChar"/>
    <w:semiHidden/>
    <w:rsid w:val="00CF08DD"/>
    <w:pPr>
      <w:spacing w:line="200" w:lineRule="atLeast"/>
      <w:ind w:left="113" w:hanging="113"/>
    </w:pPr>
    <w:rPr>
      <w:rFonts w:eastAsia="Times New Roman"/>
      <w:sz w:val="17"/>
      <w:szCs w:val="20"/>
      <w:lang w:eastAsia="nl-NL"/>
    </w:rPr>
  </w:style>
  <w:style w:type="character" w:customStyle="1" w:styleId="VraagkopformnummersChar">
    <w:name w:val="Vraagkop form nummers Char"/>
    <w:basedOn w:val="RubriekChar"/>
    <w:link w:val="Vraagkopformnummers"/>
    <w:rsid w:val="000B33B5"/>
    <w:rPr>
      <w:b/>
      <w:bCs/>
      <w:sz w:val="20"/>
      <w:szCs w:val="17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F08DD"/>
    <w:rPr>
      <w:rFonts w:eastAsia="Times New Roman"/>
      <w:sz w:val="17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0033A0"/>
    <w:rPr>
      <w:vertAlign w:val="superscript"/>
    </w:rPr>
  </w:style>
  <w:style w:type="paragraph" w:customStyle="1" w:styleId="Bijlagetitel">
    <w:name w:val="Bijlage titel"/>
    <w:basedOn w:val="Bijlage"/>
    <w:qFormat/>
    <w:rsid w:val="00156DCC"/>
    <w:pPr>
      <w:ind w:firstLine="0"/>
    </w:pPr>
  </w:style>
  <w:style w:type="paragraph" w:customStyle="1" w:styleId="VraagtekstBold">
    <w:name w:val="Vraagtekst Bold"/>
    <w:basedOn w:val="Standaardvraagtekst"/>
    <w:link w:val="VraagtekstBoldChar"/>
    <w:qFormat/>
    <w:rsid w:val="00F52C21"/>
    <w:rPr>
      <w:b w:val="0"/>
    </w:rPr>
  </w:style>
  <w:style w:type="paragraph" w:customStyle="1" w:styleId="Tabeltekst">
    <w:name w:val="Tabeltekst"/>
    <w:basedOn w:val="Standaard"/>
    <w:link w:val="TabeltekstChar"/>
    <w:qFormat/>
    <w:rsid w:val="00631A52"/>
    <w:pPr>
      <w:spacing w:line="200" w:lineRule="atLeast"/>
    </w:pPr>
    <w:rPr>
      <w:sz w:val="20"/>
      <w:szCs w:val="18"/>
    </w:rPr>
  </w:style>
  <w:style w:type="character" w:customStyle="1" w:styleId="VraagtekstBoldChar">
    <w:name w:val="Vraagtekst Bold Char"/>
    <w:basedOn w:val="StandaardvraagtekstChar"/>
    <w:link w:val="VraagtekstBold"/>
    <w:rsid w:val="00F52C21"/>
    <w:rPr>
      <w:rFonts w:eastAsia="Times New Roman"/>
      <w:b w:val="0"/>
      <w:bCs/>
      <w:sz w:val="17"/>
      <w:szCs w:val="20"/>
    </w:rPr>
  </w:style>
  <w:style w:type="character" w:customStyle="1" w:styleId="TabeltekstChar">
    <w:name w:val="Tabeltekst Char"/>
    <w:basedOn w:val="Standaardalinea-lettertype"/>
    <w:link w:val="Tabeltekst"/>
    <w:rsid w:val="00631A52"/>
    <w:rPr>
      <w:sz w:val="20"/>
      <w:szCs w:val="18"/>
    </w:rPr>
  </w:style>
  <w:style w:type="paragraph" w:customStyle="1" w:styleId="aanklikvak">
    <w:name w:val="aanklikvak"/>
    <w:basedOn w:val="Digitaalinvullen"/>
    <w:link w:val="aanklikvakChar"/>
    <w:qFormat/>
    <w:rsid w:val="00E00651"/>
    <w:pPr>
      <w:spacing w:before="10"/>
    </w:pPr>
    <w:rPr>
      <w:rFonts w:ascii="MS Gothic" w:eastAsia="MS Gothic" w:hAnsi="MS Gothic"/>
      <w:b w:val="0"/>
      <w:szCs w:val="20"/>
    </w:rPr>
  </w:style>
  <w:style w:type="character" w:customStyle="1" w:styleId="aanklikvakChar">
    <w:name w:val="aanklikvak Char"/>
    <w:basedOn w:val="DigitaalinvullenChar"/>
    <w:link w:val="aanklikvak"/>
    <w:rsid w:val="00E00651"/>
    <w:rPr>
      <w:rFonts w:ascii="MS Gothic" w:eastAsia="MS Gothic" w:hAnsi="MS Gothic"/>
      <w:b w:val="0"/>
      <w:bCs/>
      <w:sz w:val="20"/>
      <w:szCs w:val="20"/>
    </w:rPr>
  </w:style>
  <w:style w:type="paragraph" w:customStyle="1" w:styleId="Aantallenvraagtekst">
    <w:name w:val="Aantallen vraagtekst"/>
    <w:basedOn w:val="Digitaalinvullen"/>
    <w:link w:val="AantallenvraagtekstChar"/>
    <w:qFormat/>
    <w:rsid w:val="00631A52"/>
    <w:pPr>
      <w:spacing w:before="20"/>
      <w:ind w:right="227"/>
      <w:jc w:val="right"/>
    </w:pPr>
    <w:rPr>
      <w:sz w:val="17"/>
    </w:rPr>
  </w:style>
  <w:style w:type="paragraph" w:customStyle="1" w:styleId="Aantallenantwoordtekst">
    <w:name w:val="Aantallen antwoordtekst"/>
    <w:basedOn w:val="Aantallenvraagtekst"/>
    <w:link w:val="AantallenantwoordtekstChar"/>
    <w:qFormat/>
    <w:rsid w:val="00631A52"/>
    <w:pPr>
      <w:spacing w:before="0"/>
    </w:pPr>
    <w:rPr>
      <w:sz w:val="20"/>
    </w:rPr>
  </w:style>
  <w:style w:type="character" w:customStyle="1" w:styleId="AantallenvraagtekstChar">
    <w:name w:val="Aantallen vraagtekst Char"/>
    <w:basedOn w:val="DigitaalinvullenChar"/>
    <w:link w:val="Aantallenvraagtekst"/>
    <w:rsid w:val="00631A52"/>
    <w:rPr>
      <w:b/>
      <w:bCs/>
      <w:sz w:val="17"/>
    </w:rPr>
  </w:style>
  <w:style w:type="paragraph" w:customStyle="1" w:styleId="Aantallensubkopje">
    <w:name w:val="Aantallen subkopje"/>
    <w:basedOn w:val="Aantallenvraagtekst"/>
    <w:link w:val="AantallensubkopjeChar"/>
    <w:autoRedefine/>
    <w:qFormat/>
    <w:rsid w:val="00631A52"/>
    <w:rPr>
      <w:b w:val="0"/>
    </w:rPr>
  </w:style>
  <w:style w:type="character" w:customStyle="1" w:styleId="AantallenantwoordtekstChar">
    <w:name w:val="Aantallen antwoordtekst Char"/>
    <w:basedOn w:val="AantallenvraagtekstChar"/>
    <w:link w:val="Aantallenantwoordtekst"/>
    <w:rsid w:val="00631A52"/>
    <w:rPr>
      <w:b/>
      <w:bCs/>
      <w:sz w:val="20"/>
    </w:rPr>
  </w:style>
  <w:style w:type="character" w:customStyle="1" w:styleId="AantallensubkopjeChar">
    <w:name w:val="Aantallen subkopje Char"/>
    <w:basedOn w:val="AantallenvraagtekstChar"/>
    <w:link w:val="Aantallensubkopje"/>
    <w:rsid w:val="00631A52"/>
    <w:rPr>
      <w:b w:val="0"/>
      <w:bCs/>
      <w:sz w:val="17"/>
    </w:rPr>
  </w:style>
  <w:style w:type="paragraph" w:customStyle="1" w:styleId="Vraagkopformulierrood">
    <w:name w:val="Vraagkop formulier rood"/>
    <w:basedOn w:val="Rubriek"/>
    <w:link w:val="VraagkopformulierroodChar"/>
    <w:qFormat/>
    <w:rsid w:val="00AD243C"/>
    <w:rPr>
      <w:color w:val="FF0000"/>
    </w:rPr>
  </w:style>
  <w:style w:type="paragraph" w:customStyle="1" w:styleId="AntwoordtekstBold">
    <w:name w:val="Antwoordtekst Bold"/>
    <w:basedOn w:val="Digitaalinvullen"/>
    <w:link w:val="AntwoordtekstBoldChar"/>
    <w:autoRedefine/>
    <w:qFormat/>
    <w:rsid w:val="00E00651"/>
    <w:rPr>
      <w:b w:val="0"/>
    </w:rPr>
  </w:style>
  <w:style w:type="character" w:customStyle="1" w:styleId="VraagkopformulierroodChar">
    <w:name w:val="Vraagkop formulier rood Char"/>
    <w:basedOn w:val="RubriekChar"/>
    <w:link w:val="Vraagkopformulierrood"/>
    <w:rsid w:val="00AD243C"/>
    <w:rPr>
      <w:b/>
      <w:bCs/>
      <w:color w:val="FF0000"/>
      <w:sz w:val="20"/>
      <w:szCs w:val="17"/>
    </w:rPr>
  </w:style>
  <w:style w:type="character" w:customStyle="1" w:styleId="AntwoordtekstBoldChar">
    <w:name w:val="Antwoordtekst Bold Char"/>
    <w:basedOn w:val="DigitaalinvullenChar"/>
    <w:link w:val="AntwoordtekstBold"/>
    <w:rsid w:val="00E00651"/>
    <w:rPr>
      <w:b w:val="0"/>
      <w:bCs/>
      <w:sz w:val="20"/>
    </w:rPr>
  </w:style>
  <w:style w:type="paragraph" w:customStyle="1" w:styleId="Voettekstversieddsjabloon">
    <w:name w:val="Voettekst versie/dd sjabloon"/>
    <w:basedOn w:val="Voettekst"/>
    <w:link w:val="VoettekstversieddsjabloonChar"/>
    <w:qFormat/>
    <w:rsid w:val="00C77F7F"/>
    <w:rPr>
      <w:color w:val="787878"/>
      <w:sz w:val="12"/>
      <w:szCs w:val="12"/>
    </w:rPr>
  </w:style>
  <w:style w:type="character" w:customStyle="1" w:styleId="VoettekstversieddsjabloonChar">
    <w:name w:val="Voettekst versie/dd sjabloon Char"/>
    <w:basedOn w:val="VoettekstChar"/>
    <w:link w:val="Voettekstversieddsjabloon"/>
    <w:rsid w:val="00C77F7F"/>
    <w:rPr>
      <w:noProof/>
      <w:color w:val="787878"/>
      <w:sz w:val="12"/>
      <w:szCs w:val="12"/>
    </w:rPr>
  </w:style>
  <w:style w:type="character" w:styleId="Tekstvantijdelijkeaanduiding">
    <w:name w:val="Placeholder Text"/>
    <w:basedOn w:val="Standaardalinea-lettertype"/>
    <w:uiPriority w:val="99"/>
    <w:semiHidden/>
    <w:rsid w:val="008446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sterdam.nl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ijen004\AppData\Local\Microsoft\Windows\Temporary%20Internet%20Files\Content.IE5\1QVONSRZ\proces_verbaal_van_overdracht_160705.dotx" TargetMode="External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CB111E1C273EF47985F086F1DD9177B" ma:contentTypeVersion="6" ma:contentTypeDescription="Create a new document." ma:contentTypeScope="" ma:versionID="e27386b80b55e8fb49eae0a0fd2a65f2">
  <xsd:schema xmlns:xsd="http://www.w3.org/2001/XMLSchema" xmlns:xs="http://www.w3.org/2001/XMLSchema" xmlns:p="http://schemas.microsoft.com/office/2006/metadata/properties" xmlns:ns2="cb665cb2-4c1b-4338-95f1-4dd7cd771ce0" xmlns:ns3="477a2ccc-46a1-4661-8e51-141a4f0901d5" targetNamespace="http://schemas.microsoft.com/office/2006/metadata/properties" ma:root="true" ma:fieldsID="f130e09301ea074a66ed9705e9aed628" ns2:_="" ns3:_="">
    <xsd:import namespace="cb665cb2-4c1b-4338-95f1-4dd7cd771ce0"/>
    <xsd:import namespace="477a2ccc-46a1-4661-8e51-141a4f0901d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a9385d3-55b6-460c-8773-7b2e04988f12}" ma:internalName="TaxCatchAll" ma:showField="CatchAllData" ma:web="477a2ccc-46a1-4661-8e51-141a4f090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a9385d3-55b6-460c-8773-7b2e04988f12}" ma:internalName="TaxCatchAllLabel" ma:readOnly="true" ma:showField="CatchAllDataLabel" ma:web="477a2ccc-46a1-4661-8e51-141a4f090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a2ccc-46a1-4661-8e51-141a4f0901d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477a2ccc-46a1-4661-8e51-141a4f0901d5">CON00-1014396273-215</_dlc_DocId>
    <TaxCatchAll xmlns="cb665cb2-4c1b-4338-95f1-4dd7cd771ce0">
      <Value>2</Value>
      <Value>1</Value>
    </TaxCatchAll>
    <_dlc_DocIdUrl xmlns="477a2ccc-46a1-4661-8e51-141a4f0901d5">
      <Url>https://connect.sp02.rws.nl/sites/M230607982/_layouts/15/DocIdRedir.aspx?ID=CON00-1014396273-215</Url>
      <Description>CON00-1014396273-215</Description>
    </_dlc_DocIdUrl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7011E5-F58E-42F9-9CBF-5CFA8BEE0E0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8E38043-61EA-4EA4-A5FF-506A40F36CE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0A24E96-355D-4EE0-9CAB-E23E478CC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477a2ccc-46a1-4661-8e51-141a4f0901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204335-ACC5-4907-BB5B-E29213EE4EFA}">
  <ds:schemaRefs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77a2ccc-46a1-4661-8e51-141a4f0901d5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C7C5853-9518-4EF4-968E-A0AD3DD5FD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A31D6E-E4C4-4B0E-B531-6691E103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proces_verbaal_van_overdracht_160705</Template>
  <TotalTime>1</TotalTime>
  <Pages>5</Pages>
  <Words>1111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</vt:lpstr>
    </vt:vector>
  </TitlesOfParts>
  <Company>Gemeente Amsterdam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</dc:title>
  <dc:creator>Weijenberg, Koen van de</dc:creator>
  <cp:lastModifiedBy>Oerle, Wietske van (RWS PPO)</cp:lastModifiedBy>
  <cp:revision>2</cp:revision>
  <cp:lastPrinted>2022-04-28T15:47:00Z</cp:lastPrinted>
  <dcterms:created xsi:type="dcterms:W3CDTF">2024-04-05T09:39:00Z</dcterms:created>
  <dcterms:modified xsi:type="dcterms:W3CDTF">2024-04-05T09:39:00Z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0x01010038BEFAC7D94B314F8B0C5C561B2BF508002CB111E1C273EF47985F086F1DD9177B</vt:lpwstr>
  </property>
  <property fmtid="{D5CDD505-2E9C-101B-9397-08002B2CF9AE}" pid="3" name="_dlc_DocIdItemGuid">
    <vt:lpwstr>f91ba2ec-5da1-4bc2-99f6-5c53f0602f83</vt:lpwstr>
  </property>
  <property fmtid="{D5CDD505-2E9C-101B-9397-08002B2CF9AE}" pid="4" name="TaxKeyword">
    <vt:lpwstr/>
  </property>
  <property fmtid="{D5CDD505-2E9C-101B-9397-08002B2CF9AE}" pid="5" name="Connect-Bedrijfsvertrouwelijkheid">
    <vt:lpwstr>1;#RWS Bedrijfsvertrouwelijk|d5fcfbac-659d-41b3-b161-4048848dd05a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/>
  </property>
  <property fmtid="{D5CDD505-2E9C-101B-9397-08002B2CF9AE}" pid="8" name="Connect-SEfase">
    <vt:lpwstr/>
  </property>
  <property fmtid="{D5CDD505-2E9C-101B-9397-08002B2CF9AE}" pid="9" name="Connect-Organisatieonderdeel">
    <vt:lpwstr/>
  </property>
  <property fmtid="{D5CDD505-2E9C-101B-9397-08002B2CF9AE}" pid="10" name="Connect-IPMrol">
    <vt:lpwstr/>
  </property>
  <property fmtid="{D5CDD505-2E9C-101B-9397-08002B2CF9AE}" pid="11" name="Connect-Activiteit">
    <vt:lpwstr/>
  </property>
</Properties>
</file>