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D4" w:rsidRDefault="009A31D4" w:rsidP="009A31D4">
      <w:pPr>
        <w:pStyle w:val="Kop1"/>
      </w:pPr>
      <w:bookmarkStart w:id="0" w:name="_Toc396210062"/>
      <w:r w:rsidRPr="00552A88">
        <w:t xml:space="preserve">Bijlage </w:t>
      </w:r>
      <w:r w:rsidR="00B727B5">
        <w:t>3</w:t>
      </w:r>
      <w:bookmarkStart w:id="1" w:name="_GoBack"/>
      <w:bookmarkEnd w:id="1"/>
      <w:r w:rsidRPr="00552A88">
        <w:t xml:space="preserve"> </w:t>
      </w:r>
      <w:r>
        <w:t>–</w:t>
      </w:r>
      <w:r w:rsidRPr="00552A88">
        <w:t xml:space="preserve"> Middelenverklaring</w:t>
      </w:r>
      <w:bookmarkEnd w:id="0"/>
      <w:r w:rsidR="00CF62F7">
        <w:t xml:space="preserve"> </w:t>
      </w:r>
    </w:p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>er van deze aanbesteding</w:t>
            </w:r>
            <w:r w:rsidRPr="003A6866">
              <w:rPr>
                <w:rFonts w:cs="Arial"/>
                <w:szCs w:val="20"/>
              </w:rPr>
              <w:t>.</w:t>
            </w:r>
          </w:p>
          <w:p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D4"/>
    <w:rsid w:val="00013212"/>
    <w:rsid w:val="00104D85"/>
    <w:rsid w:val="00184BDD"/>
    <w:rsid w:val="00283DA2"/>
    <w:rsid w:val="00295A3C"/>
    <w:rsid w:val="004A20B2"/>
    <w:rsid w:val="00505D20"/>
    <w:rsid w:val="005113F8"/>
    <w:rsid w:val="00642DD0"/>
    <w:rsid w:val="00682D26"/>
    <w:rsid w:val="006D7F55"/>
    <w:rsid w:val="00824115"/>
    <w:rsid w:val="0083224C"/>
    <w:rsid w:val="008375D9"/>
    <w:rsid w:val="00843788"/>
    <w:rsid w:val="00904CA5"/>
    <w:rsid w:val="009338F7"/>
    <w:rsid w:val="009A31D4"/>
    <w:rsid w:val="00A054FA"/>
    <w:rsid w:val="00A1684E"/>
    <w:rsid w:val="00B727B5"/>
    <w:rsid w:val="00B93E4D"/>
    <w:rsid w:val="00CF62F7"/>
    <w:rsid w:val="00D70CB0"/>
    <w:rsid w:val="00DC492C"/>
    <w:rsid w:val="00E7094C"/>
    <w:rsid w:val="00E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A850"/>
  <w15:docId w15:val="{C80E041F-5B6D-466B-B51B-A2DCEF64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241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24115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24115"/>
    <w:rPr>
      <w:rFonts w:ascii="Verdana" w:eastAsia="Arial Unicode MS" w:hAnsi="Verdana" w:cs="Tahoma"/>
      <w:kern w:val="3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41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4115"/>
    <w:rPr>
      <w:rFonts w:ascii="Verdana" w:eastAsia="Arial Unicode MS" w:hAnsi="Verdana" w:cs="Tahoma"/>
      <w:b/>
      <w:bCs/>
      <w:kern w:val="3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4115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4115"/>
    <w:rPr>
      <w:rFonts w:ascii="Tahoma" w:eastAsia="Arial Unicode MS" w:hAnsi="Tahoma" w:cs="Tahoma"/>
      <w:kern w:val="3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8DEEBCA30984FAB3996BDBC9882B1" ma:contentTypeVersion="4" ma:contentTypeDescription="Een nieuw document maken." ma:contentTypeScope="" ma:versionID="98b7835e1bcabe94a980e37251002014">
  <xsd:schema xmlns:xsd="http://www.w3.org/2001/XMLSchema" xmlns:xs="http://www.w3.org/2001/XMLSchema" xmlns:p="http://schemas.microsoft.com/office/2006/metadata/properties" xmlns:ns2="67dcd75d-1b7d-4afb-9e46-1a53c0d8e057" targetNamespace="http://schemas.microsoft.com/office/2006/metadata/properties" ma:root="true" ma:fieldsID="49a4addbefda343e01fd108b05f08911" ns2:_="">
    <xsd:import namespace="67dcd75d-1b7d-4afb-9e46-1a53c0d8e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cd75d-1b7d-4afb-9e46-1a53c0d8e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6C1236-1DA5-4C1A-A326-D2DD06189455}"/>
</file>

<file path=customXml/itemProps2.xml><?xml version="1.0" encoding="utf-8"?>
<ds:datastoreItem xmlns:ds="http://schemas.openxmlformats.org/officeDocument/2006/customXml" ds:itemID="{8DACDEAF-6577-4265-96DB-CF742119FA9E}"/>
</file>

<file path=customXml/itemProps3.xml><?xml version="1.0" encoding="utf-8"?>
<ds:datastoreItem xmlns:ds="http://schemas.openxmlformats.org/officeDocument/2006/customXml" ds:itemID="{9938E9F6-1EE6-450E-9A1F-CC0D3757A036}"/>
</file>

<file path=docProps/app.xml><?xml version="1.0" encoding="utf-8"?>
<Properties xmlns="http://schemas.openxmlformats.org/officeDocument/2006/extended-properties" xmlns:vt="http://schemas.openxmlformats.org/officeDocument/2006/docPropsVTypes">
  <Template>E7495B57.dotm</Template>
  <TotalTime>0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Gerard de Boer</cp:lastModifiedBy>
  <cp:revision>2</cp:revision>
  <dcterms:created xsi:type="dcterms:W3CDTF">2018-06-20T07:08:00Z</dcterms:created>
  <dcterms:modified xsi:type="dcterms:W3CDTF">2018-06-20T07:08:00Z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0x0101009AC8DEEBCA30984FAB3996BDBC9882B1</vt:lpwstr>
  </property>
</Properties>
</file>