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34CA" w14:textId="77777777" w:rsidR="00262663" w:rsidRPr="00A40F47" w:rsidRDefault="00262663" w:rsidP="00262663">
      <w:pPr>
        <w:jc w:val="center"/>
        <w:rPr>
          <w:rFonts w:ascii="Tahoma" w:hAnsi="Tahoma" w:cs="Tahoma"/>
          <w:b/>
          <w:bCs/>
          <w:color w:val="333662"/>
          <w:sz w:val="18"/>
          <w:szCs w:val="18"/>
        </w:rPr>
      </w:pPr>
      <w:r w:rsidRPr="00A40F47">
        <w:rPr>
          <w:rFonts w:ascii="Tahoma" w:hAnsi="Tahoma" w:cs="Tahoma"/>
          <w:b/>
          <w:bCs/>
          <w:color w:val="333662"/>
          <w:sz w:val="18"/>
          <w:szCs w:val="18"/>
        </w:rPr>
        <w:t xml:space="preserve">VERKLARING </w:t>
      </w:r>
      <w:r w:rsidR="00BD72E9" w:rsidRPr="00A40F47">
        <w:rPr>
          <w:rFonts w:ascii="Tahoma" w:hAnsi="Tahoma" w:cs="Tahoma"/>
          <w:b/>
          <w:bCs/>
          <w:color w:val="333662"/>
          <w:sz w:val="18"/>
          <w:szCs w:val="18"/>
        </w:rPr>
        <w:t xml:space="preserve">DOELGEBRUIK EN </w:t>
      </w:r>
      <w:r w:rsidR="001B70DB" w:rsidRPr="00A40F47">
        <w:rPr>
          <w:rFonts w:ascii="Tahoma" w:hAnsi="Tahoma" w:cs="Tahoma"/>
          <w:b/>
          <w:bCs/>
          <w:color w:val="333662"/>
          <w:sz w:val="18"/>
          <w:szCs w:val="18"/>
        </w:rPr>
        <w:t>GEHEIMHOUDING</w:t>
      </w:r>
    </w:p>
    <w:p w14:paraId="5649F43C" w14:textId="77777777" w:rsidR="00262663" w:rsidRPr="005136BC" w:rsidRDefault="00262663" w:rsidP="00262663">
      <w:pPr>
        <w:jc w:val="center"/>
        <w:rPr>
          <w:rFonts w:ascii="Tahoma" w:hAnsi="Tahoma" w:cs="Tahoma"/>
          <w:color w:val="333662"/>
          <w:sz w:val="18"/>
          <w:szCs w:val="18"/>
        </w:rPr>
      </w:pPr>
    </w:p>
    <w:p w14:paraId="6E2B8D3E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/>
          <w:iCs/>
          <w:color w:val="333662"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/>
          <w:iCs/>
          <w:color w:val="333662"/>
          <w:sz w:val="18"/>
          <w:szCs w:val="18"/>
          <w:lang w:eastAsia="nl-NL"/>
        </w:rPr>
        <w:t>Doelgebruik</w:t>
      </w:r>
    </w:p>
    <w:p w14:paraId="17D66F7F" w14:textId="3BEBBE58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Ondergetekende verklaart dat hij/zij de informatie waarvan hij/zij in verband met de uitvoering van de </w:t>
      </w:r>
      <w:r w:rsidR="00823ED4">
        <w:rPr>
          <w:rFonts w:ascii="Tahoma" w:eastAsia="Times New Roman" w:hAnsi="Tahoma" w:cs="Tahoma"/>
          <w:bCs/>
          <w:sz w:val="18"/>
          <w:szCs w:val="18"/>
          <w:lang w:eastAsia="nl-NL"/>
        </w:rPr>
        <w:t>Overeenkomst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kennis draagt, uitsluitend zal gebruiken voor het doel waarvoor deze is bestemd.</w:t>
      </w:r>
    </w:p>
    <w:p w14:paraId="18802B3D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</w:p>
    <w:p w14:paraId="08077D4F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/>
          <w:i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/>
          <w:iCs/>
          <w:color w:val="333662"/>
          <w:sz w:val="18"/>
          <w:szCs w:val="18"/>
          <w:lang w:eastAsia="nl-NL"/>
        </w:rPr>
        <w:t>Geheimhouding</w:t>
      </w:r>
    </w:p>
    <w:p w14:paraId="225EF161" w14:textId="29CE2FF3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Ondergetekende zal alle gegevens waarvan hij/zij het vertrouwelijk karakter kent of redelijkerwijs kan vermoeden en die hem/haar in het kader van de uitvoering van de </w:t>
      </w:r>
      <w:r w:rsidR="00823ED4">
        <w:rPr>
          <w:rFonts w:ascii="Tahoma" w:eastAsia="Times New Roman" w:hAnsi="Tahoma" w:cs="Tahoma"/>
          <w:bCs/>
          <w:sz w:val="18"/>
          <w:szCs w:val="18"/>
          <w:lang w:eastAsia="nl-NL"/>
        </w:rPr>
        <w:t>Overeenkomst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en/of Opdracht ter kennis of beschikking komen, geheimhouden en op geen enkele wijze verder intern of extern bekendmaken en/of aan derden verstrekken, behalve voor zover:</w:t>
      </w:r>
    </w:p>
    <w:p w14:paraId="2F5EDA20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</w:p>
    <w:p w14:paraId="64E2C6D4" w14:textId="3E6983E2" w:rsidR="00777430" w:rsidRPr="005136BC" w:rsidRDefault="00777430" w:rsidP="00777430">
      <w:pPr>
        <w:numPr>
          <w:ilvl w:val="0"/>
          <w:numId w:val="2"/>
        </w:numPr>
        <w:spacing w:after="0" w:line="276" w:lineRule="auto"/>
        <w:contextualSpacing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>Bekendmaking en/of verstrekking van die gegevens in het kader van de uitvoering van de Overeenkomst noodzakelijk is;</w:t>
      </w:r>
    </w:p>
    <w:p w14:paraId="6AF29E9C" w14:textId="77777777" w:rsidR="00777430" w:rsidRPr="005136BC" w:rsidRDefault="00777430" w:rsidP="00777430">
      <w:pPr>
        <w:numPr>
          <w:ilvl w:val="0"/>
          <w:numId w:val="2"/>
        </w:numPr>
        <w:spacing w:after="0" w:line="276" w:lineRule="auto"/>
        <w:contextualSpacing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>Enig dwingendrechtelijk Nederlands wettelijk voorschrift of Nederlandse rechterlijke uitspraak hem/haar tot bekendmaking en/of ve</w:t>
      </w:r>
      <w:r w:rsidRPr="00A40F47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rstrekking van die gegevens of informatie verplicht, waarbij hij/zij eerst </w:t>
      </w:r>
      <w:r w:rsidR="00ED7203" w:rsidRPr="00A40F47">
        <w:rPr>
          <w:rFonts w:ascii="Tahoma" w:eastAsia="Times New Roman" w:hAnsi="Tahoma" w:cs="Tahoma"/>
          <w:bCs/>
          <w:sz w:val="18"/>
          <w:szCs w:val="18"/>
          <w:lang w:eastAsia="nl-NL"/>
        </w:rPr>
        <w:t>Opdrachtgever</w:t>
      </w:r>
      <w:r w:rsidRPr="00A40F47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hiervan op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de hoogte stelt; </w:t>
      </w:r>
    </w:p>
    <w:p w14:paraId="78BBC094" w14:textId="77777777" w:rsidR="00777430" w:rsidRPr="005136BC" w:rsidRDefault="00777430" w:rsidP="00777430">
      <w:pPr>
        <w:numPr>
          <w:ilvl w:val="0"/>
          <w:numId w:val="2"/>
        </w:numPr>
        <w:spacing w:after="0" w:line="276" w:lineRule="auto"/>
        <w:contextualSpacing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Bekendmaking en/of verstrekking van die gegevens geschiedt met voorafgaande schriftelijke toestemming van </w:t>
      </w:r>
      <w:r w:rsidR="00A40F47">
        <w:rPr>
          <w:rFonts w:ascii="Tahoma" w:eastAsia="Times New Roman" w:hAnsi="Tahoma" w:cs="Tahoma"/>
          <w:bCs/>
          <w:sz w:val="18"/>
          <w:szCs w:val="18"/>
          <w:lang w:eastAsia="nl-NL"/>
        </w:rPr>
        <w:t>Opdrachtgever;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dan wel </w:t>
      </w:r>
    </w:p>
    <w:p w14:paraId="55D7DBFC" w14:textId="77777777" w:rsidR="00777430" w:rsidRPr="005136BC" w:rsidRDefault="00777430" w:rsidP="00777430">
      <w:pPr>
        <w:numPr>
          <w:ilvl w:val="0"/>
          <w:numId w:val="2"/>
        </w:numPr>
        <w:spacing w:after="0" w:line="276" w:lineRule="auto"/>
        <w:contextualSpacing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Het informatie betreft die al rechtmatig openbaar was op een andere wijze dan door het handelen of nalaten van hem/haar of </w:t>
      </w:r>
      <w:r w:rsidR="001C44E0">
        <w:rPr>
          <w:rFonts w:ascii="Tahoma" w:eastAsia="Times New Roman" w:hAnsi="Tahoma" w:cs="Tahoma"/>
          <w:bCs/>
          <w:sz w:val="18"/>
          <w:szCs w:val="18"/>
          <w:lang w:eastAsia="nl-NL"/>
        </w:rPr>
        <w:t>Opdrachtgever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. </w:t>
      </w:r>
    </w:p>
    <w:p w14:paraId="551F33E1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</w:p>
    <w:p w14:paraId="291616B5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>Ondergetekende zal voor hem/haar werkzame personen (onder wie werknemers) die betrokken zijn bij de verwerking van vertrouwelijke gegevens contractueel verplichten tot nakoming van het doelgebruik en tot geheimhouding van die vertrouwelijke gegevens.</w:t>
      </w:r>
    </w:p>
    <w:p w14:paraId="4F71DAAC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</w:p>
    <w:p w14:paraId="5DDEC5CF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>Ondergetekende verleent op verzoek van</w:t>
      </w:r>
      <w:r w:rsidR="001C44E0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Opdrachtgever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zijn/haar medewerking aan het uitoefenen van toezicht door of namens </w:t>
      </w:r>
      <w:r w:rsidR="001C44E0">
        <w:rPr>
          <w:rFonts w:ascii="Tahoma" w:eastAsia="Times New Roman" w:hAnsi="Tahoma" w:cs="Tahoma"/>
          <w:bCs/>
          <w:sz w:val="18"/>
          <w:szCs w:val="18"/>
          <w:lang w:eastAsia="nl-NL"/>
        </w:rPr>
        <w:t>Opdrachtgever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op de bewaring en het gebruik van de vertrouwelijke gegevens.</w:t>
      </w:r>
    </w:p>
    <w:p w14:paraId="4657816C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</w:p>
    <w:p w14:paraId="260CE34E" w14:textId="68DB891C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Ondergetekende stelt alle gegevens die hij/zij in het kader van de uitvoering van de </w:t>
      </w:r>
      <w:r w:rsidR="00823ED4">
        <w:rPr>
          <w:rFonts w:ascii="Tahoma" w:eastAsia="Times New Roman" w:hAnsi="Tahoma" w:cs="Tahoma"/>
          <w:bCs/>
          <w:sz w:val="18"/>
          <w:szCs w:val="18"/>
          <w:lang w:eastAsia="nl-NL"/>
        </w:rPr>
        <w:t>Overeenkomst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en/of Opdracht onder zich heeft, inclusief eventueel daarvan gemaakte kopieën, op eerste verzoek aan</w:t>
      </w:r>
      <w:r w:rsidR="00260216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Opdrachtgever</w:t>
      </w:r>
      <w:r w:rsidRPr="005136BC">
        <w:rPr>
          <w:rFonts w:ascii="Tahoma" w:eastAsia="Times New Roman" w:hAnsi="Tahoma" w:cs="Tahoma"/>
          <w:bCs/>
          <w:sz w:val="18"/>
          <w:szCs w:val="18"/>
          <w:lang w:eastAsia="nl-NL"/>
        </w:rPr>
        <w:t xml:space="preserve"> ter beschikking.</w:t>
      </w:r>
    </w:p>
    <w:p w14:paraId="5778DD5C" w14:textId="77777777" w:rsidR="00777430" w:rsidRPr="005136BC" w:rsidRDefault="00777430" w:rsidP="00777430">
      <w:pPr>
        <w:spacing w:after="0" w:line="276" w:lineRule="auto"/>
        <w:rPr>
          <w:rFonts w:ascii="Tahoma" w:eastAsia="Times New Roman" w:hAnsi="Tahoma" w:cs="Tahoma"/>
          <w:bCs/>
          <w:sz w:val="18"/>
          <w:szCs w:val="18"/>
          <w:lang w:eastAsia="nl-NL"/>
        </w:rPr>
      </w:pPr>
    </w:p>
    <w:p w14:paraId="52D0EAD6" w14:textId="77777777" w:rsidR="00777430" w:rsidRPr="005136BC" w:rsidRDefault="00777430" w:rsidP="00777430">
      <w:pPr>
        <w:spacing w:line="276" w:lineRule="auto"/>
        <w:rPr>
          <w:rFonts w:ascii="Tahoma" w:eastAsia="Calibri" w:hAnsi="Tahoma" w:cs="Tahoma"/>
          <w:sz w:val="18"/>
          <w:szCs w:val="18"/>
        </w:rPr>
      </w:pPr>
      <w:r w:rsidRPr="005136BC">
        <w:rPr>
          <w:rFonts w:ascii="Tahoma" w:eastAsia="Calibri" w:hAnsi="Tahoma" w:cs="Tahoma"/>
          <w:sz w:val="18"/>
          <w:szCs w:val="18"/>
        </w:rPr>
        <w:t>Aldus overeengekomen en in tweevoud opgemaakt.</w:t>
      </w:r>
    </w:p>
    <w:p w14:paraId="33CDFA78" w14:textId="77777777" w:rsidR="00777430" w:rsidRPr="005136BC" w:rsidRDefault="00777430" w:rsidP="00777430">
      <w:pPr>
        <w:spacing w:line="276" w:lineRule="auto"/>
        <w:rPr>
          <w:rFonts w:ascii="Tahoma" w:eastAsia="Calibri" w:hAnsi="Tahoma" w:cs="Tahoma"/>
          <w:sz w:val="18"/>
          <w:szCs w:val="18"/>
        </w:rPr>
      </w:pPr>
    </w:p>
    <w:p w14:paraId="000EA890" w14:textId="77777777" w:rsidR="00777430" w:rsidRPr="005136BC" w:rsidRDefault="00777430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sz w:val="18"/>
          <w:szCs w:val="18"/>
        </w:rPr>
      </w:pPr>
      <w:r w:rsidRPr="005136BC">
        <w:rPr>
          <w:rFonts w:ascii="Tahoma" w:eastAsia="Calibri" w:hAnsi="Tahoma" w:cs="Tahoma"/>
          <w:sz w:val="18"/>
          <w:szCs w:val="18"/>
        </w:rPr>
        <w:t>Datum: …………………………………</w:t>
      </w:r>
    </w:p>
    <w:p w14:paraId="4D653D0E" w14:textId="77777777" w:rsidR="00777430" w:rsidRPr="005136BC" w:rsidRDefault="00510D36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sz w:val="18"/>
          <w:szCs w:val="18"/>
        </w:rPr>
      </w:pPr>
      <w:r w:rsidRPr="005136BC">
        <w:rPr>
          <w:rFonts w:ascii="Tahoma" w:eastAsia="Calibri" w:hAnsi="Tahoma" w:cs="Tahoma"/>
          <w:b/>
          <w:sz w:val="18"/>
          <w:szCs w:val="18"/>
          <w:highlight w:val="lightGray"/>
        </w:rPr>
        <w:t>&lt;naam opdrachtnemer&gt;</w:t>
      </w:r>
    </w:p>
    <w:p w14:paraId="3FE42A63" w14:textId="77777777" w:rsidR="00777430" w:rsidRPr="005136BC" w:rsidRDefault="00777430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sz w:val="18"/>
          <w:szCs w:val="18"/>
        </w:rPr>
      </w:pPr>
    </w:p>
    <w:p w14:paraId="2F3AF973" w14:textId="77777777" w:rsidR="00777430" w:rsidRPr="005136BC" w:rsidRDefault="00777430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sz w:val="18"/>
          <w:szCs w:val="18"/>
        </w:rPr>
      </w:pPr>
      <w:r w:rsidRPr="005136BC">
        <w:rPr>
          <w:rFonts w:ascii="Tahoma" w:eastAsia="Calibri" w:hAnsi="Tahoma" w:cs="Tahoma"/>
          <w:sz w:val="18"/>
          <w:szCs w:val="18"/>
        </w:rPr>
        <w:t>…………………………………</w:t>
      </w:r>
    </w:p>
    <w:p w14:paraId="04807052" w14:textId="77777777" w:rsidR="00777430" w:rsidRPr="005136BC" w:rsidRDefault="00777430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sz w:val="18"/>
          <w:szCs w:val="18"/>
        </w:rPr>
      </w:pPr>
      <w:r w:rsidRPr="005136BC">
        <w:rPr>
          <w:rFonts w:ascii="Tahoma" w:eastAsia="Calibri" w:hAnsi="Tahoma" w:cs="Tahoma"/>
          <w:sz w:val="18"/>
          <w:szCs w:val="18"/>
        </w:rPr>
        <w:t>Handtekening</w:t>
      </w:r>
    </w:p>
    <w:p w14:paraId="4E61AE77" w14:textId="77777777" w:rsidR="00777430" w:rsidRPr="005136BC" w:rsidRDefault="00510D36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b/>
          <w:bCs/>
          <w:sz w:val="18"/>
          <w:szCs w:val="18"/>
        </w:rPr>
      </w:pPr>
      <w:r w:rsidRPr="005136BC">
        <w:rPr>
          <w:rFonts w:ascii="Tahoma" w:eastAsia="Calibri" w:hAnsi="Tahoma" w:cs="Tahoma"/>
          <w:b/>
          <w:bCs/>
          <w:sz w:val="18"/>
          <w:szCs w:val="18"/>
          <w:highlight w:val="lightGray"/>
        </w:rPr>
        <w:t>&lt;naam onderge</w:t>
      </w:r>
      <w:r w:rsidR="00B217C1" w:rsidRPr="005136BC">
        <w:rPr>
          <w:rFonts w:ascii="Tahoma" w:eastAsia="Calibri" w:hAnsi="Tahoma" w:cs="Tahoma"/>
          <w:b/>
          <w:bCs/>
          <w:sz w:val="18"/>
          <w:szCs w:val="18"/>
          <w:highlight w:val="lightGray"/>
        </w:rPr>
        <w:t>tekende&gt;</w:t>
      </w:r>
    </w:p>
    <w:p w14:paraId="146ED94F" w14:textId="77777777" w:rsidR="00777430" w:rsidRPr="005136BC" w:rsidRDefault="00B217C1" w:rsidP="00777430">
      <w:pPr>
        <w:tabs>
          <w:tab w:val="left" w:pos="4111"/>
        </w:tabs>
        <w:spacing w:line="276" w:lineRule="auto"/>
        <w:rPr>
          <w:rFonts w:ascii="Tahoma" w:eastAsia="Calibri" w:hAnsi="Tahoma" w:cs="Tahoma"/>
          <w:b/>
          <w:bCs/>
          <w:sz w:val="18"/>
          <w:szCs w:val="18"/>
        </w:rPr>
      </w:pPr>
      <w:r w:rsidRPr="005136BC">
        <w:rPr>
          <w:rFonts w:ascii="Tahoma" w:eastAsia="Calibri" w:hAnsi="Tahoma" w:cs="Tahoma"/>
          <w:b/>
          <w:bCs/>
          <w:sz w:val="18"/>
          <w:szCs w:val="18"/>
          <w:highlight w:val="lightGray"/>
        </w:rPr>
        <w:t>&lt;functie ondergetekende&gt;</w:t>
      </w:r>
    </w:p>
    <w:p w14:paraId="7B936983" w14:textId="77777777" w:rsidR="00410D6A" w:rsidRPr="00E04A21" w:rsidRDefault="00410D6A" w:rsidP="00777430">
      <w:pPr>
        <w:pStyle w:val="Geenafstand"/>
        <w:rPr>
          <w:rFonts w:cstheme="minorHAnsi"/>
        </w:rPr>
      </w:pPr>
    </w:p>
    <w:sectPr w:rsidR="00410D6A" w:rsidRPr="00E04A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EA89" w14:textId="77777777" w:rsidR="000A2F38" w:rsidRDefault="000A2F38" w:rsidP="00E04A21">
      <w:pPr>
        <w:spacing w:after="0" w:line="240" w:lineRule="auto"/>
      </w:pPr>
      <w:r>
        <w:separator/>
      </w:r>
    </w:p>
  </w:endnote>
  <w:endnote w:type="continuationSeparator" w:id="0">
    <w:p w14:paraId="213D0734" w14:textId="77777777" w:rsidR="000A2F38" w:rsidRDefault="000A2F38" w:rsidP="00E04A21">
      <w:pPr>
        <w:spacing w:after="0" w:line="240" w:lineRule="auto"/>
      </w:pPr>
      <w:r>
        <w:continuationSeparator/>
      </w:r>
    </w:p>
  </w:endnote>
  <w:endnote w:type="continuationNotice" w:id="1">
    <w:p w14:paraId="5FF3C32D" w14:textId="77777777" w:rsidR="000A2F38" w:rsidRDefault="000A2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5694" w14:textId="77777777" w:rsidR="004C5B58" w:rsidRDefault="004C5B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CB7C" w14:textId="7D7A35B5" w:rsidR="001337CF" w:rsidRDefault="008E7DCB" w:rsidP="008E7DCB">
    <w:pPr>
      <w:pStyle w:val="Voettekst"/>
      <w:tabs>
        <w:tab w:val="clear" w:pos="4536"/>
        <w:tab w:val="clear" w:pos="9072"/>
        <w:tab w:val="left" w:pos="5149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AB8D" w14:textId="77777777" w:rsidR="004C5B58" w:rsidRDefault="004C5B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E9B03" w14:textId="77777777" w:rsidR="000A2F38" w:rsidRDefault="000A2F38" w:rsidP="00E04A21">
      <w:pPr>
        <w:spacing w:after="0" w:line="240" w:lineRule="auto"/>
      </w:pPr>
      <w:r>
        <w:separator/>
      </w:r>
    </w:p>
  </w:footnote>
  <w:footnote w:type="continuationSeparator" w:id="0">
    <w:p w14:paraId="18AEEF59" w14:textId="77777777" w:rsidR="000A2F38" w:rsidRDefault="000A2F38" w:rsidP="00E04A21">
      <w:pPr>
        <w:spacing w:after="0" w:line="240" w:lineRule="auto"/>
      </w:pPr>
      <w:r>
        <w:continuationSeparator/>
      </w:r>
    </w:p>
  </w:footnote>
  <w:footnote w:type="continuationNotice" w:id="1">
    <w:p w14:paraId="2A257E7A" w14:textId="77777777" w:rsidR="000A2F38" w:rsidRDefault="000A2F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4701" w14:textId="77777777" w:rsidR="004C5B58" w:rsidRDefault="004C5B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4511" w14:textId="5EC6DC05" w:rsidR="00E04A21" w:rsidRPr="00CA1CFF" w:rsidRDefault="00CA1CFF" w:rsidP="00CA1CFF">
    <w:pPr>
      <w:pStyle w:val="Koptekst"/>
    </w:pPr>
    <w:r w:rsidRPr="00CA1CFF">
      <w:rPr>
        <w:rFonts w:ascii="Tahoma" w:eastAsia="Times New Roman" w:hAnsi="Tahoma" w:cs="Times New Roman"/>
        <w:noProof/>
        <w:sz w:val="18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0DF39911" wp14:editId="357DD244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33500" cy="514350"/>
          <wp:effectExtent l="0" t="0" r="0" b="0"/>
          <wp:wrapTight wrapText="bothSides">
            <wp:wrapPolygon edited="0">
              <wp:start x="1543" y="2400"/>
              <wp:lineTo x="1234" y="5600"/>
              <wp:lineTo x="1851" y="19200"/>
              <wp:lineTo x="6171" y="19200"/>
              <wp:lineTo x="19440" y="16000"/>
              <wp:lineTo x="20057" y="8000"/>
              <wp:lineTo x="13886" y="2400"/>
              <wp:lineTo x="1543" y="2400"/>
            </wp:wrapPolygon>
          </wp:wrapTight>
          <wp:docPr id="2" name="Afbeelding 2" descr="Home | Werken bij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ome | Werken bij provincie Zeelan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325" b="30121"/>
                  <a:stretch/>
                </pic:blipFill>
                <pic:spPr bwMode="auto">
                  <a:xfrm>
                    <a:off x="0" y="0"/>
                    <a:ext cx="13335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89C9" w14:textId="77777777" w:rsidR="004C5B58" w:rsidRDefault="004C5B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50DD"/>
    <w:multiLevelType w:val="hybridMultilevel"/>
    <w:tmpl w:val="D368BB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9032C"/>
    <w:multiLevelType w:val="hybridMultilevel"/>
    <w:tmpl w:val="9D52C0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241570">
    <w:abstractNumId w:val="0"/>
  </w:num>
  <w:num w:numId="2" w16cid:durableId="478959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1F"/>
    <w:rsid w:val="000A2F38"/>
    <w:rsid w:val="001337CF"/>
    <w:rsid w:val="00193AC8"/>
    <w:rsid w:val="001B70DB"/>
    <w:rsid w:val="001C44E0"/>
    <w:rsid w:val="001D0C6A"/>
    <w:rsid w:val="00260216"/>
    <w:rsid w:val="00262663"/>
    <w:rsid w:val="00335693"/>
    <w:rsid w:val="00410D6A"/>
    <w:rsid w:val="00417ACD"/>
    <w:rsid w:val="004C5B58"/>
    <w:rsid w:val="00510D36"/>
    <w:rsid w:val="005136BC"/>
    <w:rsid w:val="006068C7"/>
    <w:rsid w:val="006265C9"/>
    <w:rsid w:val="006D724A"/>
    <w:rsid w:val="00777430"/>
    <w:rsid w:val="00823ED4"/>
    <w:rsid w:val="008E7DCB"/>
    <w:rsid w:val="009A79F4"/>
    <w:rsid w:val="00A22A61"/>
    <w:rsid w:val="00A40F47"/>
    <w:rsid w:val="00B217C1"/>
    <w:rsid w:val="00B8596C"/>
    <w:rsid w:val="00BD72E9"/>
    <w:rsid w:val="00C410AA"/>
    <w:rsid w:val="00CA1CFF"/>
    <w:rsid w:val="00CF2EBD"/>
    <w:rsid w:val="00D00DAA"/>
    <w:rsid w:val="00E01BD8"/>
    <w:rsid w:val="00E04A21"/>
    <w:rsid w:val="00ED7203"/>
    <w:rsid w:val="00F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5F360"/>
  <w15:chartTrackingRefBased/>
  <w15:docId w15:val="{A23E1968-5548-4BB0-AAA3-0E013AB7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266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0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4A21"/>
  </w:style>
  <w:style w:type="paragraph" w:styleId="Voettekst">
    <w:name w:val="footer"/>
    <w:basedOn w:val="Standaard"/>
    <w:link w:val="VoettekstChar"/>
    <w:uiPriority w:val="99"/>
    <w:unhideWhenUsed/>
    <w:rsid w:val="00E0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4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Korte-HIP\HIP\HIP%20Opdrachten%20-%20Zeeland%20Servers%20-%20Zeeland%20Servers\1.%20Aanbestedingsdocumenten\V1\Bijlage%208%20-%20Geheimhoudingsverklar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3" ma:contentTypeDescription="Een nieuw document maken." ma:contentTypeScope="" ma:versionID="4b6d1b54e268e4e43582988a7f272f6a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2ccbc69759a0c250f9c588072cc985c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49F28E-240D-4230-BC48-D2A410789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39930-7CED-41F8-8938-3567B72A9703}"/>
</file>

<file path=customXml/itemProps3.xml><?xml version="1.0" encoding="utf-8"?>
<ds:datastoreItem xmlns:ds="http://schemas.openxmlformats.org/officeDocument/2006/customXml" ds:itemID="{DEC4CA12-2649-42F2-AB31-F1534F716D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8 - Geheimhoudingsverklaring</Template>
  <TotalTime>4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Korte - HIP</dc:creator>
  <cp:keywords/>
  <dc:description/>
  <cp:lastModifiedBy>Lars Bakker - HIP</cp:lastModifiedBy>
  <cp:revision>7</cp:revision>
  <dcterms:created xsi:type="dcterms:W3CDTF">2022-12-11T23:42:00Z</dcterms:created>
  <dcterms:modified xsi:type="dcterms:W3CDTF">2023-09-24T20:18:00Z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