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B7543" w14:textId="418E6BC1" w:rsidR="00301E7F" w:rsidRPr="009C5CD5" w:rsidRDefault="00301E7F" w:rsidP="00301E7F">
      <w:pPr>
        <w:pStyle w:val="Kop1"/>
        <w:rPr>
          <w:rFonts w:ascii="CG Omega" w:eastAsia="MS Mincho" w:hAnsi="CG Omega"/>
          <w:lang w:eastAsia="nl-NL"/>
        </w:rPr>
      </w:pPr>
      <w:r w:rsidRPr="009C5CD5">
        <w:rPr>
          <w:rFonts w:ascii="CG Omega" w:eastAsia="MS Mincho" w:hAnsi="CG Omega"/>
          <w:lang w:eastAsia="nl-NL"/>
        </w:rPr>
        <w:t xml:space="preserve">Bijlage </w:t>
      </w:r>
      <w:r w:rsidR="00A1087E" w:rsidRPr="009C5CD5">
        <w:rPr>
          <w:rFonts w:ascii="CG Omega" w:eastAsia="MS Mincho" w:hAnsi="CG Omega"/>
          <w:lang w:eastAsia="nl-NL"/>
        </w:rPr>
        <w:t>6</w:t>
      </w:r>
      <w:r w:rsidRPr="009C5CD5">
        <w:rPr>
          <w:rFonts w:ascii="CG Omega" w:eastAsia="MS Mincho" w:hAnsi="CG Omega"/>
          <w:lang w:eastAsia="nl-NL"/>
        </w:rPr>
        <w:tab/>
      </w:r>
      <w:r w:rsidRPr="009C5CD5">
        <w:rPr>
          <w:rFonts w:ascii="CG Omega" w:eastAsia="MS Mincho" w:hAnsi="CG Omega"/>
          <w:lang w:eastAsia="nl-NL"/>
        </w:rPr>
        <w:tab/>
        <w:t>Holdingverklaring</w:t>
      </w:r>
    </w:p>
    <w:p w14:paraId="78DE6BC5" w14:textId="77777777" w:rsidR="00301E7F" w:rsidRPr="009C5CD5" w:rsidRDefault="00301E7F" w:rsidP="00301E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CG Omega" w:eastAsia="MS Mincho" w:hAnsi="CG Omega" w:cs="Tahoma"/>
          <w:color w:val="000000"/>
          <w:sz w:val="18"/>
          <w:szCs w:val="18"/>
          <w:lang w:eastAsia="nl-NL"/>
        </w:rPr>
      </w:pPr>
    </w:p>
    <w:p w14:paraId="07D95C02" w14:textId="77777777" w:rsidR="00301E7F" w:rsidRPr="009C5CD5" w:rsidRDefault="00301E7F" w:rsidP="00301E7F">
      <w:pPr>
        <w:rPr>
          <w:rFonts w:ascii="CG Omega" w:hAnsi="CG Omega"/>
          <w:lang w:eastAsia="nl-NL"/>
        </w:rPr>
      </w:pPr>
      <w:r w:rsidRPr="009C5CD5">
        <w:rPr>
          <w:rFonts w:ascii="CG Omega" w:hAnsi="CG Omega"/>
          <w:lang w:eastAsia="nl-NL"/>
        </w:rPr>
        <w:t>Indien holding verklaring van toepassing is:</w:t>
      </w:r>
    </w:p>
    <w:p w14:paraId="38AB5A85" w14:textId="77777777" w:rsidR="00301E7F" w:rsidRPr="009C5CD5" w:rsidRDefault="00301E7F" w:rsidP="00301E7F">
      <w:pPr>
        <w:rPr>
          <w:rFonts w:ascii="CG Omega" w:hAnsi="CG Omega"/>
          <w:lang w:eastAsia="nl-NL"/>
        </w:rPr>
      </w:pPr>
      <w:r w:rsidRPr="009C5CD5">
        <w:rPr>
          <w:rFonts w:ascii="CG Omega" w:hAnsi="CG Omega"/>
          <w:lang w:eastAsia="nl-NL"/>
        </w:rPr>
        <w:t>Hierbij verklaren ondergetekenden dat de hieronder vermelde onderneming (holding c.q. concern) zich namens de gegadigde bij gunning van de nader te sluiten overeenkomst volledig en onvoorwaardelijk garant stelt voor de uit de rechtshandelingen van gegadigde voortvloeiende financiële verplichtingen in het kader van deze opdracht. Een en ander met dien verstande dat de aansprakelijkheid van de holding uit hoofde van deze garantie nimmer meer zal bedragen dan de aansprakelijkheid van de Inschrijver.</w:t>
      </w:r>
    </w:p>
    <w:p w14:paraId="20BC7716" w14:textId="77777777" w:rsidR="00301E7F" w:rsidRPr="009C5CD5" w:rsidRDefault="00301E7F" w:rsidP="00301E7F">
      <w:pPr>
        <w:rPr>
          <w:rFonts w:ascii="CG Omega" w:hAnsi="CG Omega"/>
          <w:lang w:eastAsia="nl-NL"/>
        </w:rPr>
      </w:pPr>
    </w:p>
    <w:p w14:paraId="79314781" w14:textId="7B3329C4" w:rsidR="00301E7F" w:rsidRPr="009C5CD5" w:rsidRDefault="00301E7F" w:rsidP="00301E7F">
      <w:pPr>
        <w:rPr>
          <w:rFonts w:ascii="CG Omega" w:hAnsi="CG Omega"/>
          <w:b/>
          <w:bCs/>
          <w:lang w:eastAsia="nl-NL"/>
        </w:rPr>
      </w:pPr>
      <w:r w:rsidRPr="009C5CD5">
        <w:rPr>
          <w:rFonts w:ascii="CG Omega" w:hAnsi="CG Omega"/>
          <w:b/>
          <w:bCs/>
          <w:lang w:eastAsia="nl-NL"/>
        </w:rPr>
        <w:t>Namens holding: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274"/>
      </w:tblGrid>
      <w:tr w:rsidR="00F00386" w:rsidRPr="009C5CD5" w14:paraId="0328B4E4" w14:textId="77777777" w:rsidTr="00B91347">
        <w:tc>
          <w:tcPr>
            <w:tcW w:w="3828" w:type="dxa"/>
            <w:shd w:val="clear" w:color="auto" w:fill="BFBFBF" w:themeFill="background1" w:themeFillShade="BF"/>
          </w:tcPr>
          <w:p w14:paraId="0E3F4170" w14:textId="77777777" w:rsidR="00F00386" w:rsidRPr="009C5CD5" w:rsidRDefault="00F00386" w:rsidP="00B91347">
            <w:pPr>
              <w:rPr>
                <w:rFonts w:ascii="CG Omega" w:hAnsi="CG Omega"/>
                <w:sz w:val="20"/>
                <w:szCs w:val="20"/>
              </w:rPr>
            </w:pPr>
            <w:r w:rsidRPr="009C5CD5">
              <w:rPr>
                <w:rFonts w:ascii="CG Omega" w:hAnsi="CG Omega"/>
                <w:sz w:val="20"/>
                <w:szCs w:val="20"/>
              </w:rPr>
              <w:t>Naam rechtsgeld</w:t>
            </w:r>
            <w:bookmarkStart w:id="0" w:name="_GoBack"/>
            <w:bookmarkEnd w:id="0"/>
            <w:r w:rsidRPr="009C5CD5">
              <w:rPr>
                <w:rFonts w:ascii="CG Omega" w:hAnsi="CG Omega"/>
                <w:sz w:val="20"/>
                <w:szCs w:val="20"/>
              </w:rPr>
              <w:t>ig bevoegde functionaris</w:t>
            </w:r>
          </w:p>
        </w:tc>
        <w:tc>
          <w:tcPr>
            <w:tcW w:w="5274" w:type="dxa"/>
          </w:tcPr>
          <w:p w14:paraId="387BDF0D" w14:textId="77777777" w:rsidR="00F00386" w:rsidRPr="009C5CD5" w:rsidRDefault="00F00386" w:rsidP="00B91347">
            <w:pPr>
              <w:rPr>
                <w:rFonts w:ascii="CG Omega" w:hAnsi="CG Omega"/>
              </w:rPr>
            </w:pPr>
          </w:p>
        </w:tc>
      </w:tr>
      <w:tr w:rsidR="00F00386" w:rsidRPr="009C5CD5" w14:paraId="05B2583C" w14:textId="77777777" w:rsidTr="00B91347">
        <w:tc>
          <w:tcPr>
            <w:tcW w:w="3828" w:type="dxa"/>
            <w:shd w:val="clear" w:color="auto" w:fill="BFBFBF" w:themeFill="background1" w:themeFillShade="BF"/>
          </w:tcPr>
          <w:p w14:paraId="4BB04706" w14:textId="77777777" w:rsidR="00F00386" w:rsidRPr="009C5CD5" w:rsidRDefault="00F00386" w:rsidP="00B91347">
            <w:pPr>
              <w:rPr>
                <w:rFonts w:ascii="CG Omega" w:hAnsi="CG Omega"/>
                <w:sz w:val="20"/>
                <w:szCs w:val="20"/>
              </w:rPr>
            </w:pPr>
            <w:r w:rsidRPr="009C5CD5">
              <w:rPr>
                <w:rFonts w:ascii="CG Omega" w:hAnsi="CG Omega"/>
                <w:sz w:val="20"/>
                <w:szCs w:val="20"/>
              </w:rPr>
              <w:t>Functie</w:t>
            </w:r>
          </w:p>
        </w:tc>
        <w:tc>
          <w:tcPr>
            <w:tcW w:w="5274" w:type="dxa"/>
          </w:tcPr>
          <w:p w14:paraId="44A193DD" w14:textId="77777777" w:rsidR="00F00386" w:rsidRPr="009C5CD5" w:rsidRDefault="00F00386" w:rsidP="00B91347">
            <w:pPr>
              <w:rPr>
                <w:rFonts w:ascii="CG Omega" w:hAnsi="CG Omega"/>
              </w:rPr>
            </w:pPr>
          </w:p>
        </w:tc>
      </w:tr>
      <w:tr w:rsidR="00F00386" w:rsidRPr="009C5CD5" w14:paraId="04ED4493" w14:textId="77777777" w:rsidTr="00B91347">
        <w:tc>
          <w:tcPr>
            <w:tcW w:w="3828" w:type="dxa"/>
            <w:shd w:val="clear" w:color="auto" w:fill="BFBFBF" w:themeFill="background1" w:themeFillShade="BF"/>
          </w:tcPr>
          <w:p w14:paraId="25EFAC32" w14:textId="77777777" w:rsidR="00F00386" w:rsidRPr="009C5CD5" w:rsidRDefault="00F00386" w:rsidP="00B91347">
            <w:pPr>
              <w:rPr>
                <w:rFonts w:ascii="CG Omega" w:hAnsi="CG Omega"/>
                <w:sz w:val="20"/>
                <w:szCs w:val="20"/>
              </w:rPr>
            </w:pPr>
            <w:r w:rsidRPr="009C5CD5">
              <w:rPr>
                <w:rFonts w:ascii="CG Omega" w:hAnsi="CG Omega"/>
                <w:sz w:val="20"/>
                <w:szCs w:val="20"/>
              </w:rPr>
              <w:t>Bedrijf</w:t>
            </w:r>
          </w:p>
        </w:tc>
        <w:tc>
          <w:tcPr>
            <w:tcW w:w="5274" w:type="dxa"/>
          </w:tcPr>
          <w:p w14:paraId="76ADCF0E" w14:textId="77777777" w:rsidR="00F00386" w:rsidRPr="009C5CD5" w:rsidRDefault="00F00386" w:rsidP="00B91347">
            <w:pPr>
              <w:rPr>
                <w:rFonts w:ascii="CG Omega" w:hAnsi="CG Omega"/>
              </w:rPr>
            </w:pPr>
          </w:p>
        </w:tc>
      </w:tr>
      <w:tr w:rsidR="00F00386" w:rsidRPr="009C5CD5" w14:paraId="34390226" w14:textId="77777777" w:rsidTr="00B91347">
        <w:tc>
          <w:tcPr>
            <w:tcW w:w="3828" w:type="dxa"/>
            <w:shd w:val="clear" w:color="auto" w:fill="BFBFBF" w:themeFill="background1" w:themeFillShade="BF"/>
          </w:tcPr>
          <w:p w14:paraId="1D6C71E1" w14:textId="77777777" w:rsidR="00F00386" w:rsidRPr="009C5CD5" w:rsidRDefault="00F00386" w:rsidP="00B91347">
            <w:pPr>
              <w:rPr>
                <w:rFonts w:ascii="CG Omega" w:hAnsi="CG Omega"/>
                <w:sz w:val="20"/>
                <w:szCs w:val="20"/>
              </w:rPr>
            </w:pPr>
            <w:r w:rsidRPr="009C5CD5">
              <w:rPr>
                <w:rFonts w:ascii="CG Omega" w:hAnsi="CG Omega"/>
                <w:sz w:val="20"/>
                <w:szCs w:val="20"/>
              </w:rPr>
              <w:t>Handtekening</w:t>
            </w:r>
          </w:p>
        </w:tc>
        <w:tc>
          <w:tcPr>
            <w:tcW w:w="5274" w:type="dxa"/>
          </w:tcPr>
          <w:p w14:paraId="64597A3C" w14:textId="77777777" w:rsidR="00F00386" w:rsidRPr="009C5CD5" w:rsidRDefault="00F00386" w:rsidP="00B91347">
            <w:pPr>
              <w:rPr>
                <w:rFonts w:ascii="CG Omega" w:hAnsi="CG Omega"/>
              </w:rPr>
            </w:pPr>
          </w:p>
          <w:p w14:paraId="57B34429" w14:textId="77777777" w:rsidR="00F00386" w:rsidRPr="009C5CD5" w:rsidRDefault="00F00386" w:rsidP="00B91347">
            <w:pPr>
              <w:rPr>
                <w:rFonts w:ascii="CG Omega" w:hAnsi="CG Omega"/>
              </w:rPr>
            </w:pPr>
          </w:p>
          <w:p w14:paraId="134AB61C" w14:textId="77777777" w:rsidR="00F00386" w:rsidRPr="009C5CD5" w:rsidRDefault="00F00386" w:rsidP="00B91347">
            <w:pPr>
              <w:rPr>
                <w:rFonts w:ascii="CG Omega" w:hAnsi="CG Omega"/>
              </w:rPr>
            </w:pPr>
          </w:p>
        </w:tc>
      </w:tr>
      <w:tr w:rsidR="00F00386" w:rsidRPr="009C5CD5" w14:paraId="6DFFB9C9" w14:textId="77777777" w:rsidTr="00B91347">
        <w:tc>
          <w:tcPr>
            <w:tcW w:w="3828" w:type="dxa"/>
            <w:shd w:val="clear" w:color="auto" w:fill="BFBFBF" w:themeFill="background1" w:themeFillShade="BF"/>
          </w:tcPr>
          <w:p w14:paraId="0A144B91" w14:textId="77777777" w:rsidR="00F00386" w:rsidRPr="009C5CD5" w:rsidRDefault="00F00386" w:rsidP="00B91347">
            <w:pPr>
              <w:rPr>
                <w:rFonts w:ascii="CG Omega" w:hAnsi="CG Omega"/>
                <w:sz w:val="20"/>
                <w:szCs w:val="20"/>
              </w:rPr>
            </w:pPr>
            <w:r w:rsidRPr="009C5CD5">
              <w:rPr>
                <w:rFonts w:ascii="CG Omega" w:hAnsi="CG Omega"/>
                <w:sz w:val="20"/>
                <w:szCs w:val="20"/>
              </w:rPr>
              <w:t>Datum</w:t>
            </w:r>
          </w:p>
        </w:tc>
        <w:tc>
          <w:tcPr>
            <w:tcW w:w="5274" w:type="dxa"/>
          </w:tcPr>
          <w:p w14:paraId="47A3B265" w14:textId="77777777" w:rsidR="00F00386" w:rsidRPr="009C5CD5" w:rsidRDefault="00F00386" w:rsidP="00B91347">
            <w:pPr>
              <w:rPr>
                <w:rFonts w:ascii="CG Omega" w:hAnsi="CG Omega"/>
              </w:rPr>
            </w:pPr>
          </w:p>
        </w:tc>
      </w:tr>
    </w:tbl>
    <w:p w14:paraId="08439678" w14:textId="77777777" w:rsidR="00301E7F" w:rsidRPr="009C5CD5" w:rsidRDefault="00301E7F" w:rsidP="00301E7F">
      <w:pPr>
        <w:rPr>
          <w:rFonts w:ascii="CG Omega" w:hAnsi="CG Omega"/>
          <w:lang w:eastAsia="nl-NL"/>
        </w:rPr>
      </w:pPr>
    </w:p>
    <w:p w14:paraId="4F6863EF" w14:textId="06873FD8" w:rsidR="00301E7F" w:rsidRPr="009C5CD5" w:rsidRDefault="00301E7F" w:rsidP="00301E7F">
      <w:pPr>
        <w:rPr>
          <w:rFonts w:ascii="CG Omega" w:hAnsi="CG Omega"/>
          <w:b/>
          <w:bCs/>
          <w:lang w:eastAsia="nl-NL"/>
        </w:rPr>
      </w:pPr>
      <w:r w:rsidRPr="009C5CD5">
        <w:rPr>
          <w:rFonts w:ascii="CG Omega" w:hAnsi="CG Omega"/>
          <w:b/>
          <w:bCs/>
          <w:lang w:eastAsia="nl-NL"/>
        </w:rPr>
        <w:t>Namens gegadigde: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274"/>
      </w:tblGrid>
      <w:tr w:rsidR="00F00386" w:rsidRPr="009C5CD5" w14:paraId="2A1C954F" w14:textId="77777777" w:rsidTr="00B91347">
        <w:tc>
          <w:tcPr>
            <w:tcW w:w="3828" w:type="dxa"/>
            <w:shd w:val="clear" w:color="auto" w:fill="BFBFBF" w:themeFill="background1" w:themeFillShade="BF"/>
          </w:tcPr>
          <w:p w14:paraId="7CC2EF2F" w14:textId="77777777" w:rsidR="00F00386" w:rsidRPr="009C5CD5" w:rsidRDefault="00F00386" w:rsidP="00B91347">
            <w:pPr>
              <w:rPr>
                <w:rFonts w:ascii="CG Omega" w:hAnsi="CG Omega"/>
                <w:sz w:val="20"/>
                <w:szCs w:val="20"/>
              </w:rPr>
            </w:pPr>
            <w:r w:rsidRPr="009C5CD5">
              <w:rPr>
                <w:rFonts w:ascii="CG Omega" w:hAnsi="CG Omega"/>
                <w:sz w:val="20"/>
                <w:szCs w:val="20"/>
              </w:rPr>
              <w:t>Naam rechtsgeldig bevoegde functionaris</w:t>
            </w:r>
          </w:p>
        </w:tc>
        <w:tc>
          <w:tcPr>
            <w:tcW w:w="5274" w:type="dxa"/>
          </w:tcPr>
          <w:p w14:paraId="1D2B8867" w14:textId="77777777" w:rsidR="00F00386" w:rsidRPr="009C5CD5" w:rsidRDefault="00F00386" w:rsidP="00B91347">
            <w:pPr>
              <w:rPr>
                <w:rFonts w:ascii="CG Omega" w:hAnsi="CG Omega"/>
              </w:rPr>
            </w:pPr>
          </w:p>
        </w:tc>
      </w:tr>
      <w:tr w:rsidR="00F00386" w:rsidRPr="009C5CD5" w14:paraId="766D6641" w14:textId="77777777" w:rsidTr="00B91347">
        <w:tc>
          <w:tcPr>
            <w:tcW w:w="3828" w:type="dxa"/>
            <w:shd w:val="clear" w:color="auto" w:fill="BFBFBF" w:themeFill="background1" w:themeFillShade="BF"/>
          </w:tcPr>
          <w:p w14:paraId="2598D2E4" w14:textId="77777777" w:rsidR="00F00386" w:rsidRPr="009C5CD5" w:rsidRDefault="00F00386" w:rsidP="00B91347">
            <w:pPr>
              <w:rPr>
                <w:rFonts w:ascii="CG Omega" w:hAnsi="CG Omega"/>
                <w:sz w:val="20"/>
                <w:szCs w:val="20"/>
              </w:rPr>
            </w:pPr>
            <w:r w:rsidRPr="009C5CD5">
              <w:rPr>
                <w:rFonts w:ascii="CG Omega" w:hAnsi="CG Omega"/>
                <w:sz w:val="20"/>
                <w:szCs w:val="20"/>
              </w:rPr>
              <w:t>Functie</w:t>
            </w:r>
          </w:p>
        </w:tc>
        <w:tc>
          <w:tcPr>
            <w:tcW w:w="5274" w:type="dxa"/>
          </w:tcPr>
          <w:p w14:paraId="72DF2A79" w14:textId="77777777" w:rsidR="00F00386" w:rsidRPr="009C5CD5" w:rsidRDefault="00F00386" w:rsidP="00B91347">
            <w:pPr>
              <w:rPr>
                <w:rFonts w:ascii="CG Omega" w:hAnsi="CG Omega"/>
              </w:rPr>
            </w:pPr>
          </w:p>
        </w:tc>
      </w:tr>
      <w:tr w:rsidR="00F00386" w:rsidRPr="009C5CD5" w14:paraId="60FD47D7" w14:textId="77777777" w:rsidTr="00B91347">
        <w:tc>
          <w:tcPr>
            <w:tcW w:w="3828" w:type="dxa"/>
            <w:shd w:val="clear" w:color="auto" w:fill="BFBFBF" w:themeFill="background1" w:themeFillShade="BF"/>
          </w:tcPr>
          <w:p w14:paraId="5DF8C705" w14:textId="77777777" w:rsidR="00F00386" w:rsidRPr="009C5CD5" w:rsidRDefault="00F00386" w:rsidP="00B91347">
            <w:pPr>
              <w:rPr>
                <w:rFonts w:ascii="CG Omega" w:hAnsi="CG Omega"/>
                <w:sz w:val="20"/>
                <w:szCs w:val="20"/>
              </w:rPr>
            </w:pPr>
            <w:r w:rsidRPr="009C5CD5">
              <w:rPr>
                <w:rFonts w:ascii="CG Omega" w:hAnsi="CG Omega"/>
                <w:sz w:val="20"/>
                <w:szCs w:val="20"/>
              </w:rPr>
              <w:t>Bedrijf</w:t>
            </w:r>
          </w:p>
        </w:tc>
        <w:tc>
          <w:tcPr>
            <w:tcW w:w="5274" w:type="dxa"/>
          </w:tcPr>
          <w:p w14:paraId="2BF7EAF3" w14:textId="77777777" w:rsidR="00F00386" w:rsidRPr="009C5CD5" w:rsidRDefault="00F00386" w:rsidP="00B91347">
            <w:pPr>
              <w:rPr>
                <w:rFonts w:ascii="CG Omega" w:hAnsi="CG Omega"/>
              </w:rPr>
            </w:pPr>
          </w:p>
        </w:tc>
      </w:tr>
      <w:tr w:rsidR="00F00386" w:rsidRPr="009C5CD5" w14:paraId="6EE7E9A0" w14:textId="77777777" w:rsidTr="00B91347">
        <w:tc>
          <w:tcPr>
            <w:tcW w:w="3828" w:type="dxa"/>
            <w:shd w:val="clear" w:color="auto" w:fill="BFBFBF" w:themeFill="background1" w:themeFillShade="BF"/>
          </w:tcPr>
          <w:p w14:paraId="6FB9DB98" w14:textId="77777777" w:rsidR="00F00386" w:rsidRPr="009C5CD5" w:rsidRDefault="00F00386" w:rsidP="00B91347">
            <w:pPr>
              <w:rPr>
                <w:rFonts w:ascii="CG Omega" w:hAnsi="CG Omega"/>
                <w:sz w:val="20"/>
                <w:szCs w:val="20"/>
              </w:rPr>
            </w:pPr>
            <w:r w:rsidRPr="009C5CD5">
              <w:rPr>
                <w:rFonts w:ascii="CG Omega" w:hAnsi="CG Omega"/>
                <w:sz w:val="20"/>
                <w:szCs w:val="20"/>
              </w:rPr>
              <w:t>Handtekening</w:t>
            </w:r>
          </w:p>
        </w:tc>
        <w:tc>
          <w:tcPr>
            <w:tcW w:w="5274" w:type="dxa"/>
          </w:tcPr>
          <w:p w14:paraId="482A43EA" w14:textId="77777777" w:rsidR="00F00386" w:rsidRPr="009C5CD5" w:rsidRDefault="00F00386" w:rsidP="00B91347">
            <w:pPr>
              <w:rPr>
                <w:rFonts w:ascii="CG Omega" w:hAnsi="CG Omega"/>
              </w:rPr>
            </w:pPr>
          </w:p>
          <w:p w14:paraId="187C3EDA" w14:textId="77777777" w:rsidR="00F00386" w:rsidRPr="009C5CD5" w:rsidRDefault="00F00386" w:rsidP="00B91347">
            <w:pPr>
              <w:rPr>
                <w:rFonts w:ascii="CG Omega" w:hAnsi="CG Omega"/>
              </w:rPr>
            </w:pPr>
          </w:p>
          <w:p w14:paraId="7183F8AD" w14:textId="77777777" w:rsidR="00F00386" w:rsidRPr="009C5CD5" w:rsidRDefault="00F00386" w:rsidP="00B91347">
            <w:pPr>
              <w:rPr>
                <w:rFonts w:ascii="CG Omega" w:hAnsi="CG Omega"/>
              </w:rPr>
            </w:pPr>
          </w:p>
        </w:tc>
      </w:tr>
      <w:tr w:rsidR="00F00386" w:rsidRPr="009C5CD5" w14:paraId="418D1C67" w14:textId="77777777" w:rsidTr="00B91347">
        <w:tc>
          <w:tcPr>
            <w:tcW w:w="3828" w:type="dxa"/>
            <w:shd w:val="clear" w:color="auto" w:fill="BFBFBF" w:themeFill="background1" w:themeFillShade="BF"/>
          </w:tcPr>
          <w:p w14:paraId="51FA84CD" w14:textId="77777777" w:rsidR="00F00386" w:rsidRPr="009C5CD5" w:rsidRDefault="00F00386" w:rsidP="00B91347">
            <w:pPr>
              <w:rPr>
                <w:rFonts w:ascii="CG Omega" w:hAnsi="CG Omega"/>
                <w:sz w:val="20"/>
                <w:szCs w:val="20"/>
              </w:rPr>
            </w:pPr>
            <w:r w:rsidRPr="009C5CD5">
              <w:rPr>
                <w:rFonts w:ascii="CG Omega" w:hAnsi="CG Omega"/>
                <w:sz w:val="20"/>
                <w:szCs w:val="20"/>
              </w:rPr>
              <w:t>Datum</w:t>
            </w:r>
          </w:p>
        </w:tc>
        <w:tc>
          <w:tcPr>
            <w:tcW w:w="5274" w:type="dxa"/>
          </w:tcPr>
          <w:p w14:paraId="12C5990C" w14:textId="77777777" w:rsidR="00F00386" w:rsidRPr="009C5CD5" w:rsidRDefault="00F00386" w:rsidP="00B91347">
            <w:pPr>
              <w:rPr>
                <w:rFonts w:ascii="CG Omega" w:hAnsi="CG Omega"/>
              </w:rPr>
            </w:pPr>
          </w:p>
        </w:tc>
      </w:tr>
    </w:tbl>
    <w:p w14:paraId="38E53446" w14:textId="77777777" w:rsidR="00301E7F" w:rsidRPr="009C5CD5" w:rsidRDefault="00301E7F" w:rsidP="00F00386">
      <w:pPr>
        <w:rPr>
          <w:rFonts w:ascii="CG Omega" w:hAnsi="CG Omega"/>
          <w:lang w:eastAsia="nl-NL"/>
        </w:rPr>
      </w:pPr>
    </w:p>
    <w:sectPr w:rsidR="00301E7F" w:rsidRPr="009C5CD5" w:rsidSect="00B24F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G Omega">
    <w:panose1 w:val="020B0502050508020304"/>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7C66"/>
    <w:multiLevelType w:val="multilevel"/>
    <w:tmpl w:val="EEA846B8"/>
    <w:name w:val="ltNum117"/>
    <w:lvl w:ilvl="0">
      <w:start w:val="1"/>
      <w:numFmt w:val="decimal"/>
      <w:lvlText w:val="%1."/>
      <w:lvlJc w:val="left"/>
      <w:pPr>
        <w:ind w:left="283" w:hanging="283"/>
      </w:pPr>
    </w:lvl>
    <w:lvl w:ilvl="1">
      <w:start w:val="1"/>
      <w:numFmt w:val="lowerLetter"/>
      <w:lvlText w:val="a."/>
      <w:lvlJc w:val="left"/>
      <w:pPr>
        <w:ind w:left="567" w:hanging="557"/>
      </w:pPr>
    </w:lvl>
    <w:lvl w:ilvl="2">
      <w:start w:val="1"/>
      <w:numFmt w:val="lowerRoman"/>
      <w:lvlText w:val="i."/>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05586C"/>
    <w:multiLevelType w:val="multilevel"/>
    <w:tmpl w:val="82F8F6A2"/>
    <w:name w:val="ltNum36"/>
    <w:lvl w:ilvl="0">
      <w:start w:val="1"/>
      <w:numFmt w:val="decimal"/>
      <w:lvlRestart w:val="0"/>
      <w:lvlText w:val="%1."/>
      <w:lvlJc w:val="left"/>
      <w:pPr>
        <w:ind w:left="850" w:hanging="283"/>
      </w:pPr>
    </w:lvl>
    <w:lvl w:ilvl="1">
      <w:start w:val="1"/>
      <w:numFmt w:val="lowerLetter"/>
      <w:lvlText w:val="%2."/>
      <w:lvlJc w:val="left"/>
      <w:pPr>
        <w:ind w:left="1134" w:hanging="557"/>
      </w:pPr>
    </w:lvl>
    <w:lvl w:ilvl="2">
      <w:start w:val="1"/>
      <w:numFmt w:val="lowerRoman"/>
      <w:lvlText w:val="%3."/>
      <w:lvlJc w:val="left"/>
      <w:pPr>
        <w:ind w:left="1417" w:hanging="83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2" w15:restartNumberingAfterBreak="0">
    <w:nsid w:val="03AF0C15"/>
    <w:multiLevelType w:val="hybridMultilevel"/>
    <w:tmpl w:val="3BD82558"/>
    <w:lvl w:ilvl="0" w:tplc="CD1A0C1C">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70915"/>
    <w:multiLevelType w:val="multilevel"/>
    <w:tmpl w:val="B75E3626"/>
    <w:name w:val="ltNum119"/>
    <w:lvl w:ilvl="0">
      <w:start w:val="1"/>
      <w:numFmt w:val="decimal"/>
      <w:lvlRestart w:val="0"/>
      <w:lvlText w:val="%1."/>
      <w:lvlJc w:val="left"/>
      <w:pPr>
        <w:ind w:left="283" w:hanging="283"/>
      </w:pPr>
    </w:lvl>
    <w:lvl w:ilvl="1">
      <w:start w:val="1"/>
      <w:numFmt w:val="lowerLetter"/>
      <w:lvlText w:val="%2."/>
      <w:lvlJc w:val="left"/>
      <w:pPr>
        <w:ind w:left="567" w:hanging="557"/>
      </w:pPr>
    </w:lvl>
    <w:lvl w:ilvl="2">
      <w:start w:val="1"/>
      <w:numFmt w:val="lowerRoman"/>
      <w:lvlText w:val="i."/>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E21BC4"/>
    <w:multiLevelType w:val="hybridMultilevel"/>
    <w:tmpl w:val="0014469A"/>
    <w:name w:val="ltNum34"/>
    <w:lvl w:ilvl="0" w:tplc="2530F418">
      <w:start w:val="1"/>
      <w:numFmt w:val="lowerRoman"/>
      <w:lvlText w:val="%1."/>
      <w:lvlJc w:val="left"/>
      <w:pPr>
        <w:ind w:left="850" w:hanging="283"/>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3A201A"/>
    <w:multiLevelType w:val="multilevel"/>
    <w:tmpl w:val="71EAA326"/>
    <w:name w:val="ltNum121"/>
    <w:lvl w:ilvl="0">
      <w:start w:val="1"/>
      <w:numFmt w:val="decimal"/>
      <w:lvlRestart w:val="0"/>
      <w:lvlText w:val="%1."/>
      <w:lvlJc w:val="left"/>
      <w:pPr>
        <w:ind w:left="283" w:hanging="283"/>
      </w:pPr>
    </w:lvl>
    <w:lvl w:ilvl="1">
      <w:start w:val="1"/>
      <w:numFmt w:val="lowerLetter"/>
      <w:lvlText w:val="%2."/>
      <w:lvlJc w:val="left"/>
      <w:pPr>
        <w:ind w:left="567" w:hanging="557"/>
      </w:pPr>
    </w:lvl>
    <w:lvl w:ilvl="2">
      <w:start w:val="1"/>
      <w:numFmt w:val="lowerRoman"/>
      <w:lvlText w:val="%3."/>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F739EB"/>
    <w:multiLevelType w:val="multilevel"/>
    <w:tmpl w:val="FE0A8D8C"/>
    <w:name w:val="ltNum110"/>
    <w:lvl w:ilvl="0">
      <w:start w:val="1"/>
      <w:numFmt w:val="decimal"/>
      <w:lvlText w:val="%1."/>
      <w:lvlJc w:val="left"/>
      <w:pPr>
        <w:ind w:left="283" w:hanging="283"/>
      </w:pPr>
    </w:lvl>
    <w:lvl w:ilvl="1">
      <w:start w:val="1"/>
      <w:numFmt w:val="decimal"/>
      <w:lvlText w:val="%2)"/>
      <w:lvlJc w:val="left"/>
      <w:pPr>
        <w:ind w:left="567" w:hanging="547"/>
      </w:pPr>
    </w:lvl>
    <w:lvl w:ilvl="2">
      <w:start w:val="1"/>
      <w:numFmt w:val="decimal"/>
      <w:lvlText w:val="%3)"/>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C020B"/>
    <w:multiLevelType w:val="multilevel"/>
    <w:tmpl w:val="8DD257E4"/>
    <w:name w:val="ltNum122"/>
    <w:lvl w:ilvl="0">
      <w:start w:val="1"/>
      <w:numFmt w:val="decimal"/>
      <w:lvlRestart w:val="0"/>
      <w:lvlText w:val="%1."/>
      <w:lvlJc w:val="left"/>
      <w:pPr>
        <w:ind w:left="283" w:hanging="283"/>
      </w:pPr>
    </w:lvl>
    <w:lvl w:ilvl="1">
      <w:start w:val="1"/>
      <w:numFmt w:val="lowerLetter"/>
      <w:lvlText w:val="%2."/>
      <w:lvlJc w:val="left"/>
      <w:pPr>
        <w:ind w:left="567" w:hanging="557"/>
      </w:pPr>
    </w:lvl>
    <w:lvl w:ilvl="2">
      <w:start w:val="1"/>
      <w:numFmt w:val="lowerRoman"/>
      <w:lvlText w:val="%3."/>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467E60"/>
    <w:multiLevelType w:val="multilevel"/>
    <w:tmpl w:val="04130021"/>
    <w:styleLink w:val="Stijl3"/>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76107E7"/>
    <w:multiLevelType w:val="multilevel"/>
    <w:tmpl w:val="0413001D"/>
    <w:name w:val="ltNum12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92552D5"/>
    <w:multiLevelType w:val="hybridMultilevel"/>
    <w:tmpl w:val="DBA83A18"/>
    <w:name w:val="ltNum33"/>
    <w:lvl w:ilvl="0" w:tplc="E40AD278">
      <w:start w:val="1"/>
      <w:numFmt w:val="upperRoman"/>
      <w:lvlText w:val="%1."/>
      <w:lvlJc w:val="left"/>
      <w:pPr>
        <w:ind w:left="850" w:hanging="283"/>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5C5EC4"/>
    <w:multiLevelType w:val="singleLevel"/>
    <w:tmpl w:val="FC0C0D10"/>
    <w:name w:val="ltNum3"/>
    <w:lvl w:ilvl="0">
      <w:start w:val="1"/>
      <w:numFmt w:val="lowerRoman"/>
      <w:lvlText w:val="%1."/>
      <w:lvlJc w:val="left"/>
      <w:pPr>
        <w:ind w:left="850" w:hanging="283"/>
      </w:pPr>
    </w:lvl>
  </w:abstractNum>
  <w:abstractNum w:abstractNumId="12" w15:restartNumberingAfterBreak="0">
    <w:nsid w:val="1A944E9B"/>
    <w:multiLevelType w:val="multilevel"/>
    <w:tmpl w:val="4558AB8C"/>
    <w:name w:val="ltNum123"/>
    <w:lvl w:ilvl="0">
      <w:start w:val="1"/>
      <w:numFmt w:val="decimal"/>
      <w:lvlRestart w:val="0"/>
      <w:lvlText w:val="%1."/>
      <w:lvlJc w:val="left"/>
      <w:pPr>
        <w:ind w:left="283" w:hanging="283"/>
      </w:pPr>
    </w:lvl>
    <w:lvl w:ilvl="1">
      <w:start w:val="1"/>
      <w:numFmt w:val="lowerLetter"/>
      <w:lvlText w:val="%2."/>
      <w:lvlJc w:val="left"/>
      <w:pPr>
        <w:ind w:left="567" w:hanging="557"/>
      </w:pPr>
    </w:lvl>
    <w:lvl w:ilvl="2">
      <w:start w:val="1"/>
      <w:numFmt w:val="lowerRoman"/>
      <w:lvlText w:val="%3."/>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956AAA"/>
    <w:multiLevelType w:val="hybridMultilevel"/>
    <w:tmpl w:val="13921F0C"/>
    <w:name w:val="ltNum16"/>
    <w:lvl w:ilvl="0" w:tplc="3C1C5122">
      <w:start w:val="1"/>
      <w:numFmt w:val="decimal"/>
      <w:lvlText w:val="%1."/>
      <w:lvlJc w:val="left"/>
      <w:pPr>
        <w:ind w:left="283" w:hanging="283"/>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EF248D"/>
    <w:multiLevelType w:val="multilevel"/>
    <w:tmpl w:val="53BA9CA6"/>
    <w:name w:val="ltNum14"/>
    <w:lvl w:ilvl="0">
      <w:start w:val="1"/>
      <w:numFmt w:val="decimal"/>
      <w:lvlText w:val="%1."/>
      <w:lvlJc w:val="left"/>
      <w:pPr>
        <w:ind w:left="283" w:hanging="283"/>
      </w:pPr>
    </w:lvl>
    <w:lvl w:ilvl="1">
      <w:start w:val="1"/>
      <w:numFmt w:val="decimal"/>
      <w:lvlText w:val="%2)"/>
      <w:lvlJc w:val="left"/>
      <w:pPr>
        <w:ind w:left="567" w:hanging="557"/>
      </w:pPr>
    </w:lvl>
    <w:lvl w:ilvl="2">
      <w:start w:val="1"/>
      <w:numFmt w:val="decimal"/>
      <w:lvlText w:val="%3)"/>
      <w:lvlJc w:val="left"/>
      <w:pPr>
        <w:ind w:left="567" w:hanging="55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292DD5"/>
    <w:multiLevelType w:val="multilevel"/>
    <w:tmpl w:val="4CDC1844"/>
    <w:numStyleLink w:val="Stijl2"/>
  </w:abstractNum>
  <w:abstractNum w:abstractNumId="16" w15:restartNumberingAfterBreak="0">
    <w:nsid w:val="30927C9C"/>
    <w:multiLevelType w:val="multilevel"/>
    <w:tmpl w:val="9148DD04"/>
    <w:name w:val="ltNum116"/>
    <w:lvl w:ilvl="0">
      <w:start w:val="1"/>
      <w:numFmt w:val="decimal"/>
      <w:lvlText w:val="%1."/>
      <w:lvlJc w:val="left"/>
      <w:pPr>
        <w:ind w:left="283" w:hanging="283"/>
      </w:pPr>
    </w:lvl>
    <w:lvl w:ilvl="1">
      <w:start w:val="1"/>
      <w:numFmt w:val="lowerLetter"/>
      <w:lvlText w:val="."/>
      <w:lvlJc w:val="left"/>
      <w:pPr>
        <w:ind w:left="567" w:hanging="557"/>
      </w:pPr>
    </w:lvl>
    <w:lvl w:ilvl="2">
      <w:start w:val="1"/>
      <w:numFmt w:val="lowerRoman"/>
      <w:lvlText w:val="%1."/>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084520"/>
    <w:multiLevelType w:val="hybridMultilevel"/>
    <w:tmpl w:val="526EB81E"/>
    <w:name w:val="ltNum35"/>
    <w:lvl w:ilvl="0" w:tplc="AD14758E">
      <w:start w:val="1"/>
      <w:numFmt w:val="lowerRoman"/>
      <w:lvlText w:val="%1."/>
      <w:lvlJc w:val="left"/>
      <w:pPr>
        <w:ind w:left="850" w:hanging="283"/>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B933C5"/>
    <w:multiLevelType w:val="multilevel"/>
    <w:tmpl w:val="BD586BD2"/>
    <w:name w:val="ltNum112"/>
    <w:lvl w:ilvl="0">
      <w:start w:val="1"/>
      <w:numFmt w:val="decimal"/>
      <w:lvlText w:val="%1."/>
      <w:lvlJc w:val="left"/>
      <w:pPr>
        <w:ind w:left="283" w:hanging="283"/>
      </w:pPr>
    </w:lvl>
    <w:lvl w:ilvl="1">
      <w:start w:val="1"/>
      <w:numFmt w:val="lowerLetter"/>
      <w:lvlText w:val="%2)"/>
      <w:lvlJc w:val="left"/>
      <w:pPr>
        <w:ind w:left="567" w:hanging="557"/>
      </w:pPr>
    </w:lvl>
    <w:lvl w:ilvl="2">
      <w:start w:val="1"/>
      <w:numFmt w:val="lowerRoman"/>
      <w:lvlText w:val="%3)"/>
      <w:lvlJc w:val="left"/>
      <w:pPr>
        <w:ind w:left="567" w:hanging="55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5326F4"/>
    <w:multiLevelType w:val="hybridMultilevel"/>
    <w:tmpl w:val="7FAA0F2C"/>
    <w:name w:val="ltNum32"/>
    <w:lvl w:ilvl="0" w:tplc="68A64340">
      <w:start w:val="1"/>
      <w:numFmt w:val="decimal"/>
      <w:isLgl/>
      <w:lvlText w:val="%1."/>
      <w:lvlJc w:val="left"/>
      <w:pPr>
        <w:ind w:left="850" w:hanging="283"/>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D65A82"/>
    <w:multiLevelType w:val="multilevel"/>
    <w:tmpl w:val="1276825A"/>
    <w:name w:val="ltNum25"/>
    <w:lvl w:ilvl="0">
      <w:start w:val="1"/>
      <w:numFmt w:val="lowerLetter"/>
      <w:lvlText w:val="%1."/>
      <w:lvlJc w:val="left"/>
      <w:pPr>
        <w:ind w:left="567" w:hanging="284"/>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C2221E5"/>
    <w:multiLevelType w:val="multilevel"/>
    <w:tmpl w:val="E9C25784"/>
    <w:name w:val="HClstTemplNum"/>
    <w:lvl w:ilvl="0">
      <w:start w:val="1"/>
      <w:numFmt w:val="decimal"/>
      <w:lvlRestart w:val="0"/>
      <w:pStyle w:val="Opsomminggenummerd1"/>
      <w:lvlText w:val="%1."/>
      <w:lvlJc w:val="left"/>
      <w:pPr>
        <w:ind w:left="283" w:hanging="283"/>
      </w:pPr>
    </w:lvl>
    <w:lvl w:ilvl="1">
      <w:start w:val="1"/>
      <w:numFmt w:val="lowerLetter"/>
      <w:pStyle w:val="Opsomminggenummerd2"/>
      <w:lvlText w:val="%2."/>
      <w:lvlJc w:val="left"/>
      <w:pPr>
        <w:ind w:left="567" w:hanging="284"/>
      </w:pPr>
    </w:lvl>
    <w:lvl w:ilvl="2">
      <w:start w:val="1"/>
      <w:numFmt w:val="lowerRoman"/>
      <w:pStyle w:val="Opsomminggenummerd3"/>
      <w:lvlText w:val="%3."/>
      <w:lvlJc w:val="left"/>
      <w:pPr>
        <w:ind w:left="850" w:hanging="283"/>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116C7B"/>
    <w:multiLevelType w:val="multilevel"/>
    <w:tmpl w:val="587291B8"/>
    <w:styleLink w:val="Stijl1"/>
    <w:lvl w:ilvl="0">
      <w:start w:val="1"/>
      <w:numFmt w:val="decimal"/>
      <w:lvlText w:val="%1@@"/>
      <w:lvlJc w:val="left"/>
      <w:pPr>
        <w:ind w:left="283" w:hanging="283"/>
      </w:pPr>
      <w:rPr>
        <w:rFonts w:hint="default"/>
      </w:rPr>
    </w:lvl>
    <w:lvl w:ilvl="1">
      <w:start w:val="1"/>
      <w:numFmt w:val="lowerLetter"/>
      <w:lvlText w:val="."/>
      <w:lvlJc w:val="left"/>
      <w:pPr>
        <w:ind w:left="567" w:hanging="557"/>
      </w:pPr>
      <w:rPr>
        <w:rFonts w:hint="default"/>
      </w:rPr>
    </w:lvl>
    <w:lvl w:ilvl="2">
      <w:start w:val="1"/>
      <w:numFmt w:val="lowerRoman"/>
      <w:lvlText w:val="%1."/>
      <w:lvlJc w:val="left"/>
      <w:pPr>
        <w:ind w:left="850" w:hanging="83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E9F1490"/>
    <w:multiLevelType w:val="multilevel"/>
    <w:tmpl w:val="E6E44F0C"/>
    <w:name w:val="ltNum1"/>
    <w:lvl w:ilvl="0">
      <w:start w:val="1"/>
      <w:numFmt w:val="decimal"/>
      <w:lvlRestart w:val="0"/>
      <w:lvlText w:val="%1."/>
      <w:lvlJc w:val="left"/>
      <w:pPr>
        <w:ind w:left="283" w:hanging="283"/>
      </w:pPr>
    </w:lvl>
    <w:lvl w:ilvl="1">
      <w:start w:val="1"/>
      <w:numFmt w:val="lowerLetter"/>
      <w:lvlText w:val="%2."/>
      <w:lvlJc w:val="left"/>
      <w:pPr>
        <w:ind w:left="567" w:hanging="557"/>
      </w:pPr>
    </w:lvl>
    <w:lvl w:ilvl="2">
      <w:start w:val="1"/>
      <w:numFmt w:val="lowerRoman"/>
      <w:lvlText w:val="%3."/>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997BC7"/>
    <w:multiLevelType w:val="multilevel"/>
    <w:tmpl w:val="B28E7D00"/>
    <w:name w:val="ltNum26"/>
    <w:lvl w:ilvl="0">
      <w:start w:val="1"/>
      <w:numFmt w:val="lowerLetter"/>
      <w:lvlText w:val="%1."/>
      <w:lvlJc w:val="left"/>
      <w:pPr>
        <w:ind w:left="567" w:hanging="284"/>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44A079F"/>
    <w:multiLevelType w:val="multilevel"/>
    <w:tmpl w:val="72A212EE"/>
    <w:lvl w:ilvl="0">
      <w:start w:val="1"/>
      <w:numFmt w:val="bullet"/>
      <w:lvlRestart w:val="0"/>
      <w:pStyle w:val="Opsommingongenummerd1"/>
      <w:lvlText w:val=""/>
      <w:lvlJc w:val="left"/>
      <w:pPr>
        <w:ind w:left="283" w:hanging="283"/>
      </w:pPr>
      <w:rPr>
        <w:rFonts w:ascii="Wingdings" w:hAnsi="Wingdings" w:hint="default"/>
      </w:rPr>
    </w:lvl>
    <w:lvl w:ilvl="1">
      <w:start w:val="1"/>
      <w:numFmt w:val="bullet"/>
      <w:pStyle w:val="Opsommingongenummerd2"/>
      <w:lvlText w:val=""/>
      <w:lvlJc w:val="left"/>
      <w:pPr>
        <w:ind w:left="567" w:hanging="284"/>
      </w:pPr>
      <w:rPr>
        <w:rFonts w:ascii="Wingdings" w:hAnsi="Wingdings" w:hint="default"/>
      </w:rPr>
    </w:lvl>
    <w:lvl w:ilvl="2">
      <w:start w:val="1"/>
      <w:numFmt w:val="bullet"/>
      <w:lvlRestart w:val="1"/>
      <w:pStyle w:val="Opsommingongenummerd3"/>
      <w:lvlText w:val=""/>
      <w:lvlJc w:val="left"/>
      <w:pPr>
        <w:ind w:left="850" w:hanging="283"/>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4CB5BE5"/>
    <w:multiLevelType w:val="hybridMultilevel"/>
    <w:tmpl w:val="87CAF200"/>
    <w:lvl w:ilvl="0" w:tplc="B35A2D48">
      <w:start w:val="1"/>
      <w:numFmt w:val="bullet"/>
      <w:lvlText w:val=""/>
      <w:lvlJc w:val="left"/>
      <w:pPr>
        <w:ind w:left="1077" w:hanging="360"/>
      </w:pPr>
      <w:rPr>
        <w:rFonts w:ascii="Wingdings" w:hAnsi="Wingdings"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7" w15:restartNumberingAfterBreak="0">
    <w:nsid w:val="472110CA"/>
    <w:multiLevelType w:val="hybridMultilevel"/>
    <w:tmpl w:val="BB181C32"/>
    <w:name w:val="ltNum19"/>
    <w:lvl w:ilvl="0" w:tplc="9168E124">
      <w:start w:val="1"/>
      <w:numFmt w:val="decimal"/>
      <w:lvlText w:val="%1."/>
      <w:lvlJc w:val="left"/>
      <w:pPr>
        <w:ind w:left="283" w:hanging="283"/>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674F5F"/>
    <w:multiLevelType w:val="multilevel"/>
    <w:tmpl w:val="9CFC0E3A"/>
    <w:name w:val="ltNum118"/>
    <w:lvl w:ilvl="0">
      <w:start w:val="1"/>
      <w:numFmt w:val="decimal"/>
      <w:lvlRestart w:val="0"/>
      <w:lvlText w:val="%1."/>
      <w:lvlJc w:val="left"/>
      <w:pPr>
        <w:ind w:left="283" w:hanging="283"/>
      </w:pPr>
    </w:lvl>
    <w:lvl w:ilvl="1">
      <w:start w:val="1"/>
      <w:numFmt w:val="lowerLetter"/>
      <w:lvlText w:val="%2."/>
      <w:lvlJc w:val="left"/>
      <w:pPr>
        <w:ind w:left="567" w:hanging="557"/>
      </w:pPr>
    </w:lvl>
    <w:lvl w:ilvl="2">
      <w:start w:val="1"/>
      <w:numFmt w:val="lowerRoman"/>
      <w:lvlText w:val="i."/>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AE039E9"/>
    <w:multiLevelType w:val="hybridMultilevel"/>
    <w:tmpl w:val="666465B4"/>
    <w:name w:val="ltNum27"/>
    <w:lvl w:ilvl="0" w:tplc="098CA8A6">
      <w:start w:val="1"/>
      <w:numFmt w:val="lowerLetter"/>
      <w:lvlText w:val="%1."/>
      <w:lvlJc w:val="left"/>
      <w:pPr>
        <w:ind w:left="567" w:hanging="284"/>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5C2E2F"/>
    <w:multiLevelType w:val="multilevel"/>
    <w:tmpl w:val="4CDC1844"/>
    <w:numStyleLink w:val="Stijl2"/>
  </w:abstractNum>
  <w:abstractNum w:abstractNumId="31" w15:restartNumberingAfterBreak="0">
    <w:nsid w:val="4C674C01"/>
    <w:multiLevelType w:val="hybridMultilevel"/>
    <w:tmpl w:val="70001C2A"/>
    <w:lvl w:ilvl="0" w:tplc="D318C308">
      <w:start w:val="1"/>
      <w:numFmt w:val="bullet"/>
      <w:lvlText w:val=""/>
      <w:lvlJc w:val="left"/>
      <w:pPr>
        <w:ind w:left="1077" w:hanging="360"/>
      </w:pPr>
      <w:rPr>
        <w:rFonts w:ascii="Wingdings" w:hAnsi="Wingdings"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2" w15:restartNumberingAfterBreak="0">
    <w:nsid w:val="4D0615F1"/>
    <w:multiLevelType w:val="multilevel"/>
    <w:tmpl w:val="9E720856"/>
    <w:name w:val="ltNum124"/>
    <w:lvl w:ilvl="0">
      <w:start w:val="1"/>
      <w:numFmt w:val="decimal"/>
      <w:lvlRestart w:val="0"/>
      <w:lvlText w:val="%1."/>
      <w:lvlJc w:val="left"/>
      <w:pPr>
        <w:ind w:left="283" w:hanging="283"/>
      </w:pPr>
    </w:lvl>
    <w:lvl w:ilvl="1">
      <w:start w:val="1"/>
      <w:numFmt w:val="lowerLetter"/>
      <w:lvlText w:val="%2."/>
      <w:lvlJc w:val="left"/>
      <w:pPr>
        <w:ind w:left="567" w:hanging="557"/>
      </w:pPr>
    </w:lvl>
    <w:lvl w:ilvl="2">
      <w:start w:val="1"/>
      <w:numFmt w:val="lowerRoman"/>
      <w:lvlText w:val="%3."/>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51D0091"/>
    <w:multiLevelType w:val="multilevel"/>
    <w:tmpl w:val="4CDC1844"/>
    <w:numStyleLink w:val="Stijl2"/>
  </w:abstractNum>
  <w:abstractNum w:abstractNumId="34" w15:restartNumberingAfterBreak="0">
    <w:nsid w:val="564D11DE"/>
    <w:multiLevelType w:val="singleLevel"/>
    <w:tmpl w:val="0413000F"/>
    <w:lvl w:ilvl="0">
      <w:start w:val="1"/>
      <w:numFmt w:val="decimal"/>
      <w:lvlText w:val="%1."/>
      <w:lvlJc w:val="left"/>
      <w:pPr>
        <w:ind w:left="720" w:hanging="360"/>
      </w:pPr>
    </w:lvl>
  </w:abstractNum>
  <w:abstractNum w:abstractNumId="35" w15:restartNumberingAfterBreak="0">
    <w:nsid w:val="58FA3873"/>
    <w:multiLevelType w:val="hybridMultilevel"/>
    <w:tmpl w:val="D85CC4EE"/>
    <w:name w:val="ltNum22"/>
    <w:lvl w:ilvl="0" w:tplc="FDCE5802">
      <w:start w:val="1"/>
      <w:numFmt w:val="decimal"/>
      <w:isLgl/>
      <w:lvlText w:val="%1."/>
      <w:lvlJc w:val="left"/>
      <w:pPr>
        <w:ind w:left="567" w:hanging="284"/>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5312DF"/>
    <w:multiLevelType w:val="hybridMultilevel"/>
    <w:tmpl w:val="BC1ADF0A"/>
    <w:name w:val="ltNum17"/>
    <w:lvl w:ilvl="0" w:tplc="DC46E42A">
      <w:start w:val="1"/>
      <w:numFmt w:val="decimal"/>
      <w:lvlText w:val="%1."/>
      <w:lvlJc w:val="left"/>
      <w:pPr>
        <w:ind w:left="283" w:hanging="283"/>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A676A89"/>
    <w:multiLevelType w:val="multilevel"/>
    <w:tmpl w:val="54187754"/>
    <w:name w:val="ltNum114"/>
    <w:lvl w:ilvl="0">
      <w:start w:val="1"/>
      <w:numFmt w:val="decimal"/>
      <w:lvlText w:val="%1."/>
      <w:lvlJc w:val="left"/>
      <w:pPr>
        <w:ind w:left="283" w:hanging="283"/>
      </w:pPr>
    </w:lvl>
    <w:lvl w:ilvl="1">
      <w:start w:val="1"/>
      <w:numFmt w:val="lowerLetter"/>
      <w:lvlText w:val="."/>
      <w:lvlJc w:val="left"/>
      <w:pPr>
        <w:ind w:left="567" w:hanging="557"/>
      </w:pPr>
    </w:lvl>
    <w:lvl w:ilvl="2">
      <w:start w:val="1"/>
      <w:numFmt w:val="lowerRoman"/>
      <w:lvlText w:val="."/>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AC75A50"/>
    <w:multiLevelType w:val="multilevel"/>
    <w:tmpl w:val="DA383FFC"/>
    <w:name w:val="HClstTemplBul"/>
    <w:lvl w:ilvl="0">
      <w:start w:val="1"/>
      <w:numFmt w:val="bullet"/>
      <w:lvlRestart w:val="0"/>
      <w:lvlText w:val=""/>
      <w:lvlJc w:val="left"/>
      <w:pPr>
        <w:ind w:left="283" w:hanging="283"/>
      </w:pPr>
      <w:rPr>
        <w:rFonts w:ascii="Wingdings" w:hAnsi="Wingdings" w:hint="default"/>
      </w:rPr>
    </w:lvl>
    <w:lvl w:ilvl="1">
      <w:start w:val="1"/>
      <w:numFmt w:val="bullet"/>
      <w:lvlText w:val=""/>
      <w:lvlJc w:val="left"/>
      <w:pPr>
        <w:ind w:left="567" w:hanging="284"/>
      </w:pPr>
      <w:rPr>
        <w:rFonts w:ascii="Wingdings" w:hAnsi="Wingdings" w:hint="default"/>
      </w:rPr>
    </w:lvl>
    <w:lvl w:ilvl="2">
      <w:start w:val="1"/>
      <w:numFmt w:val="bullet"/>
      <w:lvlRestart w:val="1"/>
      <w:lvlText w:val=""/>
      <w:lvlJc w:val="left"/>
      <w:pPr>
        <w:ind w:left="850" w:hanging="283"/>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CD34CD0"/>
    <w:multiLevelType w:val="multilevel"/>
    <w:tmpl w:val="2ACC1BC4"/>
    <w:name w:val="ltNum111"/>
    <w:lvl w:ilvl="0">
      <w:start w:val="1"/>
      <w:numFmt w:val="decimal"/>
      <w:lvlText w:val="%1."/>
      <w:lvlJc w:val="left"/>
      <w:pPr>
        <w:ind w:left="283" w:hanging="283"/>
      </w:pPr>
    </w:lvl>
    <w:lvl w:ilvl="1">
      <w:start w:val="1"/>
      <w:numFmt w:val="lowerLetter"/>
      <w:lvlText w:val="%2)"/>
      <w:lvlJc w:val="left"/>
      <w:pPr>
        <w:ind w:left="567" w:hanging="557"/>
      </w:pPr>
    </w:lvl>
    <w:lvl w:ilvl="2">
      <w:start w:val="1"/>
      <w:numFmt w:val="lowerRoman"/>
      <w:lvlText w:val="%3)"/>
      <w:lvlJc w:val="left"/>
      <w:pPr>
        <w:ind w:left="567" w:hanging="55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EB1716E"/>
    <w:multiLevelType w:val="multilevel"/>
    <w:tmpl w:val="BFD2739A"/>
    <w:name w:val="ltNum113"/>
    <w:lvl w:ilvl="0">
      <w:start w:val="1"/>
      <w:numFmt w:val="decimal"/>
      <w:lvlText w:val="%1."/>
      <w:lvlJc w:val="left"/>
      <w:pPr>
        <w:ind w:left="283" w:hanging="283"/>
      </w:pPr>
    </w:lvl>
    <w:lvl w:ilvl="1">
      <w:start w:val="1"/>
      <w:numFmt w:val="lowerLetter"/>
      <w:lvlText w:val="%2)"/>
      <w:lvlJc w:val="left"/>
      <w:pPr>
        <w:ind w:left="567" w:hanging="557"/>
      </w:pPr>
    </w:lvl>
    <w:lvl w:ilvl="2">
      <w:start w:val="1"/>
      <w:numFmt w:val="lowerRoman"/>
      <w:lvlText w:val="%3)"/>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F89523E"/>
    <w:multiLevelType w:val="hybridMultilevel"/>
    <w:tmpl w:val="0B341EAC"/>
    <w:name w:val="ltNum18"/>
    <w:lvl w:ilvl="0" w:tplc="D452D828">
      <w:start w:val="1"/>
      <w:numFmt w:val="decimal"/>
      <w:lvlText w:val="%1."/>
      <w:lvlJc w:val="left"/>
      <w:pPr>
        <w:ind w:left="283" w:hanging="283"/>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0E6122C"/>
    <w:multiLevelType w:val="multilevel"/>
    <w:tmpl w:val="D9B69CFC"/>
    <w:name w:val="ltNum115"/>
    <w:lvl w:ilvl="0">
      <w:start w:val="1"/>
      <w:numFmt w:val="decimal"/>
      <w:lvlText w:val="%1."/>
      <w:lvlJc w:val="left"/>
      <w:pPr>
        <w:ind w:left="283" w:hanging="283"/>
      </w:pPr>
    </w:lvl>
    <w:lvl w:ilvl="1">
      <w:start w:val="1"/>
      <w:numFmt w:val="lowerLetter"/>
      <w:lvlText w:val="."/>
      <w:lvlJc w:val="left"/>
      <w:pPr>
        <w:ind w:left="567" w:hanging="557"/>
      </w:pPr>
    </w:lvl>
    <w:lvl w:ilvl="2">
      <w:start w:val="1"/>
      <w:numFmt w:val="lowerRoman"/>
      <w:lvlText w:val="."/>
      <w:lvlJc w:val="left"/>
      <w:pPr>
        <w:ind w:left="850" w:hanging="83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15011B5"/>
    <w:multiLevelType w:val="multilevel"/>
    <w:tmpl w:val="FBDCF3A4"/>
    <w:name w:val="ltNum12"/>
    <w:lvl w:ilvl="0">
      <w:start w:val="1"/>
      <w:numFmt w:val="decimal"/>
      <w:lvlText w:val="%1."/>
      <w:lvlJc w:val="left"/>
      <w:pPr>
        <w:ind w:left="283" w:hanging="283"/>
      </w:pPr>
    </w:lvl>
    <w:lvl w:ilvl="1">
      <w:start w:val="1"/>
      <w:numFmt w:val="decimal"/>
      <w:isLgl/>
      <w:lvlText w:val="%2)"/>
      <w:lvlJc w:val="left"/>
      <w:pPr>
        <w:ind w:left="567" w:hanging="284"/>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2330038"/>
    <w:multiLevelType w:val="multilevel"/>
    <w:tmpl w:val="87E2741A"/>
    <w:name w:val="ltNum28"/>
    <w:lvl w:ilvl="0">
      <w:start w:val="1"/>
      <w:numFmt w:val="decimal"/>
      <w:lvlRestart w:val="0"/>
      <w:lvlText w:val="%1."/>
      <w:lvlJc w:val="left"/>
      <w:pPr>
        <w:ind w:left="567" w:hanging="283"/>
      </w:pPr>
    </w:lvl>
    <w:lvl w:ilvl="1">
      <w:start w:val="1"/>
      <w:numFmt w:val="lowerLetter"/>
      <w:lvlText w:val="%2."/>
      <w:lvlJc w:val="left"/>
      <w:pPr>
        <w:ind w:left="851" w:hanging="557"/>
      </w:pPr>
    </w:lvl>
    <w:lvl w:ilvl="2">
      <w:start w:val="1"/>
      <w:numFmt w:val="lowerRoman"/>
      <w:lvlText w:val="%3."/>
      <w:lvlJc w:val="left"/>
      <w:pPr>
        <w:ind w:left="1134" w:hanging="83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5" w15:restartNumberingAfterBreak="0">
    <w:nsid w:val="62C4546E"/>
    <w:multiLevelType w:val="multilevel"/>
    <w:tmpl w:val="4CDC1844"/>
    <w:styleLink w:val="Stijl2"/>
    <w:lvl w:ilvl="0">
      <w:start w:val="1"/>
      <w:numFmt w:val="decimal"/>
      <w:lvlRestart w:val="0"/>
      <w:lvlText w:val="%1."/>
      <w:lvlJc w:val="left"/>
      <w:pPr>
        <w:ind w:left="283" w:hanging="283"/>
      </w:pPr>
      <w:rPr>
        <w:rFonts w:hint="default"/>
      </w:rPr>
    </w:lvl>
    <w:lvl w:ilvl="1">
      <w:start w:val="1"/>
      <w:numFmt w:val="lowerLetter"/>
      <w:lvlText w:val="%2."/>
      <w:lvlJc w:val="left"/>
      <w:pPr>
        <w:ind w:left="567" w:hanging="284"/>
      </w:pPr>
      <w:rPr>
        <w:rFonts w:hint="default"/>
      </w:rPr>
    </w:lvl>
    <w:lvl w:ilvl="2">
      <w:start w:val="1"/>
      <w:numFmt w:val="lowerRoman"/>
      <w:lvlText w:val="%3."/>
      <w:lvlJc w:val="left"/>
      <w:pPr>
        <w:ind w:left="850" w:hanging="283"/>
      </w:pPr>
      <w:rPr>
        <w:rFonts w:hint="default"/>
      </w:rPr>
    </w:lvl>
    <w:lvl w:ilvl="3">
      <w:start w:val="1"/>
      <w:numFmt w:val="decimal"/>
      <w:lvlText w:val="(%4)"/>
      <w:lvlJc w:val="left"/>
      <w:pPr>
        <w:ind w:left="1440" w:hanging="363"/>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46" w15:restartNumberingAfterBreak="0">
    <w:nsid w:val="67E6303F"/>
    <w:multiLevelType w:val="hybridMultilevel"/>
    <w:tmpl w:val="311C5256"/>
    <w:name w:val="ltNum15"/>
    <w:lvl w:ilvl="0" w:tplc="B7D63B16">
      <w:start w:val="1"/>
      <w:numFmt w:val="decimal"/>
      <w:lvlText w:val="%1."/>
      <w:lvlJc w:val="left"/>
      <w:pPr>
        <w:ind w:left="283" w:hanging="283"/>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88E60D4"/>
    <w:multiLevelType w:val="multilevel"/>
    <w:tmpl w:val="04130021"/>
    <w:numStyleLink w:val="Stijl3"/>
  </w:abstractNum>
  <w:abstractNum w:abstractNumId="48" w15:restartNumberingAfterBreak="0">
    <w:nsid w:val="694D02D7"/>
    <w:multiLevelType w:val="hybridMultilevel"/>
    <w:tmpl w:val="9DF443C2"/>
    <w:name w:val="ltNum24"/>
    <w:lvl w:ilvl="0" w:tplc="4EC67C00">
      <w:start w:val="1"/>
      <w:numFmt w:val="lowerLetter"/>
      <w:lvlText w:val="%1."/>
      <w:lvlJc w:val="left"/>
      <w:pPr>
        <w:ind w:left="567" w:hanging="284"/>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98B50DC"/>
    <w:multiLevelType w:val="hybridMultilevel"/>
    <w:tmpl w:val="41B63A9A"/>
    <w:name w:val="ltNum23"/>
    <w:lvl w:ilvl="0" w:tplc="9D02D34A">
      <w:start w:val="1"/>
      <w:numFmt w:val="lowerLetter"/>
      <w:lvlText w:val="%1."/>
      <w:lvlJc w:val="left"/>
      <w:pPr>
        <w:ind w:left="567" w:hanging="284"/>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9D97FFA"/>
    <w:multiLevelType w:val="multilevel"/>
    <w:tmpl w:val="587291B8"/>
    <w:numStyleLink w:val="Stijl1"/>
  </w:abstractNum>
  <w:abstractNum w:abstractNumId="51" w15:restartNumberingAfterBreak="0">
    <w:nsid w:val="6DE35A3A"/>
    <w:multiLevelType w:val="singleLevel"/>
    <w:tmpl w:val="0413000F"/>
    <w:name w:val="ltNum"/>
    <w:lvl w:ilvl="0">
      <w:start w:val="1"/>
      <w:numFmt w:val="decimal"/>
      <w:lvlText w:val="%1."/>
      <w:lvlJc w:val="left"/>
      <w:pPr>
        <w:ind w:left="720" w:hanging="360"/>
      </w:pPr>
    </w:lvl>
  </w:abstractNum>
  <w:abstractNum w:abstractNumId="52" w15:restartNumberingAfterBreak="0">
    <w:nsid w:val="74F82196"/>
    <w:multiLevelType w:val="multilevel"/>
    <w:tmpl w:val="A41C4A1A"/>
    <w:name w:val="ltNum13"/>
    <w:lvl w:ilvl="0">
      <w:start w:val="1"/>
      <w:numFmt w:val="decimal"/>
      <w:lvlText w:val="%1."/>
      <w:lvlJc w:val="left"/>
      <w:pPr>
        <w:ind w:left="283" w:hanging="283"/>
      </w:pPr>
    </w:lvl>
    <w:lvl w:ilvl="1">
      <w:start w:val="1"/>
      <w:numFmt w:val="decimal"/>
      <w:lvlText w:val="%2)"/>
      <w:lvlJc w:val="left"/>
      <w:pPr>
        <w:ind w:left="567" w:hanging="5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712300D"/>
    <w:multiLevelType w:val="singleLevel"/>
    <w:tmpl w:val="45368224"/>
    <w:name w:val="ltNum2"/>
    <w:lvl w:ilvl="0">
      <w:start w:val="1"/>
      <w:numFmt w:val="lowerLetter"/>
      <w:lvlText w:val="%1."/>
      <w:lvlJc w:val="left"/>
      <w:pPr>
        <w:ind w:left="567" w:hanging="284"/>
      </w:pPr>
    </w:lvl>
  </w:abstractNum>
  <w:abstractNum w:abstractNumId="54" w15:restartNumberingAfterBreak="0">
    <w:nsid w:val="7ED73F8B"/>
    <w:multiLevelType w:val="multilevel"/>
    <w:tmpl w:val="4CDC1844"/>
    <w:numStyleLink w:val="Stijl2"/>
  </w:abstractNum>
  <w:num w:numId="1">
    <w:abstractNumId w:val="2"/>
  </w:num>
  <w:num w:numId="2">
    <w:abstractNumId w:val="31"/>
  </w:num>
  <w:num w:numId="3">
    <w:abstractNumId w:val="26"/>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num>
  <w:num w:numId="6">
    <w:abstractNumId w:val="24"/>
  </w:num>
  <w:num w:numId="7">
    <w:abstractNumId w:val="4"/>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startOverride w:val="1"/>
    </w:lvlOverride>
  </w:num>
  <w:num w:numId="10">
    <w:abstractNumId w:val="23"/>
  </w:num>
  <w:num w:numId="11">
    <w:abstractNumId w:val="53"/>
  </w:num>
  <w:num w:numId="12">
    <w:abstractNumId w:val="11"/>
  </w:num>
  <w:num w:numId="13">
    <w:abstractNumId w:val="27"/>
  </w:num>
  <w:num w:numId="14">
    <w:abstractNumId w:val="29"/>
  </w:num>
  <w:num w:numId="15">
    <w:abstractNumId w:val="17"/>
  </w:num>
  <w:num w:numId="16">
    <w:abstractNumId w:val="6"/>
  </w:num>
  <w:num w:numId="17">
    <w:abstractNumId w:val="44"/>
  </w:num>
  <w:num w:numId="18">
    <w:abstractNumId w:val="1"/>
  </w:num>
  <w:num w:numId="19">
    <w:abstractNumId w:val="39"/>
  </w:num>
  <w:num w:numId="20">
    <w:abstractNumId w:val="18"/>
  </w:num>
  <w:num w:numId="21">
    <w:abstractNumId w:val="40"/>
  </w:num>
  <w:num w:numId="22">
    <w:abstractNumId w:val="37"/>
  </w:num>
  <w:num w:numId="23">
    <w:abstractNumId w:val="42"/>
  </w:num>
  <w:num w:numId="24">
    <w:abstractNumId w:val="16"/>
  </w:num>
  <w:num w:numId="25">
    <w:abstractNumId w:val="0"/>
  </w:num>
  <w:num w:numId="26">
    <w:abstractNumId w:val="22"/>
  </w:num>
  <w:num w:numId="27">
    <w:abstractNumId w:val="50"/>
  </w:num>
  <w:num w:numId="28">
    <w:abstractNumId w:val="28"/>
  </w:num>
  <w:num w:numId="29">
    <w:abstractNumId w:val="45"/>
  </w:num>
  <w:num w:numId="30">
    <w:abstractNumId w:val="54"/>
  </w:num>
  <w:num w:numId="31">
    <w:abstractNumId w:val="15"/>
  </w:num>
  <w:num w:numId="32">
    <w:abstractNumId w:val="33"/>
  </w:num>
  <w:num w:numId="33">
    <w:abstractNumId w:val="30"/>
  </w:num>
  <w:num w:numId="34">
    <w:abstractNumId w:val="3"/>
  </w:num>
  <w:num w:numId="35">
    <w:abstractNumId w:val="9"/>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7"/>
  </w:num>
  <w:num w:numId="39">
    <w:abstractNumId w:val="12"/>
  </w:num>
  <w:num w:numId="40">
    <w:abstractNumId w:val="32"/>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8"/>
  </w:num>
  <w:num w:numId="44">
    <w:abstractNumId w:val="21"/>
  </w:num>
  <w:num w:numId="45">
    <w:abstractNumId w:val="25"/>
  </w:num>
  <w:num w:numId="46">
    <w:abstractNumId w:val="38"/>
  </w:num>
  <w:num w:numId="47">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jabloon" w:val="bremerdezwaan.dotm"/>
  </w:docVars>
  <w:rsids>
    <w:rsidRoot w:val="00301E7F"/>
    <w:rsid w:val="000010A1"/>
    <w:rsid w:val="00001307"/>
    <w:rsid w:val="000036D2"/>
    <w:rsid w:val="000049EA"/>
    <w:rsid w:val="0000523D"/>
    <w:rsid w:val="000112D6"/>
    <w:rsid w:val="0002118F"/>
    <w:rsid w:val="00021316"/>
    <w:rsid w:val="00023A8B"/>
    <w:rsid w:val="000241B7"/>
    <w:rsid w:val="0002591D"/>
    <w:rsid w:val="00032704"/>
    <w:rsid w:val="000333D5"/>
    <w:rsid w:val="00037773"/>
    <w:rsid w:val="000413B9"/>
    <w:rsid w:val="00046FEF"/>
    <w:rsid w:val="00056E93"/>
    <w:rsid w:val="000570B1"/>
    <w:rsid w:val="00057FF7"/>
    <w:rsid w:val="00060A5A"/>
    <w:rsid w:val="00061C66"/>
    <w:rsid w:val="000669D2"/>
    <w:rsid w:val="00066FA2"/>
    <w:rsid w:val="000811D9"/>
    <w:rsid w:val="00092BE2"/>
    <w:rsid w:val="00096A76"/>
    <w:rsid w:val="000A7E56"/>
    <w:rsid w:val="000B0184"/>
    <w:rsid w:val="000B0E13"/>
    <w:rsid w:val="000B1AC6"/>
    <w:rsid w:val="000B3793"/>
    <w:rsid w:val="000B4FB0"/>
    <w:rsid w:val="000B5854"/>
    <w:rsid w:val="000B69C3"/>
    <w:rsid w:val="000C0A57"/>
    <w:rsid w:val="000C0F7B"/>
    <w:rsid w:val="000C215C"/>
    <w:rsid w:val="000C41BC"/>
    <w:rsid w:val="000C4313"/>
    <w:rsid w:val="000C6996"/>
    <w:rsid w:val="000D0F83"/>
    <w:rsid w:val="000D17F4"/>
    <w:rsid w:val="000D5444"/>
    <w:rsid w:val="000E05DE"/>
    <w:rsid w:val="000E1121"/>
    <w:rsid w:val="000E3EFC"/>
    <w:rsid w:val="000F0AD2"/>
    <w:rsid w:val="000F5B24"/>
    <w:rsid w:val="00110A5F"/>
    <w:rsid w:val="00131A9F"/>
    <w:rsid w:val="00133288"/>
    <w:rsid w:val="001335A0"/>
    <w:rsid w:val="00134F6C"/>
    <w:rsid w:val="0014082B"/>
    <w:rsid w:val="00141370"/>
    <w:rsid w:val="001415CE"/>
    <w:rsid w:val="00150152"/>
    <w:rsid w:val="0015331D"/>
    <w:rsid w:val="0015490E"/>
    <w:rsid w:val="0015499A"/>
    <w:rsid w:val="00154C4D"/>
    <w:rsid w:val="00155BD4"/>
    <w:rsid w:val="0015751B"/>
    <w:rsid w:val="001575C7"/>
    <w:rsid w:val="00161AAA"/>
    <w:rsid w:val="0016268F"/>
    <w:rsid w:val="0016307A"/>
    <w:rsid w:val="0016613A"/>
    <w:rsid w:val="00172FC6"/>
    <w:rsid w:val="001731C4"/>
    <w:rsid w:val="00175FA2"/>
    <w:rsid w:val="00176AFA"/>
    <w:rsid w:val="001A1CCE"/>
    <w:rsid w:val="001A1FD4"/>
    <w:rsid w:val="001B25BF"/>
    <w:rsid w:val="001B43AF"/>
    <w:rsid w:val="001B524A"/>
    <w:rsid w:val="001B68FF"/>
    <w:rsid w:val="001C06DC"/>
    <w:rsid w:val="001C1924"/>
    <w:rsid w:val="001C306C"/>
    <w:rsid w:val="001C568B"/>
    <w:rsid w:val="001D3B8F"/>
    <w:rsid w:val="001E32E1"/>
    <w:rsid w:val="001E6737"/>
    <w:rsid w:val="001F10F6"/>
    <w:rsid w:val="001F306A"/>
    <w:rsid w:val="001F4836"/>
    <w:rsid w:val="001F5C4A"/>
    <w:rsid w:val="002161D9"/>
    <w:rsid w:val="00222E20"/>
    <w:rsid w:val="00226B4B"/>
    <w:rsid w:val="00231849"/>
    <w:rsid w:val="00233F5C"/>
    <w:rsid w:val="00235A5E"/>
    <w:rsid w:val="00241A3F"/>
    <w:rsid w:val="00241D95"/>
    <w:rsid w:val="00251319"/>
    <w:rsid w:val="002544BD"/>
    <w:rsid w:val="00255E67"/>
    <w:rsid w:val="002616A0"/>
    <w:rsid w:val="00265AF3"/>
    <w:rsid w:val="00265EAF"/>
    <w:rsid w:val="002662F1"/>
    <w:rsid w:val="00271CE8"/>
    <w:rsid w:val="00271FC5"/>
    <w:rsid w:val="00277C28"/>
    <w:rsid w:val="002814C6"/>
    <w:rsid w:val="00285DF6"/>
    <w:rsid w:val="00287C2B"/>
    <w:rsid w:val="00292666"/>
    <w:rsid w:val="00294AB8"/>
    <w:rsid w:val="00296EA6"/>
    <w:rsid w:val="002A0A60"/>
    <w:rsid w:val="002A14C7"/>
    <w:rsid w:val="002A2037"/>
    <w:rsid w:val="002B310D"/>
    <w:rsid w:val="002B45AA"/>
    <w:rsid w:val="002B6A90"/>
    <w:rsid w:val="002B6F67"/>
    <w:rsid w:val="002B7A98"/>
    <w:rsid w:val="002B7C6D"/>
    <w:rsid w:val="002C5499"/>
    <w:rsid w:val="002C5EC8"/>
    <w:rsid w:val="002D050A"/>
    <w:rsid w:val="002D2244"/>
    <w:rsid w:val="002D2D00"/>
    <w:rsid w:val="002E1C2E"/>
    <w:rsid w:val="002E687C"/>
    <w:rsid w:val="002F38D6"/>
    <w:rsid w:val="002F4CF7"/>
    <w:rsid w:val="002F5682"/>
    <w:rsid w:val="003008AA"/>
    <w:rsid w:val="00301E7F"/>
    <w:rsid w:val="00304791"/>
    <w:rsid w:val="00307068"/>
    <w:rsid w:val="003138BB"/>
    <w:rsid w:val="00314D7F"/>
    <w:rsid w:val="0032018E"/>
    <w:rsid w:val="00324675"/>
    <w:rsid w:val="00325BD5"/>
    <w:rsid w:val="003347D0"/>
    <w:rsid w:val="003361E4"/>
    <w:rsid w:val="00351668"/>
    <w:rsid w:val="00355D09"/>
    <w:rsid w:val="00357FA5"/>
    <w:rsid w:val="00366496"/>
    <w:rsid w:val="003729BE"/>
    <w:rsid w:val="00376BBF"/>
    <w:rsid w:val="0038454C"/>
    <w:rsid w:val="00384D13"/>
    <w:rsid w:val="003873FB"/>
    <w:rsid w:val="00387EFA"/>
    <w:rsid w:val="003B113C"/>
    <w:rsid w:val="003B123A"/>
    <w:rsid w:val="003C1946"/>
    <w:rsid w:val="003C207B"/>
    <w:rsid w:val="003C2712"/>
    <w:rsid w:val="003C4339"/>
    <w:rsid w:val="003D4009"/>
    <w:rsid w:val="003D4B22"/>
    <w:rsid w:val="003D717C"/>
    <w:rsid w:val="003D79F0"/>
    <w:rsid w:val="003E1C86"/>
    <w:rsid w:val="003E5F3A"/>
    <w:rsid w:val="003E71CD"/>
    <w:rsid w:val="00401337"/>
    <w:rsid w:val="00402838"/>
    <w:rsid w:val="00412A0D"/>
    <w:rsid w:val="004159D8"/>
    <w:rsid w:val="004213D5"/>
    <w:rsid w:val="00422669"/>
    <w:rsid w:val="004229C6"/>
    <w:rsid w:val="00434255"/>
    <w:rsid w:val="00440605"/>
    <w:rsid w:val="00442B1F"/>
    <w:rsid w:val="004447B1"/>
    <w:rsid w:val="00444C4C"/>
    <w:rsid w:val="00454102"/>
    <w:rsid w:val="00454436"/>
    <w:rsid w:val="00456D1F"/>
    <w:rsid w:val="004678FF"/>
    <w:rsid w:val="00467A0A"/>
    <w:rsid w:val="00474984"/>
    <w:rsid w:val="004761C8"/>
    <w:rsid w:val="00482A66"/>
    <w:rsid w:val="00485FAA"/>
    <w:rsid w:val="00494464"/>
    <w:rsid w:val="004A0E23"/>
    <w:rsid w:val="004A181B"/>
    <w:rsid w:val="004B7FD8"/>
    <w:rsid w:val="004C11C8"/>
    <w:rsid w:val="004C648A"/>
    <w:rsid w:val="004D1A91"/>
    <w:rsid w:val="004D7843"/>
    <w:rsid w:val="004E04E7"/>
    <w:rsid w:val="004E1B15"/>
    <w:rsid w:val="004E5FEE"/>
    <w:rsid w:val="004F2341"/>
    <w:rsid w:val="004F597C"/>
    <w:rsid w:val="005208AD"/>
    <w:rsid w:val="00523CB8"/>
    <w:rsid w:val="00527F91"/>
    <w:rsid w:val="005325BC"/>
    <w:rsid w:val="0053433A"/>
    <w:rsid w:val="005349D5"/>
    <w:rsid w:val="00545F91"/>
    <w:rsid w:val="00547815"/>
    <w:rsid w:val="00547C3F"/>
    <w:rsid w:val="00554F2C"/>
    <w:rsid w:val="0056446B"/>
    <w:rsid w:val="00565029"/>
    <w:rsid w:val="00575F82"/>
    <w:rsid w:val="00582F7A"/>
    <w:rsid w:val="00585FA9"/>
    <w:rsid w:val="005862F6"/>
    <w:rsid w:val="005868EC"/>
    <w:rsid w:val="00590F63"/>
    <w:rsid w:val="005962E7"/>
    <w:rsid w:val="005A0196"/>
    <w:rsid w:val="005B622B"/>
    <w:rsid w:val="005C26B8"/>
    <w:rsid w:val="005C7587"/>
    <w:rsid w:val="005D3A27"/>
    <w:rsid w:val="005D58FF"/>
    <w:rsid w:val="005D6337"/>
    <w:rsid w:val="005E0C7C"/>
    <w:rsid w:val="005E2BE1"/>
    <w:rsid w:val="005F56F1"/>
    <w:rsid w:val="005F62D8"/>
    <w:rsid w:val="006060D3"/>
    <w:rsid w:val="00607184"/>
    <w:rsid w:val="0061309E"/>
    <w:rsid w:val="00615322"/>
    <w:rsid w:val="00632055"/>
    <w:rsid w:val="00633ADC"/>
    <w:rsid w:val="006416BF"/>
    <w:rsid w:val="00642757"/>
    <w:rsid w:val="006438E0"/>
    <w:rsid w:val="0064511D"/>
    <w:rsid w:val="00647160"/>
    <w:rsid w:val="0066098F"/>
    <w:rsid w:val="00661AF8"/>
    <w:rsid w:val="00664BD1"/>
    <w:rsid w:val="006661DC"/>
    <w:rsid w:val="00666BCD"/>
    <w:rsid w:val="00673B32"/>
    <w:rsid w:val="00677133"/>
    <w:rsid w:val="00682832"/>
    <w:rsid w:val="00686FC8"/>
    <w:rsid w:val="006875F4"/>
    <w:rsid w:val="006A77DD"/>
    <w:rsid w:val="006B050E"/>
    <w:rsid w:val="006B5C65"/>
    <w:rsid w:val="006B6A33"/>
    <w:rsid w:val="006C2462"/>
    <w:rsid w:val="006C78CE"/>
    <w:rsid w:val="006D644A"/>
    <w:rsid w:val="006D6D77"/>
    <w:rsid w:val="006D75B9"/>
    <w:rsid w:val="006E0073"/>
    <w:rsid w:val="006E0158"/>
    <w:rsid w:val="006E3408"/>
    <w:rsid w:val="006E446B"/>
    <w:rsid w:val="006F1F6E"/>
    <w:rsid w:val="006F3A08"/>
    <w:rsid w:val="00720C7D"/>
    <w:rsid w:val="00727AE6"/>
    <w:rsid w:val="00727E8D"/>
    <w:rsid w:val="00737480"/>
    <w:rsid w:val="007378AA"/>
    <w:rsid w:val="00756A61"/>
    <w:rsid w:val="00764994"/>
    <w:rsid w:val="007659BF"/>
    <w:rsid w:val="0077708E"/>
    <w:rsid w:val="00777CA6"/>
    <w:rsid w:val="0079471A"/>
    <w:rsid w:val="007962BA"/>
    <w:rsid w:val="00797CA1"/>
    <w:rsid w:val="007A00FE"/>
    <w:rsid w:val="007A3B00"/>
    <w:rsid w:val="007C0114"/>
    <w:rsid w:val="007C0E1F"/>
    <w:rsid w:val="007C4CA0"/>
    <w:rsid w:val="007C6A76"/>
    <w:rsid w:val="007D0A5A"/>
    <w:rsid w:val="007D3203"/>
    <w:rsid w:val="007D3491"/>
    <w:rsid w:val="007D415C"/>
    <w:rsid w:val="007D4664"/>
    <w:rsid w:val="007E2A8C"/>
    <w:rsid w:val="007E2DE8"/>
    <w:rsid w:val="007E4DB3"/>
    <w:rsid w:val="007F0758"/>
    <w:rsid w:val="007F1EA5"/>
    <w:rsid w:val="007F2C67"/>
    <w:rsid w:val="00801214"/>
    <w:rsid w:val="00802DE9"/>
    <w:rsid w:val="0081396F"/>
    <w:rsid w:val="00815395"/>
    <w:rsid w:val="0081690E"/>
    <w:rsid w:val="0081781C"/>
    <w:rsid w:val="00820D95"/>
    <w:rsid w:val="00822C17"/>
    <w:rsid w:val="008239A6"/>
    <w:rsid w:val="00830F6F"/>
    <w:rsid w:val="008331B2"/>
    <w:rsid w:val="00840FC8"/>
    <w:rsid w:val="00841448"/>
    <w:rsid w:val="00841C5A"/>
    <w:rsid w:val="00847BBC"/>
    <w:rsid w:val="00852E2D"/>
    <w:rsid w:val="00852FC3"/>
    <w:rsid w:val="008551C5"/>
    <w:rsid w:val="00860B32"/>
    <w:rsid w:val="00862B90"/>
    <w:rsid w:val="008675F7"/>
    <w:rsid w:val="0087426E"/>
    <w:rsid w:val="008748A6"/>
    <w:rsid w:val="008775DB"/>
    <w:rsid w:val="0087795C"/>
    <w:rsid w:val="00883E90"/>
    <w:rsid w:val="0088719F"/>
    <w:rsid w:val="0088779C"/>
    <w:rsid w:val="00890B70"/>
    <w:rsid w:val="00892A8B"/>
    <w:rsid w:val="0089632E"/>
    <w:rsid w:val="008A0C88"/>
    <w:rsid w:val="008A6508"/>
    <w:rsid w:val="008A72E3"/>
    <w:rsid w:val="008B57BC"/>
    <w:rsid w:val="008B6CE3"/>
    <w:rsid w:val="008C644B"/>
    <w:rsid w:val="008D215F"/>
    <w:rsid w:val="008D7C05"/>
    <w:rsid w:val="008E58C2"/>
    <w:rsid w:val="008F6CA7"/>
    <w:rsid w:val="008F6FF3"/>
    <w:rsid w:val="00907206"/>
    <w:rsid w:val="00907DAA"/>
    <w:rsid w:val="009102DF"/>
    <w:rsid w:val="009108D1"/>
    <w:rsid w:val="00912126"/>
    <w:rsid w:val="009132D3"/>
    <w:rsid w:val="00924056"/>
    <w:rsid w:val="00926E18"/>
    <w:rsid w:val="0093253C"/>
    <w:rsid w:val="00936312"/>
    <w:rsid w:val="0094426D"/>
    <w:rsid w:val="0094587C"/>
    <w:rsid w:val="00946359"/>
    <w:rsid w:val="00954CD3"/>
    <w:rsid w:val="0095630D"/>
    <w:rsid w:val="009654EE"/>
    <w:rsid w:val="00971E9E"/>
    <w:rsid w:val="00980D49"/>
    <w:rsid w:val="00981A34"/>
    <w:rsid w:val="00981E05"/>
    <w:rsid w:val="00991476"/>
    <w:rsid w:val="0099165F"/>
    <w:rsid w:val="00991E34"/>
    <w:rsid w:val="0099448F"/>
    <w:rsid w:val="00994FC4"/>
    <w:rsid w:val="009A124B"/>
    <w:rsid w:val="009A1534"/>
    <w:rsid w:val="009A3770"/>
    <w:rsid w:val="009A5F51"/>
    <w:rsid w:val="009B16A2"/>
    <w:rsid w:val="009B1B49"/>
    <w:rsid w:val="009B5061"/>
    <w:rsid w:val="009C5890"/>
    <w:rsid w:val="009C5CD5"/>
    <w:rsid w:val="009D1187"/>
    <w:rsid w:val="009E0795"/>
    <w:rsid w:val="009E3311"/>
    <w:rsid w:val="009F0EE3"/>
    <w:rsid w:val="009F19AC"/>
    <w:rsid w:val="009F21E9"/>
    <w:rsid w:val="009F2AC4"/>
    <w:rsid w:val="009F68E6"/>
    <w:rsid w:val="009F7801"/>
    <w:rsid w:val="009F7E08"/>
    <w:rsid w:val="00A006BC"/>
    <w:rsid w:val="00A02C30"/>
    <w:rsid w:val="00A05DEA"/>
    <w:rsid w:val="00A0777F"/>
    <w:rsid w:val="00A1087E"/>
    <w:rsid w:val="00A17402"/>
    <w:rsid w:val="00A17DE1"/>
    <w:rsid w:val="00A301D4"/>
    <w:rsid w:val="00A33F0B"/>
    <w:rsid w:val="00A35448"/>
    <w:rsid w:val="00A35582"/>
    <w:rsid w:val="00A36643"/>
    <w:rsid w:val="00A37D1E"/>
    <w:rsid w:val="00A4055E"/>
    <w:rsid w:val="00A40D49"/>
    <w:rsid w:val="00A505BA"/>
    <w:rsid w:val="00A509BB"/>
    <w:rsid w:val="00A54D83"/>
    <w:rsid w:val="00A633FD"/>
    <w:rsid w:val="00A64AB0"/>
    <w:rsid w:val="00A757A5"/>
    <w:rsid w:val="00A77225"/>
    <w:rsid w:val="00A77BEF"/>
    <w:rsid w:val="00A84445"/>
    <w:rsid w:val="00A87F78"/>
    <w:rsid w:val="00AA1258"/>
    <w:rsid w:val="00AA274C"/>
    <w:rsid w:val="00AA6283"/>
    <w:rsid w:val="00AA63BB"/>
    <w:rsid w:val="00AB10B5"/>
    <w:rsid w:val="00AB37DA"/>
    <w:rsid w:val="00AB40C5"/>
    <w:rsid w:val="00AB5FF8"/>
    <w:rsid w:val="00AC01C1"/>
    <w:rsid w:val="00AD02B9"/>
    <w:rsid w:val="00AD0F65"/>
    <w:rsid w:val="00AD3388"/>
    <w:rsid w:val="00AD3AEC"/>
    <w:rsid w:val="00AE2921"/>
    <w:rsid w:val="00AF0371"/>
    <w:rsid w:val="00AF05CD"/>
    <w:rsid w:val="00AF0F92"/>
    <w:rsid w:val="00AF3063"/>
    <w:rsid w:val="00AF3CB6"/>
    <w:rsid w:val="00B00F19"/>
    <w:rsid w:val="00B046F5"/>
    <w:rsid w:val="00B0656A"/>
    <w:rsid w:val="00B13E36"/>
    <w:rsid w:val="00B21862"/>
    <w:rsid w:val="00B2462E"/>
    <w:rsid w:val="00B33A80"/>
    <w:rsid w:val="00B508F1"/>
    <w:rsid w:val="00B51C6F"/>
    <w:rsid w:val="00B54985"/>
    <w:rsid w:val="00B60557"/>
    <w:rsid w:val="00B72D5A"/>
    <w:rsid w:val="00B756CD"/>
    <w:rsid w:val="00B76509"/>
    <w:rsid w:val="00B81625"/>
    <w:rsid w:val="00B928CE"/>
    <w:rsid w:val="00B93A47"/>
    <w:rsid w:val="00BA3893"/>
    <w:rsid w:val="00BA5FDB"/>
    <w:rsid w:val="00BA7698"/>
    <w:rsid w:val="00BB0DAC"/>
    <w:rsid w:val="00BB24F7"/>
    <w:rsid w:val="00BB62CE"/>
    <w:rsid w:val="00BB7633"/>
    <w:rsid w:val="00BC6687"/>
    <w:rsid w:val="00BD09DA"/>
    <w:rsid w:val="00BF0793"/>
    <w:rsid w:val="00BF43C4"/>
    <w:rsid w:val="00C0429F"/>
    <w:rsid w:val="00C05E6F"/>
    <w:rsid w:val="00C073CF"/>
    <w:rsid w:val="00C10384"/>
    <w:rsid w:val="00C1213A"/>
    <w:rsid w:val="00C16E58"/>
    <w:rsid w:val="00C2203D"/>
    <w:rsid w:val="00C30333"/>
    <w:rsid w:val="00C33ABC"/>
    <w:rsid w:val="00C6026C"/>
    <w:rsid w:val="00C60616"/>
    <w:rsid w:val="00C61AA5"/>
    <w:rsid w:val="00C66C90"/>
    <w:rsid w:val="00C750A2"/>
    <w:rsid w:val="00C80020"/>
    <w:rsid w:val="00C815DA"/>
    <w:rsid w:val="00C83972"/>
    <w:rsid w:val="00C917E8"/>
    <w:rsid w:val="00C93E61"/>
    <w:rsid w:val="00CA382D"/>
    <w:rsid w:val="00CA7EDA"/>
    <w:rsid w:val="00CB146E"/>
    <w:rsid w:val="00CB2913"/>
    <w:rsid w:val="00CB5C72"/>
    <w:rsid w:val="00CC3319"/>
    <w:rsid w:val="00CC603B"/>
    <w:rsid w:val="00CC6F2F"/>
    <w:rsid w:val="00CE0157"/>
    <w:rsid w:val="00CE3D5C"/>
    <w:rsid w:val="00CE5430"/>
    <w:rsid w:val="00CF1AE9"/>
    <w:rsid w:val="00CF3B7F"/>
    <w:rsid w:val="00D02039"/>
    <w:rsid w:val="00D06EE7"/>
    <w:rsid w:val="00D10001"/>
    <w:rsid w:val="00D1319B"/>
    <w:rsid w:val="00D17998"/>
    <w:rsid w:val="00D2018B"/>
    <w:rsid w:val="00D21B80"/>
    <w:rsid w:val="00D25332"/>
    <w:rsid w:val="00D4039E"/>
    <w:rsid w:val="00D459C2"/>
    <w:rsid w:val="00D47E05"/>
    <w:rsid w:val="00D511A6"/>
    <w:rsid w:val="00D52948"/>
    <w:rsid w:val="00D5458C"/>
    <w:rsid w:val="00D62822"/>
    <w:rsid w:val="00D674F7"/>
    <w:rsid w:val="00D7643F"/>
    <w:rsid w:val="00D7750F"/>
    <w:rsid w:val="00D805C0"/>
    <w:rsid w:val="00D82292"/>
    <w:rsid w:val="00D8613B"/>
    <w:rsid w:val="00D87532"/>
    <w:rsid w:val="00D92CA3"/>
    <w:rsid w:val="00DA0418"/>
    <w:rsid w:val="00DA72CA"/>
    <w:rsid w:val="00DA76D0"/>
    <w:rsid w:val="00DB365F"/>
    <w:rsid w:val="00DB3899"/>
    <w:rsid w:val="00DB3CD7"/>
    <w:rsid w:val="00DB65F3"/>
    <w:rsid w:val="00DC1CBC"/>
    <w:rsid w:val="00DC5FFE"/>
    <w:rsid w:val="00DD1028"/>
    <w:rsid w:val="00DD102D"/>
    <w:rsid w:val="00DD2180"/>
    <w:rsid w:val="00DD78B3"/>
    <w:rsid w:val="00DE0D8E"/>
    <w:rsid w:val="00DE5A01"/>
    <w:rsid w:val="00DF06BF"/>
    <w:rsid w:val="00DF58B1"/>
    <w:rsid w:val="00DF6B6B"/>
    <w:rsid w:val="00E02F23"/>
    <w:rsid w:val="00E12480"/>
    <w:rsid w:val="00E124D8"/>
    <w:rsid w:val="00E20811"/>
    <w:rsid w:val="00E22F44"/>
    <w:rsid w:val="00E2373E"/>
    <w:rsid w:val="00E23BD9"/>
    <w:rsid w:val="00E2510F"/>
    <w:rsid w:val="00E26C4C"/>
    <w:rsid w:val="00E32113"/>
    <w:rsid w:val="00E32700"/>
    <w:rsid w:val="00E33002"/>
    <w:rsid w:val="00E36C21"/>
    <w:rsid w:val="00E544CE"/>
    <w:rsid w:val="00E563EC"/>
    <w:rsid w:val="00E62A4F"/>
    <w:rsid w:val="00E654BB"/>
    <w:rsid w:val="00E724CF"/>
    <w:rsid w:val="00E838D7"/>
    <w:rsid w:val="00E91650"/>
    <w:rsid w:val="00EA2A88"/>
    <w:rsid w:val="00EA6A28"/>
    <w:rsid w:val="00EA6AD6"/>
    <w:rsid w:val="00EB7F10"/>
    <w:rsid w:val="00EC4FBD"/>
    <w:rsid w:val="00EC655D"/>
    <w:rsid w:val="00ED3C58"/>
    <w:rsid w:val="00EE33EB"/>
    <w:rsid w:val="00EE3FBB"/>
    <w:rsid w:val="00EE5B59"/>
    <w:rsid w:val="00EE7AAB"/>
    <w:rsid w:val="00EF5E2F"/>
    <w:rsid w:val="00EF6399"/>
    <w:rsid w:val="00EF7522"/>
    <w:rsid w:val="00F00386"/>
    <w:rsid w:val="00F14729"/>
    <w:rsid w:val="00F33079"/>
    <w:rsid w:val="00F35C88"/>
    <w:rsid w:val="00F36594"/>
    <w:rsid w:val="00F56271"/>
    <w:rsid w:val="00F567AC"/>
    <w:rsid w:val="00F71659"/>
    <w:rsid w:val="00F74787"/>
    <w:rsid w:val="00F77193"/>
    <w:rsid w:val="00F77402"/>
    <w:rsid w:val="00F803C2"/>
    <w:rsid w:val="00F812C1"/>
    <w:rsid w:val="00F84334"/>
    <w:rsid w:val="00F84A28"/>
    <w:rsid w:val="00F92376"/>
    <w:rsid w:val="00F95D39"/>
    <w:rsid w:val="00FA1730"/>
    <w:rsid w:val="00FB4DB6"/>
    <w:rsid w:val="00FC789D"/>
    <w:rsid w:val="00FD3C6A"/>
    <w:rsid w:val="00FD6F12"/>
    <w:rsid w:val="00FE0FD4"/>
    <w:rsid w:val="00FE147B"/>
    <w:rsid w:val="00FF28F8"/>
    <w:rsid w:val="00FF68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D45AE"/>
  <w15:docId w15:val="{733E853C-FD8A-46A5-82D5-40419C34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9" w:unhideWhenUsed="1" w:qFormat="1"/>
    <w:lsdException w:name="heading 3" w:semiHidden="1" w:uiPriority="14" w:unhideWhenUsed="1" w:qFormat="1"/>
    <w:lsdException w:name="heading 4" w:semiHidden="1" w:uiPriority="1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1E7F"/>
    <w:pPr>
      <w:spacing w:after="200" w:line="276" w:lineRule="auto"/>
    </w:pPr>
    <w:rPr>
      <w:rFonts w:ascii="Calibri" w:eastAsia="Calibri" w:hAnsi="Calibri"/>
      <w:sz w:val="22"/>
      <w:szCs w:val="22"/>
    </w:rPr>
  </w:style>
  <w:style w:type="paragraph" w:styleId="Kop1">
    <w:name w:val="heading 1"/>
    <w:basedOn w:val="Standaard"/>
    <w:next w:val="Standaard"/>
    <w:link w:val="Kop1Char"/>
    <w:uiPriority w:val="4"/>
    <w:qFormat/>
    <w:rsid w:val="003E5F3A"/>
    <w:pPr>
      <w:keepNext/>
      <w:keepLines/>
      <w:spacing w:before="360"/>
      <w:ind w:left="567" w:hanging="567"/>
      <w:outlineLvl w:val="0"/>
    </w:pPr>
    <w:rPr>
      <w:rFonts w:eastAsiaTheme="majorEastAsia" w:cstheme="majorBidi"/>
      <w:bCs/>
      <w:caps/>
      <w:color w:val="00506E"/>
      <w:sz w:val="32"/>
      <w:szCs w:val="28"/>
    </w:rPr>
  </w:style>
  <w:style w:type="paragraph" w:styleId="Kop2">
    <w:name w:val="heading 2"/>
    <w:basedOn w:val="Standaard"/>
    <w:next w:val="Standaard"/>
    <w:link w:val="Kop2Char"/>
    <w:uiPriority w:val="9"/>
    <w:qFormat/>
    <w:rsid w:val="001F10F6"/>
    <w:pPr>
      <w:keepNext/>
      <w:keepLines/>
      <w:spacing w:before="240" w:after="0"/>
      <w:ind w:left="567" w:hanging="567"/>
      <w:outlineLvl w:val="1"/>
    </w:pPr>
    <w:rPr>
      <w:rFonts w:eastAsiaTheme="majorEastAsia" w:cstheme="majorBidi"/>
      <w:b/>
      <w:bCs/>
      <w:caps/>
      <w:color w:val="00966E"/>
      <w:szCs w:val="26"/>
    </w:rPr>
  </w:style>
  <w:style w:type="paragraph" w:styleId="Kop3">
    <w:name w:val="heading 3"/>
    <w:basedOn w:val="Standaard"/>
    <w:next w:val="Standaard"/>
    <w:link w:val="Kop3Char"/>
    <w:uiPriority w:val="14"/>
    <w:qFormat/>
    <w:rsid w:val="001F10F6"/>
    <w:pPr>
      <w:keepNext/>
      <w:keepLines/>
      <w:spacing w:before="240" w:after="0"/>
      <w:ind w:left="680" w:hanging="680"/>
      <w:outlineLvl w:val="2"/>
    </w:pPr>
    <w:rPr>
      <w:rFonts w:asciiTheme="minorHAnsi" w:eastAsiaTheme="majorEastAsia" w:hAnsiTheme="minorHAnsi" w:cstheme="majorBidi"/>
      <w:b/>
      <w:bCs/>
      <w:caps/>
      <w:color w:val="00506F"/>
    </w:rPr>
  </w:style>
  <w:style w:type="paragraph" w:styleId="Kop4">
    <w:name w:val="heading 4"/>
    <w:basedOn w:val="Standaard"/>
    <w:next w:val="Standaard"/>
    <w:link w:val="Kop4Char"/>
    <w:uiPriority w:val="19"/>
    <w:qFormat/>
    <w:rsid w:val="003138BB"/>
    <w:pPr>
      <w:keepNext/>
      <w:keepLines/>
      <w:spacing w:before="240" w:after="0"/>
      <w:ind w:left="794" w:hanging="794"/>
      <w:outlineLvl w:val="3"/>
    </w:pPr>
    <w:rPr>
      <w:rFonts w:asciiTheme="minorHAnsi" w:eastAsiaTheme="majorEastAsia" w:hAnsiTheme="minorHAnsi" w:cstheme="majorBidi"/>
      <w:b/>
      <w:bCs/>
      <w:iCs/>
      <w:color w:val="00506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3873FB"/>
    <w:pPr>
      <w:tabs>
        <w:tab w:val="right" w:pos="9072"/>
      </w:tabs>
    </w:pPr>
    <w:rPr>
      <w:rFonts w:eastAsia="Times New Roman"/>
      <w:caps/>
      <w:sz w:val="16"/>
      <w:szCs w:val="18"/>
      <w:lang w:eastAsia="nl-NL"/>
    </w:rPr>
  </w:style>
  <w:style w:type="character" w:customStyle="1" w:styleId="VoettekstChar">
    <w:name w:val="Voettekst Char"/>
    <w:basedOn w:val="Standaardalinea-lettertype"/>
    <w:link w:val="Voettekst"/>
    <w:rsid w:val="003873FB"/>
    <w:rPr>
      <w:rFonts w:ascii="Calibri Light" w:eastAsia="Times New Roman" w:hAnsi="Calibri Light"/>
      <w:caps/>
      <w:sz w:val="16"/>
      <w:szCs w:val="18"/>
      <w:lang w:eastAsia="nl-NL"/>
    </w:rPr>
  </w:style>
  <w:style w:type="table" w:customStyle="1" w:styleId="HGTabel">
    <w:name w:val="HG_Tabel"/>
    <w:basedOn w:val="Standaardtabel"/>
    <w:uiPriority w:val="99"/>
    <w:rsid w:val="00E36C21"/>
    <w:rPr>
      <w:rFonts w:ascii="Calibri Light" w:hAnsi="Calibri Light"/>
      <w:szCs w:val="22"/>
      <w:lang w:val="en-GB"/>
    </w:rPr>
    <w:tblPr>
      <w:tblStyleRowBandSize w:val="1"/>
      <w:tblStyleColBandSize w:val="1"/>
      <w:tblBorders>
        <w:insideH w:val="single" w:sz="4" w:space="0" w:color="D9D9D9"/>
      </w:tblBorders>
      <w:tblCellMar>
        <w:top w:w="57" w:type="dxa"/>
        <w:left w:w="0" w:type="dxa"/>
        <w:bottom w:w="57" w:type="dxa"/>
        <w:right w:w="0" w:type="dxa"/>
      </w:tblCellMar>
    </w:tblPr>
    <w:tcPr>
      <w:vAlign w:val="center"/>
    </w:tcPr>
    <w:tblStylePr w:type="firstRow">
      <w:pPr>
        <w:wordWrap/>
        <w:spacing w:beforeLines="0" w:before="0" w:beforeAutospacing="0" w:afterLines="0" w:after="0" w:afterAutospacing="0" w:line="240" w:lineRule="auto"/>
        <w:ind w:leftChars="0" w:left="0" w:rightChars="0" w:right="0" w:firstLineChars="0" w:firstLine="0"/>
        <w:contextualSpacing/>
        <w:mirrorIndents w:val="0"/>
        <w:jc w:val="left"/>
      </w:pPr>
      <w:rPr>
        <w:rFonts w:ascii="Calibri" w:hAnsi="Calibri"/>
        <w:b/>
        <w:i w:val="0"/>
        <w:color w:val="00966E"/>
        <w:sz w:val="20"/>
      </w:rPr>
      <w:tblPr/>
      <w:tcPr>
        <w:tcBorders>
          <w:top w:val="nil"/>
          <w:left w:val="nil"/>
          <w:bottom w:val="nil"/>
          <w:right w:val="nil"/>
          <w:insideH w:val="nil"/>
          <w:insideV w:val="nil"/>
          <w:tl2br w:val="nil"/>
          <w:tr2bl w:val="nil"/>
        </w:tcBorders>
        <w:shd w:val="clear" w:color="auto" w:fill="FFFFFF"/>
      </w:tcPr>
    </w:tblStylePr>
    <w:tblStylePr w:type="lastRow">
      <w:pPr>
        <w:wordWrap/>
        <w:spacing w:beforeLines="0" w:before="0" w:beforeAutospacing="0" w:afterLines="0" w:after="0" w:afterAutospacing="0" w:line="240" w:lineRule="auto"/>
        <w:ind w:leftChars="0" w:left="0" w:rightChars="0" w:right="0"/>
        <w:contextualSpacing w:val="0"/>
        <w:mirrorIndents w:val="0"/>
        <w:jc w:val="left"/>
      </w:pPr>
      <w:rPr>
        <w:rFonts w:ascii="Calibri" w:hAnsi="Calibri"/>
        <w:b/>
        <w:i w:val="0"/>
        <w:caps w:val="0"/>
        <w:smallCaps w:val="0"/>
        <w:strike w:val="0"/>
        <w:dstrike w:val="0"/>
        <w:vanish w:val="0"/>
        <w:color w:val="333645"/>
        <w:sz w:val="20"/>
        <w:vertAlign w:val="baseline"/>
      </w:rPr>
      <w:tblPr/>
      <w:tcPr>
        <w:tcBorders>
          <w:top w:val="single" w:sz="12" w:space="0" w:color="00B48C"/>
          <w:left w:val="nil"/>
          <w:bottom w:val="nil"/>
          <w:right w:val="nil"/>
          <w:insideH w:val="nil"/>
          <w:insideV w:val="nil"/>
          <w:tl2br w:val="nil"/>
          <w:tr2bl w:val="nil"/>
        </w:tcBorders>
        <w:shd w:val="clear" w:color="auto" w:fill="FFFFFF"/>
      </w:tcPr>
    </w:tblStylePr>
    <w:tblStylePr w:type="firstCol">
      <w:pPr>
        <w:wordWrap/>
        <w:ind w:leftChars="0" w:left="0" w:rightChars="0" w:right="0"/>
        <w:contextualSpacing w:val="0"/>
        <w:mirrorIndents w:val="0"/>
        <w:jc w:val="left"/>
      </w:pPr>
      <w:rPr>
        <w:rFonts w:ascii="Calibri" w:hAnsi="Calibri"/>
        <w:b/>
        <w:caps w:val="0"/>
        <w:smallCaps w:val="0"/>
        <w:strike w:val="0"/>
        <w:dstrike w:val="0"/>
        <w:vanish w:val="0"/>
        <w:sz w:val="20"/>
        <w:vertAlign w:val="baseline"/>
      </w:rPr>
    </w:tblStylePr>
    <w:tblStylePr w:type="lastCol">
      <w:rPr>
        <w:b/>
      </w:rPr>
    </w:tblStylePr>
    <w:tblStylePr w:type="band2Vert">
      <w:tblPr/>
      <w:tcPr>
        <w:shd w:val="clear" w:color="auto" w:fill="F2F2F2" w:themeFill="background1" w:themeFillShade="F2"/>
      </w:tcPr>
    </w:tblStylePr>
    <w:tblStylePr w:type="band1Horz">
      <w:tblPr/>
      <w:tcPr>
        <w:tcBorders>
          <w:top w:val="nil"/>
          <w:left w:val="nil"/>
          <w:bottom w:val="nil"/>
          <w:right w:val="nil"/>
          <w:insideH w:val="nil"/>
          <w:insideV w:val="nil"/>
          <w:tl2br w:val="nil"/>
          <w:tr2bl w:val="nil"/>
        </w:tcBorders>
        <w:shd w:val="clear" w:color="auto" w:fill="F2F2F2"/>
      </w:tcPr>
    </w:tblStylePr>
  </w:style>
  <w:style w:type="paragraph" w:customStyle="1" w:styleId="Totaalrijtabeltekst">
    <w:name w:val="Totaalrij tabeltekst"/>
    <w:basedOn w:val="Standaard"/>
    <w:link w:val="TotaalrijtabeltekstChar"/>
    <w:semiHidden/>
    <w:qFormat/>
    <w:rsid w:val="004B7FD8"/>
    <w:pPr>
      <w:tabs>
        <w:tab w:val="decimal" w:pos="2552"/>
      </w:tabs>
      <w:spacing w:after="0" w:line="240" w:lineRule="exact"/>
      <w:contextualSpacing/>
    </w:pPr>
    <w:rPr>
      <w:rFonts w:eastAsia="Open Sans"/>
      <w:b/>
      <w:noProof/>
      <w:color w:val="333645"/>
      <w:lang w:val="en-GB"/>
    </w:rPr>
  </w:style>
  <w:style w:type="character" w:customStyle="1" w:styleId="TotaalrijtabeltekstChar">
    <w:name w:val="Totaalrij tabeltekst Char"/>
    <w:basedOn w:val="Standaardalinea-lettertype"/>
    <w:link w:val="Totaalrijtabeltekst"/>
    <w:semiHidden/>
    <w:rsid w:val="00C83972"/>
    <w:rPr>
      <w:rFonts w:ascii="Calibri" w:eastAsia="Open Sans" w:hAnsi="Calibri"/>
      <w:b/>
      <w:noProof/>
      <w:color w:val="333645"/>
      <w:szCs w:val="22"/>
      <w:lang w:val="en-GB"/>
    </w:rPr>
  </w:style>
  <w:style w:type="paragraph" w:customStyle="1" w:styleId="Tabel">
    <w:name w:val="Tabel"/>
    <w:basedOn w:val="Standaard"/>
    <w:uiPriority w:val="24"/>
    <w:qFormat/>
    <w:rsid w:val="00FE0FD4"/>
    <w:pPr>
      <w:spacing w:after="0"/>
    </w:pPr>
    <w:rPr>
      <w:sz w:val="18"/>
    </w:rPr>
  </w:style>
  <w:style w:type="character" w:customStyle="1" w:styleId="Kop1Char">
    <w:name w:val="Kop 1 Char"/>
    <w:basedOn w:val="Standaardalinea-lettertype"/>
    <w:link w:val="Kop1"/>
    <w:uiPriority w:val="4"/>
    <w:rsid w:val="003E5F3A"/>
    <w:rPr>
      <w:rFonts w:ascii="Calibri Light" w:eastAsiaTheme="majorEastAsia" w:hAnsi="Calibri Light" w:cstheme="majorBidi"/>
      <w:bCs/>
      <w:caps/>
      <w:color w:val="00506E"/>
      <w:sz w:val="32"/>
      <w:szCs w:val="28"/>
    </w:rPr>
  </w:style>
  <w:style w:type="character" w:customStyle="1" w:styleId="Kop2Char">
    <w:name w:val="Kop 2 Char"/>
    <w:basedOn w:val="Standaardalinea-lettertype"/>
    <w:link w:val="Kop2"/>
    <w:uiPriority w:val="9"/>
    <w:rsid w:val="001F10F6"/>
    <w:rPr>
      <w:rFonts w:ascii="Calibri" w:eastAsiaTheme="majorEastAsia" w:hAnsi="Calibri" w:cstheme="majorBidi"/>
      <w:b/>
      <w:bCs/>
      <w:caps/>
      <w:color w:val="00966E"/>
      <w:sz w:val="22"/>
      <w:szCs w:val="26"/>
    </w:rPr>
  </w:style>
  <w:style w:type="paragraph" w:customStyle="1" w:styleId="Kadergrijs">
    <w:name w:val="Kader grijs"/>
    <w:basedOn w:val="Standaard"/>
    <w:next w:val="Standaard"/>
    <w:link w:val="KadergrijsChar"/>
    <w:uiPriority w:val="39"/>
    <w:qFormat/>
    <w:rsid w:val="0015499A"/>
    <w:pPr>
      <w:pBdr>
        <w:top w:val="single" w:sz="4" w:space="6" w:color="F2F2F2"/>
        <w:left w:val="single" w:sz="4" w:space="6" w:color="F2F2F2"/>
        <w:bottom w:val="single" w:sz="4" w:space="6" w:color="F2F2F2"/>
        <w:right w:val="single" w:sz="4" w:space="6" w:color="F2F2F2"/>
      </w:pBdr>
      <w:shd w:val="clear" w:color="auto" w:fill="F2F2F2"/>
      <w:ind w:left="170" w:right="170"/>
    </w:pPr>
    <w:rPr>
      <w:rFonts w:eastAsia="Open Sans"/>
      <w:noProof/>
      <w:color w:val="808080"/>
    </w:rPr>
  </w:style>
  <w:style w:type="character" w:customStyle="1" w:styleId="KadergrijsChar">
    <w:name w:val="Kader grijs Char"/>
    <w:basedOn w:val="Standaardalinea-lettertype"/>
    <w:link w:val="Kadergrijs"/>
    <w:uiPriority w:val="39"/>
    <w:rsid w:val="00C83972"/>
    <w:rPr>
      <w:rFonts w:ascii="Calibri Light" w:eastAsia="Open Sans" w:hAnsi="Calibri Light"/>
      <w:noProof/>
      <w:color w:val="808080"/>
      <w:szCs w:val="22"/>
      <w:shd w:val="clear" w:color="auto" w:fill="F2F2F2"/>
    </w:rPr>
  </w:style>
  <w:style w:type="character" w:customStyle="1" w:styleId="Kop3Char">
    <w:name w:val="Kop 3 Char"/>
    <w:basedOn w:val="Standaardalinea-lettertype"/>
    <w:link w:val="Kop3"/>
    <w:uiPriority w:val="14"/>
    <w:rsid w:val="001F10F6"/>
    <w:rPr>
      <w:rFonts w:asciiTheme="minorHAnsi" w:eastAsiaTheme="majorEastAsia" w:hAnsiTheme="minorHAnsi" w:cstheme="majorBidi"/>
      <w:b/>
      <w:bCs/>
      <w:caps/>
      <w:color w:val="00506F"/>
    </w:rPr>
  </w:style>
  <w:style w:type="character" w:customStyle="1" w:styleId="Kop4Char">
    <w:name w:val="Kop 4 Char"/>
    <w:basedOn w:val="Standaardalinea-lettertype"/>
    <w:link w:val="Kop4"/>
    <w:uiPriority w:val="19"/>
    <w:rsid w:val="003138BB"/>
    <w:rPr>
      <w:rFonts w:asciiTheme="minorHAnsi" w:eastAsiaTheme="majorEastAsia" w:hAnsiTheme="minorHAnsi" w:cstheme="majorBidi"/>
      <w:b/>
      <w:bCs/>
      <w:iCs/>
      <w:color w:val="00506F"/>
    </w:rPr>
  </w:style>
  <w:style w:type="paragraph" w:styleId="Koptekst">
    <w:name w:val="header"/>
    <w:basedOn w:val="Standaard"/>
    <w:link w:val="KoptekstChar"/>
    <w:uiPriority w:val="99"/>
    <w:unhideWhenUsed/>
    <w:rsid w:val="0015499A"/>
    <w:pPr>
      <w:tabs>
        <w:tab w:val="center" w:pos="4536"/>
        <w:tab w:val="right" w:pos="9072"/>
      </w:tabs>
      <w:spacing w:after="0"/>
    </w:pPr>
  </w:style>
  <w:style w:type="character" w:customStyle="1" w:styleId="KoptekstChar">
    <w:name w:val="Koptekst Char"/>
    <w:basedOn w:val="Standaardalinea-lettertype"/>
    <w:link w:val="Koptekst"/>
    <w:uiPriority w:val="99"/>
    <w:rsid w:val="0015499A"/>
    <w:rPr>
      <w:rFonts w:ascii="Calibri Light" w:hAnsi="Calibri Light"/>
    </w:rPr>
  </w:style>
  <w:style w:type="paragraph" w:customStyle="1" w:styleId="Onderschrift">
    <w:name w:val="Onderschrift"/>
    <w:basedOn w:val="Standaard"/>
    <w:rsid w:val="007378AA"/>
    <w:rPr>
      <w:i/>
      <w:color w:val="A6A6A6" w:themeColor="background1" w:themeShade="A6"/>
      <w:sz w:val="16"/>
    </w:rPr>
  </w:style>
  <w:style w:type="paragraph" w:customStyle="1" w:styleId="FigTb">
    <w:name w:val="FigTb"/>
    <w:basedOn w:val="Standaard"/>
    <w:uiPriority w:val="29"/>
    <w:semiHidden/>
    <w:qFormat/>
    <w:rsid w:val="00AC01C1"/>
    <w:pPr>
      <w:spacing w:after="0" w:line="20" w:lineRule="atLeast"/>
    </w:pPr>
    <w:rPr>
      <w:sz w:val="16"/>
      <w:szCs w:val="16"/>
    </w:rPr>
  </w:style>
  <w:style w:type="paragraph" w:styleId="Inhopg1">
    <w:name w:val="toc 1"/>
    <w:basedOn w:val="Standaard"/>
    <w:next w:val="Standaard"/>
    <w:autoRedefine/>
    <w:uiPriority w:val="39"/>
    <w:semiHidden/>
    <w:qFormat/>
    <w:rsid w:val="00EE33EB"/>
    <w:pPr>
      <w:pBdr>
        <w:bottom w:val="dotted" w:sz="2" w:space="2" w:color="333645"/>
      </w:pBdr>
      <w:tabs>
        <w:tab w:val="left" w:pos="284"/>
        <w:tab w:val="right" w:pos="8720"/>
      </w:tabs>
      <w:spacing w:before="120" w:line="360" w:lineRule="exact"/>
    </w:pPr>
    <w:rPr>
      <w:rFonts w:eastAsia="Open Sans"/>
      <w:caps/>
      <w:noProof/>
    </w:rPr>
  </w:style>
  <w:style w:type="paragraph" w:styleId="Inhopg2">
    <w:name w:val="toc 2"/>
    <w:basedOn w:val="Standaard"/>
    <w:next w:val="Standaard"/>
    <w:autoRedefine/>
    <w:uiPriority w:val="39"/>
    <w:semiHidden/>
    <w:qFormat/>
    <w:rsid w:val="00A05DEA"/>
    <w:pPr>
      <w:tabs>
        <w:tab w:val="left" w:pos="709"/>
        <w:tab w:val="right" w:pos="8720"/>
      </w:tabs>
      <w:spacing w:after="100"/>
      <w:ind w:left="284"/>
    </w:pPr>
    <w:rPr>
      <w:rFonts w:eastAsia="Open Sans"/>
      <w:noProof/>
    </w:rPr>
  </w:style>
  <w:style w:type="paragraph" w:styleId="Inhopg3">
    <w:name w:val="toc 3"/>
    <w:basedOn w:val="Standaard"/>
    <w:next w:val="Standaard"/>
    <w:autoRedefine/>
    <w:uiPriority w:val="39"/>
    <w:semiHidden/>
    <w:qFormat/>
    <w:rsid w:val="00A05DEA"/>
    <w:pPr>
      <w:tabs>
        <w:tab w:val="left" w:pos="1021"/>
        <w:tab w:val="left" w:pos="1418"/>
        <w:tab w:val="right" w:pos="8720"/>
      </w:tabs>
      <w:ind w:left="737"/>
    </w:pPr>
    <w:rPr>
      <w:rFonts w:eastAsia="Open Sans"/>
      <w:noProof/>
    </w:rPr>
  </w:style>
  <w:style w:type="paragraph" w:customStyle="1" w:styleId="Opsomminggenummerd3">
    <w:name w:val="Opsomming genummerd 3"/>
    <w:basedOn w:val="Standaard"/>
    <w:link w:val="Opsomminggenummerd3Char"/>
    <w:qFormat/>
    <w:rsid w:val="00DA76D0"/>
    <w:pPr>
      <w:numPr>
        <w:ilvl w:val="2"/>
        <w:numId w:val="44"/>
      </w:numPr>
      <w:spacing w:after="0"/>
    </w:pPr>
    <w:rPr>
      <w:rFonts w:cstheme="minorBidi"/>
      <w:noProof/>
    </w:rPr>
  </w:style>
  <w:style w:type="character" w:customStyle="1" w:styleId="Opsomminggenummerd3Char">
    <w:name w:val="Opsomming genummerd 3 Char"/>
    <w:link w:val="Opsomminggenummerd3"/>
    <w:rsid w:val="00DA76D0"/>
    <w:rPr>
      <w:rFonts w:ascii="Calibri Light" w:hAnsi="Calibri Light" w:cstheme="minorBidi"/>
      <w:noProof/>
      <w:szCs w:val="22"/>
    </w:rPr>
  </w:style>
  <w:style w:type="paragraph" w:customStyle="1" w:styleId="Opsommingongenummerd1">
    <w:name w:val="Opsomming ongenummerd 1"/>
    <w:basedOn w:val="Standaard"/>
    <w:link w:val="Opsommingongenummerd1Char"/>
    <w:qFormat/>
    <w:rsid w:val="00A006BC"/>
    <w:pPr>
      <w:numPr>
        <w:numId w:val="47"/>
      </w:numPr>
      <w:spacing w:after="0"/>
    </w:pPr>
    <w:rPr>
      <w:rFonts w:cstheme="minorBidi"/>
      <w:noProof/>
    </w:rPr>
  </w:style>
  <w:style w:type="character" w:customStyle="1" w:styleId="Opsommingongenummerd1Char">
    <w:name w:val="Opsomming ongenummerd 1 Char"/>
    <w:link w:val="Opsommingongenummerd1"/>
    <w:rsid w:val="00666BCD"/>
    <w:rPr>
      <w:rFonts w:ascii="Calibri Light" w:hAnsi="Calibri Light" w:cstheme="minorBidi"/>
      <w:noProof/>
      <w:szCs w:val="22"/>
    </w:rPr>
  </w:style>
  <w:style w:type="paragraph" w:customStyle="1" w:styleId="Inspring">
    <w:name w:val="Inspring"/>
    <w:basedOn w:val="Standaard"/>
    <w:next w:val="Standaard"/>
    <w:qFormat/>
    <w:rsid w:val="006060D3"/>
    <w:pPr>
      <w:ind w:left="357"/>
    </w:pPr>
  </w:style>
  <w:style w:type="paragraph" w:customStyle="1" w:styleId="VoeltekstLS">
    <w:name w:val="VoeltekstLS"/>
    <w:basedOn w:val="Standaard"/>
    <w:qFormat/>
    <w:rsid w:val="00A35448"/>
    <w:pPr>
      <w:tabs>
        <w:tab w:val="right" w:pos="13041"/>
      </w:tabs>
    </w:pPr>
    <w:rPr>
      <w:sz w:val="16"/>
    </w:rPr>
  </w:style>
  <w:style w:type="paragraph" w:customStyle="1" w:styleId="VoettekstLS">
    <w:name w:val="VoettekstLS"/>
    <w:basedOn w:val="Standaard"/>
    <w:qFormat/>
    <w:rsid w:val="00A4055E"/>
    <w:pPr>
      <w:tabs>
        <w:tab w:val="right" w:pos="13325"/>
      </w:tabs>
    </w:pPr>
    <w:rPr>
      <w:sz w:val="16"/>
    </w:rPr>
  </w:style>
  <w:style w:type="paragraph" w:customStyle="1" w:styleId="Badge1">
    <w:name w:val="Badge1"/>
    <w:basedOn w:val="Standaard"/>
    <w:next w:val="Standaard"/>
    <w:rsid w:val="00FA1730"/>
    <w:pPr>
      <w:spacing w:after="0"/>
      <w:jc w:val="center"/>
    </w:pPr>
    <w:rPr>
      <w:rFonts w:ascii="Verdana" w:eastAsia="Times New Roman" w:hAnsi="Verdana"/>
      <w:spacing w:val="-10"/>
      <w:sz w:val="32"/>
      <w:szCs w:val="32"/>
      <w:lang w:eastAsia="nl-NL"/>
    </w:rPr>
  </w:style>
  <w:style w:type="paragraph" w:customStyle="1" w:styleId="Badge2">
    <w:name w:val="Badge2"/>
    <w:basedOn w:val="Standaard"/>
    <w:rsid w:val="00FA1730"/>
    <w:pPr>
      <w:spacing w:after="0"/>
      <w:jc w:val="center"/>
    </w:pPr>
    <w:rPr>
      <w:rFonts w:ascii="Verdana" w:eastAsia="Times New Roman" w:hAnsi="Verdana"/>
      <w:spacing w:val="-10"/>
      <w:sz w:val="24"/>
      <w:szCs w:val="32"/>
      <w:lang w:eastAsia="nl-NL"/>
    </w:rPr>
  </w:style>
  <w:style w:type="paragraph" w:customStyle="1" w:styleId="Badge3">
    <w:name w:val="Badge3"/>
    <w:basedOn w:val="Standaard"/>
    <w:qFormat/>
    <w:rsid w:val="00FA1730"/>
    <w:pPr>
      <w:spacing w:after="0"/>
      <w:jc w:val="center"/>
    </w:pPr>
    <w:rPr>
      <w:rFonts w:ascii="Verdana" w:eastAsia="Times New Roman" w:hAnsi="Verdana"/>
      <w:color w:val="58595B"/>
      <w:sz w:val="24"/>
      <w:szCs w:val="18"/>
      <w:lang w:eastAsia="nl-NL"/>
    </w:rPr>
  </w:style>
  <w:style w:type="paragraph" w:customStyle="1" w:styleId="Opsommingongenummerd2">
    <w:name w:val="Opsomming ongenummerd 2"/>
    <w:basedOn w:val="Standaard"/>
    <w:link w:val="Opsommingongenummerd2Char"/>
    <w:qFormat/>
    <w:rsid w:val="00A006BC"/>
    <w:pPr>
      <w:numPr>
        <w:ilvl w:val="1"/>
        <w:numId w:val="45"/>
      </w:numPr>
      <w:spacing w:after="0"/>
    </w:pPr>
    <w:rPr>
      <w:rFonts w:cstheme="minorBidi"/>
      <w:noProof/>
    </w:rPr>
  </w:style>
  <w:style w:type="character" w:customStyle="1" w:styleId="Opsommingongenummerd2Char">
    <w:name w:val="Opsomming ongenummerd 2 Char"/>
    <w:link w:val="Opsommingongenummerd2"/>
    <w:rsid w:val="00A006BC"/>
    <w:rPr>
      <w:rFonts w:ascii="Calibri Light" w:hAnsi="Calibri Light" w:cstheme="minorBidi"/>
      <w:noProof/>
      <w:szCs w:val="22"/>
    </w:rPr>
  </w:style>
  <w:style w:type="paragraph" w:customStyle="1" w:styleId="Opsommingongenummerd3">
    <w:name w:val="Opsomming ongenummerd 3"/>
    <w:basedOn w:val="Standaard"/>
    <w:link w:val="Opsommingongenummerd3Char"/>
    <w:qFormat/>
    <w:rsid w:val="00A006BC"/>
    <w:pPr>
      <w:numPr>
        <w:ilvl w:val="2"/>
        <w:numId w:val="47"/>
      </w:numPr>
      <w:spacing w:after="0"/>
    </w:pPr>
    <w:rPr>
      <w:rFonts w:cstheme="minorBidi"/>
      <w:noProof/>
    </w:rPr>
  </w:style>
  <w:style w:type="character" w:customStyle="1" w:styleId="Opsommingongenummerd3Char">
    <w:name w:val="Opsomming ongenummerd 3 Char"/>
    <w:link w:val="Opsommingongenummerd3"/>
    <w:rsid w:val="0094426D"/>
    <w:rPr>
      <w:rFonts w:ascii="Calibri Light" w:hAnsi="Calibri Light" w:cstheme="minorBidi"/>
      <w:noProof/>
      <w:szCs w:val="22"/>
    </w:rPr>
  </w:style>
  <w:style w:type="paragraph" w:customStyle="1" w:styleId="Opsomminggenummerd1">
    <w:name w:val="Opsomming genummerd 1"/>
    <w:basedOn w:val="Standaard"/>
    <w:link w:val="Opsomminggenummerd1Char"/>
    <w:qFormat/>
    <w:rsid w:val="00633ADC"/>
    <w:pPr>
      <w:numPr>
        <w:numId w:val="44"/>
      </w:numPr>
      <w:spacing w:after="0"/>
    </w:pPr>
    <w:rPr>
      <w:rFonts w:cstheme="minorBidi"/>
      <w:noProof/>
    </w:rPr>
  </w:style>
  <w:style w:type="character" w:customStyle="1" w:styleId="Opsomminggenummerd1Char">
    <w:name w:val="Opsomming genummerd 1 Char"/>
    <w:link w:val="Opsomminggenummerd1"/>
    <w:rsid w:val="00633ADC"/>
    <w:rPr>
      <w:rFonts w:ascii="Calibri Light" w:hAnsi="Calibri Light" w:cstheme="minorBidi"/>
      <w:noProof/>
      <w:szCs w:val="22"/>
    </w:rPr>
  </w:style>
  <w:style w:type="paragraph" w:customStyle="1" w:styleId="Opsomminggenummerd2">
    <w:name w:val="Opsomming genummerd 2"/>
    <w:basedOn w:val="Standaard"/>
    <w:link w:val="Opsomminggenummerd2Char"/>
    <w:qFormat/>
    <w:rsid w:val="00DA76D0"/>
    <w:pPr>
      <w:numPr>
        <w:ilvl w:val="1"/>
        <w:numId w:val="44"/>
      </w:numPr>
      <w:spacing w:after="0"/>
    </w:pPr>
    <w:rPr>
      <w:rFonts w:cstheme="minorBidi"/>
      <w:noProof/>
    </w:rPr>
  </w:style>
  <w:style w:type="character" w:customStyle="1" w:styleId="Opsomminggenummerd2Char">
    <w:name w:val="Opsomming genummerd 2 Char"/>
    <w:link w:val="Opsomminggenummerd2"/>
    <w:rsid w:val="00DA76D0"/>
    <w:rPr>
      <w:rFonts w:ascii="Calibri Light" w:hAnsi="Calibri Light" w:cstheme="minorBidi"/>
      <w:noProof/>
      <w:szCs w:val="22"/>
    </w:rPr>
  </w:style>
  <w:style w:type="paragraph" w:customStyle="1" w:styleId="Alineakop2">
    <w:name w:val="Alineakop 2"/>
    <w:basedOn w:val="Kop2"/>
    <w:next w:val="Standaard"/>
    <w:qFormat/>
    <w:rsid w:val="001E6737"/>
    <w:pPr>
      <w:outlineLvl w:val="9"/>
    </w:pPr>
  </w:style>
  <w:style w:type="paragraph" w:customStyle="1" w:styleId="Alineakop1">
    <w:name w:val="Alineakop 1"/>
    <w:basedOn w:val="Kop1"/>
    <w:next w:val="Standaard"/>
    <w:qFormat/>
    <w:rsid w:val="001E6737"/>
    <w:pPr>
      <w:outlineLvl w:val="9"/>
    </w:pPr>
  </w:style>
  <w:style w:type="paragraph" w:customStyle="1" w:styleId="Alineakop3">
    <w:name w:val="Alineakop 3"/>
    <w:basedOn w:val="Kop3"/>
    <w:next w:val="Standaard"/>
    <w:qFormat/>
    <w:rsid w:val="001E6737"/>
    <w:pPr>
      <w:outlineLvl w:val="9"/>
    </w:pPr>
  </w:style>
  <w:style w:type="paragraph" w:customStyle="1" w:styleId="Alineakop4">
    <w:name w:val="Alineakop 4"/>
    <w:basedOn w:val="Kop4"/>
    <w:next w:val="Standaard"/>
    <w:qFormat/>
    <w:rsid w:val="001E6737"/>
    <w:pPr>
      <w:outlineLvl w:val="9"/>
    </w:pPr>
  </w:style>
  <w:style w:type="character" w:styleId="Zwaar">
    <w:name w:val="Strong"/>
    <w:basedOn w:val="Standaardalinea-lettertype"/>
    <w:uiPriority w:val="22"/>
    <w:qFormat/>
    <w:rsid w:val="00366496"/>
    <w:rPr>
      <w:rFonts w:ascii="Calibri" w:hAnsi="Calibri"/>
      <w:b/>
      <w:bCs/>
      <w:sz w:val="20"/>
    </w:rPr>
  </w:style>
  <w:style w:type="numbering" w:customStyle="1" w:styleId="Stijl1">
    <w:name w:val="Stijl1"/>
    <w:uiPriority w:val="99"/>
    <w:rsid w:val="00021316"/>
    <w:pPr>
      <w:numPr>
        <w:numId w:val="26"/>
      </w:numPr>
    </w:pPr>
  </w:style>
  <w:style w:type="numbering" w:customStyle="1" w:styleId="Stijl2">
    <w:name w:val="Stijl2"/>
    <w:uiPriority w:val="99"/>
    <w:rsid w:val="00727AE6"/>
    <w:pPr>
      <w:numPr>
        <w:numId w:val="29"/>
      </w:numPr>
    </w:pPr>
  </w:style>
  <w:style w:type="paragraph" w:styleId="Lijstalinea">
    <w:name w:val="List Paragraph"/>
    <w:basedOn w:val="Standaard"/>
    <w:uiPriority w:val="34"/>
    <w:rsid w:val="00440605"/>
    <w:pPr>
      <w:ind w:left="720"/>
      <w:contextualSpacing/>
    </w:pPr>
  </w:style>
  <w:style w:type="numbering" w:customStyle="1" w:styleId="Stijl3">
    <w:name w:val="Stijl3"/>
    <w:uiPriority w:val="99"/>
    <w:rsid w:val="00440605"/>
    <w:pPr>
      <w:numPr>
        <w:numId w:val="43"/>
      </w:numPr>
    </w:pPr>
  </w:style>
  <w:style w:type="table" w:styleId="Tabelraster">
    <w:name w:val="Table Grid"/>
    <w:basedOn w:val="Standaardtabel"/>
    <w:uiPriority w:val="59"/>
    <w:rsid w:val="00FE0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orbladPrimair">
    <w:name w:val="Voorblad Primair"/>
    <w:basedOn w:val="Standaard"/>
    <w:link w:val="VoorbladPrimairChar"/>
    <w:qFormat/>
    <w:rsid w:val="00BF43C4"/>
    <w:pPr>
      <w:spacing w:after="0"/>
    </w:pPr>
    <w:rPr>
      <w:caps/>
      <w:noProof/>
      <w:color w:val="00966E" w:themeColor="text2"/>
      <w:sz w:val="40"/>
    </w:rPr>
  </w:style>
  <w:style w:type="character" w:customStyle="1" w:styleId="VoorbladPrimairChar">
    <w:name w:val="Voorblad Primair Char"/>
    <w:basedOn w:val="Standaardalinea-lettertype"/>
    <w:link w:val="VoorbladPrimair"/>
    <w:rsid w:val="00BF43C4"/>
    <w:rPr>
      <w:rFonts w:ascii="Calibri Light" w:hAnsi="Calibri Light"/>
      <w:caps/>
      <w:noProof/>
      <w:color w:val="00966E" w:themeColor="text2"/>
      <w:sz w:val="40"/>
      <w:szCs w:val="22"/>
    </w:rPr>
  </w:style>
  <w:style w:type="paragraph" w:customStyle="1" w:styleId="VoorbladSubtekst">
    <w:name w:val="Voorblad Subtekst"/>
    <w:link w:val="VoorbladSubtekstChar"/>
    <w:qFormat/>
    <w:rsid w:val="00BF43C4"/>
    <w:rPr>
      <w:rFonts w:ascii="Calibri" w:hAnsi="Calibri"/>
      <w:b/>
      <w:caps/>
      <w:color w:val="FFFFFF" w:themeColor="background1"/>
      <w:szCs w:val="22"/>
      <w:lang w:val="en-GB"/>
    </w:rPr>
  </w:style>
  <w:style w:type="character" w:customStyle="1" w:styleId="VoorbladSubtekstChar">
    <w:name w:val="Voorblad Subtekst Char"/>
    <w:link w:val="VoorbladSubtekst"/>
    <w:rsid w:val="00BF43C4"/>
    <w:rPr>
      <w:rFonts w:ascii="Calibri" w:hAnsi="Calibri"/>
      <w:b/>
      <w:caps/>
      <w:color w:val="FFFFFF" w:themeColor="background1"/>
      <w:szCs w:val="22"/>
      <w:lang w:val="en-GB"/>
    </w:rPr>
  </w:style>
  <w:style w:type="paragraph" w:styleId="Ballontekst">
    <w:name w:val="Balloon Text"/>
    <w:basedOn w:val="Standaard"/>
    <w:link w:val="BallontekstChar"/>
    <w:uiPriority w:val="99"/>
    <w:semiHidden/>
    <w:unhideWhenUsed/>
    <w:rsid w:val="00F0038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0038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Bestanden\Sjablonen2015\HG.dotm" TargetMode="External"/></Relationships>
</file>

<file path=word/theme/theme1.xml><?xml version="1.0" encoding="utf-8"?>
<a:theme xmlns:a="http://schemas.openxmlformats.org/drawingml/2006/main" name="HospitalityGroup">
  <a:themeElements>
    <a:clrScheme name="HospitalityGroup">
      <a:dk1>
        <a:sysClr val="windowText" lastClr="000000"/>
      </a:dk1>
      <a:lt1>
        <a:sysClr val="window" lastClr="FFFFFF"/>
      </a:lt1>
      <a:dk2>
        <a:srgbClr val="00966E"/>
      </a:dk2>
      <a:lt2>
        <a:srgbClr val="FFFFFF"/>
      </a:lt2>
      <a:accent1>
        <a:srgbClr val="00506E"/>
      </a:accent1>
      <a:accent2>
        <a:srgbClr val="00AAC7"/>
      </a:accent2>
      <a:accent3>
        <a:srgbClr val="434D9B"/>
      </a:accent3>
      <a:accent4>
        <a:srgbClr val="715085"/>
      </a:accent4>
      <a:accent5>
        <a:srgbClr val="F39869"/>
      </a:accent5>
      <a:accent6>
        <a:srgbClr val="FECE43"/>
      </a:accent6>
      <a:hlink>
        <a:srgbClr val="000000"/>
      </a:hlink>
      <a:folHlink>
        <a:srgbClr val="000000"/>
      </a:folHlink>
    </a:clrScheme>
    <a:fontScheme name="HospitalityGroup">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ospitalityGroup">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2915BF30DB664B8E8A4A1FA70C0D92" ma:contentTypeVersion="8" ma:contentTypeDescription="Een nieuw document maken." ma:contentTypeScope="" ma:versionID="e43c6971165f402156eb98eecd732b5b">
  <xsd:schema xmlns:xsd="http://www.w3.org/2001/XMLSchema" xmlns:xs="http://www.w3.org/2001/XMLSchema" xmlns:p="http://schemas.microsoft.com/office/2006/metadata/properties" xmlns:ns2="91c76324-a096-43c5-a4c8-9c9b582ae581" targetNamespace="http://schemas.microsoft.com/office/2006/metadata/properties" ma:root="true" ma:fieldsID="b40d6b1a2e2bac5c3cff372160b0b323" ns2:_="">
    <xsd:import namespace="91c76324-a096-43c5-a4c8-9c9b582ae5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76324-a096-43c5-a4c8-9c9b582ae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C51DE-8B58-45E8-90D5-F90953553717}">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91c76324-a096-43c5-a4c8-9c9b582ae581"/>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37182AA-6EEC-494E-BF7E-64E6766F0756}">
  <ds:schemaRefs>
    <ds:schemaRef ds:uri="http://schemas.microsoft.com/sharepoint/v3/contenttype/forms"/>
  </ds:schemaRefs>
</ds:datastoreItem>
</file>

<file path=customXml/itemProps3.xml><?xml version="1.0" encoding="utf-8"?>
<ds:datastoreItem xmlns:ds="http://schemas.openxmlformats.org/officeDocument/2006/customXml" ds:itemID="{48888E1B-BD82-4B62-8158-7294FA743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76324-a096-43c5-a4c8-9c9b582ae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A506A5-BD3E-43DC-88E7-8884ADCC7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HG</Template>
  <TotalTime>5</TotalTime>
  <Pages>1</Pages>
  <Words>103</Words>
  <Characters>685</Characters>
  <Application>Microsoft Office Word</Application>
  <DocSecurity>0</DocSecurity>
  <Lines>40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Esther de Schiffart</dc:creator>
  <cp:lastModifiedBy>Piccer, Ron (Kerkrade)</cp:lastModifiedBy>
  <cp:revision>5</cp:revision>
  <dcterms:created xsi:type="dcterms:W3CDTF">2020-08-03T12:16:00Z</dcterms:created>
  <dcterms:modified xsi:type="dcterms:W3CDTF">2020-08-24T07:41:00Z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0x0101002D2915BF30DB664B8E8A4A1FA70C0D92</vt:lpwstr>
  </property>
</Properties>
</file>