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7E8A4752" w:rsidR="005D3EAB" w:rsidRPr="00355B75" w:rsidRDefault="00B644D3" w:rsidP="00B44CC7">
      <w:pPr>
        <w:rPr>
          <w:b/>
          <w:bCs/>
          <w:sz w:val="28"/>
          <w:szCs w:val="28"/>
        </w:rPr>
      </w:pPr>
      <w:r w:rsidRPr="00355B75">
        <w:rPr>
          <w:b/>
          <w:bCs/>
          <w:sz w:val="28"/>
          <w:szCs w:val="28"/>
        </w:rPr>
        <w:t xml:space="preserve">Bijlage </w:t>
      </w:r>
      <w:r w:rsidR="007D0366">
        <w:rPr>
          <w:b/>
          <w:bCs/>
          <w:sz w:val="28"/>
          <w:szCs w:val="28"/>
        </w:rPr>
        <w:t>5</w:t>
      </w:r>
      <w:r w:rsidRPr="00355B75">
        <w:rPr>
          <w:b/>
          <w:bCs/>
          <w:sz w:val="28"/>
          <w:szCs w:val="28"/>
        </w:rPr>
        <w:t xml:space="preserve"> </w:t>
      </w:r>
      <w:r w:rsidR="00B44CC7" w:rsidRPr="00355B75">
        <w:rPr>
          <w:b/>
          <w:bCs/>
          <w:sz w:val="28"/>
          <w:szCs w:val="28"/>
        </w:rPr>
        <w:t>–</w:t>
      </w:r>
      <w:r w:rsidRPr="00355B75">
        <w:rPr>
          <w:b/>
          <w:bCs/>
          <w:sz w:val="28"/>
          <w:szCs w:val="28"/>
        </w:rPr>
        <w:t xml:space="preserve"> </w:t>
      </w:r>
      <w:r w:rsidR="00B44CC7" w:rsidRPr="00355B75">
        <w:rPr>
          <w:b/>
          <w:bCs/>
          <w:sz w:val="28"/>
          <w:szCs w:val="28"/>
        </w:rPr>
        <w:t>Invulformulier Referenties</w:t>
      </w:r>
    </w:p>
    <w:p w14:paraId="59F3C9D1" w14:textId="77777777" w:rsidR="00B44CC7" w:rsidRDefault="00B44CC7" w:rsidP="00B44CC7"/>
    <w:p w14:paraId="461CE53F" w14:textId="21A5DB0B" w:rsidR="00EE1A6F" w:rsidRDefault="00EE1A6F" w:rsidP="00B44CC7">
      <w:pPr>
        <w:rPr>
          <w:b/>
          <w:bCs/>
        </w:rPr>
      </w:pPr>
      <w:r>
        <w:rPr>
          <w:b/>
          <w:bCs/>
        </w:rPr>
        <w:t>Formulier</w:t>
      </w:r>
      <w:r w:rsidRPr="00EE1A6F">
        <w:rPr>
          <w:b/>
          <w:bCs/>
        </w:rPr>
        <w:t xml:space="preserve"> ten behoeve van de aanbesteding </w:t>
      </w:r>
      <w:r w:rsidR="00BB078A">
        <w:rPr>
          <w:b/>
          <w:bCs/>
        </w:rPr>
        <w:t>Microsoft licenties</w:t>
      </w:r>
      <w:r w:rsidRPr="00EE1A6F">
        <w:rPr>
          <w:b/>
          <w:bCs/>
        </w:rPr>
        <w:t xml:space="preserve"> met kenmerk </w:t>
      </w:r>
      <w:r w:rsidR="008A2539" w:rsidRPr="008A2539">
        <w:rPr>
          <w:b/>
          <w:bCs/>
        </w:rPr>
        <w:t>TN 463090</w:t>
      </w:r>
    </w:p>
    <w:p w14:paraId="6C5D327F" w14:textId="77777777" w:rsidR="008A2539" w:rsidRPr="00355B75" w:rsidRDefault="008A2539" w:rsidP="00B44CC7"/>
    <w:p w14:paraId="6FAE3571" w14:textId="77453BD7" w:rsidR="00B44CC7" w:rsidRPr="00355B75" w:rsidRDefault="00E06836" w:rsidP="00355B75">
      <w:pPr>
        <w:spacing w:after="120"/>
        <w:rPr>
          <w:b/>
          <w:bCs/>
        </w:rPr>
      </w:pPr>
      <w:r w:rsidRPr="00355B75">
        <w:rPr>
          <w:b/>
          <w:bCs/>
        </w:rPr>
        <w:t>REFERENTIEOPDRACHT 1</w:t>
      </w: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5805"/>
      </w:tblGrid>
      <w:tr w:rsidR="002746F3" w:rsidRPr="00355B75" w14:paraId="27FD4EB0" w14:textId="77777777" w:rsidTr="00355B75">
        <w:trPr>
          <w:trHeight w:val="3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62C9" w14:textId="77777777" w:rsidR="002746F3" w:rsidRPr="00355B75" w:rsidRDefault="002746F3">
            <w:r w:rsidRPr="00355B75">
              <w:t>Opgave referentieopdracht ten behoeve van: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468C" w14:textId="69BCBB34" w:rsidR="002746F3" w:rsidRPr="00355B75" w:rsidRDefault="0022696B">
            <w:pPr>
              <w:rPr>
                <w:b/>
                <w:color w:val="1F497D" w:themeColor="text2"/>
              </w:rPr>
            </w:pPr>
            <w:r w:rsidRPr="008934A9">
              <w:t>Ervaring met het leveren</w:t>
            </w:r>
            <w:r>
              <w:t xml:space="preserve"> en onderhouden</w:t>
            </w:r>
            <w:r w:rsidRPr="008934A9">
              <w:t xml:space="preserve"> van </w:t>
            </w:r>
            <w:r>
              <w:t>Microsoft licenties</w:t>
            </w:r>
            <w:r w:rsidR="00FF2EB2" w:rsidRPr="00FF2EB2">
              <w:t>.</w:t>
            </w:r>
          </w:p>
        </w:tc>
      </w:tr>
      <w:tr w:rsidR="002746F3" w:rsidRPr="00355B75" w14:paraId="647B40EC" w14:textId="77777777" w:rsidTr="00355B75"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08A02" w14:textId="77777777" w:rsidR="002746F3" w:rsidRPr="00355B75" w:rsidRDefault="002746F3"/>
        </w:tc>
      </w:tr>
      <w:tr w:rsidR="002746F3" w:rsidRPr="00355B75" w14:paraId="485462E0" w14:textId="77777777" w:rsidTr="00355B75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8189" w14:textId="77777777" w:rsidR="002746F3" w:rsidRPr="00355B75" w:rsidRDefault="002746F3">
            <w:pPr>
              <w:rPr>
                <w:b/>
                <w:bCs/>
              </w:rPr>
            </w:pPr>
            <w:r w:rsidRPr="00355B75">
              <w:rPr>
                <w:b/>
                <w:bCs/>
              </w:rPr>
              <w:t>Gegevens referent</w:t>
            </w:r>
          </w:p>
        </w:tc>
      </w:tr>
      <w:tr w:rsidR="002746F3" w:rsidRPr="00355B75" w14:paraId="3797F6C9" w14:textId="77777777" w:rsidTr="00355B7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F9BF" w14:textId="77777777" w:rsidR="002746F3" w:rsidRPr="00355B75" w:rsidRDefault="002746F3">
            <w:r w:rsidRPr="00355B75">
              <w:t>Naam organisatie referent/referentieopdracht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1471" w14:textId="77777777" w:rsidR="002746F3" w:rsidRPr="00355B75" w:rsidRDefault="002746F3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&lt;naam organisatie opdrachtgever&gt;</w:t>
            </w:r>
          </w:p>
        </w:tc>
      </w:tr>
      <w:tr w:rsidR="002746F3" w:rsidRPr="00355B75" w14:paraId="3933303D" w14:textId="77777777" w:rsidTr="00355B7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5EA6" w14:textId="77777777" w:rsidR="002746F3" w:rsidRPr="00355B75" w:rsidRDefault="002746F3">
            <w:r w:rsidRPr="00355B75">
              <w:t>Naam contactpersoon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FA25" w14:textId="77777777" w:rsidR="002746F3" w:rsidRPr="00355B75" w:rsidRDefault="002746F3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&lt;naam contactpersoon&gt;</w:t>
            </w:r>
          </w:p>
        </w:tc>
      </w:tr>
      <w:tr w:rsidR="002746F3" w:rsidRPr="00355B75" w14:paraId="31B01D06" w14:textId="77777777" w:rsidTr="00355B7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62FB" w14:textId="77777777" w:rsidR="002746F3" w:rsidRPr="00355B75" w:rsidRDefault="002746F3">
            <w:r w:rsidRPr="00355B75">
              <w:t>E-mailadres contactpersoon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3AAF" w14:textId="77777777" w:rsidR="002746F3" w:rsidRPr="00355B75" w:rsidRDefault="002746F3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&lt;e-mail adres contactpersoon&gt;</w:t>
            </w:r>
          </w:p>
        </w:tc>
      </w:tr>
      <w:tr w:rsidR="00355B75" w:rsidRPr="00355B75" w14:paraId="66C6D417" w14:textId="77777777" w:rsidTr="00355B7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4D10" w14:textId="68C5B845" w:rsidR="00355B75" w:rsidRPr="00355B75" w:rsidRDefault="00355B75">
            <w:r>
              <w:t>Telefoonnr. contactpersoon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367A" w14:textId="23870D23" w:rsidR="00355B75" w:rsidRPr="00355B75" w:rsidRDefault="00355B75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</w:t>
            </w:r>
            <w:r>
              <w:rPr>
                <w:color w:val="FF0000"/>
              </w:rPr>
              <w:t>telefoonnr.</w:t>
            </w:r>
            <w:r w:rsidRPr="00355B75">
              <w:rPr>
                <w:color w:val="FF0000"/>
              </w:rPr>
              <w:t xml:space="preserve"> contactpersoon&gt;</w:t>
            </w:r>
          </w:p>
        </w:tc>
      </w:tr>
      <w:tr w:rsidR="002746F3" w:rsidRPr="00355B75" w14:paraId="2208DB59" w14:textId="77777777" w:rsidTr="00355B75"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633AA" w14:textId="77777777" w:rsidR="002746F3" w:rsidRPr="00355B75" w:rsidRDefault="002746F3"/>
        </w:tc>
      </w:tr>
      <w:tr w:rsidR="002746F3" w:rsidRPr="00355B75" w14:paraId="7C1246E8" w14:textId="77777777" w:rsidTr="00355B75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AFF6" w14:textId="77777777" w:rsidR="002746F3" w:rsidRPr="00355B75" w:rsidRDefault="002746F3">
            <w:pPr>
              <w:rPr>
                <w:b/>
                <w:bCs/>
              </w:rPr>
            </w:pPr>
            <w:r w:rsidRPr="00355B75">
              <w:rPr>
                <w:b/>
                <w:bCs/>
              </w:rPr>
              <w:t>Gegevens referentieopdracht</w:t>
            </w:r>
          </w:p>
        </w:tc>
      </w:tr>
      <w:tr w:rsidR="002746F3" w:rsidRPr="00355B75" w14:paraId="21190D75" w14:textId="77777777" w:rsidTr="00355B7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2A9D" w14:textId="77777777" w:rsidR="002746F3" w:rsidRPr="00355B75" w:rsidRDefault="002746F3">
            <w:r w:rsidRPr="00355B75">
              <w:t>Naam referentieopdracht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BE73" w14:textId="79290EC0" w:rsidR="002746F3" w:rsidRPr="00355B75" w:rsidRDefault="002746F3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&lt;naam referentieopdracht&gt;</w:t>
            </w:r>
          </w:p>
        </w:tc>
      </w:tr>
      <w:tr w:rsidR="002746F3" w:rsidRPr="00355B75" w14:paraId="5520FF5D" w14:textId="77777777" w:rsidTr="00355B7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0683" w14:textId="77777777" w:rsidR="002746F3" w:rsidRPr="00355B75" w:rsidRDefault="002746F3">
            <w:r w:rsidRPr="00355B75">
              <w:t>Datum oplevering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B498" w14:textId="3727CE64" w:rsidR="002746F3" w:rsidRPr="00355B75" w:rsidRDefault="002746F3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&lt;datum oplevering referentieopdracht&gt;</w:t>
            </w:r>
          </w:p>
        </w:tc>
      </w:tr>
      <w:tr w:rsidR="002746F3" w:rsidRPr="00355B75" w14:paraId="1BC134E5" w14:textId="77777777" w:rsidTr="00355B75">
        <w:trPr>
          <w:trHeight w:val="116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6BF3" w14:textId="0BF68382" w:rsidR="002746F3" w:rsidRPr="00355B75" w:rsidRDefault="002746F3">
            <w:r w:rsidRPr="00355B75">
              <w:t>Beschrijving van de referentieopdracht</w:t>
            </w:r>
            <w:r w:rsidR="00355B75" w:rsidRPr="00355B75">
              <w:t>: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8C6" w14:textId="0D25A8E0" w:rsidR="002746F3" w:rsidRPr="00355B75" w:rsidRDefault="002746F3" w:rsidP="00355B75">
            <w:pPr>
              <w:rPr>
                <w:color w:val="FF0000"/>
              </w:rPr>
            </w:pPr>
            <w:r w:rsidRPr="00355B75">
              <w:rPr>
                <w:color w:val="FF0000"/>
              </w:rPr>
              <w:t>&lt;korte beschrijving van de referentieopdracht&gt;</w:t>
            </w:r>
          </w:p>
        </w:tc>
      </w:tr>
    </w:tbl>
    <w:p w14:paraId="1CADC7D3" w14:textId="01735579" w:rsidR="0067019B" w:rsidRDefault="0067019B">
      <w:pPr>
        <w:spacing w:line="240" w:lineRule="auto"/>
      </w:pPr>
    </w:p>
    <w:p w14:paraId="21228822" w14:textId="77777777" w:rsidR="00972B5A" w:rsidRDefault="00972B5A">
      <w:pPr>
        <w:spacing w:line="240" w:lineRule="auto"/>
      </w:pPr>
    </w:p>
    <w:p w14:paraId="4C029AB9" w14:textId="77777777" w:rsidR="00972B5A" w:rsidRDefault="00972B5A">
      <w:pPr>
        <w:spacing w:line="240" w:lineRule="auto"/>
      </w:pPr>
    </w:p>
    <w:p w14:paraId="7F9440EE" w14:textId="77777777" w:rsidR="00972B5A" w:rsidRDefault="00972B5A">
      <w:pPr>
        <w:spacing w:line="240" w:lineRule="auto"/>
      </w:pPr>
    </w:p>
    <w:p w14:paraId="15515B17" w14:textId="77777777" w:rsidR="00972B5A" w:rsidRDefault="00972B5A">
      <w:pPr>
        <w:spacing w:line="240" w:lineRule="auto"/>
      </w:pPr>
    </w:p>
    <w:p w14:paraId="078C2192" w14:textId="77777777" w:rsidR="00972B5A" w:rsidRDefault="00972B5A">
      <w:pPr>
        <w:spacing w:line="240" w:lineRule="auto"/>
      </w:pPr>
    </w:p>
    <w:p w14:paraId="1B782AB1" w14:textId="77777777" w:rsidR="00972B5A" w:rsidRDefault="00972B5A">
      <w:pPr>
        <w:spacing w:line="240" w:lineRule="auto"/>
      </w:pPr>
    </w:p>
    <w:p w14:paraId="6DBEDEF9" w14:textId="77777777" w:rsidR="00972B5A" w:rsidRDefault="00972B5A">
      <w:pPr>
        <w:spacing w:line="240" w:lineRule="auto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472"/>
        <w:gridCol w:w="1134"/>
        <w:gridCol w:w="2268"/>
      </w:tblGrid>
      <w:tr w:rsidR="00972B5A" w:rsidRPr="004559FF" w14:paraId="19379DEF" w14:textId="77777777" w:rsidTr="00061BD3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70481AC3" w14:textId="0E3C7980" w:rsidR="00972B5A" w:rsidRPr="004559FF" w:rsidRDefault="00972B5A" w:rsidP="00061BD3">
            <w:r w:rsidRPr="004559FF">
              <w:t>Inschrijver verklaart, dat hij d</w:t>
            </w:r>
            <w:r>
              <w:t xml:space="preserve">it formulier </w:t>
            </w:r>
            <w:r w:rsidRPr="004559FF">
              <w:t xml:space="preserve">naar waarheid heeft </w:t>
            </w:r>
            <w:r>
              <w:t>ingevuld</w:t>
            </w:r>
            <w:r w:rsidRPr="004559FF">
              <w:t xml:space="preserve"> en dat </w:t>
            </w:r>
            <w:r>
              <w:t>hij</w:t>
            </w:r>
            <w:r w:rsidRPr="004559FF">
              <w:t xml:space="preserve"> bereid is op eerste verzoek eventuele bewijzen dienaangaande te overleggen.</w:t>
            </w:r>
          </w:p>
        </w:tc>
      </w:tr>
      <w:tr w:rsidR="00972B5A" w:rsidRPr="004559FF" w14:paraId="2613A590" w14:textId="77777777" w:rsidTr="00061BD3">
        <w:trPr>
          <w:cantSplit/>
          <w:trHeight w:val="480"/>
        </w:trPr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B28D4E" w14:textId="77777777" w:rsidR="00972B5A" w:rsidRPr="004559FF" w:rsidRDefault="00972B5A" w:rsidP="00061BD3">
            <w:r w:rsidRPr="004559FF">
              <w:t>Plaats</w:t>
            </w:r>
            <w:r>
              <w:t>: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E394A5" w14:textId="77777777" w:rsidR="00972B5A" w:rsidRPr="004559FF" w:rsidRDefault="00972B5A" w:rsidP="00061BD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A5756" w14:textId="77777777" w:rsidR="00972B5A" w:rsidRPr="004559FF" w:rsidRDefault="00972B5A" w:rsidP="00061BD3">
            <w:r w:rsidRPr="004559FF">
              <w:t>Datum</w:t>
            </w:r>
            <w: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85261C" w14:textId="77777777" w:rsidR="00972B5A" w:rsidRPr="004559FF" w:rsidRDefault="00972B5A" w:rsidP="00061BD3"/>
        </w:tc>
      </w:tr>
      <w:tr w:rsidR="00972B5A" w:rsidRPr="004559FF" w14:paraId="2B420B46" w14:textId="77777777" w:rsidTr="00061BD3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514A" w14:textId="77777777" w:rsidR="00972B5A" w:rsidRPr="004559FF" w:rsidRDefault="00972B5A" w:rsidP="00061BD3">
            <w:r w:rsidRPr="004559FF">
              <w:t>Naam</w:t>
            </w:r>
            <w:r>
              <w:t>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64C5" w14:textId="77777777" w:rsidR="00972B5A" w:rsidRPr="004559FF" w:rsidRDefault="00972B5A" w:rsidP="00061BD3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87B8" w14:textId="77777777" w:rsidR="00972B5A" w:rsidRPr="004559FF" w:rsidRDefault="00972B5A" w:rsidP="00061BD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99DA" w14:textId="77777777" w:rsidR="00972B5A" w:rsidRPr="004559FF" w:rsidRDefault="00972B5A" w:rsidP="00061BD3"/>
        </w:tc>
      </w:tr>
      <w:tr w:rsidR="00972B5A" w:rsidRPr="004559FF" w14:paraId="39192EC5" w14:textId="77777777" w:rsidTr="00061BD3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7566C" w14:textId="77777777" w:rsidR="00972B5A" w:rsidRPr="004559FF" w:rsidRDefault="00972B5A" w:rsidP="00061BD3">
            <w:r w:rsidRPr="004559FF">
              <w:t>Functie</w:t>
            </w:r>
            <w:r>
              <w:t>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267A" w14:textId="77777777" w:rsidR="00972B5A" w:rsidRPr="004559FF" w:rsidRDefault="00972B5A" w:rsidP="00061BD3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0DD5" w14:textId="77777777" w:rsidR="00972B5A" w:rsidRPr="004559FF" w:rsidRDefault="00972B5A" w:rsidP="00061BD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F735B" w14:textId="77777777" w:rsidR="00972B5A" w:rsidRPr="004559FF" w:rsidRDefault="00972B5A" w:rsidP="00061BD3"/>
        </w:tc>
      </w:tr>
      <w:tr w:rsidR="00972B5A" w:rsidRPr="004559FF" w14:paraId="1350C510" w14:textId="77777777" w:rsidTr="00061BD3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404B3" w14:textId="77777777" w:rsidR="00972B5A" w:rsidRPr="004559FF" w:rsidRDefault="00972B5A" w:rsidP="00061BD3">
            <w:r w:rsidRPr="004559FF">
              <w:t>Handtekening</w:t>
            </w:r>
            <w:r>
              <w:t>: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D5054A" w14:textId="77777777" w:rsidR="00972B5A" w:rsidRPr="004559FF" w:rsidRDefault="00972B5A" w:rsidP="00061BD3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E5E9" w14:textId="77777777" w:rsidR="00972B5A" w:rsidRPr="004559FF" w:rsidRDefault="00972B5A" w:rsidP="00061BD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0991" w14:textId="77777777" w:rsidR="00972B5A" w:rsidRPr="004559FF" w:rsidRDefault="00972B5A" w:rsidP="00061BD3"/>
        </w:tc>
      </w:tr>
      <w:tr w:rsidR="00972B5A" w:rsidRPr="004559FF" w14:paraId="459FCA9F" w14:textId="77777777" w:rsidTr="00061BD3">
        <w:trPr>
          <w:cantSplit/>
          <w:trHeight w:val="651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A4B1EF" w14:textId="77777777" w:rsidR="00972B5A" w:rsidRPr="004559FF" w:rsidRDefault="00972B5A" w:rsidP="00061BD3"/>
        </w:tc>
        <w:tc>
          <w:tcPr>
            <w:tcW w:w="347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4ADD5C" w14:textId="77777777" w:rsidR="00972B5A" w:rsidRPr="004559FF" w:rsidRDefault="00972B5A" w:rsidP="00061BD3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B13D2" w14:textId="77777777" w:rsidR="00972B5A" w:rsidRPr="004559FF" w:rsidRDefault="00972B5A" w:rsidP="00061BD3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D453CE" w14:textId="77777777" w:rsidR="00972B5A" w:rsidRPr="004559FF" w:rsidRDefault="00972B5A" w:rsidP="00061BD3"/>
        </w:tc>
      </w:tr>
    </w:tbl>
    <w:p w14:paraId="0F3E9E35" w14:textId="77777777" w:rsidR="00972B5A" w:rsidRDefault="00972B5A">
      <w:pPr>
        <w:spacing w:line="240" w:lineRule="auto"/>
      </w:pPr>
    </w:p>
    <w:sectPr w:rsidR="00972B5A" w:rsidSect="0094361D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D816" w14:textId="77777777" w:rsidR="0094361D" w:rsidRDefault="0094361D" w:rsidP="00B44CC7">
      <w:r>
        <w:separator/>
      </w:r>
    </w:p>
  </w:endnote>
  <w:endnote w:type="continuationSeparator" w:id="0">
    <w:p w14:paraId="763D87DC" w14:textId="77777777" w:rsidR="0094361D" w:rsidRDefault="0094361D" w:rsidP="00B4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262E" w14:textId="77777777" w:rsidR="00DB5B0A" w:rsidRDefault="00DB5B0A" w:rsidP="00DB5B0A"/>
  <w:p w14:paraId="6AE3A055" w14:textId="1F4BE01B" w:rsidR="00DB5B0A" w:rsidRDefault="00DB5B0A" w:rsidP="00DB5B0A">
    <w:pPr>
      <w:jc w:val="right"/>
    </w:pPr>
    <w:r>
      <w:t xml:space="preserve">Pagina </w:t>
    </w:r>
    <w:r>
      <w:fldChar w:fldCharType="begin"/>
    </w:r>
    <w:r>
      <w:instrText xml:space="preserve">PAGE </w:instrText>
    </w:r>
    <w:r>
      <w:fldChar w:fldCharType="separate"/>
    </w:r>
    <w:r>
      <w:t>20</w:t>
    </w:r>
    <w:r>
      <w:fldChar w:fldCharType="end"/>
    </w:r>
    <w:r>
      <w:t xml:space="preserve"> van </w:t>
    </w:r>
    <w:r>
      <w:fldChar w:fldCharType="begin"/>
    </w:r>
    <w:r>
      <w:instrText xml:space="preserve">NUMPAGES </w:instrText>
    </w:r>
    <w:r>
      <w:fldChar w:fldCharType="separate"/>
    </w:r>
    <w:r>
      <w:t>40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31FA4" w14:textId="77777777" w:rsidR="0094361D" w:rsidRDefault="0094361D" w:rsidP="00B44CC7">
      <w:r>
        <w:separator/>
      </w:r>
    </w:p>
  </w:footnote>
  <w:footnote w:type="continuationSeparator" w:id="0">
    <w:p w14:paraId="48923EA5" w14:textId="77777777" w:rsidR="0094361D" w:rsidRDefault="0094361D" w:rsidP="00B44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06042"/>
    <w:multiLevelType w:val="hybridMultilevel"/>
    <w:tmpl w:val="F9B426C6"/>
    <w:lvl w:ilvl="0" w:tplc="0413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0F224B4D"/>
    <w:multiLevelType w:val="hybridMultilevel"/>
    <w:tmpl w:val="17047762"/>
    <w:lvl w:ilvl="0" w:tplc="29FACE9E">
      <w:numFmt w:val="bullet"/>
      <w:lvlText w:val="-"/>
      <w:lvlJc w:val="left"/>
      <w:pPr>
        <w:ind w:left="930" w:hanging="57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A25B93"/>
    <w:multiLevelType w:val="hybridMultilevel"/>
    <w:tmpl w:val="C7325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3653">
    <w:abstractNumId w:val="15"/>
  </w:num>
  <w:num w:numId="2" w16cid:durableId="853690992">
    <w:abstractNumId w:val="15"/>
  </w:num>
  <w:num w:numId="3" w16cid:durableId="657078419">
    <w:abstractNumId w:val="15"/>
  </w:num>
  <w:num w:numId="4" w16cid:durableId="638386746">
    <w:abstractNumId w:val="15"/>
  </w:num>
  <w:num w:numId="5" w16cid:durableId="1246718824">
    <w:abstractNumId w:val="15"/>
  </w:num>
  <w:num w:numId="6" w16cid:durableId="1903252622">
    <w:abstractNumId w:val="15"/>
  </w:num>
  <w:num w:numId="7" w16cid:durableId="1470971689">
    <w:abstractNumId w:val="15"/>
  </w:num>
  <w:num w:numId="8" w16cid:durableId="386338484">
    <w:abstractNumId w:val="15"/>
  </w:num>
  <w:num w:numId="9" w16cid:durableId="360475138">
    <w:abstractNumId w:val="15"/>
  </w:num>
  <w:num w:numId="10" w16cid:durableId="2095861481">
    <w:abstractNumId w:val="15"/>
  </w:num>
  <w:num w:numId="11" w16cid:durableId="900017388">
    <w:abstractNumId w:val="13"/>
  </w:num>
  <w:num w:numId="12" w16cid:durableId="478379330">
    <w:abstractNumId w:val="9"/>
  </w:num>
  <w:num w:numId="13" w16cid:durableId="300959622">
    <w:abstractNumId w:val="14"/>
  </w:num>
  <w:num w:numId="14" w16cid:durableId="1467814751">
    <w:abstractNumId w:val="7"/>
  </w:num>
  <w:num w:numId="15" w16cid:durableId="1051270909">
    <w:abstractNumId w:val="14"/>
  </w:num>
  <w:num w:numId="16" w16cid:durableId="323750618">
    <w:abstractNumId w:val="6"/>
  </w:num>
  <w:num w:numId="17" w16cid:durableId="1812408079">
    <w:abstractNumId w:val="14"/>
  </w:num>
  <w:num w:numId="18" w16cid:durableId="1268461343">
    <w:abstractNumId w:val="5"/>
  </w:num>
  <w:num w:numId="19" w16cid:durableId="2084330297">
    <w:abstractNumId w:val="14"/>
  </w:num>
  <w:num w:numId="20" w16cid:durableId="686639237">
    <w:abstractNumId w:val="4"/>
  </w:num>
  <w:num w:numId="21" w16cid:durableId="792602114">
    <w:abstractNumId w:val="14"/>
  </w:num>
  <w:num w:numId="22" w16cid:durableId="312680024">
    <w:abstractNumId w:val="8"/>
  </w:num>
  <w:num w:numId="23" w16cid:durableId="144132954">
    <w:abstractNumId w:val="3"/>
  </w:num>
  <w:num w:numId="24" w16cid:durableId="805320053">
    <w:abstractNumId w:val="2"/>
  </w:num>
  <w:num w:numId="25" w16cid:durableId="225265904">
    <w:abstractNumId w:val="1"/>
  </w:num>
  <w:num w:numId="26" w16cid:durableId="1721516921">
    <w:abstractNumId w:val="0"/>
  </w:num>
  <w:num w:numId="27" w16cid:durableId="1698121775">
    <w:abstractNumId w:val="11"/>
  </w:num>
  <w:num w:numId="28" w16cid:durableId="327876860">
    <w:abstractNumId w:val="16"/>
  </w:num>
  <w:num w:numId="29" w16cid:durableId="1377198917">
    <w:abstractNumId w:val="12"/>
  </w:num>
  <w:num w:numId="30" w16cid:durableId="342128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0D4EAC"/>
    <w:rsid w:val="001766FA"/>
    <w:rsid w:val="0019691C"/>
    <w:rsid w:val="001B2A0B"/>
    <w:rsid w:val="001B5CB1"/>
    <w:rsid w:val="001B6FE5"/>
    <w:rsid w:val="001C10FE"/>
    <w:rsid w:val="001D0DCC"/>
    <w:rsid w:val="001D187F"/>
    <w:rsid w:val="0022696B"/>
    <w:rsid w:val="002746F3"/>
    <w:rsid w:val="002928DE"/>
    <w:rsid w:val="002A35B9"/>
    <w:rsid w:val="002B56B2"/>
    <w:rsid w:val="002D2F67"/>
    <w:rsid w:val="002D3704"/>
    <w:rsid w:val="002E5A9C"/>
    <w:rsid w:val="002F65DC"/>
    <w:rsid w:val="00312D94"/>
    <w:rsid w:val="00355B75"/>
    <w:rsid w:val="00357676"/>
    <w:rsid w:val="00377453"/>
    <w:rsid w:val="003909B7"/>
    <w:rsid w:val="003C71E0"/>
    <w:rsid w:val="00400D74"/>
    <w:rsid w:val="00403335"/>
    <w:rsid w:val="00423D87"/>
    <w:rsid w:val="004559FF"/>
    <w:rsid w:val="004B3376"/>
    <w:rsid w:val="004B656C"/>
    <w:rsid w:val="004C5F23"/>
    <w:rsid w:val="004D058A"/>
    <w:rsid w:val="00510952"/>
    <w:rsid w:val="00586CDC"/>
    <w:rsid w:val="005A0CCA"/>
    <w:rsid w:val="005A1878"/>
    <w:rsid w:val="005B4A08"/>
    <w:rsid w:val="005D3EAB"/>
    <w:rsid w:val="0067019B"/>
    <w:rsid w:val="006B4BB0"/>
    <w:rsid w:val="006E12A5"/>
    <w:rsid w:val="007D0366"/>
    <w:rsid w:val="007E515E"/>
    <w:rsid w:val="008458F9"/>
    <w:rsid w:val="008538AB"/>
    <w:rsid w:val="008A2539"/>
    <w:rsid w:val="008B52CF"/>
    <w:rsid w:val="00924B92"/>
    <w:rsid w:val="00927DF8"/>
    <w:rsid w:val="0094361D"/>
    <w:rsid w:val="00972B5A"/>
    <w:rsid w:val="009C459B"/>
    <w:rsid w:val="009E0F9D"/>
    <w:rsid w:val="00A04111"/>
    <w:rsid w:val="00A30958"/>
    <w:rsid w:val="00A509FE"/>
    <w:rsid w:val="00AB013A"/>
    <w:rsid w:val="00AB1826"/>
    <w:rsid w:val="00AB42BF"/>
    <w:rsid w:val="00AB43D1"/>
    <w:rsid w:val="00AC2478"/>
    <w:rsid w:val="00AD2C79"/>
    <w:rsid w:val="00AE361E"/>
    <w:rsid w:val="00B35CCF"/>
    <w:rsid w:val="00B44CC7"/>
    <w:rsid w:val="00B644D3"/>
    <w:rsid w:val="00B75E4C"/>
    <w:rsid w:val="00BB078A"/>
    <w:rsid w:val="00C37CB0"/>
    <w:rsid w:val="00CC626B"/>
    <w:rsid w:val="00CE6A23"/>
    <w:rsid w:val="00D57396"/>
    <w:rsid w:val="00DA2FA4"/>
    <w:rsid w:val="00DA621A"/>
    <w:rsid w:val="00DB04CC"/>
    <w:rsid w:val="00DB1E3D"/>
    <w:rsid w:val="00DB5B0A"/>
    <w:rsid w:val="00E06836"/>
    <w:rsid w:val="00E5175E"/>
    <w:rsid w:val="00E519BF"/>
    <w:rsid w:val="00EE1A6F"/>
    <w:rsid w:val="00F03738"/>
    <w:rsid w:val="00F21933"/>
    <w:rsid w:val="00F27665"/>
    <w:rsid w:val="00F54B5F"/>
    <w:rsid w:val="00F9561C"/>
    <w:rsid w:val="00FD3DE0"/>
    <w:rsid w:val="00FF2EB2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4CC7"/>
    <w:pPr>
      <w:spacing w:line="280" w:lineRule="atLeast"/>
    </w:pPr>
    <w:rPr>
      <w:rFonts w:ascii="Verdana" w:hAnsi="Verdana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uiPriority w:val="39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605CB5701904C8920C18255FD7882" ma:contentTypeVersion="16" ma:contentTypeDescription="Een nieuw document maken." ma:contentTypeScope="" ma:versionID="f1e1a3070638d7cf504d4673bd5ef67e">
  <xsd:schema xmlns:xsd="http://www.w3.org/2001/XMLSchema" xmlns:xs="http://www.w3.org/2001/XMLSchema" xmlns:p="http://schemas.microsoft.com/office/2006/metadata/properties" xmlns:ns1="http://schemas.microsoft.com/sharepoint/v3" xmlns:ns2="f8a5c9a2-d430-4965-8063-61b19b861650" xmlns:ns3="cab8f7e1-59ba-428a-b413-a68dc97affa4" targetNamespace="http://schemas.microsoft.com/office/2006/metadata/properties" ma:root="true" ma:fieldsID="5e2eea4db732dbc625c8ee4cb9ae12fd" ns1:_="" ns2:_="" ns3:_="">
    <xsd:import namespace="http://schemas.microsoft.com/sharepoint/v3"/>
    <xsd:import namespace="f8a5c9a2-d430-4965-8063-61b19b861650"/>
    <xsd:import namespace="cab8f7e1-59ba-428a-b413-a68dc97af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5c9a2-d430-4965-8063-61b19b861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e99ebba-7dd4-4ca1-8877-3e1f11794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8f7e1-59ba-428a-b413-a68dc97aff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0d1588-1569-4029-8bd0-2c2c7440457b}" ma:internalName="TaxCatchAll" ma:showField="CatchAllData" ma:web="cab8f7e1-59ba-428a-b413-a68dc97af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8a5c9a2-d430-4965-8063-61b19b861650">
      <Terms xmlns="http://schemas.microsoft.com/office/infopath/2007/PartnerControls"/>
    </lcf76f155ced4ddcb4097134ff3c332f>
    <_ip_UnifiedCompliancePolicyProperties xmlns="http://schemas.microsoft.com/sharepoint/v3" xsi:nil="true"/>
    <TaxCatchAll xmlns="cab8f7e1-59ba-428a-b413-a68dc97affa4" xsi:nil="true"/>
  </documentManagement>
</p:properties>
</file>

<file path=customXml/itemProps1.xml><?xml version="1.0" encoding="utf-8"?>
<ds:datastoreItem xmlns:ds="http://schemas.openxmlformats.org/officeDocument/2006/customXml" ds:itemID="{62406CA8-4EB0-4679-A576-3E6B54BCA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a5c9a2-d430-4965-8063-61b19b861650"/>
    <ds:schemaRef ds:uri="cab8f7e1-59ba-428a-b413-a68dc97af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583C8-B407-487C-A2EE-1461CEF7B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C2AE4-F80F-4E50-B846-EA603AB0FA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a5c9a2-d430-4965-8063-61b19b861650"/>
    <ds:schemaRef ds:uri="cab8f7e1-59ba-428a-b413-a68dc97af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20130710.dot</Template>
  <TotalTime>22</TotalTime>
  <Pages>1</Pages>
  <Words>101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Eric Rijnboutt</cp:lastModifiedBy>
  <cp:revision>32</cp:revision>
  <cp:lastPrinted>2019-08-21T09:08:00Z</cp:lastPrinted>
  <dcterms:created xsi:type="dcterms:W3CDTF">2024-02-16T10:12:00Z</dcterms:created>
  <dcterms:modified xsi:type="dcterms:W3CDTF">2024-04-18T14:24:00Z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0x010100BBF3274882872041BFC8E78C4E697747</vt:lpwstr>
  </property>
  <property fmtid="{D5CDD505-2E9C-101B-9397-08002B2CF9AE}" pid="6" name="MediaServiceImageTags">
    <vt:lpwstr/>
  </property>
</Properties>
</file>