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A05B9" w14:textId="77777777" w:rsidR="00C70F9E" w:rsidRPr="00C70F9E" w:rsidRDefault="00C70F9E" w:rsidP="00350E35">
      <w:pPr>
        <w:spacing w:line="360" w:lineRule="auto"/>
        <w:rPr>
          <w:rFonts w:ascii="Arial" w:hAnsi="Arial" w:cs="Arial"/>
          <w:b/>
        </w:rPr>
      </w:pPr>
      <w:bookmarkStart w:id="0" w:name="_GoBack"/>
      <w:bookmarkEnd w:id="0"/>
      <w:r w:rsidRPr="00C70F9E">
        <w:rPr>
          <w:rFonts w:ascii="Arial" w:hAnsi="Arial" w:cs="Arial"/>
          <w:b/>
        </w:rPr>
        <w:t>MODEL AFROEP(BANK)GARANTIE GVB</w:t>
      </w:r>
    </w:p>
    <w:p w14:paraId="495A7FD8" w14:textId="77777777" w:rsidR="00C70F9E" w:rsidRPr="00C70F9E" w:rsidRDefault="00C70F9E" w:rsidP="00350E35">
      <w:pPr>
        <w:spacing w:line="360" w:lineRule="auto"/>
        <w:rPr>
          <w:rFonts w:ascii="Arial" w:hAnsi="Arial" w:cs="Arial"/>
        </w:rPr>
      </w:pPr>
      <w:r w:rsidRPr="00C70F9E">
        <w:rPr>
          <w:rFonts w:ascii="Arial" w:hAnsi="Arial" w:cs="Arial"/>
        </w:rPr>
        <w:t>De ondergetekenden  .................................................................................................</w:t>
      </w:r>
      <w:r w:rsidRPr="00C70F9E">
        <w:rPr>
          <w:rFonts w:ascii="Arial" w:hAnsi="Arial" w:cs="Arial"/>
          <w:vertAlign w:val="superscript"/>
        </w:rPr>
        <w:footnoteReference w:id="1"/>
      </w:r>
    </w:p>
    <w:p w14:paraId="3096CB10" w14:textId="77777777" w:rsidR="00C70F9E" w:rsidRPr="00C70F9E" w:rsidRDefault="00C70F9E" w:rsidP="00350E35">
      <w:pPr>
        <w:widowControl w:val="0"/>
        <w:tabs>
          <w:tab w:val="left" w:pos="0"/>
          <w:tab w:val="left" w:pos="435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>gevestigd te .......................................................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2"/>
      </w:r>
    </w:p>
    <w:p w14:paraId="1FDE5A68" w14:textId="730821FA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overwegende dat </w:t>
      </w:r>
      <w:r w:rsidRPr="00350E35">
        <w:rPr>
          <w:rFonts w:ascii="Arial" w:hAnsi="Arial" w:cs="Arial"/>
        </w:rPr>
        <w:t xml:space="preserve">GVB </w:t>
      </w:r>
      <w:r w:rsidR="0009167E">
        <w:rPr>
          <w:rFonts w:ascii="Arial" w:hAnsi="Arial" w:cs="Arial"/>
        </w:rPr>
        <w:t>Infra</w:t>
      </w:r>
      <w:r w:rsidRPr="00350E35">
        <w:rPr>
          <w:rFonts w:ascii="Arial" w:hAnsi="Arial" w:cs="Arial"/>
        </w:rPr>
        <w:t xml:space="preserve"> B.V., vert</w:t>
      </w:r>
      <w:r w:rsidRPr="00C70F9E">
        <w:rPr>
          <w:rFonts w:ascii="Arial" w:hAnsi="Arial" w:cs="Arial"/>
        </w:rPr>
        <w:t xml:space="preserve">egenwoordigd </w:t>
      </w:r>
    </w:p>
    <w:p w14:paraId="303F06B9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>door</w:t>
      </w:r>
      <w:r w:rsidRPr="00C70F9E">
        <w:rPr>
          <w:rFonts w:ascii="Arial" w:hAnsi="Arial" w:cs="Arial"/>
        </w:rPr>
        <w:tab/>
        <w:t>,</w:t>
      </w:r>
      <w:r w:rsidRPr="00C70F9E">
        <w:rPr>
          <w:rFonts w:ascii="Arial" w:hAnsi="Arial" w:cs="Arial"/>
          <w:vertAlign w:val="superscript"/>
        </w:rPr>
        <w:footnoteReference w:id="3"/>
      </w:r>
    </w:p>
    <w:p w14:paraId="5F1AD6F7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 zijn functie als projectleider hierna te noemen "de opdrachtgever" </w:t>
      </w:r>
    </w:p>
    <w:p w14:paraId="23B5A310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voornemens is aan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4"/>
      </w:r>
    </w:p>
    <w:p w14:paraId="72B5D992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gevestigd te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5"/>
      </w:r>
    </w:p>
    <w:p w14:paraId="5B442FCB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hierna te noemen "de aannemer", op te dragen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6"/>
      </w:r>
    </w:p>
    <w:p w14:paraId="75EAE8F2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volgens ordernummernummer </w:t>
      </w:r>
      <w:r w:rsidRPr="00C70F9E">
        <w:rPr>
          <w:rFonts w:ascii="Arial" w:hAnsi="Arial" w:cs="Arial"/>
        </w:rPr>
        <w:tab/>
        <w:t>,</w:t>
      </w:r>
      <w:r w:rsidRPr="00C70F9E">
        <w:rPr>
          <w:rFonts w:ascii="Arial" w:hAnsi="Arial" w:cs="Arial"/>
          <w:vertAlign w:val="superscript"/>
        </w:rPr>
        <w:footnoteReference w:id="7"/>
      </w:r>
    </w:p>
    <w:p w14:paraId="66908F07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verbindt zich tegenover de opdrachtgever om op de enkele schriftelijke </w:t>
      </w:r>
    </w:p>
    <w:p w14:paraId="52CBDA81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mededeling van de opdrachtgever dat de aannemer tekort is geschoten </w:t>
      </w:r>
    </w:p>
    <w:p w14:paraId="718A7455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 de nakoming van enige verplichting uit hoofde van genoemd </w:t>
      </w:r>
    </w:p>
    <w:p w14:paraId="679DC92D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bestek, aan de opdrachtgever als eigen schuld onverwijld het bedrag </w:t>
      </w:r>
    </w:p>
    <w:p w14:paraId="2B3BBD8F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uit te betalen dat de opdrachtgever verklaart uit dien hoofde van </w:t>
      </w:r>
    </w:p>
    <w:p w14:paraId="2DE3D43E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de aannemer te vorderen te hebben, zulks tot een bedrag van </w:t>
      </w:r>
    </w:p>
    <w:p w14:paraId="18521855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ten hoogste € </w:t>
      </w:r>
      <w:r w:rsidRPr="00C70F9E">
        <w:rPr>
          <w:rFonts w:ascii="Arial" w:hAnsi="Arial" w:cs="Arial"/>
        </w:rPr>
        <w:tab/>
      </w:r>
    </w:p>
    <w:p w14:paraId="207C2523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(zegge: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8"/>
      </w:r>
    </w:p>
    <w:p w14:paraId="5E2CA206" w14:textId="77777777" w:rsidR="00C70F9E" w:rsidRPr="00C70F9E" w:rsidRDefault="00C70F9E" w:rsidP="00910931">
      <w:pPr>
        <w:spacing w:before="120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zijnde .....................................................................% van de aannemingssom </w:t>
      </w:r>
    </w:p>
    <w:p w14:paraId="7150A4A8" w14:textId="77777777" w:rsidR="00C70F9E" w:rsidRPr="00C70F9E" w:rsidRDefault="00C70F9E" w:rsidP="00910931">
      <w:pPr>
        <w:spacing w:before="120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incl. O.B. Deze afroep(bank)garantie blijft van kracht, totdat aan de </w:t>
      </w:r>
    </w:p>
    <w:p w14:paraId="3DC9B120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>.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9"/>
      </w:r>
    </w:p>
    <w:p w14:paraId="0787A27F" w14:textId="77777777" w:rsidR="00C70F9E" w:rsidRPr="00C70F9E" w:rsidRDefault="00C70F9E" w:rsidP="00910931">
      <w:pPr>
        <w:spacing w:before="120"/>
        <w:ind w:left="372" w:firstLine="708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 xml:space="preserve">, in zijn functie als projectleider van GVB zal </w:t>
      </w:r>
    </w:p>
    <w:p w14:paraId="79718653" w14:textId="77777777" w:rsidR="00C70F9E" w:rsidRPr="00C70F9E" w:rsidRDefault="00C70F9E" w:rsidP="00910931">
      <w:pPr>
        <w:spacing w:before="120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 xml:space="preserve">zijn gebleken, dat de aannemer aan al zijn verplichtingen voortvloeiend uit </w:t>
      </w:r>
    </w:p>
    <w:p w14:paraId="133B1418" w14:textId="77777777" w:rsidR="00C70F9E" w:rsidRPr="00C70F9E" w:rsidRDefault="00C70F9E" w:rsidP="00910931">
      <w:pPr>
        <w:spacing w:before="120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>genoemd bestek heeft voldaan.</w:t>
      </w:r>
    </w:p>
    <w:p w14:paraId="5C7E8C99" w14:textId="77777777" w:rsidR="00C70F9E" w:rsidRPr="00C70F9E" w:rsidRDefault="00C70F9E" w:rsidP="00910931">
      <w:pPr>
        <w:widowControl w:val="0"/>
        <w:tabs>
          <w:tab w:val="left" w:pos="0"/>
          <w:tab w:val="left" w:leader="dot" w:pos="7370"/>
        </w:tabs>
        <w:spacing w:before="120"/>
        <w:ind w:right="284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Aldus ondertekend te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10"/>
      </w:r>
      <w:r w:rsidRPr="00C70F9E">
        <w:rPr>
          <w:rFonts w:ascii="Arial" w:hAnsi="Arial" w:cs="Arial"/>
        </w:rPr>
        <w:t xml:space="preserve"> </w:t>
      </w:r>
    </w:p>
    <w:p w14:paraId="47C2D361" w14:textId="77777777" w:rsidR="00C70F9E" w:rsidRPr="00C70F9E" w:rsidRDefault="00C70F9E" w:rsidP="00350E35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rPr>
          <w:rFonts w:ascii="Arial" w:eastAsia="Calibri" w:hAnsi="Arial" w:cs="Arial"/>
        </w:rPr>
      </w:pPr>
      <w:r w:rsidRPr="00C70F9E">
        <w:rPr>
          <w:rFonts w:ascii="Arial" w:hAnsi="Arial" w:cs="Arial"/>
        </w:rPr>
        <w:t xml:space="preserve">Op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11"/>
      </w:r>
      <w:r w:rsidRPr="00C70F9E">
        <w:rPr>
          <w:sz w:val="16"/>
          <w:szCs w:val="16"/>
        </w:rPr>
        <w:tab/>
      </w:r>
    </w:p>
    <w:sectPr w:rsidR="00C70F9E" w:rsidRPr="00C70F9E" w:rsidSect="0005234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3704D" w14:textId="77777777" w:rsidR="007D0EFC" w:rsidRDefault="007D0EFC">
      <w:r>
        <w:separator/>
      </w:r>
    </w:p>
  </w:endnote>
  <w:endnote w:type="continuationSeparator" w:id="0">
    <w:p w14:paraId="5FE81F6D" w14:textId="77777777"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38261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444D95E2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6D999" w14:textId="77777777" w:rsidR="007D0EFC" w:rsidRDefault="007D0EFC">
      <w:r>
        <w:separator/>
      </w:r>
    </w:p>
  </w:footnote>
  <w:footnote w:type="continuationSeparator" w:id="0">
    <w:p w14:paraId="2E16B48D" w14:textId="77777777" w:rsidR="007D0EFC" w:rsidRDefault="007D0EFC">
      <w:r>
        <w:continuationSeparator/>
      </w:r>
    </w:p>
  </w:footnote>
  <w:footnote w:id="1">
    <w:p w14:paraId="38194357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en volledige adres van de afroep(bank)garantie verstrekkende bank</w:t>
      </w:r>
    </w:p>
  </w:footnote>
  <w:footnote w:id="2">
    <w:p w14:paraId="3C392A56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afroep(bank)garantie verstrekkende bank</w:t>
      </w:r>
    </w:p>
  </w:footnote>
  <w:footnote w:id="3">
    <w:p w14:paraId="7819F4E3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naam en functie van de GVB</w:t>
      </w:r>
      <w:r w:rsidRPr="003A2852">
        <w:rPr>
          <w:rFonts w:ascii="Arial" w:hAnsi="Arial" w:cs="Arial"/>
          <w:sz w:val="16"/>
          <w:szCs w:val="16"/>
        </w:rPr>
        <w:t xml:space="preserve"> projectleider</w:t>
      </w:r>
    </w:p>
  </w:footnote>
  <w:footnote w:id="4">
    <w:p w14:paraId="16D4ABE4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van de aannemer</w:t>
      </w:r>
    </w:p>
  </w:footnote>
  <w:footnote w:id="5">
    <w:p w14:paraId="77D31461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aannemer</w:t>
      </w:r>
    </w:p>
  </w:footnote>
  <w:footnote w:id="6">
    <w:p w14:paraId="77C1C32C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Titel van het bestek</w:t>
      </w:r>
    </w:p>
  </w:footnote>
  <w:footnote w:id="7">
    <w:p w14:paraId="5F696B97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Projectnummer</w:t>
      </w:r>
    </w:p>
  </w:footnote>
  <w:footnote w:id="8">
    <w:p w14:paraId="6A515C64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5% van de aannemingssom</w:t>
      </w:r>
    </w:p>
  </w:footnote>
  <w:footnote w:id="9">
    <w:p w14:paraId="4E524EAE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 w:rsidRPr="003A2852">
        <w:rPr>
          <w:rFonts w:ascii="Arial" w:hAnsi="Arial" w:cs="Arial"/>
          <w:sz w:val="16"/>
          <w:szCs w:val="16"/>
        </w:rPr>
        <w:t>naam en functie van de GVB projectleider</w:t>
      </w:r>
    </w:p>
  </w:footnote>
  <w:footnote w:id="10">
    <w:p w14:paraId="46A147B2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Plaats ondertekening</w:t>
      </w:r>
    </w:p>
  </w:footnote>
  <w:footnote w:id="11">
    <w:p w14:paraId="34485361" w14:textId="77777777" w:rsidR="00C70F9E" w:rsidRDefault="00C70F9E" w:rsidP="00C70F9E">
      <w:pPr>
        <w:pStyle w:val="Voetnoottekst"/>
        <w:spacing w:line="360" w:lineRule="auto"/>
        <w:rPr>
          <w:sz w:val="12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Datum ondertekening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209AC" w14:textId="77777777" w:rsidR="00547EF7" w:rsidRDefault="00020AB1">
    <w:pPr>
      <w:pStyle w:val="Koptekst"/>
    </w:pPr>
    <w:r>
      <w:pict w14:anchorId="3ABA05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09039" w14:textId="77777777" w:rsidR="000B4699" w:rsidRDefault="000B4699">
    <w:pPr>
      <w:pStyle w:val="Koptekst"/>
    </w:pPr>
    <w:r>
      <w:drawing>
        <wp:anchor distT="0" distB="0" distL="114300" distR="114300" simplePos="0" relativeHeight="251657728" behindDoc="1" locked="0" layoutInCell="0" allowOverlap="1" wp14:anchorId="38607CD5" wp14:editId="68A1CA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373" cy="1066800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73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0F012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1A0C5947" wp14:editId="66C9AA2B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20AB1"/>
    <w:rsid w:val="000329F4"/>
    <w:rsid w:val="0005234C"/>
    <w:rsid w:val="00082BB8"/>
    <w:rsid w:val="0009167E"/>
    <w:rsid w:val="00092CC0"/>
    <w:rsid w:val="000A3845"/>
    <w:rsid w:val="000B4699"/>
    <w:rsid w:val="000E0F72"/>
    <w:rsid w:val="00113252"/>
    <w:rsid w:val="001167B6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30DF2"/>
    <w:rsid w:val="0025403E"/>
    <w:rsid w:val="00264005"/>
    <w:rsid w:val="00275F41"/>
    <w:rsid w:val="00286F70"/>
    <w:rsid w:val="002A3EBF"/>
    <w:rsid w:val="002F2B01"/>
    <w:rsid w:val="002F7C45"/>
    <w:rsid w:val="0030069E"/>
    <w:rsid w:val="00303086"/>
    <w:rsid w:val="00340577"/>
    <w:rsid w:val="003468D6"/>
    <w:rsid w:val="00350E35"/>
    <w:rsid w:val="00376947"/>
    <w:rsid w:val="003C5B30"/>
    <w:rsid w:val="003C5B43"/>
    <w:rsid w:val="003C6A98"/>
    <w:rsid w:val="003E32E6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66521"/>
    <w:rsid w:val="008712F9"/>
    <w:rsid w:val="00882917"/>
    <w:rsid w:val="008C18EE"/>
    <w:rsid w:val="008C2AD9"/>
    <w:rsid w:val="008E6E61"/>
    <w:rsid w:val="0091093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35519"/>
    <w:rsid w:val="00B87CBE"/>
    <w:rsid w:val="00BA0DCB"/>
    <w:rsid w:val="00BA4A60"/>
    <w:rsid w:val="00BA6308"/>
    <w:rsid w:val="00BD2569"/>
    <w:rsid w:val="00BF0547"/>
    <w:rsid w:val="00C136ED"/>
    <w:rsid w:val="00C516FA"/>
    <w:rsid w:val="00C6457F"/>
    <w:rsid w:val="00C70F9E"/>
    <w:rsid w:val="00CA22E1"/>
    <w:rsid w:val="00CB5BA5"/>
    <w:rsid w:val="00CE0D71"/>
    <w:rsid w:val="00D324A4"/>
    <w:rsid w:val="00D57B2F"/>
    <w:rsid w:val="00D62A13"/>
    <w:rsid w:val="00DB43D6"/>
    <w:rsid w:val="00DF2428"/>
    <w:rsid w:val="00E16013"/>
    <w:rsid w:val="00E428B4"/>
    <w:rsid w:val="00E7005D"/>
    <w:rsid w:val="00E947C7"/>
    <w:rsid w:val="00EA3CB7"/>
    <w:rsid w:val="00EB7C2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620BD9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7" ma:contentTypeDescription="Een nieuw document maken." ma:contentTypeScope="" ma:versionID="668ab541359fc3f0ce3e9bdd46e91127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76603a6f8379d53712d530642973a1d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8642F-A8FD-4A84-9FF2-E5F115FA8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E649F-57B6-41B6-BB92-0B5F7C90D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153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3</cp:revision>
  <cp:lastPrinted>2009-06-16T11:41:00Z</cp:lastPrinted>
  <dcterms:created xsi:type="dcterms:W3CDTF">2023-11-07T11:58:00Z</dcterms:created>
  <dcterms:modified xsi:type="dcterms:W3CDTF">2023-11-07T11:59:00Z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