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56E92955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56E92955" w:rsidR="00EC123E">
        <w:rPr>
          <w:sz w:val="20"/>
          <w:szCs w:val="20"/>
          <w:lang w:val="en-GB"/>
        </w:rPr>
        <w:t>Naam tekeningsbevoegde</w:t>
      </w:r>
      <w:r>
        <w:tab/>
      </w:r>
      <w:r w:rsidRPr="56E92955" w:rsidR="00EC123E">
        <w:rPr>
          <w:sz w:val="20"/>
          <w:szCs w:val="20"/>
          <w:lang w:val="en-GB"/>
        </w:rPr>
        <w:t xml:space="preserve">  …</w:t>
      </w:r>
      <w:r w:rsidRPr="56E92955" w:rsidR="00EC123E">
        <w:rPr>
          <w:sz w:val="20"/>
          <w:szCs w:val="20"/>
          <w:lang w:val="en-GB"/>
        </w:rPr>
        <w:t>…………………….</w:t>
      </w:r>
    </w:p>
    <w:p w:rsidRPr="004C1C4F" w:rsidR="00EC123E" w:rsidP="00EC123E" w:rsidRDefault="00EC123E" w14:paraId="70D011E9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56E92955" w:rsidRDefault="00EC123E" w14:paraId="794C0F61" w14:textId="77777777" w14:noSpellErr="1">
      <w:pPr>
        <w:pStyle w:val="Bullet1"/>
        <w:ind/>
        <w:rPr>
          <w:sz w:val="20"/>
          <w:szCs w:val="20"/>
          <w:lang w:val="nl-NL"/>
        </w:rPr>
      </w:pPr>
      <w:r w:rsidRPr="56E92955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56E92955" w:rsidR="00EC123E">
        <w:rPr>
          <w:sz w:val="20"/>
          <w:szCs w:val="20"/>
          <w:lang w:val="nl-NL"/>
        </w:rPr>
        <w:t xml:space="preserve">  …</w:t>
      </w:r>
      <w:r w:rsidRPr="56E92955" w:rsidR="00EC123E">
        <w:rPr>
          <w:sz w:val="20"/>
          <w:szCs w:val="20"/>
          <w:lang w:val="nl-NL"/>
        </w:rPr>
        <w:t xml:space="preserve">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56E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003393F99641987E5307ADFEE713" ma:contentTypeVersion="29" ma:contentTypeDescription="Create a new document." ma:contentTypeScope="" ma:versionID="29fa02cfb07f714187149462fed6a8ce">
  <xsd:schema xmlns:xsd="http://www.w3.org/2001/XMLSchema" xmlns:xs="http://www.w3.org/2001/XMLSchema" xmlns:p="http://schemas.microsoft.com/office/2006/metadata/properties" xmlns:ns2="dc26ccdb-062d-4ea4-932d-04ac8ab2521a" xmlns:ns3="http://schemas.microsoft.com/sharepoint/v3/fields" xmlns:ns4="11338c8b-c7d6-4fc0-8449-79058dd8ffbb" targetNamespace="http://schemas.microsoft.com/office/2006/metadata/properties" ma:root="true" ma:fieldsID="f37afc38553c996dddb277d9486d7e14" ns2:_="" ns3:_="" ns4:_="">
    <xsd:import namespace="dc26ccdb-062d-4ea4-932d-04ac8ab2521a"/>
    <xsd:import namespace="http://schemas.microsoft.com/sharepoint/v3/fields"/>
    <xsd:import namespace="11338c8b-c7d6-4fc0-8449-79058dd8f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6ccdb-062d-4ea4-932d-04ac8ab252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9b8564f2-e741-4e4f-9c23-d82437f90ed9}" ma:internalName="TaxCatchAll" ma:showField="CatchAllData" ma:web="dc26ccdb-062d-4ea4-932d-04ac8ab252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38c8b-c7d6-4fc0-8449-79058dd8ffbb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aa91bdb2-54a8-4810-a2ef-dc13689e66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dc26ccdb-062d-4ea4-932d-04ac8ab2521a">
      <Value>5</Value>
      <Value>6</Value>
    </TaxCatchAll>
    <_dlc_DocId xmlns="dc26ccdb-062d-4ea4-932d-04ac8ab2521a">TYHD2TWNUNSV-1571666757-415</_dlc_DocId>
    <_dlc_DocIdUrl xmlns="dc26ccdb-062d-4ea4-932d-04ac8ab2521a">
      <Url>https://gemeenteznstd.sharepoint.com/sites/PJ_VervangingEnterpriseOne/_layouts/15/DocIdRedir.aspx?ID=TYHD2TWNUNSV-1571666757-415</Url>
      <Description>TYHD2TWNUNSV-1571666757-415</Description>
    </_dlc_DocIdUrl>
    <lcf76f155ced4ddcb4097134ff3c332f xmlns="11338c8b-c7d6-4fc0-8449-79058dd8ffbb">
      <Terms xmlns="http://schemas.microsoft.com/office/infopath/2007/PartnerControls"/>
    </lcf76f155ced4ddcb4097134ff3c332f>
    <o1a2d2658b504ff8bb19e1adc1f0f2a3 xmlns="11338c8b-c7d6-4fc0-8449-79058dd8ff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Bron_Systeem xmlns="11338c8b-c7d6-4fc0-8449-79058dd8ffbb" xsi:nil="true"/>
    <Projectonderdeel xmlns="11338c8b-c7d6-4fc0-8449-79058dd8ffbb" xsi:nil="true"/>
    <Extern-ID xmlns="11338c8b-c7d6-4fc0-8449-79058dd8ffbb" xsi:nil="true"/>
    <pb9389281eaa429bb4a4674306d5a302 xmlns="11338c8b-c7d6-4fc0-8449-79058dd8ffbb">
      <Terms xmlns="http://schemas.microsoft.com/office/infopath/2007/PartnerControls"/>
    </pb9389281eaa429bb4a4674306d5a302>
    <Einddatum_Beperking xmlns="11338c8b-c7d6-4fc0-8449-79058dd8ffbb" xsi:nil="true"/>
    <pc74fc44ba064d88936f8cc21f1e9089 xmlns="11338c8b-c7d6-4fc0-8449-79058dd8ff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Datum_Ingang_Beperking xmlns="11338c8b-c7d6-4fc0-8449-79058dd8ffbb" xsi:nil="true"/>
    <j4914a374ee645c695fe16124fd681fb xmlns="11338c8b-c7d6-4fc0-8449-79058dd8ffbb">
      <Terms xmlns="http://schemas.microsoft.com/office/infopath/2007/PartnerControls"/>
    </j4914a374ee645c695fe16124fd681fb>
    <Projectbeschrijving xmlns="11338c8b-c7d6-4fc0-8449-79058dd8ffbb" xsi:nil="true"/>
  </documentManagement>
</p:properties>
</file>

<file path=customXml/itemProps1.xml><?xml version="1.0" encoding="utf-8"?>
<ds:datastoreItem xmlns:ds="http://schemas.openxmlformats.org/officeDocument/2006/customXml" ds:itemID="{EA552A67-615A-4B92-AF75-22DF6AAD93BA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Boertje, Ernst</cp:lastModifiedBy>
  <cp:revision>4</cp:revision>
  <cp:lastPrinted>2003-07-29T14:03:00Z</cp:lastPrinted>
  <dcterms:created xsi:type="dcterms:W3CDTF">2023-08-08T08:47:00Z</dcterms:created>
  <dcterms:modified xsi:type="dcterms:W3CDTF">2024-09-13T08:55:06Z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0x010100821D003393F99641987E5307ADFEE713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76ebb4a4-fb87-4de6-95fb-85b78be6ee32</vt:lpwstr>
  </property>
  <property fmtid="{D5CDD505-2E9C-101B-9397-08002B2CF9AE}" pid="8" name="Afdeling">
    <vt:lpwstr>5;#Inkoop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6;#Gemeente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Projectfase">
    <vt:lpwstr/>
  </property>
</Properties>
</file>