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B2C48" w14:textId="72D35995" w:rsidR="00C2111F" w:rsidRDefault="00E90050">
      <w:pPr>
        <w:rPr>
          <w:b/>
          <w:bCs/>
          <w:sz w:val="24"/>
          <w:szCs w:val="24"/>
        </w:rPr>
      </w:pPr>
      <w:r w:rsidRPr="00E90050">
        <w:rPr>
          <w:b/>
          <w:bCs/>
          <w:sz w:val="24"/>
          <w:szCs w:val="24"/>
        </w:rPr>
        <w:t>Bijlage 2. Verklaring verbonden ondernemingen</w:t>
      </w:r>
    </w:p>
    <w:p w14:paraId="68094D13" w14:textId="47DEB016" w:rsidR="00E90050" w:rsidRDefault="00E90050">
      <w:pPr>
        <w:rPr>
          <w:b/>
          <w:bCs/>
          <w:sz w:val="24"/>
          <w:szCs w:val="24"/>
        </w:rPr>
      </w:pPr>
    </w:p>
    <w:p w14:paraId="45162232" w14:textId="42D59FC9" w:rsidR="00E90050" w:rsidRPr="00E90050" w:rsidRDefault="00E90050" w:rsidP="00E90050">
      <w:r w:rsidRPr="00E90050">
        <w:t xml:space="preserve">Ondergetekende (de geïnteresseerde ondernemer) verklaart dat de hieronder vermelde onderneming een met ondergetekende of zijn onderaannemer verbonden onderneming is, waarmee ondergetekende of zijn onderaannemer op hieronder beschreven wijze is verbonden, en dat die verbonden onderneming zich aanmeldt voor de aanbestedingsprocedure van WVV voor  het vervangen van de bestaande </w:t>
      </w:r>
      <w:r w:rsidR="003D79F9">
        <w:t>gashouder</w:t>
      </w:r>
      <w:r w:rsidRPr="00E90050">
        <w:t xml:space="preserve"> voor</w:t>
      </w:r>
      <w:r w:rsidR="003D79F9">
        <w:t xml:space="preserve"> twee</w:t>
      </w:r>
      <w:r w:rsidRPr="00E90050">
        <w:t xml:space="preserve"> nieuwe op RWZI locatie</w:t>
      </w:r>
      <w:r w:rsidR="003D79F9">
        <w:t xml:space="preserve"> </w:t>
      </w:r>
      <w:r w:rsidRPr="00E90050">
        <w:t xml:space="preserve">Apeldoorn. Daarnaast </w:t>
      </w:r>
      <w:r w:rsidR="003D79F9">
        <w:t>dient de uitvoering van het project</w:t>
      </w:r>
      <w:r w:rsidRPr="00E90050">
        <w:t xml:space="preserve"> te voldoen aan de ambities van Waterschap Vallei en Veluwe zoals minder milieu-impact. Tijdens het vervangen van de bestaande </w:t>
      </w:r>
      <w:r w:rsidR="003D79F9">
        <w:t>biogas-</w:t>
      </w:r>
      <w:r w:rsidRPr="00E90050">
        <w:t>installatie dient het slibverwerkingsproces continu (24/7) gewaarborgd te blijven.</w:t>
      </w:r>
    </w:p>
    <w:p w14:paraId="18536EDA" w14:textId="77777777" w:rsidR="00E90050" w:rsidRPr="00E90050" w:rsidRDefault="00E90050" w:rsidP="00E90050"/>
    <w:p w14:paraId="7CE011DC" w14:textId="02051717" w:rsidR="00E90050" w:rsidRPr="00E90050" w:rsidRDefault="00E90050" w:rsidP="00E90050">
      <w:pPr>
        <w:rPr>
          <w:u w:val="single"/>
        </w:rPr>
      </w:pPr>
      <w:r w:rsidRPr="00E90050">
        <w:rPr>
          <w:u w:val="single"/>
        </w:rPr>
        <w:t xml:space="preserve">Gegevens verbonden onderneming </w:t>
      </w:r>
    </w:p>
    <w:p w14:paraId="3B1A293F" w14:textId="4DF00F90" w:rsidR="00E90050" w:rsidRPr="00E90050" w:rsidRDefault="00E90050" w:rsidP="00E90050">
      <w:pPr>
        <w:rPr>
          <w:u w:val="single"/>
        </w:rPr>
      </w:pPr>
      <w:r w:rsidRPr="00E90050">
        <w:t xml:space="preserve">Statutaire naam: </w:t>
      </w:r>
      <w:r>
        <w:tab/>
      </w:r>
      <w:r>
        <w:tab/>
      </w:r>
      <w:r>
        <w:tab/>
      </w:r>
      <w:r>
        <w:rPr>
          <w:u w:val="single"/>
        </w:rPr>
        <w:tab/>
      </w:r>
      <w:r>
        <w:rPr>
          <w:u w:val="single"/>
        </w:rPr>
        <w:tab/>
      </w:r>
      <w:r>
        <w:rPr>
          <w:u w:val="single"/>
        </w:rPr>
        <w:tab/>
      </w:r>
      <w:r>
        <w:rPr>
          <w:u w:val="single"/>
        </w:rPr>
        <w:tab/>
      </w:r>
      <w:r>
        <w:rPr>
          <w:u w:val="single"/>
        </w:rPr>
        <w:tab/>
      </w:r>
      <w:r w:rsidR="00CC1F20">
        <w:rPr>
          <w:u w:val="single"/>
        </w:rPr>
        <w:tab/>
      </w:r>
    </w:p>
    <w:p w14:paraId="75AD2755" w14:textId="0D91D7F0" w:rsidR="00E90050" w:rsidRPr="00E90050" w:rsidRDefault="00E90050" w:rsidP="00E90050">
      <w:pPr>
        <w:rPr>
          <w:u w:val="single"/>
        </w:rPr>
      </w:pPr>
      <w:r w:rsidRPr="00E90050">
        <w:t>BTW-nummer of KvK-nummer:</w:t>
      </w:r>
      <w:r>
        <w:t>¹</w:t>
      </w:r>
      <w:r w:rsidRPr="00E90050">
        <w:t xml:space="preserve"> </w:t>
      </w:r>
      <w:r>
        <w:tab/>
      </w:r>
      <w:r>
        <w:tab/>
      </w:r>
      <w:r>
        <w:rPr>
          <w:u w:val="single"/>
        </w:rPr>
        <w:tab/>
      </w:r>
      <w:r>
        <w:rPr>
          <w:u w:val="single"/>
        </w:rPr>
        <w:tab/>
      </w:r>
      <w:r>
        <w:rPr>
          <w:u w:val="single"/>
        </w:rPr>
        <w:tab/>
      </w:r>
      <w:r>
        <w:rPr>
          <w:u w:val="single"/>
        </w:rPr>
        <w:tab/>
      </w:r>
      <w:r>
        <w:rPr>
          <w:u w:val="single"/>
        </w:rPr>
        <w:tab/>
      </w:r>
      <w:r w:rsidR="00CC1F20">
        <w:rPr>
          <w:u w:val="single"/>
        </w:rPr>
        <w:tab/>
      </w:r>
    </w:p>
    <w:p w14:paraId="0CC92345" w14:textId="77777777" w:rsidR="00E90050" w:rsidRPr="00E90050" w:rsidRDefault="00E90050" w:rsidP="00E90050"/>
    <w:p w14:paraId="54F88DC4" w14:textId="1B5AB601" w:rsidR="00E90050" w:rsidRPr="00E90050" w:rsidRDefault="00E90050" w:rsidP="00E90050">
      <w:pPr>
        <w:rPr>
          <w:u w:val="single"/>
        </w:rPr>
      </w:pPr>
      <w:r w:rsidRPr="00E90050">
        <w:rPr>
          <w:u w:val="single"/>
        </w:rPr>
        <w:t>Beschrijving aard verbinding (concernrelatie)</w:t>
      </w:r>
    </w:p>
    <w:tbl>
      <w:tblPr>
        <w:tblW w:w="0" w:type="auto"/>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56"/>
      </w:tblGrid>
      <w:tr w:rsidR="005316C3" w14:paraId="589B720A" w14:textId="77777777" w:rsidTr="005316C3">
        <w:trPr>
          <w:trHeight w:val="2172"/>
        </w:trPr>
        <w:tc>
          <w:tcPr>
            <w:tcW w:w="7356" w:type="dxa"/>
          </w:tcPr>
          <w:p w14:paraId="74BED918" w14:textId="77777777" w:rsidR="005316C3" w:rsidRDefault="005316C3" w:rsidP="00E90050"/>
        </w:tc>
      </w:tr>
    </w:tbl>
    <w:p w14:paraId="3874BC7E" w14:textId="77777777" w:rsidR="005316C3" w:rsidRDefault="005316C3" w:rsidP="00E90050"/>
    <w:p w14:paraId="42332C36" w14:textId="479EF6F4" w:rsidR="00E90050" w:rsidRPr="005316C3" w:rsidRDefault="00E90050" w:rsidP="00E90050">
      <w:r w:rsidRPr="00E90050">
        <w:t>Ondergetekende stemt ermee in dat WVV het recht heeft om te onderzoeken of zijn inschrijving  onafhankelijk van de verbonden onderneming tot stand is gekomen. In het geval van een dergelijk onderzoek, rust zowel op ondergetekende als op de verbonden onderneming de bewijslast ter zake van de onafhankelijkheid van de inschrijving. WSVV kan ondergetekende verzoeken om bewijsmiddelen te overleggen. Indien ondergetekende en de verbonden onderneming niet beide de vereiste onafhankelijkheid aantonen, worden zij beide uitgesloten van (verdere) deelname aan de aanbestedingsprocedure</w:t>
      </w:r>
      <w:r>
        <w:t>.</w:t>
      </w:r>
    </w:p>
    <w:p w14:paraId="735D98F9" w14:textId="768CB890" w:rsidR="00E90050" w:rsidRPr="00E90050" w:rsidRDefault="00E90050" w:rsidP="00E90050">
      <w:pPr>
        <w:rPr>
          <w:u w:val="single"/>
        </w:rPr>
      </w:pPr>
      <w:r w:rsidRPr="00E90050">
        <w:rPr>
          <w:u w:val="single"/>
        </w:rPr>
        <w:t>Ondertekening door geïnteresseerde ondernemer</w:t>
      </w:r>
    </w:p>
    <w:p w14:paraId="4D4112B0" w14:textId="77777777" w:rsidR="00E90050" w:rsidRDefault="00E90050" w:rsidP="00E90050"/>
    <w:p w14:paraId="277C7193" w14:textId="2F15D6C0" w:rsidR="00E90050" w:rsidRPr="00E90050" w:rsidRDefault="00E90050" w:rsidP="00E90050">
      <w:pPr>
        <w:rPr>
          <w:u w:val="single"/>
        </w:rPr>
      </w:pPr>
      <w:r w:rsidRPr="00E90050">
        <w:t>Handtekening:</w:t>
      </w:r>
      <w:r>
        <w:tab/>
      </w:r>
      <w:r>
        <w:tab/>
      </w:r>
      <w:r>
        <w:tab/>
      </w:r>
      <w:r>
        <w:tab/>
      </w:r>
      <w:r>
        <w:tab/>
      </w:r>
      <w:r>
        <w:rPr>
          <w:u w:val="single"/>
        </w:rPr>
        <w:tab/>
      </w:r>
      <w:r>
        <w:rPr>
          <w:u w:val="single"/>
        </w:rPr>
        <w:tab/>
      </w:r>
      <w:r>
        <w:rPr>
          <w:u w:val="single"/>
        </w:rPr>
        <w:tab/>
      </w:r>
      <w:r>
        <w:rPr>
          <w:u w:val="single"/>
        </w:rPr>
        <w:tab/>
      </w:r>
      <w:r w:rsidR="00CC1F20">
        <w:rPr>
          <w:u w:val="single"/>
        </w:rPr>
        <w:tab/>
      </w:r>
    </w:p>
    <w:p w14:paraId="528D8DC1" w14:textId="73DC3EF1" w:rsidR="00E90050" w:rsidRPr="00E90050" w:rsidRDefault="00E90050" w:rsidP="00E90050">
      <w:pPr>
        <w:rPr>
          <w:u w:val="single"/>
        </w:rPr>
      </w:pPr>
      <w:r w:rsidRPr="00E90050">
        <w:t>Naam bevoegde ondertekenaar:</w:t>
      </w:r>
      <w:r>
        <w:tab/>
      </w:r>
      <w:r>
        <w:tab/>
      </w:r>
      <w:r>
        <w:rPr>
          <w:u w:val="single"/>
        </w:rPr>
        <w:tab/>
      </w:r>
      <w:r>
        <w:rPr>
          <w:u w:val="single"/>
        </w:rPr>
        <w:tab/>
      </w:r>
      <w:r>
        <w:rPr>
          <w:u w:val="single"/>
        </w:rPr>
        <w:tab/>
      </w:r>
      <w:r>
        <w:rPr>
          <w:u w:val="single"/>
        </w:rPr>
        <w:tab/>
      </w:r>
      <w:r w:rsidR="00CC1F20">
        <w:rPr>
          <w:u w:val="single"/>
        </w:rPr>
        <w:tab/>
      </w:r>
    </w:p>
    <w:sectPr w:rsidR="00E90050" w:rsidRPr="00E9005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7D092" w14:textId="77777777" w:rsidR="00E71A67" w:rsidRDefault="00E71A67" w:rsidP="00E71A67">
      <w:pPr>
        <w:spacing w:after="0" w:line="240" w:lineRule="auto"/>
      </w:pPr>
      <w:r>
        <w:separator/>
      </w:r>
    </w:p>
  </w:endnote>
  <w:endnote w:type="continuationSeparator" w:id="0">
    <w:p w14:paraId="1FA571C6" w14:textId="77777777" w:rsidR="00E71A67" w:rsidRDefault="00E71A67" w:rsidP="00E7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7F02D" w14:textId="77777777" w:rsidR="00E71A67" w:rsidRDefault="00E71A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783CB" w14:textId="60A74677" w:rsidR="00E71A67" w:rsidRPr="00CF4CA6" w:rsidRDefault="00CF4CA6" w:rsidP="00CF4CA6">
    <w:pPr>
      <w:pStyle w:val="Voettekst"/>
      <w:rPr>
        <w:sz w:val="16"/>
        <w:szCs w:val="16"/>
      </w:rPr>
    </w:pPr>
    <w:r w:rsidRPr="00CF4CA6">
      <w:rPr>
        <w:sz w:val="16"/>
        <w:szCs w:val="16"/>
      </w:rPr>
      <w:t>¹ Of, indien van toepassing en de verbonden onderneming geen BTW- of KvK-nummer heeft, een ander nationaal identificatienummer.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8FCFF" w14:textId="77777777" w:rsidR="00E71A67" w:rsidRDefault="00E71A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6EE3D" w14:textId="77777777" w:rsidR="00E71A67" w:rsidRDefault="00E71A67" w:rsidP="00E71A67">
      <w:pPr>
        <w:spacing w:after="0" w:line="240" w:lineRule="auto"/>
      </w:pPr>
      <w:r>
        <w:separator/>
      </w:r>
    </w:p>
  </w:footnote>
  <w:footnote w:type="continuationSeparator" w:id="0">
    <w:p w14:paraId="1197A00C" w14:textId="77777777" w:rsidR="00E71A67" w:rsidRDefault="00E71A67" w:rsidP="00E71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F2D66" w14:textId="77777777" w:rsidR="00E71A67" w:rsidRDefault="00E71A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58E63" w14:textId="77777777" w:rsidR="00E71A67" w:rsidRDefault="00E71A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EE22F" w14:textId="77777777" w:rsidR="00E71A67" w:rsidRDefault="00E71A6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50"/>
    <w:rsid w:val="003D79F9"/>
    <w:rsid w:val="005316C3"/>
    <w:rsid w:val="00C2111F"/>
    <w:rsid w:val="00CC1F20"/>
    <w:rsid w:val="00CF4CA6"/>
    <w:rsid w:val="00E71A67"/>
    <w:rsid w:val="00E900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5C62"/>
  <w15:chartTrackingRefBased/>
  <w15:docId w15:val="{373B773D-9F13-45A3-80F8-4C66D6159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71A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1A67"/>
  </w:style>
  <w:style w:type="paragraph" w:styleId="Voettekst">
    <w:name w:val="footer"/>
    <w:basedOn w:val="Standaard"/>
    <w:link w:val="VoettekstChar"/>
    <w:uiPriority w:val="99"/>
    <w:unhideWhenUsed/>
    <w:rsid w:val="00E71A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1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mkanselaar\Temp\Templafy\WordVsto\fygbzdz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6D1E3FBF-44FF-4B69-A5E2-C4F9E6E8DDA1}">
  <ds:schemaRefs/>
</ds:datastoreItem>
</file>

<file path=customXml/itemProps2.xml><?xml version="1.0" encoding="utf-8"?>
<ds:datastoreItem xmlns:ds="http://schemas.openxmlformats.org/officeDocument/2006/customXml" ds:itemID="{6D2BE9A1-EDA7-4632-AF65-186776467EA7}">
  <ds:schemaRefs/>
</ds:datastoreItem>
</file>

<file path=docProps/app.xml><?xml version="1.0" encoding="utf-8"?>
<Properties xmlns="http://schemas.openxmlformats.org/officeDocument/2006/extended-properties" xmlns:vt="http://schemas.openxmlformats.org/officeDocument/2006/docPropsVTypes">
  <Template>fygbzdzy</Template>
  <TotalTime>0</TotalTime>
  <Pages>1</Pages>
  <Words>242</Words>
  <Characters>1334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mkanselaar@vallei-veluwe.nl</dc:creator>
  <cp:keywords/>
  <dc:description/>
  <cp:lastModifiedBy>Kanselaar, Marcel</cp:lastModifiedBy>
  <cp:revision>5</cp:revision>
  <dcterms:created xsi:type="dcterms:W3CDTF">2023-01-20T14:53:00Z</dcterms:created>
  <dcterms:modified xsi:type="dcterms:W3CDTF">2024-05-24T11:50:00Z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wsvv</vt:lpwstr>
  </property>
  <property fmtid="{D5CDD505-2E9C-101B-9397-08002B2CF9AE}" pid="3" name="TemplafyTemplateId">
    <vt:lpwstr>637939204912552356</vt:lpwstr>
  </property>
  <property fmtid="{D5CDD505-2E9C-101B-9397-08002B2CF9AE}" pid="4" name="TemplafyUserProfileId">
    <vt:lpwstr>638082633787476720</vt:lpwstr>
  </property>
  <property fmtid="{D5CDD505-2E9C-101B-9397-08002B2CF9AE}" pid="5" name="TemplafyLanguageCode">
    <vt:lpwstr>nl-NL</vt:lpwstr>
  </property>
  <property fmtid="{D5CDD505-2E9C-101B-9397-08002B2CF9AE}" pid="6" name="TemplafyFromBlank">
    <vt:bool>true</vt:bool>
  </property>
</Properties>
</file>