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6D54B" w14:textId="691DA3B8" w:rsidR="007650B2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 xml:space="preserve">Bijlage </w:t>
      </w:r>
      <w:r w:rsidR="009D5192">
        <w:rPr>
          <w:rFonts w:ascii="Corbel" w:hAnsi="Corbel"/>
          <w:b/>
          <w:sz w:val="24"/>
          <w:szCs w:val="24"/>
        </w:rPr>
        <w:t>6</w:t>
      </w:r>
      <w:r w:rsidR="00EC3952">
        <w:rPr>
          <w:rFonts w:ascii="Corbel" w:hAnsi="Corbel"/>
          <w:b/>
          <w:sz w:val="24"/>
          <w:szCs w:val="24"/>
        </w:rPr>
        <w:t xml:space="preserve"> - </w:t>
      </w:r>
      <w:r>
        <w:rPr>
          <w:rFonts w:ascii="Corbel" w:hAnsi="Corbel"/>
          <w:b/>
          <w:sz w:val="24"/>
          <w:szCs w:val="24"/>
        </w:rPr>
        <w:t>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  <w:r w:rsidR="00D422BB">
        <w:rPr>
          <w:rFonts w:ascii="Corbel" w:hAnsi="Corbel"/>
          <w:b/>
          <w:sz w:val="24"/>
          <w:szCs w:val="24"/>
        </w:rPr>
        <w:t>s</w:t>
      </w:r>
    </w:p>
    <w:p w14:paraId="62C7A7FD" w14:textId="77777777" w:rsidR="00832B9E" w:rsidRDefault="00832B9E" w:rsidP="00FE135A">
      <w:pPr>
        <w:rPr>
          <w:rFonts w:ascii="Corbel" w:hAnsi="Corbel"/>
          <w:b/>
          <w:szCs w:val="18"/>
        </w:rPr>
      </w:pPr>
    </w:p>
    <w:p w14:paraId="19DCB5F0" w14:textId="43A31774" w:rsidR="00832B9E" w:rsidRPr="00832B9E" w:rsidRDefault="00832B9E" w:rsidP="00FE135A">
      <w:pPr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 xml:space="preserve">Naam Inschrijver: </w:t>
      </w:r>
      <w:r w:rsidRPr="00832B9E">
        <w:rPr>
          <w:rFonts w:ascii="Corbel" w:hAnsi="Corbel"/>
          <w:b/>
          <w:szCs w:val="18"/>
          <w:highlight w:val="lightGray"/>
        </w:rPr>
        <w:t>&lt;…&gt;</w:t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1018ABAA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0F37029" w14:textId="5D7481DB" w:rsidR="00D155E8" w:rsidRPr="00832B9E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832B9E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Kerncompetentie</w:t>
            </w:r>
            <w:r w:rsidR="008717DD" w:rsidRPr="00832B9E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1:</w:t>
            </w:r>
            <w:r w:rsidR="00832B9E" w:rsidRPr="00832B9E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</w:t>
            </w:r>
            <w:r w:rsidR="007D4C35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Ervaring</w:t>
            </w:r>
          </w:p>
          <w:p w14:paraId="5B118796" w14:textId="23A45842" w:rsidR="007D4C35" w:rsidRPr="007D4C35" w:rsidRDefault="007D4C35" w:rsidP="007D4C3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7D4C3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ervaring met het hosten, beheren en routeren van gratis (informatie) </w:t>
            </w:r>
            <w:proofErr w:type="gramStart"/>
            <w:r w:rsidRPr="007D4C3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nummers  op</w:t>
            </w:r>
            <w:proofErr w:type="gramEnd"/>
            <w:r w:rsidRPr="007D4C3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eigen voorzieningen. De referentie dient een minimale omvang hebben van (minimaal) </w:t>
            </w:r>
            <w:r w:rsidR="002455F8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300</w:t>
            </w:r>
            <w:r w:rsidRPr="007D4C3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.000 gesprekken per jaar en dient zich in de publieke sector te bevinden. </w:t>
            </w:r>
          </w:p>
          <w:p w14:paraId="1115F2F7" w14:textId="77777777" w:rsidR="008B28E3" w:rsidRDefault="008B28E3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67A7168A" w14:textId="1C56DD8A" w:rsidR="00832B9E" w:rsidRPr="00832B9E" w:rsidRDefault="00D078B1" w:rsidP="008B02BC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BD303B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kerncompetentie moet als geheel binnen één referentieopdracht vallen. Er mag daarom maximaal één referentie worden overlegd.</w:t>
            </w:r>
          </w:p>
        </w:tc>
      </w:tr>
      <w:tr w:rsidR="00D82414" w:rsidRPr="001A17B8" w14:paraId="627EF77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D7E521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21FA16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697C62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BE8089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F9E4E77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734FB4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7112A1EC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799A25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BF55A64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E997B0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C684D0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2DAD2C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FD4A91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6E4675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8608FD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B7AF3B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317F376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35CF60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05755B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2A12E61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87D2490" w14:textId="4E16B333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="00EE61FB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3F08EB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EA0CE2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4D42545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2112A44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578F317E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B6A90DB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243F27B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3BA391D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A2E04F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2818C9C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1EFC39CE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57AE2CB6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051DD732" w14:textId="5A8045D1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organisatie verricht in </w:t>
            </w:r>
            <w:r w:rsidR="00D82414" w:rsidRPr="00BC5D0A">
              <w:rPr>
                <w:rFonts w:ascii="Corbel" w:hAnsi="Corbel"/>
                <w:sz w:val="16"/>
                <w:szCs w:val="16"/>
              </w:rPr>
              <w:t xml:space="preserve">de periode van </w:t>
            </w:r>
            <w:r w:rsidR="00EA153B">
              <w:rPr>
                <w:rFonts w:ascii="Corbel" w:hAnsi="Corbel"/>
                <w:sz w:val="16"/>
                <w:szCs w:val="16"/>
              </w:rPr>
              <w:t>12</w:t>
            </w:r>
            <w:r w:rsidR="00D82414" w:rsidRPr="00BC5D0A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 Inschrijving. De complete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D82414">
              <w:rPr>
                <w:rFonts w:ascii="Corbel" w:hAnsi="Corbel"/>
                <w:sz w:val="16"/>
                <w:szCs w:val="16"/>
              </w:rPr>
              <w:t>referentie-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D82414">
              <w:rPr>
                <w:rFonts w:ascii="Corbel" w:hAnsi="Corbel"/>
                <w:sz w:val="16"/>
                <w:szCs w:val="16"/>
              </w:rPr>
              <w:t>op heeft moeten</w:t>
            </w:r>
            <w:r w:rsidR="00D82414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64D55A5A" w14:textId="77777777" w:rsidR="00376FA8" w:rsidRPr="00A019E4" w:rsidRDefault="0074696B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7F80995" w14:textId="77777777" w:rsidR="007650B2" w:rsidRPr="00A019E4" w:rsidRDefault="0074696B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31947FA2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8F12FE9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7C7D11D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3C469C91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FF62087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304AAFCA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72F40639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7BF14BC0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5635E9C8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169FB41E" w14:textId="11DD08EB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C5D0A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BC5D0A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BC5D0A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 w:rsidR="00376FA8" w:rsidRPr="00BC5D0A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 w:rsidRPr="00BC5D0A">
              <w:rPr>
                <w:rFonts w:ascii="Corbel" w:hAnsi="Corbel"/>
                <w:sz w:val="16"/>
                <w:szCs w:val="16"/>
                <w:lang w:val="nl-NL"/>
              </w:rPr>
              <w:t>uitvoeren van deze referentie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07CD9CAC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60027AE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7EFF3D10" w14:textId="77777777" w:rsidR="00376FA8" w:rsidRPr="00A019E4" w:rsidRDefault="0074696B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20D67C96" w14:textId="77777777" w:rsidR="007650B2" w:rsidRPr="001A17B8" w:rsidRDefault="0074696B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5F763E03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2383968" w14:textId="7ABA7CBD" w:rsidR="00BC5D0A" w:rsidRDefault="00BC5D0A" w:rsidP="007650B2">
      <w:pPr>
        <w:spacing w:after="200" w:line="276" w:lineRule="auto"/>
      </w:pPr>
    </w:p>
    <w:sectPr w:rsidR="00BC5D0A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C4909" w14:textId="77777777" w:rsidR="00DD7A1A" w:rsidRDefault="00DD7A1A" w:rsidP="00A57DF0">
      <w:pPr>
        <w:spacing w:line="240" w:lineRule="auto"/>
      </w:pPr>
      <w:r>
        <w:separator/>
      </w:r>
    </w:p>
  </w:endnote>
  <w:endnote w:type="continuationSeparator" w:id="0">
    <w:p w14:paraId="7E606CF8" w14:textId="77777777" w:rsidR="00DD7A1A" w:rsidRDefault="00DD7A1A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6C6D6374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3B8D4364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0D63A" w14:textId="77777777" w:rsidR="00DD7A1A" w:rsidRDefault="00DD7A1A" w:rsidP="00A57DF0">
      <w:pPr>
        <w:spacing w:line="240" w:lineRule="auto"/>
      </w:pPr>
      <w:r>
        <w:separator/>
      </w:r>
    </w:p>
  </w:footnote>
  <w:footnote w:type="continuationSeparator" w:id="0">
    <w:p w14:paraId="7A8CFD25" w14:textId="77777777" w:rsidR="00DD7A1A" w:rsidRDefault="00DD7A1A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686567"/>
    <w:multiLevelType w:val="multilevel"/>
    <w:tmpl w:val="1F30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Times New Roman" w:hAnsi="Verdana" w:cs="Helvetic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2"/>
  </w:num>
  <w:num w:numId="3" w16cid:durableId="474033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F4"/>
    <w:rsid w:val="00064E11"/>
    <w:rsid w:val="00071722"/>
    <w:rsid w:val="00087AF2"/>
    <w:rsid w:val="000A55DB"/>
    <w:rsid w:val="000A5C56"/>
    <w:rsid w:val="000D3C23"/>
    <w:rsid w:val="00100A15"/>
    <w:rsid w:val="001027A9"/>
    <w:rsid w:val="00125F21"/>
    <w:rsid w:val="00133F0C"/>
    <w:rsid w:val="00134C6B"/>
    <w:rsid w:val="001E36FF"/>
    <w:rsid w:val="002455F8"/>
    <w:rsid w:val="00287178"/>
    <w:rsid w:val="00294D13"/>
    <w:rsid w:val="002B5066"/>
    <w:rsid w:val="003265BB"/>
    <w:rsid w:val="00376002"/>
    <w:rsid w:val="00376FA8"/>
    <w:rsid w:val="003E7766"/>
    <w:rsid w:val="003F3244"/>
    <w:rsid w:val="004045F0"/>
    <w:rsid w:val="0047548D"/>
    <w:rsid w:val="00494D3A"/>
    <w:rsid w:val="004D4CC1"/>
    <w:rsid w:val="00507FA8"/>
    <w:rsid w:val="00520270"/>
    <w:rsid w:val="005D3C3A"/>
    <w:rsid w:val="00610132"/>
    <w:rsid w:val="00632837"/>
    <w:rsid w:val="006F0621"/>
    <w:rsid w:val="006F1FF4"/>
    <w:rsid w:val="00702A25"/>
    <w:rsid w:val="0074696B"/>
    <w:rsid w:val="007576F1"/>
    <w:rsid w:val="007650B2"/>
    <w:rsid w:val="007B2A9F"/>
    <w:rsid w:val="007D4C35"/>
    <w:rsid w:val="00832B9E"/>
    <w:rsid w:val="008717DD"/>
    <w:rsid w:val="008A5C68"/>
    <w:rsid w:val="008B02BC"/>
    <w:rsid w:val="008B28E3"/>
    <w:rsid w:val="008D3A81"/>
    <w:rsid w:val="00904410"/>
    <w:rsid w:val="009D5192"/>
    <w:rsid w:val="00A019E4"/>
    <w:rsid w:val="00A55C7D"/>
    <w:rsid w:val="00A57DF0"/>
    <w:rsid w:val="00B17027"/>
    <w:rsid w:val="00B64EEA"/>
    <w:rsid w:val="00B81C51"/>
    <w:rsid w:val="00BB3387"/>
    <w:rsid w:val="00BC5D0A"/>
    <w:rsid w:val="00BE316F"/>
    <w:rsid w:val="00C12F22"/>
    <w:rsid w:val="00C56239"/>
    <w:rsid w:val="00C568C5"/>
    <w:rsid w:val="00CD2F28"/>
    <w:rsid w:val="00CE7F7A"/>
    <w:rsid w:val="00D06D74"/>
    <w:rsid w:val="00D078B1"/>
    <w:rsid w:val="00D155E8"/>
    <w:rsid w:val="00D422BB"/>
    <w:rsid w:val="00D82414"/>
    <w:rsid w:val="00D95D2F"/>
    <w:rsid w:val="00DD7A1A"/>
    <w:rsid w:val="00E64FED"/>
    <w:rsid w:val="00E76EC8"/>
    <w:rsid w:val="00EA1244"/>
    <w:rsid w:val="00EA153B"/>
    <w:rsid w:val="00EC3952"/>
    <w:rsid w:val="00EE61FB"/>
    <w:rsid w:val="00EF2EC7"/>
    <w:rsid w:val="00F5046B"/>
    <w:rsid w:val="00FE135A"/>
    <w:rsid w:val="00FF239A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EC8D5"/>
  <w15:docId w15:val="{D38040F7-11D2-4F3E-A172-801AEA60A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rsid w:val="007D4C35"/>
    <w:rPr>
      <w:rFonts w:ascii="Univers" w:hAnsi="Univers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7D4C35"/>
    <w:pPr>
      <w:widowControl w:val="0"/>
      <w:spacing w:line="288" w:lineRule="auto"/>
    </w:pPr>
    <w:rPr>
      <w:rFonts w:ascii="Arial" w:hAnsi="Arial"/>
      <w:spacing w:val="0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D4C35"/>
    <w:rPr>
      <w:rFonts w:ascii="Arial" w:eastAsia="Times New Roman" w:hAnsi="Arial" w:cs="Times New Roman"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7D4C3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Muller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7" ma:contentTypeDescription="Een nieuw document maken." ma:contentTypeScope="" ma:versionID="89e634e82c49fb8814b8897733af07f0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2998fcacb5803e5db7a2c3a971aff6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1D7A74-1F70-443E-A47E-D5DC15F2B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C:\Users\MickMuller\Pro10\Pro10 - Data\Kennisdomeinen\0. Aanbestedingstemplates\9. Overige veel voorkomende bijlagen\6mei22_Bijlage Format kerncompetenties.dotx</Template>
  <TotalTime>0</TotalTime>
  <Pages>1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 Muller</dc:creator>
  <cp:lastModifiedBy>Johan Baars</cp:lastModifiedBy>
  <cp:revision>4</cp:revision>
  <dcterms:created xsi:type="dcterms:W3CDTF">2024-09-09T14:57:00Z</dcterms:created>
  <dcterms:modified xsi:type="dcterms:W3CDTF">2024-09-16T13:06:00Z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