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35620663" w14:textId="542CC538" w:rsidR="00A977E5" w:rsidRDefault="00A977E5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EF1CBC">
        <w:rPr>
          <w:rFonts w:eastAsia="Times New Roman"/>
          <w:b/>
          <w:bCs/>
          <w:kern w:val="28"/>
          <w:sz w:val="32"/>
          <w:szCs w:val="32"/>
        </w:rPr>
        <w:t>7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  <w:r w:rsidR="29711472">
        <w:rPr>
          <w:rFonts w:eastAsia="Times New Roman"/>
          <w:b/>
          <w:bCs/>
          <w:kern w:val="28"/>
          <w:sz w:val="32"/>
          <w:szCs w:val="32"/>
        </w:rPr>
        <w:t xml:space="preserve"> </w:t>
      </w:r>
    </w:p>
    <w:p w14:paraId="2F9C351B" w14:textId="7AB4957C" w:rsidR="00A977E5" w:rsidRDefault="29711472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1" w:name="_Int_mfrPwMKX"/>
      <w:r>
        <w:rPr>
          <w:rFonts w:eastAsia="Times New Roman"/>
          <w:b/>
          <w:bCs/>
          <w:kern w:val="28"/>
          <w:sz w:val="32"/>
          <w:szCs w:val="32"/>
        </w:rPr>
        <w:t>ten</w:t>
      </w:r>
      <w:bookmarkEnd w:id="1"/>
      <w:r>
        <w:rPr>
          <w:rFonts w:eastAsia="Times New Roman"/>
          <w:b/>
          <w:bCs/>
          <w:kern w:val="28"/>
          <w:sz w:val="32"/>
          <w:szCs w:val="32"/>
        </w:rPr>
        <w:t xml:space="preserve"> behoeve van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de </w:t>
      </w:r>
      <w:r w:rsidR="00B7343C">
        <w:rPr>
          <w:rFonts w:eastAsia="Times New Roman"/>
          <w:b/>
          <w:bCs/>
          <w:kern w:val="28"/>
          <w:sz w:val="32"/>
          <w:szCs w:val="32"/>
        </w:rPr>
        <w:t xml:space="preserve">Europese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aanbesteding </w:t>
      </w:r>
    </w:p>
    <w:p w14:paraId="6AA1613B" w14:textId="267347F4" w:rsidR="00B7343C" w:rsidRDefault="000B745F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2" w:name="_Int_h8VRwxnR"/>
      <w:r>
        <w:rPr>
          <w:rFonts w:eastAsia="Times New Roman"/>
          <w:b/>
          <w:bCs/>
          <w:kern w:val="28"/>
          <w:sz w:val="32"/>
          <w:szCs w:val="32"/>
        </w:rPr>
        <w:t>volgens</w:t>
      </w:r>
      <w:bookmarkEnd w:id="2"/>
      <w:r>
        <w:rPr>
          <w:rFonts w:eastAsia="Times New Roman"/>
          <w:b/>
          <w:bCs/>
          <w:kern w:val="28"/>
          <w:sz w:val="32"/>
          <w:szCs w:val="32"/>
        </w:rPr>
        <w:t xml:space="preserve"> de concurrentiegerichte dialoog</w:t>
      </w:r>
    </w:p>
    <w:p w14:paraId="1D17C905" w14:textId="64F664E4" w:rsidR="00B61E21" w:rsidRDefault="00B7343C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r w:rsidRPr="00B7343C">
        <w:rPr>
          <w:rFonts w:eastAsia="Times New Roman"/>
          <w:b/>
          <w:bCs/>
          <w:kern w:val="28"/>
          <w:sz w:val="32"/>
          <w:szCs w:val="32"/>
        </w:rPr>
        <w:t>Service Integration en Management</w:t>
      </w:r>
      <w:r>
        <w:rPr>
          <w:rFonts w:eastAsia="Times New Roman"/>
          <w:b/>
          <w:bCs/>
          <w:kern w:val="28"/>
          <w:sz w:val="32"/>
          <w:szCs w:val="32"/>
        </w:rPr>
        <w:t xml:space="preserve"> (SIAM)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394933AB" w:rsidR="00A977E5" w:rsidRPr="004C430C" w:rsidRDefault="2542CB18">
            <w:pPr>
              <w:tabs>
                <w:tab w:val="left" w:pos="2520"/>
              </w:tabs>
              <w:rPr>
                <w:b/>
                <w:bCs/>
              </w:rPr>
            </w:pPr>
            <w:r w:rsidRPr="3D3BF134">
              <w:rPr>
                <w:b/>
                <w:bCs/>
              </w:rPr>
              <w:t>FS</w:t>
            </w:r>
          </w:p>
        </w:tc>
      </w:tr>
      <w:tr w:rsidR="00A977E5" w:rsidRPr="00B60B02" w14:paraId="6AE2112E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4E15984" w:rsidR="00A977E5" w:rsidRPr="00B60B02" w:rsidRDefault="00881657">
            <w:pPr>
              <w:tabs>
                <w:tab w:val="left" w:pos="2520"/>
              </w:tabs>
            </w:pPr>
            <w:r>
              <w:t>Irma Hospers</w:t>
            </w:r>
          </w:p>
        </w:tc>
      </w:tr>
      <w:tr w:rsidR="00A977E5" w:rsidRPr="00B60B02" w14:paraId="626CD497" w14:textId="77777777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F9F2AA5" w:rsidR="00A977E5" w:rsidRPr="00B60B02" w:rsidRDefault="00F37EFF">
            <w:pPr>
              <w:tabs>
                <w:tab w:val="left" w:pos="2520"/>
              </w:tabs>
            </w:pPr>
            <w:r>
              <w:t>3</w:t>
            </w:r>
            <w:r w:rsidR="00A977E5">
              <w:t>-</w:t>
            </w:r>
            <w:r>
              <w:t>1</w:t>
            </w:r>
            <w:r w:rsidR="00A977E5">
              <w:t>-202</w:t>
            </w:r>
            <w:r>
              <w:t>3</w:t>
            </w:r>
          </w:p>
        </w:tc>
      </w:tr>
    </w:tbl>
    <w:p w14:paraId="5BCD9E1C" w14:textId="7FCEFC97" w:rsidR="00ED071D" w:rsidRDefault="00ED071D" w:rsidP="00BF1AE5">
      <w:pPr>
        <w:pStyle w:val="Kop1"/>
        <w:numPr>
          <w:ilvl w:val="0"/>
          <w:numId w:val="0"/>
        </w:numPr>
        <w:ind w:left="680"/>
      </w:pPr>
      <w:bookmarkStart w:id="3" w:name="_Toc123638557"/>
      <w:r>
        <w:lastRenderedPageBreak/>
        <w:t>Verklaring</w:t>
      </w:r>
      <w:bookmarkEnd w:id="3"/>
      <w:r w:rsidR="00BF1AE5">
        <w:t xml:space="preserve"> </w:t>
      </w:r>
      <w:r w:rsidR="00465D99">
        <w:t>i.v.m. Europese sancties tegen Rusland</w:t>
      </w:r>
    </w:p>
    <w:p w14:paraId="1DF2E389" w14:textId="2AB0A22E" w:rsidR="00A11EE0" w:rsidRPr="00926919" w:rsidRDefault="00A11EE0" w:rsidP="5A3231A8">
      <w:pPr>
        <w:pStyle w:val="Geenafstand"/>
        <w:spacing w:line="276" w:lineRule="auto"/>
        <w:rPr>
          <w:rFonts w:ascii="RijksoverheidSansHeading" w:hAnsi="RijksoverheidSansHeading" w:cs="Arial"/>
          <w:i/>
          <w:iCs/>
          <w:sz w:val="19"/>
          <w:szCs w:val="19"/>
        </w:rPr>
      </w:pP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Uitleg: Verklaring te ondertekenen door degene(n) die bevoegd 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is (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>zijn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)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verklaar 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 w:rsidRPr="5A3231A8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 w:rsidRPr="5A3231A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04262FB6" w14:textId="58C12EA2" w:rsidR="5A3231A8" w:rsidRPr="00831172" w:rsidRDefault="004557D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>Ten</w:t>
      </w:r>
      <w:r w:rsidR="00222DE2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sz w:val="19"/>
          <w:szCs w:val="19"/>
        </w:rPr>
        <w:t>slotte verklaar ik formeel dat deze informatie accuraat en naar waarheid is verstrekt.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0A16DD86" w14:textId="77777777" w:rsidR="0070379C" w:rsidRDefault="0070379C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p w14:paraId="71268199" w14:textId="127E15CC" w:rsidR="00A11EE0" w:rsidRDefault="00A11EE0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(</w:t>
      </w:r>
      <w:r w:rsidRPr="5A3231A8">
        <w:rPr>
          <w:rFonts w:ascii="RijksoverheidSansHeading" w:hAnsi="RijksoverheidSansHeading" w:cs="Arial"/>
          <w:sz w:val="16"/>
          <w:szCs w:val="16"/>
        </w:rPr>
        <w:t>Invullen indien van toepassing; zie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uitleg</w:t>
      </w:r>
      <w:r w:rsidR="001E5314"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indien meerdere natuurlijke personen de inschrijving vertegenwoordigen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)</w:t>
      </w:r>
    </w:p>
    <w:p w14:paraId="1C90E442" w14:textId="77777777" w:rsidR="00831172" w:rsidRDefault="00831172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70379C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62D48" w14:textId="77777777" w:rsidR="001945AB" w:rsidRDefault="001945AB" w:rsidP="00C27FEF">
      <w:pPr>
        <w:spacing w:line="240" w:lineRule="auto"/>
      </w:pPr>
      <w:r>
        <w:separator/>
      </w:r>
    </w:p>
  </w:endnote>
  <w:endnote w:type="continuationSeparator" w:id="0">
    <w:p w14:paraId="6CB39ED7" w14:textId="77777777" w:rsidR="001945AB" w:rsidRDefault="001945AB" w:rsidP="00C27FEF">
      <w:pPr>
        <w:spacing w:line="240" w:lineRule="auto"/>
      </w:pPr>
      <w:r>
        <w:continuationSeparator/>
      </w:r>
    </w:p>
  </w:endnote>
  <w:endnote w:type="continuationNotice" w:id="1">
    <w:p w14:paraId="05C5826C" w14:textId="77777777" w:rsidR="001945AB" w:rsidRDefault="001945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2BA8D184" w:rsidR="001B3B58" w:rsidRDefault="003E493C" w:rsidP="001B3B58">
          <w:pPr>
            <w:pStyle w:val="Voettekst"/>
            <w:tabs>
              <w:tab w:val="left" w:pos="4536"/>
            </w:tabs>
            <w:spacing w:line="140" w:lineRule="exact"/>
          </w:pPr>
          <w:hyperlink r:id="rId1" w:history="1">
            <w:r w:rsidR="00831172" w:rsidRPr="00D97CCE">
              <w:rPr>
                <w:rStyle w:val="Hyperlink"/>
              </w:rPr>
              <w:t>WWW.KADASTER.NL</w:t>
            </w:r>
          </w:hyperlink>
        </w:p>
      </w:tc>
    </w:tr>
    <w:tr w:rsidR="00831172" w:rsidRPr="00FB68B6" w14:paraId="245B93AB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C09BC73" w14:textId="77777777" w:rsidR="00831172" w:rsidRPr="003B20F4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C8F667C" w14:textId="77777777" w:rsidR="00831172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E4D8" w14:textId="77777777" w:rsidR="001945AB" w:rsidRPr="00C27FEF" w:rsidRDefault="001945A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72FB1AD" w14:textId="77777777" w:rsidR="001945AB" w:rsidRDefault="001945AB" w:rsidP="00C27FEF">
      <w:pPr>
        <w:spacing w:line="240" w:lineRule="auto"/>
      </w:pPr>
      <w:r>
        <w:continuationSeparator/>
      </w:r>
    </w:p>
  </w:footnote>
  <w:footnote w:type="continuationNotice" w:id="1">
    <w:p w14:paraId="152A1CF5" w14:textId="77777777" w:rsidR="001945AB" w:rsidRDefault="001945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frPwMKX" int2:invalidationBookmarkName="" int2:hashCode="3TViRJFH/8eDIw" int2:id="iJbX1dps">
      <int2:state int2:value="Rejected" int2:type="AugLoop_Text_Critique"/>
    </int2:bookmark>
    <int2:bookmark int2:bookmarkName="_Int_h8VRwxnR" int2:invalidationBookmarkName="" int2:hashCode="hTJPl0GfQSdKJW" int2:id="O9Hio3u3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attachedTemplate r:id="rId1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87DA3"/>
    <w:rsid w:val="000B19E5"/>
    <w:rsid w:val="000B745F"/>
    <w:rsid w:val="000C0AB1"/>
    <w:rsid w:val="001945AB"/>
    <w:rsid w:val="001B3B58"/>
    <w:rsid w:val="001C1F6E"/>
    <w:rsid w:val="001E5314"/>
    <w:rsid w:val="001E7056"/>
    <w:rsid w:val="002048C0"/>
    <w:rsid w:val="002129AC"/>
    <w:rsid w:val="00222DE2"/>
    <w:rsid w:val="00277136"/>
    <w:rsid w:val="00281528"/>
    <w:rsid w:val="002B4C2E"/>
    <w:rsid w:val="002C3E17"/>
    <w:rsid w:val="00312388"/>
    <w:rsid w:val="00314720"/>
    <w:rsid w:val="00342899"/>
    <w:rsid w:val="0038539E"/>
    <w:rsid w:val="003A5003"/>
    <w:rsid w:val="003E493C"/>
    <w:rsid w:val="00405996"/>
    <w:rsid w:val="004151E8"/>
    <w:rsid w:val="004557D0"/>
    <w:rsid w:val="00465D99"/>
    <w:rsid w:val="004A2A4F"/>
    <w:rsid w:val="00532E41"/>
    <w:rsid w:val="0063046E"/>
    <w:rsid w:val="00673FB4"/>
    <w:rsid w:val="006B5C53"/>
    <w:rsid w:val="006D6E3E"/>
    <w:rsid w:val="0070379C"/>
    <w:rsid w:val="00714E13"/>
    <w:rsid w:val="00732721"/>
    <w:rsid w:val="007D47ED"/>
    <w:rsid w:val="00815E15"/>
    <w:rsid w:val="00831172"/>
    <w:rsid w:val="008737A1"/>
    <w:rsid w:val="0087770B"/>
    <w:rsid w:val="00881657"/>
    <w:rsid w:val="008D77A7"/>
    <w:rsid w:val="008E204D"/>
    <w:rsid w:val="00926B57"/>
    <w:rsid w:val="00940235"/>
    <w:rsid w:val="009C3FE5"/>
    <w:rsid w:val="00A11EE0"/>
    <w:rsid w:val="00A25651"/>
    <w:rsid w:val="00A4508B"/>
    <w:rsid w:val="00A84252"/>
    <w:rsid w:val="00A977E5"/>
    <w:rsid w:val="00AA7D40"/>
    <w:rsid w:val="00AD40E0"/>
    <w:rsid w:val="00B23D84"/>
    <w:rsid w:val="00B3099D"/>
    <w:rsid w:val="00B34B7E"/>
    <w:rsid w:val="00B619A5"/>
    <w:rsid w:val="00B61E21"/>
    <w:rsid w:val="00B7343C"/>
    <w:rsid w:val="00B94DAD"/>
    <w:rsid w:val="00B97A1E"/>
    <w:rsid w:val="00BA1BF3"/>
    <w:rsid w:val="00BA1E74"/>
    <w:rsid w:val="00BB15F8"/>
    <w:rsid w:val="00BB1C87"/>
    <w:rsid w:val="00BC4A7F"/>
    <w:rsid w:val="00BF1AE5"/>
    <w:rsid w:val="00C27FEF"/>
    <w:rsid w:val="00CA5B03"/>
    <w:rsid w:val="00D24C9F"/>
    <w:rsid w:val="00D52F7C"/>
    <w:rsid w:val="00D64A18"/>
    <w:rsid w:val="00D7024F"/>
    <w:rsid w:val="00D77E73"/>
    <w:rsid w:val="00D93847"/>
    <w:rsid w:val="00DB5539"/>
    <w:rsid w:val="00DD65EE"/>
    <w:rsid w:val="00DD7E6E"/>
    <w:rsid w:val="00DE43DF"/>
    <w:rsid w:val="00DF161A"/>
    <w:rsid w:val="00E346B0"/>
    <w:rsid w:val="00EB26E7"/>
    <w:rsid w:val="00ED071D"/>
    <w:rsid w:val="00EE485D"/>
    <w:rsid w:val="00EF1CBC"/>
    <w:rsid w:val="00F16158"/>
    <w:rsid w:val="00F31F84"/>
    <w:rsid w:val="00F37EFF"/>
    <w:rsid w:val="00F85C5E"/>
    <w:rsid w:val="2542CB18"/>
    <w:rsid w:val="29711472"/>
    <w:rsid w:val="385D0229"/>
    <w:rsid w:val="38F5F54B"/>
    <w:rsid w:val="3CFC4438"/>
    <w:rsid w:val="3D3BF134"/>
    <w:rsid w:val="5A3231A8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C72AF0B4-CB01-4DB9-B679-94C30E96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1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DAST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Een nieuw document maken." ma:contentTypeScope="" ma:versionID="7490a3e9ce6769866f197c90fee32984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de3d8e404d91758c4a05bb6dfe7cb36a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0cdb5a08-8f69-446e-959b-d7d95d1d911e"/>
    <ds:schemaRef ds:uri="79c5deb8-eb64-4f37-865e-c46322de35e4"/>
  </ds:schemaRefs>
</ds:datastoreItem>
</file>

<file path=customXml/itemProps2.xml><?xml version="1.0" encoding="utf-8"?>
<ds:datastoreItem xmlns:ds="http://schemas.openxmlformats.org/officeDocument/2006/customXml" ds:itemID="{A50D6318-A6AB-4A6B-9C8D-14ABDFC63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0</TotalTime>
  <Pages>2</Pages>
  <Words>374</Words>
  <Characters>2059</Characters>
  <Application>Microsoft Office Word</Application>
  <DocSecurity>0</DocSecurity>
  <Lines>17</Lines>
  <Paragraphs>4</Paragraphs>
  <ScaleCrop>false</ScaleCrop>
  <Company>PC Support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Beek, Gert van</cp:lastModifiedBy>
  <cp:revision>2</cp:revision>
  <cp:lastPrinted>2021-11-16T20:00:00Z</cp:lastPrinted>
  <dcterms:created xsi:type="dcterms:W3CDTF">2023-07-03T08:52:00Z</dcterms:created>
  <dcterms:modified xsi:type="dcterms:W3CDTF">2023-07-03T08:52:00Z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MediaServiceImageTags">
    <vt:lpwstr/>
  </property>
</Properties>
</file>