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519F" w14:textId="77777777" w:rsidR="00353BB4" w:rsidRPr="00885082" w:rsidRDefault="00353BB4" w:rsidP="00626715">
      <w:pPr>
        <w:rPr>
          <w:szCs w:val="20"/>
        </w:rPr>
        <w:sectPr w:rsidR="00353BB4" w:rsidRPr="00885082" w:rsidSect="00756219">
          <w:headerReference w:type="default" r:id="rId9"/>
          <w:pgSz w:w="11906" w:h="16838" w:code="9"/>
          <w:pgMar w:top="601" w:right="3266" w:bottom="1797" w:left="1281" w:header="522" w:footer="641" w:gutter="0"/>
          <w:cols w:space="708"/>
          <w:docGrid w:linePitch="360"/>
        </w:sectPr>
      </w:pPr>
    </w:p>
    <w:p w14:paraId="41AF1C40" w14:textId="77777777" w:rsidR="00CE5D22" w:rsidRDefault="00066836" w:rsidP="00626715">
      <w:r w:rsidRPr="00885082">
        <w:rPr>
          <w:b/>
          <w:bCs/>
          <w:szCs w:val="20"/>
        </w:rPr>
        <w:t>‎</w:t>
      </w:r>
      <w:sdt>
        <w:sdtPr>
          <w:alias w:val="Onderwerp"/>
          <w:tag w:val=" mitVV VV51E9FA7B9B574650B2AF8FF76F030C36 "/>
          <w:id w:val="-2057612129"/>
          <w:placeholder>
            <w:docPart w:val="6AB99C2E6C814B10BC207B845AC1397B"/>
          </w:placeholder>
        </w:sdtPr>
        <w:sdtEndPr/>
        <w:sdtContent>
          <w:r w:rsidR="00CE5D22" w:rsidRPr="00CE5D22">
            <w:t>‎</w:t>
          </w:r>
        </w:sdtContent>
      </w:sdt>
    </w:p>
    <w:tbl>
      <w:tblPr>
        <w:tblStyle w:val="Tabelraster"/>
        <w:tblW w:w="87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843"/>
        <w:gridCol w:w="1559"/>
        <w:gridCol w:w="1985"/>
      </w:tblGrid>
      <w:tr w:rsidR="00432CF6" w14:paraId="58DDF524" w14:textId="77777777" w:rsidTr="0017467E">
        <w:tc>
          <w:tcPr>
            <w:tcW w:w="1838" w:type="dxa"/>
          </w:tcPr>
          <w:p w14:paraId="75DB94C5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Naam project:</w:t>
            </w:r>
          </w:p>
        </w:tc>
        <w:tc>
          <w:tcPr>
            <w:tcW w:w="6946" w:type="dxa"/>
            <w:gridSpan w:val="4"/>
          </w:tcPr>
          <w:p w14:paraId="03E73B63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32CF6" w14:paraId="7CA094E2" w14:textId="77777777" w:rsidTr="0017467E">
        <w:tc>
          <w:tcPr>
            <w:tcW w:w="1838" w:type="dxa"/>
          </w:tcPr>
          <w:p w14:paraId="56125E69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Locatie:</w:t>
            </w:r>
          </w:p>
        </w:tc>
        <w:tc>
          <w:tcPr>
            <w:tcW w:w="6946" w:type="dxa"/>
            <w:gridSpan w:val="4"/>
          </w:tcPr>
          <w:p w14:paraId="19BCD769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4D8F" w14:paraId="7CE51EF2" w14:textId="77777777" w:rsidTr="0017467E">
        <w:tc>
          <w:tcPr>
            <w:tcW w:w="1838" w:type="dxa"/>
          </w:tcPr>
          <w:p w14:paraId="377C95B7" w14:textId="77777777" w:rsidR="00CE46DC" w:rsidRPr="00FF7187" w:rsidRDefault="00484D8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Omvang plangebied:</w:t>
            </w:r>
          </w:p>
        </w:tc>
        <w:tc>
          <w:tcPr>
            <w:tcW w:w="6946" w:type="dxa"/>
            <w:gridSpan w:val="4"/>
          </w:tcPr>
          <w:p w14:paraId="418871CF" w14:textId="77777777" w:rsidR="00484D8F" w:rsidRPr="00FF7187" w:rsidRDefault="00D664F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Vierkante meters BVO</w:t>
            </w:r>
            <w:r w:rsidR="00484D8F"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2A82F45B" w14:textId="77777777" w:rsidR="00484D8F" w:rsidRPr="00FF7187" w:rsidRDefault="00484D8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Programma:</w:t>
            </w:r>
          </w:p>
        </w:tc>
      </w:tr>
      <w:tr w:rsidR="00432CF6" w14:paraId="582C6AE5" w14:textId="77777777" w:rsidTr="0017467E">
        <w:tc>
          <w:tcPr>
            <w:tcW w:w="1838" w:type="dxa"/>
          </w:tcPr>
          <w:p w14:paraId="7CE12C96" w14:textId="77777777" w:rsidR="00432CF6" w:rsidRPr="00FF7187" w:rsidRDefault="00D07FD8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Datum o</w:t>
            </w:r>
            <w:r w:rsidR="00197EFC">
              <w:rPr>
                <w:rFonts w:ascii="Tahoma" w:hAnsi="Tahoma" w:cs="Tahoma"/>
                <w:sz w:val="18"/>
                <w:szCs w:val="18"/>
              </w:rPr>
              <w:t>mgevings-vergunning</w:t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4"/>
          </w:tcPr>
          <w:p w14:paraId="65786E4D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97EFC" w14:paraId="6B9CEAE4" w14:textId="77777777" w:rsidTr="0017467E">
        <w:tc>
          <w:tcPr>
            <w:tcW w:w="1838" w:type="dxa"/>
          </w:tcPr>
          <w:p w14:paraId="3B0DB4C0" w14:textId="77777777" w:rsidR="00197EFC" w:rsidRPr="00FF7187" w:rsidRDefault="00197EFC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Datum oplevering:</w:t>
            </w:r>
          </w:p>
        </w:tc>
        <w:tc>
          <w:tcPr>
            <w:tcW w:w="6946" w:type="dxa"/>
            <w:gridSpan w:val="4"/>
          </w:tcPr>
          <w:p w14:paraId="17DBF043" w14:textId="77777777" w:rsidR="00197EFC" w:rsidRPr="00FF7187" w:rsidRDefault="00197EFC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32CF6" w14:paraId="58AED0B8" w14:textId="77777777" w:rsidTr="0017467E">
        <w:tc>
          <w:tcPr>
            <w:tcW w:w="1838" w:type="dxa"/>
          </w:tcPr>
          <w:p w14:paraId="7DEC21A3" w14:textId="77777777" w:rsidR="00432CF6" w:rsidRPr="00C75B11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C75B11">
              <w:rPr>
                <w:rFonts w:ascii="Tahoma" w:hAnsi="Tahoma" w:cs="Tahoma"/>
                <w:sz w:val="18"/>
                <w:szCs w:val="18"/>
              </w:rPr>
              <w:t>Opdrachtgever:</w:t>
            </w:r>
          </w:p>
        </w:tc>
        <w:tc>
          <w:tcPr>
            <w:tcW w:w="6946" w:type="dxa"/>
            <w:gridSpan w:val="4"/>
          </w:tcPr>
          <w:p w14:paraId="66D3714F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14:paraId="0E61ADD1" w14:textId="77777777" w:rsidTr="007B2F7F">
        <w:tc>
          <w:tcPr>
            <w:tcW w:w="1838" w:type="dxa"/>
          </w:tcPr>
          <w:p w14:paraId="458A07B2" w14:textId="77777777" w:rsidR="007B2F7F" w:rsidRPr="00C75B11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C75B11">
              <w:rPr>
                <w:rFonts w:ascii="Tahoma" w:hAnsi="Tahoma" w:cs="Tahoma"/>
                <w:sz w:val="18"/>
                <w:szCs w:val="18"/>
              </w:rPr>
              <w:t>Contactpersoon:</w:t>
            </w:r>
          </w:p>
        </w:tc>
        <w:tc>
          <w:tcPr>
            <w:tcW w:w="3402" w:type="dxa"/>
            <w:gridSpan w:val="2"/>
          </w:tcPr>
          <w:p w14:paraId="5B56243C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2B8F335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Telefoonnr.:</w:t>
            </w:r>
          </w:p>
        </w:tc>
        <w:tc>
          <w:tcPr>
            <w:tcW w:w="1985" w:type="dxa"/>
          </w:tcPr>
          <w:p w14:paraId="5C56F0D3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14:paraId="6EC09168" w14:textId="77777777" w:rsidTr="007B2F7F">
        <w:tc>
          <w:tcPr>
            <w:tcW w:w="1838" w:type="dxa"/>
            <w:shd w:val="clear" w:color="auto" w:fill="F2F2F2" w:themeFill="background1" w:themeFillShade="F2"/>
          </w:tcPr>
          <w:p w14:paraId="5455D243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Referentie voldoet aan</w:t>
            </w:r>
            <w:r>
              <w:rPr>
                <w:rStyle w:val="Voetnootmarkering"/>
                <w:rFonts w:ascii="Tahoma" w:hAnsi="Tahoma" w:cs="Tahoma"/>
                <w:sz w:val="18"/>
                <w:szCs w:val="18"/>
              </w:rPr>
              <w:footnoteReference w:id="1"/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B703C0A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Competentie 1: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BBC3476" w14:textId="5CB78A38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354AD7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 xml:space="preserve">Competentie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D84E7E1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14:paraId="73DE0902" w14:textId="77777777" w:rsidTr="007B2F7F">
        <w:tc>
          <w:tcPr>
            <w:tcW w:w="1838" w:type="dxa"/>
            <w:shd w:val="clear" w:color="auto" w:fill="F2F2F2" w:themeFill="background1" w:themeFillShade="F2"/>
          </w:tcPr>
          <w:p w14:paraId="6AFAB0B7" w14:textId="77777777" w:rsidR="007B2F7F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C97278F" w14:textId="285F4C31" w:rsidR="00AC5823" w:rsidRPr="00FF7187" w:rsidRDefault="00AC5823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DD57EA0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3: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67ACB3" w14:textId="05CE76FD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90A25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4: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8E71359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C5823" w14:paraId="7D8BB3AB" w14:textId="77777777" w:rsidTr="007B2F7F">
        <w:tc>
          <w:tcPr>
            <w:tcW w:w="1838" w:type="dxa"/>
            <w:shd w:val="clear" w:color="auto" w:fill="F2F2F2" w:themeFill="background1" w:themeFillShade="F2"/>
          </w:tcPr>
          <w:p w14:paraId="59C26CD8" w14:textId="77777777" w:rsidR="00AC5823" w:rsidRDefault="00AC5823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B34218A" w14:textId="2E5A502C" w:rsidR="00AC5823" w:rsidRPr="00FF7187" w:rsidRDefault="00AC5823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F79B01" w14:textId="6C2D7E9D" w:rsidR="00AC5823" w:rsidRDefault="00AC5823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5: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B02302F" w14:textId="77777777" w:rsidR="00AC5823" w:rsidRPr="00FF7187" w:rsidRDefault="00AC5823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F451B" w14:textId="77777777" w:rsidR="00AC5823" w:rsidRDefault="00AC5823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50AE1F8" w14:textId="77777777" w:rsidR="00AC5823" w:rsidRPr="00FF7187" w:rsidRDefault="00AC5823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B0209" w14:paraId="558DB902" w14:textId="77777777" w:rsidTr="0017467E">
        <w:tc>
          <w:tcPr>
            <w:tcW w:w="1838" w:type="dxa"/>
          </w:tcPr>
          <w:p w14:paraId="280C7D1A" w14:textId="77777777" w:rsidR="00BB0209" w:rsidRPr="00FF7187" w:rsidRDefault="00BB0209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project:</w:t>
            </w:r>
          </w:p>
        </w:tc>
        <w:tc>
          <w:tcPr>
            <w:tcW w:w="6946" w:type="dxa"/>
            <w:gridSpan w:val="4"/>
          </w:tcPr>
          <w:p w14:paraId="02280D2A" w14:textId="417CADF9" w:rsidR="00BB0209" w:rsidRPr="00E85FD6" w:rsidRDefault="00E85FD6" w:rsidP="00484D8F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85FD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[max. 250 woorden] </w:t>
            </w:r>
          </w:p>
        </w:tc>
      </w:tr>
      <w:tr w:rsidR="004363CD" w14:paraId="7C925E00" w14:textId="77777777" w:rsidTr="0017467E">
        <w:tc>
          <w:tcPr>
            <w:tcW w:w="1838" w:type="dxa"/>
          </w:tcPr>
          <w:p w14:paraId="51CD1F3C" w14:textId="45873476" w:rsidR="004363CD" w:rsidRDefault="004363CD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Toelichting Competentie 3: </w:t>
            </w:r>
          </w:p>
        </w:tc>
        <w:tc>
          <w:tcPr>
            <w:tcW w:w="6946" w:type="dxa"/>
            <w:gridSpan w:val="4"/>
          </w:tcPr>
          <w:p w14:paraId="45342593" w14:textId="6851CF8C" w:rsidR="004363CD" w:rsidRPr="004363CD" w:rsidRDefault="004363CD" w:rsidP="00484D8F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[indien van toepassing</w:t>
            </w:r>
            <w:r w:rsidR="00C15914">
              <w:rPr>
                <w:rFonts w:ascii="Tahoma" w:hAnsi="Tahoma" w:cs="Tahoma"/>
                <w:i/>
                <w:iCs/>
                <w:sz w:val="18"/>
                <w:szCs w:val="18"/>
              </w:rPr>
              <w:t>, max. 500 woorden</w:t>
            </w: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]</w:t>
            </w:r>
          </w:p>
        </w:tc>
      </w:tr>
      <w:tr w:rsidR="004363CD" w14:paraId="78B824DB" w14:textId="77777777" w:rsidTr="0017467E">
        <w:tc>
          <w:tcPr>
            <w:tcW w:w="1838" w:type="dxa"/>
          </w:tcPr>
          <w:p w14:paraId="3E397FF8" w14:textId="5156742A" w:rsidR="004363CD" w:rsidRDefault="004363CD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Competentie 4:</w:t>
            </w:r>
          </w:p>
        </w:tc>
        <w:tc>
          <w:tcPr>
            <w:tcW w:w="6946" w:type="dxa"/>
            <w:gridSpan w:val="4"/>
          </w:tcPr>
          <w:p w14:paraId="3EEF2DAD" w14:textId="28ACF9CE" w:rsidR="004363CD" w:rsidRPr="004363CD" w:rsidRDefault="004363CD" w:rsidP="00484D8F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[indien van toepassing</w:t>
            </w:r>
            <w:r w:rsidR="00C1591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, </w:t>
            </w:r>
            <w:r w:rsidR="00C15914">
              <w:rPr>
                <w:rFonts w:ascii="Tahoma" w:hAnsi="Tahoma" w:cs="Tahoma"/>
                <w:i/>
                <w:iCs/>
                <w:sz w:val="18"/>
                <w:szCs w:val="18"/>
              </w:rPr>
              <w:t>max. 500 woorden</w:t>
            </w:r>
            <w:r w:rsidR="00C15914"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]</w:t>
            </w:r>
          </w:p>
        </w:tc>
      </w:tr>
      <w:tr w:rsidR="004363CD" w14:paraId="4DF6ABBE" w14:textId="77777777" w:rsidTr="0017467E">
        <w:tc>
          <w:tcPr>
            <w:tcW w:w="1838" w:type="dxa"/>
          </w:tcPr>
          <w:p w14:paraId="6BE807BB" w14:textId="496CF1B8" w:rsidR="004363CD" w:rsidRDefault="004363CD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Competentie 5:</w:t>
            </w:r>
          </w:p>
        </w:tc>
        <w:tc>
          <w:tcPr>
            <w:tcW w:w="6946" w:type="dxa"/>
            <w:gridSpan w:val="4"/>
          </w:tcPr>
          <w:p w14:paraId="3F7D88D2" w14:textId="4BFAE9E5" w:rsidR="004363CD" w:rsidRPr="004363CD" w:rsidRDefault="004363CD" w:rsidP="00484D8F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[indien van toepassing</w:t>
            </w:r>
            <w:r w:rsidR="00C1591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, </w:t>
            </w:r>
            <w:r w:rsidR="00C15914">
              <w:rPr>
                <w:rFonts w:ascii="Tahoma" w:hAnsi="Tahoma" w:cs="Tahoma"/>
                <w:i/>
                <w:iCs/>
                <w:sz w:val="18"/>
                <w:szCs w:val="18"/>
              </w:rPr>
              <w:t>max. 500 woorden</w:t>
            </w: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]</w:t>
            </w:r>
          </w:p>
        </w:tc>
      </w:tr>
      <w:tr w:rsidR="00177B65" w14:paraId="34F47E04" w14:textId="77777777" w:rsidTr="0017467E">
        <w:tc>
          <w:tcPr>
            <w:tcW w:w="1838" w:type="dxa"/>
          </w:tcPr>
          <w:p w14:paraId="38FF56C6" w14:textId="77777777" w:rsidR="00177B65" w:rsidRDefault="00177B65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rol en/of aandeel in project:</w:t>
            </w:r>
          </w:p>
        </w:tc>
        <w:tc>
          <w:tcPr>
            <w:tcW w:w="6946" w:type="dxa"/>
            <w:gridSpan w:val="4"/>
          </w:tcPr>
          <w:p w14:paraId="36B0BAA1" w14:textId="553951DE" w:rsidR="00177B65" w:rsidRPr="00E85FD6" w:rsidRDefault="00E85FD6" w:rsidP="00484D8F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[m</w:t>
            </w:r>
            <w:r w:rsidRPr="00E85FD6">
              <w:rPr>
                <w:rFonts w:ascii="Tahoma" w:hAnsi="Tahoma" w:cs="Tahoma"/>
                <w:i/>
                <w:iCs/>
                <w:sz w:val="18"/>
                <w:szCs w:val="18"/>
              </w:rPr>
              <w:t>ax. 250 woorden]</w:t>
            </w:r>
          </w:p>
        </w:tc>
      </w:tr>
    </w:tbl>
    <w:p w14:paraId="22933CE4" w14:textId="77777777" w:rsidR="0017467E" w:rsidRDefault="0017467E" w:rsidP="00626715">
      <w:pPr>
        <w:rPr>
          <w:rFonts w:ascii="Tahoma" w:hAnsi="Tahoma" w:cs="Tahoma"/>
          <w:sz w:val="18"/>
          <w:szCs w:val="18"/>
        </w:rPr>
      </w:pPr>
    </w:p>
    <w:p w14:paraId="0593BDB7" w14:textId="26935E21" w:rsidR="00CE5D22" w:rsidRPr="0017467E" w:rsidRDefault="0017467E" w:rsidP="0017467E">
      <w:pPr>
        <w:ind w:left="142"/>
        <w:rPr>
          <w:rFonts w:ascii="Tahoma" w:hAnsi="Tahoma" w:cs="Tahoma"/>
          <w:sz w:val="18"/>
          <w:szCs w:val="18"/>
        </w:rPr>
      </w:pPr>
      <w:r w:rsidRPr="0017467E">
        <w:rPr>
          <w:rFonts w:ascii="Tahoma" w:hAnsi="Tahoma" w:cs="Tahoma"/>
          <w:sz w:val="18"/>
          <w:szCs w:val="18"/>
        </w:rPr>
        <w:t>Beelden: zie volgende</w:t>
      </w:r>
      <w:r w:rsidR="00AC5823">
        <w:rPr>
          <w:rFonts w:ascii="Tahoma" w:hAnsi="Tahoma" w:cs="Tahoma"/>
          <w:sz w:val="18"/>
          <w:szCs w:val="18"/>
        </w:rPr>
        <w:t xml:space="preserve"> </w:t>
      </w:r>
      <w:r w:rsidRPr="0017467E">
        <w:rPr>
          <w:rFonts w:ascii="Tahoma" w:hAnsi="Tahoma" w:cs="Tahoma"/>
          <w:sz w:val="18"/>
          <w:szCs w:val="18"/>
        </w:rPr>
        <w:t>pagina’s</w:t>
      </w:r>
    </w:p>
    <w:p w14:paraId="0FE1C284" w14:textId="77777777" w:rsidR="005B7D28" w:rsidRPr="005B7D28" w:rsidRDefault="005B7D28" w:rsidP="005B7D2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FFBCC" wp14:editId="2B9BA3A4">
                <wp:simplePos x="0" y="0"/>
                <wp:positionH relativeFrom="page">
                  <wp:posOffset>5095875</wp:posOffset>
                </wp:positionH>
                <wp:positionV relativeFrom="page">
                  <wp:posOffset>9915525</wp:posOffset>
                </wp:positionV>
                <wp:extent cx="2000250" cy="704850"/>
                <wp:effectExtent l="0" t="0" r="0" b="0"/>
                <wp:wrapNone/>
                <wp:docPr id="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Logo"/>
                              <w:tag w:val=" mitVV VV7AD54D59CB694B969F0819CC5C9FA27B "/>
                              <w:id w:val="-1888710749"/>
                              <w:lock w:val="sdtContentLocked"/>
                              <w:placeholder>
                                <w:docPart w:val="0260C9D6AB88448BB8D258CD6581DB1D"/>
                              </w:placeholder>
                            </w:sdtPr>
                            <w:sdtEndPr/>
                            <w:sdtContent>
                              <w:p w14:paraId="61DFA51D" w14:textId="77777777" w:rsidR="005B7D28" w:rsidRDefault="00432CF6" w:rsidP="005B7D2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3290F1E" wp14:editId="6935CCEF">
                                      <wp:extent cx="2000250" cy="715494"/>
                                      <wp:effectExtent l="0" t="0" r="0" b="8890"/>
                                      <wp:docPr id="3" name="Afbeelding 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"/>
                                              <pic:cNvPicPr/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000250" cy="71549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6BA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1.25pt;margin-top:780.75pt;width:157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" filled="f" stroked="f" strokeweight=".5pt">
                <v:textbox inset="0,0,0,0">
                  <w:txbxContent>
                    <w:sdt>
                      <w:sdtPr>
                        <w:alias w:val="Logo"/>
                        <w:tag w:val=" mitVV VV7AD54D59CB694B969F0819CC5C9FA27B "/>
                        <w:id w:val="-1888710749"/>
                        <w:lock w:val="sdtContentLocked"/>
                        <w:placeholder>
                          <w:docPart w:val="0260C9D6AB88448BB8D258CD6581DB1D"/>
                        </w:placeholder>
                      </w:sdtPr>
                      <w:sdtEndPr/>
                      <w:sdtContent>
                        <w:p w:rsidR="005B7D28" w:rsidRDefault="00432CF6" w:rsidP="005B7D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000250" cy="715494"/>
                                <wp:effectExtent l="0" t="0" r="0" b="8890"/>
                                <wp:docPr id="3" name="Afbeelding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"/>
                                        <pic:cNvPicPr/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00250" cy="715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sectPr w:rsidR="005B7D28" w:rsidRPr="005B7D28" w:rsidSect="00353BB4">
      <w:headerReference w:type="default" r:id="rId17"/>
      <w:type w:val="continuous"/>
      <w:pgSz w:w="11906" w:h="16838" w:code="9"/>
      <w:pgMar w:top="601" w:right="3266" w:bottom="1797" w:left="1281" w:header="522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2D1E" w14:textId="77777777" w:rsidR="00432CF6" w:rsidRDefault="00432CF6" w:rsidP="00626715">
      <w:r>
        <w:separator/>
      </w:r>
    </w:p>
  </w:endnote>
  <w:endnote w:type="continuationSeparator" w:id="0">
    <w:p w14:paraId="5A24FB29" w14:textId="77777777" w:rsidR="00432CF6" w:rsidRDefault="00432CF6" w:rsidP="006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19EF3" w14:textId="77777777" w:rsidR="00432CF6" w:rsidRDefault="00432CF6" w:rsidP="00626715">
      <w:r>
        <w:separator/>
      </w:r>
    </w:p>
  </w:footnote>
  <w:footnote w:type="continuationSeparator" w:id="0">
    <w:p w14:paraId="5A2271DE" w14:textId="77777777" w:rsidR="00432CF6" w:rsidRDefault="00432CF6" w:rsidP="00626715">
      <w:r>
        <w:continuationSeparator/>
      </w:r>
    </w:p>
  </w:footnote>
  <w:footnote w:id="1">
    <w:p w14:paraId="560068CE" w14:textId="77777777" w:rsidR="007B2F7F" w:rsidRDefault="007B2F7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B2E8B">
        <w:rPr>
          <w:sz w:val="16"/>
          <w:szCs w:val="16"/>
        </w:rPr>
        <w:t>Aangeven welke competentie van toepassing is op deze referentie d.m.v. een kruisje in de tabel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76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37"/>
    </w:tblGrid>
    <w:tr w:rsidR="00626715" w:rsidRPr="00957C21" w14:paraId="795884F4" w14:textId="77777777" w:rsidTr="00484D8F">
      <w:trPr>
        <w:trHeight w:hRule="exact" w:val="1267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</w:tcPr>
        <w:p w14:paraId="1CFB8CE2" w14:textId="77777777" w:rsidR="00626715" w:rsidRPr="00957C21" w:rsidRDefault="0017467E" w:rsidP="005F6E31">
          <w:pPr>
            <w:pStyle w:val="Kop2"/>
            <w:outlineLvl w:val="1"/>
            <w:rPr>
              <w:noProof/>
            </w:rPr>
          </w:pPr>
          <w:r>
            <w:rPr>
              <w:noProof/>
            </w:rPr>
            <w:t xml:space="preserve">Bijlage II: </w:t>
          </w:r>
          <w:r w:rsidR="00432CF6">
            <w:rPr>
              <w:noProof/>
            </w:rPr>
            <w:t>Referentieblad</w:t>
          </w:r>
          <w:r w:rsidR="00197EFC">
            <w:rPr>
              <w:noProof/>
            </w:rPr>
            <w:t xml:space="preserve"> </w:t>
          </w:r>
        </w:p>
      </w:tc>
    </w:tr>
    <w:tr w:rsidR="00626715" w:rsidRPr="00957C21" w14:paraId="7065E81C" w14:textId="77777777" w:rsidTr="00484D8F">
      <w:trPr>
        <w:trHeight w:hRule="exact" w:val="43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F17016" w14:textId="77777777" w:rsidR="00626715" w:rsidRPr="00957C21" w:rsidRDefault="00F755D6" w:rsidP="00361C77">
          <w:pPr>
            <w:rPr>
              <w:noProof/>
              <w:szCs w:val="20"/>
            </w:rPr>
          </w:pPr>
          <w:r w:rsidRPr="00957C21">
            <w:rPr>
              <w:bCs/>
              <w:noProof/>
              <w:szCs w:val="20"/>
            </w:rPr>
            <w:t>‎</w:t>
          </w:r>
          <w:sdt>
            <w:sdtPr>
              <w:alias w:val="Kopie aan"/>
              <w:tag w:val=" mitVV VVED6482FBDAEF42DE9288E58738852BBD "/>
              <w:id w:val="1596985804"/>
              <w:placeholder>
                <w:docPart w:val="FE7E4C79B3C44DE8A9B8C1518C49CDA7"/>
              </w:placeholder>
            </w:sdtPr>
            <w:sdtEndPr/>
            <w:sdtContent>
              <w:r w:rsidR="00CE5D22" w:rsidRPr="00CE5D22">
                <w:t>‎</w:t>
              </w:r>
            </w:sdtContent>
          </w:sdt>
        </w:p>
      </w:tc>
    </w:tr>
  </w:tbl>
  <w:p w14:paraId="10867E80" w14:textId="77777777" w:rsidR="00626715" w:rsidRPr="00957C21" w:rsidRDefault="00626715" w:rsidP="00626715">
    <w:pPr>
      <w:rPr>
        <w:noProof/>
      </w:rPr>
    </w:pPr>
  </w:p>
  <w:tbl>
    <w:tblPr>
      <w:tblStyle w:val="Tabelraster"/>
      <w:tblpPr w:leftFromText="142" w:rightFromText="142" w:vertAnchor="page" w:horzAnchor="page" w:tblpX="9203" w:tblpY="761"/>
      <w:tblOverlap w:val="never"/>
      <w:tblW w:w="251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1"/>
    </w:tblGrid>
    <w:tr w:rsidR="00626715" w:rsidRPr="00957C21" w14:paraId="768A01F9" w14:textId="77777777" w:rsidTr="00432CF6">
      <w:trPr>
        <w:trHeight w:val="411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14:paraId="12AF9F96" w14:textId="77777777" w:rsidR="00626715" w:rsidRPr="00957C21" w:rsidRDefault="00626715" w:rsidP="00626715">
          <w:pPr>
            <w:pStyle w:val="Kenmerkblok"/>
            <w:rPr>
              <w:noProof/>
            </w:rPr>
          </w:pPr>
        </w:p>
      </w:tc>
    </w:tr>
    <w:tr w:rsidR="00626715" w:rsidRPr="00957C21" w14:paraId="2881BCDA" w14:textId="77777777" w:rsidTr="00432CF6">
      <w:trPr>
        <w:trHeight w:val="205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14:paraId="277AAE69" w14:textId="77777777" w:rsidR="00626715" w:rsidRPr="00957C21" w:rsidRDefault="00957C21" w:rsidP="00626715">
          <w:pPr>
            <w:pStyle w:val="Kenmerkblok"/>
            <w:rPr>
              <w:noProof/>
            </w:rPr>
          </w:pPr>
          <w:r w:rsidRPr="00957C21">
            <w:rPr>
              <w:bCs/>
              <w:noProof/>
            </w:rPr>
            <w:t>‎</w:t>
          </w:r>
          <w:sdt>
            <w:sdtPr>
              <w:alias w:val="NAAMINFORMEEL"/>
              <w:tag w:val=" mitVV VV46A7A847BBA044469095BFC0474F0450"/>
              <w:id w:val="-44304849"/>
              <w:placeholder>
                <w:docPart w:val="28BD69686DDB48E4972EC15C37314777"/>
              </w:placeholder>
            </w:sdtPr>
            <w:sdtEndPr/>
            <w:sdtContent>
              <w:r>
                <w:t>‎</w:t>
              </w:r>
            </w:sdtContent>
          </w:sdt>
          <w:sdt>
            <w:sdtPr>
              <w:alias w:val="Auteur - Beschrijvende naam"/>
              <w:tag w:val=" mitVV VV3D5F197285584893932BBB8F2E749F6F "/>
              <w:id w:val="-1206486441"/>
              <w:placeholder>
                <w:docPart w:val="35BFD699D04945A1B268654C5610284E"/>
              </w:placeholder>
              <w15:color w:val="008000"/>
            </w:sdtPr>
            <w:sdtEndPr/>
            <w:sdtContent>
              <w:r w:rsidR="007B2F7F">
                <w:t>Aanbestedings</w:t>
              </w:r>
              <w:r w:rsidR="00C9791A">
                <w:t>procedure</w:t>
              </w:r>
            </w:sdtContent>
          </w:sdt>
        </w:p>
      </w:tc>
    </w:tr>
    <w:tr w:rsidR="00626715" w:rsidRPr="00957C21" w14:paraId="10CB33D3" w14:textId="77777777" w:rsidTr="00432CF6">
      <w:trPr>
        <w:trHeight w:hRule="exact" w:val="216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14:paraId="1436AE58" w14:textId="228216CE" w:rsidR="00626715" w:rsidRPr="00957C21" w:rsidRDefault="00AC5823" w:rsidP="006E7D40">
          <w:pPr>
            <w:pStyle w:val="Kenmerkblok"/>
            <w:rPr>
              <w:noProof/>
            </w:rPr>
          </w:pPr>
          <w:r>
            <w:rPr>
              <w:noProof/>
            </w:rPr>
            <w:t>Nobelhorst</w:t>
          </w:r>
        </w:p>
      </w:tc>
    </w:tr>
    <w:tr w:rsidR="00626715" w:rsidRPr="00CE5D22" w14:paraId="4DF44AE5" w14:textId="77777777" w:rsidTr="00432CF6">
      <w:trPr>
        <w:trHeight w:hRule="exact" w:val="644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14:paraId="5E8FCE90" w14:textId="6A253FBB" w:rsidR="00626715" w:rsidRPr="00CE5D22" w:rsidRDefault="00AC5823" w:rsidP="00432CF6">
          <w:pPr>
            <w:pStyle w:val="Kenmerkblok"/>
            <w:rPr>
              <w:noProof/>
            </w:rPr>
          </w:pPr>
          <w:r>
            <w:rPr>
              <w:noProof/>
            </w:rPr>
            <w:t>48 rijwoningen 12 2^1 kappers</w:t>
          </w:r>
        </w:p>
      </w:tc>
    </w:tr>
    <w:tr w:rsidR="00626715" w:rsidRPr="00CE5D22" w14:paraId="5A2A3A9C" w14:textId="77777777" w:rsidTr="00432CF6">
      <w:trPr>
        <w:trHeight w:hRule="exact" w:val="2039"/>
      </w:trPr>
      <w:tc>
        <w:tcPr>
          <w:tcW w:w="25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FEA1234" w14:textId="77777777" w:rsidR="00626715" w:rsidRDefault="00432CF6" w:rsidP="00626715">
          <w:pPr>
            <w:pStyle w:val="Kenmerkblok"/>
            <w:rPr>
              <w:noProof/>
            </w:rPr>
          </w:pPr>
          <w:r>
            <w:rPr>
              <w:noProof/>
            </w:rPr>
            <w:t xml:space="preserve">Datum: </w:t>
          </w:r>
        </w:p>
        <w:sdt>
          <w:sdtPr>
            <w:alias w:val="Datum bespreking"/>
            <w:tag w:val=" mitVV VV567C56ED263549CD943DE614CA2E13DF "/>
            <w:id w:val="-431350799"/>
            <w:placeholder>
              <w:docPart w:val="C4883F7BC8C248F3A73D59EDF0FE5CA3"/>
            </w:placeholder>
          </w:sdtPr>
          <w:sdtEndPr/>
          <w:sdtContent>
            <w:p w14:paraId="41C914A8" w14:textId="5C99FF2A" w:rsidR="00484D8F" w:rsidRPr="00484D8F" w:rsidRDefault="00AC5823" w:rsidP="00484D8F">
              <w:pPr>
                <w:pStyle w:val="Kenmerkblok"/>
              </w:pPr>
              <w:r>
                <w:t>13 juni</w:t>
              </w:r>
              <w:r w:rsidR="005C6AE8">
                <w:t xml:space="preserve"> </w:t>
              </w:r>
              <w:r w:rsidR="00432CF6" w:rsidRPr="00CE5D22">
                <w:t>202</w:t>
              </w:r>
              <w:r>
                <w:t>2</w:t>
              </w:r>
            </w:p>
          </w:sdtContent>
        </w:sdt>
      </w:tc>
    </w:tr>
  </w:tbl>
  <w:p w14:paraId="21175AC0" w14:textId="77777777" w:rsidR="00626715" w:rsidRPr="00957C21" w:rsidRDefault="00626715" w:rsidP="00626715">
    <w:pPr>
      <w:pStyle w:val="Kopteks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9203" w:tblpY="761"/>
      <w:tblOverlap w:val="never"/>
      <w:tblW w:w="239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98"/>
    </w:tblGrid>
    <w:tr w:rsidR="00F52EDB" w14:paraId="560498AF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19BEDF6" w14:textId="77777777" w:rsidR="00F52EDB" w:rsidRDefault="00F52EDB" w:rsidP="00626715">
          <w:pPr>
            <w:pStyle w:val="Kenmerkblok"/>
          </w:pPr>
          <w:r>
            <w:t>Datum</w:t>
          </w:r>
          <w:r w:rsidR="00484D8F">
            <w:t>:</w:t>
          </w:r>
        </w:p>
      </w:tc>
    </w:tr>
    <w:tr w:rsidR="00F52EDB" w14:paraId="1C0DB1F9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96252C3" w14:textId="77777777" w:rsidR="00F52EDB" w:rsidRDefault="00F52EDB" w:rsidP="00626715">
          <w:pPr>
            <w:pStyle w:val="Kenmerkblok"/>
          </w:pPr>
          <w:r w:rsidRPr="00B538EB">
            <w:rPr>
              <w:bCs/>
              <w:noProof/>
            </w:rPr>
            <w:t>‎</w:t>
          </w:r>
          <w:sdt>
            <w:sdtPr>
              <w:alias w:val="Datum bespreking"/>
              <w:tag w:val=" mitVV VV567C56ED263549CD943DE614CA2E13DF "/>
              <w:id w:val="-9149541"/>
              <w:placeholder>
                <w:docPart w:val="C3BEEE49335147C2A422245C43A827EC"/>
              </w:placeholder>
            </w:sdtPr>
            <w:sdtEndPr/>
            <w:sdtContent>
              <w:r w:rsidR="00D1032B">
                <w:t>3 maart</w:t>
              </w:r>
              <w:r w:rsidR="00CE5D22" w:rsidRPr="00CE5D22">
                <w:t> 2020</w:t>
              </w:r>
            </w:sdtContent>
          </w:sdt>
        </w:p>
      </w:tc>
    </w:tr>
    <w:tr w:rsidR="00F52EDB" w14:paraId="1BAD81D1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54715A99" w14:textId="77777777" w:rsidR="00F52EDB" w:rsidRDefault="00F52EDB" w:rsidP="00626715">
          <w:pPr>
            <w:pStyle w:val="Kenmerkblok"/>
          </w:pPr>
        </w:p>
      </w:tc>
    </w:tr>
    <w:tr w:rsidR="00F52EDB" w14:paraId="160FF26E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6A59E76B" w14:textId="77777777" w:rsidR="00F52EDB" w:rsidRDefault="00F52EDB" w:rsidP="00F755D6">
          <w:pPr>
            <w:pStyle w:val="Kenmerkblok"/>
          </w:pPr>
          <w:r>
            <w:t>Pagina</w:t>
          </w:r>
        </w:p>
      </w:tc>
    </w:tr>
    <w:tr w:rsidR="00F52EDB" w14:paraId="6EAD1D32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7CD4116A" w14:textId="77777777" w:rsidR="00F52EDB" w:rsidRDefault="00F52EDB" w:rsidP="00F755D6">
          <w:pPr>
            <w:pStyle w:val="Kenmerkblok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517BC5">
            <w:rPr>
              <w:noProof/>
            </w:rPr>
            <w:t>2</w:t>
          </w:r>
          <w:r>
            <w:fldChar w:fldCharType="end"/>
          </w:r>
          <w:r>
            <w:t>/</w:t>
          </w:r>
          <w:r w:rsidR="00CE5D22">
            <w:rPr>
              <w:noProof/>
            </w:rPr>
            <w:fldChar w:fldCharType="begin"/>
          </w:r>
          <w:r w:rsidR="00CE5D22">
            <w:rPr>
              <w:noProof/>
            </w:rPr>
            <w:instrText xml:space="preserve"> NUMPAGES   \* MERGEFORMAT </w:instrText>
          </w:r>
          <w:r w:rsidR="00CE5D22">
            <w:rPr>
              <w:noProof/>
            </w:rPr>
            <w:fldChar w:fldCharType="separate"/>
          </w:r>
          <w:r w:rsidR="00517BC5">
            <w:rPr>
              <w:noProof/>
            </w:rPr>
            <w:t>2</w:t>
          </w:r>
          <w:r w:rsidR="00CE5D22">
            <w:rPr>
              <w:noProof/>
            </w:rPr>
            <w:fldChar w:fldCharType="end"/>
          </w:r>
        </w:p>
      </w:tc>
    </w:tr>
  </w:tbl>
  <w:p w14:paraId="0245F397" w14:textId="77777777" w:rsidR="00F52EDB" w:rsidRDefault="00F52EDB" w:rsidP="00626715">
    <w:pPr>
      <w:pStyle w:val="Koptekst"/>
    </w:pPr>
  </w:p>
  <w:p w14:paraId="509E9509" w14:textId="77777777" w:rsidR="006A5FDE" w:rsidRDefault="006A5FDE"/>
  <w:p w14:paraId="6EC8686A" w14:textId="77777777" w:rsidR="006A5FDE" w:rsidRDefault="006A5FDE"/>
  <w:p w14:paraId="195A9BCD" w14:textId="77777777" w:rsidR="006A5FDE" w:rsidRDefault="006A5F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Esther van Wijngaarden"/>
    <w:docVar w:name="DocDesc" w:val="Intern verslag. Versie 2.0, d.d. 19-4-2016."/>
    <w:docVar w:name="DocDuplex" w:val="DUPLEX_DEFAULT"/>
    <w:docVar w:name="DocIndex" w:val="0000"/>
    <w:docVar w:name="DocPrinter" w:val="NOPRINTER"/>
    <w:docVar w:name="DocReg" w:val="0"/>
    <w:docVar w:name="DocType" w:val="UIT"/>
    <w:docVar w:name="KingAsync" w:val="none"/>
    <w:docVar w:name="KingWizard" w:val="0"/>
    <w:docVar w:name="mitStyleTemplates" w:val="Stijl Almere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DD8B4E629DAA416D93D2F7ED43199B99&lt;/GroupID&gt;&lt;GroupName&gt;Verslag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0&lt;/FieldIndex&gt;&lt;FieldDescription /&gt;&lt;FieldName&gt;Aan&lt;/FieldName&gt;&lt;FieldID&gt;VVD56501BD84F248FDA919B076719014D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Afwezig&lt;/FieldName&gt;&lt;FieldID&gt;VV390303DEAB7742CBB8CA88FE7C8A90F3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Kopie_aan&lt;/FieldName&gt;&lt;FieldID&gt;VVED6482FBDAEF42DE9288E58738852BB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Onderwerp&lt;/FieldName&gt;&lt;FieldID&gt;VV51E9FA7B9B574650B2AF8FF76F030C36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4&lt;/FieldIndex&gt;&lt;FieldDescription /&gt;&lt;FieldName&gt;Datum&lt;/FieldName&gt;&lt;FieldID&gt;VV567C56ED263549CD943DE614CA2E13DF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5&lt;/FieldIndex&gt;&lt;FieldDescription /&gt;&lt;FieldName&gt;Locatie&lt;/FieldName&gt;&lt;FieldID&gt;VV6708EE74E2B24BEE8B2ACD98BE5D5C17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6&lt;/FieldIndex&gt;&lt;FieldDescription /&gt;&lt;FieldName&gt;Verslagnummer&lt;/FieldName&gt;&lt;FieldID&gt;VVC6F76C24B0DC41DB848A855DCC0AC0E0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7&lt;/FieldIndex&gt;&lt;FieldDescription /&gt;&lt;FieldName&gt;Bijlage&lt;/FieldName&gt;&lt;FieldID&gt;VVB9E8DD05658444C08FCBA5DFD253EC1E&lt;/FieldID&gt;&lt;FieldXpath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7F8AA2C03A8248F8B9F1A849EC98B51B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Contactpersoon gemeente Almer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E13974C1F74BFF8BFC03C0699BB20A&lt;/ID&gt;_x000d__x000a_      &lt;PROMPT&gt;_x000d__x000a_        &lt;NLNL&gt;Uw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w brief van/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BC8D52C8AC4E52A9F5269BEBF06C1A&lt;/ID&gt;_x000d__x000a_      &lt;PROMPT&gt;_x000d__x000a_        &lt;NLNL&gt;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antal bijla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14AEFC2888445E08623653EDC36502D&lt;/ID&gt;_x000d__x000a_      &lt;PROMPT&gt;_x000d__x000a_        &lt;NLNL&gt;Organis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609FA243AAE4377AC3C536A9DB9D574&lt;/ID&gt;_x000d__x000a_      &lt;PROMPT&gt;_x000d__x000a_        &lt;NLNL&gt;Af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8F1FBD319D4704BD859CEBDCADDEE6&lt;/ID&gt;_x000d__x000a_      &lt;PROMPT&gt;_x000d__x000a_        &lt;NLNL&gt;Voorlett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3C9CE2B54684C4DB3A24BA676CF1DF0&lt;/ID&gt;_x000d__x000a_      &lt;PROMPT&gt;_x000d__x000a_        &lt;NLNL&gt;Voor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0F257BEEAF348BE96181ECA03A44936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BCFEB9F2D3447887798FC8DD6E2DB6&lt;/ID&gt;_x000d__x000a_      &lt;PROMPT&gt;_x000d__x000a_        &lt;NLNL&gt;Straa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8C221C597484773BABB66EC8FDC80CC&lt;/ID&gt;_x000d__x000a_      &lt;PROMPT&gt;_x000d__x000a_        &lt;NLNL&gt;Huis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83BB4D1400A48078F3AA4E0853D956F&lt;/ID&gt;_x000d__x000a_      &lt;PROMPT&gt;_x000d__x000a_        &lt;NLNL&gt;Plaat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823ACCE0E547FB9E635B06D2A16805&lt;/ID&gt;_x000d__x000a_      &lt;PROMPT&gt;_x000d__x000a_        &lt;NLNL&gt;Post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323173957984A85ACB7FD2AE62289EE&lt;/ID&gt;_x000d__x000a_      &lt;PROMPT&gt;_x000d__x000a_        &lt;NLNL&gt;L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AF17DDC66A4A9397B9FD8B9492351C&lt;/ID&gt;_x000d__x000a_      &lt;PROMPT&gt;_x000d__x000a_        &lt;NLNL&gt;VV 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1DA43E93CD2472BB48076C7F9A153AB&lt;/ID&gt;_x000d__x000a_      &lt;PROMPT&gt;_x000d__x000a_        &lt;NLNL&gt;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49BE1CB5FDD40DAB08C1940F4503AC7&lt;/ID&gt;_x000d__x000a_      &lt;PROMPT&gt;_x000d__x000a_        &lt;NLNL&gt;Gesl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Maak keuze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1E9FA7B9B574650B2AF8FF76F030C36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47F3780C4240E28F0E7D1B88FB9F87&lt;/ID&gt;_x000d__x000a_      &lt;PROMPT&gt;_x000d__x000a_        &lt;NLNL&gt;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D6482FBDAEF42DE9288E58738852BBD&lt;/ID&gt;_x000d__x000a_      &lt;PROMPT&gt;_x000d__x000a_        &lt;NLNL&gt;Kopie 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AFCFFC6FAF4896A66DB7D716E11027&lt;/ID&gt;_x000d__x000a_      &lt;PROMPT&gt;_x000d__x000a_        &lt;NLNL&gt;V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0303DEAB7742CBB8CA88FE7C8A90F3&lt;/ID&gt;_x000d__x000a_      &lt;PROMPT&gt;_x000d__x000a_        &lt;NLNL&gt;Af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7C56ED263549CD943DE614CA2E13DF&lt;/ID&gt;_x000d__x000a_      &lt;PROMPT&gt;_x000d__x000a_        &lt;NLNL&gt;Datum besprek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08EE74E2B24BEE8B2ACD98BE5D5C17&lt;/ID&gt;_x000d__x000a_      &lt;PROMPT&gt;_x000d__x000a_        &lt;NLNL&gt;Loc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6F76C24B0DC41DB848A855DCC0AC0E0&lt;/ID&gt;_x000d__x000a_      &lt;PROMPT&gt;_x000d__x000a_        &lt;NLNL&gt;Verslag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9E8DD05658444C08FCBA5DFD253EC1E&lt;/ID&gt;_x000d__x000a_      &lt;PROMPT&gt;_x000d__x000a_        &lt;NLNL&gt;Bijlage(n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56501BD84F248FDA919B076719014DD&lt;/ID&gt;_x000d__x000a_      &lt;PROMPT&gt;_x000d__x000a_        &lt;NLNL&gt;Aan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5CBF35BD5BB549EE87C170DAD1232F86&lt;/ID&gt;_x000d__x000a_      &lt;NAME&gt;_x000d__x000a_        &lt;NLNL&gt;Aanhef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DD8B4E629DAA416D93D2F7ED43199B99&lt;/ID&gt;_x000d__x000a_      &lt;NAME&gt;_x000d__x000a_        &lt;NLNL&gt;Ver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BDF2B2E07905465D971085B2E624594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2DA94AA1D848B9A8132EB7B07F657E~0&lt;/ID&gt;_x000d__x000a_      &lt;VALUESINGLE&gt;_x000d__x000a_        &lt;NLNL&gt;he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A475888410846ECA778AB5EEB00CDB1~0&lt;/ID&gt;_x000d__x000a_      &lt;VALUESINGLE&gt;_x000d__x000a_        &lt;NLNL&gt;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FBE274B805E4193AB0B0B500B0C8AFC~0&lt;/ID&gt;_x000d__x000a_      &lt;VALUESINGLE&gt;_x000d__x000a_        &lt;NLNL&gt;heer/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470E9C2FDF4F6AB9F1ADF0D91FDA07~0&lt;/ID&gt;_x000d__x000a_      &lt;VALUESINGLE&gt;_x000d__x000a_        &lt;NLNL&gt;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FDFF33C78EF4458BB6325EEFF54D9CD~0&lt;/ID&gt;_x000d__x000a_      &lt;VALUESINGLE&gt;_x000d__x000a_        &lt;NLNL&gt;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2550DDC9BB4B1E959041E41FBBDBCA~0&lt;/ID&gt;_x000d__x000a_      &lt;VALUESINGLE&gt;_x000d__x000a_        &lt;NLNL&gt;M/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&gt;Intern verslag. Versie 2.0, d.d. 19-4-2016.&lt;/NLNL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5.0.15331"/>
  </w:docVars>
  <w:rsids>
    <w:rsidRoot w:val="00432CF6"/>
    <w:rsid w:val="000225B1"/>
    <w:rsid w:val="00066836"/>
    <w:rsid w:val="00085FBC"/>
    <w:rsid w:val="00132B69"/>
    <w:rsid w:val="00163F1A"/>
    <w:rsid w:val="00165305"/>
    <w:rsid w:val="0017467E"/>
    <w:rsid w:val="00177B65"/>
    <w:rsid w:val="00197438"/>
    <w:rsid w:val="00197EFC"/>
    <w:rsid w:val="001D5C28"/>
    <w:rsid w:val="002E4F86"/>
    <w:rsid w:val="0032129B"/>
    <w:rsid w:val="00353BB4"/>
    <w:rsid w:val="00361C77"/>
    <w:rsid w:val="00406463"/>
    <w:rsid w:val="00432CF6"/>
    <w:rsid w:val="004363CD"/>
    <w:rsid w:val="004445A3"/>
    <w:rsid w:val="00484D8F"/>
    <w:rsid w:val="004B1325"/>
    <w:rsid w:val="00500CA2"/>
    <w:rsid w:val="00517BC5"/>
    <w:rsid w:val="005B7D28"/>
    <w:rsid w:val="005C6AE8"/>
    <w:rsid w:val="005F6E31"/>
    <w:rsid w:val="00615722"/>
    <w:rsid w:val="00626715"/>
    <w:rsid w:val="006346C2"/>
    <w:rsid w:val="00693945"/>
    <w:rsid w:val="006A343B"/>
    <w:rsid w:val="006A5FDE"/>
    <w:rsid w:val="006E7D40"/>
    <w:rsid w:val="007031F7"/>
    <w:rsid w:val="00706A01"/>
    <w:rsid w:val="00756219"/>
    <w:rsid w:val="007842DA"/>
    <w:rsid w:val="007B2F7F"/>
    <w:rsid w:val="007F3D15"/>
    <w:rsid w:val="008345B4"/>
    <w:rsid w:val="00885082"/>
    <w:rsid w:val="008E001D"/>
    <w:rsid w:val="008E6DA9"/>
    <w:rsid w:val="00957C21"/>
    <w:rsid w:val="009B2A3E"/>
    <w:rsid w:val="00A274A7"/>
    <w:rsid w:val="00A57AE3"/>
    <w:rsid w:val="00A804FC"/>
    <w:rsid w:val="00AC5823"/>
    <w:rsid w:val="00B231E7"/>
    <w:rsid w:val="00B538EB"/>
    <w:rsid w:val="00BB0209"/>
    <w:rsid w:val="00C15914"/>
    <w:rsid w:val="00C16E34"/>
    <w:rsid w:val="00C37456"/>
    <w:rsid w:val="00C6711D"/>
    <w:rsid w:val="00C75B11"/>
    <w:rsid w:val="00C9791A"/>
    <w:rsid w:val="00CE2C33"/>
    <w:rsid w:val="00CE46DC"/>
    <w:rsid w:val="00CE5D22"/>
    <w:rsid w:val="00D07FD8"/>
    <w:rsid w:val="00D1032B"/>
    <w:rsid w:val="00D546BF"/>
    <w:rsid w:val="00D664FF"/>
    <w:rsid w:val="00DC7336"/>
    <w:rsid w:val="00DE4297"/>
    <w:rsid w:val="00E333DE"/>
    <w:rsid w:val="00E36175"/>
    <w:rsid w:val="00E436DC"/>
    <w:rsid w:val="00E66349"/>
    <w:rsid w:val="00E85FD6"/>
    <w:rsid w:val="00EE0BAF"/>
    <w:rsid w:val="00EE217E"/>
    <w:rsid w:val="00F0344A"/>
    <w:rsid w:val="00F15E0E"/>
    <w:rsid w:val="00F33CE1"/>
    <w:rsid w:val="00F50E6F"/>
    <w:rsid w:val="00F52EDB"/>
    <w:rsid w:val="00F722F9"/>
    <w:rsid w:val="00F755D6"/>
    <w:rsid w:val="00FB2E8B"/>
    <w:rsid w:val="00FF3CE0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FE5AB85"/>
  <w15:docId w15:val="{02A8626B-B674-4457-AA2D-B4C369CB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nl-N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E0E"/>
    <w:pPr>
      <w:spacing w:after="0" w:line="240" w:lineRule="auto"/>
    </w:pPr>
    <w:rPr>
      <w:rFonts w:ascii="Plantin" w:hAnsi="Planti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15E0E"/>
    <w:pPr>
      <w:keepNext/>
      <w:keepLines/>
      <w:outlineLvl w:val="0"/>
    </w:pPr>
    <w:rPr>
      <w:rFonts w:ascii="Arial" w:eastAsiaTheme="majorEastAsia" w:hAnsi="Arial" w:cstheme="majorBidi"/>
      <w:b/>
      <w:i/>
      <w:sz w:val="15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15E0E"/>
    <w:pPr>
      <w:keepNext/>
      <w:keepLines/>
      <w:spacing w:before="40"/>
      <w:outlineLvl w:val="1"/>
    </w:pPr>
    <w:rPr>
      <w:rFonts w:ascii="Platin" w:eastAsiaTheme="majorEastAsia" w:hAnsi="Platin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F15E0E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E0E"/>
    <w:rPr>
      <w:rFonts w:ascii="Arial" w:eastAsiaTheme="majorEastAsia" w:hAnsi="Arial" w:cstheme="majorBidi"/>
      <w:b/>
      <w:i/>
      <w:sz w:val="15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5E0E"/>
    <w:rPr>
      <w:rFonts w:ascii="Plantin" w:hAnsi="Planti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5E0E"/>
    <w:rPr>
      <w:rFonts w:ascii="Plantin" w:hAnsi="Plantin"/>
      <w:sz w:val="20"/>
    </w:rPr>
  </w:style>
  <w:style w:type="table" w:styleId="Tabelraster">
    <w:name w:val="Table Grid"/>
    <w:basedOn w:val="Standaardtabel"/>
    <w:uiPriority w:val="39"/>
    <w:rsid w:val="0075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blok">
    <w:name w:val="Kenmerkblok"/>
    <w:basedOn w:val="Standaard"/>
    <w:qFormat/>
    <w:rsid w:val="00F15E0E"/>
    <w:rPr>
      <w:rFonts w:ascii="DIN-Regular" w:hAnsi="DIN-Regular"/>
      <w:sz w:val="15"/>
    </w:rPr>
  </w:style>
  <w:style w:type="character" w:customStyle="1" w:styleId="Kop2Char">
    <w:name w:val="Kop 2 Char"/>
    <w:basedOn w:val="Standaardalinea-lettertype"/>
    <w:link w:val="Kop2"/>
    <w:uiPriority w:val="9"/>
    <w:rsid w:val="00F15E0E"/>
    <w:rPr>
      <w:rFonts w:ascii="Platin" w:eastAsiaTheme="majorEastAsia" w:hAnsi="Platin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15E0E"/>
    <w:rPr>
      <w:rFonts w:ascii="Plantin" w:eastAsiaTheme="majorEastAsia" w:hAnsi="Plantin" w:cstheme="majorBidi"/>
      <w:b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E5D22"/>
    <w:rPr>
      <w:color w:val="808080"/>
    </w:rPr>
  </w:style>
  <w:style w:type="character" w:styleId="Verwijzingopmerking">
    <w:name w:val="annotation reference"/>
    <w:rsid w:val="00484D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484D8F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84D8F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6D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6DC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6711D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6711D"/>
    <w:rPr>
      <w:rFonts w:ascii="Plantin" w:hAnsi="Planti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671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23" Type="http://schemas.openxmlformats.org/officeDocument/2006/relationships/customXml" Target="../customXml/item6.xml"/><Relationship Id="rId10" Type="http://schemas.openxmlformats.org/officeDocument/2006/relationships/image" Target="media/image1.Jpe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22" Type="http://schemas.openxmlformats.org/officeDocument/2006/relationships/customXml" Target="../customXml/item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Z\AppData\Local\Temp\12\Document-tem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B99C2E6C814B10BC207B845AC139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BCF9E9-7172-42AB-8554-96F4345ADA37}"/>
      </w:docPartPr>
      <w:docPartBody>
        <w:p w:rsidR="00FB286B" w:rsidRDefault="00FB286B"/>
      </w:docPartBody>
    </w:docPart>
    <w:docPart>
      <w:docPartPr>
        <w:name w:val="0260C9D6AB88448BB8D258CD6581DB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5460FC-4DE6-435A-B2F5-CCD85B8696C1}"/>
      </w:docPartPr>
      <w:docPartBody>
        <w:p w:rsidR="00FB286B" w:rsidRDefault="00FB286B"/>
      </w:docPartBody>
    </w:docPart>
    <w:docPart>
      <w:docPartPr>
        <w:name w:val="FE7E4C79B3C44DE8A9B8C1518C49CD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0F4694-6AB2-4F3D-8EB5-1D045F29E2A6}"/>
      </w:docPartPr>
      <w:docPartBody>
        <w:p w:rsidR="00FB286B" w:rsidRDefault="00FB286B"/>
      </w:docPartBody>
    </w:docPart>
    <w:docPart>
      <w:docPartPr>
        <w:name w:val="28BD69686DDB48E4972EC15C373147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159BD5-4E27-4E8E-BF86-B9954C3F394B}"/>
      </w:docPartPr>
      <w:docPartBody>
        <w:p w:rsidR="00FB286B" w:rsidRDefault="00FB286B"/>
      </w:docPartBody>
    </w:docPart>
    <w:docPart>
      <w:docPartPr>
        <w:name w:val="35BFD699D04945A1B268654C561028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0B84E6-45F0-435D-90F5-EE286BDC2A37}"/>
      </w:docPartPr>
      <w:docPartBody>
        <w:p w:rsidR="00FB286B" w:rsidRDefault="00FB286B"/>
      </w:docPartBody>
    </w:docPart>
    <w:docPart>
      <w:docPartPr>
        <w:name w:val="C3BEEE49335147C2A422245C43A827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986531-023D-4C31-B5BB-2497BB964A38}"/>
      </w:docPartPr>
      <w:docPartBody>
        <w:p w:rsidR="00FB286B" w:rsidRDefault="00FB286B"/>
      </w:docPartBody>
    </w:docPart>
    <w:docPart>
      <w:docPartPr>
        <w:name w:val="C4883F7BC8C248F3A73D59EDF0FE5C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C19DAE-C28D-4C46-98D7-4467E6E54C69}"/>
      </w:docPartPr>
      <w:docPartBody>
        <w:p w:rsidR="00FB286B" w:rsidRDefault="00FB28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6B"/>
    <w:rsid w:val="00FB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Definition xmlns:p="http://schemas.iwriter.nl/TemplateDefinition">{"Metadata":{"Description":{"ValueForNone":""},"Author":{"FriendlyName":"Esther van Wijngaarden"},"Configuration":{"PrinterSettings":{"Printer":"NOPRINTER","PrintStyle":0},"Index":0,"ShouldSaveAfterCreation":false,"ShouldUnlinkFields":false,"IsSignatureLineRequired":false,"HasSign":false,"ApplicationPathToExecute":"","ShouldAddXmlData":0},"_webSettings":{"RequiresUserInput":false,"CommunicationType":0,"AllowedEndpoints":null},"Dms":1,"DmsDocType":"UIT","Language":"","UsesLocalization":false,"ProjectType":1,"IsExecuted":false,"Names":{"ValueForNone":"IC Verslag"},"Descriptions":{"ValueForNone":"Interne correspondentie Verslag"}},"BuildingBlocks":[""],"Relations":[],"Groups":[{"Id":"GRDD8B4E629DAA416D93D2F7ED43199B99","Name":{"nl-NL":"Verslag","nl-BE":"","fr-FR":"","fr-BE":"","en-US":"","de-DE":"","da-DK":"","pl-PL":"","sv-SE":"","EN":"","ValueForNone":"Verslag"},"Description":{"nl-NL":"","nl-BE":"","fr-FR":"","fr-BE":"","en-US":"","de-DE":"","da-DK":"","pl-PL":"","sv-SE":"","EN":"","ValueForNone":""},"Fields":[{"RelationSettings":{"DataLinkType":0},"ListInfo":{"Values":[],"Settings":{"SeparatorValues":{},"LastSeparatorValues":{},"Direction":1,"HasValueSeparator":false,"HasLastValueSeparator":false},"Type":0,"NumberOfLines":1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anwezig","nl-BE":"","fr-FR":"","fr-BE":"","en-US":"","de-DE":"","da-DK":"","pl-PL":"","sv-SE":"","EN":"","ValueForNone":"Aanwezig"},"Description":{"nl-NL":"","nl-BE":"","fr-FR":"","fr-BE":"","en-US":"","de-DE":"","da-DK":"","pl-PL":"","sv-SE":"","EN":"","ValueForNone":""},"Color":"no-color","Name":{"ValueForNone":"Aanwezig"},"Id":"VVD56501BD84F248FDA919B076719014DD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fwezig","nl-BE":"","fr-FR":"","fr-BE":"","en-US":"","de-DE":"","da-DK":"","pl-PL":"","sv-SE":"","EN":"","ValueForNone":"Afwezig"},"Description":{"nl-NL":"","nl-BE":"","fr-FR":"","fr-BE":"","en-US":"","de-DE":"","da-DK":"","pl-PL":"","sv-SE":"","EN":"","ValueForNone":""},"Color":"no-color","Name":{"ValueForNone":"Afwezig"},"Id":"VV390303DEAB7742CBB8CA88FE7C8A90F3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,"Index":1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Kopie aan","nl-BE":"","fr-FR":"","fr-BE":"","en-US":"","de-DE":"","da-DK":"","pl-PL":"","sv-SE":"","EN":"","ValueForNone":"Kopie aan"},"Description":{"nl-NL":"","nl-BE":"","fr-FR":"","fr-BE":"","en-US":"","de-DE":"","da-DK":"","pl-PL":"","sv-SE":"","EN":"","ValueForNone":""},"Color":"no-color","Name":{"ValueForNone":"Kopie aan"},"Id":"VVED6482FBDAEF42DE9288E58738852BBD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2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Onderwerp","nl-BE":"","fr-FR":"","fr-BE":"","en-US":"","de-DE":"","da-DK":"","pl-PL":"","sv-SE":"","EN":"","ValueForNone":"Onderwerp"},"Description":{"nl-NL":"","nl-BE":"","fr-FR":"","fr-BE":"","en-US":"","de-DE":"","da-DK":"","pl-PL":"","sv-SE":"","EN":"","ValueForNone":""},"Color":"no-color","Name":{"ValueForNone":"Onderwerp"},"Id":"VV51E9FA7B9B574650B2AF8FF76F030C36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3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Datum bespreking","nl-BE":"","fr-FR":"","fr-BE":"","en-US":"","de-DE":"","da-DK":"","pl-PL":"","sv-SE":"","EN":"","ValueForNone":"Datum bespreking"},"Description":{"nl-NL":"","nl-BE":"","fr-FR":"","fr-BE":"","en-US":"","de-DE":"","da-DK":"","pl-PL":"","sv-SE":"","EN":"","ValueForNone":""},"Color":"no-color","Name":{"ValueForNone":"Datum bespreking"},"Id":"VV567C56ED263549CD943DE614CA2E13DF","AdvanceInfo":{"FieldFormat":{"CustomFormat":{"ValueForNone":"d MMMM yyyy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2,"FetchSourceMappingsOnEdit":false,"FetchedMapping":false,"UpdateDestinationMappingsOnEdit":false,"IsHidden":false,"IsLocked":false,"KeepTextTogether":true,"CannotDelete":false,"CannotEdit":false,"Length":0,"NumberOfLines":1},"ResultValue":{"Type":0,"Value":"26 augustus 2020","CachedValue":"1598444878000","HyperLink":null},"Index":4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Locatie","nl-BE":"","fr-FR":"","fr-BE":"","en-US":"","de-DE":"","da-DK":"","pl-PL":"","sv-SE":"","EN":"","ValueForNone":"Locatie"},"Description":{"nl-NL":"","nl-BE":"","fr-FR":"","fr-BE":"","en-US":"","de-DE":"","da-DK":"","pl-PL":"","sv-SE":"","EN":"","ValueForNone":""},"Color":"no-color","Name":{"ValueForNone":"Locatie"},"Id":"VV6708EE74E2B24BEE8B2ACD98BE5D5C17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5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Verslagnummer","nl-BE":"","fr-FR":"","fr-BE":"","en-US":"","de-DE":"","da-DK":"","pl-PL":"","sv-SE":"","EN":"","ValueForNone":"Verslagnummer"},"Description":{"nl-NL":"","nl-BE":"","fr-FR":"","fr-BE":"","en-US":"","de-DE":"","da-DK":"","pl-PL":"","sv-SE":"","EN":"","ValueForNone":""},"Color":"no-color","Name":{"ValueForNone":"Verslagnummer"},"Id":"VVC6F76C24B0DC41DB848A855DCC0AC0E0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6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Bijlage(n)","nl-BE":"","fr-FR":"","fr-BE":"","en-US":"","de-DE":"","da-DK":"","pl-PL":"","sv-SE":"","EN":"","ValueForNone":"Bijlage(n)"},"Description":{"nl-NL":"","nl-BE":"","fr-FR":"","fr-BE":"","en-US":"","de-DE":"","da-DK":"","pl-PL":"","sv-SE":"","EN":"","ValueForNone":""},"Color":"no-color","Name":{"ValueForNone":"Bijlagen"},"Id":"VVB9E8DD05658444C08FCBA5DFD253EC1E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7},{"RelationSettings":{"DataLinkType":0,"AppendingSettings":{"Direction":1,"HasValueSeparator":false,"HasLastValueSeparator":false}},"ListInfo":{"Values":[{"Text":{"ValueForNone":"Nee"},"Value":{"ValueForNone":""},"Id":"66d39896131a4553b3619fadd34a4b3c","Type":4},{"Text":{"ValueForNone":"Ja - Kleur"},"Value":{"ValueForNone":"e8fc40ef53404b53a3fbc5e3e7c42302"},"Id":"f571a4560f18430699de5d112c6db62d","Type":4},{"Text":{"ValueForNone":"Ja - Zwartwit"},"Value":{"ValueForNone":"13706f48529941808db357c42a8ee9d5"},"Id":"ca242d0da60349d3bbe0dd88efe97145","Type":4}],"Settings":{"Direction":1,"HasValueSeparator":false,"HasLastValueSeparator":false},"Type":0,"ListOptionsOnly":true,"NumberOfLines":3},"Help":{"ValueForNone":""},"Tip":{"ValueForNone":""},"Prompt":{"ValueForNone":"Logo"},"Description":{"ValueForNone":""},"Color":"no-color","Name":{"ValueForNone":"Logo"},"Id":"VV7AD54D59CB694B969F0819CC5C9FA27B","AdvanceInfo":{"FieldFormat":{"CustomFormat":{},"Lettercase":0},"MappingSources":[],"MappingDestinations":[],"ShowOnPrintFormats":["0","1","2","3"],"DateSettings":{"FieldEmptyDate":false,"ShouldLimitBackDating":false,"BackDateAllowed":-1},"PictureSettings":{"Control":2,"Width":210,"Height":-1,"TextWrap":0,"ObjectFit":0},"LinkedProperty":null,"DataType":8,"FetchSourceMappingsOnEdit":false,"FetchedMapping":false,"UpdateDestinationMappingsOnEdit":true,"IsHidden":false,"IsLocked":false,"KeepTextTogether":false,"CannotDelete":true,"CannotEdit":true,"Length":-1,"NumberOfLines":3},"ResultValue":{"Type":6,"Value":"66d39896131a4553b3619fadd34a4b3c","CachedValue":"_RESOLVEME_ASSETID","HyperLink":null},"Index":8}],"Index":0,"Type":0,"SourceId":null},{"Id":"GR0AEB6B83F9A14228AA34DD22AFF4D6CB","Name":{"nl-NL":"Gebruikersprofiel velden","EN":"User profile fields","ValueForNone":"User profile fields"},"Description":{"ValueForNone":""},"Fields":[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Beschrijvende naam"},"Description":{"ValueForNone":""},"Color":"green","Name":{"ValueForNone":"Auteur - Beschrijvende naam"},"Id":"VV3D5F197285584893932BBB8F2E749F6F","AdvanceInfo":{"FieldFormat":{"CustomFormat":{},"Lettercase":0},"MappingSources":[{"FieldMappingType":4,"Name":"Auteur.Beschrijvende naam","Value":"AUTHOR.FriendlyName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artine Sirks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Telefoonnummer"},"Description":{"ValueForNone":""},"Color":"green","Name":{"ValueForNone":"Auteur - Telefoonnummer"},"Id":"VV4C7911CC56914A9D8FF558216CB7C9C3","AdvanceInfo":{"FieldFormat":{"CustomFormat":null,"Lettercase":0},"MappingSources":[{"FieldMappingType":4,"Name":"Auteur.Telefoonnummer","Value":"AUTHOR.PhoneNumber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false,"UpdateDestinationMappingsOnEdit":true,"IsHidden":true,"IsLocked":false,"KeepTextTogether":false,"CannotDelete":false,"CannotEdit":false,"Length":-1,"NumberOfLines":3},"ResultValue":{"Type":0,"Value":"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E-mailadres 1"},"Description":{"ValueForNone":""},"Color":"green","Name":{"ValueForNone":"Auteur - E-mailadres 1"},"Id":"VVE8068926475B4B9DB6B67CF88FB20174","AdvanceInfo":{"FieldFormat":{"CustomFormat":{},"Lettercase":0},"MappingSources":[{"FieldMappingType":4,"Name":"Auteur.E-mailadres 1","Value":"AUTHOR.Email1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tsirks@almere.nl","CachedValue":null,"HyperLink":null}}],"Index":null,"Type":0,"SourceId":null}],"ConditionalFields":[],"Functions":[],"Labels":[],"SharePointSettings":{"SiteId":null,"SiteCollectionId":null,"LibraryId":null,"ContentTypeNames":null,"AvailableOnAllSites":false,"PreferredLocation":null},"SignatureLine":null,"Type":0}</p:Definition>
</file>

<file path=customXml/item3.xml><?xml version="1.0" encoding="utf-8"?>
<p:Definition xmlns:p="http://schemas.iwriter.nl/Properties">{"templateId":"f2f35e56a0a248e4bf0d60049b270e6f","appMode":"client","openMode":"templateSelection","editMode":"false","wizarding":"true"}</p:Defini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1" ma:contentTypeDescription="Een nieuw document maken." ma:contentTypeScope="" ma:versionID="d38dcb5437dc6d64e700e43206da3a30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6f7127ffa81fe94507e94b3c6029c24a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89E98B-87EF-4142-A82C-489180D7D4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1A9E43-3E9A-43D8-95F4-FA1150AD8992}">
  <ds:schemaRefs>
    <ds:schemaRef ds:uri="http://schemas.iwriter.nl/TemplateDefinition"/>
  </ds:schemaRefs>
</ds:datastoreItem>
</file>

<file path=customXml/itemProps3.xml><?xml version="1.0" encoding="utf-8"?>
<ds:datastoreItem xmlns:ds="http://schemas.openxmlformats.org/officeDocument/2006/customXml" ds:itemID="{17881DAA-38BB-48AD-AEF0-F90C895F0788}">
  <ds:schemaRefs>
    <ds:schemaRef ds:uri="http://schemas.iwriter.nl/Properties"/>
  </ds:schemaRefs>
</ds:datastoreItem>
</file>

<file path=customXml/itemProps4.xml><?xml version="1.0" encoding="utf-8"?>
<ds:datastoreItem xmlns:ds="http://schemas.openxmlformats.org/officeDocument/2006/customXml" ds:itemID="{8E09AACA-6653-4DC1-84EB-ECAA904B6B58}"/>
</file>

<file path=customXml/itemProps5.xml><?xml version="1.0" encoding="utf-8"?>
<ds:datastoreItem xmlns:ds="http://schemas.openxmlformats.org/officeDocument/2006/customXml" ds:itemID="{BB71CAE5-0EFE-4999-A7F6-CABDBFDFF390}"/>
</file>

<file path=customXml/itemProps6.xml><?xml version="1.0" encoding="utf-8"?>
<ds:datastoreItem xmlns:ds="http://schemas.openxmlformats.org/officeDocument/2006/customXml" ds:itemID="{7D36B61D-A013-4834-9720-2E436E32EB88}"/>
</file>

<file path=docProps/app.xml><?xml version="1.0" encoding="utf-8"?>
<Properties xmlns="http://schemas.openxmlformats.org/officeDocument/2006/extended-properties" xmlns:vt="http://schemas.openxmlformats.org/officeDocument/2006/docPropsVTypes">
  <Template>Document-temp.dotx</Template>
  <TotalTime>26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Sirks MT (Martine)</dc:creator>
  <cp:keywords/>
  <dc:description/>
  <cp:lastModifiedBy>Sirks MT (Martine)</cp:lastModifiedBy>
  <cp:revision>11</cp:revision>
  <dcterms:created xsi:type="dcterms:W3CDTF">2021-03-04T13:12:00Z</dcterms:created>
  <dcterms:modified xsi:type="dcterms:W3CDTF">2022-06-14T12:58:00Z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MediaServiceImageTags">
    <vt:lpwstr/>
  </property>
</Properties>
</file>