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802B07" w14:textId="77777777" w:rsidR="00BD333A" w:rsidRPr="00665B03" w:rsidRDefault="00863508" w:rsidP="00BD333A">
      <w:pPr>
        <w:spacing w:line="300" w:lineRule="auto"/>
        <w:rPr>
          <w:rFonts w:ascii="Arial" w:hAnsi="Arial" w:cs="Arial"/>
          <w:b/>
          <w:sz w:val="40"/>
          <w:szCs w:val="40"/>
        </w:rPr>
      </w:pPr>
      <w:r w:rsidRPr="00665B03">
        <w:rPr>
          <w:rFonts w:ascii="Arial" w:hAnsi="Arial" w:cs="Arial"/>
          <w:b/>
          <w:sz w:val="40"/>
          <w:szCs w:val="40"/>
        </w:rPr>
        <w:t>B</w:t>
      </w:r>
      <w:r w:rsidR="00FB015A" w:rsidRPr="00665B03">
        <w:rPr>
          <w:rFonts w:ascii="Arial" w:hAnsi="Arial" w:cs="Arial"/>
          <w:b/>
          <w:sz w:val="40"/>
          <w:szCs w:val="40"/>
        </w:rPr>
        <w:t>ijlage</w:t>
      </w:r>
      <w:r w:rsidR="008D5D95" w:rsidRPr="00665B03">
        <w:rPr>
          <w:rFonts w:ascii="Arial" w:hAnsi="Arial" w:cs="Arial"/>
          <w:b/>
          <w:sz w:val="40"/>
          <w:szCs w:val="40"/>
        </w:rPr>
        <w:t xml:space="preserve"> </w:t>
      </w:r>
      <w:r w:rsidR="00BD18A2" w:rsidRPr="00665B03">
        <w:rPr>
          <w:rFonts w:ascii="Arial" w:hAnsi="Arial" w:cs="Arial"/>
          <w:b/>
          <w:sz w:val="40"/>
          <w:szCs w:val="40"/>
        </w:rPr>
        <w:t>4</w:t>
      </w:r>
      <w:r w:rsidR="00FB015A" w:rsidRPr="00665B03">
        <w:rPr>
          <w:rFonts w:ascii="Arial" w:hAnsi="Arial" w:cs="Arial"/>
          <w:b/>
          <w:sz w:val="40"/>
          <w:szCs w:val="40"/>
        </w:rPr>
        <w:t xml:space="preserve"> </w:t>
      </w:r>
      <w:r w:rsidR="00926C1C" w:rsidRPr="00665B03">
        <w:rPr>
          <w:rFonts w:ascii="Arial" w:hAnsi="Arial" w:cs="Arial"/>
          <w:b/>
          <w:sz w:val="40"/>
          <w:szCs w:val="40"/>
        </w:rPr>
        <w:t>v</w:t>
      </w:r>
      <w:r w:rsidR="00FB015A" w:rsidRPr="00665B03">
        <w:rPr>
          <w:rFonts w:ascii="Arial" w:hAnsi="Arial" w:cs="Arial"/>
          <w:b/>
          <w:sz w:val="40"/>
          <w:szCs w:val="40"/>
        </w:rPr>
        <w:t xml:space="preserve">erklaring technische bekwaamheid </w:t>
      </w:r>
    </w:p>
    <w:p w14:paraId="7FFF8D8C" w14:textId="77777777" w:rsidR="00D727DD" w:rsidRPr="008D5D95" w:rsidRDefault="00D727DD" w:rsidP="008D5D95">
      <w:pPr>
        <w:rPr>
          <w:rFonts w:ascii="Arial" w:hAnsi="Arial" w:cs="Arial"/>
          <w:b/>
          <w:sz w:val="28"/>
          <w:szCs w:val="28"/>
        </w:rPr>
      </w:pPr>
    </w:p>
    <w:p w14:paraId="09E6242E" w14:textId="77777777" w:rsidR="00863508" w:rsidRPr="008D5D95" w:rsidRDefault="00863508" w:rsidP="00863508">
      <w:pPr>
        <w:pStyle w:val="Plattetekst"/>
        <w:pBdr>
          <w:top w:val="single" w:sz="4" w:space="1" w:color="auto"/>
          <w:left w:val="single" w:sz="4" w:space="8" w:color="auto"/>
          <w:bottom w:val="single" w:sz="4" w:space="1" w:color="auto"/>
          <w:right w:val="single" w:sz="4" w:space="6" w:color="auto"/>
        </w:pBdr>
        <w:shd w:val="clear" w:color="auto" w:fill="E0E0E0"/>
        <w:suppressAutoHyphens/>
        <w:spacing w:line="300" w:lineRule="auto"/>
        <w:ind w:left="181"/>
        <w:rPr>
          <w:rFonts w:ascii="Arial" w:hAnsi="Arial" w:cs="Arial"/>
          <w:sz w:val="20"/>
          <w:szCs w:val="20"/>
        </w:rPr>
      </w:pPr>
      <w:r w:rsidRPr="008D5D95">
        <w:rPr>
          <w:rFonts w:ascii="Arial" w:hAnsi="Arial" w:cs="Arial"/>
          <w:sz w:val="20"/>
          <w:szCs w:val="20"/>
        </w:rPr>
        <w:t xml:space="preserve">De </w:t>
      </w:r>
      <w:r w:rsidR="006F5DA3" w:rsidRPr="008D5D95">
        <w:rPr>
          <w:rFonts w:ascii="Arial" w:hAnsi="Arial" w:cs="Arial"/>
          <w:sz w:val="20"/>
          <w:szCs w:val="20"/>
        </w:rPr>
        <w:t>gegadigde</w:t>
      </w:r>
      <w:r w:rsidRPr="008D5D95">
        <w:rPr>
          <w:rFonts w:ascii="Arial" w:hAnsi="Arial" w:cs="Arial"/>
          <w:sz w:val="20"/>
          <w:szCs w:val="20"/>
        </w:rPr>
        <w:t xml:space="preserve"> (hoofdaannemer) die inschrijft met onderaannemer(s) dient te verklaren dat hij bij eventuele gunning van de opdracht daadwerkelijk kan beschikken over de ervaring en middelen van betreffende onderaannemer. Dit dient hij te doen door invulling en ondertekening van deze standaard verklaring voor iedere onderaannemer waarop hij voor de uitvoering van de opdracht een beroep doet.</w:t>
      </w:r>
    </w:p>
    <w:p w14:paraId="5D06B6FA" w14:textId="77777777" w:rsidR="00863508" w:rsidRPr="008D5D95" w:rsidRDefault="00863508" w:rsidP="00863508">
      <w:pPr>
        <w:pStyle w:val="StandardText"/>
        <w:suppressAutoHyphens/>
        <w:spacing w:line="300" w:lineRule="auto"/>
      </w:pPr>
    </w:p>
    <w:p w14:paraId="65A66C7C" w14:textId="77777777" w:rsidR="00863508" w:rsidRPr="008D5D95" w:rsidRDefault="00863508" w:rsidP="00863508">
      <w:pPr>
        <w:pStyle w:val="StandardText"/>
        <w:suppressAutoHyphens/>
        <w:spacing w:line="300" w:lineRule="auto"/>
        <w:jc w:val="left"/>
        <w:rPr>
          <w:b/>
        </w:rPr>
      </w:pPr>
      <w:r w:rsidRPr="008D5D95">
        <w:rPr>
          <w:b/>
        </w:rPr>
        <w:t>Ondergetekende (onderaannemer)</w:t>
      </w:r>
    </w:p>
    <w:p w14:paraId="3C9CBED1" w14:textId="77777777" w:rsidR="00863508" w:rsidRPr="008D5D95" w:rsidRDefault="00863508" w:rsidP="00863508">
      <w:pPr>
        <w:pStyle w:val="StandardText"/>
        <w:suppressAutoHyphens/>
        <w:spacing w:line="300" w:lineRule="auto"/>
        <w:jc w:val="left"/>
      </w:pPr>
    </w:p>
    <w:p w14:paraId="645135BC" w14:textId="77777777" w:rsidR="00863508" w:rsidRPr="008D5D95" w:rsidRDefault="00863508" w:rsidP="00863508">
      <w:pPr>
        <w:pStyle w:val="StandardText"/>
        <w:suppressAutoHyphens/>
        <w:spacing w:line="300" w:lineRule="auto"/>
        <w:jc w:val="left"/>
      </w:pPr>
      <w:r w:rsidRPr="008D5D95">
        <w:t>verklaart dat</w:t>
      </w:r>
    </w:p>
    <w:p w14:paraId="1A875706" w14:textId="77777777" w:rsidR="00863508" w:rsidRPr="008D5D95" w:rsidRDefault="00863508" w:rsidP="00863508">
      <w:pPr>
        <w:pStyle w:val="StandardText"/>
        <w:suppressAutoHyphens/>
        <w:spacing w:line="300" w:lineRule="auto"/>
        <w:jc w:val="left"/>
      </w:pPr>
    </w:p>
    <w:p w14:paraId="55223FF8" w14:textId="77777777" w:rsidR="00863508" w:rsidRPr="008D5D95" w:rsidRDefault="00863508" w:rsidP="00863508">
      <w:pPr>
        <w:pStyle w:val="StandardText"/>
        <w:suppressAutoHyphens/>
        <w:spacing w:line="300" w:lineRule="auto"/>
        <w:jc w:val="left"/>
      </w:pPr>
      <w:r w:rsidRPr="008D5D95">
        <w:t>hij zijn middelen en ervaring volledig ter beschikking zal stellen aan de hoofdaannemer, zodat de hoofdaannemer daadwerkelijk kan beschikken over de voor de uitvoering van de aan te besteden opdracht noodzakelijke middelen en ervaring van de onderaannemer.</w:t>
      </w:r>
    </w:p>
    <w:p w14:paraId="1DFCEF2D" w14:textId="77777777" w:rsidR="00863508" w:rsidRPr="008D5D95" w:rsidRDefault="00863508" w:rsidP="00863508">
      <w:pPr>
        <w:pStyle w:val="StandardText"/>
        <w:suppressAutoHyphens/>
        <w:spacing w:line="300" w:lineRule="auto"/>
        <w:jc w:val="left"/>
      </w:pPr>
    </w:p>
    <w:tbl>
      <w:tblPr>
        <w:tblW w:w="9000" w:type="dxa"/>
        <w:tblInd w:w="108" w:type="dxa"/>
        <w:tblLayout w:type="fixed"/>
        <w:tblLook w:val="0000" w:firstRow="0" w:lastRow="0" w:firstColumn="0" w:lastColumn="0" w:noHBand="0" w:noVBand="0"/>
      </w:tblPr>
      <w:tblGrid>
        <w:gridCol w:w="2700"/>
        <w:gridCol w:w="6300"/>
      </w:tblGrid>
      <w:tr w:rsidR="00863508" w:rsidRPr="008D5D95" w14:paraId="764FEC92" w14:textId="77777777" w:rsidTr="00093D01">
        <w:tc>
          <w:tcPr>
            <w:tcW w:w="2700" w:type="dxa"/>
          </w:tcPr>
          <w:p w14:paraId="0B706246" w14:textId="77777777" w:rsidR="00863508" w:rsidRPr="008D5D95" w:rsidRDefault="00863508" w:rsidP="00093D01">
            <w:pPr>
              <w:suppressAutoHyphens/>
              <w:spacing w:before="60" w:after="60" w:line="300" w:lineRule="auto"/>
              <w:rPr>
                <w:rFonts w:ascii="Arial" w:hAnsi="Arial" w:cs="Arial"/>
                <w:spacing w:val="-2"/>
                <w:sz w:val="20"/>
                <w:szCs w:val="20"/>
              </w:rPr>
            </w:pPr>
            <w:r w:rsidRPr="008D5D95">
              <w:rPr>
                <w:rFonts w:ascii="Arial" w:hAnsi="Arial" w:cs="Arial"/>
                <w:spacing w:val="-2"/>
                <w:sz w:val="20"/>
                <w:szCs w:val="20"/>
              </w:rPr>
              <w:t>Naam organisatie (onderaannemer)</w:t>
            </w:r>
          </w:p>
        </w:tc>
        <w:tc>
          <w:tcPr>
            <w:tcW w:w="6300" w:type="dxa"/>
          </w:tcPr>
          <w:p w14:paraId="7176D17F" w14:textId="77777777" w:rsidR="00863508" w:rsidRPr="008D5D95" w:rsidRDefault="00863508" w:rsidP="00093D01">
            <w:pPr>
              <w:suppressAutoHyphens/>
              <w:spacing w:before="60" w:after="60" w:line="300" w:lineRule="auto"/>
              <w:rPr>
                <w:rFonts w:ascii="Arial" w:hAnsi="Arial" w:cs="Arial"/>
                <w:spacing w:val="-2"/>
                <w:sz w:val="20"/>
                <w:szCs w:val="20"/>
              </w:rPr>
            </w:pPr>
            <w:r w:rsidRPr="008D5D95">
              <w:rPr>
                <w:rFonts w:ascii="Arial" w:hAnsi="Arial" w:cs="Arial"/>
                <w:spacing w:val="-2"/>
                <w:sz w:val="20"/>
                <w:szCs w:val="20"/>
              </w:rPr>
              <w:t>: ………………………………………………………………………</w:t>
            </w:r>
          </w:p>
        </w:tc>
      </w:tr>
      <w:tr w:rsidR="00863508" w:rsidRPr="008D5D95" w14:paraId="42CD0A4E" w14:textId="77777777" w:rsidTr="00093D01">
        <w:tc>
          <w:tcPr>
            <w:tcW w:w="2700" w:type="dxa"/>
          </w:tcPr>
          <w:p w14:paraId="73338B8E" w14:textId="77777777" w:rsidR="00863508" w:rsidRPr="008D5D95" w:rsidRDefault="00863508" w:rsidP="00093D01">
            <w:pPr>
              <w:suppressAutoHyphens/>
              <w:spacing w:before="60" w:after="60" w:line="300" w:lineRule="auto"/>
              <w:rPr>
                <w:rFonts w:ascii="Arial" w:hAnsi="Arial" w:cs="Arial"/>
                <w:spacing w:val="-2"/>
                <w:sz w:val="20"/>
                <w:szCs w:val="20"/>
              </w:rPr>
            </w:pPr>
            <w:r w:rsidRPr="008D5D95">
              <w:rPr>
                <w:rFonts w:ascii="Arial" w:hAnsi="Arial" w:cs="Arial"/>
                <w:spacing w:val="-2"/>
                <w:sz w:val="20"/>
                <w:szCs w:val="20"/>
              </w:rPr>
              <w:t>Naam tekeningsbevoegde</w:t>
            </w:r>
          </w:p>
        </w:tc>
        <w:tc>
          <w:tcPr>
            <w:tcW w:w="6300" w:type="dxa"/>
          </w:tcPr>
          <w:p w14:paraId="1B7DC3CB" w14:textId="77777777" w:rsidR="00863508" w:rsidRPr="008D5D95" w:rsidRDefault="00863508" w:rsidP="00093D01">
            <w:pPr>
              <w:suppressAutoHyphens/>
              <w:spacing w:before="60" w:after="60" w:line="300" w:lineRule="auto"/>
              <w:rPr>
                <w:rFonts w:ascii="Arial" w:hAnsi="Arial" w:cs="Arial"/>
                <w:spacing w:val="-2"/>
                <w:sz w:val="20"/>
                <w:szCs w:val="20"/>
              </w:rPr>
            </w:pPr>
            <w:r w:rsidRPr="008D5D95">
              <w:rPr>
                <w:rFonts w:ascii="Arial" w:hAnsi="Arial" w:cs="Arial"/>
                <w:spacing w:val="-2"/>
                <w:sz w:val="20"/>
                <w:szCs w:val="20"/>
              </w:rPr>
              <w:t>: ………………………………………………………………………</w:t>
            </w:r>
          </w:p>
        </w:tc>
      </w:tr>
      <w:tr w:rsidR="00863508" w:rsidRPr="008D5D95" w14:paraId="5569890E" w14:textId="77777777" w:rsidTr="00093D01">
        <w:tc>
          <w:tcPr>
            <w:tcW w:w="2700" w:type="dxa"/>
          </w:tcPr>
          <w:p w14:paraId="4F1117B8" w14:textId="77777777" w:rsidR="00863508" w:rsidRPr="008D5D95" w:rsidRDefault="00863508" w:rsidP="00093D01">
            <w:pPr>
              <w:suppressAutoHyphens/>
              <w:spacing w:before="60" w:after="60" w:line="300" w:lineRule="auto"/>
              <w:rPr>
                <w:rFonts w:ascii="Arial" w:hAnsi="Arial" w:cs="Arial"/>
                <w:spacing w:val="-2"/>
                <w:sz w:val="20"/>
                <w:szCs w:val="20"/>
              </w:rPr>
            </w:pPr>
            <w:r w:rsidRPr="008D5D95">
              <w:rPr>
                <w:rFonts w:ascii="Arial" w:hAnsi="Arial" w:cs="Arial"/>
                <w:spacing w:val="-2"/>
                <w:sz w:val="20"/>
                <w:szCs w:val="20"/>
              </w:rPr>
              <w:t>Functie</w:t>
            </w:r>
          </w:p>
        </w:tc>
        <w:tc>
          <w:tcPr>
            <w:tcW w:w="6300" w:type="dxa"/>
          </w:tcPr>
          <w:p w14:paraId="5DC7CF53" w14:textId="77777777" w:rsidR="00863508" w:rsidRPr="008D5D95" w:rsidRDefault="00863508" w:rsidP="00093D01">
            <w:pPr>
              <w:suppressAutoHyphens/>
              <w:spacing w:before="60" w:after="60" w:line="300" w:lineRule="auto"/>
              <w:rPr>
                <w:rFonts w:ascii="Arial" w:hAnsi="Arial" w:cs="Arial"/>
                <w:spacing w:val="-2"/>
                <w:sz w:val="20"/>
                <w:szCs w:val="20"/>
              </w:rPr>
            </w:pPr>
            <w:r w:rsidRPr="008D5D95">
              <w:rPr>
                <w:rFonts w:ascii="Arial" w:hAnsi="Arial" w:cs="Arial"/>
                <w:spacing w:val="-2"/>
                <w:sz w:val="20"/>
                <w:szCs w:val="20"/>
              </w:rPr>
              <w:t>: ………………………………………………………………………</w:t>
            </w:r>
          </w:p>
        </w:tc>
      </w:tr>
      <w:tr w:rsidR="00863508" w:rsidRPr="008D5D95" w14:paraId="6B3B8D34" w14:textId="77777777" w:rsidTr="00093D01">
        <w:trPr>
          <w:cantSplit/>
        </w:trPr>
        <w:tc>
          <w:tcPr>
            <w:tcW w:w="2700" w:type="dxa"/>
          </w:tcPr>
          <w:p w14:paraId="4CBBB920" w14:textId="77777777" w:rsidR="00863508" w:rsidRPr="008D5D95" w:rsidRDefault="00863508" w:rsidP="00093D01">
            <w:pPr>
              <w:suppressAutoHyphens/>
              <w:spacing w:before="60" w:after="60" w:line="300" w:lineRule="auto"/>
              <w:rPr>
                <w:rFonts w:ascii="Arial" w:hAnsi="Arial" w:cs="Arial"/>
                <w:spacing w:val="-2"/>
                <w:sz w:val="20"/>
                <w:szCs w:val="20"/>
              </w:rPr>
            </w:pPr>
            <w:r w:rsidRPr="008D5D95">
              <w:rPr>
                <w:rFonts w:ascii="Arial" w:hAnsi="Arial" w:cs="Arial"/>
                <w:spacing w:val="-2"/>
                <w:sz w:val="20"/>
                <w:szCs w:val="20"/>
              </w:rPr>
              <w:t>Datum</w:t>
            </w:r>
          </w:p>
        </w:tc>
        <w:tc>
          <w:tcPr>
            <w:tcW w:w="6300" w:type="dxa"/>
          </w:tcPr>
          <w:p w14:paraId="58B9CEB3" w14:textId="77777777" w:rsidR="00863508" w:rsidRPr="008D5D95" w:rsidRDefault="00863508" w:rsidP="00093D01">
            <w:pPr>
              <w:suppressAutoHyphens/>
              <w:spacing w:before="60" w:after="60" w:line="300" w:lineRule="auto"/>
              <w:rPr>
                <w:rFonts w:ascii="Arial" w:hAnsi="Arial" w:cs="Arial"/>
                <w:spacing w:val="-2"/>
                <w:sz w:val="20"/>
                <w:szCs w:val="20"/>
              </w:rPr>
            </w:pPr>
            <w:r w:rsidRPr="008D5D95">
              <w:rPr>
                <w:rFonts w:ascii="Arial" w:hAnsi="Arial" w:cs="Arial"/>
                <w:spacing w:val="-2"/>
                <w:sz w:val="20"/>
                <w:szCs w:val="20"/>
              </w:rPr>
              <w:t>: ………………………………………………………………………</w:t>
            </w:r>
          </w:p>
        </w:tc>
      </w:tr>
      <w:tr w:rsidR="00863508" w:rsidRPr="008D5D95" w14:paraId="2F9335B1" w14:textId="77777777" w:rsidTr="00093D01">
        <w:trPr>
          <w:cantSplit/>
        </w:trPr>
        <w:tc>
          <w:tcPr>
            <w:tcW w:w="2700" w:type="dxa"/>
          </w:tcPr>
          <w:p w14:paraId="66A4FE79" w14:textId="77777777" w:rsidR="00863508" w:rsidRPr="008D5D95" w:rsidRDefault="00863508" w:rsidP="00093D01">
            <w:pPr>
              <w:suppressAutoHyphens/>
              <w:spacing w:before="60" w:after="60" w:line="300" w:lineRule="auto"/>
              <w:rPr>
                <w:rFonts w:ascii="Arial" w:hAnsi="Arial" w:cs="Arial"/>
                <w:spacing w:val="-2"/>
                <w:sz w:val="20"/>
                <w:szCs w:val="20"/>
              </w:rPr>
            </w:pPr>
          </w:p>
          <w:p w14:paraId="62C34817" w14:textId="77777777" w:rsidR="00863508" w:rsidRPr="008D5D95" w:rsidRDefault="00863508" w:rsidP="00093D01">
            <w:pPr>
              <w:suppressAutoHyphens/>
              <w:spacing w:before="60" w:after="60" w:line="300" w:lineRule="auto"/>
              <w:rPr>
                <w:rFonts w:ascii="Arial" w:hAnsi="Arial" w:cs="Arial"/>
                <w:spacing w:val="-2"/>
                <w:sz w:val="20"/>
                <w:szCs w:val="20"/>
              </w:rPr>
            </w:pPr>
            <w:r w:rsidRPr="008D5D95">
              <w:rPr>
                <w:rFonts w:ascii="Arial" w:hAnsi="Arial" w:cs="Arial"/>
                <w:spacing w:val="-2"/>
                <w:sz w:val="20"/>
                <w:szCs w:val="20"/>
              </w:rPr>
              <w:t>Handtekening</w:t>
            </w:r>
          </w:p>
        </w:tc>
        <w:tc>
          <w:tcPr>
            <w:tcW w:w="6300" w:type="dxa"/>
          </w:tcPr>
          <w:p w14:paraId="78B175EA" w14:textId="77777777" w:rsidR="00863508" w:rsidRPr="008D5D95" w:rsidRDefault="00863508" w:rsidP="00093D01">
            <w:pPr>
              <w:suppressAutoHyphens/>
              <w:spacing w:before="60" w:after="60" w:line="300" w:lineRule="auto"/>
              <w:rPr>
                <w:rFonts w:ascii="Arial" w:hAnsi="Arial" w:cs="Arial"/>
                <w:spacing w:val="-2"/>
                <w:sz w:val="20"/>
                <w:szCs w:val="20"/>
              </w:rPr>
            </w:pPr>
          </w:p>
          <w:p w14:paraId="4B0590DC" w14:textId="77777777" w:rsidR="00863508" w:rsidRPr="008D5D95" w:rsidRDefault="00863508" w:rsidP="00093D01">
            <w:pPr>
              <w:suppressAutoHyphens/>
              <w:spacing w:before="60" w:after="60" w:line="300" w:lineRule="auto"/>
              <w:rPr>
                <w:rFonts w:ascii="Arial" w:hAnsi="Arial" w:cs="Arial"/>
                <w:spacing w:val="-2"/>
                <w:sz w:val="20"/>
                <w:szCs w:val="20"/>
              </w:rPr>
            </w:pPr>
            <w:r w:rsidRPr="008D5D95">
              <w:rPr>
                <w:rFonts w:ascii="Arial" w:hAnsi="Arial" w:cs="Arial"/>
                <w:spacing w:val="-2"/>
                <w:sz w:val="20"/>
                <w:szCs w:val="20"/>
              </w:rPr>
              <w:t>: ………………………………………………………………………</w:t>
            </w:r>
          </w:p>
        </w:tc>
      </w:tr>
    </w:tbl>
    <w:p w14:paraId="3D7FA51D" w14:textId="77777777" w:rsidR="00863508" w:rsidRPr="008D5D95" w:rsidRDefault="00863508" w:rsidP="00863508">
      <w:pPr>
        <w:pStyle w:val="StandardText"/>
        <w:suppressAutoHyphens/>
        <w:spacing w:line="300" w:lineRule="auto"/>
      </w:pPr>
    </w:p>
    <w:p w14:paraId="64EE0CE5" w14:textId="77777777" w:rsidR="00863508" w:rsidRPr="008D5D95" w:rsidRDefault="006F5DA3" w:rsidP="00863508">
      <w:pPr>
        <w:pStyle w:val="StandardText"/>
        <w:suppressAutoHyphens/>
        <w:spacing w:line="300" w:lineRule="auto"/>
        <w:rPr>
          <w:b/>
        </w:rPr>
      </w:pPr>
      <w:r w:rsidRPr="008D5D95">
        <w:rPr>
          <w:b/>
        </w:rPr>
        <w:t>Gegadigde</w:t>
      </w:r>
      <w:r w:rsidR="00863508" w:rsidRPr="008D5D95">
        <w:rPr>
          <w:b/>
        </w:rPr>
        <w:t xml:space="preserve"> (hoofdaannemer)</w:t>
      </w:r>
    </w:p>
    <w:p w14:paraId="1B719259" w14:textId="77777777" w:rsidR="00863508" w:rsidRPr="008D5D95" w:rsidRDefault="00863508" w:rsidP="00863508">
      <w:pPr>
        <w:pStyle w:val="StandardText"/>
        <w:suppressAutoHyphens/>
        <w:spacing w:line="300" w:lineRule="auto"/>
      </w:pPr>
    </w:p>
    <w:p w14:paraId="6F081C0C" w14:textId="77777777" w:rsidR="00863508" w:rsidRPr="008D5D95" w:rsidRDefault="00863508" w:rsidP="00863508">
      <w:pPr>
        <w:pStyle w:val="StandardText"/>
        <w:suppressAutoHyphens/>
        <w:spacing w:line="300" w:lineRule="auto"/>
      </w:pPr>
      <w:r w:rsidRPr="008D5D95">
        <w:t>verklaart dat</w:t>
      </w:r>
    </w:p>
    <w:p w14:paraId="2528EFA6" w14:textId="77777777" w:rsidR="00863508" w:rsidRPr="008D5D95" w:rsidRDefault="00863508" w:rsidP="00863508">
      <w:pPr>
        <w:pStyle w:val="StandardText"/>
        <w:suppressAutoHyphens/>
        <w:spacing w:line="300" w:lineRule="auto"/>
      </w:pPr>
    </w:p>
    <w:p w14:paraId="2E7E6D60" w14:textId="77777777" w:rsidR="00863508" w:rsidRPr="008D5D95" w:rsidRDefault="00863508" w:rsidP="00863508">
      <w:pPr>
        <w:pStyle w:val="StandardText"/>
        <w:suppressAutoHyphens/>
        <w:spacing w:line="300" w:lineRule="auto"/>
        <w:jc w:val="left"/>
      </w:pPr>
      <w:r w:rsidRPr="008D5D95">
        <w:t>hij de terbeschikkingstelling van de middelen en ervaring van bovengenoemde organisatie aanvaardt en deze middelen voor de opdracht - ingeval van gunning - daadwerkelijk zal inzetten.</w:t>
      </w:r>
    </w:p>
    <w:p w14:paraId="4336CCF3" w14:textId="77777777" w:rsidR="00863508" w:rsidRPr="008D5D95" w:rsidRDefault="00863508" w:rsidP="00863508">
      <w:pPr>
        <w:pStyle w:val="StandardText"/>
        <w:suppressAutoHyphens/>
        <w:spacing w:line="300" w:lineRule="auto"/>
      </w:pPr>
    </w:p>
    <w:tbl>
      <w:tblPr>
        <w:tblW w:w="9000" w:type="dxa"/>
        <w:tblInd w:w="108" w:type="dxa"/>
        <w:tblLayout w:type="fixed"/>
        <w:tblLook w:val="0000" w:firstRow="0" w:lastRow="0" w:firstColumn="0" w:lastColumn="0" w:noHBand="0" w:noVBand="0"/>
      </w:tblPr>
      <w:tblGrid>
        <w:gridCol w:w="2700"/>
        <w:gridCol w:w="6300"/>
      </w:tblGrid>
      <w:tr w:rsidR="00863508" w:rsidRPr="008D5D95" w14:paraId="352AB874" w14:textId="77777777" w:rsidTr="00093D01">
        <w:tc>
          <w:tcPr>
            <w:tcW w:w="2700" w:type="dxa"/>
          </w:tcPr>
          <w:p w14:paraId="28614E49" w14:textId="77777777" w:rsidR="00863508" w:rsidRPr="008D5D95" w:rsidRDefault="00863508" w:rsidP="00093D01">
            <w:pPr>
              <w:suppressAutoHyphens/>
              <w:spacing w:before="60" w:after="60" w:line="300" w:lineRule="auto"/>
              <w:rPr>
                <w:rFonts w:ascii="Arial" w:hAnsi="Arial" w:cs="Arial"/>
                <w:spacing w:val="-2"/>
                <w:sz w:val="20"/>
                <w:szCs w:val="20"/>
              </w:rPr>
            </w:pPr>
            <w:r w:rsidRPr="008D5D95">
              <w:rPr>
                <w:rFonts w:ascii="Arial" w:hAnsi="Arial" w:cs="Arial"/>
                <w:spacing w:val="-2"/>
                <w:sz w:val="20"/>
                <w:szCs w:val="20"/>
              </w:rPr>
              <w:t>Naam organisatie (hoofdaannemer)</w:t>
            </w:r>
          </w:p>
        </w:tc>
        <w:tc>
          <w:tcPr>
            <w:tcW w:w="6300" w:type="dxa"/>
          </w:tcPr>
          <w:p w14:paraId="38050F5A" w14:textId="77777777" w:rsidR="00863508" w:rsidRPr="008D5D95" w:rsidRDefault="00863508" w:rsidP="00093D01">
            <w:pPr>
              <w:suppressAutoHyphens/>
              <w:spacing w:before="60" w:after="60" w:line="300" w:lineRule="auto"/>
              <w:rPr>
                <w:rFonts w:ascii="Arial" w:hAnsi="Arial" w:cs="Arial"/>
                <w:spacing w:val="-2"/>
                <w:sz w:val="20"/>
                <w:szCs w:val="20"/>
              </w:rPr>
            </w:pPr>
            <w:r w:rsidRPr="008D5D95">
              <w:rPr>
                <w:rFonts w:ascii="Arial" w:hAnsi="Arial" w:cs="Arial"/>
                <w:spacing w:val="-2"/>
                <w:sz w:val="20"/>
                <w:szCs w:val="20"/>
              </w:rPr>
              <w:t>: ………………………………………………………………………</w:t>
            </w:r>
          </w:p>
        </w:tc>
      </w:tr>
      <w:tr w:rsidR="00863508" w:rsidRPr="008D5D95" w14:paraId="6569C50B" w14:textId="77777777" w:rsidTr="00093D01">
        <w:tc>
          <w:tcPr>
            <w:tcW w:w="2700" w:type="dxa"/>
          </w:tcPr>
          <w:p w14:paraId="42F2FBEE" w14:textId="77777777" w:rsidR="00863508" w:rsidRPr="008D5D95" w:rsidRDefault="00863508" w:rsidP="00093D01">
            <w:pPr>
              <w:suppressAutoHyphens/>
              <w:spacing w:before="60" w:after="60" w:line="300" w:lineRule="auto"/>
              <w:rPr>
                <w:rFonts w:ascii="Arial" w:hAnsi="Arial" w:cs="Arial"/>
                <w:spacing w:val="-2"/>
                <w:sz w:val="20"/>
                <w:szCs w:val="20"/>
              </w:rPr>
            </w:pPr>
            <w:r w:rsidRPr="008D5D95">
              <w:rPr>
                <w:rFonts w:ascii="Arial" w:hAnsi="Arial" w:cs="Arial"/>
                <w:spacing w:val="-2"/>
                <w:sz w:val="20"/>
                <w:szCs w:val="20"/>
              </w:rPr>
              <w:t>Naam tekeningsbevoegde</w:t>
            </w:r>
          </w:p>
        </w:tc>
        <w:tc>
          <w:tcPr>
            <w:tcW w:w="6300" w:type="dxa"/>
          </w:tcPr>
          <w:p w14:paraId="7EB79F5E" w14:textId="77777777" w:rsidR="00863508" w:rsidRPr="008D5D95" w:rsidRDefault="00863508" w:rsidP="00093D01">
            <w:pPr>
              <w:suppressAutoHyphens/>
              <w:spacing w:before="60" w:after="60" w:line="300" w:lineRule="auto"/>
              <w:rPr>
                <w:rFonts w:ascii="Arial" w:hAnsi="Arial" w:cs="Arial"/>
                <w:spacing w:val="-2"/>
                <w:sz w:val="20"/>
                <w:szCs w:val="20"/>
              </w:rPr>
            </w:pPr>
            <w:r w:rsidRPr="008D5D95">
              <w:rPr>
                <w:rFonts w:ascii="Arial" w:hAnsi="Arial" w:cs="Arial"/>
                <w:spacing w:val="-2"/>
                <w:sz w:val="20"/>
                <w:szCs w:val="20"/>
              </w:rPr>
              <w:t>: ………………………………………………………………………</w:t>
            </w:r>
          </w:p>
        </w:tc>
      </w:tr>
      <w:tr w:rsidR="00863508" w:rsidRPr="008D5D95" w14:paraId="6271E368" w14:textId="77777777" w:rsidTr="00093D01">
        <w:tc>
          <w:tcPr>
            <w:tcW w:w="2700" w:type="dxa"/>
          </w:tcPr>
          <w:p w14:paraId="25B9266B" w14:textId="77777777" w:rsidR="00863508" w:rsidRPr="008D5D95" w:rsidRDefault="00863508" w:rsidP="00093D01">
            <w:pPr>
              <w:suppressAutoHyphens/>
              <w:spacing w:before="60" w:after="60" w:line="300" w:lineRule="auto"/>
              <w:rPr>
                <w:rFonts w:ascii="Arial" w:hAnsi="Arial" w:cs="Arial"/>
                <w:spacing w:val="-2"/>
                <w:sz w:val="20"/>
                <w:szCs w:val="20"/>
              </w:rPr>
            </w:pPr>
            <w:r w:rsidRPr="008D5D95">
              <w:rPr>
                <w:rFonts w:ascii="Arial" w:hAnsi="Arial" w:cs="Arial"/>
                <w:spacing w:val="-2"/>
                <w:sz w:val="20"/>
                <w:szCs w:val="20"/>
              </w:rPr>
              <w:t>Functie</w:t>
            </w:r>
          </w:p>
        </w:tc>
        <w:tc>
          <w:tcPr>
            <w:tcW w:w="6300" w:type="dxa"/>
          </w:tcPr>
          <w:p w14:paraId="4B038E2B" w14:textId="77777777" w:rsidR="00863508" w:rsidRPr="008D5D95" w:rsidRDefault="00863508" w:rsidP="00093D01">
            <w:pPr>
              <w:suppressAutoHyphens/>
              <w:spacing w:before="60" w:after="60" w:line="300" w:lineRule="auto"/>
              <w:rPr>
                <w:rFonts w:ascii="Arial" w:hAnsi="Arial" w:cs="Arial"/>
                <w:spacing w:val="-2"/>
                <w:sz w:val="20"/>
                <w:szCs w:val="20"/>
              </w:rPr>
            </w:pPr>
            <w:r w:rsidRPr="008D5D95">
              <w:rPr>
                <w:rFonts w:ascii="Arial" w:hAnsi="Arial" w:cs="Arial"/>
                <w:spacing w:val="-2"/>
                <w:sz w:val="20"/>
                <w:szCs w:val="20"/>
              </w:rPr>
              <w:t>: ………………………………………………………………………</w:t>
            </w:r>
          </w:p>
        </w:tc>
      </w:tr>
      <w:tr w:rsidR="00863508" w:rsidRPr="008D5D95" w14:paraId="6C8CF82D" w14:textId="77777777" w:rsidTr="00093D01">
        <w:trPr>
          <w:cantSplit/>
        </w:trPr>
        <w:tc>
          <w:tcPr>
            <w:tcW w:w="2700" w:type="dxa"/>
          </w:tcPr>
          <w:p w14:paraId="462DFA2D" w14:textId="77777777" w:rsidR="00863508" w:rsidRPr="008D5D95" w:rsidRDefault="00863508" w:rsidP="00093D01">
            <w:pPr>
              <w:suppressAutoHyphens/>
              <w:spacing w:before="60" w:after="60" w:line="300" w:lineRule="auto"/>
              <w:rPr>
                <w:rFonts w:ascii="Arial" w:hAnsi="Arial" w:cs="Arial"/>
                <w:spacing w:val="-2"/>
                <w:sz w:val="20"/>
                <w:szCs w:val="20"/>
              </w:rPr>
            </w:pPr>
            <w:r w:rsidRPr="008D5D95">
              <w:rPr>
                <w:rFonts w:ascii="Arial" w:hAnsi="Arial" w:cs="Arial"/>
                <w:spacing w:val="-2"/>
                <w:sz w:val="20"/>
                <w:szCs w:val="20"/>
              </w:rPr>
              <w:t>Datum</w:t>
            </w:r>
          </w:p>
        </w:tc>
        <w:tc>
          <w:tcPr>
            <w:tcW w:w="6300" w:type="dxa"/>
          </w:tcPr>
          <w:p w14:paraId="6CE371AD" w14:textId="77777777" w:rsidR="00863508" w:rsidRPr="008D5D95" w:rsidRDefault="00863508" w:rsidP="00093D01">
            <w:pPr>
              <w:suppressAutoHyphens/>
              <w:spacing w:before="60" w:after="60" w:line="300" w:lineRule="auto"/>
              <w:rPr>
                <w:rFonts w:ascii="Arial" w:hAnsi="Arial" w:cs="Arial"/>
                <w:spacing w:val="-2"/>
                <w:sz w:val="20"/>
                <w:szCs w:val="20"/>
              </w:rPr>
            </w:pPr>
            <w:r w:rsidRPr="008D5D95">
              <w:rPr>
                <w:rFonts w:ascii="Arial" w:hAnsi="Arial" w:cs="Arial"/>
                <w:spacing w:val="-2"/>
                <w:sz w:val="20"/>
                <w:szCs w:val="20"/>
              </w:rPr>
              <w:t>: ………………………………………………………………………</w:t>
            </w:r>
          </w:p>
        </w:tc>
      </w:tr>
      <w:tr w:rsidR="00863508" w:rsidRPr="008D5D95" w14:paraId="122EDF37" w14:textId="77777777" w:rsidTr="00093D01">
        <w:trPr>
          <w:cantSplit/>
        </w:trPr>
        <w:tc>
          <w:tcPr>
            <w:tcW w:w="2700" w:type="dxa"/>
          </w:tcPr>
          <w:p w14:paraId="7719B9C6" w14:textId="77777777" w:rsidR="00863508" w:rsidRPr="008D5D95" w:rsidRDefault="00863508" w:rsidP="00093D01">
            <w:pPr>
              <w:suppressAutoHyphens/>
              <w:spacing w:before="60" w:after="60" w:line="300" w:lineRule="auto"/>
              <w:rPr>
                <w:rFonts w:ascii="Arial" w:hAnsi="Arial" w:cs="Arial"/>
                <w:spacing w:val="-2"/>
                <w:sz w:val="20"/>
                <w:szCs w:val="20"/>
              </w:rPr>
            </w:pPr>
          </w:p>
          <w:p w14:paraId="30F8E2A2" w14:textId="77777777" w:rsidR="00863508" w:rsidRPr="008D5D95" w:rsidRDefault="00863508" w:rsidP="00093D01">
            <w:pPr>
              <w:suppressAutoHyphens/>
              <w:spacing w:before="60" w:after="60" w:line="300" w:lineRule="auto"/>
              <w:rPr>
                <w:rFonts w:ascii="Arial" w:hAnsi="Arial" w:cs="Arial"/>
                <w:spacing w:val="-2"/>
                <w:sz w:val="20"/>
                <w:szCs w:val="20"/>
              </w:rPr>
            </w:pPr>
            <w:r w:rsidRPr="008D5D95">
              <w:rPr>
                <w:rFonts w:ascii="Arial" w:hAnsi="Arial" w:cs="Arial"/>
                <w:spacing w:val="-2"/>
                <w:sz w:val="20"/>
                <w:szCs w:val="20"/>
              </w:rPr>
              <w:t>Handtekening</w:t>
            </w:r>
          </w:p>
        </w:tc>
        <w:tc>
          <w:tcPr>
            <w:tcW w:w="6300" w:type="dxa"/>
          </w:tcPr>
          <w:p w14:paraId="571B2483" w14:textId="77777777" w:rsidR="00863508" w:rsidRPr="008D5D95" w:rsidRDefault="00863508" w:rsidP="00093D01">
            <w:pPr>
              <w:suppressAutoHyphens/>
              <w:spacing w:before="60" w:after="60" w:line="300" w:lineRule="auto"/>
              <w:rPr>
                <w:rFonts w:ascii="Arial" w:hAnsi="Arial" w:cs="Arial"/>
                <w:spacing w:val="-2"/>
                <w:sz w:val="20"/>
                <w:szCs w:val="20"/>
              </w:rPr>
            </w:pPr>
          </w:p>
          <w:p w14:paraId="47549041" w14:textId="77777777" w:rsidR="00863508" w:rsidRPr="008D5D95" w:rsidRDefault="00863508" w:rsidP="00093D01">
            <w:pPr>
              <w:suppressAutoHyphens/>
              <w:spacing w:before="60" w:after="60" w:line="300" w:lineRule="auto"/>
              <w:rPr>
                <w:rFonts w:ascii="Arial" w:hAnsi="Arial" w:cs="Arial"/>
                <w:spacing w:val="-2"/>
                <w:sz w:val="20"/>
                <w:szCs w:val="20"/>
              </w:rPr>
            </w:pPr>
            <w:r w:rsidRPr="008D5D95">
              <w:rPr>
                <w:rFonts w:ascii="Arial" w:hAnsi="Arial" w:cs="Arial"/>
                <w:spacing w:val="-2"/>
                <w:sz w:val="20"/>
                <w:szCs w:val="20"/>
              </w:rPr>
              <w:t>: ………………………………………………………………………</w:t>
            </w:r>
          </w:p>
        </w:tc>
      </w:tr>
    </w:tbl>
    <w:p w14:paraId="2B35ED0A" w14:textId="77777777" w:rsidR="00BD087F" w:rsidRPr="008D5D95" w:rsidRDefault="00BD087F" w:rsidP="00284FB7">
      <w:pPr>
        <w:rPr>
          <w:rFonts w:ascii="Arial" w:hAnsi="Arial" w:cs="Arial"/>
        </w:rPr>
      </w:pPr>
    </w:p>
    <w:sectPr w:rsidR="00BD087F" w:rsidRPr="008D5D95">
      <w:headerReference w:type="default" r:id="rId12"/>
      <w:footerReference w:type="default" r:id="rId13"/>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79A861" w14:textId="77777777" w:rsidR="00FE110F" w:rsidRDefault="00FE110F">
      <w:r>
        <w:separator/>
      </w:r>
    </w:p>
  </w:endnote>
  <w:endnote w:type="continuationSeparator" w:id="0">
    <w:p w14:paraId="5CFC5C05" w14:textId="77777777" w:rsidR="00FE110F" w:rsidRDefault="00FE11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venir Book">
    <w:altName w:val="Tw Cen MT"/>
    <w:panose1 w:val="020B0500000000000000"/>
    <w:charset w:val="00"/>
    <w:family w:val="swiss"/>
    <w:pitch w:val="variable"/>
    <w:sig w:usb0="80000027" w:usb1="00000000" w:usb2="00000000" w:usb3="00000000" w:csb0="0000001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venir 55">
    <w:panose1 w:val="00000900000000000000"/>
    <w:charset w:val="00"/>
    <w:family w:val="auto"/>
    <w:pitch w:val="variable"/>
    <w:sig w:usb0="00000003" w:usb1="00000000" w:usb2="00000000" w:usb3="00000000" w:csb0="00000001" w:csb1="00000000"/>
  </w:font>
  <w:font w:name="Trump Mediaeval">
    <w:panose1 w:val="020B0500000000000000"/>
    <w:charset w:val="00"/>
    <w:family w:val="swiss"/>
    <w:pitch w:val="variable"/>
    <w:sig w:usb0="00000007" w:usb1="00000000" w:usb2="00000000" w:usb3="00000000" w:csb0="00000011" w:csb1="00000000"/>
  </w:font>
  <w:font w:name="Zaanstad Logo">
    <w:panose1 w:val="02000500000000000000"/>
    <w:charset w:val="00"/>
    <w:family w:val="auto"/>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B99218" w14:textId="77777777" w:rsidR="002B3659" w:rsidRPr="00F34E10" w:rsidRDefault="002B3659" w:rsidP="00F34E10">
    <w:pPr>
      <w:pStyle w:val="Voettekst"/>
      <w:rPr>
        <w:szCs w:val="16"/>
      </w:rPr>
    </w:pPr>
    <w:bookmarkStart w:id="0" w:name="Bw_versienr"/>
    <w:bookmarkEnd w:id="0"/>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BBEA90" w14:textId="77777777" w:rsidR="00FE110F" w:rsidRDefault="00FE110F">
      <w:r>
        <w:separator/>
      </w:r>
    </w:p>
  </w:footnote>
  <w:footnote w:type="continuationSeparator" w:id="0">
    <w:p w14:paraId="4DA8ABB0" w14:textId="77777777" w:rsidR="00FE110F" w:rsidRDefault="00FE11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6C3237" w14:textId="12855115" w:rsidR="00284FB7" w:rsidRPr="00105D6C" w:rsidRDefault="00665B03" w:rsidP="00284FB7">
    <w:pPr>
      <w:pStyle w:val="Koptekst"/>
      <w:rPr>
        <w:rFonts w:ascii="Arial" w:hAnsi="Arial" w:cs="Arial"/>
        <w:b/>
        <w:bCs/>
      </w:rPr>
    </w:pPr>
    <w:r>
      <w:rPr>
        <w:noProof/>
      </w:rPr>
      <w:pict w14:anchorId="5BA1FFE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3" o:spid="_x0000_s1025" type="#_x0000_t75" alt="Afbeelding met Lettertype, logo, Graphics, tekst&#10;&#10;Automatisch gegenereerde beschrijving" style="position:absolute;margin-left:70pt;margin-top:1.15pt;width:80.6pt;height:18.25pt;z-index:251657728;visibility:visible;mso-position-horizontal:right;mso-position-horizontal-relative:margin">
          <v:imagedata r:id="rId1" o:title="Afbeelding met Lettertype, logo, Graphics, tekst&#10;&#10;Automatisch gegenereerde beschrijving"/>
          <w10:wrap anchorx="margin"/>
        </v:shape>
      </w:pict>
    </w:r>
    <w:r w:rsidR="00284FB7" w:rsidRPr="00105D6C">
      <w:rPr>
        <w:rFonts w:ascii="Arial" w:hAnsi="Arial" w:cs="Arial"/>
        <w:b/>
        <w:bCs/>
      </w:rPr>
      <w:t xml:space="preserve">Europese openbare aanbesteding </w:t>
    </w:r>
    <w:r w:rsidR="006C5F89">
      <w:rPr>
        <w:rFonts w:ascii="Arial" w:hAnsi="Arial" w:cs="Arial"/>
        <w:b/>
        <w:bCs/>
      </w:rPr>
      <w:t>MFP</w:t>
    </w:r>
  </w:p>
  <w:p w14:paraId="0DCF54DB" w14:textId="51465BB1" w:rsidR="00284FB7" w:rsidRDefault="00284FB7" w:rsidP="00284FB7">
    <w:pPr>
      <w:pStyle w:val="Koptekst"/>
      <w:tabs>
        <w:tab w:val="clear" w:pos="4536"/>
        <w:tab w:val="clear" w:pos="9072"/>
        <w:tab w:val="left" w:pos="8382"/>
      </w:tabs>
    </w:pPr>
    <w:r>
      <w:rPr>
        <w:rFonts w:ascii="Arial" w:hAnsi="Arial" w:cs="Arial"/>
      </w:rPr>
      <w:t>Gemeente Zaanstad - Kenmerk 202</w:t>
    </w:r>
    <w:r w:rsidR="006C5F89">
      <w:rPr>
        <w:rFonts w:ascii="Arial" w:hAnsi="Arial" w:cs="Arial"/>
      </w:rPr>
      <w:t>4</w:t>
    </w:r>
    <w:r>
      <w:rPr>
        <w:rFonts w:ascii="Arial" w:hAnsi="Arial" w:cs="Arial"/>
      </w:rPr>
      <w:t>-</w:t>
    </w:r>
    <w:r w:rsidR="006C5F89">
      <w:rPr>
        <w:rFonts w:ascii="Arial" w:hAnsi="Arial" w:cs="Arial"/>
      </w:rPr>
      <w:t>102</w:t>
    </w:r>
  </w:p>
  <w:p w14:paraId="65F7062F" w14:textId="77777777" w:rsidR="00036917" w:rsidRDefault="00036917">
    <w:pPr>
      <w:pStyle w:val="Koptekst"/>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4E6742"/>
    <w:multiLevelType w:val="singleLevel"/>
    <w:tmpl w:val="982AF506"/>
    <w:lvl w:ilvl="0">
      <w:start w:val="1"/>
      <w:numFmt w:val="bullet"/>
      <w:pStyle w:val="Kop4"/>
      <w:lvlText w:val=""/>
      <w:lvlJc w:val="left"/>
      <w:pPr>
        <w:tabs>
          <w:tab w:val="num" w:pos="360"/>
        </w:tabs>
        <w:ind w:left="170" w:hanging="170"/>
      </w:pPr>
      <w:rPr>
        <w:rFonts w:ascii="Symbol" w:hAnsi="Symbol" w:hint="default"/>
      </w:rPr>
    </w:lvl>
  </w:abstractNum>
  <w:abstractNum w:abstractNumId="1" w15:restartNumberingAfterBreak="0">
    <w:nsid w:val="3AC1447D"/>
    <w:multiLevelType w:val="multilevel"/>
    <w:tmpl w:val="D18C5CF8"/>
    <w:lvl w:ilvl="0">
      <w:start w:val="1"/>
      <w:numFmt w:val="decimal"/>
      <w:pStyle w:val="Kop1"/>
      <w:lvlText w:val="%1"/>
      <w:lvlJc w:val="left"/>
      <w:pPr>
        <w:tabs>
          <w:tab w:val="num" w:pos="567"/>
        </w:tabs>
        <w:ind w:left="567" w:hanging="567"/>
      </w:pPr>
      <w:rPr>
        <w:rFonts w:hint="default"/>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567"/>
        </w:tabs>
        <w:ind w:left="567" w:hanging="567"/>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57081624"/>
    <w:multiLevelType w:val="hybridMultilevel"/>
    <w:tmpl w:val="4BB8552E"/>
    <w:lvl w:ilvl="0" w:tplc="0CE073B6">
      <w:start w:val="1"/>
      <w:numFmt w:val="bullet"/>
      <w:lvlText w:val="-"/>
      <w:lvlJc w:val="left"/>
      <w:pPr>
        <w:tabs>
          <w:tab w:val="num" w:pos="720"/>
        </w:tabs>
        <w:ind w:left="720" w:hanging="360"/>
      </w:pPr>
      <w:rPr>
        <w:rFonts w:ascii="Arial" w:eastAsia="Times New Roman" w:hAnsi="Arial" w:cs="Avenir Book" w:hint="default"/>
        <w:sz w:val="19"/>
      </w:rPr>
    </w:lvl>
    <w:lvl w:ilvl="1" w:tplc="04130003" w:tentative="1">
      <w:start w:val="1"/>
      <w:numFmt w:val="bullet"/>
      <w:lvlText w:val="o"/>
      <w:lvlJc w:val="left"/>
      <w:pPr>
        <w:tabs>
          <w:tab w:val="num" w:pos="1440"/>
        </w:tabs>
        <w:ind w:left="1440" w:hanging="360"/>
      </w:pPr>
      <w:rPr>
        <w:rFonts w:ascii="Courier New" w:hAnsi="Courier New" w:cs="Symbo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Symbol"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Symbol"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FDC460D"/>
    <w:multiLevelType w:val="singleLevel"/>
    <w:tmpl w:val="52805652"/>
    <w:lvl w:ilvl="0">
      <w:numFmt w:val="bullet"/>
      <w:pStyle w:val="Kop5"/>
      <w:lvlText w:val="-"/>
      <w:lvlJc w:val="left"/>
      <w:pPr>
        <w:tabs>
          <w:tab w:val="num" w:pos="530"/>
        </w:tabs>
        <w:ind w:left="340" w:hanging="170"/>
      </w:pPr>
      <w:rPr>
        <w:rFonts w:ascii="Times New Roman" w:hAnsi="Times New Roman" w:hint="default"/>
      </w:rPr>
    </w:lvl>
  </w:abstractNum>
  <w:num w:numId="1" w16cid:durableId="586505273">
    <w:abstractNumId w:val="3"/>
  </w:num>
  <w:num w:numId="2" w16cid:durableId="911425537">
    <w:abstractNumId w:val="0"/>
  </w:num>
  <w:num w:numId="3" w16cid:durableId="374353802">
    <w:abstractNumId w:val="1"/>
  </w:num>
  <w:num w:numId="4" w16cid:durableId="135298158">
    <w:abstractNumId w:val="1"/>
  </w:num>
  <w:num w:numId="5" w16cid:durableId="1312713922">
    <w:abstractNumId w:val="1"/>
  </w:num>
  <w:num w:numId="6" w16cid:durableId="305205514">
    <w:abstractNumId w:val="1"/>
  </w:num>
  <w:num w:numId="7" w16cid:durableId="1504009777">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02"/>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A2D9A"/>
    <w:rsid w:val="00000297"/>
    <w:rsid w:val="00002D36"/>
    <w:rsid w:val="00012192"/>
    <w:rsid w:val="000206A6"/>
    <w:rsid w:val="00036917"/>
    <w:rsid w:val="00040A9F"/>
    <w:rsid w:val="00045C25"/>
    <w:rsid w:val="00061EAA"/>
    <w:rsid w:val="00074533"/>
    <w:rsid w:val="00075498"/>
    <w:rsid w:val="0007768A"/>
    <w:rsid w:val="0008016C"/>
    <w:rsid w:val="000813A4"/>
    <w:rsid w:val="0008604E"/>
    <w:rsid w:val="00093D01"/>
    <w:rsid w:val="000968D2"/>
    <w:rsid w:val="000A6BF8"/>
    <w:rsid w:val="000B622A"/>
    <w:rsid w:val="000B6E10"/>
    <w:rsid w:val="000C4559"/>
    <w:rsid w:val="000C4930"/>
    <w:rsid w:val="000C4F33"/>
    <w:rsid w:val="000C6B2F"/>
    <w:rsid w:val="000D033A"/>
    <w:rsid w:val="000D417F"/>
    <w:rsid w:val="000D5F76"/>
    <w:rsid w:val="000D655F"/>
    <w:rsid w:val="000D6EA5"/>
    <w:rsid w:val="000E1CAF"/>
    <w:rsid w:val="000F0D03"/>
    <w:rsid w:val="000F6DF0"/>
    <w:rsid w:val="00107713"/>
    <w:rsid w:val="001077FB"/>
    <w:rsid w:val="00107D21"/>
    <w:rsid w:val="00112BF5"/>
    <w:rsid w:val="0011497D"/>
    <w:rsid w:val="00123E39"/>
    <w:rsid w:val="0012502A"/>
    <w:rsid w:val="001261F8"/>
    <w:rsid w:val="00126D07"/>
    <w:rsid w:val="0013426E"/>
    <w:rsid w:val="0013643F"/>
    <w:rsid w:val="00140865"/>
    <w:rsid w:val="00141567"/>
    <w:rsid w:val="001513BC"/>
    <w:rsid w:val="00152F46"/>
    <w:rsid w:val="0015389B"/>
    <w:rsid w:val="00154784"/>
    <w:rsid w:val="00163797"/>
    <w:rsid w:val="001701F1"/>
    <w:rsid w:val="00172CD4"/>
    <w:rsid w:val="00183588"/>
    <w:rsid w:val="0019727D"/>
    <w:rsid w:val="00197A74"/>
    <w:rsid w:val="001A4FD4"/>
    <w:rsid w:val="001A79C8"/>
    <w:rsid w:val="001B1857"/>
    <w:rsid w:val="001B4571"/>
    <w:rsid w:val="001B4F3D"/>
    <w:rsid w:val="001B5F71"/>
    <w:rsid w:val="001C5718"/>
    <w:rsid w:val="001C7109"/>
    <w:rsid w:val="001D3D7C"/>
    <w:rsid w:val="001D477A"/>
    <w:rsid w:val="001D48DD"/>
    <w:rsid w:val="001D58DF"/>
    <w:rsid w:val="001D663F"/>
    <w:rsid w:val="001E1011"/>
    <w:rsid w:val="001F07A0"/>
    <w:rsid w:val="001F2AA2"/>
    <w:rsid w:val="001F3A59"/>
    <w:rsid w:val="001F5970"/>
    <w:rsid w:val="001F7D78"/>
    <w:rsid w:val="00201092"/>
    <w:rsid w:val="0020160B"/>
    <w:rsid w:val="002019BB"/>
    <w:rsid w:val="00216D65"/>
    <w:rsid w:val="0023540E"/>
    <w:rsid w:val="00236CA1"/>
    <w:rsid w:val="002455E8"/>
    <w:rsid w:val="002505F1"/>
    <w:rsid w:val="00250751"/>
    <w:rsid w:val="002576C2"/>
    <w:rsid w:val="002629CA"/>
    <w:rsid w:val="00263677"/>
    <w:rsid w:val="00270F74"/>
    <w:rsid w:val="00280BDD"/>
    <w:rsid w:val="00284FB7"/>
    <w:rsid w:val="00291C55"/>
    <w:rsid w:val="00295B8F"/>
    <w:rsid w:val="002A5EF5"/>
    <w:rsid w:val="002B3659"/>
    <w:rsid w:val="002B6ED3"/>
    <w:rsid w:val="002C0F0F"/>
    <w:rsid w:val="002C3378"/>
    <w:rsid w:val="002C66B1"/>
    <w:rsid w:val="002C69DA"/>
    <w:rsid w:val="002C7C0F"/>
    <w:rsid w:val="002D364D"/>
    <w:rsid w:val="002D6D4B"/>
    <w:rsid w:val="002D7062"/>
    <w:rsid w:val="002E00C2"/>
    <w:rsid w:val="002E3F27"/>
    <w:rsid w:val="002E4644"/>
    <w:rsid w:val="002F1E6F"/>
    <w:rsid w:val="002F45AF"/>
    <w:rsid w:val="003009F3"/>
    <w:rsid w:val="003053BE"/>
    <w:rsid w:val="00305C60"/>
    <w:rsid w:val="00320697"/>
    <w:rsid w:val="003208EE"/>
    <w:rsid w:val="003251BE"/>
    <w:rsid w:val="0032749D"/>
    <w:rsid w:val="00350158"/>
    <w:rsid w:val="00351BF2"/>
    <w:rsid w:val="00356AA6"/>
    <w:rsid w:val="00356E96"/>
    <w:rsid w:val="003657AE"/>
    <w:rsid w:val="00367AE5"/>
    <w:rsid w:val="00367BC3"/>
    <w:rsid w:val="00376036"/>
    <w:rsid w:val="00381795"/>
    <w:rsid w:val="00383415"/>
    <w:rsid w:val="003837B0"/>
    <w:rsid w:val="003943A7"/>
    <w:rsid w:val="00395AC9"/>
    <w:rsid w:val="00396872"/>
    <w:rsid w:val="003A2274"/>
    <w:rsid w:val="003B0A19"/>
    <w:rsid w:val="003B6E9D"/>
    <w:rsid w:val="003C691B"/>
    <w:rsid w:val="003D1288"/>
    <w:rsid w:val="003D1D73"/>
    <w:rsid w:val="003D2E35"/>
    <w:rsid w:val="003D5461"/>
    <w:rsid w:val="003E36C7"/>
    <w:rsid w:val="003E4E75"/>
    <w:rsid w:val="003F43DA"/>
    <w:rsid w:val="003F7D08"/>
    <w:rsid w:val="00402E9B"/>
    <w:rsid w:val="00404F16"/>
    <w:rsid w:val="00414411"/>
    <w:rsid w:val="00416B75"/>
    <w:rsid w:val="004225A4"/>
    <w:rsid w:val="00425437"/>
    <w:rsid w:val="00425B1A"/>
    <w:rsid w:val="0042625E"/>
    <w:rsid w:val="004340B2"/>
    <w:rsid w:val="0043498F"/>
    <w:rsid w:val="00435770"/>
    <w:rsid w:val="00447AE1"/>
    <w:rsid w:val="004500A0"/>
    <w:rsid w:val="00451BEE"/>
    <w:rsid w:val="00451F89"/>
    <w:rsid w:val="00456BF8"/>
    <w:rsid w:val="004608B7"/>
    <w:rsid w:val="00461B50"/>
    <w:rsid w:val="0046280D"/>
    <w:rsid w:val="00470E67"/>
    <w:rsid w:val="004856CD"/>
    <w:rsid w:val="004858E0"/>
    <w:rsid w:val="00496394"/>
    <w:rsid w:val="004A138A"/>
    <w:rsid w:val="004A2D9A"/>
    <w:rsid w:val="004B5CB8"/>
    <w:rsid w:val="004B7B52"/>
    <w:rsid w:val="004C62CC"/>
    <w:rsid w:val="004C76C6"/>
    <w:rsid w:val="004D4CC5"/>
    <w:rsid w:val="004E4871"/>
    <w:rsid w:val="004F7123"/>
    <w:rsid w:val="005021F4"/>
    <w:rsid w:val="005023EA"/>
    <w:rsid w:val="00507094"/>
    <w:rsid w:val="00511743"/>
    <w:rsid w:val="005136C2"/>
    <w:rsid w:val="00514936"/>
    <w:rsid w:val="005255DB"/>
    <w:rsid w:val="00527D57"/>
    <w:rsid w:val="00530C24"/>
    <w:rsid w:val="0053296A"/>
    <w:rsid w:val="00533DEF"/>
    <w:rsid w:val="00540EB4"/>
    <w:rsid w:val="00541498"/>
    <w:rsid w:val="00541834"/>
    <w:rsid w:val="00541E51"/>
    <w:rsid w:val="00543E92"/>
    <w:rsid w:val="00561570"/>
    <w:rsid w:val="00564634"/>
    <w:rsid w:val="00566E14"/>
    <w:rsid w:val="005675BC"/>
    <w:rsid w:val="00567BB1"/>
    <w:rsid w:val="00571BFC"/>
    <w:rsid w:val="005860FE"/>
    <w:rsid w:val="005A53BB"/>
    <w:rsid w:val="005A699B"/>
    <w:rsid w:val="005A75BF"/>
    <w:rsid w:val="005B2E0E"/>
    <w:rsid w:val="005C39B0"/>
    <w:rsid w:val="005C3F4F"/>
    <w:rsid w:val="005C517A"/>
    <w:rsid w:val="005D5675"/>
    <w:rsid w:val="005D6763"/>
    <w:rsid w:val="005E2677"/>
    <w:rsid w:val="005E3AD0"/>
    <w:rsid w:val="005E48B1"/>
    <w:rsid w:val="005E4F98"/>
    <w:rsid w:val="005E6BAE"/>
    <w:rsid w:val="005E7060"/>
    <w:rsid w:val="005F2510"/>
    <w:rsid w:val="005F4607"/>
    <w:rsid w:val="005F57B4"/>
    <w:rsid w:val="005F7186"/>
    <w:rsid w:val="00600E69"/>
    <w:rsid w:val="00603963"/>
    <w:rsid w:val="00603966"/>
    <w:rsid w:val="00604A8F"/>
    <w:rsid w:val="0061480F"/>
    <w:rsid w:val="0061737B"/>
    <w:rsid w:val="00622B6D"/>
    <w:rsid w:val="006346EB"/>
    <w:rsid w:val="006352B3"/>
    <w:rsid w:val="00636BF7"/>
    <w:rsid w:val="00636EE4"/>
    <w:rsid w:val="00637913"/>
    <w:rsid w:val="00641565"/>
    <w:rsid w:val="006512DD"/>
    <w:rsid w:val="00651F61"/>
    <w:rsid w:val="00653162"/>
    <w:rsid w:val="006566B4"/>
    <w:rsid w:val="00665B03"/>
    <w:rsid w:val="00666FFF"/>
    <w:rsid w:val="00673EC7"/>
    <w:rsid w:val="00676A78"/>
    <w:rsid w:val="00681DF3"/>
    <w:rsid w:val="00682803"/>
    <w:rsid w:val="00684D77"/>
    <w:rsid w:val="00691780"/>
    <w:rsid w:val="00693D6A"/>
    <w:rsid w:val="0069660C"/>
    <w:rsid w:val="006C5F89"/>
    <w:rsid w:val="006D1422"/>
    <w:rsid w:val="006D1E90"/>
    <w:rsid w:val="006D3389"/>
    <w:rsid w:val="006D4F44"/>
    <w:rsid w:val="006E2E3B"/>
    <w:rsid w:val="006E579F"/>
    <w:rsid w:val="006E7D47"/>
    <w:rsid w:val="006F5DA3"/>
    <w:rsid w:val="00700755"/>
    <w:rsid w:val="007073F0"/>
    <w:rsid w:val="00707ACF"/>
    <w:rsid w:val="007104EF"/>
    <w:rsid w:val="00720BD0"/>
    <w:rsid w:val="00720EE3"/>
    <w:rsid w:val="00723A27"/>
    <w:rsid w:val="00730ACA"/>
    <w:rsid w:val="00765F50"/>
    <w:rsid w:val="00767566"/>
    <w:rsid w:val="0077167B"/>
    <w:rsid w:val="00790EF1"/>
    <w:rsid w:val="0079559E"/>
    <w:rsid w:val="007A4E2E"/>
    <w:rsid w:val="007B01A6"/>
    <w:rsid w:val="007B16D9"/>
    <w:rsid w:val="007B1F75"/>
    <w:rsid w:val="007B753E"/>
    <w:rsid w:val="007D1315"/>
    <w:rsid w:val="007D38A5"/>
    <w:rsid w:val="007E100A"/>
    <w:rsid w:val="007E5D86"/>
    <w:rsid w:val="007E70F5"/>
    <w:rsid w:val="007E7E0F"/>
    <w:rsid w:val="007F0A2A"/>
    <w:rsid w:val="0080085F"/>
    <w:rsid w:val="0080259A"/>
    <w:rsid w:val="00810CCF"/>
    <w:rsid w:val="008176BA"/>
    <w:rsid w:val="00820132"/>
    <w:rsid w:val="00830941"/>
    <w:rsid w:val="00831AAA"/>
    <w:rsid w:val="00831CEB"/>
    <w:rsid w:val="00835CF9"/>
    <w:rsid w:val="00840D7D"/>
    <w:rsid w:val="00843A57"/>
    <w:rsid w:val="008450ED"/>
    <w:rsid w:val="0084749F"/>
    <w:rsid w:val="00851622"/>
    <w:rsid w:val="00855FD6"/>
    <w:rsid w:val="00861AC9"/>
    <w:rsid w:val="00861CFF"/>
    <w:rsid w:val="00863077"/>
    <w:rsid w:val="00863508"/>
    <w:rsid w:val="00864600"/>
    <w:rsid w:val="0086648F"/>
    <w:rsid w:val="00866B5A"/>
    <w:rsid w:val="00866CF1"/>
    <w:rsid w:val="00866E82"/>
    <w:rsid w:val="00866EE6"/>
    <w:rsid w:val="008739F7"/>
    <w:rsid w:val="00873B66"/>
    <w:rsid w:val="0087778F"/>
    <w:rsid w:val="008800DD"/>
    <w:rsid w:val="00890C61"/>
    <w:rsid w:val="00894E10"/>
    <w:rsid w:val="008A19CD"/>
    <w:rsid w:val="008A3226"/>
    <w:rsid w:val="008A3565"/>
    <w:rsid w:val="008A3F90"/>
    <w:rsid w:val="008B3C9D"/>
    <w:rsid w:val="008B7F4E"/>
    <w:rsid w:val="008C0114"/>
    <w:rsid w:val="008D0E92"/>
    <w:rsid w:val="008D5D95"/>
    <w:rsid w:val="008E71F0"/>
    <w:rsid w:val="008F7589"/>
    <w:rsid w:val="00902D76"/>
    <w:rsid w:val="00903723"/>
    <w:rsid w:val="009153A4"/>
    <w:rsid w:val="00915E88"/>
    <w:rsid w:val="00916754"/>
    <w:rsid w:val="00917FCD"/>
    <w:rsid w:val="00923602"/>
    <w:rsid w:val="00924D04"/>
    <w:rsid w:val="00926C1C"/>
    <w:rsid w:val="009303C7"/>
    <w:rsid w:val="00932715"/>
    <w:rsid w:val="00932CF6"/>
    <w:rsid w:val="0093653A"/>
    <w:rsid w:val="00941C90"/>
    <w:rsid w:val="00942099"/>
    <w:rsid w:val="00950A93"/>
    <w:rsid w:val="00954977"/>
    <w:rsid w:val="00954BDB"/>
    <w:rsid w:val="00962FAE"/>
    <w:rsid w:val="00965054"/>
    <w:rsid w:val="00966B92"/>
    <w:rsid w:val="0097518A"/>
    <w:rsid w:val="00977D0D"/>
    <w:rsid w:val="00981495"/>
    <w:rsid w:val="00992033"/>
    <w:rsid w:val="00992134"/>
    <w:rsid w:val="0099288E"/>
    <w:rsid w:val="00995227"/>
    <w:rsid w:val="00996999"/>
    <w:rsid w:val="009A6B60"/>
    <w:rsid w:val="009B1A66"/>
    <w:rsid w:val="009B2A85"/>
    <w:rsid w:val="009B41D1"/>
    <w:rsid w:val="009C3EA2"/>
    <w:rsid w:val="009C6836"/>
    <w:rsid w:val="009C742C"/>
    <w:rsid w:val="009D070F"/>
    <w:rsid w:val="009D3885"/>
    <w:rsid w:val="009D4CDC"/>
    <w:rsid w:val="009D6015"/>
    <w:rsid w:val="009E4362"/>
    <w:rsid w:val="009E4E33"/>
    <w:rsid w:val="009F2D21"/>
    <w:rsid w:val="009F3018"/>
    <w:rsid w:val="009F5CD2"/>
    <w:rsid w:val="009F6234"/>
    <w:rsid w:val="009F6B2F"/>
    <w:rsid w:val="00A02982"/>
    <w:rsid w:val="00A02F92"/>
    <w:rsid w:val="00A04A54"/>
    <w:rsid w:val="00A05438"/>
    <w:rsid w:val="00A2039B"/>
    <w:rsid w:val="00A2480A"/>
    <w:rsid w:val="00A26326"/>
    <w:rsid w:val="00A30838"/>
    <w:rsid w:val="00A315F5"/>
    <w:rsid w:val="00A426AA"/>
    <w:rsid w:val="00A4289B"/>
    <w:rsid w:val="00A47212"/>
    <w:rsid w:val="00A52FC3"/>
    <w:rsid w:val="00A701A5"/>
    <w:rsid w:val="00A804A8"/>
    <w:rsid w:val="00AA3CEA"/>
    <w:rsid w:val="00AA4EF8"/>
    <w:rsid w:val="00AB2955"/>
    <w:rsid w:val="00AB49F7"/>
    <w:rsid w:val="00AC024C"/>
    <w:rsid w:val="00AC0D6C"/>
    <w:rsid w:val="00AC23F2"/>
    <w:rsid w:val="00AD1218"/>
    <w:rsid w:val="00AE2276"/>
    <w:rsid w:val="00AE4688"/>
    <w:rsid w:val="00AF0B60"/>
    <w:rsid w:val="00AF158C"/>
    <w:rsid w:val="00AF17A2"/>
    <w:rsid w:val="00AF1D1E"/>
    <w:rsid w:val="00AF408C"/>
    <w:rsid w:val="00AF424F"/>
    <w:rsid w:val="00AF6840"/>
    <w:rsid w:val="00B05010"/>
    <w:rsid w:val="00B13C59"/>
    <w:rsid w:val="00B1749E"/>
    <w:rsid w:val="00B26383"/>
    <w:rsid w:val="00B276A9"/>
    <w:rsid w:val="00B27E93"/>
    <w:rsid w:val="00B337BA"/>
    <w:rsid w:val="00B420D7"/>
    <w:rsid w:val="00B42C41"/>
    <w:rsid w:val="00B53573"/>
    <w:rsid w:val="00B65F57"/>
    <w:rsid w:val="00B77BFE"/>
    <w:rsid w:val="00B77DCE"/>
    <w:rsid w:val="00B80794"/>
    <w:rsid w:val="00B83397"/>
    <w:rsid w:val="00B85272"/>
    <w:rsid w:val="00B87AF3"/>
    <w:rsid w:val="00B90F6C"/>
    <w:rsid w:val="00B93211"/>
    <w:rsid w:val="00B93B23"/>
    <w:rsid w:val="00B948D2"/>
    <w:rsid w:val="00BB0042"/>
    <w:rsid w:val="00BB0B22"/>
    <w:rsid w:val="00BB39AC"/>
    <w:rsid w:val="00BB5C31"/>
    <w:rsid w:val="00BC283E"/>
    <w:rsid w:val="00BC2D51"/>
    <w:rsid w:val="00BC32E8"/>
    <w:rsid w:val="00BD087F"/>
    <w:rsid w:val="00BD18A2"/>
    <w:rsid w:val="00BD333A"/>
    <w:rsid w:val="00BE616F"/>
    <w:rsid w:val="00BF2DD3"/>
    <w:rsid w:val="00BF303A"/>
    <w:rsid w:val="00BF5912"/>
    <w:rsid w:val="00BF6BDB"/>
    <w:rsid w:val="00BF7450"/>
    <w:rsid w:val="00C00EF4"/>
    <w:rsid w:val="00C07D62"/>
    <w:rsid w:val="00C13474"/>
    <w:rsid w:val="00C13F88"/>
    <w:rsid w:val="00C154AB"/>
    <w:rsid w:val="00C22BA1"/>
    <w:rsid w:val="00C237CE"/>
    <w:rsid w:val="00C30A8D"/>
    <w:rsid w:val="00C51A6E"/>
    <w:rsid w:val="00C52589"/>
    <w:rsid w:val="00C53950"/>
    <w:rsid w:val="00C615A4"/>
    <w:rsid w:val="00C649DC"/>
    <w:rsid w:val="00C64A97"/>
    <w:rsid w:val="00C756E6"/>
    <w:rsid w:val="00C81243"/>
    <w:rsid w:val="00C93926"/>
    <w:rsid w:val="00C953AC"/>
    <w:rsid w:val="00C97DD0"/>
    <w:rsid w:val="00CA772A"/>
    <w:rsid w:val="00CA7A29"/>
    <w:rsid w:val="00CC1EB2"/>
    <w:rsid w:val="00CD1B96"/>
    <w:rsid w:val="00CD2378"/>
    <w:rsid w:val="00CE1126"/>
    <w:rsid w:val="00CE6600"/>
    <w:rsid w:val="00CF354C"/>
    <w:rsid w:val="00CF676F"/>
    <w:rsid w:val="00D150BA"/>
    <w:rsid w:val="00D23910"/>
    <w:rsid w:val="00D406F3"/>
    <w:rsid w:val="00D42755"/>
    <w:rsid w:val="00D458B2"/>
    <w:rsid w:val="00D62C62"/>
    <w:rsid w:val="00D648E6"/>
    <w:rsid w:val="00D64D0B"/>
    <w:rsid w:val="00D672F8"/>
    <w:rsid w:val="00D727DD"/>
    <w:rsid w:val="00D72DAC"/>
    <w:rsid w:val="00D852F6"/>
    <w:rsid w:val="00D853A1"/>
    <w:rsid w:val="00D86D8D"/>
    <w:rsid w:val="00DA3229"/>
    <w:rsid w:val="00DB0BA1"/>
    <w:rsid w:val="00DC2051"/>
    <w:rsid w:val="00DD155B"/>
    <w:rsid w:val="00DE0060"/>
    <w:rsid w:val="00DE44E3"/>
    <w:rsid w:val="00DE6ADC"/>
    <w:rsid w:val="00DF0702"/>
    <w:rsid w:val="00DF1BC1"/>
    <w:rsid w:val="00DF2E4F"/>
    <w:rsid w:val="00DF6306"/>
    <w:rsid w:val="00E00F5F"/>
    <w:rsid w:val="00E016E8"/>
    <w:rsid w:val="00E04475"/>
    <w:rsid w:val="00E1061D"/>
    <w:rsid w:val="00E14B3A"/>
    <w:rsid w:val="00E16674"/>
    <w:rsid w:val="00E177D1"/>
    <w:rsid w:val="00E20701"/>
    <w:rsid w:val="00E211E6"/>
    <w:rsid w:val="00E22A56"/>
    <w:rsid w:val="00E261C5"/>
    <w:rsid w:val="00E27CF6"/>
    <w:rsid w:val="00E40023"/>
    <w:rsid w:val="00E44AEA"/>
    <w:rsid w:val="00E46020"/>
    <w:rsid w:val="00E56760"/>
    <w:rsid w:val="00E60D27"/>
    <w:rsid w:val="00E63EA5"/>
    <w:rsid w:val="00E65348"/>
    <w:rsid w:val="00E71A0B"/>
    <w:rsid w:val="00E72995"/>
    <w:rsid w:val="00E76134"/>
    <w:rsid w:val="00E91920"/>
    <w:rsid w:val="00E91E56"/>
    <w:rsid w:val="00E9260E"/>
    <w:rsid w:val="00E95B2B"/>
    <w:rsid w:val="00E96F24"/>
    <w:rsid w:val="00E97DDD"/>
    <w:rsid w:val="00EA3E3B"/>
    <w:rsid w:val="00EA6DF9"/>
    <w:rsid w:val="00EB3A77"/>
    <w:rsid w:val="00EB71F7"/>
    <w:rsid w:val="00EC123E"/>
    <w:rsid w:val="00EC5005"/>
    <w:rsid w:val="00EC5034"/>
    <w:rsid w:val="00EC70D1"/>
    <w:rsid w:val="00EE11AE"/>
    <w:rsid w:val="00EE1EAD"/>
    <w:rsid w:val="00EE38D3"/>
    <w:rsid w:val="00EF1209"/>
    <w:rsid w:val="00EF61B5"/>
    <w:rsid w:val="00F06A36"/>
    <w:rsid w:val="00F1068E"/>
    <w:rsid w:val="00F10B86"/>
    <w:rsid w:val="00F14D82"/>
    <w:rsid w:val="00F34CBB"/>
    <w:rsid w:val="00F34CD0"/>
    <w:rsid w:val="00F34E10"/>
    <w:rsid w:val="00F356EA"/>
    <w:rsid w:val="00F35AB3"/>
    <w:rsid w:val="00F41180"/>
    <w:rsid w:val="00F46791"/>
    <w:rsid w:val="00F61921"/>
    <w:rsid w:val="00F636FC"/>
    <w:rsid w:val="00F67445"/>
    <w:rsid w:val="00F704EB"/>
    <w:rsid w:val="00F70544"/>
    <w:rsid w:val="00F834E7"/>
    <w:rsid w:val="00F86231"/>
    <w:rsid w:val="00F92746"/>
    <w:rsid w:val="00F94800"/>
    <w:rsid w:val="00F949EC"/>
    <w:rsid w:val="00FA1139"/>
    <w:rsid w:val="00FA54D8"/>
    <w:rsid w:val="00FB015A"/>
    <w:rsid w:val="00FB1389"/>
    <w:rsid w:val="00FB3005"/>
    <w:rsid w:val="00FB34BE"/>
    <w:rsid w:val="00FC0688"/>
    <w:rsid w:val="00FC2A92"/>
    <w:rsid w:val="00FC3EEB"/>
    <w:rsid w:val="00FD2E49"/>
    <w:rsid w:val="00FD358C"/>
    <w:rsid w:val="00FD67D7"/>
    <w:rsid w:val="00FE110F"/>
    <w:rsid w:val="00FE3DDC"/>
    <w:rsid w:val="00FF1D2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2A0711"/>
  <w15:chartTrackingRefBased/>
  <w15:docId w15:val="{B4EF3774-A1F0-47EF-8478-B562BED5C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4A2D9A"/>
    <w:rPr>
      <w:rFonts w:ascii="Verdana" w:hAnsi="Verdana"/>
      <w:sz w:val="18"/>
      <w:szCs w:val="24"/>
    </w:rPr>
  </w:style>
  <w:style w:type="paragraph" w:styleId="Kop1">
    <w:name w:val="heading 1"/>
    <w:aliases w:val="Kop genummerd niveau 1"/>
    <w:basedOn w:val="Standaard"/>
    <w:next w:val="Standaard"/>
    <w:qFormat/>
    <w:rsid w:val="00295B8F"/>
    <w:pPr>
      <w:keepNext/>
      <w:numPr>
        <w:numId w:val="6"/>
      </w:numPr>
      <w:spacing w:line="240" w:lineRule="exact"/>
      <w:outlineLvl w:val="0"/>
    </w:pPr>
    <w:rPr>
      <w:rFonts w:ascii="Avenir 55" w:hAnsi="Avenir 55"/>
    </w:rPr>
  </w:style>
  <w:style w:type="paragraph" w:styleId="Kop2">
    <w:name w:val="heading 2"/>
    <w:aliases w:val="tussenkop 1"/>
    <w:basedOn w:val="Standaard"/>
    <w:next w:val="Standaard"/>
    <w:qFormat/>
    <w:rsid w:val="00295B8F"/>
    <w:pPr>
      <w:keepNext/>
      <w:numPr>
        <w:ilvl w:val="1"/>
        <w:numId w:val="6"/>
      </w:numPr>
      <w:spacing w:line="240" w:lineRule="exact"/>
      <w:outlineLvl w:val="1"/>
    </w:pPr>
    <w:rPr>
      <w:i/>
    </w:rPr>
  </w:style>
  <w:style w:type="paragraph" w:styleId="Kop3">
    <w:name w:val="heading 3"/>
    <w:aliases w:val="tussenkop 2"/>
    <w:basedOn w:val="Standaard"/>
    <w:next w:val="Standaard"/>
    <w:qFormat/>
    <w:rsid w:val="00295B8F"/>
    <w:pPr>
      <w:keepNext/>
      <w:numPr>
        <w:ilvl w:val="2"/>
        <w:numId w:val="6"/>
      </w:numPr>
      <w:spacing w:line="240" w:lineRule="exact"/>
      <w:outlineLvl w:val="2"/>
    </w:pPr>
    <w:rPr>
      <w:i/>
    </w:rPr>
  </w:style>
  <w:style w:type="paragraph" w:styleId="Kop4">
    <w:name w:val="heading 4"/>
    <w:aliases w:val="Opsommen bullet"/>
    <w:basedOn w:val="Standaard"/>
    <w:qFormat/>
    <w:pPr>
      <w:keepNext/>
      <w:numPr>
        <w:numId w:val="2"/>
      </w:numPr>
      <w:tabs>
        <w:tab w:val="left" w:pos="170"/>
      </w:tabs>
      <w:outlineLvl w:val="3"/>
    </w:pPr>
  </w:style>
  <w:style w:type="paragraph" w:styleId="Kop5">
    <w:name w:val="heading 5"/>
    <w:aliases w:val="opsommen streepje"/>
    <w:basedOn w:val="Standaard"/>
    <w:qFormat/>
    <w:pPr>
      <w:numPr>
        <w:numId w:val="1"/>
      </w:numPr>
      <w:tabs>
        <w:tab w:val="left" w:pos="340"/>
      </w:tabs>
      <w:outlineLvl w:val="4"/>
    </w:pPr>
  </w:style>
  <w:style w:type="paragraph" w:styleId="Kop6">
    <w:name w:val="heading 6"/>
    <w:aliases w:val="Chapeau"/>
    <w:basedOn w:val="Standaard"/>
    <w:next w:val="Standaard"/>
    <w:qFormat/>
    <w:pPr>
      <w:tabs>
        <w:tab w:val="left" w:pos="426"/>
      </w:tabs>
      <w:spacing w:line="480" w:lineRule="exact"/>
      <w:outlineLvl w:val="5"/>
    </w:pPr>
    <w:rPr>
      <w:rFonts w:ascii="Avenir 55" w:hAnsi="Avenir 55"/>
      <w:b/>
      <w:sz w:val="28"/>
    </w:rPr>
  </w:style>
  <w:style w:type="paragraph" w:styleId="Kop7">
    <w:name w:val="heading 7"/>
    <w:aliases w:val="Hoofdkop"/>
    <w:basedOn w:val="Standaard"/>
    <w:next w:val="Standaard"/>
    <w:qFormat/>
    <w:pPr>
      <w:spacing w:line="480" w:lineRule="exact"/>
      <w:outlineLvl w:val="6"/>
    </w:pPr>
    <w:rPr>
      <w:rFonts w:ascii="Avenir 55" w:hAnsi="Avenir 55"/>
      <w:b/>
      <w:sz w:val="44"/>
    </w:rPr>
  </w:style>
  <w:style w:type="paragraph" w:styleId="Kop8">
    <w:name w:val="heading 8"/>
    <w:aliases w:val="Accent Vet"/>
    <w:basedOn w:val="Standaard"/>
    <w:next w:val="Standaard"/>
    <w:qFormat/>
    <w:pPr>
      <w:tabs>
        <w:tab w:val="left" w:pos="170"/>
      </w:tabs>
      <w:spacing w:line="240" w:lineRule="exact"/>
      <w:outlineLvl w:val="7"/>
    </w:pPr>
    <w:rPr>
      <w:rFonts w:ascii="Avenir 55" w:hAnsi="Avenir 55"/>
      <w:b/>
    </w:rPr>
  </w:style>
  <w:style w:type="paragraph" w:styleId="Kop9">
    <w:name w:val="heading 9"/>
    <w:aliases w:val="Accent Cursief"/>
    <w:basedOn w:val="Standaard"/>
    <w:next w:val="Standaard"/>
    <w:qFormat/>
    <w:pPr>
      <w:tabs>
        <w:tab w:val="left" w:pos="340"/>
      </w:tabs>
      <w:spacing w:line="240" w:lineRule="exact"/>
      <w:outlineLvl w:val="8"/>
    </w:pPr>
    <w:rPr>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Voetnoot">
    <w:name w:val="Voetnoot"/>
    <w:basedOn w:val="Standaard"/>
    <w:rPr>
      <w:rFonts w:ascii="Trump Mediaeval" w:hAnsi="Trump Mediaeval"/>
      <w:sz w:val="16"/>
    </w:rPr>
  </w:style>
  <w:style w:type="character" w:styleId="Hyperlink">
    <w:name w:val="Hyperlink"/>
    <w:rPr>
      <w:rFonts w:ascii="Avenir Book" w:hAnsi="Avenir Book"/>
      <w:color w:val="0000FF"/>
      <w:u w:val="single"/>
    </w:rPr>
  </w:style>
  <w:style w:type="character" w:styleId="Paginanummer">
    <w:name w:val="page number"/>
    <w:rPr>
      <w:rFonts w:ascii="Avenir Book" w:hAnsi="Avenir Book"/>
    </w:rPr>
  </w:style>
  <w:style w:type="paragraph" w:styleId="Koptekst">
    <w:name w:val="header"/>
    <w:basedOn w:val="Standaard"/>
    <w:link w:val="KoptekstChar"/>
    <w:uiPriority w:val="99"/>
    <w:rsid w:val="00D458B2"/>
    <w:pPr>
      <w:tabs>
        <w:tab w:val="center" w:pos="4536"/>
        <w:tab w:val="right" w:pos="9072"/>
      </w:tabs>
    </w:pPr>
  </w:style>
  <w:style w:type="paragraph" w:customStyle="1" w:styleId="LogoZaanstad">
    <w:name w:val="Logo Zaanstad"/>
    <w:basedOn w:val="Standaard"/>
    <w:rPr>
      <w:rFonts w:ascii="Zaanstad Logo" w:hAnsi="Zaanstad Logo"/>
      <w:caps/>
      <w:sz w:val="108"/>
    </w:rPr>
  </w:style>
  <w:style w:type="character" w:styleId="Nadruk">
    <w:name w:val="Emphasis"/>
    <w:qFormat/>
    <w:rPr>
      <w:rFonts w:ascii="Avenir Book" w:hAnsi="Avenir Book"/>
    </w:rPr>
  </w:style>
  <w:style w:type="paragraph" w:styleId="Adresenvelop">
    <w:name w:val="envelope address"/>
    <w:basedOn w:val="Standaard"/>
    <w:pPr>
      <w:framePr w:w="7920" w:h="1980" w:hRule="exact" w:hSpace="141" w:wrap="auto" w:hAnchor="page" w:xAlign="center" w:yAlign="bottom"/>
      <w:ind w:left="2880"/>
    </w:pPr>
  </w:style>
  <w:style w:type="character" w:styleId="Zwaar">
    <w:name w:val="Strong"/>
    <w:qFormat/>
    <w:rPr>
      <w:rFonts w:ascii="Avenir Book" w:hAnsi="Avenir Book"/>
      <w:b/>
    </w:rPr>
  </w:style>
  <w:style w:type="paragraph" w:styleId="Afzender">
    <w:name w:val="envelope return"/>
    <w:basedOn w:val="Standaard"/>
  </w:style>
  <w:style w:type="paragraph" w:styleId="Berichtkop">
    <w:name w:val="Message Header"/>
    <w:basedOn w:val="Standaard"/>
    <w:pPr>
      <w:pBdr>
        <w:top w:val="single" w:sz="6" w:space="1" w:color="auto"/>
        <w:left w:val="single" w:sz="6" w:space="1" w:color="auto"/>
        <w:bottom w:val="single" w:sz="6" w:space="1" w:color="auto"/>
        <w:right w:val="single" w:sz="6" w:space="1" w:color="auto"/>
      </w:pBdr>
      <w:shd w:val="pct20" w:color="auto" w:fill="auto"/>
      <w:ind w:left="1134" w:hanging="1134"/>
    </w:pPr>
    <w:rPr>
      <w:sz w:val="24"/>
    </w:rPr>
  </w:style>
  <w:style w:type="paragraph" w:styleId="Documentstructuur">
    <w:name w:val="Document Map"/>
    <w:basedOn w:val="Standaard"/>
    <w:semiHidden/>
    <w:pPr>
      <w:shd w:val="clear" w:color="auto" w:fill="000080"/>
    </w:pPr>
  </w:style>
  <w:style w:type="character" w:styleId="Eindnootmarkering">
    <w:name w:val="endnote reference"/>
    <w:semiHidden/>
    <w:rPr>
      <w:rFonts w:ascii="Avenir Book" w:hAnsi="Avenir Book"/>
      <w:vertAlign w:val="superscript"/>
    </w:rPr>
  </w:style>
  <w:style w:type="character" w:styleId="GevolgdeHyperlink">
    <w:name w:val="FollowedHyperlink"/>
    <w:rPr>
      <w:rFonts w:ascii="Avenir Book" w:hAnsi="Avenir Book"/>
      <w:color w:val="800080"/>
      <w:u w:val="single"/>
    </w:rPr>
  </w:style>
  <w:style w:type="paragraph" w:styleId="Index1">
    <w:name w:val="index 1"/>
    <w:basedOn w:val="Standaard"/>
    <w:next w:val="Standaard"/>
    <w:autoRedefine/>
    <w:semiHidden/>
    <w:pPr>
      <w:ind w:left="200" w:hanging="200"/>
    </w:pPr>
  </w:style>
  <w:style w:type="paragraph" w:styleId="Indexkop">
    <w:name w:val="index heading"/>
    <w:basedOn w:val="Kop2"/>
    <w:next w:val="Index1"/>
    <w:semiHidden/>
    <w:rPr>
      <w:b/>
    </w:rPr>
  </w:style>
  <w:style w:type="paragraph" w:styleId="Kopbronvermelding">
    <w:name w:val="toa heading"/>
    <w:basedOn w:val="Standaard"/>
    <w:next w:val="Standaard"/>
    <w:semiHidden/>
    <w:pPr>
      <w:spacing w:before="120"/>
    </w:pPr>
    <w:rPr>
      <w:b/>
      <w:sz w:val="24"/>
    </w:rPr>
  </w:style>
  <w:style w:type="paragraph" w:styleId="Macrotekst">
    <w:name w:val="macro"/>
    <w:semiHidden/>
    <w:pPr>
      <w:tabs>
        <w:tab w:val="left" w:pos="480"/>
        <w:tab w:val="left" w:pos="960"/>
        <w:tab w:val="left" w:pos="1440"/>
        <w:tab w:val="left" w:pos="1920"/>
        <w:tab w:val="left" w:pos="2400"/>
        <w:tab w:val="left" w:pos="2880"/>
        <w:tab w:val="left" w:pos="3360"/>
        <w:tab w:val="left" w:pos="3840"/>
        <w:tab w:val="left" w:pos="4320"/>
      </w:tabs>
      <w:spacing w:line="240" w:lineRule="exact"/>
    </w:pPr>
    <w:rPr>
      <w:rFonts w:ascii="Courier New" w:hAnsi="Courier New"/>
    </w:rPr>
  </w:style>
  <w:style w:type="paragraph" w:styleId="Tekstzonderopmaak">
    <w:name w:val="Plain Text"/>
    <w:rsid w:val="005D5675"/>
    <w:rPr>
      <w:rFonts w:ascii="Courier New" w:hAnsi="Courier New"/>
    </w:rPr>
  </w:style>
  <w:style w:type="character" w:styleId="Regelnummer">
    <w:name w:val="line number"/>
    <w:rPr>
      <w:rFonts w:ascii="Avenir Book" w:hAnsi="Avenir Book"/>
    </w:rPr>
  </w:style>
  <w:style w:type="paragraph" w:styleId="Ondertitel">
    <w:name w:val="Subtitle"/>
    <w:basedOn w:val="Standaard"/>
    <w:qFormat/>
    <w:pPr>
      <w:spacing w:after="60"/>
      <w:jc w:val="center"/>
      <w:outlineLvl w:val="1"/>
    </w:pPr>
    <w:rPr>
      <w:sz w:val="24"/>
    </w:rPr>
  </w:style>
  <w:style w:type="paragraph" w:styleId="Titel">
    <w:name w:val="Title"/>
    <w:basedOn w:val="Standaard"/>
    <w:qFormat/>
    <w:pPr>
      <w:spacing w:before="240" w:after="60"/>
      <w:jc w:val="center"/>
      <w:outlineLvl w:val="0"/>
    </w:pPr>
    <w:rPr>
      <w:b/>
      <w:kern w:val="28"/>
      <w:sz w:val="32"/>
    </w:rPr>
  </w:style>
  <w:style w:type="character" w:styleId="Verwijzingopmerking">
    <w:name w:val="annotation reference"/>
    <w:semiHidden/>
    <w:rPr>
      <w:rFonts w:ascii="Avenir Book" w:hAnsi="Avenir Book"/>
      <w:sz w:val="16"/>
    </w:rPr>
  </w:style>
  <w:style w:type="character" w:styleId="Voetnootmarkering">
    <w:name w:val="footnote reference"/>
    <w:semiHidden/>
    <w:rPr>
      <w:rFonts w:ascii="Avenir Book" w:hAnsi="Avenir Book"/>
      <w:vertAlign w:val="superscript"/>
    </w:rPr>
  </w:style>
  <w:style w:type="paragraph" w:styleId="Voettekst">
    <w:name w:val="footer"/>
    <w:basedOn w:val="Standaard"/>
    <w:rsid w:val="00D458B2"/>
    <w:pPr>
      <w:tabs>
        <w:tab w:val="center" w:pos="4536"/>
        <w:tab w:val="right" w:pos="9072"/>
      </w:tabs>
    </w:pPr>
  </w:style>
  <w:style w:type="paragraph" w:customStyle="1" w:styleId="Bullet1">
    <w:name w:val="Bullet 1"/>
    <w:basedOn w:val="Standaard"/>
    <w:rsid w:val="004A2D9A"/>
    <w:rPr>
      <w:rFonts w:ascii="Arial" w:hAnsi="Arial" w:cs="Arial"/>
      <w:sz w:val="19"/>
      <w:szCs w:val="20"/>
      <w:lang w:val="en-GB" w:eastAsia="en-US"/>
    </w:rPr>
  </w:style>
  <w:style w:type="paragraph" w:styleId="Plattetekst">
    <w:name w:val="Body Text"/>
    <w:basedOn w:val="Standaard"/>
    <w:rsid w:val="00863508"/>
    <w:pPr>
      <w:jc w:val="both"/>
    </w:pPr>
    <w:rPr>
      <w:rFonts w:ascii="Garamond" w:hAnsi="Garamond"/>
      <w:sz w:val="22"/>
      <w:lang w:eastAsia="en-US"/>
    </w:rPr>
  </w:style>
  <w:style w:type="paragraph" w:customStyle="1" w:styleId="StandardText">
    <w:name w:val="StandardText"/>
    <w:basedOn w:val="Standaard"/>
    <w:rsid w:val="00863508"/>
    <w:pPr>
      <w:numPr>
        <w:ilvl w:val="12"/>
      </w:numPr>
      <w:jc w:val="both"/>
    </w:pPr>
    <w:rPr>
      <w:rFonts w:ascii="Arial" w:hAnsi="Arial" w:cs="Arial"/>
      <w:sz w:val="20"/>
      <w:szCs w:val="20"/>
    </w:rPr>
  </w:style>
  <w:style w:type="character" w:customStyle="1" w:styleId="KoptekstChar">
    <w:name w:val="Koptekst Char"/>
    <w:link w:val="Koptekst"/>
    <w:uiPriority w:val="99"/>
    <w:rsid w:val="00284FB7"/>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zaanstad\apps\msoffice\sjabloon\docs\normal\voettekst.dot"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35651e0-58b9-4230-86b3-f75358f04432">
      <Terms xmlns="http://schemas.microsoft.com/office/infopath/2007/PartnerControls"/>
    </lcf76f155ced4ddcb4097134ff3c332f>
    <TaxCatchAll xmlns="c8187ad9-badc-4a75-bbe4-fadf97d1e93e">
      <Value>4</Value>
      <Value>3</Value>
      <Value>2</Value>
      <Value>1</Value>
    </TaxCatchAll>
    <_Status xmlns="http://schemas.microsoft.com/sharepoint/v3/fields" xsi:nil="true"/>
    <Zaak_Beschrijving xmlns="c8187ad9-badc-4a75-bbe4-fadf97d1e93e" xsi:nil="true"/>
    <kb2195678de349ca8c57c458e10f6aa4 xmlns="c8187ad9-badc-4a75-bbe4-fadf97d1e93e">
      <Terms xmlns="http://schemas.microsoft.com/office/infopath/2007/PartnerControls">
        <TermInfo xmlns="http://schemas.microsoft.com/office/infopath/2007/PartnerControls">
          <TermName xmlns="http://schemas.microsoft.com/office/infopath/2007/PartnerControls">Actief</TermName>
          <TermId xmlns="http://schemas.microsoft.com/office/infopath/2007/PartnerControls">81c20c87-c216-4937-bf94-ff7021bd769f</TermId>
        </TermInfo>
      </Terms>
    </kb2195678de349ca8c57c458e10f6aa4>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5D24A0D970A2754A92D27DC4C3A43DC1" ma:contentTypeVersion="17" ma:contentTypeDescription="Create a new document." ma:contentTypeScope="" ma:versionID="0b5ccfbf9b76e2c91cf35ac40a0942a1">
  <xsd:schema xmlns:xsd="http://www.w3.org/2001/XMLSchema" xmlns:xs="http://www.w3.org/2001/XMLSchema" xmlns:p="http://schemas.microsoft.com/office/2006/metadata/properties" xmlns:ns2="fd846815-3440-47ad-91c2-6fb63ce1b515" xmlns:ns3="http://schemas.microsoft.com/sharepoint/v3/fields" xmlns:ns4="c8187ad9-badc-4a75-bbe4-fadf97d1e93e" xmlns:ns5="135651e0-58b9-4230-86b3-f75358f04432" targetNamespace="http://schemas.microsoft.com/office/2006/metadata/properties" ma:root="true" ma:fieldsID="89b413d6dbf79b03745aa5ede85ce400" ns2:_="" ns3:_="" ns4:_="" ns5:_="">
    <xsd:import namespace="fd846815-3440-47ad-91c2-6fb63ce1b515"/>
    <xsd:import namespace="http://schemas.microsoft.com/sharepoint/v3/fields"/>
    <xsd:import namespace="c8187ad9-badc-4a75-bbe4-fadf97d1e93e"/>
    <xsd:import namespace="135651e0-58b9-4230-86b3-f75358f04432"/>
    <xsd:element name="properties">
      <xsd:complexType>
        <xsd:sequence>
          <xsd:element name="documentManagement">
            <xsd:complexType>
              <xsd:all>
                <xsd:element ref="ns2:_dlc_DocId" minOccurs="0"/>
                <xsd:element ref="ns2:_dlc_DocIdUrl" minOccurs="0"/>
                <xsd:element ref="ns2:_dlc_DocIdPersistId" minOccurs="0"/>
                <xsd:element ref="ns3:_Status" minOccurs="0"/>
                <xsd:element ref="ns4:kb2195678de349ca8c57c458e10f6aa4" minOccurs="0"/>
                <xsd:element ref="ns4:TaxCatchAll" minOccurs="0"/>
                <xsd:element ref="ns4:TaxCatchAllLabel" minOccurs="0"/>
                <xsd:element ref="ns4:Zaak_Beschrijving" minOccurs="0"/>
                <xsd:element ref="ns5:MediaServiceMetadata" minOccurs="0"/>
                <xsd:element ref="ns5:MediaServiceFastMetadata" minOccurs="0"/>
                <xsd:element ref="ns5:MediaServiceObjectDetectorVersions" minOccurs="0"/>
                <xsd:element ref="ns5:lcf76f155ced4ddcb4097134ff3c332f" minOccurs="0"/>
                <xsd:element ref="ns5:MediaServiceDateTaken" minOccurs="0"/>
                <xsd:element ref="ns5:MediaServiceOCR" minOccurs="0"/>
                <xsd:element ref="ns5:MediaServiceGenerationTime" minOccurs="0"/>
                <xsd:element ref="ns5:MediaServiceEventHashCode" minOccurs="0"/>
                <xsd:element ref="ns5:MediaLengthInSeconds" minOccurs="0"/>
                <xsd:element ref="ns5:MediaServiceLocation" minOccurs="0"/>
                <xsd:element ref="ns2:SharedWithUsers" minOccurs="0"/>
                <xsd:element ref="ns2:SharedWithDetail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846815-3440-47ad-91c2-6fb63ce1b51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1" nillable="true" ma:displayName="Document fase" ma:format="Dropdown" ma:internalName="_Status">
      <xsd:simpleType>
        <xsd:union memberTypes="dms:Text">
          <xsd:simpleType>
            <xsd:restriction base="dms:Choice">
              <xsd:enumeration value="Nee"/>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c8187ad9-badc-4a75-bbe4-fadf97d1e93e" elementFormDefault="qualified">
    <xsd:import namespace="http://schemas.microsoft.com/office/2006/documentManagement/types"/>
    <xsd:import namespace="http://schemas.microsoft.com/office/infopath/2007/PartnerControls"/>
    <xsd:element name="kb2195678de349ca8c57c458e10f6aa4" ma:index="12" nillable="true" ma:taxonomy="true" ma:internalName="kb2195678de349ca8c57c458e10f6aa4" ma:taxonomyFieldName="Status_Zaak" ma:displayName="Status_Zaak" ma:readOnly="false" ma:default="1;#Actief|81c20c87-c216-4937-bf94-ff7021bd769f" ma:fieldId="{4b219567-8de3-49ca-8c57-c458e10f6aa4}" ma:sspId="38de04f5-9adb-42a5-9f71-4a0da62c8538" ma:termSetId="2b15115e-b51c-4653-a1d0-ab64c2d193fd" ma:anchorId="00000000-0000-0000-0000-000000000000" ma:open="false" ma:isKeyword="false">
      <xsd:complexType>
        <xsd:sequence>
          <xsd:element ref="pc:Terms" minOccurs="0" maxOccurs="1"/>
        </xsd:sequence>
      </xsd:complexType>
    </xsd:element>
    <xsd:element name="TaxCatchAll" ma:index="13" nillable="true" ma:displayName="Taxonomy Catch All Column" ma:hidden="true" ma:list="{240001a9-34ba-4958-9fe6-5a14cb68ca28}" ma:internalName="TaxCatchAll" ma:showField="CatchAllData" ma:web="fd846815-3440-47ad-91c2-6fb63ce1b515">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240001a9-34ba-4958-9fe6-5a14cb68ca28}" ma:internalName="TaxCatchAllLabel" ma:readOnly="true" ma:showField="CatchAllDataLabel" ma:web="fd846815-3440-47ad-91c2-6fb63ce1b515">
      <xsd:complexType>
        <xsd:complexContent>
          <xsd:extension base="dms:MultiChoiceLookup">
            <xsd:sequence>
              <xsd:element name="Value" type="dms:Lookup" maxOccurs="unbounded" minOccurs="0" nillable="true"/>
            </xsd:sequence>
          </xsd:extension>
        </xsd:complexContent>
      </xsd:complexType>
    </xsd:element>
    <xsd:element name="Zaak_Beschrijving" ma:index="16" nillable="true" ma:displayName="Zaak_Beschrijving" ma:default="" ma:internalName="Zaak_Beschrijving">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35651e0-58b9-4230-86b3-f75358f04432" elementFormDefault="qualified">
    <xsd:import namespace="http://schemas.microsoft.com/office/2006/documentManagement/types"/>
    <xsd:import namespace="http://schemas.microsoft.com/office/infopath/2007/PartnerControls"/>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8de04f5-9adb-42a5-9f71-4a0da62c8538"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element name="MediaServiceLocation" ma:index="27" nillable="true" ma:displayName="Location" ma:indexed="true" ma:internalName="MediaServiceLocation"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Document fase"/>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58FE6A1-F91C-4D98-8549-BA879485A513}">
  <ds:schemaRefs>
    <ds:schemaRef ds:uri="http://schemas.microsoft.com/sharepoint/v3/contenttype/forms"/>
  </ds:schemaRefs>
</ds:datastoreItem>
</file>

<file path=customXml/itemProps2.xml><?xml version="1.0" encoding="utf-8"?>
<ds:datastoreItem xmlns:ds="http://schemas.openxmlformats.org/officeDocument/2006/customXml" ds:itemID="{9429299A-CBFD-445E-8BCD-7AE60A6D71BA}">
  <ds:schemaRefs>
    <ds:schemaRef ds:uri="http://schemas.microsoft.com/sharepoint/events"/>
  </ds:schemaRefs>
</ds:datastoreItem>
</file>

<file path=customXml/itemProps3.xml><?xml version="1.0" encoding="utf-8"?>
<ds:datastoreItem xmlns:ds="http://schemas.openxmlformats.org/officeDocument/2006/customXml" ds:itemID="{A862EA06-13AB-4B4A-8D0A-B2F0D8388D53}">
  <ds:schemaRefs>
    <ds:schemaRef ds:uri="http://schemas.microsoft.com/office/2006/metadata/longProperties"/>
  </ds:schemaRefs>
</ds:datastoreItem>
</file>

<file path=customXml/itemProps4.xml><?xml version="1.0" encoding="utf-8"?>
<ds:datastoreItem xmlns:ds="http://schemas.openxmlformats.org/officeDocument/2006/customXml" ds:itemID="{BDDB1C2C-745D-49E7-B881-0FDE7389CD57}">
  <ds:schemaRefs>
    <ds:schemaRef ds:uri="http://schemas.microsoft.com/office/2006/metadata/properties"/>
    <ds:schemaRef ds:uri="http://schemas.microsoft.com/office/infopath/2007/PartnerControls"/>
    <ds:schemaRef ds:uri="135651e0-58b9-4230-86b3-f75358f04432"/>
    <ds:schemaRef ds:uri="c8187ad9-badc-4a75-bbe4-fadf97d1e93e"/>
    <ds:schemaRef ds:uri="http://schemas.microsoft.com/sharepoint/v3/fields"/>
  </ds:schemaRefs>
</ds:datastoreItem>
</file>

<file path=customXml/itemProps5.xml><?xml version="1.0" encoding="utf-8"?>
<ds:datastoreItem xmlns:ds="http://schemas.openxmlformats.org/officeDocument/2006/customXml" ds:itemID="{FA1E18E6-6F97-4804-8B88-FEBF19AD61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846815-3440-47ad-91c2-6fb63ce1b515"/>
    <ds:schemaRef ds:uri="http://schemas.microsoft.com/sharepoint/v3/fields"/>
    <ds:schemaRef ds:uri="c8187ad9-badc-4a75-bbe4-fadf97d1e93e"/>
    <ds:schemaRef ds:uri="135651e0-58b9-4230-86b3-f75358f044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voettekst.dot</Template>
  <TotalTime>1</TotalTime>
  <Pages>1</Pages>
  <Words>223</Words>
  <Characters>1230</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BIJLAGE 2</vt:lpstr>
    </vt:vector>
  </TitlesOfParts>
  <Company>Gemeente Zaanstad</Company>
  <LinksUpToDate>false</LinksUpToDate>
  <CharactersWithSpaces>1451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2</dc:title>
  <dc:subject/>
  <dc:creator>mooij</dc:creator>
  <cp:keywords/>
  <dc:description/>
  <cp:lastModifiedBy>Dulk, Rob den</cp:lastModifiedBy>
  <cp:revision>3</cp:revision>
  <cp:lastPrinted>2003-07-29T14:03:00Z</cp:lastPrinted>
  <dcterms:created xsi:type="dcterms:W3CDTF">2024-02-16T13:36:00Z</dcterms:created>
  <dcterms:modified xsi:type="dcterms:W3CDTF">2024-02-16T17:15:00Z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d418d1d0122474984b379b82e2694a7">
    <vt:lpwstr>B0574|1c1ba151-0f0e-4b4e-b215-a5c0dae84579</vt:lpwstr>
  </property>
  <property fmtid="{D5CDD505-2E9C-101B-9397-08002B2CF9AE}" pid="3" name="n4a6eba257ee4776b063e377a4c63306">
    <vt:lpwstr>Gemeente Zaanstad|5da99fe8-27ce-4ad9-925a-5d6e14d5f231</vt:lpwstr>
  </property>
  <property fmtid="{D5CDD505-2E9C-101B-9397-08002B2CF9AE}" pid="4" name="c94847eb54c24c8f9dc0c385bd1eebc2">
    <vt:lpwstr>Inkoop ＆ Subsidies|fd31b8cd-0b90-4d00-b984-1c171bc0747c</vt:lpwstr>
  </property>
  <property fmtid="{D5CDD505-2E9C-101B-9397-08002B2CF9AE}" pid="5" name="_dlc_DocId">
    <vt:lpwstr>P7F47XRYZNDU-1400349141-16354</vt:lpwstr>
  </property>
  <property fmtid="{D5CDD505-2E9C-101B-9397-08002B2CF9AE}" pid="6" name="_dlc_DocIdItemGuid">
    <vt:lpwstr>ffbb6bc2-bb78-47bd-a177-eabb6fc20e32</vt:lpwstr>
  </property>
  <property fmtid="{D5CDD505-2E9C-101B-9397-08002B2CF9AE}" pid="7" name="_dlc_DocIdUrl">
    <vt:lpwstr>https://gemeenteznstd.sharepoint.com/sites/PC_Europeseaanbestedingen-Aanbestedingsdossiers2/_layouts/15/DocIdRedir.aspx?ID=P7F47XRYZNDU-1400349141-16354, P7F47XRYZNDU-1400349141-16354</vt:lpwstr>
  </property>
  <property fmtid="{D5CDD505-2E9C-101B-9397-08002B2CF9AE}" pid="8" name="display_urn:schemas-microsoft-com:office:office#Editor">
    <vt:lpwstr>Migratie Account</vt:lpwstr>
  </property>
  <property fmtid="{D5CDD505-2E9C-101B-9397-08002B2CF9AE}" pid="9" name="jbd390ef46fe4ab38e89a0afa2c77160">
    <vt:lpwstr/>
  </property>
  <property fmtid="{D5CDD505-2E9C-101B-9397-08002B2CF9AE}" pid="10" name="display_urn:schemas-microsoft-com:office:office#Author">
    <vt:lpwstr>Migratie Account</vt:lpwstr>
  </property>
  <property fmtid="{D5CDD505-2E9C-101B-9397-08002B2CF9AE}" pid="11" name="Archiefvormer">
    <vt:lpwstr>4;#Gemeente Zaanstad|5da99fe8-27ce-4ad9-925a-5d6e14d5f231</vt:lpwstr>
  </property>
  <property fmtid="{D5CDD505-2E9C-101B-9397-08002B2CF9AE}" pid="12" name="MediaServiceImageTags">
    <vt:lpwstr/>
  </property>
  <property fmtid="{D5CDD505-2E9C-101B-9397-08002B2CF9AE}" pid="13" name="Afdeling">
    <vt:lpwstr>3;#Inkoop ＆ Subsidies|fd31b8cd-0b90-4d00-b984-1c171bc0747c</vt:lpwstr>
  </property>
  <property fmtid="{D5CDD505-2E9C-101B-9397-08002B2CF9AE}" pid="14" name="Openbaarheidsbeperking">
    <vt:lpwstr/>
  </property>
  <property fmtid="{D5CDD505-2E9C-101B-9397-08002B2CF9AE}" pid="15" name="Zaaktype">
    <vt:lpwstr>2;#B0574|1c1ba151-0f0e-4b4e-b215-a5c0dae84579</vt:lpwstr>
  </property>
  <property fmtid="{D5CDD505-2E9C-101B-9397-08002B2CF9AE}" pid="16" name="Status_Zaak">
    <vt:lpwstr>1</vt:lpwstr>
  </property>
  <property fmtid="{D5CDD505-2E9C-101B-9397-08002B2CF9AE}" pid="17" name="Proces">
    <vt:lpwstr/>
  </property>
  <property fmtid="{D5CDD505-2E9C-101B-9397-08002B2CF9AE}" pid="18" name="ha05b352ffb3473e988b841366c28f6f">
    <vt:lpwstr/>
  </property>
</Properties>
</file>