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7D74DC" w14:textId="58C24575" w:rsidR="0019043F" w:rsidRPr="00B478DF" w:rsidRDefault="00904D1D" w:rsidP="00EA3C9C">
      <w:pPr>
        <w:pStyle w:val="Kop1"/>
        <w:numPr>
          <w:ilvl w:val="0"/>
          <w:numId w:val="0"/>
        </w:numPr>
        <w:ind w:left="432" w:hanging="432"/>
      </w:pPr>
      <w:bookmarkStart w:id="0" w:name="_Toc47434764"/>
      <w:bookmarkStart w:id="1" w:name="_Toc176535382"/>
      <w:r w:rsidRPr="0061366F">
        <w:t>Bijlage</w:t>
      </w:r>
      <w:r w:rsidRPr="00E02065">
        <w:t xml:space="preserve"> </w:t>
      </w:r>
      <w:r>
        <w:t>5</w:t>
      </w:r>
      <w:r w:rsidRPr="00E02065">
        <w:tab/>
        <w:t xml:space="preserve">Formulier referentie </w:t>
      </w:r>
      <w:bookmarkEnd w:id="0"/>
      <w:bookmarkEnd w:id="1"/>
      <w:r>
        <w:t>selectiecriteria</w:t>
      </w:r>
      <w:r w:rsidR="0075262A" w:rsidRPr="00561533">
        <w:rPr>
          <w:noProof/>
        </w:rPr>
        <w:drawing>
          <wp:anchor distT="0" distB="0" distL="114300" distR="114300" simplePos="0" relativeHeight="251845632" behindDoc="0" locked="0" layoutInCell="1" allowOverlap="1" wp14:anchorId="5B3EF780" wp14:editId="0FA0A0B9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79200"/>
            <wp:effectExtent l="0" t="0" r="8255" b="0"/>
            <wp:wrapNone/>
            <wp:docPr id="30" name="ImageGrootBOA" hidden="1" title="ImageBO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7"/>
                    <a:stretch/>
                  </pic:blipFill>
                  <pic:spPr bwMode="auto">
                    <a:xfrm>
                      <a:off x="0" y="0"/>
                      <a:ext cx="792000" cy="97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262A" w:rsidRPr="00561533">
        <w:rPr>
          <w:noProof/>
        </w:rPr>
        <w:drawing>
          <wp:anchor distT="0" distB="0" distL="114300" distR="114300" simplePos="0" relativeHeight="251846656" behindDoc="0" locked="0" layoutInCell="1" allowOverlap="1" wp14:anchorId="22E83910" wp14:editId="41E1CFDD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90000"/>
            <wp:effectExtent l="0" t="0" r="8255" b="635"/>
            <wp:wrapNone/>
            <wp:docPr id="33" name="ImageGrootIM" hidden="1" title="Image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9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262A" w:rsidRPr="00561533">
        <w:rPr>
          <w:noProof/>
        </w:rPr>
        <w:drawing>
          <wp:anchor distT="0" distB="0" distL="114300" distR="114300" simplePos="0" relativeHeight="251847680" behindDoc="0" locked="0" layoutInCell="1" allowOverlap="1" wp14:anchorId="0EF01BD8" wp14:editId="2C68D6AE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50400"/>
            <wp:effectExtent l="0" t="0" r="8255" b="2540"/>
            <wp:wrapNone/>
            <wp:docPr id="34" name="ImageGrootRR" hidden="1" title="Image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95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262A" w:rsidRPr="00561533">
        <w:rPr>
          <w:noProof/>
        </w:rPr>
        <w:drawing>
          <wp:anchor distT="0" distB="0" distL="114300" distR="114300" simplePos="0" relativeHeight="251848704" behindDoc="0" locked="0" layoutInCell="1" allowOverlap="1" wp14:anchorId="4D00A74E" wp14:editId="78DE4C1F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90000"/>
            <wp:effectExtent l="0" t="0" r="8255" b="635"/>
            <wp:wrapNone/>
            <wp:docPr id="36" name="ImageGrootWSM" hidden="1" title="ImageW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9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262A">
        <w:rPr>
          <w:noProof/>
          <w:sz w:val="15"/>
          <w:szCs w:val="15"/>
          <w:lang w:val="en-US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17681EDD" wp14:editId="1074CAB9">
                <wp:simplePos x="0" y="0"/>
                <wp:positionH relativeFrom="page">
                  <wp:posOffset>4860925</wp:posOffset>
                </wp:positionH>
                <wp:positionV relativeFrom="page">
                  <wp:posOffset>10016490</wp:posOffset>
                </wp:positionV>
                <wp:extent cx="0" cy="187200"/>
                <wp:effectExtent l="0" t="0" r="38100" b="22860"/>
                <wp:wrapNone/>
                <wp:docPr id="6" name="Rechte verbindingslij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72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E25C36" id="Rechte verbindingslijn 6" o:spid="_x0000_s1026" style="position:absolute;z-index:25184358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382.75pt,788.7pt" to="382.7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" strokecolor="#fcf9d4 [3208]" strokeweight=".5pt">
                <v:stroke joinstyle="miter"/>
                <w10:wrap anchorx="page" anchory="page"/>
              </v:line>
            </w:pict>
          </mc:Fallback>
        </mc:AlternateContent>
      </w:r>
      <w:r w:rsidR="0075262A" w:rsidRPr="00C333EB">
        <w:rPr>
          <w:noProof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6B91C4CA" wp14:editId="52377251">
                <wp:simplePos x="0" y="0"/>
                <wp:positionH relativeFrom="page">
                  <wp:align>right</wp:align>
                </wp:positionH>
                <wp:positionV relativeFrom="page">
                  <wp:posOffset>2540</wp:posOffset>
                </wp:positionV>
                <wp:extent cx="3636000" cy="637200"/>
                <wp:effectExtent l="0" t="0" r="0" b="0"/>
                <wp:wrapNone/>
                <wp:docPr id="14" name="Tekstva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6000" cy="63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AD31B8" w14:textId="77777777" w:rsidR="008E0ADD" w:rsidRPr="00D62E75" w:rsidRDefault="00692483" w:rsidP="0075262A">
                            <w:pPr>
                              <w:jc w:val="right"/>
                              <w:rPr>
                                <w:szCs w:val="18"/>
                                <w:lang w:val="en-US"/>
                              </w:rPr>
                            </w:pPr>
                            <w:sdt>
                              <w:sdtPr>
                                <w:rPr>
                                  <w:szCs w:val="18"/>
                                  <w:lang w:val="en-US"/>
                                </w:rPr>
                                <w:tag w:val=""/>
                                <w:id w:val="-491566051"/>
                                <w:showingPlcHdr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8E0ADD">
                                  <w:rPr>
                                    <w:szCs w:val="18"/>
                                    <w:lang w:val="en-US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91440" tIns="360000" rIns="36000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91C4CA" id="Tekstvak 14" o:spid="_x0000_s1034" type="#_x0000_t202" style="position:absolute;margin-left:235.1pt;margin-top:.2pt;width:286.3pt;height:50.15pt;z-index:25184256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" filled="f" stroked="f" strokeweight=".5pt">
                <v:textbox inset=",10mm,10mm">
                  <w:txbxContent>
                    <w:p w14:paraId="25AD31B8" w14:textId="77777777" w:rsidR="008E0ADD" w:rsidRPr="00D62E75" w:rsidRDefault="00E047B6" w:rsidP="0075262A">
                      <w:pPr>
                        <w:jc w:val="right"/>
                        <w:rPr>
                          <w:szCs w:val="18"/>
                          <w:lang w:val="en-US"/>
                        </w:rPr>
                      </w:pPr>
                      <w:sdt>
                        <w:sdtPr>
                          <w:rPr>
                            <w:szCs w:val="18"/>
                            <w:lang w:val="en-US"/>
                          </w:rPr>
                          <w:tag w:val=""/>
                          <w:id w:val="-491566051"/>
                          <w:showingPlcHdr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EndPr/>
                        <w:sdtContent>
                          <w:r w:rsidR="008E0ADD">
                            <w:rPr>
                              <w:szCs w:val="18"/>
                              <w:lang w:val="en-US"/>
                            </w:rPr>
                            <w:t xml:space="preserve">     </w:t>
                          </w:r>
                        </w:sdtContent>
                      </w:sdt>
                    </w:p>
                  </w:txbxContent>
                </v:textbox>
                <w10:wrap anchorx="page" anchory="page"/>
              </v:shape>
            </w:pict>
          </mc:Fallback>
        </mc:AlternateContent>
      </w:r>
      <w:bookmarkStart w:id="2" w:name="_Toc47434765"/>
      <w:bookmarkStart w:id="3" w:name="_Toc176535383"/>
      <w:r w:rsidRPr="00561533">
        <w:rPr>
          <w:noProof/>
        </w:rPr>
        <w:drawing>
          <wp:anchor distT="0" distB="0" distL="114300" distR="114300" simplePos="0" relativeHeight="251849728" behindDoc="0" locked="0" layoutInCell="1" allowOverlap="1" wp14:anchorId="1F95C48D" wp14:editId="35EABF13">
            <wp:simplePos x="0" y="0"/>
            <wp:positionH relativeFrom="page">
              <wp:posOffset>457412</wp:posOffset>
            </wp:positionH>
            <wp:positionV relativeFrom="page">
              <wp:align>top</wp:align>
            </wp:positionV>
            <wp:extent cx="792000" cy="982800"/>
            <wp:effectExtent l="0" t="0" r="8255" b="8255"/>
            <wp:wrapNone/>
            <wp:docPr id="37" name="ImageGrootICS" title="ImageIC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2"/>
                    <a:stretch/>
                  </pic:blipFill>
                  <pic:spPr bwMode="auto">
                    <a:xfrm>
                      <a:off x="0" y="0"/>
                      <a:ext cx="792000" cy="98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2"/>
      <w:bookmarkEnd w:id="3"/>
    </w:p>
    <w:p w14:paraId="5B42CE27" w14:textId="77777777" w:rsidR="00EA3C9C" w:rsidRDefault="00EA3C9C" w:rsidP="00EA3C9C">
      <w:r w:rsidRPr="0005526A">
        <w:t>Ter verantwoording van de referentie-eis als gesteld i</w:t>
      </w:r>
      <w:r w:rsidRPr="00A7196D">
        <w:t>n paragraaf 2.</w:t>
      </w:r>
      <w:r>
        <w:t>3.</w:t>
      </w:r>
    </w:p>
    <w:p w14:paraId="2CEBA48F" w14:textId="77777777" w:rsidR="00EA3C9C" w:rsidRDefault="00EA3C9C" w:rsidP="00EA3C9C">
      <w:pPr>
        <w:rPr>
          <w:highlight w:val="yellow"/>
        </w:rPr>
      </w:pP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EA3C9C" w:rsidRPr="0037121C" w14:paraId="229D4FF5" w14:textId="77777777" w:rsidTr="00ED23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6714C382" w14:textId="77777777" w:rsidR="00EA3C9C" w:rsidRPr="0037121C" w:rsidRDefault="00EA3C9C" w:rsidP="00ED239E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Selectie criterium 1: Omvang nieuwbouw utiliteitsgebouw</w:t>
            </w:r>
          </w:p>
        </w:tc>
      </w:tr>
      <w:tr w:rsidR="00EA3C9C" w:rsidRPr="0037121C" w14:paraId="1779710F" w14:textId="77777777" w:rsidTr="00ED23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8113BE7" w14:textId="77777777" w:rsidR="00EA3C9C" w:rsidRPr="0037121C" w:rsidRDefault="00EA3C9C" w:rsidP="00ED239E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1833D4DA" w14:textId="77777777" w:rsidR="00EA3C9C" w:rsidRPr="0037121C" w:rsidRDefault="00EA3C9C" w:rsidP="00ED23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  <w:tr w:rsidR="00EA3C9C" w:rsidRPr="0037121C" w14:paraId="7DA2AFE3" w14:textId="77777777" w:rsidTr="00ED239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8F31954" w14:textId="77777777" w:rsidR="00EA3C9C" w:rsidRPr="0037121C" w:rsidRDefault="00EA3C9C" w:rsidP="00ED239E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111F6CEE" w14:textId="77777777" w:rsidR="00EA3C9C" w:rsidRPr="0037121C" w:rsidRDefault="00EA3C9C" w:rsidP="00ED2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  <w:tr w:rsidR="00EA3C9C" w:rsidRPr="0037121C" w14:paraId="39C86892" w14:textId="77777777" w:rsidTr="00ED23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54297F7" w14:textId="77777777" w:rsidR="00EA3C9C" w:rsidRPr="0037121C" w:rsidRDefault="00EA3C9C" w:rsidP="00ED239E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46CCCC5A" w14:textId="77777777" w:rsidR="00EA3C9C" w:rsidRPr="0037121C" w:rsidRDefault="00EA3C9C" w:rsidP="00ED23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  <w:tr w:rsidR="00EA3C9C" w:rsidRPr="0037121C" w14:paraId="6F1F0B77" w14:textId="77777777" w:rsidTr="00ED239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86074A4" w14:textId="77777777" w:rsidR="00EA3C9C" w:rsidRPr="0037121C" w:rsidRDefault="00EA3C9C" w:rsidP="00ED239E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07679BFC" w14:textId="77777777" w:rsidR="00EA3C9C" w:rsidRPr="0037121C" w:rsidRDefault="00EA3C9C" w:rsidP="00ED2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121C">
              <w:t>……………………</w:t>
            </w:r>
          </w:p>
          <w:p w14:paraId="2CD7D54F" w14:textId="77777777" w:rsidR="00EA3C9C" w:rsidRPr="0037121C" w:rsidRDefault="00EA3C9C" w:rsidP="00ED2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  <w:tr w:rsidR="00EA3C9C" w:rsidRPr="0037121C" w14:paraId="14626B5E" w14:textId="77777777" w:rsidTr="00ED23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507D748" w14:textId="77777777" w:rsidR="00EA3C9C" w:rsidRPr="0037121C" w:rsidRDefault="00EA3C9C" w:rsidP="00ED239E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68DAB328" w14:textId="77777777" w:rsidR="00EA3C9C" w:rsidRPr="0037121C" w:rsidRDefault="00EA3C9C" w:rsidP="00ED23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t>……………………</w:t>
            </w:r>
          </w:p>
          <w:p w14:paraId="2917E2BE" w14:textId="77777777" w:rsidR="00EA3C9C" w:rsidRPr="0037121C" w:rsidRDefault="00EA3C9C" w:rsidP="00ED23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t xml:space="preserve">…………………… </w:t>
            </w:r>
          </w:p>
        </w:tc>
      </w:tr>
      <w:tr w:rsidR="00EA3C9C" w:rsidRPr="0037121C" w14:paraId="77A5CF8C" w14:textId="77777777" w:rsidTr="00ED239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EBDAE8C" w14:textId="77777777" w:rsidR="00EA3C9C" w:rsidRDefault="00EA3C9C" w:rsidP="00ED239E">
            <w:r>
              <w:rPr>
                <w:b w:val="0"/>
                <w:bCs w:val="0"/>
              </w:rPr>
              <w:t>BVO tussen 3.200m2 en 6.000 m2</w:t>
            </w:r>
          </w:p>
          <w:p w14:paraId="6DDDE994" w14:textId="77777777" w:rsidR="00EA3C9C" w:rsidRPr="0019043F" w:rsidRDefault="00EA3C9C" w:rsidP="00ED239E">
            <w:pPr>
              <w:rPr>
                <w:b w:val="0"/>
                <w:bCs w:val="0"/>
                <w:lang w:val="en-GB"/>
              </w:rPr>
            </w:pPr>
            <w:r>
              <w:rPr>
                <w:b w:val="0"/>
                <w:bCs w:val="0"/>
              </w:rPr>
              <w:t>BVO &gt; 6.000 m2</w:t>
            </w:r>
          </w:p>
        </w:tc>
        <w:tc>
          <w:tcPr>
            <w:tcW w:w="5865" w:type="dxa"/>
            <w:vAlign w:val="center"/>
          </w:tcPr>
          <w:p w14:paraId="7556BFDC" w14:textId="77777777" w:rsidR="00EA3C9C" w:rsidRPr="000E2B74" w:rsidRDefault="00EA3C9C" w:rsidP="00ED2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121C">
              <w:rPr>
                <w:rFonts w:ascii="Segoe UI Symbol" w:hAnsi="Segoe UI Symbol" w:cs="Segoe UI Symbol"/>
                <w:lang w:val="x-none"/>
              </w:rPr>
              <w:t>❑</w:t>
            </w:r>
            <w:r w:rsidRPr="0037121C">
              <w:rPr>
                <w:lang w:val="x-none"/>
              </w:rPr>
              <w:t xml:space="preserve"> </w:t>
            </w:r>
            <w:r>
              <w:t>5 punten</w:t>
            </w:r>
          </w:p>
          <w:p w14:paraId="1C0B46BF" w14:textId="77777777" w:rsidR="00EA3C9C" w:rsidRPr="0037121C" w:rsidRDefault="00EA3C9C" w:rsidP="00ED2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121C">
              <w:rPr>
                <w:rFonts w:ascii="Segoe UI Symbol" w:hAnsi="Segoe UI Symbol" w:cs="Segoe UI Symbol"/>
                <w:lang w:val="x-none"/>
              </w:rPr>
              <w:t>❑</w:t>
            </w:r>
            <w:r w:rsidRPr="0037121C">
              <w:rPr>
                <w:lang w:val="x-none"/>
              </w:rPr>
              <w:t xml:space="preserve"> </w:t>
            </w:r>
            <w:r>
              <w:t>3 punten</w:t>
            </w:r>
          </w:p>
        </w:tc>
      </w:tr>
      <w:tr w:rsidR="00EA3C9C" w:rsidRPr="0037121C" w14:paraId="03B0CF67" w14:textId="77777777" w:rsidTr="00ED23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F18169C" w14:textId="77777777" w:rsidR="00EA3C9C" w:rsidRPr="0037121C" w:rsidRDefault="00EA3C9C" w:rsidP="00ED239E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4A28361D" w14:textId="77777777" w:rsidR="00EA3C9C" w:rsidRPr="0037121C" w:rsidRDefault="00EA3C9C" w:rsidP="00ED23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  <w:tr w:rsidR="00EA3C9C" w:rsidRPr="0037121C" w14:paraId="1FAC3AD7" w14:textId="77777777" w:rsidTr="00ED239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111663B" w14:textId="77777777" w:rsidR="00EA3C9C" w:rsidRPr="0037121C" w:rsidRDefault="00EA3C9C" w:rsidP="00ED239E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038BA7AD" w14:textId="77777777" w:rsidR="00EA3C9C" w:rsidRPr="0037121C" w:rsidRDefault="00EA3C9C" w:rsidP="00ED2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</w:tbl>
    <w:p w14:paraId="2D5A1D47" w14:textId="77777777" w:rsidR="00EA3C9C" w:rsidRPr="00E02065" w:rsidRDefault="00EA3C9C" w:rsidP="00EA3C9C">
      <w:pPr>
        <w:spacing w:after="0" w:line="260" w:lineRule="atLeast"/>
      </w:pPr>
      <w:r w:rsidRPr="00E02065">
        <w:t xml:space="preserve">***Indien de werkzaamheden waarop </w:t>
      </w:r>
      <w:r>
        <w:t>het selectiecriterium</w:t>
      </w:r>
      <w:r w:rsidRPr="00E02065">
        <w:t xml:space="preserve"> ziet zijn uitgevoerd door een onderaannemer of door een nevenaannemer dan dient hierbij een beroep op een derde te worden gedaan (invullen UEA).</w:t>
      </w:r>
    </w:p>
    <w:p w14:paraId="7521F818" w14:textId="77777777" w:rsidR="00EA3C9C" w:rsidRDefault="00EA3C9C" w:rsidP="00EA3C9C">
      <w:pPr>
        <w:spacing w:after="0" w:line="260" w:lineRule="atLeast"/>
        <w:rPr>
          <w:highlight w:val="yellow"/>
        </w:rPr>
      </w:pPr>
    </w:p>
    <w:p w14:paraId="33379F9D" w14:textId="77777777" w:rsidR="00EA3C9C" w:rsidRDefault="00EA3C9C" w:rsidP="00EA3C9C">
      <w:pPr>
        <w:spacing w:after="0" w:line="260" w:lineRule="atLeast"/>
      </w:pPr>
    </w:p>
    <w:p w14:paraId="77F31D47" w14:textId="77777777" w:rsidR="00EA3C9C" w:rsidRDefault="00EA3C9C" w:rsidP="00EA3C9C">
      <w:pPr>
        <w:spacing w:after="0" w:line="260" w:lineRule="atLeast"/>
      </w:pPr>
    </w:p>
    <w:p w14:paraId="44B7256D" w14:textId="77777777" w:rsidR="00EA3C9C" w:rsidRDefault="00EA3C9C" w:rsidP="00EA3C9C">
      <w:pPr>
        <w:spacing w:after="0" w:line="260" w:lineRule="atLeast"/>
      </w:pP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EA3C9C" w:rsidRPr="0037121C" w14:paraId="115E1CE0" w14:textId="77777777" w:rsidTr="00ED23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4123B185" w14:textId="77777777" w:rsidR="00EA3C9C" w:rsidRPr="0037121C" w:rsidRDefault="00EA3C9C" w:rsidP="00ED239E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Selectie criterium 2: Gebouwaard/functie</w:t>
            </w:r>
          </w:p>
        </w:tc>
      </w:tr>
      <w:tr w:rsidR="00EA3C9C" w:rsidRPr="0037121C" w14:paraId="51372A44" w14:textId="77777777" w:rsidTr="00ED23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28683E1" w14:textId="77777777" w:rsidR="00EA3C9C" w:rsidRPr="0037121C" w:rsidRDefault="00EA3C9C" w:rsidP="00ED239E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5D7E4C04" w14:textId="77777777" w:rsidR="00EA3C9C" w:rsidRPr="0037121C" w:rsidRDefault="00EA3C9C" w:rsidP="00ED23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  <w:tr w:rsidR="00EA3C9C" w:rsidRPr="0037121C" w14:paraId="3254E910" w14:textId="77777777" w:rsidTr="00ED239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C5D535C" w14:textId="77777777" w:rsidR="00EA3C9C" w:rsidRPr="0037121C" w:rsidRDefault="00EA3C9C" w:rsidP="00ED239E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3353D666" w14:textId="77777777" w:rsidR="00EA3C9C" w:rsidRPr="0037121C" w:rsidRDefault="00EA3C9C" w:rsidP="00ED2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  <w:tr w:rsidR="00EA3C9C" w:rsidRPr="0037121C" w14:paraId="21C5AE54" w14:textId="77777777" w:rsidTr="00ED23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E7DD4C3" w14:textId="77777777" w:rsidR="00EA3C9C" w:rsidRPr="0037121C" w:rsidRDefault="00EA3C9C" w:rsidP="00ED239E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3C5847C2" w14:textId="77777777" w:rsidR="00EA3C9C" w:rsidRPr="0037121C" w:rsidRDefault="00EA3C9C" w:rsidP="00ED23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  <w:tr w:rsidR="00EA3C9C" w:rsidRPr="0037121C" w14:paraId="4EBB9A8C" w14:textId="77777777" w:rsidTr="00ED239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7BD7F9E" w14:textId="77777777" w:rsidR="00EA3C9C" w:rsidRPr="0037121C" w:rsidRDefault="00EA3C9C" w:rsidP="00ED239E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7BD5A597" w14:textId="77777777" w:rsidR="00EA3C9C" w:rsidRPr="0037121C" w:rsidRDefault="00EA3C9C" w:rsidP="00ED2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121C">
              <w:t>……………………</w:t>
            </w:r>
          </w:p>
          <w:p w14:paraId="4E3E7FDA" w14:textId="77777777" w:rsidR="00EA3C9C" w:rsidRPr="0037121C" w:rsidRDefault="00EA3C9C" w:rsidP="00ED2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  <w:tr w:rsidR="00EA3C9C" w:rsidRPr="0037121C" w14:paraId="1CACAEA1" w14:textId="77777777" w:rsidTr="00ED23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E24CA39" w14:textId="77777777" w:rsidR="00EA3C9C" w:rsidRPr="0037121C" w:rsidRDefault="00EA3C9C" w:rsidP="00ED239E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346EAC9F" w14:textId="77777777" w:rsidR="00EA3C9C" w:rsidRPr="0037121C" w:rsidRDefault="00EA3C9C" w:rsidP="00ED23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t>……………………</w:t>
            </w:r>
          </w:p>
          <w:p w14:paraId="14E12748" w14:textId="77777777" w:rsidR="00EA3C9C" w:rsidRPr="0037121C" w:rsidRDefault="00EA3C9C" w:rsidP="00ED23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t xml:space="preserve">…………………… </w:t>
            </w:r>
          </w:p>
        </w:tc>
      </w:tr>
      <w:tr w:rsidR="00EA3C9C" w:rsidRPr="0037121C" w14:paraId="340A0A8B" w14:textId="77777777" w:rsidTr="00ED239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7B4162E" w14:textId="77777777" w:rsidR="00EA3C9C" w:rsidRDefault="00EA3C9C" w:rsidP="00ED239E">
            <w:r>
              <w:rPr>
                <w:b w:val="0"/>
                <w:bCs w:val="0"/>
              </w:rPr>
              <w:t>Onderwijsgebouw</w:t>
            </w:r>
          </w:p>
          <w:p w14:paraId="42C3A553" w14:textId="77777777" w:rsidR="00EA3C9C" w:rsidRPr="000E2B74" w:rsidRDefault="00EA3C9C" w:rsidP="00ED239E">
            <w:pPr>
              <w:rPr>
                <w:b w:val="0"/>
                <w:bCs w:val="0"/>
                <w:lang w:val="en-GB"/>
              </w:rPr>
            </w:pPr>
            <w:r>
              <w:rPr>
                <w:b w:val="0"/>
                <w:bCs w:val="0"/>
              </w:rPr>
              <w:t>Publieke gebouw</w:t>
            </w:r>
            <w:r w:rsidRPr="000E2B74">
              <w:rPr>
                <w:b w:val="0"/>
                <w:bCs w:val="0"/>
              </w:rPr>
              <w:t xml:space="preserve"> </w:t>
            </w:r>
          </w:p>
          <w:p w14:paraId="66AA26FC" w14:textId="77777777" w:rsidR="00EA3C9C" w:rsidRPr="0037121C" w:rsidRDefault="00EA3C9C" w:rsidP="00ED239E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Overig utiliteitsgebouw</w:t>
            </w:r>
          </w:p>
        </w:tc>
        <w:tc>
          <w:tcPr>
            <w:tcW w:w="5865" w:type="dxa"/>
            <w:vAlign w:val="center"/>
          </w:tcPr>
          <w:p w14:paraId="28A6767A" w14:textId="77777777" w:rsidR="00EA3C9C" w:rsidRPr="000E2B74" w:rsidRDefault="00EA3C9C" w:rsidP="00ED2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121C">
              <w:rPr>
                <w:rFonts w:ascii="Segoe UI Symbol" w:hAnsi="Segoe UI Symbol" w:cs="Segoe UI Symbol"/>
                <w:lang w:val="x-none"/>
              </w:rPr>
              <w:t>❑</w:t>
            </w:r>
            <w:r w:rsidRPr="0037121C">
              <w:rPr>
                <w:lang w:val="x-none"/>
              </w:rPr>
              <w:t xml:space="preserve"> </w:t>
            </w:r>
            <w:r>
              <w:rPr>
                <w:lang w:val="x-none"/>
              </w:rPr>
              <w:t>5</w:t>
            </w:r>
            <w:r>
              <w:t xml:space="preserve"> punten</w:t>
            </w:r>
          </w:p>
          <w:p w14:paraId="151BF380" w14:textId="77777777" w:rsidR="00EA3C9C" w:rsidRDefault="00EA3C9C" w:rsidP="00ED2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121C">
              <w:rPr>
                <w:rFonts w:ascii="Segoe UI Symbol" w:hAnsi="Segoe UI Symbol" w:cs="Segoe UI Symbol"/>
                <w:lang w:val="x-none"/>
              </w:rPr>
              <w:t>❑</w:t>
            </w:r>
            <w:r w:rsidRPr="0037121C">
              <w:rPr>
                <w:lang w:val="x-none"/>
              </w:rPr>
              <w:t xml:space="preserve"> </w:t>
            </w:r>
            <w:r>
              <w:t>3 punten</w:t>
            </w:r>
          </w:p>
          <w:p w14:paraId="6C592C6C" w14:textId="77777777" w:rsidR="00EA3C9C" w:rsidRPr="0037121C" w:rsidRDefault="00EA3C9C" w:rsidP="00ED2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121C">
              <w:rPr>
                <w:rFonts w:ascii="Segoe UI Symbol" w:hAnsi="Segoe UI Symbol" w:cs="Segoe UI Symbol"/>
                <w:lang w:val="x-none"/>
              </w:rPr>
              <w:t>❑</w:t>
            </w:r>
            <w:r w:rsidRPr="0037121C">
              <w:rPr>
                <w:lang w:val="x-none"/>
              </w:rPr>
              <w:t xml:space="preserve"> </w:t>
            </w:r>
            <w:r>
              <w:rPr>
                <w:lang w:val="x-none"/>
              </w:rPr>
              <w:t>0</w:t>
            </w:r>
            <w:r>
              <w:t xml:space="preserve"> punten</w:t>
            </w:r>
          </w:p>
        </w:tc>
      </w:tr>
      <w:tr w:rsidR="00EA3C9C" w:rsidRPr="0037121C" w14:paraId="31C20BC7" w14:textId="77777777" w:rsidTr="00ED23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0435223" w14:textId="77777777" w:rsidR="00EA3C9C" w:rsidRPr="0037121C" w:rsidRDefault="00EA3C9C" w:rsidP="00ED239E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31B2C1D0" w14:textId="77777777" w:rsidR="00EA3C9C" w:rsidRPr="0037121C" w:rsidRDefault="00EA3C9C" w:rsidP="00ED23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  <w:tr w:rsidR="00EA3C9C" w:rsidRPr="0037121C" w14:paraId="79862D75" w14:textId="77777777" w:rsidTr="00ED239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C4A9087" w14:textId="77777777" w:rsidR="00EA3C9C" w:rsidRPr="0037121C" w:rsidRDefault="00EA3C9C" w:rsidP="00ED239E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539796EF" w14:textId="77777777" w:rsidR="00EA3C9C" w:rsidRPr="0037121C" w:rsidRDefault="00EA3C9C" w:rsidP="00ED2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</w:tbl>
    <w:p w14:paraId="2B8ACB28" w14:textId="77777777" w:rsidR="00EA3C9C" w:rsidRPr="00E02065" w:rsidRDefault="00EA3C9C" w:rsidP="00EA3C9C">
      <w:pPr>
        <w:spacing w:after="0" w:line="260" w:lineRule="atLeast"/>
      </w:pPr>
      <w:r w:rsidRPr="00E02065">
        <w:t xml:space="preserve">***Indien de werkzaamheden waarop </w:t>
      </w:r>
      <w:r>
        <w:t>het selectiecriterium</w:t>
      </w:r>
      <w:r w:rsidRPr="00E02065">
        <w:t xml:space="preserve"> ziet zijn uitgevoerd door een onderaannemer of door een nevenaannemer dan dient hierbij een beroep op een derde te worden gedaan (invullen UEA).</w:t>
      </w:r>
    </w:p>
    <w:p w14:paraId="06A07582" w14:textId="77777777" w:rsidR="00EA3C9C" w:rsidRDefault="00EA3C9C" w:rsidP="00EA3C9C">
      <w:pPr>
        <w:spacing w:after="0" w:line="260" w:lineRule="atLeast"/>
      </w:pPr>
    </w:p>
    <w:p w14:paraId="54C8A3A3" w14:textId="77777777" w:rsidR="00EA3C9C" w:rsidRDefault="00EA3C9C" w:rsidP="00EA3C9C">
      <w:pPr>
        <w:spacing w:after="0" w:line="260" w:lineRule="atLeast"/>
      </w:pPr>
    </w:p>
    <w:p w14:paraId="303A92E3" w14:textId="77777777" w:rsidR="00EA3C9C" w:rsidRDefault="00EA3C9C" w:rsidP="00EA3C9C">
      <w:pPr>
        <w:spacing w:after="0" w:line="260" w:lineRule="atLeast"/>
      </w:pP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EA3C9C" w:rsidRPr="0037121C" w14:paraId="5436BADB" w14:textId="77777777" w:rsidTr="00ED23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1C35BA3F" w14:textId="77777777" w:rsidR="00EA3C9C" w:rsidRPr="0037121C" w:rsidRDefault="00EA3C9C" w:rsidP="00ED239E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lastRenderedPageBreak/>
              <w:t xml:space="preserve">Selectie criterium 3: Renovatie </w:t>
            </w:r>
          </w:p>
        </w:tc>
      </w:tr>
      <w:tr w:rsidR="00EA3C9C" w:rsidRPr="0037121C" w14:paraId="2A413F96" w14:textId="77777777" w:rsidTr="00ED23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2AB57B2" w14:textId="77777777" w:rsidR="00EA3C9C" w:rsidRPr="0037121C" w:rsidRDefault="00EA3C9C" w:rsidP="00ED239E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12503656" w14:textId="77777777" w:rsidR="00EA3C9C" w:rsidRPr="0037121C" w:rsidRDefault="00EA3C9C" w:rsidP="00ED23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  <w:tr w:rsidR="00EA3C9C" w:rsidRPr="0037121C" w14:paraId="0C847099" w14:textId="77777777" w:rsidTr="00ED239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43115C4" w14:textId="77777777" w:rsidR="00EA3C9C" w:rsidRPr="0037121C" w:rsidRDefault="00EA3C9C" w:rsidP="00ED239E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0A1CC37E" w14:textId="77777777" w:rsidR="00EA3C9C" w:rsidRPr="0037121C" w:rsidRDefault="00EA3C9C" w:rsidP="00ED2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  <w:tr w:rsidR="00EA3C9C" w:rsidRPr="0037121C" w14:paraId="015F849D" w14:textId="77777777" w:rsidTr="00ED23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FE05D6C" w14:textId="77777777" w:rsidR="00EA3C9C" w:rsidRPr="0037121C" w:rsidRDefault="00EA3C9C" w:rsidP="00ED239E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6D6CC8C8" w14:textId="77777777" w:rsidR="00EA3C9C" w:rsidRPr="0037121C" w:rsidRDefault="00EA3C9C" w:rsidP="00ED23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  <w:tr w:rsidR="00EA3C9C" w:rsidRPr="0037121C" w14:paraId="281268F7" w14:textId="77777777" w:rsidTr="00ED239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86F3A80" w14:textId="77777777" w:rsidR="00EA3C9C" w:rsidRPr="0037121C" w:rsidRDefault="00EA3C9C" w:rsidP="00ED239E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6E241491" w14:textId="77777777" w:rsidR="00EA3C9C" w:rsidRPr="0037121C" w:rsidRDefault="00EA3C9C" w:rsidP="00ED2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121C">
              <w:t>……………………</w:t>
            </w:r>
          </w:p>
          <w:p w14:paraId="793602B2" w14:textId="77777777" w:rsidR="00EA3C9C" w:rsidRPr="0037121C" w:rsidRDefault="00EA3C9C" w:rsidP="00ED2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  <w:tr w:rsidR="00EA3C9C" w:rsidRPr="0037121C" w14:paraId="16617A7A" w14:textId="77777777" w:rsidTr="00ED23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551A0C6" w14:textId="77777777" w:rsidR="00EA3C9C" w:rsidRPr="0037121C" w:rsidRDefault="00EA3C9C" w:rsidP="00ED239E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0791ABFE" w14:textId="77777777" w:rsidR="00EA3C9C" w:rsidRPr="0037121C" w:rsidRDefault="00EA3C9C" w:rsidP="00ED23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t>……………………</w:t>
            </w:r>
          </w:p>
          <w:p w14:paraId="7A7FDD80" w14:textId="77777777" w:rsidR="00EA3C9C" w:rsidRPr="0037121C" w:rsidRDefault="00EA3C9C" w:rsidP="00ED23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t xml:space="preserve">…………………… </w:t>
            </w:r>
          </w:p>
        </w:tc>
      </w:tr>
      <w:tr w:rsidR="00EA3C9C" w:rsidRPr="0037121C" w14:paraId="2D582339" w14:textId="77777777" w:rsidTr="00ED239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4A46147" w14:textId="77777777" w:rsidR="00EA3C9C" w:rsidRDefault="00EA3C9C" w:rsidP="00ED239E">
            <w:r>
              <w:rPr>
                <w:b w:val="0"/>
                <w:bCs w:val="0"/>
              </w:rPr>
              <w:t>Renovatie rijks- of gemeentelijk monument</w:t>
            </w:r>
          </w:p>
          <w:p w14:paraId="2134BB29" w14:textId="77777777" w:rsidR="00EA3C9C" w:rsidRDefault="00EA3C9C" w:rsidP="00ED239E">
            <w:r>
              <w:rPr>
                <w:b w:val="0"/>
                <w:bCs w:val="0"/>
              </w:rPr>
              <w:t>Renovatie, geen monument zijnde</w:t>
            </w:r>
          </w:p>
          <w:p w14:paraId="7EFCC99D" w14:textId="77777777" w:rsidR="00EA3C9C" w:rsidRPr="0037121C" w:rsidRDefault="00EA3C9C" w:rsidP="00ED239E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Geen renovatie</w:t>
            </w:r>
          </w:p>
        </w:tc>
        <w:tc>
          <w:tcPr>
            <w:tcW w:w="5865" w:type="dxa"/>
            <w:vAlign w:val="center"/>
          </w:tcPr>
          <w:p w14:paraId="42CF954E" w14:textId="77777777" w:rsidR="00EA3C9C" w:rsidRDefault="00EA3C9C" w:rsidP="00ED2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37121C">
              <w:rPr>
                <w:rFonts w:ascii="Segoe UI Symbol" w:hAnsi="Segoe UI Symbol" w:cs="Segoe UI Symbol"/>
                <w:lang w:val="x-none"/>
              </w:rPr>
              <w:t>❑</w:t>
            </w:r>
            <w:r w:rsidRPr="0037121C">
              <w:rPr>
                <w:lang w:val="x-none"/>
              </w:rPr>
              <w:t xml:space="preserve"> </w:t>
            </w:r>
            <w:r>
              <w:rPr>
                <w:lang w:val="x-none"/>
              </w:rPr>
              <w:t>5 punten</w:t>
            </w:r>
          </w:p>
          <w:p w14:paraId="309FA22F" w14:textId="77777777" w:rsidR="00EA3C9C" w:rsidRPr="0037121C" w:rsidRDefault="00EA3C9C" w:rsidP="00ED2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</w:p>
          <w:p w14:paraId="771DBE89" w14:textId="77777777" w:rsidR="00EA3C9C" w:rsidRPr="0037121C" w:rsidRDefault="00EA3C9C" w:rsidP="00ED2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37121C">
              <w:rPr>
                <w:rFonts w:ascii="Segoe UI Symbol" w:hAnsi="Segoe UI Symbol" w:cs="Segoe UI Symbol"/>
                <w:lang w:val="x-none"/>
              </w:rPr>
              <w:t>❑</w:t>
            </w:r>
            <w:r w:rsidRPr="0037121C">
              <w:rPr>
                <w:lang w:val="x-none"/>
              </w:rPr>
              <w:t xml:space="preserve"> </w:t>
            </w:r>
            <w:r>
              <w:rPr>
                <w:lang w:val="x-none"/>
              </w:rPr>
              <w:t>3 punten</w:t>
            </w:r>
          </w:p>
          <w:p w14:paraId="4B238953" w14:textId="77777777" w:rsidR="00EA3C9C" w:rsidRPr="0037121C" w:rsidRDefault="00EA3C9C" w:rsidP="00ED2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121C"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rFonts w:ascii="Segoe UI Symbol" w:hAnsi="Segoe UI Symbol" w:cs="Segoe UI Symbol"/>
                <w:lang w:val="x-none"/>
              </w:rPr>
              <w:t xml:space="preserve"> </w:t>
            </w:r>
            <w:r>
              <w:rPr>
                <w:lang w:val="x-none"/>
              </w:rPr>
              <w:t>0 punten</w:t>
            </w:r>
          </w:p>
        </w:tc>
      </w:tr>
      <w:tr w:rsidR="00EA3C9C" w:rsidRPr="0037121C" w14:paraId="42728D4F" w14:textId="77777777" w:rsidTr="00ED23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94C1507" w14:textId="77777777" w:rsidR="00EA3C9C" w:rsidRPr="0037121C" w:rsidRDefault="00EA3C9C" w:rsidP="00ED239E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66CF86C8" w14:textId="77777777" w:rsidR="00EA3C9C" w:rsidRPr="0037121C" w:rsidRDefault="00EA3C9C" w:rsidP="00ED23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  <w:tr w:rsidR="00EA3C9C" w:rsidRPr="0037121C" w14:paraId="277388C1" w14:textId="77777777" w:rsidTr="00ED239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FA3E3B2" w14:textId="77777777" w:rsidR="00EA3C9C" w:rsidRPr="0037121C" w:rsidRDefault="00EA3C9C" w:rsidP="00ED239E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0D62EEE5" w14:textId="77777777" w:rsidR="00EA3C9C" w:rsidRPr="0037121C" w:rsidRDefault="00EA3C9C" w:rsidP="00ED2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</w:tbl>
    <w:p w14:paraId="16522B7C" w14:textId="77777777" w:rsidR="00EA3C9C" w:rsidRPr="00E02065" w:rsidRDefault="00EA3C9C" w:rsidP="00EA3C9C">
      <w:pPr>
        <w:spacing w:after="0" w:line="260" w:lineRule="atLeast"/>
      </w:pPr>
      <w:r w:rsidRPr="00E02065">
        <w:t xml:space="preserve">***Indien de werkzaamheden waarop </w:t>
      </w:r>
      <w:r>
        <w:t>het selectiecriterium</w:t>
      </w:r>
      <w:r w:rsidRPr="00E02065">
        <w:t xml:space="preserve"> ziet zijn uitgevoerd door een onderaannemer of door een nevenaannemer dan dient hierbij een beroep op een derde te worden gedaan (invullen UEA).</w:t>
      </w:r>
    </w:p>
    <w:p w14:paraId="695ADF94" w14:textId="77777777" w:rsidR="00EA3C9C" w:rsidRDefault="00EA3C9C" w:rsidP="00EA3C9C">
      <w:pPr>
        <w:spacing w:after="0" w:line="260" w:lineRule="atLeast"/>
      </w:pPr>
    </w:p>
    <w:p w14:paraId="5E401F0F" w14:textId="77777777" w:rsidR="00EA3C9C" w:rsidRDefault="00EA3C9C" w:rsidP="00EA3C9C">
      <w:pPr>
        <w:spacing w:after="0" w:line="260" w:lineRule="atLeast"/>
      </w:pPr>
    </w:p>
    <w:p w14:paraId="5CF46AAC" w14:textId="77777777" w:rsidR="00EA3C9C" w:rsidRPr="00B478DF" w:rsidRDefault="00EA3C9C" w:rsidP="00EA3C9C">
      <w:pPr>
        <w:spacing w:after="0" w:line="260" w:lineRule="atLeast"/>
      </w:pPr>
      <w:r w:rsidRPr="00B478DF">
        <w:t xml:space="preserve">Ondergetekende verklaart tevens dat: </w:t>
      </w:r>
    </w:p>
    <w:p w14:paraId="27AD3BBA" w14:textId="77777777" w:rsidR="00EA3C9C" w:rsidRPr="00B478DF" w:rsidRDefault="00EA3C9C" w:rsidP="00EA3C9C">
      <w:pPr>
        <w:numPr>
          <w:ilvl w:val="0"/>
          <w:numId w:val="8"/>
        </w:numPr>
        <w:spacing w:after="0" w:line="260" w:lineRule="atLeast"/>
      </w:pPr>
      <w:r>
        <w:t>Gegadigde</w:t>
      </w:r>
      <w:r w:rsidRPr="00B478DF">
        <w:t xml:space="preserve"> opdrachtnemer </w:t>
      </w:r>
      <w:r w:rsidRPr="00D97537">
        <w:t>is van de bovenstaande referentieprojecten en</w:t>
      </w:r>
      <w:r w:rsidRPr="00B478DF">
        <w:t xml:space="preserve"> de betreffende werkzaamheden (waar de competentie op toeziet) ook zelf uitgevoerd heeft (tenzij een beroep op derden wordt gedaan conform hetgeen gesteld in deze leidraad);</w:t>
      </w:r>
    </w:p>
    <w:p w14:paraId="3BD90FFC" w14:textId="77777777" w:rsidR="00EA3C9C" w:rsidRPr="0005526A" w:rsidRDefault="00EA3C9C" w:rsidP="00EA3C9C">
      <w:pPr>
        <w:numPr>
          <w:ilvl w:val="0"/>
          <w:numId w:val="8"/>
        </w:numPr>
        <w:spacing w:after="0" w:line="260" w:lineRule="atLeast"/>
      </w:pPr>
      <w:r>
        <w:t xml:space="preserve">Gegadigde </w:t>
      </w:r>
      <w:r w:rsidRPr="0005526A">
        <w:t xml:space="preserve">bij eventuele uitnodiging tot de gunningsfase </w:t>
      </w:r>
      <w:proofErr w:type="spellStart"/>
      <w:r w:rsidRPr="0005526A">
        <w:t>danwel</w:t>
      </w:r>
      <w:proofErr w:type="spellEnd"/>
      <w:r w:rsidRPr="0005526A">
        <w:t xml:space="preserve"> bij eventuele gunning of uitvoering van de werkzaamheden niet van derde zal wisselen;</w:t>
      </w:r>
    </w:p>
    <w:p w14:paraId="1146FFFB" w14:textId="77777777" w:rsidR="00EA3C9C" w:rsidRPr="0005526A" w:rsidRDefault="00EA3C9C" w:rsidP="00EA3C9C">
      <w:pPr>
        <w:numPr>
          <w:ilvl w:val="0"/>
          <w:numId w:val="8"/>
        </w:numPr>
        <w:spacing w:after="0" w:line="260" w:lineRule="atLeast"/>
      </w:pPr>
      <w:r>
        <w:t xml:space="preserve">Gegadigde </w:t>
      </w:r>
      <w:r w:rsidRPr="0005526A">
        <w:t>in de uitvoering van de Opdracht daadwerkelijk kan en zal beschikken over de betreffende bekwaamheden en inzet van deze derde(n);</w:t>
      </w:r>
    </w:p>
    <w:p w14:paraId="6BD6F3F5" w14:textId="77777777" w:rsidR="00EA3C9C" w:rsidRPr="00B478DF" w:rsidRDefault="00EA3C9C" w:rsidP="00EA3C9C">
      <w:pPr>
        <w:numPr>
          <w:ilvl w:val="0"/>
          <w:numId w:val="8"/>
        </w:numPr>
        <w:spacing w:after="0" w:line="260" w:lineRule="atLeast"/>
      </w:pPr>
      <w:r>
        <w:t>Gegadigde</w:t>
      </w:r>
      <w:r w:rsidRPr="00B478DF">
        <w:t xml:space="preserve"> op eerst strekkende verzoek van de Aanbestedende Dienst een document kan overleggen toeziend op de referentieprojecten ondertekend door een referent gecombineerd met een tevredenheidsverklaring.</w:t>
      </w:r>
    </w:p>
    <w:p w14:paraId="3059EB8D" w14:textId="77777777" w:rsidR="00EA3C9C" w:rsidRDefault="00EA3C9C" w:rsidP="00EA3C9C">
      <w:pPr>
        <w:spacing w:after="0" w:line="260" w:lineRule="atLeast"/>
      </w:pPr>
    </w:p>
    <w:p w14:paraId="04AE4948" w14:textId="77777777" w:rsidR="00EA3C9C" w:rsidRPr="00B478DF" w:rsidRDefault="00EA3C9C" w:rsidP="00EA3C9C">
      <w:pPr>
        <w:spacing w:after="0" w:line="260" w:lineRule="atLeast"/>
      </w:pPr>
    </w:p>
    <w:p w14:paraId="2D3E0674" w14:textId="77777777" w:rsidR="00EA3C9C" w:rsidRPr="00B478DF" w:rsidRDefault="00EA3C9C" w:rsidP="00EA3C9C">
      <w:pPr>
        <w:spacing w:after="0" w:line="260" w:lineRule="atLeast"/>
      </w:pPr>
      <w:r w:rsidRPr="00B478DF">
        <w:t xml:space="preserve">Aldus naar waarheid opgemaakt, </w:t>
      </w:r>
    </w:p>
    <w:p w14:paraId="3F8A6BEE" w14:textId="77777777" w:rsidR="00EA3C9C" w:rsidRDefault="00EA3C9C" w:rsidP="00EA3C9C">
      <w:pPr>
        <w:spacing w:after="0" w:line="260" w:lineRule="atLeast"/>
      </w:pPr>
    </w:p>
    <w:p w14:paraId="3C5B507E" w14:textId="77777777" w:rsidR="00EA3C9C" w:rsidRPr="00B478DF" w:rsidRDefault="00EA3C9C" w:rsidP="00EA3C9C">
      <w:pPr>
        <w:spacing w:after="0" w:line="260" w:lineRule="atLeast"/>
      </w:pPr>
    </w:p>
    <w:p w14:paraId="162BD31C" w14:textId="77777777" w:rsidR="00EA3C9C" w:rsidRPr="00B478DF" w:rsidRDefault="00EA3C9C" w:rsidP="00EA3C9C">
      <w:pPr>
        <w:spacing w:after="0" w:line="260" w:lineRule="atLeast"/>
      </w:pPr>
      <w:r w:rsidRPr="00B478DF">
        <w:t xml:space="preserve">op </w:t>
      </w:r>
      <w:r w:rsidRPr="00B478DF">
        <w:tab/>
        <w:t xml:space="preserve">: ………………………………………… (datum) </w:t>
      </w:r>
    </w:p>
    <w:p w14:paraId="2A4E8AC7" w14:textId="77777777" w:rsidR="00EA3C9C" w:rsidRDefault="00EA3C9C" w:rsidP="00EA3C9C">
      <w:pPr>
        <w:spacing w:after="0" w:line="260" w:lineRule="atLeast"/>
      </w:pPr>
    </w:p>
    <w:p w14:paraId="222EB136" w14:textId="77777777" w:rsidR="00EA3C9C" w:rsidRPr="00B478DF" w:rsidRDefault="00EA3C9C" w:rsidP="00EA3C9C">
      <w:pPr>
        <w:spacing w:after="0" w:line="260" w:lineRule="atLeast"/>
      </w:pPr>
    </w:p>
    <w:p w14:paraId="745131F1" w14:textId="77777777" w:rsidR="00EA3C9C" w:rsidRPr="00B478DF" w:rsidRDefault="00EA3C9C" w:rsidP="00EA3C9C">
      <w:pPr>
        <w:spacing w:after="0" w:line="260" w:lineRule="atLeast"/>
      </w:pPr>
      <w:r w:rsidRPr="00B478DF">
        <w:t xml:space="preserve">te </w:t>
      </w:r>
      <w:r w:rsidRPr="00B478DF">
        <w:tab/>
        <w:t xml:space="preserve">: ………………………………………… (plaatsnaam) </w:t>
      </w:r>
    </w:p>
    <w:p w14:paraId="69F5D5C5" w14:textId="77777777" w:rsidR="00EA3C9C" w:rsidRDefault="00EA3C9C" w:rsidP="00EA3C9C">
      <w:pPr>
        <w:spacing w:after="0" w:line="260" w:lineRule="atLeast"/>
      </w:pPr>
    </w:p>
    <w:p w14:paraId="1716E413" w14:textId="77777777" w:rsidR="00EA3C9C" w:rsidRPr="00B478DF" w:rsidRDefault="00EA3C9C" w:rsidP="00EA3C9C">
      <w:pPr>
        <w:spacing w:after="0" w:line="260" w:lineRule="atLeast"/>
      </w:pPr>
    </w:p>
    <w:p w14:paraId="643869E4" w14:textId="77777777" w:rsidR="00EA3C9C" w:rsidRPr="00B478DF" w:rsidRDefault="00EA3C9C" w:rsidP="00EA3C9C">
      <w:pPr>
        <w:spacing w:after="0" w:line="260" w:lineRule="atLeast"/>
      </w:pPr>
      <w:r w:rsidRPr="00B478DF">
        <w:t xml:space="preserve">door </w:t>
      </w:r>
      <w:r w:rsidRPr="00B478DF">
        <w:tab/>
        <w:t xml:space="preserve">: ………………………………………… (naam rechtsgeldig vertegenwoordiger) </w:t>
      </w:r>
    </w:p>
    <w:p w14:paraId="63434A7C" w14:textId="77777777" w:rsidR="00EA3C9C" w:rsidRPr="00B478DF" w:rsidRDefault="00EA3C9C" w:rsidP="00EA3C9C">
      <w:pPr>
        <w:spacing w:after="0" w:line="260" w:lineRule="atLeast"/>
      </w:pPr>
    </w:p>
    <w:p w14:paraId="278D5E26" w14:textId="77777777" w:rsidR="00EA3C9C" w:rsidRPr="00B478DF" w:rsidRDefault="00EA3C9C" w:rsidP="00EA3C9C">
      <w:pPr>
        <w:spacing w:after="0" w:line="260" w:lineRule="atLeast"/>
      </w:pPr>
    </w:p>
    <w:p w14:paraId="7561AF3E" w14:textId="77777777" w:rsidR="00EA3C9C" w:rsidRDefault="00EA3C9C" w:rsidP="00EA3C9C">
      <w:pPr>
        <w:spacing w:after="0" w:line="260" w:lineRule="atLeast"/>
      </w:pPr>
      <w:r w:rsidRPr="00B478DF">
        <w:t xml:space="preserve"> </w:t>
      </w:r>
    </w:p>
    <w:p w14:paraId="3F8CDCC1" w14:textId="77777777" w:rsidR="00EA3C9C" w:rsidRDefault="00EA3C9C" w:rsidP="00EA3C9C">
      <w:pPr>
        <w:spacing w:after="0" w:line="260" w:lineRule="atLeast"/>
      </w:pPr>
    </w:p>
    <w:p w14:paraId="19FD9C13" w14:textId="77777777" w:rsidR="00EA3C9C" w:rsidRPr="00B478DF" w:rsidRDefault="00EA3C9C" w:rsidP="00EA3C9C">
      <w:pPr>
        <w:spacing w:after="0" w:line="260" w:lineRule="atLeast"/>
      </w:pPr>
      <w:r w:rsidRPr="00B478DF">
        <w:t xml:space="preserve">  ………………………………………… (handtekening)</w:t>
      </w:r>
    </w:p>
    <w:p w14:paraId="709F6550" w14:textId="29BD63A9" w:rsidR="008636AD" w:rsidRPr="00644926" w:rsidRDefault="007145A3" w:rsidP="00FA0280">
      <w:r>
        <w:rPr>
          <w:noProof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5800DA80" wp14:editId="33CB3CAA">
                <wp:simplePos x="0" y="0"/>
                <wp:positionH relativeFrom="page">
                  <wp:posOffset>460858</wp:posOffset>
                </wp:positionH>
                <wp:positionV relativeFrom="page">
                  <wp:posOffset>0</wp:posOffset>
                </wp:positionV>
                <wp:extent cx="792000" cy="1001645"/>
                <wp:effectExtent l="0" t="0" r="8255" b="8255"/>
                <wp:wrapNone/>
                <wp:docPr id="38" name="Ima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792000" cy="1001645"/>
                        </a:xfrm>
                        <a:prstGeom prst="rect">
                          <a:avLst/>
                        </a:prstGeom>
                        <a:blipFill dpi="0" rotWithShape="1">
                          <a:blip r:embed="rId15"/>
                          <a:srcRect/>
                          <a:stretch>
                            <a:fillRect b="-509756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D2F259" id="Image" o:spid="_x0000_s1026" style="position:absolute;margin-left:36.3pt;margin-top:0;width:62.35pt;height:78.85pt;z-index:251838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JRh7uyIODcinvaGAwCMrWzseyiD&#10;30u8xwAA409XL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Bn8Wt5sAICBN5TBb7X3&#10;GQBg4C0biYgPRMSeiNjq/QYAGEhjEbEjg9+n6wcAAAPM4g4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Wrc84ykviYi7RcS4Nx0AYCBlZ9+ukYj4lYi4s/cYAGCw&#10;Zfq7znsMADDwtpvj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EMlBb8NLjYAwJK3&#10;oi8iToyIIyKi7noDACxJqbNvMgW/L7i+AABLnzl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" stroked="f" strokeweight="1pt">
                <v:fill r:id="rId21" o:title="" recolor="t" rotate="t" type="frame"/>
                <o:lock v:ext="edit" aspectratio="t"/>
                <w10:wrap anchorx="page" anchory="page"/>
              </v:rect>
            </w:pict>
          </mc:Fallback>
        </mc:AlternateContent>
      </w:r>
      <w:r w:rsidR="009956BB">
        <w:rPr>
          <w:noProof/>
          <w:color w:val="4C8488" w:themeColor="accent1"/>
          <w:sz w:val="15"/>
          <w:szCs w:val="15"/>
          <w:lang w:val="en-US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202C02A" wp14:editId="61A5115A">
                <wp:simplePos x="0" y="0"/>
                <wp:positionH relativeFrom="page">
                  <wp:posOffset>4860925</wp:posOffset>
                </wp:positionH>
                <wp:positionV relativeFrom="page">
                  <wp:posOffset>10016490</wp:posOffset>
                </wp:positionV>
                <wp:extent cx="0" cy="187200"/>
                <wp:effectExtent l="0" t="0" r="38100" b="22860"/>
                <wp:wrapNone/>
                <wp:docPr id="31" name="Rechte verbindingslijn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72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5F872B" id="Rechte verbindingslijn 31" o:spid="_x0000_s1026" style="position:absolute;z-index:25170329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382.75pt,788.7pt" to="382.7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" strokecolor="#fcf9d4 [3208]" strokeweight=".5pt">
                <v:stroke joinstyle="miter"/>
                <w10:wrap anchorx="page" anchory="page"/>
              </v:line>
            </w:pict>
          </mc:Fallback>
        </mc:AlternateContent>
      </w:r>
    </w:p>
    <w:sectPr w:rsidR="008636AD" w:rsidRPr="00644926" w:rsidSect="00A814A4">
      <w:footerReference w:type="default" r:id="rId22"/>
      <w:headerReference w:type="first" r:id="rId23"/>
      <w:footerReference w:type="first" r:id="rId24"/>
      <w:pgSz w:w="11907" w:h="16840" w:code="9"/>
      <w:pgMar w:top="1985" w:right="1134" w:bottom="1418" w:left="1134" w:header="709" w:footer="680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810CCC" w14:textId="77777777" w:rsidR="008E0ADD" w:rsidRDefault="008E0ADD" w:rsidP="00E15770">
      <w:pPr>
        <w:spacing w:after="0" w:line="240" w:lineRule="auto"/>
      </w:pPr>
      <w:r>
        <w:separator/>
      </w:r>
    </w:p>
  </w:endnote>
  <w:endnote w:type="continuationSeparator" w:id="0">
    <w:p w14:paraId="4B85D5C0" w14:textId="77777777" w:rsidR="008E0ADD" w:rsidRDefault="008E0ADD" w:rsidP="00E15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EB671D" w14:textId="77777777" w:rsidR="008E0ADD" w:rsidRDefault="008E0ADD" w:rsidP="00BC4A3B">
    <w:pPr>
      <w:rPr>
        <w:color w:val="4C8488" w:themeColor="accent1"/>
        <w:sz w:val="15"/>
        <w:szCs w:val="15"/>
        <w:lang w:val="en-US"/>
      </w:rPr>
    </w:pPr>
    <w:r>
      <w:rPr>
        <w:noProof/>
        <w:color w:val="4C8488" w:themeColor="accent1"/>
        <w:sz w:val="15"/>
        <w:szCs w:val="15"/>
        <w:lang w:val="en-US"/>
      </w:rPr>
      <mc:AlternateContent>
        <mc:Choice Requires="wps">
          <w:drawing>
            <wp:anchor distT="0" distB="0" distL="114300" distR="114300" simplePos="0" relativeHeight="251692032" behindDoc="0" locked="0" layoutInCell="1" allowOverlap="1" wp14:anchorId="0048112F" wp14:editId="67C7F8BC">
              <wp:simplePos x="0" y="0"/>
              <wp:positionH relativeFrom="page">
                <wp:posOffset>6409055</wp:posOffset>
              </wp:positionH>
              <wp:positionV relativeFrom="page">
                <wp:posOffset>10016490</wp:posOffset>
              </wp:positionV>
              <wp:extent cx="0" cy="187200"/>
              <wp:effectExtent l="0" t="0" r="38100" b="2286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87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7321016" id="Rechte verbindingslijn 17" o:spid="_x0000_s1026" style="position:absolute;z-index:25169203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04.65pt,788.7pt" to="504.6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" strokecolor="#2a1f35 [3213]" strokeweight=".5pt">
              <v:stroke joinstyle="miter"/>
              <w10:wrap anchorx="page" anchory="page"/>
            </v:line>
          </w:pict>
        </mc:Fallback>
      </mc:AlternateContent>
    </w:r>
  </w:p>
  <w:p w14:paraId="52DF8C97" w14:textId="06B35D12" w:rsidR="008E0ADD" w:rsidRPr="003950B1" w:rsidRDefault="008E0ADD" w:rsidP="00BC4A3B">
    <w:pPr>
      <w:tabs>
        <w:tab w:val="right" w:pos="9639"/>
      </w:tabs>
      <w:rPr>
        <w:b/>
        <w:bCs/>
        <w:color w:val="2A1F35" w:themeColor="text1"/>
        <w:sz w:val="15"/>
        <w:szCs w:val="15"/>
      </w:rPr>
    </w:pPr>
    <w:r>
      <w:rPr>
        <w:color w:val="4C8488" w:themeColor="accent1"/>
        <w:sz w:val="15"/>
        <w:szCs w:val="15"/>
      </w:rPr>
      <w:fldChar w:fldCharType="begin"/>
    </w:r>
    <w:r>
      <w:rPr>
        <w:color w:val="4C8488" w:themeColor="accent1"/>
        <w:sz w:val="15"/>
        <w:szCs w:val="15"/>
      </w:rPr>
      <w:instrText xml:space="preserve"> DOCVARIABLE  idxWebsite  \* MERGEFORMAT </w:instrText>
    </w:r>
    <w:r>
      <w:rPr>
        <w:color w:val="4C8488" w:themeColor="accent1"/>
        <w:sz w:val="15"/>
        <w:szCs w:val="15"/>
      </w:rPr>
      <w:fldChar w:fldCharType="separate"/>
    </w:r>
    <w:r w:rsidR="0019043F">
      <w:rPr>
        <w:color w:val="4C8488" w:themeColor="accent1"/>
        <w:sz w:val="15"/>
        <w:szCs w:val="15"/>
      </w:rPr>
      <w:t>www.icsadviseurs.nl</w:t>
    </w:r>
    <w:r>
      <w:rPr>
        <w:color w:val="4C8488" w:themeColor="accent1"/>
        <w:sz w:val="15"/>
        <w:szCs w:val="15"/>
      </w:rPr>
      <w:fldChar w:fldCharType="end"/>
    </w:r>
    <w:r w:rsidRPr="003950B1">
      <w:rPr>
        <w:color w:val="4C8488" w:themeColor="accent1"/>
        <w:sz w:val="15"/>
        <w:szCs w:val="15"/>
      </w:rPr>
      <w:tab/>
      <w:t xml:space="preserve"> </w:t>
    </w:r>
    <w:r w:rsidRPr="004B2FD6">
      <w:rPr>
        <w:color w:val="4C8488" w:themeColor="accent1"/>
        <w:sz w:val="14"/>
        <w:szCs w:val="14"/>
      </w:rPr>
      <w:fldChar w:fldCharType="begin"/>
    </w:r>
    <w:r w:rsidRPr="004B2FD6">
      <w:rPr>
        <w:color w:val="4C8488" w:themeColor="accent1"/>
        <w:sz w:val="14"/>
        <w:szCs w:val="14"/>
      </w:rPr>
      <w:instrText>PAGE  \* Arabic  \* MERGEFORMAT</w:instrText>
    </w:r>
    <w:r w:rsidRPr="004B2FD6">
      <w:rPr>
        <w:color w:val="4C8488" w:themeColor="accent1"/>
        <w:sz w:val="14"/>
        <w:szCs w:val="14"/>
      </w:rPr>
      <w:fldChar w:fldCharType="separate"/>
    </w:r>
    <w:r w:rsidRPr="004B2FD6">
      <w:rPr>
        <w:color w:val="4C8488" w:themeColor="accent1"/>
        <w:sz w:val="14"/>
        <w:szCs w:val="14"/>
      </w:rPr>
      <w:t>1</w:t>
    </w:r>
    <w:r w:rsidRPr="004B2FD6">
      <w:rPr>
        <w:color w:val="4C8488" w:themeColor="accent1"/>
        <w:sz w:val="14"/>
        <w:szCs w:val="14"/>
      </w:rPr>
      <w:fldChar w:fldCharType="end"/>
    </w:r>
    <w:r w:rsidRPr="004B2FD6">
      <w:rPr>
        <w:color w:val="4C8488" w:themeColor="accent1"/>
        <w:sz w:val="14"/>
        <w:szCs w:val="14"/>
      </w:rPr>
      <w:t>/</w:t>
    </w:r>
    <w:r w:rsidRPr="004B2FD6">
      <w:rPr>
        <w:color w:val="4C8488" w:themeColor="accent1"/>
        <w:sz w:val="14"/>
        <w:szCs w:val="14"/>
      </w:rPr>
      <w:fldChar w:fldCharType="begin"/>
    </w:r>
    <w:r w:rsidRPr="004B2FD6">
      <w:rPr>
        <w:color w:val="4C8488" w:themeColor="accent1"/>
        <w:sz w:val="14"/>
        <w:szCs w:val="14"/>
      </w:rPr>
      <w:instrText>NUMPAGES  \* Arabic  \* MERGEFORMAT</w:instrText>
    </w:r>
    <w:r w:rsidRPr="004B2FD6">
      <w:rPr>
        <w:color w:val="4C8488" w:themeColor="accent1"/>
        <w:sz w:val="14"/>
        <w:szCs w:val="14"/>
      </w:rPr>
      <w:fldChar w:fldCharType="separate"/>
    </w:r>
    <w:r w:rsidRPr="004B2FD6">
      <w:rPr>
        <w:color w:val="4C8488" w:themeColor="accent1"/>
        <w:sz w:val="14"/>
        <w:szCs w:val="14"/>
      </w:rPr>
      <w:t>2</w:t>
    </w:r>
    <w:r w:rsidRPr="004B2FD6">
      <w:rPr>
        <w:color w:val="4C8488" w:themeColor="accent1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B89BE9" w14:textId="77777777" w:rsidR="008E0ADD" w:rsidRDefault="008E0AD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B43A54" w14:textId="77777777" w:rsidR="008E0ADD" w:rsidRDefault="008E0ADD" w:rsidP="00E15770">
      <w:pPr>
        <w:spacing w:after="0" w:line="240" w:lineRule="auto"/>
      </w:pPr>
      <w:r>
        <w:separator/>
      </w:r>
    </w:p>
  </w:footnote>
  <w:footnote w:type="continuationSeparator" w:id="0">
    <w:p w14:paraId="7F433AA0" w14:textId="77777777" w:rsidR="008E0ADD" w:rsidRDefault="008E0ADD" w:rsidP="00E15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9A55BD" w14:textId="77777777" w:rsidR="008E0ADD" w:rsidRDefault="008E0ADD" w:rsidP="002901C4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7D9E3B22" wp14:editId="3A4F72B9">
              <wp:simplePos x="0" y="0"/>
              <wp:positionH relativeFrom="page">
                <wp:posOffset>463550</wp:posOffset>
              </wp:positionH>
              <wp:positionV relativeFrom="page">
                <wp:posOffset>3175</wp:posOffset>
              </wp:positionV>
              <wp:extent cx="792000" cy="1001645"/>
              <wp:effectExtent l="0" t="0" r="8255" b="8255"/>
              <wp:wrapNone/>
              <wp:docPr id="10" name="Imag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792000" cy="1001645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r="-46" b="-407284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DB7E671" id="Image" o:spid="_x0000_s1026" style="position:absolute;margin-left:36.5pt;margin-top:.25pt;width:62.35pt;height:78.85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JRh7uyIODcinvaGAwCMrWzs&#10;eyiD30u8xwAA409XL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Bn8Wt5sAICBN5TB&#10;b7X3GQBg4C0biYgPRMSeiNjq/QYAGEhjEbEjg9+n6wcAAAPM4g4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Wrc84ykviYi7RcS4Nx0AYCBlZ9+ukYj4lYi4s/cY&#10;AGCwZfq7znsMADDwtpvj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hOAHAJAJwQ8AIBOCHwBAJgQ/AIBMCH4AAJkQ/AAAMiH4&#10;AQBkQvADAMiE4AcAkAnBDwAgE4IfAEAmBD8AgEwIfgAAmRD8AAAyIfgBAGRC8AMAyEMlBb8NLjYA&#10;wJK3oi8iToyIIyKi7noDACxJqbNvMgW/L7i+AABLnzl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ELwAwDIhOAHAJAJwQ8AIBOCHwBAJgQ/AIBMCH4AAJkQ&#10;/AAAMiH4AQBkQvADAMiE4AcAkAnBDwAgE4IfAEAmBD8AgEwIfgAAmRD8AAAyIfgBAGRC8AMAyITg&#10;BwCQCcEPACATgh8AQCYEPwCATAh+AACZEPwAADIh+AEAZELwAwDIhOAHAJAJwQ8AIBOCHwBAJgQ/&#10;AIBMCH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</w:p>
  <w:p w14:paraId="7AD8210D" w14:textId="77777777" w:rsidR="008E0ADD" w:rsidRDefault="008E0AD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0E1B63"/>
    <w:multiLevelType w:val="hybridMultilevel"/>
    <w:tmpl w:val="101A0008"/>
    <w:lvl w:ilvl="0" w:tplc="0CFC930E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D7520"/>
    <w:multiLevelType w:val="multilevel"/>
    <w:tmpl w:val="143EDEB6"/>
    <w:styleLink w:val="ICSNumbering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" w15:restartNumberingAfterBreak="0">
    <w:nsid w:val="0E1E41FE"/>
    <w:multiLevelType w:val="multilevel"/>
    <w:tmpl w:val="16B697E6"/>
    <w:numStyleLink w:val="ICSBullets"/>
  </w:abstractNum>
  <w:abstractNum w:abstractNumId="3" w15:restartNumberingAfterBreak="0">
    <w:nsid w:val="0E464921"/>
    <w:multiLevelType w:val="multilevel"/>
    <w:tmpl w:val="16B697E6"/>
    <w:numStyleLink w:val="ICSBullets"/>
  </w:abstractNum>
  <w:abstractNum w:abstractNumId="4" w15:restartNumberingAfterBreak="0">
    <w:nsid w:val="111B7D1D"/>
    <w:multiLevelType w:val="multilevel"/>
    <w:tmpl w:val="16B697E6"/>
    <w:numStyleLink w:val="ICSBullets"/>
  </w:abstractNum>
  <w:abstractNum w:abstractNumId="5" w15:restartNumberingAfterBreak="0">
    <w:nsid w:val="14164B6C"/>
    <w:multiLevelType w:val="multilevel"/>
    <w:tmpl w:val="16B697E6"/>
    <w:numStyleLink w:val="ICSBullets"/>
  </w:abstractNum>
  <w:abstractNum w:abstractNumId="6" w15:restartNumberingAfterBreak="0">
    <w:nsid w:val="144C5EED"/>
    <w:multiLevelType w:val="multilevel"/>
    <w:tmpl w:val="143EDEB6"/>
    <w:numStyleLink w:val="ICSNumbering"/>
  </w:abstractNum>
  <w:abstractNum w:abstractNumId="7" w15:restartNumberingAfterBreak="0">
    <w:nsid w:val="1467643F"/>
    <w:multiLevelType w:val="multilevel"/>
    <w:tmpl w:val="16B697E6"/>
    <w:numStyleLink w:val="ICSBullets"/>
  </w:abstractNum>
  <w:abstractNum w:abstractNumId="8" w15:restartNumberingAfterBreak="0">
    <w:nsid w:val="18134941"/>
    <w:multiLevelType w:val="multilevel"/>
    <w:tmpl w:val="16B697E6"/>
    <w:numStyleLink w:val="ICSBullets"/>
  </w:abstractNum>
  <w:abstractNum w:abstractNumId="9" w15:restartNumberingAfterBreak="0">
    <w:nsid w:val="1AEF708A"/>
    <w:multiLevelType w:val="multilevel"/>
    <w:tmpl w:val="16B697E6"/>
    <w:styleLink w:val="ICSBullets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C8488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C8488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C8488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C8488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C8488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0" w15:restartNumberingAfterBreak="0">
    <w:nsid w:val="1B1F285A"/>
    <w:multiLevelType w:val="multilevel"/>
    <w:tmpl w:val="16B697E6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C8488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C8488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C8488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C8488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C8488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1" w15:restartNumberingAfterBreak="0">
    <w:nsid w:val="1F4314A4"/>
    <w:multiLevelType w:val="multilevel"/>
    <w:tmpl w:val="16B697E6"/>
    <w:numStyleLink w:val="ICSBullets"/>
  </w:abstractNum>
  <w:abstractNum w:abstractNumId="12" w15:restartNumberingAfterBreak="0">
    <w:nsid w:val="2B937219"/>
    <w:multiLevelType w:val="multilevel"/>
    <w:tmpl w:val="16B697E6"/>
    <w:numStyleLink w:val="ICSBullets"/>
  </w:abstractNum>
  <w:abstractNum w:abstractNumId="13" w15:restartNumberingAfterBreak="0">
    <w:nsid w:val="325C43A1"/>
    <w:multiLevelType w:val="multilevel"/>
    <w:tmpl w:val="901E5C82"/>
    <w:styleLink w:val="Stijl1"/>
    <w:lvl w:ilvl="0">
      <w:start w:val="1"/>
      <w:numFmt w:val="bullet"/>
      <w:lvlText w:val="●"/>
      <w:lvlJc w:val="left"/>
      <w:pPr>
        <w:ind w:left="227" w:hanging="227"/>
      </w:pPr>
      <w:rPr>
        <w:rFonts w:ascii="Calibri" w:hAnsi="Calibri" w:hint="default"/>
        <w:color w:val="auto"/>
      </w:rPr>
    </w:lvl>
    <w:lvl w:ilvl="1">
      <w:start w:val="1"/>
      <w:numFmt w:val="bullet"/>
      <w:lvlText w:val="●"/>
      <w:lvlJc w:val="left"/>
      <w:pPr>
        <w:ind w:left="454" w:hanging="227"/>
      </w:pPr>
      <w:rPr>
        <w:rFonts w:ascii="Calibri" w:hAnsi="Calibri" w:hint="default"/>
        <w:color w:val="auto"/>
      </w:rPr>
    </w:lvl>
    <w:lvl w:ilvl="2">
      <w:start w:val="1"/>
      <w:numFmt w:val="bullet"/>
      <w:lvlText w:val="●"/>
      <w:lvlJc w:val="left"/>
      <w:pPr>
        <w:ind w:left="681" w:hanging="227"/>
      </w:pPr>
      <w:rPr>
        <w:rFonts w:ascii="Calibri" w:hAnsi="Calibri" w:hint="default"/>
        <w:color w:val="auto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4" w15:restartNumberingAfterBreak="0">
    <w:nsid w:val="363F5E0C"/>
    <w:multiLevelType w:val="hybridMultilevel"/>
    <w:tmpl w:val="69204F60"/>
    <w:lvl w:ilvl="0" w:tplc="B4D4DF8A">
      <w:start w:val="4"/>
      <w:numFmt w:val="bullet"/>
      <w:lvlText w:val="-"/>
      <w:lvlJc w:val="left"/>
      <w:pPr>
        <w:ind w:left="717" w:hanging="360"/>
      </w:pPr>
      <w:rPr>
        <w:rFonts w:ascii="Century Gothic" w:eastAsiaTheme="minorHAnsi" w:hAnsi="Century Gothic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5" w15:restartNumberingAfterBreak="0">
    <w:nsid w:val="36923396"/>
    <w:multiLevelType w:val="hybridMultilevel"/>
    <w:tmpl w:val="3F8C2E32"/>
    <w:lvl w:ilvl="0" w:tplc="619AB36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B12D10"/>
    <w:multiLevelType w:val="hybridMultilevel"/>
    <w:tmpl w:val="805817CA"/>
    <w:lvl w:ilvl="0" w:tplc="ECC61146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color w:val="4C8488" w:themeColor="accent1"/>
        <w:sz w:val="2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BAB3DC4"/>
    <w:multiLevelType w:val="multilevel"/>
    <w:tmpl w:val="16B697E6"/>
    <w:numStyleLink w:val="ICSBullets"/>
  </w:abstractNum>
  <w:abstractNum w:abstractNumId="18" w15:restartNumberingAfterBreak="0">
    <w:nsid w:val="3C0842DB"/>
    <w:multiLevelType w:val="multilevel"/>
    <w:tmpl w:val="6546B0DC"/>
    <w:styleLink w:val="ICSBulletsCreme"/>
    <w:lvl w:ilvl="0">
      <w:start w:val="1"/>
      <w:numFmt w:val="bullet"/>
      <w:lvlText w:val="●"/>
      <w:lvlJc w:val="left"/>
      <w:pPr>
        <w:ind w:left="227" w:hanging="227"/>
      </w:pPr>
      <w:rPr>
        <w:rFonts w:ascii="Calibri" w:hAnsi="Calibri" w:hint="default"/>
        <w:color w:val="auto"/>
      </w:rPr>
    </w:lvl>
    <w:lvl w:ilvl="1">
      <w:start w:val="1"/>
      <w:numFmt w:val="bullet"/>
      <w:lvlText w:val="●"/>
      <w:lvlJc w:val="left"/>
      <w:pPr>
        <w:ind w:left="454" w:hanging="227"/>
      </w:pPr>
      <w:rPr>
        <w:rFonts w:ascii="Calibri" w:hAnsi="Calibri" w:hint="default"/>
        <w:color w:val="auto"/>
      </w:rPr>
    </w:lvl>
    <w:lvl w:ilvl="2">
      <w:start w:val="1"/>
      <w:numFmt w:val="bullet"/>
      <w:lvlText w:val="●"/>
      <w:lvlJc w:val="left"/>
      <w:pPr>
        <w:ind w:left="681" w:hanging="227"/>
      </w:pPr>
      <w:rPr>
        <w:rFonts w:ascii="Calibri" w:hAnsi="Calibri" w:hint="default"/>
        <w:color w:val="auto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9" w15:restartNumberingAfterBreak="0">
    <w:nsid w:val="415F157E"/>
    <w:multiLevelType w:val="multilevel"/>
    <w:tmpl w:val="16B697E6"/>
    <w:numStyleLink w:val="ICSBullets"/>
  </w:abstractNum>
  <w:abstractNum w:abstractNumId="20" w15:restartNumberingAfterBreak="0">
    <w:nsid w:val="47292AE9"/>
    <w:multiLevelType w:val="multilevel"/>
    <w:tmpl w:val="16B697E6"/>
    <w:numStyleLink w:val="ICSBullets"/>
  </w:abstractNum>
  <w:abstractNum w:abstractNumId="21" w15:restartNumberingAfterBreak="0">
    <w:nsid w:val="49EA5B2F"/>
    <w:multiLevelType w:val="multilevel"/>
    <w:tmpl w:val="16B697E6"/>
    <w:numStyleLink w:val="ICSBullets"/>
  </w:abstractNum>
  <w:abstractNum w:abstractNumId="22" w15:restartNumberingAfterBreak="0">
    <w:nsid w:val="51C36630"/>
    <w:multiLevelType w:val="multilevel"/>
    <w:tmpl w:val="16B697E6"/>
    <w:numStyleLink w:val="ICSBullets"/>
  </w:abstractNum>
  <w:abstractNum w:abstractNumId="23" w15:restartNumberingAfterBreak="0">
    <w:nsid w:val="51DC2644"/>
    <w:multiLevelType w:val="multilevel"/>
    <w:tmpl w:val="16B697E6"/>
    <w:numStyleLink w:val="ICSBullets"/>
  </w:abstractNum>
  <w:abstractNum w:abstractNumId="24" w15:restartNumberingAfterBreak="0">
    <w:nsid w:val="5493477B"/>
    <w:multiLevelType w:val="multilevel"/>
    <w:tmpl w:val="16B697E6"/>
    <w:numStyleLink w:val="ICSBullets"/>
  </w:abstractNum>
  <w:abstractNum w:abstractNumId="25" w15:restartNumberingAfterBreak="0">
    <w:nsid w:val="56AA0636"/>
    <w:multiLevelType w:val="multilevel"/>
    <w:tmpl w:val="16B697E6"/>
    <w:numStyleLink w:val="ICSBullets"/>
  </w:abstractNum>
  <w:abstractNum w:abstractNumId="26" w15:restartNumberingAfterBreak="0">
    <w:nsid w:val="5CD40D5B"/>
    <w:multiLevelType w:val="multilevel"/>
    <w:tmpl w:val="16B697E6"/>
    <w:numStyleLink w:val="ICSBullets"/>
  </w:abstractNum>
  <w:abstractNum w:abstractNumId="27" w15:restartNumberingAfterBreak="0">
    <w:nsid w:val="5CEA51E9"/>
    <w:multiLevelType w:val="multilevel"/>
    <w:tmpl w:val="16B697E6"/>
    <w:numStyleLink w:val="ICSBullets"/>
  </w:abstractNum>
  <w:abstractNum w:abstractNumId="28" w15:restartNumberingAfterBreak="0">
    <w:nsid w:val="607A7996"/>
    <w:multiLevelType w:val="multilevel"/>
    <w:tmpl w:val="16B697E6"/>
    <w:numStyleLink w:val="ICSBullets"/>
  </w:abstractNum>
  <w:abstractNum w:abstractNumId="29" w15:restartNumberingAfterBreak="0">
    <w:nsid w:val="60FA2212"/>
    <w:multiLevelType w:val="multilevel"/>
    <w:tmpl w:val="16B697E6"/>
    <w:numStyleLink w:val="ICSBullets"/>
  </w:abstractNum>
  <w:abstractNum w:abstractNumId="30" w15:restartNumberingAfterBreak="0">
    <w:nsid w:val="649913C2"/>
    <w:multiLevelType w:val="multilevel"/>
    <w:tmpl w:val="143EDEB6"/>
    <w:numStyleLink w:val="ICSNumbering"/>
  </w:abstractNum>
  <w:abstractNum w:abstractNumId="31" w15:restartNumberingAfterBreak="0">
    <w:nsid w:val="649D3002"/>
    <w:multiLevelType w:val="multilevel"/>
    <w:tmpl w:val="16B697E6"/>
    <w:numStyleLink w:val="ICSBullets"/>
  </w:abstractNum>
  <w:abstractNum w:abstractNumId="32" w15:restartNumberingAfterBreak="0">
    <w:nsid w:val="66BB6373"/>
    <w:multiLevelType w:val="multilevel"/>
    <w:tmpl w:val="16B697E6"/>
    <w:numStyleLink w:val="ICSBullets"/>
  </w:abstractNum>
  <w:abstractNum w:abstractNumId="33" w15:restartNumberingAfterBreak="0">
    <w:nsid w:val="67870670"/>
    <w:multiLevelType w:val="multilevel"/>
    <w:tmpl w:val="16B697E6"/>
    <w:numStyleLink w:val="ICSBullets"/>
  </w:abstractNum>
  <w:abstractNum w:abstractNumId="34" w15:restartNumberingAfterBreak="0">
    <w:nsid w:val="68B00504"/>
    <w:multiLevelType w:val="multilevel"/>
    <w:tmpl w:val="16B697E6"/>
    <w:numStyleLink w:val="ICSBullets"/>
  </w:abstractNum>
  <w:abstractNum w:abstractNumId="35" w15:restartNumberingAfterBreak="0">
    <w:nsid w:val="68C4042E"/>
    <w:multiLevelType w:val="multilevel"/>
    <w:tmpl w:val="16B697E6"/>
    <w:numStyleLink w:val="ICSBullets"/>
  </w:abstractNum>
  <w:abstractNum w:abstractNumId="36" w15:restartNumberingAfterBreak="0">
    <w:nsid w:val="6AAD39E3"/>
    <w:multiLevelType w:val="multilevel"/>
    <w:tmpl w:val="143EDEB6"/>
    <w:numStyleLink w:val="ICSNumbering"/>
  </w:abstractNum>
  <w:abstractNum w:abstractNumId="37" w15:restartNumberingAfterBreak="0">
    <w:nsid w:val="6F2647A5"/>
    <w:multiLevelType w:val="multilevel"/>
    <w:tmpl w:val="16B697E6"/>
    <w:numStyleLink w:val="ICSBullets"/>
  </w:abstractNum>
  <w:abstractNum w:abstractNumId="38" w15:restartNumberingAfterBreak="0">
    <w:nsid w:val="722665F7"/>
    <w:multiLevelType w:val="multilevel"/>
    <w:tmpl w:val="16B697E6"/>
    <w:numStyleLink w:val="ICSBullets"/>
  </w:abstractNum>
  <w:abstractNum w:abstractNumId="39" w15:restartNumberingAfterBreak="0">
    <w:nsid w:val="72F74D68"/>
    <w:multiLevelType w:val="multilevel"/>
    <w:tmpl w:val="7C820D1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0" w15:restartNumberingAfterBreak="0">
    <w:nsid w:val="786F7CF4"/>
    <w:multiLevelType w:val="multilevel"/>
    <w:tmpl w:val="16B697E6"/>
    <w:numStyleLink w:val="ICSBullets"/>
  </w:abstractNum>
  <w:abstractNum w:abstractNumId="41" w15:restartNumberingAfterBreak="0">
    <w:nsid w:val="7C7E3CF2"/>
    <w:multiLevelType w:val="multilevel"/>
    <w:tmpl w:val="16B697E6"/>
    <w:numStyleLink w:val="ICSBullets"/>
  </w:abstractNum>
  <w:num w:numId="1" w16cid:durableId="1213271013">
    <w:abstractNumId w:val="39"/>
  </w:num>
  <w:num w:numId="2" w16cid:durableId="679546559">
    <w:abstractNumId w:val="9"/>
  </w:num>
  <w:num w:numId="3" w16cid:durableId="1161433381">
    <w:abstractNumId w:val="1"/>
  </w:num>
  <w:num w:numId="4" w16cid:durableId="817653570">
    <w:abstractNumId w:val="18"/>
  </w:num>
  <w:num w:numId="5" w16cid:durableId="862128710">
    <w:abstractNumId w:val="13"/>
  </w:num>
  <w:num w:numId="6" w16cid:durableId="1947813432">
    <w:abstractNumId w:val="16"/>
  </w:num>
  <w:num w:numId="7" w16cid:durableId="847136602">
    <w:abstractNumId w:val="15"/>
  </w:num>
  <w:num w:numId="8" w16cid:durableId="1813786936">
    <w:abstractNumId w:val="28"/>
  </w:num>
  <w:num w:numId="9" w16cid:durableId="376785691">
    <w:abstractNumId w:val="32"/>
  </w:num>
  <w:num w:numId="10" w16cid:durableId="645934382">
    <w:abstractNumId w:val="41"/>
  </w:num>
  <w:num w:numId="11" w16cid:durableId="842667834">
    <w:abstractNumId w:val="4"/>
  </w:num>
  <w:num w:numId="12" w16cid:durableId="348217164">
    <w:abstractNumId w:val="5"/>
  </w:num>
  <w:num w:numId="13" w16cid:durableId="779305006">
    <w:abstractNumId w:val="37"/>
  </w:num>
  <w:num w:numId="14" w16cid:durableId="1027025239">
    <w:abstractNumId w:val="3"/>
  </w:num>
  <w:num w:numId="15" w16cid:durableId="1176724102">
    <w:abstractNumId w:val="36"/>
  </w:num>
  <w:num w:numId="16" w16cid:durableId="1868056777">
    <w:abstractNumId w:val="31"/>
  </w:num>
  <w:num w:numId="17" w16cid:durableId="959728377">
    <w:abstractNumId w:val="35"/>
  </w:num>
  <w:num w:numId="18" w16cid:durableId="1454209827">
    <w:abstractNumId w:val="22"/>
  </w:num>
  <w:num w:numId="19" w16cid:durableId="106433429">
    <w:abstractNumId w:val="29"/>
  </w:num>
  <w:num w:numId="20" w16cid:durableId="230309937">
    <w:abstractNumId w:val="27"/>
  </w:num>
  <w:num w:numId="21" w16cid:durableId="646397534">
    <w:abstractNumId w:val="24"/>
  </w:num>
  <w:num w:numId="22" w16cid:durableId="332605629">
    <w:abstractNumId w:val="23"/>
  </w:num>
  <w:num w:numId="23" w16cid:durableId="13652151">
    <w:abstractNumId w:val="21"/>
  </w:num>
  <w:num w:numId="24" w16cid:durableId="950893192">
    <w:abstractNumId w:val="12"/>
  </w:num>
  <w:num w:numId="25" w16cid:durableId="839929890">
    <w:abstractNumId w:val="40"/>
  </w:num>
  <w:num w:numId="26" w16cid:durableId="1177379155">
    <w:abstractNumId w:val="6"/>
  </w:num>
  <w:num w:numId="27" w16cid:durableId="999694445">
    <w:abstractNumId w:val="2"/>
  </w:num>
  <w:num w:numId="28" w16cid:durableId="1828520996">
    <w:abstractNumId w:val="33"/>
  </w:num>
  <w:num w:numId="29" w16cid:durableId="1754738077">
    <w:abstractNumId w:val="25"/>
  </w:num>
  <w:num w:numId="30" w16cid:durableId="2086144260">
    <w:abstractNumId w:val="8"/>
  </w:num>
  <w:num w:numId="31" w16cid:durableId="2098012438">
    <w:abstractNumId w:val="26"/>
  </w:num>
  <w:num w:numId="32" w16cid:durableId="2039619424">
    <w:abstractNumId w:val="19"/>
    <w:lvlOverride w:ilvl="0"/>
    <w:lvlOverride w:ilvl="1"/>
    <w:lvlOverride w:ilvl="2"/>
    <w:lvlOverride w:ilvl="3"/>
    <w:lvlOverride w:ilvl="4"/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929966946">
    <w:abstractNumId w:val="10"/>
  </w:num>
  <w:num w:numId="34" w16cid:durableId="341973430">
    <w:abstractNumId w:val="0"/>
  </w:num>
  <w:num w:numId="35" w16cid:durableId="2017421076">
    <w:abstractNumId w:val="11"/>
  </w:num>
  <w:num w:numId="36" w16cid:durableId="564024390">
    <w:abstractNumId w:val="14"/>
  </w:num>
  <w:num w:numId="37" w16cid:durableId="166407850">
    <w:abstractNumId w:val="34"/>
  </w:num>
  <w:num w:numId="38" w16cid:durableId="1011447883">
    <w:abstractNumId w:val="17"/>
  </w:num>
  <w:num w:numId="39" w16cid:durableId="1185677918">
    <w:abstractNumId w:val="7"/>
  </w:num>
  <w:num w:numId="40" w16cid:durableId="1139224079">
    <w:abstractNumId w:val="30"/>
  </w:num>
  <w:num w:numId="41" w16cid:durableId="1412392038">
    <w:abstractNumId w:val="38"/>
  </w:num>
  <w:num w:numId="42" w16cid:durableId="1917939467">
    <w:abstractNumId w:val="20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xBIC" w:val="NL817132442B01"/>
    <w:docVar w:name="idxEmail" w:val="info@icsadviseurs.nl"/>
    <w:docVar w:name="idxEntity" w:val="0"/>
    <w:docVar w:name="idxFullname" w:val="ICSadviseurs"/>
    <w:docVar w:name="idxIBAN" w:val="NL10 RABO 0115 557 81"/>
    <w:docVar w:name="idxKvK" w:val="05082583"/>
    <w:docVar w:name="idxName" w:val="ICS"/>
    <w:docVar w:name="idxPhone" w:val="088 - 235 04 27"/>
    <w:docVar w:name="idxWebsite" w:val="www.icsadviseurs.nl"/>
    <w:docVar w:name="LogoCount" w:val="6"/>
  </w:docVars>
  <w:rsids>
    <w:rsidRoot w:val="0075262A"/>
    <w:rsid w:val="0000087C"/>
    <w:rsid w:val="00002CE3"/>
    <w:rsid w:val="000059F1"/>
    <w:rsid w:val="00010FED"/>
    <w:rsid w:val="0004582D"/>
    <w:rsid w:val="00053854"/>
    <w:rsid w:val="000E6706"/>
    <w:rsid w:val="00101AB5"/>
    <w:rsid w:val="0012707E"/>
    <w:rsid w:val="001276AD"/>
    <w:rsid w:val="00144896"/>
    <w:rsid w:val="00144999"/>
    <w:rsid w:val="00150F75"/>
    <w:rsid w:val="001635F6"/>
    <w:rsid w:val="001673E1"/>
    <w:rsid w:val="001700ED"/>
    <w:rsid w:val="0018026E"/>
    <w:rsid w:val="00182245"/>
    <w:rsid w:val="0018332A"/>
    <w:rsid w:val="0019043F"/>
    <w:rsid w:val="001B3C68"/>
    <w:rsid w:val="001C44D4"/>
    <w:rsid w:val="001C48FD"/>
    <w:rsid w:val="001E47C3"/>
    <w:rsid w:val="001E7053"/>
    <w:rsid w:val="001F1FB1"/>
    <w:rsid w:val="001F3333"/>
    <w:rsid w:val="002113DC"/>
    <w:rsid w:val="00223255"/>
    <w:rsid w:val="00242146"/>
    <w:rsid w:val="00250E63"/>
    <w:rsid w:val="00251111"/>
    <w:rsid w:val="00272F51"/>
    <w:rsid w:val="002807A4"/>
    <w:rsid w:val="002871E8"/>
    <w:rsid w:val="002901C4"/>
    <w:rsid w:val="002A4FA3"/>
    <w:rsid w:val="002C0DCA"/>
    <w:rsid w:val="002C4510"/>
    <w:rsid w:val="002D6A8F"/>
    <w:rsid w:val="002E3A7D"/>
    <w:rsid w:val="002F30BE"/>
    <w:rsid w:val="00314163"/>
    <w:rsid w:val="0031678C"/>
    <w:rsid w:val="00325DA6"/>
    <w:rsid w:val="00350D63"/>
    <w:rsid w:val="00354619"/>
    <w:rsid w:val="00355334"/>
    <w:rsid w:val="00357A10"/>
    <w:rsid w:val="00361694"/>
    <w:rsid w:val="00364EEF"/>
    <w:rsid w:val="00365D6B"/>
    <w:rsid w:val="0037121C"/>
    <w:rsid w:val="00384F7F"/>
    <w:rsid w:val="00386148"/>
    <w:rsid w:val="003910A3"/>
    <w:rsid w:val="003950B1"/>
    <w:rsid w:val="003A23A1"/>
    <w:rsid w:val="003D531D"/>
    <w:rsid w:val="003E48EB"/>
    <w:rsid w:val="003E4C10"/>
    <w:rsid w:val="004031E6"/>
    <w:rsid w:val="004160B1"/>
    <w:rsid w:val="00430391"/>
    <w:rsid w:val="00432116"/>
    <w:rsid w:val="00433D49"/>
    <w:rsid w:val="004347DE"/>
    <w:rsid w:val="00437A1D"/>
    <w:rsid w:val="0046764D"/>
    <w:rsid w:val="0047085F"/>
    <w:rsid w:val="00470D3D"/>
    <w:rsid w:val="004921FA"/>
    <w:rsid w:val="00495441"/>
    <w:rsid w:val="00495DBA"/>
    <w:rsid w:val="004A492A"/>
    <w:rsid w:val="004A76F0"/>
    <w:rsid w:val="004B2FD6"/>
    <w:rsid w:val="004C53C5"/>
    <w:rsid w:val="004D2B16"/>
    <w:rsid w:val="004D3C94"/>
    <w:rsid w:val="004D6BF1"/>
    <w:rsid w:val="004F1497"/>
    <w:rsid w:val="00500AD0"/>
    <w:rsid w:val="00504898"/>
    <w:rsid w:val="00505743"/>
    <w:rsid w:val="00506561"/>
    <w:rsid w:val="005165EE"/>
    <w:rsid w:val="005356D4"/>
    <w:rsid w:val="00544065"/>
    <w:rsid w:val="00544944"/>
    <w:rsid w:val="00561533"/>
    <w:rsid w:val="0056614B"/>
    <w:rsid w:val="00575C28"/>
    <w:rsid w:val="0057604B"/>
    <w:rsid w:val="00582AB2"/>
    <w:rsid w:val="005907A3"/>
    <w:rsid w:val="005B21C6"/>
    <w:rsid w:val="005D4700"/>
    <w:rsid w:val="005F28C5"/>
    <w:rsid w:val="006008C3"/>
    <w:rsid w:val="006027FC"/>
    <w:rsid w:val="006036CA"/>
    <w:rsid w:val="00605130"/>
    <w:rsid w:val="0061366F"/>
    <w:rsid w:val="00626F5F"/>
    <w:rsid w:val="00627C33"/>
    <w:rsid w:val="006332AE"/>
    <w:rsid w:val="0063342B"/>
    <w:rsid w:val="00644926"/>
    <w:rsid w:val="00672C9C"/>
    <w:rsid w:val="0068621C"/>
    <w:rsid w:val="00690A96"/>
    <w:rsid w:val="00692483"/>
    <w:rsid w:val="006A3989"/>
    <w:rsid w:val="006B0B2F"/>
    <w:rsid w:val="006F1325"/>
    <w:rsid w:val="006F6CCD"/>
    <w:rsid w:val="007145A3"/>
    <w:rsid w:val="0071712A"/>
    <w:rsid w:val="007215B5"/>
    <w:rsid w:val="00721D31"/>
    <w:rsid w:val="00725B83"/>
    <w:rsid w:val="0075262A"/>
    <w:rsid w:val="00762AEA"/>
    <w:rsid w:val="0077206A"/>
    <w:rsid w:val="00786711"/>
    <w:rsid w:val="00787D21"/>
    <w:rsid w:val="0079469C"/>
    <w:rsid w:val="007951F8"/>
    <w:rsid w:val="007C39AF"/>
    <w:rsid w:val="00820205"/>
    <w:rsid w:val="00841CFD"/>
    <w:rsid w:val="00841EB4"/>
    <w:rsid w:val="00845546"/>
    <w:rsid w:val="00850DCF"/>
    <w:rsid w:val="008636AD"/>
    <w:rsid w:val="00895061"/>
    <w:rsid w:val="008A40BD"/>
    <w:rsid w:val="008C7726"/>
    <w:rsid w:val="008E05AB"/>
    <w:rsid w:val="008E0ADD"/>
    <w:rsid w:val="008E5362"/>
    <w:rsid w:val="008E7CE7"/>
    <w:rsid w:val="008F1B45"/>
    <w:rsid w:val="008F56E2"/>
    <w:rsid w:val="00901BB4"/>
    <w:rsid w:val="00901FC2"/>
    <w:rsid w:val="00904D1D"/>
    <w:rsid w:val="0090550C"/>
    <w:rsid w:val="00905BA4"/>
    <w:rsid w:val="00916D1B"/>
    <w:rsid w:val="00963BD3"/>
    <w:rsid w:val="00967944"/>
    <w:rsid w:val="009872B0"/>
    <w:rsid w:val="009956BB"/>
    <w:rsid w:val="0099664E"/>
    <w:rsid w:val="009A08B4"/>
    <w:rsid w:val="009A0F3E"/>
    <w:rsid w:val="009A631C"/>
    <w:rsid w:val="009C6F51"/>
    <w:rsid w:val="009F0B4B"/>
    <w:rsid w:val="009F7650"/>
    <w:rsid w:val="00A01AC6"/>
    <w:rsid w:val="00A16ED1"/>
    <w:rsid w:val="00A2488C"/>
    <w:rsid w:val="00A4157A"/>
    <w:rsid w:val="00A674B6"/>
    <w:rsid w:val="00A7196D"/>
    <w:rsid w:val="00A7748E"/>
    <w:rsid w:val="00A814A4"/>
    <w:rsid w:val="00A9523E"/>
    <w:rsid w:val="00AD1BE6"/>
    <w:rsid w:val="00AD3025"/>
    <w:rsid w:val="00AE0CE8"/>
    <w:rsid w:val="00AE1AAB"/>
    <w:rsid w:val="00B11636"/>
    <w:rsid w:val="00B31AB5"/>
    <w:rsid w:val="00B34D22"/>
    <w:rsid w:val="00B36E16"/>
    <w:rsid w:val="00B401C1"/>
    <w:rsid w:val="00B63EE4"/>
    <w:rsid w:val="00B73B61"/>
    <w:rsid w:val="00B77F83"/>
    <w:rsid w:val="00B91FB8"/>
    <w:rsid w:val="00B95170"/>
    <w:rsid w:val="00B96DC7"/>
    <w:rsid w:val="00BC4A3B"/>
    <w:rsid w:val="00BD0E37"/>
    <w:rsid w:val="00C116D2"/>
    <w:rsid w:val="00C20CFE"/>
    <w:rsid w:val="00C20E80"/>
    <w:rsid w:val="00C2592D"/>
    <w:rsid w:val="00C30152"/>
    <w:rsid w:val="00C6797B"/>
    <w:rsid w:val="00C73D3A"/>
    <w:rsid w:val="00C74771"/>
    <w:rsid w:val="00CB4DC8"/>
    <w:rsid w:val="00CC1A20"/>
    <w:rsid w:val="00CC79D7"/>
    <w:rsid w:val="00CE110A"/>
    <w:rsid w:val="00CE2471"/>
    <w:rsid w:val="00CE5C6F"/>
    <w:rsid w:val="00CF606D"/>
    <w:rsid w:val="00D17C42"/>
    <w:rsid w:val="00D21A6C"/>
    <w:rsid w:val="00D30BA8"/>
    <w:rsid w:val="00D35231"/>
    <w:rsid w:val="00D35E66"/>
    <w:rsid w:val="00D509F5"/>
    <w:rsid w:val="00D51A6C"/>
    <w:rsid w:val="00D5754E"/>
    <w:rsid w:val="00D626D6"/>
    <w:rsid w:val="00D80AE7"/>
    <w:rsid w:val="00D9264A"/>
    <w:rsid w:val="00D97537"/>
    <w:rsid w:val="00DA00D9"/>
    <w:rsid w:val="00DB0E0E"/>
    <w:rsid w:val="00DD34F1"/>
    <w:rsid w:val="00DF4BBB"/>
    <w:rsid w:val="00E047B6"/>
    <w:rsid w:val="00E06DD2"/>
    <w:rsid w:val="00E15770"/>
    <w:rsid w:val="00E23646"/>
    <w:rsid w:val="00E40215"/>
    <w:rsid w:val="00E60621"/>
    <w:rsid w:val="00E71359"/>
    <w:rsid w:val="00E870F1"/>
    <w:rsid w:val="00E94F44"/>
    <w:rsid w:val="00EA3C9C"/>
    <w:rsid w:val="00EA62AF"/>
    <w:rsid w:val="00EB7B00"/>
    <w:rsid w:val="00EC5AED"/>
    <w:rsid w:val="00EC6679"/>
    <w:rsid w:val="00EC7EB7"/>
    <w:rsid w:val="00EC7EC9"/>
    <w:rsid w:val="00ED6F24"/>
    <w:rsid w:val="00EE11A0"/>
    <w:rsid w:val="00EE5113"/>
    <w:rsid w:val="00EE58E2"/>
    <w:rsid w:val="00EF0EF3"/>
    <w:rsid w:val="00EF2089"/>
    <w:rsid w:val="00EF71A4"/>
    <w:rsid w:val="00F26C39"/>
    <w:rsid w:val="00F3414F"/>
    <w:rsid w:val="00F35065"/>
    <w:rsid w:val="00F66E6A"/>
    <w:rsid w:val="00F7086D"/>
    <w:rsid w:val="00F7160F"/>
    <w:rsid w:val="00F767D6"/>
    <w:rsid w:val="00F80A9C"/>
    <w:rsid w:val="00F94144"/>
    <w:rsid w:val="00F95640"/>
    <w:rsid w:val="00FA0280"/>
    <w:rsid w:val="00FA1614"/>
    <w:rsid w:val="00FB2367"/>
    <w:rsid w:val="00FB7FBD"/>
    <w:rsid w:val="00FC0CF2"/>
    <w:rsid w:val="00FC11BB"/>
    <w:rsid w:val="00FD2AE9"/>
    <w:rsid w:val="00FD4417"/>
    <w:rsid w:val="00FF4FE8"/>
    <w:rsid w:val="00FF7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137DD11A"/>
  <w15:chartTrackingRefBased/>
  <w15:docId w15:val="{3D0EC4BF-51D8-41FE-888C-AE881BA0D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0AE7"/>
  </w:style>
  <w:style w:type="paragraph" w:styleId="Kop1">
    <w:name w:val="heading 1"/>
    <w:basedOn w:val="Standaard"/>
    <w:next w:val="Standaard"/>
    <w:link w:val="Kop1Char"/>
    <w:uiPriority w:val="9"/>
    <w:qFormat/>
    <w:rsid w:val="00F26C39"/>
    <w:pPr>
      <w:keepNext/>
      <w:keepLines/>
      <w:pageBreakBefore/>
      <w:numPr>
        <w:numId w:val="1"/>
      </w:numPr>
      <w:spacing w:before="240" w:after="400"/>
      <w:outlineLvl w:val="0"/>
    </w:pPr>
    <w:rPr>
      <w:rFonts w:asciiTheme="majorHAnsi" w:eastAsiaTheme="majorEastAsia" w:hAnsiTheme="majorHAnsi" w:cstheme="majorBidi"/>
      <w:b/>
      <w:color w:val="4C8488" w:themeColor="accent1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50E63"/>
    <w:pPr>
      <w:keepNext/>
      <w:keepLines/>
      <w:numPr>
        <w:ilvl w:val="1"/>
        <w:numId w:val="1"/>
      </w:numPr>
      <w:spacing w:before="400" w:after="200"/>
      <w:outlineLvl w:val="1"/>
    </w:pPr>
    <w:rPr>
      <w:rFonts w:asciiTheme="majorHAnsi" w:eastAsiaTheme="majorEastAsia" w:hAnsiTheme="majorHAnsi" w:cstheme="majorBidi"/>
      <w:color w:val="39626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3342B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254143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3342B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3342B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39626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3342B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25414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3342B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3342B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3342B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5770"/>
  </w:style>
  <w:style w:type="paragraph" w:styleId="Voettekst">
    <w:name w:val="footer"/>
    <w:basedOn w:val="Standaard"/>
    <w:link w:val="Voet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5770"/>
  </w:style>
  <w:style w:type="character" w:styleId="Tekstvantijdelijkeaanduiding">
    <w:name w:val="Placeholder Text"/>
    <w:basedOn w:val="Standaardalinea-lettertype"/>
    <w:uiPriority w:val="99"/>
    <w:semiHidden/>
    <w:rsid w:val="002901C4"/>
    <w:rPr>
      <w:vanish w:val="0"/>
      <w:color w:val="808080"/>
    </w:rPr>
  </w:style>
  <w:style w:type="paragraph" w:styleId="Titel">
    <w:name w:val="Title"/>
    <w:basedOn w:val="Standaard"/>
    <w:next w:val="Standaard"/>
    <w:link w:val="TitelChar"/>
    <w:uiPriority w:val="10"/>
    <w:rsid w:val="00916D1B"/>
    <w:rPr>
      <w:b/>
      <w:bCs/>
      <w:color w:val="F3DFD7"/>
      <w:sz w:val="56"/>
      <w:szCs w:val="56"/>
      <w:lang w:val="en-US"/>
    </w:rPr>
  </w:style>
  <w:style w:type="character" w:customStyle="1" w:styleId="TitelChar">
    <w:name w:val="Titel Char"/>
    <w:basedOn w:val="Standaardalinea-lettertype"/>
    <w:link w:val="Titel"/>
    <w:uiPriority w:val="10"/>
    <w:rsid w:val="00916D1B"/>
    <w:rPr>
      <w:b/>
      <w:bCs/>
      <w:color w:val="F3DFD7"/>
      <w:sz w:val="56"/>
      <w:szCs w:val="56"/>
      <w:lang w:val="en-US"/>
    </w:rPr>
  </w:style>
  <w:style w:type="table" w:styleId="Tabelraster">
    <w:name w:val="Table Grid"/>
    <w:basedOn w:val="Standaardtabel"/>
    <w:rsid w:val="00290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link w:val="GeenafstandChar"/>
    <w:uiPriority w:val="1"/>
    <w:qFormat/>
    <w:rsid w:val="002901C4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3950B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50B1"/>
    <w:rPr>
      <w:color w:val="605E5C"/>
      <w:shd w:val="clear" w:color="auto" w:fill="E1DFDD"/>
    </w:rPr>
  </w:style>
  <w:style w:type="table" w:customStyle="1" w:styleId="ICSadviseursTabel">
    <w:name w:val="ICSadviseurs Tabel"/>
    <w:basedOn w:val="Standaardtabel"/>
    <w:uiPriority w:val="99"/>
    <w:rsid w:val="00E06DD2"/>
    <w:pPr>
      <w:spacing w:after="0" w:line="240" w:lineRule="auto"/>
    </w:pPr>
    <w:tblPr>
      <w:tblBorders>
        <w:bottom w:val="single" w:sz="4" w:space="0" w:color="4C8488" w:themeColor="accent1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4C8488" w:themeColor="accent1"/>
          <w:bottom w:val="single" w:sz="4" w:space="0" w:color="4C8488" w:themeColor="accent1"/>
        </w:tcBorders>
      </w:tcPr>
    </w:tblStylePr>
  </w:style>
  <w:style w:type="character" w:customStyle="1" w:styleId="Kop1Char">
    <w:name w:val="Kop 1 Char"/>
    <w:basedOn w:val="Standaardalinea-lettertype"/>
    <w:link w:val="Kop1"/>
    <w:uiPriority w:val="9"/>
    <w:rsid w:val="00F26C39"/>
    <w:rPr>
      <w:rFonts w:asciiTheme="majorHAnsi" w:eastAsiaTheme="majorEastAsia" w:hAnsiTheme="majorHAnsi" w:cstheme="majorBidi"/>
      <w:b/>
      <w:color w:val="4C8488" w:themeColor="accent1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250E63"/>
    <w:rPr>
      <w:rFonts w:asciiTheme="majorHAnsi" w:eastAsiaTheme="majorEastAsia" w:hAnsiTheme="majorHAnsi" w:cstheme="majorBidi"/>
      <w:color w:val="39626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63342B"/>
    <w:rPr>
      <w:rFonts w:asciiTheme="majorHAnsi" w:eastAsiaTheme="majorEastAsia" w:hAnsiTheme="majorHAnsi" w:cstheme="majorBidi"/>
      <w:color w:val="254143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3342B"/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3342B"/>
    <w:rPr>
      <w:rFonts w:asciiTheme="majorHAnsi" w:eastAsiaTheme="majorEastAsia" w:hAnsiTheme="majorHAnsi" w:cstheme="majorBidi"/>
      <w:color w:val="39626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3342B"/>
    <w:rPr>
      <w:rFonts w:asciiTheme="majorHAnsi" w:eastAsiaTheme="majorEastAsia" w:hAnsiTheme="majorHAnsi" w:cstheme="majorBidi"/>
      <w:color w:val="25414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3342B"/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3342B"/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3342B"/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paragraph" w:styleId="Ondertitel">
    <w:name w:val="Subtitle"/>
    <w:basedOn w:val="Standaard"/>
    <w:next w:val="Standaard"/>
    <w:link w:val="OndertitelChar"/>
    <w:uiPriority w:val="11"/>
    <w:rsid w:val="00FA0280"/>
    <w:pPr>
      <w:numPr>
        <w:ilvl w:val="1"/>
      </w:numPr>
    </w:pPr>
    <w:rPr>
      <w:rFonts w:eastAsiaTheme="minorEastAsia"/>
      <w:color w:val="755693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A0280"/>
    <w:rPr>
      <w:rFonts w:eastAsiaTheme="minorEastAsia"/>
      <w:color w:val="755693" w:themeColor="text1" w:themeTint="A5"/>
      <w:spacing w:val="15"/>
      <w:sz w:val="22"/>
    </w:rPr>
  </w:style>
  <w:style w:type="character" w:styleId="Nadruk">
    <w:name w:val="Emphasis"/>
    <w:basedOn w:val="Standaardalinea-lettertype"/>
    <w:uiPriority w:val="20"/>
    <w:qFormat/>
    <w:rsid w:val="001E47C3"/>
    <w:rPr>
      <w:b/>
      <w:i w:val="0"/>
      <w:iCs/>
      <w:color w:val="auto"/>
      <w:sz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314163"/>
    <w:pPr>
      <w:spacing w:before="200" w:line="288" w:lineRule="auto"/>
      <w:ind w:left="567" w:right="862"/>
      <w:jc w:val="center"/>
    </w:pPr>
    <w:rPr>
      <w:rFonts w:ascii="Georgia" w:hAnsi="Georgia"/>
      <w:i/>
      <w:iCs/>
      <w:color w:val="4C8488" w:themeColor="accent1"/>
      <w:sz w:val="20"/>
    </w:rPr>
  </w:style>
  <w:style w:type="character" w:customStyle="1" w:styleId="CitaatChar">
    <w:name w:val="Citaat Char"/>
    <w:basedOn w:val="Standaardalinea-lettertype"/>
    <w:link w:val="Citaat"/>
    <w:uiPriority w:val="29"/>
    <w:rsid w:val="00314163"/>
    <w:rPr>
      <w:rFonts w:ascii="Georgia" w:hAnsi="Georgia"/>
      <w:i/>
      <w:iCs/>
      <w:color w:val="4C8488" w:themeColor="accent1"/>
      <w:sz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A0280"/>
    <w:pPr>
      <w:pBdr>
        <w:top w:val="single" w:sz="4" w:space="10" w:color="4C8488" w:themeColor="accent1"/>
        <w:bottom w:val="single" w:sz="4" w:space="10" w:color="4C8488" w:themeColor="accent1"/>
      </w:pBdr>
      <w:spacing w:before="200" w:after="200" w:line="288" w:lineRule="auto"/>
      <w:ind w:left="567" w:right="709"/>
      <w:jc w:val="center"/>
    </w:pPr>
    <w:rPr>
      <w:rFonts w:ascii="Georgia" w:hAnsi="Georgia"/>
      <w:i/>
      <w:iCs/>
      <w:color w:val="4C8488" w:themeColor="accent1"/>
      <w:sz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A0280"/>
    <w:rPr>
      <w:rFonts w:ascii="Georgia" w:hAnsi="Georgia"/>
      <w:i/>
      <w:iCs/>
      <w:color w:val="4C8488" w:themeColor="accent1"/>
      <w:sz w:val="22"/>
    </w:rPr>
  </w:style>
  <w:style w:type="paragraph" w:styleId="Inhopg1">
    <w:name w:val="toc 1"/>
    <w:basedOn w:val="Standaard"/>
    <w:next w:val="Standaard"/>
    <w:autoRedefine/>
    <w:uiPriority w:val="39"/>
    <w:unhideWhenUsed/>
    <w:rsid w:val="00314163"/>
    <w:pPr>
      <w:tabs>
        <w:tab w:val="left" w:pos="440"/>
        <w:tab w:val="right" w:pos="9629"/>
      </w:tabs>
      <w:spacing w:before="200" w:after="60"/>
      <w:ind w:left="426" w:hanging="426"/>
    </w:pPr>
    <w:rPr>
      <w:b/>
      <w:noProof/>
      <w:color w:val="4C8488" w:themeColor="accent1"/>
      <w:sz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314163"/>
    <w:pPr>
      <w:tabs>
        <w:tab w:val="left" w:pos="660"/>
        <w:tab w:val="right" w:pos="9629"/>
      </w:tabs>
      <w:spacing w:after="100"/>
      <w:ind w:left="709" w:hanging="529"/>
    </w:pPr>
    <w:rPr>
      <w:noProof/>
    </w:rPr>
  </w:style>
  <w:style w:type="paragraph" w:customStyle="1" w:styleId="Kop1Ongenummerd">
    <w:name w:val="Kop 1 Ongenummerd"/>
    <w:basedOn w:val="Standaard"/>
    <w:next w:val="Standaard"/>
    <w:uiPriority w:val="10"/>
    <w:qFormat/>
    <w:rsid w:val="00250E63"/>
    <w:pPr>
      <w:spacing w:before="240" w:after="400"/>
    </w:pPr>
    <w:rPr>
      <w:b/>
      <w:color w:val="4C8488" w:themeColor="accent1"/>
      <w:sz w:val="28"/>
    </w:rPr>
  </w:style>
  <w:style w:type="paragraph" w:styleId="Lijstalinea">
    <w:name w:val="List Paragraph"/>
    <w:aliases w:val="Opsomblokjes en substreepjes"/>
    <w:basedOn w:val="Standaard"/>
    <w:link w:val="LijstalineaChar"/>
    <w:uiPriority w:val="34"/>
    <w:qFormat/>
    <w:rsid w:val="00B401C1"/>
    <w:pPr>
      <w:ind w:left="720"/>
      <w:contextualSpacing/>
    </w:pPr>
  </w:style>
  <w:style w:type="numbering" w:customStyle="1" w:styleId="ICSBullets">
    <w:name w:val="ICS Bullets"/>
    <w:uiPriority w:val="99"/>
    <w:locked/>
    <w:rsid w:val="00182245"/>
    <w:pPr>
      <w:numPr>
        <w:numId w:val="2"/>
      </w:numPr>
    </w:pPr>
  </w:style>
  <w:style w:type="numbering" w:customStyle="1" w:styleId="ICSNumbering">
    <w:name w:val="ICS Numbering"/>
    <w:uiPriority w:val="99"/>
    <w:locked/>
    <w:rsid w:val="00314163"/>
    <w:pPr>
      <w:numPr>
        <w:numId w:val="3"/>
      </w:numPr>
    </w:pPr>
  </w:style>
  <w:style w:type="numbering" w:customStyle="1" w:styleId="ICSBulletsCreme">
    <w:name w:val="ICS Bullets Creme"/>
    <w:uiPriority w:val="99"/>
    <w:rsid w:val="00C20E80"/>
    <w:pPr>
      <w:numPr>
        <w:numId w:val="4"/>
      </w:numPr>
    </w:pPr>
  </w:style>
  <w:style w:type="paragraph" w:customStyle="1" w:styleId="KopTekstvak">
    <w:name w:val="Kop Tekstvak"/>
    <w:basedOn w:val="Standaard"/>
    <w:next w:val="Standaard"/>
    <w:rsid w:val="0004582D"/>
    <w:pPr>
      <w:spacing w:after="320"/>
    </w:pPr>
    <w:rPr>
      <w:rFonts w:asciiTheme="majorHAnsi" w:hAnsiTheme="majorHAnsi"/>
      <w:b/>
      <w:bCs/>
      <w:color w:val="2A1F35" w:themeColor="text1"/>
      <w:sz w:val="36"/>
      <w:szCs w:val="36"/>
    </w:rPr>
  </w:style>
  <w:style w:type="numbering" w:customStyle="1" w:styleId="Stijl1">
    <w:name w:val="Stijl1"/>
    <w:uiPriority w:val="99"/>
    <w:rsid w:val="00901BB4"/>
    <w:pPr>
      <w:numPr>
        <w:numId w:val="5"/>
      </w:numPr>
    </w:pPr>
  </w:style>
  <w:style w:type="character" w:styleId="Voetnootmarkering">
    <w:name w:val="footnote reference"/>
    <w:basedOn w:val="Standaardalinea-lettertype"/>
    <w:uiPriority w:val="99"/>
    <w:semiHidden/>
    <w:unhideWhenUsed/>
    <w:rsid w:val="00D80AE7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80AE7"/>
    <w:pPr>
      <w:spacing w:after="0" w:line="240" w:lineRule="auto"/>
    </w:pPr>
    <w:rPr>
      <w:sz w:val="14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80AE7"/>
    <w:rPr>
      <w:sz w:val="14"/>
      <w:szCs w:val="20"/>
    </w:rPr>
  </w:style>
  <w:style w:type="table" w:customStyle="1" w:styleId="ICSadviseursTabel2">
    <w:name w:val="ICSadviseurs Tabel 2"/>
    <w:basedOn w:val="Standaardtabel"/>
    <w:uiPriority w:val="99"/>
    <w:rsid w:val="00E71359"/>
    <w:pPr>
      <w:spacing w:after="0" w:line="240" w:lineRule="auto"/>
    </w:pPr>
    <w:rPr>
      <w:sz w:val="16"/>
    </w:rPr>
    <w:tblPr>
      <w:tblStyleRowBandSize w:val="1"/>
      <w:tblCellMar>
        <w:top w:w="85" w:type="dxa"/>
        <w:bottom w:w="85" w:type="dxa"/>
      </w:tblCellMar>
    </w:tblPr>
    <w:tcPr>
      <w:shd w:val="clear" w:color="auto" w:fill="F4F8FA"/>
    </w:tcPr>
    <w:tblStylePr w:type="firstRow">
      <w:rPr>
        <w:b/>
        <w:color w:val="FFFFFF" w:themeColor="background1"/>
      </w:rPr>
      <w:tblPr/>
      <w:tcPr>
        <w:shd w:val="clear" w:color="auto" w:fill="008FC1"/>
      </w:tcPr>
    </w:tblStylePr>
    <w:tblStylePr w:type="band1Horz">
      <w:tblPr/>
      <w:tcPr>
        <w:shd w:val="clear" w:color="auto" w:fill="E7F1F5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75262A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5262A"/>
    <w:rPr>
      <w:rFonts w:ascii="Segoe UI" w:hAnsi="Segoe UI" w:cs="Segoe UI"/>
      <w:szCs w:val="18"/>
    </w:rPr>
  </w:style>
  <w:style w:type="character" w:customStyle="1" w:styleId="GeenafstandChar">
    <w:name w:val="Geen afstand Char"/>
    <w:link w:val="Geenafstand"/>
    <w:uiPriority w:val="1"/>
    <w:rsid w:val="0075262A"/>
  </w:style>
  <w:style w:type="character" w:styleId="Verwijzingopmerking">
    <w:name w:val="annotation reference"/>
    <w:uiPriority w:val="99"/>
    <w:semiHidden/>
    <w:unhideWhenUsed/>
    <w:rsid w:val="0075262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5262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5262A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5262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5262A"/>
    <w:rPr>
      <w:b/>
      <w:bCs/>
      <w:sz w:val="20"/>
      <w:szCs w:val="20"/>
    </w:rPr>
  </w:style>
  <w:style w:type="table" w:styleId="Rastertabel5donker-Accent1">
    <w:name w:val="Grid Table 5 Dark Accent 1"/>
    <w:basedOn w:val="Standaardtabel"/>
    <w:uiPriority w:val="50"/>
    <w:rsid w:val="0075262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E8E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C8488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C8488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C848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C8488" w:themeFill="accent1"/>
      </w:tcPr>
    </w:tblStylePr>
    <w:tblStylePr w:type="band1Vert">
      <w:tblPr/>
      <w:tcPr>
        <w:shd w:val="clear" w:color="auto" w:fill="B2D2D4" w:themeFill="accent1" w:themeFillTint="66"/>
      </w:tcPr>
    </w:tblStylePr>
    <w:tblStylePr w:type="band1Horz">
      <w:tblPr/>
      <w:tcPr>
        <w:shd w:val="clear" w:color="auto" w:fill="B2D2D4" w:themeFill="accent1" w:themeFillTint="66"/>
      </w:tcPr>
    </w:tblStylePr>
  </w:style>
  <w:style w:type="table" w:styleId="Rastertabel2-Accent1">
    <w:name w:val="Grid Table 2 Accent 1"/>
    <w:basedOn w:val="Standaardtabel"/>
    <w:uiPriority w:val="47"/>
    <w:rsid w:val="0075262A"/>
    <w:pPr>
      <w:spacing w:after="0" w:line="240" w:lineRule="auto"/>
    </w:pPr>
    <w:tblPr>
      <w:tblStyleRowBandSize w:val="1"/>
      <w:tblStyleColBandSize w:val="1"/>
      <w:tblBorders>
        <w:top w:val="single" w:sz="2" w:space="0" w:color="8CBBBE" w:themeColor="accent1" w:themeTint="99"/>
        <w:bottom w:val="single" w:sz="2" w:space="0" w:color="8CBBBE" w:themeColor="accent1" w:themeTint="99"/>
        <w:insideH w:val="single" w:sz="2" w:space="0" w:color="8CBBBE" w:themeColor="accent1" w:themeTint="99"/>
        <w:insideV w:val="single" w:sz="2" w:space="0" w:color="8CBBB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CBBB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CBBB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75262A"/>
    <w:pPr>
      <w:spacing w:after="0" w:line="240" w:lineRule="auto"/>
    </w:pPr>
    <w:tblPr>
      <w:tblStyleRowBandSize w:val="1"/>
      <w:tblStyleColBandSize w:val="1"/>
      <w:tblBorders>
        <w:top w:val="single" w:sz="4" w:space="0" w:color="8CBBBE" w:themeColor="accent1" w:themeTint="99"/>
        <w:left w:val="single" w:sz="4" w:space="0" w:color="8CBBBE" w:themeColor="accent1" w:themeTint="99"/>
        <w:bottom w:val="single" w:sz="4" w:space="0" w:color="8CBBBE" w:themeColor="accent1" w:themeTint="99"/>
        <w:right w:val="single" w:sz="4" w:space="0" w:color="8CBBBE" w:themeColor="accent1" w:themeTint="99"/>
        <w:insideH w:val="single" w:sz="4" w:space="0" w:color="8CBBBE" w:themeColor="accent1" w:themeTint="99"/>
        <w:insideV w:val="single" w:sz="4" w:space="0" w:color="8CBBB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C8488" w:themeColor="accent1"/>
          <w:left w:val="single" w:sz="4" w:space="0" w:color="4C8488" w:themeColor="accent1"/>
          <w:bottom w:val="single" w:sz="4" w:space="0" w:color="4C8488" w:themeColor="accent1"/>
          <w:right w:val="single" w:sz="4" w:space="0" w:color="4C8488" w:themeColor="accent1"/>
          <w:insideH w:val="nil"/>
          <w:insideV w:val="nil"/>
        </w:tcBorders>
        <w:shd w:val="clear" w:color="auto" w:fill="4C8488" w:themeFill="accent1"/>
      </w:tcPr>
    </w:tblStylePr>
    <w:tblStylePr w:type="lastRow">
      <w:rPr>
        <w:b/>
        <w:bCs/>
      </w:rPr>
      <w:tblPr/>
      <w:tcPr>
        <w:tcBorders>
          <w:top w:val="double" w:sz="4" w:space="0" w:color="4C848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unhideWhenUsed/>
    <w:qFormat/>
    <w:rsid w:val="0075262A"/>
    <w:pPr>
      <w:pageBreakBefore w:val="0"/>
      <w:numPr>
        <w:numId w:val="0"/>
      </w:numPr>
      <w:spacing w:after="0"/>
      <w:outlineLvl w:val="9"/>
    </w:pPr>
    <w:rPr>
      <w:b w:val="0"/>
      <w:color w:val="396265" w:themeColor="accent1" w:themeShade="BF"/>
      <w:sz w:val="32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75262A"/>
    <w:pPr>
      <w:spacing w:after="100"/>
      <w:ind w:left="360"/>
    </w:pPr>
  </w:style>
  <w:style w:type="character" w:customStyle="1" w:styleId="LijstalineaChar">
    <w:name w:val="Lijstalinea Char"/>
    <w:aliases w:val="Opsomblokjes en substreepjes Char"/>
    <w:link w:val="Lijstalinea"/>
    <w:uiPriority w:val="34"/>
    <w:locked/>
    <w:rsid w:val="0075262A"/>
  </w:style>
  <w:style w:type="paragraph" w:styleId="Revisie">
    <w:name w:val="Revision"/>
    <w:hidden/>
    <w:uiPriority w:val="99"/>
    <w:semiHidden/>
    <w:rsid w:val="0012707E"/>
    <w:pPr>
      <w:spacing w:after="0" w:line="240" w:lineRule="auto"/>
    </w:pPr>
  </w:style>
  <w:style w:type="character" w:styleId="GevolgdeHyperlink">
    <w:name w:val="FollowedHyperlink"/>
    <w:basedOn w:val="Standaardalinea-lettertype"/>
    <w:uiPriority w:val="99"/>
    <w:semiHidden/>
    <w:unhideWhenUsed/>
    <w:rsid w:val="00470D3D"/>
    <w:rPr>
      <w:color w:val="954F72" w:themeColor="followedHyperlink"/>
      <w:u w:val="single"/>
    </w:rPr>
  </w:style>
  <w:style w:type="paragraph" w:customStyle="1" w:styleId="Opsomming">
    <w:name w:val="Opsomming"/>
    <w:basedOn w:val="Lijstalinea"/>
    <w:link w:val="OpsommingChar"/>
    <w:autoRedefine/>
    <w:qFormat/>
    <w:rsid w:val="00EE5113"/>
    <w:pPr>
      <w:spacing w:after="0" w:line="260" w:lineRule="atLeast"/>
      <w:ind w:left="0"/>
    </w:pPr>
    <w:rPr>
      <w:lang w:val="x-none"/>
    </w:rPr>
  </w:style>
  <w:style w:type="character" w:customStyle="1" w:styleId="OpsommingChar">
    <w:name w:val="Opsomming Char"/>
    <w:basedOn w:val="LijstalineaChar"/>
    <w:link w:val="Opsomming"/>
    <w:rsid w:val="00EE5113"/>
    <w:rPr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485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60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footer" Target="footer2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header" Target="head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0.png"/><Relationship Id="rId1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bruiker\AppData\Roaming\Microsoft\Templates\ICSadviseurs%20Rapport.dotx" TargetMode="External"/></Relationships>
</file>

<file path=word/theme/theme1.xml><?xml version="1.0" encoding="utf-8"?>
<a:theme xmlns:a="http://schemas.openxmlformats.org/drawingml/2006/main" name="ICSadviseurs">
  <a:themeElements>
    <a:clrScheme name="ICS Adviseurs">
      <a:dk1>
        <a:srgbClr val="2A1F35"/>
      </a:dk1>
      <a:lt1>
        <a:sysClr val="window" lastClr="FFFFFF"/>
      </a:lt1>
      <a:dk2>
        <a:srgbClr val="3DB393"/>
      </a:dk2>
      <a:lt2>
        <a:srgbClr val="F6A873"/>
      </a:lt2>
      <a:accent1>
        <a:srgbClr val="4C8488"/>
      </a:accent1>
      <a:accent2>
        <a:srgbClr val="EA5153"/>
      </a:accent2>
      <a:accent3>
        <a:srgbClr val="000000"/>
      </a:accent3>
      <a:accent4>
        <a:srgbClr val="E0F1F8"/>
      </a:accent4>
      <a:accent5>
        <a:srgbClr val="FCF9D4"/>
      </a:accent5>
      <a:accent6>
        <a:srgbClr val="F3DFD7"/>
      </a:accent6>
      <a:hlink>
        <a:srgbClr val="0563C1"/>
      </a:hlink>
      <a:folHlink>
        <a:srgbClr val="954F72"/>
      </a:folHlink>
    </a:clrScheme>
    <a:fontScheme name="Aangepast 3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ICSadviseurs" id="{18160697-C307-4113-8DC9-1FBE562E5AD8}" vid="{372FEA43-091B-4676-9527-3B575A50BD8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2024-09-06T00:00:00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Extra xmlns="Extra">
  <FirstName/>
  <LastName/>
  <Initials/>
  <Name/>
  <InitialName/>
  <Function>medewerker communicatie</Function>
  <FunctionExcerpt/>
  <Title/>
  <DateOfBirth/>
  <Residence/>
  <Building/>
  <Address>Burg. Drijbersingel 25R</Address>
  <POBox/>
  <ZIP/>
  <City/>
  <Address2/>
  <ZIP2/>
  <City2/>
  <State/>
  <Country/>
  <CarbonCopy/>
  <Email>yvonne.de.lange@icsadviseurs.nl</Email>
  <EmailEx/>
  <Telephone>088-2350414</Telephone>
  <TelephoneEx/>
  <TelephoneHome/>
  <Fax/>
  <Office/>
  <Department/>
  <Company/>
  <Manager/>
  <BankAccount/>
  <BankName/>
  <BankDescription/>
  <VATNumber/>
  <Description/>
  <Recipient/>
  <ClientName>Vereniging Ons Middelbaar Onderwijs</ClientName>
  <ClientAddress1/>
  <ClientAddress2/>
  <ClientPOBox/>
  <ClientZIP/>
  <ClientCity/>
  <ClientState/>
  <ClientCountry/>
  <ProjectName/>
  <Reference>2230198_20240906MM01</Reference>
  <YourReference/>
  <Projectcode/>
  <Projectnumber/>
  <Sector/>
  <ReportNumber/>
  <ReportDate/>
  <CheckedBy/>
  <Location/>
  <Time/>
  <ProjectDirector/>
  <Authorization/>
  <Status/>
  <Version/>
  <Method/>
  <Security/>
  <DocumentType>Report</DocumentType>
  <DocumentVersion>1.0</DocumentVersion>
  <DocumentRevision>1.0</DocumentRevision>
  <Organisation/>
  <Authorizer/>
  <Attachments/>
  <Entity/>
  <Present/>
  <Language/>
  <Path/>
  <Extra1/>
  <Extra2/>
  <Extra3/>
  <Extra4/>
  <Extra5/>
  <Extra6/>
  <Extra7/>
  <Extra8/>
  <Extra9/>
</Extr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13C28D6-77E1-4CD8-A4F3-6770A6D4DF0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6CCE84C-E527-4265-966D-1606FFA60547}">
  <ds:schemaRefs>
    <ds:schemaRef ds:uri="Extr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ICSadviseurs Rapport.dotx</Template>
  <TotalTime>10</TotalTime>
  <Pages>2</Pages>
  <Words>465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De Nieuwste School Tilburg</vt:lpstr>
    </vt:vector>
  </TitlesOfParts>
  <Company/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 Nieuwste School Tilburg</dc:title>
  <dc:subject/>
  <dc:creator>Mark van der Mast</dc:creator>
  <cp:keywords/>
  <dc:description/>
  <cp:lastModifiedBy>Mark van der Mast | ICSadviseurs</cp:lastModifiedBy>
  <cp:revision>4</cp:revision>
  <cp:lastPrinted>2024-09-09T13:07:00Z</cp:lastPrinted>
  <dcterms:created xsi:type="dcterms:W3CDTF">2024-09-19T11:37:00Z</dcterms:created>
  <dcterms:modified xsi:type="dcterms:W3CDTF">2024-09-19T11:53:00Z</dcterms:modified>
</cp:coreProperties>
</file>