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20AB9" w14:textId="1CC8FB97" w:rsidR="003B3457" w:rsidRDefault="00553409">
      <w:r>
        <w:rPr>
          <w:noProof/>
        </w:rPr>
        <w:drawing>
          <wp:inline distT="0" distB="0" distL="0" distR="0" wp14:anchorId="6568914E" wp14:editId="0FEED55C">
            <wp:extent cx="5731510" cy="5340985"/>
            <wp:effectExtent l="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4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1AE8A" w14:textId="77777777" w:rsidR="003B3457" w:rsidRDefault="003B3457">
      <w:r>
        <w:br w:type="page"/>
      </w:r>
    </w:p>
    <w:p w14:paraId="42A54EB6" w14:textId="33FF158F" w:rsidR="00C2111F" w:rsidRDefault="00A85459">
      <w:r>
        <w:rPr>
          <w:noProof/>
        </w:rPr>
        <w:lastRenderedPageBreak/>
        <w:drawing>
          <wp:inline distT="0" distB="0" distL="0" distR="0" wp14:anchorId="663AC67F" wp14:editId="68CD379C">
            <wp:extent cx="5731510" cy="4665345"/>
            <wp:effectExtent l="0" t="0" r="2540" b="190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6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1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457"/>
    <w:rsid w:val="00134DA1"/>
    <w:rsid w:val="00136822"/>
    <w:rsid w:val="003B3457"/>
    <w:rsid w:val="00553409"/>
    <w:rsid w:val="00674ED3"/>
    <w:rsid w:val="00A85459"/>
    <w:rsid w:val="00BB427F"/>
    <w:rsid w:val="00C2111F"/>
    <w:rsid w:val="00CB7849"/>
    <w:rsid w:val="00E6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F7343"/>
  <w15:chartTrackingRefBased/>
  <w15:docId w15:val="{4A70C5F5-7277-45AE-9039-8F9D95F3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F1Y\Temp\8\Templafy\WordVsto\yry4ovw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8D5EF341-AA86-420D-B75E-BAA989C2DFDE}">
  <ds:schemaRefs/>
</ds:datastoreItem>
</file>

<file path=customXml/itemProps2.xml><?xml version="1.0" encoding="utf-8"?>
<ds:datastoreItem xmlns:ds="http://schemas.openxmlformats.org/officeDocument/2006/customXml" ds:itemID="{2B327ABD-E96E-46FC-9F9F-1502E8D73E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3.xml><?xml version="1.0" encoding="utf-8"?>
<ds:datastoreItem xmlns:ds="http://schemas.openxmlformats.org/officeDocument/2006/customXml" ds:itemID="{B2EF7A1B-4FFA-4017-82BE-E1CF0B5ABD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018EC8-E422-4F73-81D7-03FC108A9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853EE98-832E-4C2D-B3A5-03A0EC6E49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yry4ovwj.dotx</Template>
  <TotalTime>64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Bedeker A (Alex)</dc:creator>
  <cp:keywords/>
  <dc:description/>
  <cp:lastModifiedBy>Bedeker A (Alex)</cp:lastModifiedBy>
  <cp:revision>10</cp:revision>
  <dcterms:created xsi:type="dcterms:W3CDTF">2023-09-26T14:33:00Z</dcterms:created>
  <dcterms:modified xsi:type="dcterms:W3CDTF">2023-12-13T20:25:00Z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almere</vt:lpwstr>
  </property>
  <property fmtid="{D5CDD505-2E9C-101B-9397-08002B2CF9AE}" pid="3" name="TemplafyTemplateId">
    <vt:lpwstr>637423386344114147</vt:lpwstr>
  </property>
  <property fmtid="{D5CDD505-2E9C-101B-9397-08002B2CF9AE}" pid="4" name="TemplafyUserProfileId">
    <vt:lpwstr>637853543139804111</vt:lpwstr>
  </property>
  <property fmtid="{D5CDD505-2E9C-101B-9397-08002B2CF9AE}" pid="5" name="TemplafyFromBlank">
    <vt:bool>true</vt:bool>
  </property>
  <property fmtid="{D5CDD505-2E9C-101B-9397-08002B2CF9AE}" pid="6" name="ContentTypeId">
    <vt:lpwstr>0x0101001D6725027AA6D94184715C22B54FB4C8</vt:lpwstr>
  </property>
</Properties>
</file>