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965D" w14:textId="51F8FACF" w:rsidR="00F54260" w:rsidRDefault="00F54260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28D2C49F" w14:textId="77777777" w:rsidR="00A8602D" w:rsidRPr="006F490C" w:rsidRDefault="00A8602D" w:rsidP="00A8602D">
      <w:pPr>
        <w:pStyle w:val="Kop1"/>
        <w:numPr>
          <w:ilvl w:val="0"/>
          <w:numId w:val="0"/>
        </w:numPr>
      </w:pPr>
      <w:bookmarkStart w:id="5" w:name="_Toc393214731"/>
      <w:r>
        <w:t>Nieuwbouw Sporthal OBC Bemmel</w:t>
      </w:r>
    </w:p>
    <w:p w14:paraId="285A3C94" w14:textId="77777777" w:rsidR="00A8602D" w:rsidRPr="00A8602D" w:rsidRDefault="00A8602D" w:rsidP="00A8602D"/>
    <w:p w14:paraId="5A83965E" w14:textId="755711FE" w:rsidR="00F54260" w:rsidRDefault="00310BBC">
      <w:pPr>
        <w:pStyle w:val="Kop2"/>
        <w:numPr>
          <w:ilvl w:val="0"/>
          <w:numId w:val="0"/>
        </w:numPr>
        <w:ind w:left="-680" w:firstLine="680"/>
      </w:pPr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8D17F22" w:rsidR="00AF54B7" w:rsidRDefault="008D1FA0" w:rsidP="000D0C85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BA0436" w:rsidRPr="00AE739A">
        <w:rPr>
          <w:b/>
          <w:lang w:eastAsia="en-US"/>
        </w:rPr>
        <w:t>exact</w:t>
      </w:r>
      <w:r w:rsidR="007F1EA5" w:rsidRPr="00AE739A">
        <w:rPr>
          <w:b/>
          <w:lang w:eastAsia="en-US"/>
        </w:rPr>
        <w:t xml:space="preserve"> twee projecten</w:t>
      </w:r>
      <w:r w:rsidR="007F1EA5" w:rsidRPr="00AE739A">
        <w:rPr>
          <w:b/>
          <w:vertAlign w:val="superscript"/>
          <w:lang w:eastAsia="en-US"/>
        </w:rPr>
        <w:t>1</w:t>
      </w:r>
      <w:r w:rsidRPr="00AE739A">
        <w:rPr>
          <w:lang w:eastAsia="en-US"/>
        </w:rPr>
        <w:t xml:space="preserve"> naar eigen keuze in de afgelopen vijf jaar d</w:t>
      </w:r>
      <w:r w:rsidR="00D807CB" w:rsidRPr="00AE739A">
        <w:rPr>
          <w:lang w:eastAsia="en-US"/>
        </w:rPr>
        <w:t>ie</w:t>
      </w:r>
      <w:r w:rsidRPr="00AE739A">
        <w:rPr>
          <w:lang w:eastAsia="en-US"/>
        </w:rPr>
        <w:t xml:space="preserve"> door </w:t>
      </w:r>
      <w:r w:rsidR="000D0C85" w:rsidRPr="00AE739A">
        <w:rPr>
          <w:lang w:eastAsia="en-US"/>
        </w:rPr>
        <w:t>uw organisatie</w:t>
      </w:r>
      <w:r w:rsidRPr="00AE739A">
        <w:rPr>
          <w:lang w:eastAsia="en-US"/>
        </w:rPr>
        <w:t xml:space="preserve"> </w:t>
      </w:r>
      <w:r w:rsidR="000D0C85" w:rsidRPr="00AE739A">
        <w:rPr>
          <w:lang w:eastAsia="en-US"/>
        </w:rPr>
        <w:t>zijn</w:t>
      </w:r>
      <w:r w:rsidRPr="00AE739A">
        <w:rPr>
          <w:lang w:eastAsia="en-US"/>
        </w:rPr>
        <w:t xml:space="preserve"> gerealiseerd</w:t>
      </w:r>
      <w:r w:rsidR="000D0C85" w:rsidRPr="00AE739A">
        <w:rPr>
          <w:lang w:eastAsia="en-US"/>
        </w:rPr>
        <w:t xml:space="preserve"> met een complexiteit en/of ambitieniveau, die vergelijkbaar </w:t>
      </w:r>
      <w:r w:rsidR="00D807CB" w:rsidRPr="00AE739A">
        <w:rPr>
          <w:lang w:eastAsia="en-US"/>
        </w:rPr>
        <w:t>is</w:t>
      </w:r>
      <w:r w:rsidR="000D0C85" w:rsidRPr="00AE739A">
        <w:rPr>
          <w:lang w:eastAsia="en-US"/>
        </w:rPr>
        <w:t xml:space="preserve"> met die van</w:t>
      </w:r>
      <w:r w:rsidR="000D0C85" w:rsidRPr="00DD22AD">
        <w:rPr>
          <w:lang w:eastAsia="en-US"/>
        </w:rPr>
        <w:t xml:space="preserve">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Default="00FB5AF7" w:rsidP="008D1FA0">
      <w:pPr>
        <w:rPr>
          <w:lang w:eastAsia="en-US"/>
        </w:rPr>
      </w:pPr>
    </w:p>
    <w:p w14:paraId="180CA76E" w14:textId="49EB8A73" w:rsidR="00E11383" w:rsidRDefault="00E11383" w:rsidP="00E11383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Van maximaal 1 referentieproject is toegestaan dat deze nog niet is opgeleverd, echter de </w:t>
      </w:r>
      <w:r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zijn.</w:t>
      </w:r>
    </w:p>
    <w:p w14:paraId="51B6DC64" w14:textId="77777777" w:rsidR="005D589A" w:rsidRPr="00DD22AD" w:rsidRDefault="005D589A" w:rsidP="008D1FA0">
      <w:pPr>
        <w:rPr>
          <w:lang w:eastAsia="en-US"/>
        </w:rPr>
      </w:pPr>
    </w:p>
    <w:p w14:paraId="1E04DCA8" w14:textId="75DF7E8E" w:rsidR="00FA4FE7" w:rsidRPr="00CF3E96" w:rsidRDefault="008D1FA0" w:rsidP="00D62DA8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  <w:r w:rsidR="00D62DA8">
        <w:t xml:space="preserve"> De tevredenheidsverklaring dient op nader verzoek van de Aanbestedende Dienst te worden overlegd, zie paragraaf 8.4 selectieleidraad.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156F1C3F" w14:textId="77777777" w:rsidR="005B57C8" w:rsidRDefault="005B57C8" w:rsidP="008D1FA0"/>
    <w:p w14:paraId="7D079EB4" w14:textId="77777777" w:rsidR="005B57C8" w:rsidRDefault="005B57C8" w:rsidP="008D1FA0"/>
    <w:p w14:paraId="10DEE2F9" w14:textId="77777777" w:rsidR="005B57C8" w:rsidRDefault="005B57C8" w:rsidP="008D1FA0"/>
    <w:p w14:paraId="50D86051" w14:textId="77777777" w:rsidR="005B57C8" w:rsidRDefault="005B57C8" w:rsidP="008D1FA0"/>
    <w:p w14:paraId="031D18A0" w14:textId="77777777" w:rsidR="005B57C8" w:rsidRDefault="005B57C8" w:rsidP="008D1FA0"/>
    <w:p w14:paraId="40131B55" w14:textId="77777777" w:rsidR="005B57C8" w:rsidRDefault="005B57C8" w:rsidP="008D1FA0"/>
    <w:p w14:paraId="4E341AB0" w14:textId="77777777" w:rsidR="005B57C8" w:rsidRDefault="005B57C8" w:rsidP="008D1FA0"/>
    <w:p w14:paraId="109E7016" w14:textId="77777777" w:rsidR="005B57C8" w:rsidRDefault="005B57C8" w:rsidP="008D1FA0"/>
    <w:p w14:paraId="669ECC17" w14:textId="77777777" w:rsidR="005B57C8" w:rsidRDefault="005B57C8" w:rsidP="008D1FA0"/>
    <w:p w14:paraId="5FE54893" w14:textId="77777777" w:rsidR="005B57C8" w:rsidRDefault="005B57C8" w:rsidP="008D1FA0"/>
    <w:p w14:paraId="6F214C80" w14:textId="77777777" w:rsidR="005B57C8" w:rsidRDefault="005B57C8" w:rsidP="008D1FA0"/>
    <w:p w14:paraId="45CDBA12" w14:textId="77777777" w:rsidR="005B57C8" w:rsidRDefault="005B57C8" w:rsidP="008D1FA0"/>
    <w:p w14:paraId="34E3C69A" w14:textId="77777777" w:rsidR="005B57C8" w:rsidRDefault="005B57C8" w:rsidP="008D1FA0"/>
    <w:p w14:paraId="34C6E0F6" w14:textId="77777777" w:rsidR="005B57C8" w:rsidRDefault="005B57C8" w:rsidP="008D1FA0"/>
    <w:p w14:paraId="45467A13" w14:textId="77777777" w:rsidR="00C803CE" w:rsidRDefault="00C803CE" w:rsidP="008D1FA0"/>
    <w:p w14:paraId="78749BBD" w14:textId="0B6B09F5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 xml:space="preserve">ervaring met realisatie </w:t>
      </w:r>
      <w:r w:rsidR="00E01334">
        <w:rPr>
          <w:i/>
          <w:lang w:eastAsia="en-US"/>
        </w:rPr>
        <w:t>sporthal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 xml:space="preserve">realisatie </w:t>
      </w:r>
      <w:r w:rsidR="00E01334">
        <w:rPr>
          <w:i/>
          <w:lang w:eastAsia="en-US"/>
        </w:rPr>
        <w:t xml:space="preserve">design &amp; </w:t>
      </w:r>
      <w:proofErr w:type="spellStart"/>
      <w:r w:rsidR="00E01334">
        <w:rPr>
          <w:i/>
          <w:lang w:eastAsia="en-US"/>
        </w:rPr>
        <w:t>build</w:t>
      </w:r>
      <w:proofErr w:type="spellEnd"/>
      <w:r w:rsidR="00E01334">
        <w:rPr>
          <w:i/>
          <w:lang w:eastAsia="en-US"/>
        </w:rPr>
        <w:t xml:space="preserve"> 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59C8A771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 xml:space="preserve">ervaring met realisatie </w:t>
            </w:r>
            <w:r w:rsidR="005B57C8">
              <w:t>sporthal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14F7234E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 xml:space="preserve">realisatie </w:t>
            </w:r>
            <w:r w:rsidR="005B57C8">
              <w:t xml:space="preserve">design &amp; </w:t>
            </w:r>
            <w:proofErr w:type="spellStart"/>
            <w:r w:rsidR="005B57C8">
              <w:t>build</w:t>
            </w:r>
            <w:proofErr w:type="spellEnd"/>
            <w:r w:rsidR="005B57C8">
              <w:t xml:space="preserve"> o</w:t>
            </w:r>
            <w:r w:rsidR="00646C5C" w:rsidRPr="00646C5C">
              <w:t>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5386"/>
        <w:gridCol w:w="2098"/>
      </w:tblGrid>
      <w:tr w:rsidR="00FA4FE7" w:rsidRPr="001A33CD" w14:paraId="688AE344" w14:textId="77777777" w:rsidTr="00B43999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19287469" w14:textId="77777777" w:rsidR="005B57C8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</w:t>
            </w:r>
          </w:p>
          <w:p w14:paraId="767B3F50" w14:textId="7E229BDE" w:rsidR="00FA4FE7" w:rsidRPr="001A33CD" w:rsidRDefault="005B57C8" w:rsidP="005B57C8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</w:t>
            </w:r>
            <w:r w:rsidR="00FA4FE7" w:rsidRPr="001A33CD">
              <w:rPr>
                <w:rFonts w:cs="Tahoma"/>
                <w:szCs w:val="17"/>
              </w:rPr>
              <w:t>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B43999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52CA51C8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</w:t>
            </w:r>
            <w:r w:rsidR="004A693D">
              <w:rPr>
                <w:rFonts w:cs="Tahoma"/>
                <w:szCs w:val="17"/>
              </w:rPr>
              <w:t xml:space="preserve"> gebouwgrootte </w:t>
            </w:r>
            <w:r>
              <w:rPr>
                <w:rFonts w:cs="Tahoma"/>
                <w:szCs w:val="17"/>
              </w:rPr>
              <w:t xml:space="preserve">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B43999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661ED884" w14:textId="161D66F8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(conform NEN 2699):</w:t>
            </w:r>
          </w:p>
          <w:p w14:paraId="2D1A2A5E" w14:textId="7C27D8BB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(conform NEN 2699):</w:t>
            </w:r>
          </w:p>
        </w:tc>
        <w:tc>
          <w:tcPr>
            <w:tcW w:w="2098" w:type="dxa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B43999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0A4C645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 w:rsidR="005F0748">
              <w:rPr>
                <w:rFonts w:cs="Arial"/>
              </w:rPr>
              <w:t xml:space="preserve">uw </w:t>
            </w:r>
            <w:r w:rsidRPr="00D10A83">
              <w:rPr>
                <w:rFonts w:cs="Arial"/>
              </w:rPr>
              <w:t>opdracht;</w:t>
            </w:r>
          </w:p>
          <w:p w14:paraId="28101E85" w14:textId="1B980322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 w:rsidR="005F0748">
              <w:rPr>
                <w:rFonts w:cs="Arial"/>
              </w:rPr>
              <w:t xml:space="preserve">uw </w:t>
            </w:r>
            <w:r w:rsidRPr="00D10A83">
              <w:rPr>
                <w:rFonts w:cs="Arial"/>
              </w:rPr>
              <w:t>opdracht;</w:t>
            </w:r>
          </w:p>
          <w:p w14:paraId="33CFC330" w14:textId="2C2AAF0C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 w:rsidR="005F0748">
              <w:rPr>
                <w:rFonts w:cs="Arial"/>
              </w:rPr>
              <w:t>uw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76D85FBF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6D7B21" w14:paraId="515D2A3A" w14:textId="77777777" w:rsidTr="00B43999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B43999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B43999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B43999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529"/>
        <w:gridCol w:w="1814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7B5D671B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 xml:space="preserve">ervaring met realisatie </w:t>
            </w:r>
            <w:r w:rsidR="00627152">
              <w:rPr>
                <w:rFonts w:cs="Arial"/>
                <w:b/>
              </w:rPr>
              <w:t>sporthal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5708C331" w14:textId="77777777" w:rsidR="000E2C98" w:rsidRPr="003A7370" w:rsidRDefault="000E2C98" w:rsidP="000E2C98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De sportvoorziening</w:t>
            </w:r>
            <w:r w:rsidRPr="003A737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beschikt over: </w:t>
            </w:r>
          </w:p>
          <w:p w14:paraId="063517A1" w14:textId="77777777" w:rsidR="000E2C98" w:rsidRPr="003A7370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Tribune voorziening voor minimaal 100 personen</w:t>
            </w:r>
            <w:r w:rsidRPr="003A7370">
              <w:rPr>
                <w:rFonts w:cs="Verdana"/>
              </w:rPr>
              <w:t>;</w:t>
            </w:r>
          </w:p>
          <w:p w14:paraId="3DD83363" w14:textId="77777777" w:rsidR="000E2C98" w:rsidRPr="00E753EE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Horeca voorziening voor minimaal 80 personen</w:t>
            </w:r>
            <w:r w:rsidRPr="003A7370">
              <w:rPr>
                <w:rFonts w:cs="Verdana"/>
              </w:rPr>
              <w:t>;</w:t>
            </w:r>
          </w:p>
          <w:p w14:paraId="2A3823C6" w14:textId="77777777" w:rsidR="000E2C98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Sportvloer minimaal 44m x 24m;</w:t>
            </w:r>
          </w:p>
          <w:p w14:paraId="46C12F5B" w14:textId="77777777" w:rsidR="000E2C98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Vrije hoogte sporthal minimaal 7m;</w:t>
            </w:r>
          </w:p>
          <w:p w14:paraId="7C429A62" w14:textId="77777777" w:rsidR="000E2C98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 xml:space="preserve">Sportvloer voldoet minimaal aan </w:t>
            </w:r>
            <w:r w:rsidRPr="009A7543">
              <w:t>NOC*NSF-US1-15 klasse II</w:t>
            </w:r>
            <w:r>
              <w:t>;</w:t>
            </w:r>
          </w:p>
          <w:p w14:paraId="2229AA20" w14:textId="77777777" w:rsidR="000E2C98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Sportvloer is te verdelen in 3 zaaldelen;</w:t>
            </w:r>
          </w:p>
          <w:p w14:paraId="33703F4E" w14:textId="77777777" w:rsidR="000E2C98" w:rsidRPr="003A7370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Minimaal 4 kleed- en doucheruimten voor minimaal 15 personen;</w:t>
            </w:r>
          </w:p>
          <w:p w14:paraId="7078193A" w14:textId="74395738" w:rsidR="0080340D" w:rsidRPr="00F60D9B" w:rsidRDefault="000E2C98" w:rsidP="000E2C98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t>Minimaal 2 kleed- en doucheruimten voor docenten/ wedstrijdleiding.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89B6AC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5004010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B54D3E" w14:textId="77777777" w:rsidR="000E2C98" w:rsidRDefault="000E2C98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6612814" w14:textId="77777777" w:rsidR="000E2C98" w:rsidRPr="007E2A00" w:rsidRDefault="000E2C98" w:rsidP="000E2C98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A2CAF98" w14:textId="77777777" w:rsidR="000E2C98" w:rsidRDefault="000E2C98" w:rsidP="000E2C98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C85313D" w14:textId="77777777" w:rsidR="000E2C98" w:rsidRDefault="000E2C98" w:rsidP="000E2C98">
            <w:pPr>
              <w:spacing w:line="360" w:lineRule="auto"/>
              <w:rPr>
                <w:rFonts w:cs="Tahoma"/>
                <w:szCs w:val="17"/>
              </w:rPr>
            </w:pPr>
          </w:p>
          <w:p w14:paraId="1CBEE860" w14:textId="77777777" w:rsidR="000E2C98" w:rsidRPr="007E2A00" w:rsidRDefault="000E2C98" w:rsidP="000E2C98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36915AB3" w:rsidR="000E2C98" w:rsidRPr="001A33CD" w:rsidRDefault="000E2C98" w:rsidP="000E2C98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101073A4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27819DBA" w14:textId="77777777" w:rsidR="00E450B4" w:rsidRPr="007029B9" w:rsidRDefault="00E450B4" w:rsidP="00E450B4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De referentie betreft</w:t>
            </w:r>
            <w:r w:rsidRPr="007029B9">
              <w:rPr>
                <w:rFonts w:cs="Arial"/>
              </w:rPr>
              <w:t>:</w:t>
            </w:r>
          </w:p>
          <w:p w14:paraId="328CB5AC" w14:textId="77777777" w:rsidR="00E450B4" w:rsidRDefault="00E450B4" w:rsidP="00E450B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Een gasloos gebouw;</w:t>
            </w:r>
          </w:p>
          <w:p w14:paraId="7D29CF4F" w14:textId="5B225DCD" w:rsidR="0080340D" w:rsidRPr="007E302B" w:rsidRDefault="00E450B4" w:rsidP="00E450B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Arial"/>
              </w:rPr>
              <w:t>Een gebouw dat gebruik maakt van een gasaansluiting.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3A448ACA" w:rsidR="0080340D" w:rsidRPr="001A33C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1520B7" w:rsidRPr="001A33CD" w14:paraId="1ED8EF47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14BE753B" w14:textId="77777777" w:rsidR="001520B7" w:rsidRPr="00B43999" w:rsidRDefault="001520B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  <w:bookmarkStart w:id="6" w:name="_Hlk150865758"/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03602A1F" w14:textId="77777777" w:rsidR="001520B7" w:rsidRPr="002035A3" w:rsidRDefault="001520B7" w:rsidP="001520B7">
            <w:p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Gebruikers:</w:t>
            </w:r>
          </w:p>
          <w:p w14:paraId="797DA59F" w14:textId="77777777" w:rsidR="001520B7" w:rsidRPr="001520B7" w:rsidRDefault="001520B7" w:rsidP="001520B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035A3">
              <w:rPr>
                <w:rFonts w:cs="Verdana"/>
              </w:rPr>
              <w:t xml:space="preserve">Gebouw dient voor </w:t>
            </w:r>
            <w:r>
              <w:rPr>
                <w:rFonts w:cs="Verdana"/>
              </w:rPr>
              <w:t xml:space="preserve">multifunctioneel gebruik van </w:t>
            </w:r>
            <w:r w:rsidRPr="002035A3">
              <w:rPr>
                <w:rFonts w:cs="Verdana"/>
              </w:rPr>
              <w:t>meerdere organisaties</w:t>
            </w:r>
            <w:r>
              <w:rPr>
                <w:rFonts w:cs="Verdana"/>
              </w:rPr>
              <w:t>;</w:t>
            </w:r>
          </w:p>
          <w:p w14:paraId="69A415DF" w14:textId="1D8103DB" w:rsidR="001520B7" w:rsidRDefault="001520B7" w:rsidP="001520B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Verdana"/>
              </w:rPr>
              <w:t>Gebouw dient voor het gebruik van één organisatie</w:t>
            </w:r>
            <w:r w:rsidRPr="002035A3">
              <w:rPr>
                <w:rFonts w:cs="Verdana"/>
              </w:rPr>
              <w:t>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261419C5" w14:textId="77777777" w:rsidR="001520B7" w:rsidRDefault="001520B7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C2D57A1" w14:textId="77777777" w:rsidR="001520B7" w:rsidRPr="007E2A00" w:rsidRDefault="001520B7" w:rsidP="001520B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30159D3" w14:textId="77777777" w:rsidR="001520B7" w:rsidRDefault="001520B7" w:rsidP="001520B7">
            <w:pPr>
              <w:spacing w:line="360" w:lineRule="auto"/>
              <w:rPr>
                <w:rFonts w:cs="Tahoma"/>
                <w:szCs w:val="17"/>
              </w:rPr>
            </w:pPr>
          </w:p>
          <w:p w14:paraId="56E80A1D" w14:textId="40584E7D" w:rsidR="001520B7" w:rsidRPr="007E2A00" w:rsidRDefault="001520B7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bookmarkEnd w:id="6"/>
      <w:tr w:rsidR="00204646" w:rsidRPr="001A33CD" w14:paraId="47AB9A59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204646" w:rsidRPr="00B43999" w:rsidRDefault="00204646" w:rsidP="0020464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2300AB15" w14:textId="77777777" w:rsidR="00204646" w:rsidRDefault="00204646" w:rsidP="00204646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welke organisaties het betreft:</w:t>
            </w:r>
          </w:p>
          <w:p w14:paraId="58C275FF" w14:textId="77777777" w:rsidR="00C7222A" w:rsidRDefault="00C7222A" w:rsidP="00204646">
            <w:pPr>
              <w:suppressAutoHyphens/>
              <w:spacing w:line="360" w:lineRule="auto"/>
            </w:pPr>
          </w:p>
          <w:p w14:paraId="1F87AB0F" w14:textId="77777777" w:rsidR="00C7222A" w:rsidRDefault="00C7222A" w:rsidP="00204646">
            <w:pPr>
              <w:suppressAutoHyphens/>
              <w:spacing w:line="360" w:lineRule="auto"/>
            </w:pPr>
          </w:p>
          <w:p w14:paraId="0573A9CF" w14:textId="77777777" w:rsidR="00C7222A" w:rsidRDefault="00C7222A" w:rsidP="00204646">
            <w:pPr>
              <w:suppressAutoHyphens/>
              <w:spacing w:line="360" w:lineRule="auto"/>
            </w:pPr>
          </w:p>
          <w:p w14:paraId="6D06FAA2" w14:textId="405E9989" w:rsidR="00C7222A" w:rsidRPr="00452A41" w:rsidRDefault="00C7222A" w:rsidP="00204646">
            <w:pPr>
              <w:suppressAutoHyphens/>
              <w:spacing w:line="360" w:lineRule="auto"/>
            </w:pP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3FCA1C47" w14:textId="77777777" w:rsidR="00204646" w:rsidRPr="007E2A00" w:rsidRDefault="00204646" w:rsidP="0020464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04646" w:rsidRPr="001A33CD" w14:paraId="2CB7C16F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204646" w:rsidRPr="00B43999" w:rsidRDefault="00204646" w:rsidP="0020464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2B9891E7" w14:textId="77777777" w:rsidR="00204646" w:rsidRPr="002035A3" w:rsidRDefault="00204646" w:rsidP="0020464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17222356" w14:textId="77777777" w:rsidR="00204646" w:rsidRDefault="00204646" w:rsidP="0020464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>bouw</w:t>
            </w:r>
            <w:r>
              <w:rPr>
                <w:rFonts w:cs="Verdana"/>
              </w:rPr>
              <w:t xml:space="preserve"> sporthal welke binnen één jaar na aanvang realisatiewerkzaamheden is opgeleverd naar volle tevredenheid van de opdrachtgever;</w:t>
            </w:r>
          </w:p>
          <w:p w14:paraId="42CC06BF" w14:textId="13B25A9C" w:rsidR="00204646" w:rsidRPr="00D40D64" w:rsidRDefault="00204646" w:rsidP="0020464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Overige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108D6310" w14:textId="77777777" w:rsidR="00204646" w:rsidRDefault="00204646" w:rsidP="00204646">
            <w:pPr>
              <w:spacing w:line="360" w:lineRule="auto"/>
              <w:rPr>
                <w:rFonts w:cs="Tahoma"/>
                <w:szCs w:val="17"/>
              </w:rPr>
            </w:pPr>
          </w:p>
          <w:p w14:paraId="521D97A4" w14:textId="77777777" w:rsidR="00204646" w:rsidRDefault="00204646" w:rsidP="0020464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1E1B3CE" w14:textId="77777777" w:rsidR="00204646" w:rsidRDefault="00204646" w:rsidP="00204646">
            <w:pPr>
              <w:spacing w:line="360" w:lineRule="auto"/>
              <w:rPr>
                <w:rFonts w:cs="Tahoma"/>
                <w:szCs w:val="17"/>
              </w:rPr>
            </w:pPr>
          </w:p>
          <w:p w14:paraId="1879F4CF" w14:textId="77777777" w:rsidR="00204646" w:rsidRDefault="00204646" w:rsidP="00204646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9B17A20" w:rsidR="00204646" w:rsidRPr="007E2A00" w:rsidRDefault="00204646" w:rsidP="0020464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529"/>
        <w:gridCol w:w="1814"/>
      </w:tblGrid>
      <w:tr w:rsidR="004C4BD7" w:rsidRPr="00742776" w14:paraId="612B1AF4" w14:textId="77777777" w:rsidTr="00A57D4F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6E57C9A0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 xml:space="preserve">realisatie </w:t>
            </w:r>
            <w:r w:rsidR="00627152">
              <w:rPr>
                <w:rFonts w:cs="Arial"/>
                <w:b/>
              </w:rPr>
              <w:t xml:space="preserve">design &amp; </w:t>
            </w:r>
            <w:proofErr w:type="spellStart"/>
            <w:r w:rsidR="00627152">
              <w:rPr>
                <w:rFonts w:cs="Arial"/>
                <w:b/>
              </w:rPr>
              <w:t>build</w:t>
            </w:r>
            <w:proofErr w:type="spellEnd"/>
            <w:r w:rsidR="00627152">
              <w:rPr>
                <w:rFonts w:cs="Arial"/>
                <w:b/>
              </w:rPr>
              <w:t xml:space="preserve"> 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6D1E97" w:rsidRPr="001A33CD" w14:paraId="50CE86C4" w14:textId="77777777" w:rsidTr="00204646">
        <w:trPr>
          <w:trHeight w:val="274"/>
        </w:trPr>
        <w:tc>
          <w:tcPr>
            <w:tcW w:w="562" w:type="dxa"/>
            <w:shd w:val="clear" w:color="auto" w:fill="auto"/>
          </w:tcPr>
          <w:p w14:paraId="13F5A094" w14:textId="77777777" w:rsidR="006D1E97" w:rsidRPr="00B43999" w:rsidRDefault="006D1E9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13D32A3F" w14:textId="77777777" w:rsidR="00C60DF0" w:rsidRPr="007029B9" w:rsidRDefault="00C60DF0" w:rsidP="00C60DF0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Verdana"/>
              </w:rPr>
              <w:t>Bouworganisatie</w:t>
            </w:r>
            <w:r w:rsidRPr="007029B9">
              <w:rPr>
                <w:rFonts w:cs="Arial"/>
              </w:rPr>
              <w:t>:</w:t>
            </w:r>
          </w:p>
          <w:p w14:paraId="27088070" w14:textId="77777777" w:rsidR="00C60DF0" w:rsidRPr="008B0A82" w:rsidRDefault="00C60DF0" w:rsidP="00C60DF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8B0A82">
              <w:rPr>
                <w:rFonts w:cs="Arial"/>
              </w:rPr>
              <w:t>Bouwteam;</w:t>
            </w:r>
          </w:p>
          <w:p w14:paraId="0C342275" w14:textId="77777777" w:rsidR="00C60DF0" w:rsidRDefault="00C60DF0" w:rsidP="00C60DF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Design &amp; Build op basis van </w:t>
            </w:r>
            <w:r w:rsidRPr="007029B9">
              <w:rPr>
                <w:rFonts w:cs="Arial"/>
              </w:rPr>
              <w:t>UAV-</w:t>
            </w:r>
            <w:r>
              <w:rPr>
                <w:rFonts w:cs="Arial"/>
              </w:rPr>
              <w:t>gc 2005</w:t>
            </w:r>
            <w:r w:rsidRPr="007029B9">
              <w:rPr>
                <w:rFonts w:cs="Arial"/>
              </w:rPr>
              <w:t>;</w:t>
            </w:r>
          </w:p>
          <w:p w14:paraId="7AFD62AC" w14:textId="77777777" w:rsidR="00C60DF0" w:rsidRDefault="00C60DF0" w:rsidP="00C60DF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Engineer &amp; Build op basis van </w:t>
            </w:r>
            <w:r w:rsidRPr="007029B9">
              <w:rPr>
                <w:rFonts w:cs="Arial"/>
              </w:rPr>
              <w:t>UAV-</w:t>
            </w:r>
            <w:r>
              <w:rPr>
                <w:rFonts w:cs="Arial"/>
              </w:rPr>
              <w:t>gc 2005</w:t>
            </w:r>
            <w:r w:rsidRPr="007029B9">
              <w:rPr>
                <w:rFonts w:cs="Arial"/>
              </w:rPr>
              <w:t>;</w:t>
            </w:r>
          </w:p>
          <w:p w14:paraId="511DF780" w14:textId="40C259D7" w:rsidR="006D1E97" w:rsidRDefault="00C60DF0" w:rsidP="00C60DF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Traditioneel contract.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20916595" w14:textId="77777777" w:rsidR="006D1E97" w:rsidRDefault="006D1E97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4F2C499" w14:textId="77777777" w:rsidR="00C60DF0" w:rsidRDefault="00C60DF0" w:rsidP="00C60DF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42CEB6C" w14:textId="77777777" w:rsidR="00C60DF0" w:rsidRDefault="00C60DF0" w:rsidP="00C60DF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A50684D" w14:textId="77777777" w:rsidR="00C60DF0" w:rsidRDefault="00C60DF0" w:rsidP="00C60DF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5ACCA03" w14:textId="39BE1230" w:rsidR="00C60DF0" w:rsidRDefault="00C60DF0" w:rsidP="00C60DF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00C01E5E" w14:textId="77777777" w:rsidTr="00204646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128EDB18" w14:textId="77777777" w:rsidR="00FE4F44" w:rsidRDefault="00FE4F44" w:rsidP="00FE4F44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Het gebouw betreft</w:t>
            </w:r>
            <w:r w:rsidRPr="00023918">
              <w:rPr>
                <w:rFonts w:cs="Arial"/>
              </w:rPr>
              <w:t>:</w:t>
            </w:r>
          </w:p>
          <w:p w14:paraId="0D77D7E7" w14:textId="77777777" w:rsidR="00FE4F44" w:rsidRDefault="00FE4F44" w:rsidP="00FE4F4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Utiliteitsgebouw;</w:t>
            </w:r>
          </w:p>
          <w:p w14:paraId="562A8EAE" w14:textId="49A26487" w:rsidR="002C374E" w:rsidRPr="00901FF6" w:rsidRDefault="00FE4F44" w:rsidP="00FE4F44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Woning.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030247" w:rsidRPr="001A33CD" w14:paraId="109240F2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030247" w:rsidRPr="00B43999" w:rsidRDefault="00030247" w:rsidP="0003024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195BFCEF" w14:textId="77777777" w:rsidR="00030247" w:rsidRPr="007029B9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 xml:space="preserve">Gebouw </w:t>
            </w:r>
            <w:r>
              <w:rPr>
                <w:rFonts w:cs="Arial"/>
              </w:rPr>
              <w:t>betreft een binnensportaccommodatie met minimale afmeting (</w:t>
            </w:r>
            <w:proofErr w:type="spellStart"/>
            <w:r>
              <w:rPr>
                <w:rFonts w:cs="Arial"/>
              </w:rPr>
              <w:t>lxbxh</w:t>
            </w:r>
            <w:proofErr w:type="spellEnd"/>
            <w:r>
              <w:rPr>
                <w:rFonts w:cs="Arial"/>
              </w:rPr>
              <w:t>)</w:t>
            </w:r>
            <w:r w:rsidRPr="007029B9">
              <w:rPr>
                <w:rFonts w:cs="Arial"/>
              </w:rPr>
              <w:t>:</w:t>
            </w:r>
          </w:p>
          <w:p w14:paraId="790315D7" w14:textId="77777777" w:rsidR="00030247" w:rsidRDefault="00030247" w:rsidP="0003024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Gymzaal (21 x 12 x 5 meter);</w:t>
            </w:r>
          </w:p>
          <w:p w14:paraId="0669E214" w14:textId="77777777" w:rsidR="00030247" w:rsidRDefault="00030247" w:rsidP="0003024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Gymzaal (21 x 12 x 7 meter);</w:t>
            </w:r>
          </w:p>
          <w:p w14:paraId="2712CE3E" w14:textId="77777777" w:rsidR="00030247" w:rsidRDefault="00030247" w:rsidP="0003024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Sportzaal (28 x 22 x 7 meter);</w:t>
            </w:r>
          </w:p>
          <w:p w14:paraId="177EE41D" w14:textId="77777777" w:rsidR="00030247" w:rsidRDefault="00030247" w:rsidP="0003024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Sporthal (44 x 24 x 7 meter);</w:t>
            </w:r>
          </w:p>
          <w:p w14:paraId="1154508F" w14:textId="7A01D9DD" w:rsidR="00030247" w:rsidRPr="007029B9" w:rsidRDefault="00030247" w:rsidP="00030247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N.v.t.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667AAEE3" w14:textId="77777777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</w:p>
          <w:p w14:paraId="1D5805BB" w14:textId="77777777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</w:p>
          <w:p w14:paraId="0B943174" w14:textId="765105CA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  <w:r w:rsidRPr="00030247">
              <w:rPr>
                <w:rFonts w:cs="Arial"/>
              </w:rPr>
              <w:t>Ja / Nee</w:t>
            </w:r>
          </w:p>
          <w:p w14:paraId="34384013" w14:textId="77777777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  <w:r w:rsidRPr="00030247">
              <w:rPr>
                <w:rFonts w:cs="Arial"/>
              </w:rPr>
              <w:t>Ja / Nee</w:t>
            </w:r>
          </w:p>
          <w:p w14:paraId="3B9C97AD" w14:textId="77777777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  <w:r w:rsidRPr="00030247">
              <w:rPr>
                <w:rFonts w:cs="Arial"/>
              </w:rPr>
              <w:t>Ja / Nee</w:t>
            </w:r>
          </w:p>
          <w:p w14:paraId="01478620" w14:textId="77777777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  <w:r w:rsidRPr="00030247">
              <w:rPr>
                <w:rFonts w:cs="Arial"/>
              </w:rPr>
              <w:t>Ja / Nee</w:t>
            </w:r>
          </w:p>
          <w:p w14:paraId="6AA32A14" w14:textId="22BCB31B" w:rsidR="00030247" w:rsidRPr="00030247" w:rsidRDefault="00030247" w:rsidP="00030247">
            <w:pPr>
              <w:suppressAutoHyphens/>
              <w:spacing w:line="360" w:lineRule="auto"/>
              <w:rPr>
                <w:rFonts w:cs="Arial"/>
              </w:rPr>
            </w:pPr>
            <w:r w:rsidRPr="00030247">
              <w:rPr>
                <w:rFonts w:cs="Arial"/>
              </w:rPr>
              <w:t>Ja / Nee</w:t>
            </w:r>
          </w:p>
        </w:tc>
      </w:tr>
      <w:tr w:rsidR="00B35FD7" w:rsidRPr="001A33CD" w14:paraId="7CE899CD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B35FD7" w:rsidRPr="00B43999" w:rsidRDefault="00B35FD7" w:rsidP="00B35FD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553D123C" w14:textId="77777777" w:rsidR="00B35FD7" w:rsidRPr="002035A3" w:rsidRDefault="00B35FD7" w:rsidP="00B35FD7">
            <w:p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Gebruikers:</w:t>
            </w:r>
          </w:p>
          <w:p w14:paraId="22F1695B" w14:textId="77777777" w:rsidR="00B35FD7" w:rsidRPr="001520B7" w:rsidRDefault="00B35FD7" w:rsidP="00B35FD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035A3">
              <w:rPr>
                <w:rFonts w:cs="Verdana"/>
              </w:rPr>
              <w:t xml:space="preserve">Gebouw dient voor </w:t>
            </w:r>
            <w:r>
              <w:rPr>
                <w:rFonts w:cs="Verdana"/>
              </w:rPr>
              <w:t xml:space="preserve">multifunctioneel gebruik van </w:t>
            </w:r>
            <w:r w:rsidRPr="002035A3">
              <w:rPr>
                <w:rFonts w:cs="Verdana"/>
              </w:rPr>
              <w:t>meerdere organisaties</w:t>
            </w:r>
            <w:r>
              <w:rPr>
                <w:rFonts w:cs="Verdana"/>
              </w:rPr>
              <w:t>;</w:t>
            </w:r>
          </w:p>
          <w:p w14:paraId="0F542984" w14:textId="22638E91" w:rsidR="00B35FD7" w:rsidRPr="00B86945" w:rsidRDefault="00B35FD7" w:rsidP="00B35FD7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Gebouw dient voor het gebruik van één organisatie</w:t>
            </w:r>
            <w:r w:rsidRPr="002035A3">
              <w:rPr>
                <w:rFonts w:cs="Verdana"/>
              </w:rPr>
              <w:t>.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0A38C0AC" w14:textId="77777777" w:rsidR="00B35FD7" w:rsidRDefault="00B35FD7" w:rsidP="00B35FD7">
            <w:pPr>
              <w:spacing w:line="360" w:lineRule="auto"/>
              <w:rPr>
                <w:rFonts w:cs="Tahoma"/>
                <w:szCs w:val="17"/>
              </w:rPr>
            </w:pPr>
          </w:p>
          <w:p w14:paraId="3E4440C7" w14:textId="77777777" w:rsidR="00B35FD7" w:rsidRPr="007E2A00" w:rsidRDefault="00B35FD7" w:rsidP="00B35FD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B75F845" w14:textId="77777777" w:rsidR="00B35FD7" w:rsidRDefault="00B35FD7" w:rsidP="00B35FD7">
            <w:pPr>
              <w:spacing w:line="360" w:lineRule="auto"/>
              <w:rPr>
                <w:rFonts w:cs="Tahoma"/>
                <w:szCs w:val="17"/>
              </w:rPr>
            </w:pPr>
          </w:p>
          <w:p w14:paraId="0B48A4D8" w14:textId="57C25112" w:rsidR="00B35FD7" w:rsidRDefault="00B35FD7" w:rsidP="00B35FD7">
            <w:pPr>
              <w:spacing w:line="276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B35FD7" w:rsidRPr="001A33CD" w14:paraId="130C610F" w14:textId="77777777" w:rsidTr="00204646">
        <w:trPr>
          <w:trHeight w:val="558"/>
        </w:trPr>
        <w:tc>
          <w:tcPr>
            <w:tcW w:w="562" w:type="dxa"/>
            <w:shd w:val="clear" w:color="auto" w:fill="auto"/>
          </w:tcPr>
          <w:p w14:paraId="14C2DF54" w14:textId="77777777" w:rsidR="00B35FD7" w:rsidRPr="00B43999" w:rsidRDefault="00B35FD7" w:rsidP="00B35FD7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529" w:type="dxa"/>
            <w:tcBorders>
              <w:right w:val="nil"/>
            </w:tcBorders>
            <w:shd w:val="clear" w:color="auto" w:fill="auto"/>
          </w:tcPr>
          <w:p w14:paraId="38B3E484" w14:textId="77777777" w:rsidR="00C7222A" w:rsidRDefault="00C7222A" w:rsidP="00C7222A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welke organisaties het betreft:</w:t>
            </w:r>
          </w:p>
          <w:p w14:paraId="22E16F50" w14:textId="77777777" w:rsidR="00B35FD7" w:rsidRDefault="00B35FD7" w:rsidP="00B35FD7">
            <w:pPr>
              <w:suppressAutoHyphens/>
              <w:spacing w:line="360" w:lineRule="auto"/>
              <w:rPr>
                <w:rFonts w:cs="Verdana"/>
              </w:rPr>
            </w:pPr>
          </w:p>
          <w:p w14:paraId="457C39A2" w14:textId="77777777" w:rsidR="00C7222A" w:rsidRDefault="00C7222A" w:rsidP="00B35FD7">
            <w:pPr>
              <w:suppressAutoHyphens/>
              <w:spacing w:line="360" w:lineRule="auto"/>
              <w:rPr>
                <w:rFonts w:cs="Verdana"/>
              </w:rPr>
            </w:pPr>
          </w:p>
          <w:p w14:paraId="47074D34" w14:textId="77777777" w:rsidR="00C7222A" w:rsidRDefault="00C7222A" w:rsidP="00B35FD7">
            <w:pPr>
              <w:suppressAutoHyphens/>
              <w:spacing w:line="360" w:lineRule="auto"/>
              <w:rPr>
                <w:rFonts w:cs="Verdana"/>
              </w:rPr>
            </w:pPr>
          </w:p>
          <w:p w14:paraId="12FE5097" w14:textId="77777777" w:rsidR="00C7222A" w:rsidRPr="002035A3" w:rsidRDefault="00C7222A" w:rsidP="00B35FD7">
            <w:pPr>
              <w:suppressAutoHyphens/>
              <w:spacing w:line="360" w:lineRule="auto"/>
              <w:rPr>
                <w:rFonts w:cs="Verdana"/>
              </w:rPr>
            </w:pPr>
          </w:p>
        </w:tc>
        <w:tc>
          <w:tcPr>
            <w:tcW w:w="1814" w:type="dxa"/>
            <w:tcBorders>
              <w:left w:val="nil"/>
            </w:tcBorders>
            <w:shd w:val="clear" w:color="auto" w:fill="auto"/>
          </w:tcPr>
          <w:p w14:paraId="416677BD" w14:textId="77777777" w:rsidR="00B35FD7" w:rsidRDefault="00B35FD7" w:rsidP="00B35FD7">
            <w:pPr>
              <w:spacing w:line="360" w:lineRule="auto"/>
              <w:rPr>
                <w:rFonts w:cs="Tahoma"/>
                <w:szCs w:val="17"/>
              </w:rPr>
            </w:pPr>
          </w:p>
        </w:tc>
      </w:tr>
    </w:tbl>
    <w:p w14:paraId="63F85DAA" w14:textId="7AE86ECB" w:rsidR="00530843" w:rsidRPr="00037E05" w:rsidRDefault="00530843" w:rsidP="00871240">
      <w:pPr>
        <w:tabs>
          <w:tab w:val="left" w:pos="2579"/>
        </w:tabs>
      </w:pPr>
    </w:p>
    <w:sectPr w:rsidR="00530843" w:rsidRPr="00037E05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55B7" w14:textId="77777777" w:rsidR="003862E9" w:rsidRDefault="003862E9">
      <w:r>
        <w:separator/>
      </w:r>
    </w:p>
  </w:endnote>
  <w:endnote w:type="continuationSeparator" w:id="0">
    <w:p w14:paraId="5344580C" w14:textId="77777777" w:rsidR="003862E9" w:rsidRDefault="0038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2D766956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E778AE">
      <w:rPr>
        <w:noProof/>
        <w:color w:val="4D4D4D"/>
        <w:sz w:val="14"/>
        <w:szCs w:val="14"/>
      </w:rPr>
      <w:t>begesp01-20231115-bijlage03b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EFDA" w14:textId="77777777" w:rsidR="003862E9" w:rsidRDefault="003862E9">
      <w:r>
        <w:separator/>
      </w:r>
    </w:p>
  </w:footnote>
  <w:footnote w:type="continuationSeparator" w:id="0">
    <w:p w14:paraId="0307FC9C" w14:textId="77777777" w:rsidR="003862E9" w:rsidRDefault="0038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26292893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2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1"/>
  </w:num>
  <w:num w:numId="2" w16cid:durableId="80807749">
    <w:abstractNumId w:val="33"/>
  </w:num>
  <w:num w:numId="3" w16cid:durableId="2013414794">
    <w:abstractNumId w:val="23"/>
  </w:num>
  <w:num w:numId="4" w16cid:durableId="310838286">
    <w:abstractNumId w:val="32"/>
  </w:num>
  <w:num w:numId="5" w16cid:durableId="973679061">
    <w:abstractNumId w:val="5"/>
  </w:num>
  <w:num w:numId="6" w16cid:durableId="940187930">
    <w:abstractNumId w:val="27"/>
  </w:num>
  <w:num w:numId="7" w16cid:durableId="490602839">
    <w:abstractNumId w:val="1"/>
  </w:num>
  <w:num w:numId="8" w16cid:durableId="1248805351">
    <w:abstractNumId w:val="31"/>
  </w:num>
  <w:num w:numId="9" w16cid:durableId="1012337660">
    <w:abstractNumId w:val="19"/>
  </w:num>
  <w:num w:numId="10" w16cid:durableId="2018001422">
    <w:abstractNumId w:val="25"/>
  </w:num>
  <w:num w:numId="11" w16cid:durableId="182670400">
    <w:abstractNumId w:val="9"/>
  </w:num>
  <w:num w:numId="12" w16cid:durableId="502015944">
    <w:abstractNumId w:val="28"/>
  </w:num>
  <w:num w:numId="13" w16cid:durableId="1454397074">
    <w:abstractNumId w:val="21"/>
  </w:num>
  <w:num w:numId="14" w16cid:durableId="1808401369">
    <w:abstractNumId w:val="18"/>
  </w:num>
  <w:num w:numId="15" w16cid:durableId="148789201">
    <w:abstractNumId w:val="2"/>
  </w:num>
  <w:num w:numId="16" w16cid:durableId="1701126767">
    <w:abstractNumId w:val="7"/>
  </w:num>
  <w:num w:numId="17" w16cid:durableId="1167745479">
    <w:abstractNumId w:val="24"/>
  </w:num>
  <w:num w:numId="18" w16cid:durableId="1652754542">
    <w:abstractNumId w:val="16"/>
  </w:num>
  <w:num w:numId="19" w16cid:durableId="1214200619">
    <w:abstractNumId w:val="14"/>
  </w:num>
  <w:num w:numId="20" w16cid:durableId="54935174">
    <w:abstractNumId w:val="17"/>
  </w:num>
  <w:num w:numId="21" w16cid:durableId="1225948777">
    <w:abstractNumId w:val="13"/>
  </w:num>
  <w:num w:numId="22" w16cid:durableId="589890524">
    <w:abstractNumId w:val="29"/>
  </w:num>
  <w:num w:numId="23" w16cid:durableId="356395531">
    <w:abstractNumId w:val="11"/>
  </w:num>
  <w:num w:numId="24" w16cid:durableId="162360738">
    <w:abstractNumId w:val="0"/>
  </w:num>
  <w:num w:numId="25" w16cid:durableId="1490554080">
    <w:abstractNumId w:val="11"/>
  </w:num>
  <w:num w:numId="26" w16cid:durableId="175196013">
    <w:abstractNumId w:val="20"/>
  </w:num>
  <w:num w:numId="27" w16cid:durableId="753167938">
    <w:abstractNumId w:val="11"/>
  </w:num>
  <w:num w:numId="28" w16cid:durableId="5134453">
    <w:abstractNumId w:val="11"/>
  </w:num>
  <w:num w:numId="29" w16cid:durableId="875774267">
    <w:abstractNumId w:val="11"/>
  </w:num>
  <w:num w:numId="30" w16cid:durableId="1452939725">
    <w:abstractNumId w:val="11"/>
  </w:num>
  <w:num w:numId="31" w16cid:durableId="534198235">
    <w:abstractNumId w:val="12"/>
  </w:num>
  <w:num w:numId="32" w16cid:durableId="1650088153">
    <w:abstractNumId w:val="26"/>
  </w:num>
  <w:num w:numId="33" w16cid:durableId="1663390417">
    <w:abstractNumId w:val="11"/>
  </w:num>
  <w:num w:numId="34" w16cid:durableId="1806503259">
    <w:abstractNumId w:val="15"/>
  </w:num>
  <w:num w:numId="35" w16cid:durableId="1830435575">
    <w:abstractNumId w:val="10"/>
  </w:num>
  <w:num w:numId="36" w16cid:durableId="1255088463">
    <w:abstractNumId w:val="30"/>
  </w:num>
  <w:num w:numId="37" w16cid:durableId="1578591862">
    <w:abstractNumId w:val="11"/>
  </w:num>
  <w:num w:numId="38" w16cid:durableId="404453818">
    <w:abstractNumId w:val="15"/>
  </w:num>
  <w:num w:numId="39" w16cid:durableId="1334986736">
    <w:abstractNumId w:val="4"/>
  </w:num>
  <w:num w:numId="40" w16cid:durableId="1540969145">
    <w:abstractNumId w:val="3"/>
  </w:num>
  <w:num w:numId="41" w16cid:durableId="1183008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3"/>
  </w:num>
  <w:num w:numId="43" w16cid:durableId="297538663">
    <w:abstractNumId w:val="15"/>
  </w:num>
  <w:num w:numId="44" w16cid:durableId="327711847">
    <w:abstractNumId w:val="6"/>
  </w:num>
  <w:num w:numId="45" w16cid:durableId="1694302578">
    <w:abstractNumId w:val="22"/>
  </w:num>
  <w:num w:numId="46" w16cid:durableId="190187714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247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2C98"/>
    <w:rsid w:val="000E34D3"/>
    <w:rsid w:val="000E51CC"/>
    <w:rsid w:val="000E6A1F"/>
    <w:rsid w:val="000E6C47"/>
    <w:rsid w:val="000E6D98"/>
    <w:rsid w:val="000E7413"/>
    <w:rsid w:val="000F646F"/>
    <w:rsid w:val="00101D95"/>
    <w:rsid w:val="00102D51"/>
    <w:rsid w:val="0010591F"/>
    <w:rsid w:val="00106253"/>
    <w:rsid w:val="00114112"/>
    <w:rsid w:val="00114AD0"/>
    <w:rsid w:val="00132548"/>
    <w:rsid w:val="00135CDC"/>
    <w:rsid w:val="00137E7C"/>
    <w:rsid w:val="00145E26"/>
    <w:rsid w:val="001520B7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49C"/>
    <w:rsid w:val="001A4D62"/>
    <w:rsid w:val="001A67E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1F6F38"/>
    <w:rsid w:val="0020077A"/>
    <w:rsid w:val="002037A7"/>
    <w:rsid w:val="00204646"/>
    <w:rsid w:val="002121EF"/>
    <w:rsid w:val="002145F0"/>
    <w:rsid w:val="00216404"/>
    <w:rsid w:val="00220A06"/>
    <w:rsid w:val="00221574"/>
    <w:rsid w:val="002236F4"/>
    <w:rsid w:val="002258C5"/>
    <w:rsid w:val="00226B28"/>
    <w:rsid w:val="00233AF6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3F2"/>
    <w:rsid w:val="00270414"/>
    <w:rsid w:val="0027232C"/>
    <w:rsid w:val="00274AFC"/>
    <w:rsid w:val="0027789D"/>
    <w:rsid w:val="00285C5F"/>
    <w:rsid w:val="00292317"/>
    <w:rsid w:val="00297ABC"/>
    <w:rsid w:val="002A0FCC"/>
    <w:rsid w:val="002A1C9F"/>
    <w:rsid w:val="002A21C6"/>
    <w:rsid w:val="002A2907"/>
    <w:rsid w:val="002A4D6B"/>
    <w:rsid w:val="002B1326"/>
    <w:rsid w:val="002B6667"/>
    <w:rsid w:val="002B6B2F"/>
    <w:rsid w:val="002C1A4A"/>
    <w:rsid w:val="002C374E"/>
    <w:rsid w:val="002C6C8A"/>
    <w:rsid w:val="002D075C"/>
    <w:rsid w:val="002D17C7"/>
    <w:rsid w:val="002D33DA"/>
    <w:rsid w:val="002D3C72"/>
    <w:rsid w:val="002D6498"/>
    <w:rsid w:val="002D7536"/>
    <w:rsid w:val="002E1827"/>
    <w:rsid w:val="002E39C1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5C94"/>
    <w:rsid w:val="00345E0B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862E9"/>
    <w:rsid w:val="0039341C"/>
    <w:rsid w:val="003936C9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93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0C53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57C8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589A"/>
    <w:rsid w:val="005D607F"/>
    <w:rsid w:val="005E132E"/>
    <w:rsid w:val="005E574E"/>
    <w:rsid w:val="005E5D8F"/>
    <w:rsid w:val="005F0748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22616"/>
    <w:rsid w:val="0062344E"/>
    <w:rsid w:val="006252DC"/>
    <w:rsid w:val="00626251"/>
    <w:rsid w:val="00627152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A74D6"/>
    <w:rsid w:val="006B1379"/>
    <w:rsid w:val="006B1604"/>
    <w:rsid w:val="006B1A3F"/>
    <w:rsid w:val="006B4B0B"/>
    <w:rsid w:val="006B4E45"/>
    <w:rsid w:val="006B504F"/>
    <w:rsid w:val="006C33C0"/>
    <w:rsid w:val="006C4446"/>
    <w:rsid w:val="006C4767"/>
    <w:rsid w:val="006C4E10"/>
    <w:rsid w:val="006D103F"/>
    <w:rsid w:val="006D1E97"/>
    <w:rsid w:val="006D54D9"/>
    <w:rsid w:val="006D56C0"/>
    <w:rsid w:val="006D5B0F"/>
    <w:rsid w:val="006D7325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0DC"/>
    <w:rsid w:val="00777916"/>
    <w:rsid w:val="007804B8"/>
    <w:rsid w:val="007804C9"/>
    <w:rsid w:val="00790042"/>
    <w:rsid w:val="007A6B83"/>
    <w:rsid w:val="007B1ED7"/>
    <w:rsid w:val="007B6FA7"/>
    <w:rsid w:val="007C3815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7BE"/>
    <w:rsid w:val="00881D5A"/>
    <w:rsid w:val="00885C61"/>
    <w:rsid w:val="00892C42"/>
    <w:rsid w:val="0089314C"/>
    <w:rsid w:val="008934CD"/>
    <w:rsid w:val="00897F9F"/>
    <w:rsid w:val="008A183C"/>
    <w:rsid w:val="008A225D"/>
    <w:rsid w:val="008A3A1D"/>
    <w:rsid w:val="008A4757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8F3F6E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57D4F"/>
    <w:rsid w:val="00A65423"/>
    <w:rsid w:val="00A709D2"/>
    <w:rsid w:val="00A70EBA"/>
    <w:rsid w:val="00A7118C"/>
    <w:rsid w:val="00A7366B"/>
    <w:rsid w:val="00A81262"/>
    <w:rsid w:val="00A812FE"/>
    <w:rsid w:val="00A82311"/>
    <w:rsid w:val="00A840D9"/>
    <w:rsid w:val="00A847F5"/>
    <w:rsid w:val="00A8570D"/>
    <w:rsid w:val="00A8602D"/>
    <w:rsid w:val="00A87B62"/>
    <w:rsid w:val="00A909F2"/>
    <w:rsid w:val="00A93C62"/>
    <w:rsid w:val="00AA4493"/>
    <w:rsid w:val="00AA4A7D"/>
    <w:rsid w:val="00AA6D5D"/>
    <w:rsid w:val="00AA7217"/>
    <w:rsid w:val="00AB0288"/>
    <w:rsid w:val="00AB07E0"/>
    <w:rsid w:val="00AB3A0A"/>
    <w:rsid w:val="00AC7D8C"/>
    <w:rsid w:val="00AD6957"/>
    <w:rsid w:val="00AD777D"/>
    <w:rsid w:val="00AE366B"/>
    <w:rsid w:val="00AE3A49"/>
    <w:rsid w:val="00AE6228"/>
    <w:rsid w:val="00AE739A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5FD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6E78"/>
    <w:rsid w:val="00B804A0"/>
    <w:rsid w:val="00B8121E"/>
    <w:rsid w:val="00B8255C"/>
    <w:rsid w:val="00B846DE"/>
    <w:rsid w:val="00B85D8C"/>
    <w:rsid w:val="00B86945"/>
    <w:rsid w:val="00B86DDA"/>
    <w:rsid w:val="00B95952"/>
    <w:rsid w:val="00BA0436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0DF0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222A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6B75"/>
    <w:rsid w:val="00D10C59"/>
    <w:rsid w:val="00D143D1"/>
    <w:rsid w:val="00D144E0"/>
    <w:rsid w:val="00D15F88"/>
    <w:rsid w:val="00D20E43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420F"/>
    <w:rsid w:val="00D62DA8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15DE"/>
    <w:rsid w:val="00E00DF4"/>
    <w:rsid w:val="00E01334"/>
    <w:rsid w:val="00E01952"/>
    <w:rsid w:val="00E04897"/>
    <w:rsid w:val="00E11087"/>
    <w:rsid w:val="00E11383"/>
    <w:rsid w:val="00E11A0E"/>
    <w:rsid w:val="00E133D0"/>
    <w:rsid w:val="00E13AED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0B4"/>
    <w:rsid w:val="00E45FDA"/>
    <w:rsid w:val="00E52766"/>
    <w:rsid w:val="00E54654"/>
    <w:rsid w:val="00E54A85"/>
    <w:rsid w:val="00E55F6A"/>
    <w:rsid w:val="00E6075E"/>
    <w:rsid w:val="00E7056C"/>
    <w:rsid w:val="00E72513"/>
    <w:rsid w:val="00E72CEE"/>
    <w:rsid w:val="00E778A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2CFB"/>
    <w:rsid w:val="00EA78EF"/>
    <w:rsid w:val="00EB1CA3"/>
    <w:rsid w:val="00EB4832"/>
    <w:rsid w:val="00EB5147"/>
    <w:rsid w:val="00EB5A6D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2B2F"/>
    <w:rsid w:val="00F36605"/>
    <w:rsid w:val="00F36D97"/>
    <w:rsid w:val="00F37755"/>
    <w:rsid w:val="00F4040B"/>
    <w:rsid w:val="00F40C1E"/>
    <w:rsid w:val="00F42ACD"/>
    <w:rsid w:val="00F526CE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4F4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aliases w:val="Paragraaf,Heading 2 Char,Heading 2 Char Char Char,Heading 2 Char Char1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,Heading 3 Char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01FC5"/>
    <w:pPr>
      <w:ind w:left="708"/>
    </w:pPr>
  </w:style>
  <w:style w:type="character" w:customStyle="1" w:styleId="Kop2Char">
    <w:name w:val="Kop 2 Char"/>
    <w:aliases w:val="Paragraaf Char,Heading 2 Char Char,Heading 2 Char Char Char Char,Heading 2 Char Char1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character" w:customStyle="1" w:styleId="LijstalineaChar">
    <w:name w:val="Lijstalinea Char"/>
    <w:link w:val="Lijstalinea"/>
    <w:uiPriority w:val="34"/>
    <w:locked/>
    <w:rsid w:val="000E2C98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c99594-4326-483f-800c-7ef2c5cdcca5" xsi:nil="true"/>
    <lcf76f155ced4ddcb4097134ff3c332f xmlns="5ca3dd71-f9f4-432b-8841-66a2f6b920d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44C1CA6432A4C8BA302F8A1FF5DA1" ma:contentTypeVersion="9" ma:contentTypeDescription="Een nieuw document maken." ma:contentTypeScope="" ma:versionID="87210c04999e921432d6815c0cc675ad">
  <xsd:schema xmlns:xsd="http://www.w3.org/2001/XMLSchema" xmlns:xs="http://www.w3.org/2001/XMLSchema" xmlns:p="http://schemas.microsoft.com/office/2006/metadata/properties" xmlns:ns2="5ca3dd71-f9f4-432b-8841-66a2f6b920dc" xmlns:ns3="f9c99594-4326-483f-800c-7ef2c5cdcca5" targetNamespace="http://schemas.microsoft.com/office/2006/metadata/properties" ma:root="true" ma:fieldsID="5a1adb62622ffbf0c83a1a26bd960c46" ns2:_="" ns3:_="">
    <xsd:import namespace="5ca3dd71-f9f4-432b-8841-66a2f6b920dc"/>
    <xsd:import namespace="f9c99594-4326-483f-800c-7ef2c5cdc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3dd71-f9f4-432b-8841-66a2f6b92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99594-4326-483f-800c-7ef2c5cdcc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b7c475-9d22-4944-bccd-3ac4b0fbe652}" ma:internalName="TaxCatchAll" ma:showField="CatchAllData" ma:web="f9c99594-4326-483f-800c-7ef2c5cdcc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5ca3dd71-f9f4-432b-8841-66a2f6b920dc"/>
    <ds:schemaRef ds:uri="http://schemas.microsoft.com/office/2006/metadata/properties"/>
    <ds:schemaRef ds:uri="http://schemas.openxmlformats.org/package/2006/metadata/core-properties"/>
    <ds:schemaRef ds:uri="f9c99594-4326-483f-800c-7ef2c5cdcca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42C8FB-A383-4851-9D1A-824FE5FC8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3dd71-f9f4-432b-8841-66a2f6b920dc"/>
    <ds:schemaRef ds:uri="f9c99594-4326-483f-800c-7ef2c5cdc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7</Pages>
  <Words>832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5552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39</cp:revision>
  <cp:lastPrinted>2023-11-15T09:34:00Z</cp:lastPrinted>
  <dcterms:created xsi:type="dcterms:W3CDTF">2022-11-07T13:36:00Z</dcterms:created>
  <dcterms:modified xsi:type="dcterms:W3CDTF">2023-11-15T09:35:00Z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0x01010043FCE1D07C86BD4DBC9C2E3686DB090C</vt:lpwstr>
  </property>
  <property fmtid="{D5CDD505-2E9C-101B-9397-08002B2CF9AE}" pid="3" name="MediaServiceImageTags">
    <vt:lpwstr/>
  </property>
</Properties>
</file>