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463294" w:rsidRPr="00E535CE" w:rsidTr="00463294">
        <w:tc>
          <w:tcPr>
            <w:tcW w:w="10065" w:type="dxa"/>
            <w:gridSpan w:val="2"/>
          </w:tcPr>
          <w:p w:rsidR="00463294" w:rsidRPr="00E535CE" w:rsidRDefault="00243FCC" w:rsidP="00106FA6">
            <w:pPr>
              <w:pStyle w:val="Standaard-vet"/>
            </w:pPr>
            <w:r>
              <w:rPr>
                <w:sz w:val="28"/>
              </w:rPr>
              <w:t>INSCHRIJFBILJ</w:t>
            </w:r>
            <w:r w:rsidR="003444B0">
              <w:rPr>
                <w:sz w:val="28"/>
              </w:rPr>
              <w:t xml:space="preserve">ET </w:t>
            </w:r>
            <w:r w:rsidR="00C45D53">
              <w:rPr>
                <w:sz w:val="28"/>
              </w:rPr>
              <w:t>–</w:t>
            </w:r>
            <w:r w:rsidR="003444B0">
              <w:rPr>
                <w:sz w:val="28"/>
              </w:rPr>
              <w:t xml:space="preserve"> </w:t>
            </w:r>
            <w:r w:rsidR="00106FA6">
              <w:rPr>
                <w:sz w:val="28"/>
              </w:rPr>
              <w:t>INSTALLATIETECHNISCH</w:t>
            </w:r>
            <w:r w:rsidR="00C45D53">
              <w:rPr>
                <w:sz w:val="28"/>
              </w:rPr>
              <w:t xml:space="preserve"> (PERCEEL 2)</w:t>
            </w:r>
          </w:p>
        </w:tc>
      </w:tr>
      <w:tr w:rsidR="00463294" w:rsidRPr="00E535CE" w:rsidTr="00463294">
        <w:tc>
          <w:tcPr>
            <w:tcW w:w="10065" w:type="dxa"/>
            <w:gridSpan w:val="2"/>
          </w:tcPr>
          <w:p w:rsidR="00463294" w:rsidRPr="00E535CE" w:rsidRDefault="00463294" w:rsidP="00440CD0">
            <w:pPr>
              <w:pStyle w:val="Standaard-normaal"/>
            </w:pPr>
          </w:p>
        </w:tc>
      </w:tr>
      <w:tr w:rsidR="00463294" w:rsidRPr="00E535CE" w:rsidTr="00463294">
        <w:trPr>
          <w:trHeight w:val="285"/>
        </w:trPr>
        <w:tc>
          <w:tcPr>
            <w:tcW w:w="1985" w:type="dxa"/>
          </w:tcPr>
          <w:p w:rsidR="00463294" w:rsidRPr="00E535CE" w:rsidRDefault="00463294" w:rsidP="00463294">
            <w:pPr>
              <w:pStyle w:val="Standaard-normaal"/>
            </w:pPr>
            <w:r w:rsidRPr="00463294">
              <w:t>Korte omschrijving:</w:t>
            </w:r>
          </w:p>
        </w:tc>
        <w:tc>
          <w:tcPr>
            <w:tcW w:w="8080" w:type="dxa"/>
          </w:tcPr>
          <w:p w:rsidR="00463294" w:rsidRPr="00E535CE" w:rsidRDefault="00150CF2" w:rsidP="00EF41D9">
            <w:pPr>
              <w:pStyle w:val="Standaard-normaal"/>
            </w:pPr>
            <w:r w:rsidRPr="00D823CF">
              <w:t xml:space="preserve">Nieuwbouw </w:t>
            </w:r>
            <w:r w:rsidR="00EF41D9">
              <w:t>MFA Jistrum</w:t>
            </w:r>
          </w:p>
        </w:tc>
      </w:tr>
      <w:tr w:rsidR="00463294" w:rsidRPr="00E535CE" w:rsidTr="00E44C39">
        <w:trPr>
          <w:trHeight w:val="285"/>
        </w:trPr>
        <w:tc>
          <w:tcPr>
            <w:tcW w:w="10065" w:type="dxa"/>
            <w:gridSpan w:val="2"/>
          </w:tcPr>
          <w:p w:rsidR="00463294" w:rsidRPr="00463294" w:rsidRDefault="00463294" w:rsidP="00463294">
            <w:pPr>
              <w:pStyle w:val="Standaard-normaal"/>
            </w:pPr>
          </w:p>
        </w:tc>
      </w:tr>
      <w:tr w:rsidR="00463294" w:rsidRPr="00E535CE" w:rsidTr="00463294">
        <w:tc>
          <w:tcPr>
            <w:tcW w:w="10065" w:type="dxa"/>
            <w:gridSpan w:val="2"/>
          </w:tcPr>
          <w:p w:rsidR="00463294" w:rsidRPr="00E535CE" w:rsidRDefault="003444B0" w:rsidP="003444B0">
            <w:pPr>
              <w:pStyle w:val="Standaard-normaal"/>
            </w:pPr>
            <w:r>
              <w:t>De hierna te noemen inschrijver:</w:t>
            </w:r>
          </w:p>
        </w:tc>
      </w:tr>
      <w:tr w:rsidR="00463294" w:rsidRPr="00E535CE" w:rsidTr="00463294">
        <w:tc>
          <w:tcPr>
            <w:tcW w:w="10065" w:type="dxa"/>
            <w:gridSpan w:val="2"/>
          </w:tcPr>
          <w:p w:rsidR="00463294" w:rsidRPr="00E535CE" w:rsidRDefault="00463294" w:rsidP="00463294">
            <w:pPr>
              <w:pStyle w:val="Standaard-normaal"/>
            </w:pPr>
          </w:p>
        </w:tc>
      </w:tr>
      <w:tr w:rsidR="00463294" w:rsidRPr="00E535CE" w:rsidTr="00463294">
        <w:tc>
          <w:tcPr>
            <w:tcW w:w="10065" w:type="dxa"/>
            <w:gridSpan w:val="2"/>
          </w:tcPr>
          <w:p w:rsidR="00463294" w:rsidRPr="00E535CE" w:rsidRDefault="003444B0" w:rsidP="00463294">
            <w:pPr>
              <w:pStyle w:val="Standaard-normaal"/>
            </w:pPr>
            <w:r>
              <w:t>…………………………………………</w:t>
            </w:r>
          </w:p>
        </w:tc>
      </w:tr>
      <w:tr w:rsidR="00463294" w:rsidRPr="00E535CE" w:rsidTr="00463294">
        <w:tc>
          <w:tcPr>
            <w:tcW w:w="10065" w:type="dxa"/>
            <w:gridSpan w:val="2"/>
          </w:tcPr>
          <w:p w:rsidR="00463294" w:rsidRPr="00E535CE" w:rsidRDefault="00463294" w:rsidP="00463294">
            <w:pPr>
              <w:pStyle w:val="Standaard-normaal"/>
            </w:pPr>
          </w:p>
        </w:tc>
      </w:tr>
      <w:tr w:rsidR="00463294" w:rsidRPr="00463294" w:rsidTr="00463294">
        <w:tc>
          <w:tcPr>
            <w:tcW w:w="10065" w:type="dxa"/>
            <w:gridSpan w:val="2"/>
          </w:tcPr>
          <w:p w:rsidR="00463294" w:rsidRPr="00E535CE" w:rsidRDefault="003444B0" w:rsidP="003444B0">
            <w:pPr>
              <w:pStyle w:val="Standaard-normaal"/>
              <w:rPr>
                <w:lang w:val="en-US"/>
              </w:rPr>
            </w:pPr>
            <w:r>
              <w:rPr>
                <w:lang w:val="en-US"/>
              </w:rPr>
              <w:t>gevestigd te</w:t>
            </w:r>
            <w:r w:rsidR="00463294" w:rsidRPr="00463294">
              <w:rPr>
                <w:lang w:val="en-US"/>
              </w:rPr>
              <w:t xml:space="preserve"> ........................................</w:t>
            </w:r>
          </w:p>
        </w:tc>
      </w:tr>
      <w:tr w:rsidR="00463294" w:rsidRPr="00463294" w:rsidTr="00463294">
        <w:tc>
          <w:tcPr>
            <w:tcW w:w="10065" w:type="dxa"/>
            <w:gridSpan w:val="2"/>
          </w:tcPr>
          <w:p w:rsidR="00463294" w:rsidRPr="00E535CE" w:rsidRDefault="00463294" w:rsidP="00463294">
            <w:pPr>
              <w:pStyle w:val="Standaard-normaal"/>
              <w:rPr>
                <w:lang w:val="en-US"/>
              </w:rPr>
            </w:pPr>
          </w:p>
        </w:tc>
      </w:tr>
      <w:tr w:rsidR="00463294" w:rsidRPr="00E535CE" w:rsidTr="00463294">
        <w:tc>
          <w:tcPr>
            <w:tcW w:w="10065" w:type="dxa"/>
            <w:gridSpan w:val="2"/>
          </w:tcPr>
          <w:p w:rsidR="00463294" w:rsidRPr="00E535CE" w:rsidRDefault="003444B0" w:rsidP="00463294">
            <w:pPr>
              <w:pStyle w:val="Standaard-normaal"/>
            </w:pPr>
            <w:r>
              <w:t>verklaart zich door ondertekening dezes bereid de uitvoering van:</w:t>
            </w:r>
          </w:p>
        </w:tc>
      </w:tr>
      <w:tr w:rsidR="00463294" w:rsidRPr="00E535CE" w:rsidTr="00463294">
        <w:tc>
          <w:tcPr>
            <w:tcW w:w="10065" w:type="dxa"/>
            <w:gridSpan w:val="2"/>
          </w:tcPr>
          <w:p w:rsidR="00463294" w:rsidRPr="00E535CE" w:rsidRDefault="00463294" w:rsidP="00463294">
            <w:pPr>
              <w:pStyle w:val="Standaard-normaal"/>
            </w:pPr>
          </w:p>
        </w:tc>
      </w:tr>
      <w:tr w:rsidR="00463294" w:rsidRPr="00E535CE" w:rsidTr="00463294">
        <w:tc>
          <w:tcPr>
            <w:tcW w:w="10065" w:type="dxa"/>
            <w:gridSpan w:val="2"/>
          </w:tcPr>
          <w:p w:rsidR="00463294" w:rsidRPr="00440CD0" w:rsidRDefault="003444B0" w:rsidP="00EF41D9">
            <w:pPr>
              <w:pStyle w:val="Standaard-normaal"/>
              <w:spacing w:line="276" w:lineRule="auto"/>
            </w:pPr>
            <w:r w:rsidRPr="003444B0">
              <w:t xml:space="preserve">de </w:t>
            </w:r>
            <w:r w:rsidR="00106FA6">
              <w:t>installatietechnische werkzaamheden</w:t>
            </w:r>
            <w:r w:rsidRPr="003444B0">
              <w:t xml:space="preserve"> </w:t>
            </w:r>
            <w:r w:rsidR="006D3146">
              <w:t xml:space="preserve">perceel </w:t>
            </w:r>
            <w:r w:rsidR="00106FA6">
              <w:t>2</w:t>
            </w:r>
            <w:r w:rsidR="006D3146">
              <w:t xml:space="preserve"> </w:t>
            </w:r>
            <w:r w:rsidRPr="003444B0">
              <w:t xml:space="preserve">inzake </w:t>
            </w:r>
            <w:r w:rsidR="006D3146" w:rsidRPr="00150CF2">
              <w:t xml:space="preserve">nieuwbouw </w:t>
            </w:r>
            <w:r w:rsidR="00EF41D9">
              <w:t>MFA Jistrum</w:t>
            </w:r>
            <w:r w:rsidR="00B11A19" w:rsidRPr="003444B0">
              <w:t xml:space="preserve"> </w:t>
            </w:r>
            <w:r w:rsidRPr="003444B0">
              <w:t xml:space="preserve">overeenkomstig het </w:t>
            </w:r>
            <w:r w:rsidR="00106FA6">
              <w:t xml:space="preserve">installatietechnische </w:t>
            </w:r>
            <w:r w:rsidR="006D3146">
              <w:t>bestek</w:t>
            </w:r>
            <w:r w:rsidRPr="003444B0">
              <w:t>, d.d</w:t>
            </w:r>
            <w:r w:rsidRPr="00821B04">
              <w:t xml:space="preserve">. </w:t>
            </w:r>
            <w:r w:rsidR="00EF41D9" w:rsidRPr="00EF41D9">
              <w:rPr>
                <w:highlight w:val="yellow"/>
              </w:rPr>
              <w:t>&lt;dd&gt; &lt;maand&gt;</w:t>
            </w:r>
            <w:r w:rsidR="00B11A19" w:rsidRPr="008A3BCF">
              <w:t xml:space="preserve"> </w:t>
            </w:r>
            <w:r w:rsidR="00EF41D9">
              <w:t>2023</w:t>
            </w:r>
            <w:r w:rsidRPr="00821B04">
              <w:t>, met</w:t>
            </w:r>
            <w:r w:rsidRPr="003444B0">
              <w:t xml:space="preserve"> het nummer </w:t>
            </w:r>
            <w:r w:rsidR="00EF41D9" w:rsidRPr="00EF41D9">
              <w:rPr>
                <w:highlight w:val="yellow"/>
              </w:rPr>
              <w:t>&lt;xxxxxxx&gt;</w:t>
            </w:r>
            <w:r w:rsidRPr="003444B0">
              <w:t xml:space="preserve"> opgesteld door</w:t>
            </w:r>
            <w:r w:rsidR="00EF41D9">
              <w:t xml:space="preserve"> Ingenieurs- en adviesbureau</w:t>
            </w:r>
            <w:r w:rsidR="00EE4AA1">
              <w:t xml:space="preserve"> </w:t>
            </w:r>
            <w:r w:rsidR="00EF41D9">
              <w:t>INNAX</w:t>
            </w:r>
            <w:r w:rsidRPr="003444B0">
              <w:t xml:space="preserve"> inclusief bijlagen conform de documenten</w:t>
            </w:r>
            <w:r w:rsidR="0093574D">
              <w:t>lijst</w:t>
            </w:r>
            <w:r w:rsidRPr="003444B0">
              <w:t xml:space="preserve"> </w:t>
            </w:r>
            <w:r w:rsidR="00EF41D9">
              <w:t>MFA Jistrum</w:t>
            </w:r>
            <w:r w:rsidR="00150CF2">
              <w:t xml:space="preserve"> </w:t>
            </w:r>
            <w:r w:rsidRPr="003444B0">
              <w:t>d.d. ……………………..* en nota’s van inlichtingen aan te nemen voor een bedrag, de omzetbelasting daarin niet begrepen van:</w:t>
            </w:r>
          </w:p>
        </w:tc>
      </w:tr>
      <w:tr w:rsidR="00463294" w:rsidRPr="00E535CE" w:rsidTr="00463294">
        <w:tc>
          <w:tcPr>
            <w:tcW w:w="10065" w:type="dxa"/>
            <w:gridSpan w:val="2"/>
          </w:tcPr>
          <w:p w:rsidR="00463294" w:rsidRPr="00E535CE" w:rsidRDefault="00463294" w:rsidP="00463294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EE4AA1" w:rsidP="008B7EA3">
            <w:pPr>
              <w:pStyle w:val="Standaard-normaal"/>
            </w:pPr>
            <w:r>
              <w:t>€ …………………………….**</w:t>
            </w:r>
          </w:p>
        </w:tc>
      </w:tr>
      <w:tr w:rsidR="00EE4AA1" w:rsidRPr="00E535CE" w:rsidTr="00463294">
        <w:tc>
          <w:tcPr>
            <w:tcW w:w="10065" w:type="dxa"/>
            <w:gridSpan w:val="2"/>
          </w:tcPr>
          <w:p w:rsidR="00EE4AA1" w:rsidRDefault="00EE4AA1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  <w:r>
              <w:t>(zegge: ……………………………………………………………………. euro)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  <w:r>
              <w:t>Het ter zake van de omzetbelasting verschuldigde bedrag bedraagt: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  <w:r>
              <w:t>€ …………………………….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  <w:r>
              <w:t>(zegge: ……………………………………………………………………. euro)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</w:p>
        </w:tc>
      </w:tr>
      <w:tr w:rsidR="002A363B" w:rsidRPr="00E535CE" w:rsidTr="00463294">
        <w:tc>
          <w:tcPr>
            <w:tcW w:w="10065" w:type="dxa"/>
            <w:gridSpan w:val="2"/>
          </w:tcPr>
          <w:p w:rsidR="002A363B" w:rsidRPr="00E535CE" w:rsidRDefault="002A363B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  <w:r w:rsidRPr="003444B0">
              <w:t>De inschrijver verklaart deze aanbieding te doen overeenkomstig de bepalingen van het ARW 201</w:t>
            </w:r>
            <w:r>
              <w:t>6</w:t>
            </w:r>
            <w:r w:rsidRPr="003444B0">
              <w:t xml:space="preserve"> en met inachtneming van de bepalingen en de gegevens zoals deze zijn omschreven in de aankondiging, het bestek of beschrijvend document, de nota van inlichtingen of het proces-verbaal van aanwijzing.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  <w:r w:rsidRPr="003444B0">
              <w:t xml:space="preserve">De inschrijver verklaart de </w:t>
            </w:r>
            <w:r w:rsidRPr="00150CF2">
              <w:t xml:space="preserve">aanbieding, </w:t>
            </w:r>
            <w:r w:rsidR="00F3743A" w:rsidRPr="00150CF2">
              <w:t>4</w:t>
            </w:r>
            <w:r w:rsidRPr="00150CF2">
              <w:t xml:space="preserve"> maanden na de</w:t>
            </w:r>
            <w:r w:rsidRPr="003444B0">
              <w:t xml:space="preserve"> dag waarop prijsopgave heeft plaatsgehad gestand te doen.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  <w:r>
              <w:t xml:space="preserve">Gedaan te ……………………………….             d.d. 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  <w:r>
              <w:t xml:space="preserve">De inschrijver, 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Pr="00E535CE" w:rsidRDefault="008B7EA3" w:rsidP="008B7EA3">
            <w:pPr>
              <w:pStyle w:val="Standaard-normaal"/>
            </w:pPr>
            <w:r>
              <w:t>…………………………………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Default="008B7EA3" w:rsidP="008B7EA3">
            <w:pPr>
              <w:pStyle w:val="Standaard-normaal"/>
            </w:pPr>
            <w:r>
              <w:t>…………………………………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Default="008B7EA3" w:rsidP="008B7EA3">
            <w:pPr>
              <w:pStyle w:val="Standaard-normaal"/>
            </w:pPr>
            <w:r w:rsidRPr="003444B0">
              <w:rPr>
                <w:rStyle w:val="Standaard-vetChar"/>
              </w:rPr>
              <w:t>N.B.</w:t>
            </w:r>
            <w:r w:rsidRPr="003444B0">
              <w:t xml:space="preserve"> Bij dit inschrijfbiljet tevens de verklaring “bestuurder omtrent rechtmatigheid inschrijving” ingevuld en ondertekend bijvoegen.</w:t>
            </w: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Default="008B7EA3" w:rsidP="008B7EA3">
            <w:pPr>
              <w:pStyle w:val="Standaard-normaal"/>
            </w:pPr>
          </w:p>
        </w:tc>
      </w:tr>
      <w:tr w:rsidR="008B7EA3" w:rsidRPr="00E535CE" w:rsidTr="00463294">
        <w:tc>
          <w:tcPr>
            <w:tcW w:w="10065" w:type="dxa"/>
            <w:gridSpan w:val="2"/>
          </w:tcPr>
          <w:p w:rsidR="008B7EA3" w:rsidRDefault="008B7EA3" w:rsidP="008B7EA3">
            <w:pPr>
              <w:pStyle w:val="Standaard-normaal"/>
              <w:rPr>
                <w:i/>
              </w:rPr>
            </w:pPr>
            <w:r w:rsidRPr="003444B0">
              <w:rPr>
                <w:i/>
              </w:rPr>
              <w:t>* hier de meest recente versie van de documentenlijst invullen</w:t>
            </w:r>
          </w:p>
          <w:p w:rsidR="00381D02" w:rsidRPr="003444B0" w:rsidRDefault="00381D02" w:rsidP="00AF6505">
            <w:pPr>
              <w:pStyle w:val="Standaard-normaal"/>
              <w:rPr>
                <w:i/>
              </w:rPr>
            </w:pPr>
            <w:r>
              <w:rPr>
                <w:i/>
              </w:rPr>
              <w:t>** inschrijving dient gespecificeerd te worden op pagina 2 van het inschrijfbiljet</w:t>
            </w:r>
          </w:p>
        </w:tc>
      </w:tr>
    </w:tbl>
    <w:p w:rsidR="00E83008" w:rsidRPr="002F3581" w:rsidRDefault="00E83008" w:rsidP="00381D02">
      <w:bookmarkStart w:id="0" w:name="_GoBack"/>
      <w:bookmarkEnd w:id="0"/>
    </w:p>
    <w:sectPr w:rsidR="00E83008" w:rsidRPr="002F3581" w:rsidSect="00381D02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709" w:right="851" w:bottom="709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71D" w:rsidRDefault="003F471D" w:rsidP="00170F1C">
      <w:r>
        <w:separator/>
      </w:r>
    </w:p>
  </w:endnote>
  <w:endnote w:type="continuationSeparator" w:id="0">
    <w:p w:rsidR="003F471D" w:rsidRDefault="003F471D" w:rsidP="0017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keley-Bold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-Italic">
    <w:altName w:val="Berkeley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A4C" w:rsidRDefault="006F4A4C" w:rsidP="002F358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6F4A4C" w:rsidRDefault="006F4A4C" w:rsidP="006F4A4C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A4C" w:rsidRDefault="006F4A4C" w:rsidP="002F3581">
    <w:pPr>
      <w:framePr w:wrap="around" w:vAnchor="text" w:hAnchor="margin" w:xAlign="right" w:y="1"/>
    </w:pPr>
  </w:p>
  <w:p w:rsidR="00F92895" w:rsidRDefault="004A27B2" w:rsidP="006F4A4C">
    <w:pPr>
      <w:ind w:left="-993" w:right="360"/>
    </w:pPr>
    <w:r>
      <w:rPr>
        <w:rFonts w:ascii="Calibri" w:hAnsi="Calibri" w:cs="Times New Roman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6FD846E" wp14:editId="6F2DEB43">
              <wp:simplePos x="0" y="0"/>
              <wp:positionH relativeFrom="column">
                <wp:posOffset>-828675</wp:posOffset>
              </wp:positionH>
              <wp:positionV relativeFrom="paragraph">
                <wp:posOffset>-51993</wp:posOffset>
              </wp:positionV>
              <wp:extent cx="7771437" cy="308610"/>
              <wp:effectExtent l="0" t="0" r="127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1437" cy="30861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27B2" w:rsidRPr="000A5E0B" w:rsidRDefault="004A27B2" w:rsidP="00440CD0">
                          <w:pPr>
                            <w:pStyle w:val="Standaard-voettekst"/>
                            <w:ind w:left="1276"/>
                          </w:pPr>
                          <w:r>
                            <w:t>LindHorst huisvesting</w:t>
                          </w:r>
                          <w:r w:rsidR="00440CD0">
                            <w:t>sadviseurs bv</w:t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  <w:t xml:space="preserve">      </w:t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</w:r>
                          <w:r w:rsidR="00440CD0">
                            <w:tab/>
                            <w:t xml:space="preserve"> </w:t>
                          </w:r>
                          <w:r>
                            <w:t xml:space="preserve"> </w:t>
                          </w:r>
                          <w:r w:rsidRPr="00EF0A90">
                            <w:t xml:space="preserve">pagina </w:t>
                          </w:r>
                          <w:r w:rsidRPr="00EF0A90">
                            <w:fldChar w:fldCharType="begin"/>
                          </w:r>
                          <w:r w:rsidRPr="00EF0A90">
                            <w:instrText xml:space="preserve"> PAGE </w:instrText>
                          </w:r>
                          <w:r w:rsidRPr="00EF0A90">
                            <w:fldChar w:fldCharType="separate"/>
                          </w:r>
                          <w:r w:rsidR="00A8631A">
                            <w:rPr>
                              <w:noProof/>
                            </w:rPr>
                            <w:t>2</w:t>
                          </w:r>
                          <w:r w:rsidRPr="00EF0A90">
                            <w:fldChar w:fldCharType="end"/>
                          </w:r>
                          <w:r w:rsidRPr="00EF0A90">
                            <w:t xml:space="preserve"> van</w:t>
                          </w:r>
                          <w:r w:rsidRPr="000A5E0B">
                            <w:t xml:space="preserve"> </w:t>
                          </w:r>
                          <w:r w:rsidRPr="000A5E0B">
                            <w:fldChar w:fldCharType="begin"/>
                          </w:r>
                          <w:r w:rsidRPr="000A5E0B">
                            <w:instrText xml:space="preserve"> NUMPAGES </w:instrText>
                          </w:r>
                          <w:r w:rsidRPr="000A5E0B">
                            <w:fldChar w:fldCharType="separate"/>
                          </w:r>
                          <w:r w:rsidR="00DA406D">
                            <w:rPr>
                              <w:noProof/>
                            </w:rPr>
                            <w:t>1</w:t>
                          </w:r>
                          <w:r w:rsidRPr="000A5E0B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D846E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left:0;text-align:left;margin-left:-65.25pt;margin-top:-4.1pt;width:611.9pt;height:24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" fillcolor="#7f7f7f [1612]" stroked="f">
              <v:textbox>
                <w:txbxContent>
                  <w:p w:rsidR="004A27B2" w:rsidRPr="000A5E0B" w:rsidRDefault="004A27B2" w:rsidP="00440CD0">
                    <w:pPr>
                      <w:pStyle w:val="Standaard-voettekst"/>
                      <w:ind w:left="1276"/>
                    </w:pPr>
                    <w:r>
                      <w:t>LindHorst huisvesting</w:t>
                    </w:r>
                    <w:r w:rsidR="00440CD0">
                      <w:t>sadviseurs bv</w:t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  <w:t xml:space="preserve">      </w:t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</w:r>
                    <w:r w:rsidR="00440CD0">
                      <w:tab/>
                      <w:t xml:space="preserve"> </w:t>
                    </w:r>
                    <w:r>
                      <w:t xml:space="preserve"> </w:t>
                    </w:r>
                    <w:r w:rsidRPr="00EF0A90">
                      <w:t xml:space="preserve">pagina </w:t>
                    </w:r>
                    <w:r w:rsidRPr="00EF0A90">
                      <w:fldChar w:fldCharType="begin"/>
                    </w:r>
                    <w:r w:rsidRPr="00EF0A90">
                      <w:instrText xml:space="preserve"> PAGE </w:instrText>
                    </w:r>
                    <w:r w:rsidRPr="00EF0A90">
                      <w:fldChar w:fldCharType="separate"/>
                    </w:r>
                    <w:r w:rsidR="00A8631A">
                      <w:rPr>
                        <w:noProof/>
                      </w:rPr>
                      <w:t>2</w:t>
                    </w:r>
                    <w:r w:rsidRPr="00EF0A90">
                      <w:fldChar w:fldCharType="end"/>
                    </w:r>
                    <w:r w:rsidRPr="00EF0A90">
                      <w:t xml:space="preserve"> van</w:t>
                    </w:r>
                    <w:r w:rsidRPr="000A5E0B">
                      <w:t xml:space="preserve"> </w:t>
                    </w:r>
                    <w:r w:rsidRPr="000A5E0B">
                      <w:fldChar w:fldCharType="begin"/>
                    </w:r>
                    <w:r w:rsidRPr="000A5E0B">
                      <w:instrText xml:space="preserve"> NUMPAGES </w:instrText>
                    </w:r>
                    <w:r w:rsidRPr="000A5E0B">
                      <w:fldChar w:fldCharType="separate"/>
                    </w:r>
                    <w:r w:rsidR="00DA406D">
                      <w:rPr>
                        <w:noProof/>
                      </w:rPr>
                      <w:t>1</w:t>
                    </w:r>
                    <w:r w:rsidRPr="000A5E0B"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895" w:rsidRPr="002F3581" w:rsidRDefault="004A27B2" w:rsidP="002F3581">
    <w:pPr>
      <w:ind w:left="-993"/>
      <w:jc w:val="right"/>
      <w:rPr>
        <w:rFonts w:ascii="Calibri" w:hAnsi="Calibri"/>
        <w:sz w:val="22"/>
        <w:szCs w:val="22"/>
      </w:rPr>
    </w:pPr>
    <w:r>
      <w:rPr>
        <w:rFonts w:ascii="Calibri" w:hAnsi="Calibri" w:cs="Times New Roman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D28A1F" wp14:editId="6C56841A">
              <wp:simplePos x="0" y="0"/>
              <wp:positionH relativeFrom="column">
                <wp:posOffset>-770890</wp:posOffset>
              </wp:positionH>
              <wp:positionV relativeFrom="paragraph">
                <wp:posOffset>-60457</wp:posOffset>
              </wp:positionV>
              <wp:extent cx="7771437" cy="308610"/>
              <wp:effectExtent l="0" t="0" r="127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1437" cy="30861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27B2" w:rsidRPr="00EE4AA1" w:rsidRDefault="00A8631A" w:rsidP="00463294">
                          <w:pPr>
                            <w:pStyle w:val="Standaard-voettekst"/>
                            <w:ind w:left="1134"/>
                            <w:jc w:val="both"/>
                            <w:rPr>
                              <w:lang w:val="nl-NL"/>
                            </w:rPr>
                          </w:pPr>
                          <w:r>
                            <w:fldChar w:fldCharType="begin"/>
                          </w:r>
                          <w:r w:rsidRPr="00EE4AA1">
                            <w:rPr>
                              <w:lang w:val="nl-NL"/>
                            </w:rPr>
                            <w:instrText xml:space="preserve"> FILENAME  \* Upper  \* MERGEFORMAT </w:instrText>
                          </w:r>
                          <w:r>
                            <w:fldChar w:fldCharType="separate"/>
                          </w:r>
                          <w:r w:rsidR="00DA406D">
                            <w:rPr>
                              <w:noProof/>
                              <w:lang w:val="nl-NL"/>
                            </w:rPr>
                            <w:t>BIJLAGE G2 - INSCHRIJFBILJET PERCEEL 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="00463294" w:rsidRPr="00EE4AA1">
                            <w:rPr>
                              <w:lang w:val="nl-NL"/>
                            </w:rPr>
                            <w:t xml:space="preserve"> </w:t>
                          </w:r>
                          <w:r w:rsidR="004A27B2" w:rsidRPr="00EE4AA1">
                            <w:rPr>
                              <w:lang w:val="nl-NL"/>
                            </w:rPr>
                            <w:tab/>
                          </w:r>
                          <w:r w:rsidR="00463294" w:rsidRPr="00EE4AA1">
                            <w:rPr>
                              <w:lang w:val="nl-NL"/>
                            </w:rPr>
                            <w:t xml:space="preserve">          </w:t>
                          </w:r>
                          <w:r w:rsidR="003444B0" w:rsidRPr="00EE4AA1">
                            <w:rPr>
                              <w:lang w:val="nl-NL"/>
                            </w:rPr>
                            <w:t xml:space="preserve">  </w:t>
                          </w:r>
                          <w:r w:rsidR="004A27B2" w:rsidRPr="00EE4AA1">
                            <w:rPr>
                              <w:lang w:val="nl-NL"/>
                            </w:rPr>
                            <w:tab/>
                          </w:r>
                          <w:r w:rsidR="004A27B2" w:rsidRPr="00EE4AA1">
                            <w:rPr>
                              <w:lang w:val="nl-NL"/>
                            </w:rPr>
                            <w:tab/>
                          </w:r>
                          <w:r w:rsidR="00463294" w:rsidRPr="00EE4AA1">
                            <w:rPr>
                              <w:lang w:val="nl-NL"/>
                            </w:rPr>
                            <w:t xml:space="preserve"> </w:t>
                          </w:r>
                          <w:r w:rsidR="00463294" w:rsidRPr="00EE4AA1">
                            <w:rPr>
                              <w:lang w:val="nl-NL"/>
                            </w:rPr>
                            <w:tab/>
                          </w:r>
                          <w:r w:rsidR="00463294" w:rsidRPr="00EE4AA1">
                            <w:rPr>
                              <w:lang w:val="nl-NL"/>
                            </w:rPr>
                            <w:tab/>
                          </w:r>
                          <w:r w:rsidR="004A27B2" w:rsidRPr="00EE4AA1">
                            <w:rPr>
                              <w:lang w:val="nl-NL"/>
                            </w:rPr>
                            <w:tab/>
                          </w:r>
                          <w:r w:rsidR="004A27B2" w:rsidRPr="00EE4AA1">
                            <w:rPr>
                              <w:lang w:val="nl-NL"/>
                            </w:rPr>
                            <w:tab/>
                          </w:r>
                          <w:r w:rsidR="004A27B2" w:rsidRPr="00EE4AA1">
                            <w:rPr>
                              <w:lang w:val="nl-NL"/>
                            </w:rPr>
                            <w:tab/>
                          </w:r>
                          <w:r w:rsidR="00463294" w:rsidRPr="00EE4AA1">
                            <w:rPr>
                              <w:lang w:val="nl-NL"/>
                            </w:rPr>
                            <w:t xml:space="preserve">                  </w:t>
                          </w:r>
                          <w:r w:rsidR="004A27B2" w:rsidRPr="00EE4AA1">
                            <w:rPr>
                              <w:lang w:val="nl-NL"/>
                            </w:rPr>
                            <w:t xml:space="preserve">  pagina </w:t>
                          </w:r>
                          <w:r w:rsidR="004A27B2" w:rsidRPr="00EF0A90">
                            <w:fldChar w:fldCharType="begin"/>
                          </w:r>
                          <w:r w:rsidR="004A27B2" w:rsidRPr="00EE4AA1">
                            <w:rPr>
                              <w:lang w:val="nl-NL"/>
                            </w:rPr>
                            <w:instrText xml:space="preserve"> PAGE </w:instrText>
                          </w:r>
                          <w:r w:rsidR="004A27B2" w:rsidRPr="00EF0A90">
                            <w:fldChar w:fldCharType="separate"/>
                          </w:r>
                          <w:r w:rsidR="00EF41D9">
                            <w:rPr>
                              <w:noProof/>
                              <w:lang w:val="nl-NL"/>
                            </w:rPr>
                            <w:t>1</w:t>
                          </w:r>
                          <w:r w:rsidR="004A27B2" w:rsidRPr="00EF0A90">
                            <w:fldChar w:fldCharType="end"/>
                          </w:r>
                          <w:r w:rsidR="004A27B2" w:rsidRPr="00EE4AA1">
                            <w:rPr>
                              <w:lang w:val="nl-NL"/>
                            </w:rPr>
                            <w:t xml:space="preserve"> van </w:t>
                          </w:r>
                          <w:r w:rsidR="00EF41D9">
                            <w:rPr>
                              <w:lang w:val="nl-NL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28A1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style="position:absolute;left:0;text-align:left;margin-left:-60.7pt;margin-top:-4.75pt;width:611.9pt;height:24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" fillcolor="#7f7f7f [1612]" stroked="f">
              <v:textbox>
                <w:txbxContent>
                  <w:p w:rsidR="004A27B2" w:rsidRPr="00EE4AA1" w:rsidRDefault="00A8631A" w:rsidP="00463294">
                    <w:pPr>
                      <w:pStyle w:val="Standaard-voettekst"/>
                      <w:ind w:left="1134"/>
                      <w:jc w:val="both"/>
                      <w:rPr>
                        <w:lang w:val="nl-NL"/>
                      </w:rPr>
                    </w:pPr>
                    <w:r>
                      <w:fldChar w:fldCharType="begin"/>
                    </w:r>
                    <w:r w:rsidRPr="00EE4AA1">
                      <w:rPr>
                        <w:lang w:val="nl-NL"/>
                      </w:rPr>
                      <w:instrText xml:space="preserve"> FILENAME  \* Upper  \* MERGEFORMAT </w:instrText>
                    </w:r>
                    <w:r>
                      <w:fldChar w:fldCharType="separate"/>
                    </w:r>
                    <w:r w:rsidR="00DA406D">
                      <w:rPr>
                        <w:noProof/>
                        <w:lang w:val="nl-NL"/>
                      </w:rPr>
                      <w:t>BIJLAGE G2 - INSCHRIJFBILJET PERCEEL 2</w:t>
                    </w:r>
                    <w:r>
                      <w:rPr>
                        <w:noProof/>
                      </w:rPr>
                      <w:fldChar w:fldCharType="end"/>
                    </w:r>
                    <w:r w:rsidR="00463294" w:rsidRPr="00EE4AA1">
                      <w:rPr>
                        <w:lang w:val="nl-NL"/>
                      </w:rPr>
                      <w:t xml:space="preserve"> </w:t>
                    </w:r>
                    <w:r w:rsidR="004A27B2" w:rsidRPr="00EE4AA1">
                      <w:rPr>
                        <w:lang w:val="nl-NL"/>
                      </w:rPr>
                      <w:tab/>
                    </w:r>
                    <w:r w:rsidR="00463294" w:rsidRPr="00EE4AA1">
                      <w:rPr>
                        <w:lang w:val="nl-NL"/>
                      </w:rPr>
                      <w:t xml:space="preserve">          </w:t>
                    </w:r>
                    <w:r w:rsidR="003444B0" w:rsidRPr="00EE4AA1">
                      <w:rPr>
                        <w:lang w:val="nl-NL"/>
                      </w:rPr>
                      <w:t xml:space="preserve">  </w:t>
                    </w:r>
                    <w:r w:rsidR="004A27B2" w:rsidRPr="00EE4AA1">
                      <w:rPr>
                        <w:lang w:val="nl-NL"/>
                      </w:rPr>
                      <w:tab/>
                    </w:r>
                    <w:r w:rsidR="004A27B2" w:rsidRPr="00EE4AA1">
                      <w:rPr>
                        <w:lang w:val="nl-NL"/>
                      </w:rPr>
                      <w:tab/>
                    </w:r>
                    <w:r w:rsidR="00463294" w:rsidRPr="00EE4AA1">
                      <w:rPr>
                        <w:lang w:val="nl-NL"/>
                      </w:rPr>
                      <w:t xml:space="preserve"> </w:t>
                    </w:r>
                    <w:r w:rsidR="00463294" w:rsidRPr="00EE4AA1">
                      <w:rPr>
                        <w:lang w:val="nl-NL"/>
                      </w:rPr>
                      <w:tab/>
                    </w:r>
                    <w:r w:rsidR="00463294" w:rsidRPr="00EE4AA1">
                      <w:rPr>
                        <w:lang w:val="nl-NL"/>
                      </w:rPr>
                      <w:tab/>
                    </w:r>
                    <w:r w:rsidR="004A27B2" w:rsidRPr="00EE4AA1">
                      <w:rPr>
                        <w:lang w:val="nl-NL"/>
                      </w:rPr>
                      <w:tab/>
                    </w:r>
                    <w:r w:rsidR="004A27B2" w:rsidRPr="00EE4AA1">
                      <w:rPr>
                        <w:lang w:val="nl-NL"/>
                      </w:rPr>
                      <w:tab/>
                    </w:r>
                    <w:r w:rsidR="004A27B2" w:rsidRPr="00EE4AA1">
                      <w:rPr>
                        <w:lang w:val="nl-NL"/>
                      </w:rPr>
                      <w:tab/>
                    </w:r>
                    <w:r w:rsidR="00463294" w:rsidRPr="00EE4AA1">
                      <w:rPr>
                        <w:lang w:val="nl-NL"/>
                      </w:rPr>
                      <w:t xml:space="preserve">                  </w:t>
                    </w:r>
                    <w:r w:rsidR="004A27B2" w:rsidRPr="00EE4AA1">
                      <w:rPr>
                        <w:lang w:val="nl-NL"/>
                      </w:rPr>
                      <w:t xml:space="preserve">  pagina </w:t>
                    </w:r>
                    <w:r w:rsidR="004A27B2" w:rsidRPr="00EF0A90">
                      <w:fldChar w:fldCharType="begin"/>
                    </w:r>
                    <w:r w:rsidR="004A27B2" w:rsidRPr="00EE4AA1">
                      <w:rPr>
                        <w:lang w:val="nl-NL"/>
                      </w:rPr>
                      <w:instrText xml:space="preserve"> PAGE </w:instrText>
                    </w:r>
                    <w:r w:rsidR="004A27B2" w:rsidRPr="00EF0A90">
                      <w:fldChar w:fldCharType="separate"/>
                    </w:r>
                    <w:r w:rsidR="00EF41D9">
                      <w:rPr>
                        <w:noProof/>
                        <w:lang w:val="nl-NL"/>
                      </w:rPr>
                      <w:t>1</w:t>
                    </w:r>
                    <w:r w:rsidR="004A27B2" w:rsidRPr="00EF0A90">
                      <w:fldChar w:fldCharType="end"/>
                    </w:r>
                    <w:r w:rsidR="004A27B2" w:rsidRPr="00EE4AA1">
                      <w:rPr>
                        <w:lang w:val="nl-NL"/>
                      </w:rPr>
                      <w:t xml:space="preserve"> van </w:t>
                    </w:r>
                    <w:r w:rsidR="00EF41D9">
                      <w:rPr>
                        <w:lang w:val="nl-NL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71D" w:rsidRDefault="003F471D" w:rsidP="00170F1C">
      <w:r>
        <w:separator/>
      </w:r>
    </w:p>
  </w:footnote>
  <w:footnote w:type="continuationSeparator" w:id="0">
    <w:p w:rsidR="003F471D" w:rsidRDefault="003F471D" w:rsidP="00170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895" w:rsidRDefault="00E535CE" w:rsidP="00BD5C71">
    <w:pPr>
      <w:tabs>
        <w:tab w:val="left" w:pos="7499"/>
      </w:tabs>
    </w:pPr>
    <w:r w:rsidRPr="002F3581">
      <w:rPr>
        <w:rFonts w:ascii="Calibri" w:hAnsi="Calibri" w:cs="Berkeley-Italic"/>
        <w:i/>
        <w:iCs/>
        <w:noProof/>
        <w:color w:val="4D4D4D"/>
        <w:sz w:val="44"/>
        <w:szCs w:val="44"/>
      </w:rPr>
      <w:drawing>
        <wp:anchor distT="0" distB="0" distL="114300" distR="114300" simplePos="0" relativeHeight="251655680" behindDoc="0" locked="0" layoutInCell="1" allowOverlap="1" wp14:anchorId="1C9588D5" wp14:editId="37D9D7EA">
          <wp:simplePos x="0" y="0"/>
          <wp:positionH relativeFrom="margin">
            <wp:posOffset>5821680</wp:posOffset>
          </wp:positionH>
          <wp:positionV relativeFrom="margin">
            <wp:posOffset>-664845</wp:posOffset>
          </wp:positionV>
          <wp:extent cx="464185" cy="359410"/>
          <wp:effectExtent l="0" t="0" r="0" b="2540"/>
          <wp:wrapSquare wrapText="bothSides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dhorst_Haakj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18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5C7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BBF"/>
    <w:multiLevelType w:val="hybridMultilevel"/>
    <w:tmpl w:val="C0C614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7A46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101A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8A01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6763F2"/>
    <w:multiLevelType w:val="hybridMultilevel"/>
    <w:tmpl w:val="FE0837DE"/>
    <w:lvl w:ilvl="0" w:tplc="B51ECE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2626" w:themeColor="text1" w:themeTint="D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E06B9"/>
    <w:multiLevelType w:val="hybridMultilevel"/>
    <w:tmpl w:val="88C805FC"/>
    <w:lvl w:ilvl="0" w:tplc="F64EB84E">
      <w:start w:val="1"/>
      <w:numFmt w:val="bullet"/>
      <w:pStyle w:val="Standaard-opsomming"/>
      <w:lvlText w:val=""/>
      <w:lvlJc w:val="left"/>
      <w:pPr>
        <w:ind w:left="360" w:hanging="360"/>
      </w:pPr>
      <w:rPr>
        <w:rFonts w:ascii="Wingdings" w:hAnsi="Wingdings" w:hint="default"/>
        <w:color w:val="262626" w:themeColor="text1" w:themeTint="D9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5C40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9E40F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4C861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287BEA"/>
    <w:multiLevelType w:val="hybridMultilevel"/>
    <w:tmpl w:val="48EC09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oNotShadeFormData/>
  <w:characterSpacingControl w:val="doNotCompress"/>
  <w:hdrShapeDefaults>
    <o:shapedefaults v:ext="edit" spidmax="47105">
      <o:colormru v:ext="edit" colors="#4c4c4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1D"/>
    <w:rsid w:val="00014668"/>
    <w:rsid w:val="00015D99"/>
    <w:rsid w:val="00106FA6"/>
    <w:rsid w:val="0013360C"/>
    <w:rsid w:val="001445B4"/>
    <w:rsid w:val="001449EC"/>
    <w:rsid w:val="00146C72"/>
    <w:rsid w:val="00150CF2"/>
    <w:rsid w:val="00170F1C"/>
    <w:rsid w:val="001B243A"/>
    <w:rsid w:val="00240CC5"/>
    <w:rsid w:val="00243FCC"/>
    <w:rsid w:val="00261DD5"/>
    <w:rsid w:val="002A363B"/>
    <w:rsid w:val="002F3581"/>
    <w:rsid w:val="003444B0"/>
    <w:rsid w:val="003571CB"/>
    <w:rsid w:val="00366C5C"/>
    <w:rsid w:val="00381D02"/>
    <w:rsid w:val="003C46EF"/>
    <w:rsid w:val="003C54BF"/>
    <w:rsid w:val="003E0C1D"/>
    <w:rsid w:val="003F471D"/>
    <w:rsid w:val="00415F3B"/>
    <w:rsid w:val="00440CD0"/>
    <w:rsid w:val="00453CEE"/>
    <w:rsid w:val="00463294"/>
    <w:rsid w:val="00466449"/>
    <w:rsid w:val="004A27B2"/>
    <w:rsid w:val="004B7D8D"/>
    <w:rsid w:val="004D039B"/>
    <w:rsid w:val="004E3E19"/>
    <w:rsid w:val="00527CA3"/>
    <w:rsid w:val="0053099E"/>
    <w:rsid w:val="005320D6"/>
    <w:rsid w:val="00560BC3"/>
    <w:rsid w:val="0057350E"/>
    <w:rsid w:val="005B35D3"/>
    <w:rsid w:val="005D2D86"/>
    <w:rsid w:val="00641A43"/>
    <w:rsid w:val="00647E05"/>
    <w:rsid w:val="00664CA9"/>
    <w:rsid w:val="006748B7"/>
    <w:rsid w:val="00696C0B"/>
    <w:rsid w:val="00696C36"/>
    <w:rsid w:val="006A4A64"/>
    <w:rsid w:val="006D3146"/>
    <w:rsid w:val="006F4A4C"/>
    <w:rsid w:val="0072595B"/>
    <w:rsid w:val="007362F9"/>
    <w:rsid w:val="007413D6"/>
    <w:rsid w:val="0076318B"/>
    <w:rsid w:val="007C264A"/>
    <w:rsid w:val="00821B04"/>
    <w:rsid w:val="0089294A"/>
    <w:rsid w:val="008B577F"/>
    <w:rsid w:val="008B7EA3"/>
    <w:rsid w:val="0093574D"/>
    <w:rsid w:val="0095059B"/>
    <w:rsid w:val="00953449"/>
    <w:rsid w:val="00A608C4"/>
    <w:rsid w:val="00A80780"/>
    <w:rsid w:val="00A8631A"/>
    <w:rsid w:val="00A966D5"/>
    <w:rsid w:val="00A977E4"/>
    <w:rsid w:val="00AB4F26"/>
    <w:rsid w:val="00AB5B05"/>
    <w:rsid w:val="00AC55A7"/>
    <w:rsid w:val="00AF6505"/>
    <w:rsid w:val="00B11A19"/>
    <w:rsid w:val="00B6193D"/>
    <w:rsid w:val="00BA10BE"/>
    <w:rsid w:val="00BB2C8A"/>
    <w:rsid w:val="00BD5C71"/>
    <w:rsid w:val="00BE1DB7"/>
    <w:rsid w:val="00C45D53"/>
    <w:rsid w:val="00C73AEA"/>
    <w:rsid w:val="00C755E8"/>
    <w:rsid w:val="00CD132F"/>
    <w:rsid w:val="00D90ECF"/>
    <w:rsid w:val="00DA406D"/>
    <w:rsid w:val="00DC38F7"/>
    <w:rsid w:val="00DD75BA"/>
    <w:rsid w:val="00E14BD2"/>
    <w:rsid w:val="00E535CE"/>
    <w:rsid w:val="00E83008"/>
    <w:rsid w:val="00EE4AA1"/>
    <w:rsid w:val="00EF41D9"/>
    <w:rsid w:val="00F3743A"/>
    <w:rsid w:val="00F9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>
      <o:colormru v:ext="edit" colors="#4c4c4c"/>
    </o:shapedefaults>
    <o:shapelayout v:ext="edit">
      <o:idmap v:ext="edit" data="1"/>
    </o:shapelayout>
  </w:shapeDefaults>
  <w:decimalSymbol w:val=","/>
  <w:listSeparator w:val=";"/>
  <w14:defaultImageDpi w14:val="300"/>
  <w15:docId w15:val="{4A382CD9-03EC-4F6B-9F98-0083FE31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-groen">
    <w:name w:val="Standaard - groen"/>
    <w:basedOn w:val="Standaard"/>
    <w:link w:val="Standaard-groenChar"/>
    <w:qFormat/>
    <w:rsid w:val="00CD132F"/>
    <w:pPr>
      <w:framePr w:hSpace="141" w:wrap="around" w:vAnchor="text" w:hAnchor="page" w:x="1102" w:y="449"/>
    </w:pPr>
    <w:rPr>
      <w:rFonts w:ascii="Calibri" w:hAnsi="Calibri" w:cs="Berkeley-BoldItalic"/>
      <w:b/>
      <w:bCs/>
      <w:iCs/>
      <w:color w:val="B5DC11"/>
      <w:sz w:val="22"/>
      <w:szCs w:val="22"/>
    </w:rPr>
  </w:style>
  <w:style w:type="character" w:customStyle="1" w:styleId="Standaard-groenChar">
    <w:name w:val="Standaard - groen Char"/>
    <w:basedOn w:val="Standaardalinea-lettertype"/>
    <w:link w:val="Standaard-groen"/>
    <w:rsid w:val="00CD132F"/>
    <w:rPr>
      <w:rFonts w:ascii="Calibri" w:hAnsi="Calibri" w:cs="Berkeley-BoldItalic"/>
      <w:b/>
      <w:bCs/>
      <w:iCs/>
      <w:color w:val="B5DC11"/>
      <w:sz w:val="22"/>
      <w:szCs w:val="22"/>
    </w:rPr>
  </w:style>
  <w:style w:type="paragraph" w:customStyle="1" w:styleId="Standaard-normaal">
    <w:name w:val="Standaard - normaal"/>
    <w:basedOn w:val="Standaard"/>
    <w:link w:val="Standaard-normaalChar"/>
    <w:qFormat/>
    <w:rsid w:val="00CD132F"/>
    <w:rPr>
      <w:rFonts w:ascii="Calibri" w:hAnsi="Calibri"/>
      <w:bCs/>
      <w:color w:val="262626" w:themeColor="text1" w:themeTint="D9"/>
      <w:sz w:val="22"/>
      <w:szCs w:val="22"/>
    </w:rPr>
  </w:style>
  <w:style w:type="character" w:customStyle="1" w:styleId="Standaard-normaalChar">
    <w:name w:val="Standaard - normaal Char"/>
    <w:basedOn w:val="Standaardalinea-lettertype"/>
    <w:link w:val="Standaard-normaal"/>
    <w:rsid w:val="00CD132F"/>
    <w:rPr>
      <w:rFonts w:ascii="Calibri" w:hAnsi="Calibri"/>
      <w:bCs/>
      <w:color w:val="262626" w:themeColor="text1" w:themeTint="D9"/>
      <w:sz w:val="22"/>
      <w:szCs w:val="22"/>
    </w:rPr>
  </w:style>
  <w:style w:type="paragraph" w:customStyle="1" w:styleId="Standaard-vet">
    <w:name w:val="Standaard - vet"/>
    <w:basedOn w:val="Standaard"/>
    <w:link w:val="Standaard-vetChar"/>
    <w:qFormat/>
    <w:rsid w:val="00CD132F"/>
    <w:rPr>
      <w:rFonts w:ascii="Calibri" w:hAnsi="Calibri"/>
      <w:b/>
      <w:bCs/>
      <w:color w:val="262626" w:themeColor="text1" w:themeTint="D9"/>
      <w:sz w:val="22"/>
      <w:szCs w:val="22"/>
    </w:rPr>
  </w:style>
  <w:style w:type="character" w:customStyle="1" w:styleId="Standaard-vetChar">
    <w:name w:val="Standaard - vet Char"/>
    <w:basedOn w:val="Standaardalinea-lettertype"/>
    <w:link w:val="Standaard-vet"/>
    <w:rsid w:val="00CD132F"/>
    <w:rPr>
      <w:rFonts w:ascii="Calibri" w:hAnsi="Calibri"/>
      <w:b/>
      <w:bCs/>
      <w:color w:val="262626" w:themeColor="text1" w:themeTint="D9"/>
      <w:sz w:val="22"/>
      <w:szCs w:val="22"/>
    </w:rPr>
  </w:style>
  <w:style w:type="paragraph" w:customStyle="1" w:styleId="Basisalinea">
    <w:name w:val="[Basisalinea]"/>
    <w:basedOn w:val="Standaard"/>
    <w:uiPriority w:val="99"/>
    <w:rsid w:val="00170F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Standaard-voettekst">
    <w:name w:val="Standaard - voettekst"/>
    <w:basedOn w:val="Standaard"/>
    <w:link w:val="Standaard-voettekstChar"/>
    <w:qFormat/>
    <w:rsid w:val="00CD132F"/>
    <w:pPr>
      <w:ind w:right="865"/>
      <w:jc w:val="right"/>
    </w:pPr>
    <w:rPr>
      <w:rFonts w:ascii="Calibri" w:hAnsi="Calibri" w:cs="Times New Roman"/>
      <w:color w:val="FFFFFF" w:themeColor="background1"/>
      <w:sz w:val="18"/>
      <w:szCs w:val="22"/>
      <w:lang w:val="en-US"/>
    </w:rPr>
  </w:style>
  <w:style w:type="character" w:customStyle="1" w:styleId="Standaard-voettekstChar">
    <w:name w:val="Standaard - voettekst Char"/>
    <w:basedOn w:val="Standaardalinea-lettertype"/>
    <w:link w:val="Standaard-voettekst"/>
    <w:rsid w:val="00CD132F"/>
    <w:rPr>
      <w:rFonts w:ascii="Calibri" w:hAnsi="Calibri" w:cs="Times New Roman"/>
      <w:color w:val="FFFFFF" w:themeColor="background1"/>
      <w:sz w:val="18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0CD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0CD0"/>
    <w:rPr>
      <w:rFonts w:ascii="Tahoma" w:hAnsi="Tahoma" w:cs="Tahoma"/>
      <w:sz w:val="16"/>
      <w:szCs w:val="16"/>
    </w:rPr>
  </w:style>
  <w:style w:type="paragraph" w:customStyle="1" w:styleId="Standaard-cursief">
    <w:name w:val="Standaard - cursief"/>
    <w:basedOn w:val="Standaard-normaal"/>
    <w:qFormat/>
    <w:rsid w:val="00440CD0"/>
    <w:rPr>
      <w:i/>
    </w:rPr>
  </w:style>
  <w:style w:type="paragraph" w:customStyle="1" w:styleId="Standaard-opsomming">
    <w:name w:val="Standaard - opsomming"/>
    <w:basedOn w:val="Standaard-normaal"/>
    <w:link w:val="Standaard-opsommingChar"/>
    <w:qFormat/>
    <w:rsid w:val="00440CD0"/>
    <w:pPr>
      <w:numPr>
        <w:numId w:val="10"/>
      </w:numPr>
    </w:pPr>
  </w:style>
  <w:style w:type="paragraph" w:styleId="Koptekst">
    <w:name w:val="header"/>
    <w:basedOn w:val="Standaard"/>
    <w:link w:val="KoptekstChar"/>
    <w:uiPriority w:val="99"/>
    <w:unhideWhenUsed/>
    <w:rsid w:val="00440CD0"/>
    <w:pPr>
      <w:tabs>
        <w:tab w:val="center" w:pos="4536"/>
        <w:tab w:val="right" w:pos="9072"/>
      </w:tabs>
    </w:pPr>
  </w:style>
  <w:style w:type="character" w:customStyle="1" w:styleId="Standaard-opsommingChar">
    <w:name w:val="Standaard - opsomming Char"/>
    <w:basedOn w:val="Standaard-normaalChar"/>
    <w:link w:val="Standaard-opsomming"/>
    <w:rsid w:val="00440CD0"/>
    <w:rPr>
      <w:rFonts w:ascii="Calibri" w:hAnsi="Calibri"/>
      <w:bCs/>
      <w:color w:val="262626" w:themeColor="text1" w:themeTint="D9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40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jablonen\2.%20AANBESTEDINGEN\9.%20Inschrijfbiljet%20aanneme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6C0891-E443-4F88-B378-F1ADE9FE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9. Inschrijfbiljet aannemer</Template>
  <TotalTime>37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Michiel van der Linde</dc:creator>
  <cp:lastModifiedBy>Stefan Vuijst</cp:lastModifiedBy>
  <cp:revision>19</cp:revision>
  <cp:lastPrinted>2022-02-01T10:25:00Z</cp:lastPrinted>
  <dcterms:created xsi:type="dcterms:W3CDTF">2017-01-18T09:08:00Z</dcterms:created>
  <dcterms:modified xsi:type="dcterms:W3CDTF">2023-01-16T09:41:00Z</dcterms:modified>
</cp:coreProperties>
</file>