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509CA" w14:textId="77777777" w:rsidR="00E93C17" w:rsidRPr="00D5204E" w:rsidRDefault="00E93C17" w:rsidP="00E93C17">
      <w:pPr>
        <w:rPr>
          <w:rFonts w:ascii="Corbel" w:hAnsi="Corbel" w:cs="Arial"/>
          <w:sz w:val="21"/>
          <w:szCs w:val="21"/>
          <w:lang w:val="nl-NL" w:eastAsia="zh-TW"/>
        </w:rPr>
      </w:pPr>
      <w:bookmarkStart w:id="0" w:name="OLE_LINK1"/>
    </w:p>
    <w:p w14:paraId="2AA54A99" w14:textId="77777777" w:rsidR="00E93C17" w:rsidRPr="00D5204E" w:rsidRDefault="00E93C17" w:rsidP="00E93C17">
      <w:pPr>
        <w:rPr>
          <w:rFonts w:ascii="Corbel" w:hAnsi="Corbel" w:cs="Arial"/>
          <w:sz w:val="21"/>
          <w:szCs w:val="21"/>
          <w:lang w:val="nl-NL" w:eastAsia="zh-TW"/>
        </w:rPr>
      </w:pPr>
    </w:p>
    <w:p w14:paraId="2FEC85DD" w14:textId="134BD900" w:rsidR="000B3277" w:rsidRPr="00D5204E" w:rsidRDefault="000B3277" w:rsidP="00E93C17">
      <w:pPr>
        <w:rPr>
          <w:rFonts w:ascii="Corbel" w:hAnsi="Corbel" w:cs="Arial"/>
          <w:sz w:val="21"/>
          <w:szCs w:val="21"/>
          <w:lang w:val="nl-NL" w:eastAsia="zh-TW"/>
        </w:rPr>
      </w:pPr>
    </w:p>
    <w:p w14:paraId="1FD82C34" w14:textId="77777777" w:rsidR="000B3277" w:rsidRPr="00D5204E" w:rsidRDefault="000B3277" w:rsidP="00E93C17">
      <w:pPr>
        <w:rPr>
          <w:rFonts w:ascii="Corbel" w:hAnsi="Corbel" w:cs="Arial"/>
          <w:sz w:val="21"/>
          <w:szCs w:val="21"/>
          <w:lang w:val="nl-NL" w:eastAsia="zh-TW"/>
        </w:rPr>
      </w:pPr>
    </w:p>
    <w:p w14:paraId="43249437" w14:textId="77777777" w:rsidR="000B3277" w:rsidRPr="00D5204E" w:rsidRDefault="000B3277" w:rsidP="00E93C17">
      <w:pPr>
        <w:rPr>
          <w:rFonts w:ascii="Corbel" w:hAnsi="Corbel" w:cs="Arial"/>
          <w:sz w:val="21"/>
          <w:szCs w:val="21"/>
          <w:lang w:val="nl-NL" w:eastAsia="zh-TW"/>
        </w:rPr>
      </w:pPr>
    </w:p>
    <w:p w14:paraId="6D56ED33" w14:textId="77777777" w:rsidR="000B3277" w:rsidRPr="00D5204E" w:rsidRDefault="000B3277" w:rsidP="00FE6306">
      <w:pPr>
        <w:rPr>
          <w:rFonts w:ascii="Corbel" w:hAnsi="Corbel" w:cs="Arial"/>
          <w:sz w:val="21"/>
          <w:szCs w:val="21"/>
          <w:lang w:val="nl-NL" w:eastAsia="zh-TW"/>
        </w:rPr>
      </w:pPr>
    </w:p>
    <w:p w14:paraId="57E0057C" w14:textId="77777777" w:rsidR="000B3277" w:rsidRPr="00D5204E" w:rsidRDefault="000B3277" w:rsidP="00FE6306">
      <w:pPr>
        <w:rPr>
          <w:rFonts w:ascii="Corbel" w:hAnsi="Corbel" w:cs="Arial"/>
          <w:sz w:val="21"/>
          <w:szCs w:val="21"/>
          <w:lang w:val="nl-NL" w:eastAsia="zh-TW"/>
        </w:rPr>
      </w:pPr>
    </w:p>
    <w:p w14:paraId="7BC78980" w14:textId="77777777" w:rsidR="00823021" w:rsidRDefault="00823021" w:rsidP="0020116D">
      <w:pPr>
        <w:ind w:left="709"/>
        <w:jc w:val="center"/>
        <w:rPr>
          <w:rFonts w:ascii="Corbel" w:hAnsi="Corbel" w:cs="Arial"/>
          <w:b/>
          <w:sz w:val="28"/>
          <w:szCs w:val="21"/>
          <w:lang w:val="nl-NL"/>
        </w:rPr>
      </w:pPr>
      <w:r>
        <w:rPr>
          <w:rFonts w:ascii="Corbel" w:hAnsi="Corbel" w:cs="Arial"/>
          <w:b/>
          <w:sz w:val="28"/>
          <w:szCs w:val="21"/>
          <w:lang w:val="nl-NL"/>
        </w:rPr>
        <w:t xml:space="preserve">Bijlage 14 </w:t>
      </w:r>
    </w:p>
    <w:p w14:paraId="3DE2FE9F" w14:textId="4C3947A5" w:rsidR="00E93C17" w:rsidRDefault="00823021" w:rsidP="0020116D">
      <w:pPr>
        <w:ind w:left="709"/>
        <w:jc w:val="center"/>
        <w:rPr>
          <w:rFonts w:ascii="Corbel" w:hAnsi="Corbel" w:cs="Arial"/>
          <w:b/>
          <w:sz w:val="28"/>
          <w:szCs w:val="21"/>
          <w:lang w:val="nl-NL"/>
        </w:rPr>
      </w:pPr>
      <w:r>
        <w:rPr>
          <w:rFonts w:ascii="Corbel" w:hAnsi="Corbel" w:cs="Arial"/>
          <w:b/>
          <w:sz w:val="28"/>
          <w:szCs w:val="21"/>
          <w:lang w:val="nl-NL"/>
        </w:rPr>
        <w:t xml:space="preserve">Formulier beantwoording wensen voor de grotere vragen uit het </w:t>
      </w:r>
      <w:proofErr w:type="spellStart"/>
      <w:r>
        <w:rPr>
          <w:rFonts w:ascii="Corbel" w:hAnsi="Corbel" w:cs="Arial"/>
          <w:b/>
          <w:sz w:val="28"/>
          <w:szCs w:val="21"/>
          <w:lang w:val="nl-NL"/>
        </w:rPr>
        <w:t>PvE</w:t>
      </w:r>
      <w:proofErr w:type="spellEnd"/>
      <w:r>
        <w:rPr>
          <w:rFonts w:ascii="Corbel" w:hAnsi="Corbel" w:cs="Arial"/>
          <w:b/>
          <w:sz w:val="28"/>
          <w:szCs w:val="21"/>
          <w:lang w:val="nl-NL"/>
        </w:rPr>
        <w:t xml:space="preserve"> van </w:t>
      </w:r>
      <w:r w:rsidR="000515B1">
        <w:rPr>
          <w:rFonts w:ascii="Corbel" w:hAnsi="Corbel" w:cs="Arial"/>
          <w:b/>
          <w:sz w:val="28"/>
          <w:szCs w:val="21"/>
          <w:lang w:val="nl-NL"/>
        </w:rPr>
        <w:t xml:space="preserve"> </w:t>
      </w:r>
      <w:r w:rsidR="00C91500">
        <w:rPr>
          <w:rFonts w:ascii="Corbel" w:hAnsi="Corbel" w:cs="Arial"/>
          <w:b/>
          <w:sz w:val="28"/>
          <w:szCs w:val="21"/>
          <w:lang w:val="nl-NL"/>
        </w:rPr>
        <w:t>de Burgerzakenoplossing</w:t>
      </w:r>
      <w:r w:rsidR="00F90E73">
        <w:rPr>
          <w:rFonts w:ascii="Corbel" w:hAnsi="Corbel" w:cs="Arial"/>
          <w:b/>
          <w:sz w:val="28"/>
          <w:szCs w:val="21"/>
          <w:lang w:val="nl-NL"/>
        </w:rPr>
        <w:t xml:space="preserve"> voor de gemeente Amsterdam</w:t>
      </w:r>
    </w:p>
    <w:p w14:paraId="2683B5B3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CD4213D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643E2AB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25A9D1A5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6873F64C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389B3A4F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6CC9D260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19BF51D9" w14:textId="486E27F2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44FF4D8C" w14:textId="114EDD83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1994A26A" w14:textId="76277C58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63DA32E1" w14:textId="44DEC5C5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3155DCDA" w14:textId="46065935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7C992110" w14:textId="199668B6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3A3BD85F" w14:textId="24E88E94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08B283FC" w14:textId="33D44E21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72C6239F" w14:textId="7F62C958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0BD33D91" w14:textId="41ED9C3F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38FFC0B" w14:textId="55C5260F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0751F527" w14:textId="6E369BA0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3FFD4DC0" w14:textId="739C85B4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6C24B1E" w14:textId="76C89A22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08CDFB33" w14:textId="612A75EB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34FAA086" w14:textId="0DECFA97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7563863" w14:textId="77777777" w:rsidR="003F5E19" w:rsidRDefault="003F5E19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540143F7" w14:textId="4F994248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45909F0B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1752286F" w14:textId="77777777" w:rsid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</w:p>
    <w:p w14:paraId="45E5DA94" w14:textId="77777777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t xml:space="preserve">Instructie: Op deze bijlage moeten de vragen worden beantwoord die niet op de </w:t>
      </w:r>
      <w:proofErr w:type="spellStart"/>
      <w:r w:rsidRPr="00C11056">
        <w:rPr>
          <w:rFonts w:ascii="Corbel" w:hAnsi="Corbel"/>
          <w:sz w:val="21"/>
          <w:szCs w:val="21"/>
          <w:lang w:val="nl-NL" w:eastAsia="zh-TW"/>
        </w:rPr>
        <w:t>excel</w:t>
      </w:r>
      <w:proofErr w:type="spellEnd"/>
      <w:r w:rsidRPr="00C11056">
        <w:rPr>
          <w:rFonts w:ascii="Corbel" w:hAnsi="Corbel"/>
          <w:sz w:val="21"/>
          <w:szCs w:val="21"/>
          <w:lang w:val="nl-NL" w:eastAsia="zh-TW"/>
        </w:rPr>
        <w:t xml:space="preserve"> van het PVE moeten worden beantwoord (omdat meer ruimte dan 100 woorden beschikbaar is)</w:t>
      </w:r>
    </w:p>
    <w:p w14:paraId="1DFF38B5" w14:textId="77777777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t xml:space="preserve">Hieronder komt u de vragen tegen in de volgorde zoals ze in het </w:t>
      </w:r>
      <w:proofErr w:type="spellStart"/>
      <w:r w:rsidRPr="00C11056">
        <w:rPr>
          <w:rFonts w:ascii="Corbel" w:hAnsi="Corbel"/>
          <w:sz w:val="21"/>
          <w:szCs w:val="21"/>
          <w:lang w:val="nl-NL" w:eastAsia="zh-TW"/>
        </w:rPr>
        <w:t>PvE</w:t>
      </w:r>
      <w:proofErr w:type="spellEnd"/>
      <w:r w:rsidRPr="00C11056">
        <w:rPr>
          <w:rFonts w:ascii="Corbel" w:hAnsi="Corbel"/>
          <w:sz w:val="21"/>
          <w:szCs w:val="21"/>
          <w:lang w:val="nl-NL" w:eastAsia="zh-TW"/>
        </w:rPr>
        <w:t xml:space="preserve"> voorkomen .</w:t>
      </w:r>
    </w:p>
    <w:p w14:paraId="632F4288" w14:textId="77777777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t>Bij iedere vraag is aangegeven hoe veel woorden maximaal mogen worden gebruikt. Alle tekst voorbij het maximale aantal woorden zal in de beoordeling buiten beschouwing worden gelaten.</w:t>
      </w:r>
    </w:p>
    <w:p w14:paraId="27183FE3" w14:textId="40626096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t>Een niet beantwoorde vraag leidt tot nul</w:t>
      </w:r>
      <w:r w:rsidR="000E4F3E">
        <w:rPr>
          <w:rFonts w:ascii="Corbel" w:hAnsi="Corbel"/>
          <w:sz w:val="21"/>
          <w:szCs w:val="21"/>
          <w:lang w:val="nl-NL" w:eastAsia="zh-TW"/>
        </w:rPr>
        <w:t xml:space="preserve"> </w:t>
      </w:r>
      <w:r w:rsidRPr="00C11056">
        <w:rPr>
          <w:rFonts w:ascii="Corbel" w:hAnsi="Corbel"/>
          <w:sz w:val="21"/>
          <w:szCs w:val="21"/>
          <w:lang w:val="nl-NL" w:eastAsia="zh-TW"/>
        </w:rPr>
        <w:t>punten voor die vraag.</w:t>
      </w:r>
    </w:p>
    <w:p w14:paraId="6857B131" w14:textId="77777777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t xml:space="preserve">Het is toegestaan om bij de beantwoording van een vraag te verwijzen naar de beantwoording van een andere vraag </w:t>
      </w:r>
    </w:p>
    <w:p w14:paraId="07359AD1" w14:textId="77777777" w:rsidR="00C11056" w:rsidRPr="00C11056" w:rsidRDefault="00C11056" w:rsidP="00C11056">
      <w:pPr>
        <w:rPr>
          <w:rFonts w:ascii="Corbel" w:hAnsi="Corbel"/>
          <w:sz w:val="21"/>
          <w:szCs w:val="21"/>
          <w:lang w:val="nl-NL" w:eastAsia="zh-TW"/>
        </w:rPr>
      </w:pPr>
      <w:r w:rsidRPr="00C11056">
        <w:rPr>
          <w:rFonts w:ascii="Corbel" w:hAnsi="Corbel"/>
          <w:sz w:val="21"/>
          <w:szCs w:val="21"/>
          <w:lang w:val="nl-NL" w:eastAsia="zh-T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40469D" w:rsidRPr="00AF0289" w14:paraId="24DB0BAA" w14:textId="77777777" w:rsidTr="0040469D">
        <w:tc>
          <w:tcPr>
            <w:tcW w:w="942" w:type="dxa"/>
          </w:tcPr>
          <w:bookmarkEnd w:id="0"/>
          <w:p w14:paraId="2625F488" w14:textId="2968A460" w:rsidR="0040469D" w:rsidRDefault="0040469D" w:rsidP="00823021">
            <w:pPr>
              <w:rPr>
                <w:rFonts w:cs="Arial"/>
                <w:lang w:val="nl-NL"/>
              </w:rPr>
            </w:pPr>
            <w:r w:rsidRPr="00343CA5">
              <w:rPr>
                <w:rFonts w:cs="Arial"/>
                <w:lang w:val="nl-NL"/>
              </w:rPr>
              <w:lastRenderedPageBreak/>
              <w:t>ALG 3</w:t>
            </w:r>
          </w:p>
        </w:tc>
        <w:tc>
          <w:tcPr>
            <w:tcW w:w="8392" w:type="dxa"/>
            <w:gridSpan w:val="2"/>
          </w:tcPr>
          <w:p w14:paraId="642CC6FF" w14:textId="19202E6A" w:rsidR="0040469D" w:rsidRDefault="0040469D" w:rsidP="000E4F3E">
            <w:pPr>
              <w:rPr>
                <w:rFonts w:cs="Arial"/>
                <w:lang w:val="nl-NL"/>
              </w:rPr>
            </w:pPr>
            <w:r w:rsidRPr="0040469D">
              <w:rPr>
                <w:rFonts w:cs="Arial"/>
                <w:lang w:val="nl-NL"/>
              </w:rPr>
              <w:t>de Gemma</w:t>
            </w:r>
            <w:r>
              <w:rPr>
                <w:rFonts w:cs="Arial"/>
                <w:lang w:val="nl-NL"/>
              </w:rPr>
              <w:t xml:space="preserve"> beschrijving noemt 13 modules </w:t>
            </w:r>
            <w:r w:rsidRPr="0040469D">
              <w:rPr>
                <w:rFonts w:cs="Arial"/>
                <w:lang w:val="nl-NL"/>
              </w:rPr>
              <w:t>https://www.gemmaonline.nl/index.php/BZM_specificaties)</w:t>
            </w:r>
            <w:r w:rsidRPr="0040469D">
              <w:rPr>
                <w:rFonts w:cs="Arial"/>
                <w:lang w:val="nl-NL"/>
              </w:rPr>
              <w:br/>
              <w:t>Geef per module aan of deze tot uw standaard oplossing behoort en zo niet of u deze op een andere manier kunt aanbieden. Beschrijf per module kort aan hoe u invulling geeft aan:</w:t>
            </w:r>
            <w:r w:rsidRPr="0040469D">
              <w:rPr>
                <w:rFonts w:cs="Arial"/>
                <w:lang w:val="nl-NL"/>
              </w:rPr>
              <w:br/>
              <w:t>* ketenspecificatie/01 Procesbeschrijvingen</w:t>
            </w:r>
            <w:r w:rsidRPr="0040469D">
              <w:rPr>
                <w:rFonts w:cs="Arial"/>
                <w:lang w:val="nl-NL"/>
              </w:rPr>
              <w:br/>
              <w:t xml:space="preserve">* ketenspecificatie/02 Keten </w:t>
            </w:r>
            <w:proofErr w:type="spellStart"/>
            <w:r w:rsidRPr="0040469D">
              <w:rPr>
                <w:rFonts w:cs="Arial"/>
                <w:lang w:val="nl-NL"/>
              </w:rPr>
              <w:t>Use</w:t>
            </w:r>
            <w:proofErr w:type="spellEnd"/>
            <w:r w:rsidRPr="0040469D">
              <w:rPr>
                <w:rFonts w:cs="Arial"/>
                <w:lang w:val="nl-NL"/>
              </w:rPr>
              <w:t xml:space="preserve"> Cases</w:t>
            </w:r>
            <w:r w:rsidRPr="0040469D">
              <w:rPr>
                <w:rFonts w:cs="Arial"/>
                <w:lang w:val="nl-NL"/>
              </w:rPr>
              <w:br/>
              <w:t xml:space="preserve">* ketenspecificatie/05 Aanvullende Documenten: Classificatie Functionele Eisen BZM.xls * tabblad: NFR rubrieken </w:t>
            </w:r>
            <w:proofErr w:type="spellStart"/>
            <w:r w:rsidRPr="0040469D">
              <w:rPr>
                <w:rFonts w:cs="Arial"/>
                <w:lang w:val="nl-NL"/>
              </w:rPr>
              <w:t>Visuall</w:t>
            </w:r>
            <w:proofErr w:type="spellEnd"/>
            <w:r w:rsidRPr="0040469D">
              <w:rPr>
                <w:rFonts w:cs="Arial"/>
                <w:lang w:val="nl-NL"/>
              </w:rPr>
              <w:br/>
              <w:t>* ketenspecificatie/05 Aanvullende Documenten: Aanvullende eisen BZM.xls</w:t>
            </w:r>
          </w:p>
        </w:tc>
      </w:tr>
      <w:tr w:rsidR="00343CA5" w14:paraId="5E554E3D" w14:textId="77777777" w:rsidTr="0040469D">
        <w:tc>
          <w:tcPr>
            <w:tcW w:w="942" w:type="dxa"/>
          </w:tcPr>
          <w:p w14:paraId="025B493C" w14:textId="626752A8" w:rsidR="00343CA5" w:rsidRDefault="0040469D" w:rsidP="00823021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</w:tcPr>
          <w:p w14:paraId="0315396C" w14:textId="5047562C" w:rsidR="00343CA5" w:rsidRDefault="0040469D" w:rsidP="00C11056">
            <w:pPr>
              <w:rPr>
                <w:rFonts w:cs="Arial"/>
                <w:lang w:val="nl-NL"/>
              </w:rPr>
            </w:pPr>
            <w:r w:rsidRPr="0040469D">
              <w:rPr>
                <w:rFonts w:cs="Arial"/>
                <w:lang w:val="nl-NL"/>
              </w:rPr>
              <w:t>15: Akte</w:t>
            </w:r>
            <w:r w:rsidRPr="0040469D">
              <w:rPr>
                <w:rFonts w:cs="Arial"/>
                <w:lang w:val="nl-NL"/>
              </w:rPr>
              <w:br/>
              <w:t>16: Documenten</w:t>
            </w:r>
            <w:r w:rsidRPr="0040469D">
              <w:rPr>
                <w:rFonts w:cs="Arial"/>
                <w:lang w:val="nl-NL"/>
              </w:rPr>
              <w:br/>
              <w:t>17: Help functionaliteit</w:t>
            </w:r>
            <w:r w:rsidRPr="0040469D">
              <w:rPr>
                <w:rFonts w:cs="Arial"/>
                <w:lang w:val="nl-NL"/>
              </w:rPr>
              <w:br/>
              <w:t>18: Kennisgevingen</w:t>
            </w:r>
            <w:r w:rsidRPr="0040469D">
              <w:rPr>
                <w:rFonts w:cs="Arial"/>
                <w:lang w:val="nl-NL"/>
              </w:rPr>
              <w:br/>
              <w:t>19: Checklists</w:t>
            </w:r>
            <w:r w:rsidRPr="0040469D">
              <w:rPr>
                <w:rFonts w:cs="Arial"/>
                <w:lang w:val="nl-NL"/>
              </w:rPr>
              <w:br/>
              <w:t>20: Koppelingen</w:t>
            </w:r>
            <w:r w:rsidRPr="0040469D">
              <w:rPr>
                <w:rFonts w:cs="Arial"/>
                <w:lang w:val="nl-NL"/>
              </w:rPr>
              <w:br/>
              <w:t>21: Signalen en triggers</w:t>
            </w:r>
            <w:r w:rsidRPr="0040469D">
              <w:rPr>
                <w:rFonts w:cs="Arial"/>
                <w:lang w:val="nl-NL"/>
              </w:rPr>
              <w:br/>
              <w:t>22: Zaken en processen</w:t>
            </w:r>
            <w:r w:rsidRPr="0040469D">
              <w:rPr>
                <w:rFonts w:cs="Arial"/>
                <w:lang w:val="nl-NL"/>
              </w:rPr>
              <w:br/>
              <w:t>23: Risicoprofielen</w:t>
            </w:r>
            <w:r w:rsidRPr="0040469D">
              <w:rPr>
                <w:rFonts w:cs="Arial"/>
                <w:lang w:val="nl-NL"/>
              </w:rPr>
              <w:br/>
              <w:t>24: Zoeken</w:t>
            </w:r>
            <w:r w:rsidRPr="0040469D">
              <w:rPr>
                <w:rFonts w:cs="Arial"/>
                <w:lang w:val="nl-NL"/>
              </w:rPr>
              <w:br/>
              <w:t>25: Terugmelding</w:t>
            </w:r>
            <w:r w:rsidRPr="0040469D">
              <w:rPr>
                <w:rFonts w:cs="Arial"/>
                <w:lang w:val="nl-NL"/>
              </w:rPr>
              <w:br/>
              <w:t>26: Generiek</w:t>
            </w:r>
            <w:r w:rsidRPr="0040469D">
              <w:rPr>
                <w:rFonts w:cs="Arial"/>
                <w:lang w:val="nl-NL"/>
              </w:rPr>
              <w:br/>
              <w:t>27: Uitzoeken</w:t>
            </w:r>
            <w:r w:rsidRPr="0040469D">
              <w:rPr>
                <w:rFonts w:cs="Arial"/>
                <w:lang w:val="nl-NL"/>
              </w:rPr>
              <w:br/>
              <w:t>28: Instellingen</w:t>
            </w:r>
            <w:r w:rsidRPr="0040469D">
              <w:rPr>
                <w:rFonts w:cs="Arial"/>
                <w:lang w:val="nl-NL"/>
              </w:rPr>
              <w:br/>
              <w:t>29: Bewaken en rappelleren</w:t>
            </w:r>
          </w:p>
        </w:tc>
        <w:tc>
          <w:tcPr>
            <w:tcW w:w="2940" w:type="dxa"/>
          </w:tcPr>
          <w:p w14:paraId="6048A7AC" w14:textId="3790762D" w:rsidR="00343CA5" w:rsidRDefault="0040469D" w:rsidP="00823021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Max 2 A4</w:t>
            </w:r>
          </w:p>
        </w:tc>
      </w:tr>
      <w:tr w:rsidR="0040469D" w14:paraId="6A9DA56D" w14:textId="77777777" w:rsidTr="00512F84">
        <w:tc>
          <w:tcPr>
            <w:tcW w:w="9334" w:type="dxa"/>
            <w:gridSpan w:val="3"/>
          </w:tcPr>
          <w:p w14:paraId="08AA73CA" w14:textId="77777777" w:rsidR="0040469D" w:rsidRDefault="0040469D" w:rsidP="00823021">
            <w:pPr>
              <w:rPr>
                <w:rFonts w:cs="Arial"/>
                <w:lang w:val="nl-NL"/>
              </w:rPr>
            </w:pPr>
          </w:p>
          <w:p w14:paraId="4F5A69CE" w14:textId="3713BBC5" w:rsidR="0040469D" w:rsidRDefault="0040469D" w:rsidP="00823021">
            <w:pPr>
              <w:rPr>
                <w:rFonts w:cs="Arial"/>
                <w:lang w:val="nl-NL"/>
              </w:rPr>
            </w:pPr>
          </w:p>
          <w:p w14:paraId="0B1757DA" w14:textId="1991ED29" w:rsidR="003F5E19" w:rsidRDefault="003F5E19" w:rsidP="00823021">
            <w:pPr>
              <w:rPr>
                <w:rFonts w:cs="Arial"/>
                <w:lang w:val="nl-NL"/>
              </w:rPr>
            </w:pPr>
          </w:p>
          <w:p w14:paraId="0E4402C2" w14:textId="622A7D2E" w:rsidR="003F5E19" w:rsidRDefault="003F5E19" w:rsidP="00823021">
            <w:pPr>
              <w:rPr>
                <w:rFonts w:cs="Arial"/>
                <w:lang w:val="nl-NL"/>
              </w:rPr>
            </w:pPr>
          </w:p>
          <w:p w14:paraId="13112A1A" w14:textId="1488D980" w:rsidR="003F5E19" w:rsidRDefault="003F5E19" w:rsidP="00823021">
            <w:pPr>
              <w:rPr>
                <w:rFonts w:cs="Arial"/>
                <w:lang w:val="nl-NL"/>
              </w:rPr>
            </w:pPr>
          </w:p>
          <w:p w14:paraId="610CC3DD" w14:textId="41C2D040" w:rsidR="003F5E19" w:rsidRDefault="003F5E19" w:rsidP="00823021">
            <w:pPr>
              <w:rPr>
                <w:rFonts w:cs="Arial"/>
                <w:lang w:val="nl-NL"/>
              </w:rPr>
            </w:pPr>
          </w:p>
          <w:p w14:paraId="69BBEE5B" w14:textId="69B4015B" w:rsidR="003F5E19" w:rsidRDefault="003F5E19" w:rsidP="00823021">
            <w:pPr>
              <w:rPr>
                <w:rFonts w:cs="Arial"/>
                <w:lang w:val="nl-NL"/>
              </w:rPr>
            </w:pPr>
          </w:p>
          <w:p w14:paraId="39A4FA44" w14:textId="77777777" w:rsidR="003F5E19" w:rsidRDefault="003F5E19" w:rsidP="00823021">
            <w:pPr>
              <w:rPr>
                <w:rFonts w:cs="Arial"/>
                <w:lang w:val="nl-NL"/>
              </w:rPr>
            </w:pPr>
          </w:p>
          <w:p w14:paraId="5C612171" w14:textId="77777777" w:rsidR="0040469D" w:rsidRDefault="0040469D" w:rsidP="00823021">
            <w:pPr>
              <w:rPr>
                <w:rFonts w:cs="Arial"/>
                <w:lang w:val="nl-NL"/>
              </w:rPr>
            </w:pPr>
          </w:p>
          <w:p w14:paraId="3CF77182" w14:textId="77777777" w:rsidR="0040469D" w:rsidRDefault="0040469D" w:rsidP="00823021">
            <w:pPr>
              <w:rPr>
                <w:rFonts w:cs="Arial"/>
                <w:lang w:val="nl-NL"/>
              </w:rPr>
            </w:pPr>
          </w:p>
          <w:p w14:paraId="4DD7CB43" w14:textId="154CC392" w:rsidR="0040469D" w:rsidRDefault="0040469D" w:rsidP="00823021">
            <w:pPr>
              <w:rPr>
                <w:rFonts w:cs="Arial"/>
                <w:lang w:val="nl-NL"/>
              </w:rPr>
            </w:pPr>
          </w:p>
        </w:tc>
      </w:tr>
    </w:tbl>
    <w:p w14:paraId="73E6072C" w14:textId="702C54BF" w:rsidR="00343CA5" w:rsidRDefault="00343CA5" w:rsidP="00823021">
      <w:pPr>
        <w:rPr>
          <w:rFonts w:cs="Arial"/>
          <w:lang w:val="nl-NL"/>
        </w:rPr>
      </w:pPr>
    </w:p>
    <w:p w14:paraId="6FBC25FC" w14:textId="41A08D05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40469D" w:rsidRPr="00AF0289" w14:paraId="752F5135" w14:textId="77777777" w:rsidTr="00C35481">
        <w:tc>
          <w:tcPr>
            <w:tcW w:w="942" w:type="dxa"/>
          </w:tcPr>
          <w:p w14:paraId="374CC3E1" w14:textId="4AF05DDB" w:rsidR="0040469D" w:rsidRDefault="0040469D" w:rsidP="0040469D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>ONL</w:t>
            </w:r>
            <w:r w:rsidRPr="00343CA5">
              <w:rPr>
                <w:rFonts w:cs="Arial"/>
                <w:lang w:val="nl-NL"/>
              </w:rPr>
              <w:t xml:space="preserve"> 3</w:t>
            </w:r>
          </w:p>
        </w:tc>
        <w:tc>
          <w:tcPr>
            <w:tcW w:w="8392" w:type="dxa"/>
            <w:gridSpan w:val="2"/>
          </w:tcPr>
          <w:p w14:paraId="17035061" w14:textId="14E6CE91" w:rsidR="0040469D" w:rsidRDefault="0040469D" w:rsidP="00C11056">
            <w:pPr>
              <w:rPr>
                <w:rFonts w:cs="Arial"/>
                <w:lang w:val="nl-NL"/>
              </w:rPr>
            </w:pPr>
            <w:r w:rsidRPr="0040469D">
              <w:rPr>
                <w:rFonts w:cs="Arial"/>
                <w:lang w:val="nl-NL"/>
              </w:rPr>
              <w:t xml:space="preserve">geef aan op welke wijze de burgerzakenoplossing </w:t>
            </w:r>
            <w:r w:rsidR="00772184" w:rsidRPr="0040469D">
              <w:rPr>
                <w:rFonts w:cs="Arial"/>
                <w:lang w:val="nl-NL"/>
              </w:rPr>
              <w:t>geïntegreerd</w:t>
            </w:r>
            <w:r w:rsidRPr="0040469D">
              <w:rPr>
                <w:rFonts w:cs="Arial"/>
                <w:lang w:val="nl-NL"/>
              </w:rPr>
              <w:t xml:space="preserve"> kan worden in de website en de 'mijn' omgeving van Amsterdam. Denk ook aan:</w:t>
            </w:r>
            <w:r w:rsidRPr="0040469D">
              <w:rPr>
                <w:rFonts w:cs="Arial"/>
                <w:lang w:val="nl-NL"/>
              </w:rPr>
              <w:br/>
              <w:t>- lopende en gesloten dossiers</w:t>
            </w:r>
            <w:r w:rsidRPr="0040469D">
              <w:rPr>
                <w:rFonts w:cs="Arial"/>
                <w:lang w:val="nl-NL"/>
              </w:rPr>
              <w:br/>
              <w:t>- verloopdatum rijbewijzen en reisdocument</w:t>
            </w:r>
            <w:r w:rsidRPr="0040469D">
              <w:rPr>
                <w:rFonts w:cs="Arial"/>
                <w:lang w:val="nl-NL"/>
              </w:rPr>
              <w:br/>
              <w:t xml:space="preserve">- </w:t>
            </w:r>
            <w:r w:rsidR="00772184" w:rsidRPr="0040469D">
              <w:rPr>
                <w:rFonts w:cs="Arial"/>
                <w:lang w:val="nl-NL"/>
              </w:rPr>
              <w:t>uittreksels</w:t>
            </w:r>
            <w:r w:rsidRPr="0040469D">
              <w:rPr>
                <w:rFonts w:cs="Arial"/>
                <w:lang w:val="nl-NL"/>
              </w:rPr>
              <w:t xml:space="preserve"> BRP/akte BS</w:t>
            </w:r>
            <w:r w:rsidRPr="0040469D">
              <w:rPr>
                <w:rFonts w:cs="Arial"/>
                <w:lang w:val="nl-NL"/>
              </w:rPr>
              <w:br/>
              <w:t>- protocolgegevens verstrekking</w:t>
            </w:r>
          </w:p>
        </w:tc>
      </w:tr>
      <w:tr w:rsidR="0040469D" w14:paraId="30746CF5" w14:textId="77777777" w:rsidTr="00C35481">
        <w:tc>
          <w:tcPr>
            <w:tcW w:w="942" w:type="dxa"/>
          </w:tcPr>
          <w:p w14:paraId="334B5265" w14:textId="77777777" w:rsidR="0040469D" w:rsidRDefault="0040469D" w:rsidP="00C35481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</w:tcPr>
          <w:p w14:paraId="28C63F15" w14:textId="32276307" w:rsidR="0040469D" w:rsidRDefault="0040469D" w:rsidP="00C11056">
            <w:pPr>
              <w:rPr>
                <w:rFonts w:cs="Arial"/>
                <w:lang w:val="nl-NL"/>
              </w:rPr>
            </w:pPr>
            <w:r w:rsidRPr="0040469D">
              <w:rPr>
                <w:rFonts w:cs="Arial"/>
                <w:lang w:val="nl-NL"/>
              </w:rPr>
              <w:t>zie:</w:t>
            </w:r>
            <w:r w:rsidRPr="0040469D">
              <w:rPr>
                <w:rFonts w:cs="Arial"/>
                <w:lang w:val="nl-NL"/>
              </w:rPr>
              <w:br/>
              <w:t xml:space="preserve">* PSA Hoofstuk 6 </w:t>
            </w:r>
            <w:r w:rsidRPr="0040469D">
              <w:rPr>
                <w:rFonts w:cs="Arial"/>
                <w:lang w:val="nl-NL"/>
              </w:rPr>
              <w:br/>
              <w:t xml:space="preserve">* Notitie Digitale Interactie v2.0  </w:t>
            </w:r>
          </w:p>
        </w:tc>
        <w:tc>
          <w:tcPr>
            <w:tcW w:w="2940" w:type="dxa"/>
          </w:tcPr>
          <w:p w14:paraId="586EDF2B" w14:textId="457EB170" w:rsidR="0040469D" w:rsidRDefault="0040469D" w:rsidP="00C35481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Max 1 A4</w:t>
            </w:r>
          </w:p>
        </w:tc>
      </w:tr>
      <w:tr w:rsidR="0040469D" w14:paraId="603A10A2" w14:textId="77777777" w:rsidTr="00C35481">
        <w:tc>
          <w:tcPr>
            <w:tcW w:w="9334" w:type="dxa"/>
            <w:gridSpan w:val="3"/>
          </w:tcPr>
          <w:p w14:paraId="7D84C1E6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690F9F05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1754766F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1E503E38" w14:textId="77E37E83" w:rsidR="0040469D" w:rsidRDefault="0040469D" w:rsidP="00C35481">
            <w:pPr>
              <w:rPr>
                <w:rFonts w:cs="Arial"/>
                <w:lang w:val="nl-NL"/>
              </w:rPr>
            </w:pPr>
          </w:p>
          <w:p w14:paraId="6D797294" w14:textId="672D95DE" w:rsidR="003F5E19" w:rsidRDefault="003F5E19" w:rsidP="00C35481">
            <w:pPr>
              <w:rPr>
                <w:rFonts w:cs="Arial"/>
                <w:lang w:val="nl-NL"/>
              </w:rPr>
            </w:pPr>
          </w:p>
          <w:p w14:paraId="5ADB5A76" w14:textId="2C2A4187" w:rsidR="003F5E19" w:rsidRDefault="003F5E19" w:rsidP="00C35481">
            <w:pPr>
              <w:rPr>
                <w:rFonts w:cs="Arial"/>
                <w:lang w:val="nl-NL"/>
              </w:rPr>
            </w:pPr>
          </w:p>
          <w:p w14:paraId="6C2097A8" w14:textId="3966EA0A" w:rsidR="003F5E19" w:rsidRDefault="003F5E19" w:rsidP="00C35481">
            <w:pPr>
              <w:rPr>
                <w:rFonts w:cs="Arial"/>
                <w:lang w:val="nl-NL"/>
              </w:rPr>
            </w:pPr>
          </w:p>
          <w:p w14:paraId="3C2D4B96" w14:textId="30B99E0C" w:rsidR="003F5E19" w:rsidRDefault="003F5E19" w:rsidP="00C35481">
            <w:pPr>
              <w:rPr>
                <w:rFonts w:cs="Arial"/>
                <w:lang w:val="nl-NL"/>
              </w:rPr>
            </w:pPr>
          </w:p>
          <w:p w14:paraId="5BF1030E" w14:textId="480F21FA" w:rsidR="003F5E19" w:rsidRDefault="003F5E19" w:rsidP="00C35481">
            <w:pPr>
              <w:rPr>
                <w:rFonts w:cs="Arial"/>
                <w:lang w:val="nl-NL"/>
              </w:rPr>
            </w:pPr>
          </w:p>
          <w:p w14:paraId="07975142" w14:textId="531517DC" w:rsidR="003F5E19" w:rsidRDefault="003F5E19" w:rsidP="00C35481">
            <w:pPr>
              <w:rPr>
                <w:rFonts w:cs="Arial"/>
                <w:lang w:val="nl-NL"/>
              </w:rPr>
            </w:pPr>
          </w:p>
          <w:p w14:paraId="6B412651" w14:textId="3D67D1A2" w:rsidR="003F5E19" w:rsidRDefault="003F5E19" w:rsidP="00C35481">
            <w:pPr>
              <w:rPr>
                <w:rFonts w:cs="Arial"/>
                <w:lang w:val="nl-NL"/>
              </w:rPr>
            </w:pPr>
          </w:p>
          <w:p w14:paraId="52E21662" w14:textId="468181F9" w:rsidR="003F5E19" w:rsidRDefault="003F5E19" w:rsidP="00C35481">
            <w:pPr>
              <w:rPr>
                <w:rFonts w:cs="Arial"/>
                <w:lang w:val="nl-NL"/>
              </w:rPr>
            </w:pPr>
          </w:p>
          <w:p w14:paraId="7163F529" w14:textId="22C11F95" w:rsidR="003F5E19" w:rsidRDefault="003F5E19" w:rsidP="00C35481">
            <w:pPr>
              <w:rPr>
                <w:rFonts w:cs="Arial"/>
                <w:lang w:val="nl-NL"/>
              </w:rPr>
            </w:pPr>
          </w:p>
          <w:p w14:paraId="65E54A01" w14:textId="2854EF04" w:rsidR="003F5E19" w:rsidRDefault="003F5E19" w:rsidP="00C35481">
            <w:pPr>
              <w:rPr>
                <w:rFonts w:cs="Arial"/>
                <w:lang w:val="nl-NL"/>
              </w:rPr>
            </w:pPr>
          </w:p>
          <w:p w14:paraId="5D624072" w14:textId="1D4F4702" w:rsidR="003F5E19" w:rsidRDefault="003F5E19" w:rsidP="00C35481">
            <w:pPr>
              <w:rPr>
                <w:rFonts w:cs="Arial"/>
                <w:lang w:val="nl-NL"/>
              </w:rPr>
            </w:pPr>
          </w:p>
          <w:p w14:paraId="0563D94B" w14:textId="6293C33F" w:rsidR="003F5E19" w:rsidRDefault="003F5E19" w:rsidP="00C35481">
            <w:pPr>
              <w:rPr>
                <w:rFonts w:cs="Arial"/>
                <w:lang w:val="nl-NL"/>
              </w:rPr>
            </w:pPr>
          </w:p>
          <w:p w14:paraId="59B64025" w14:textId="3FC7B9BC" w:rsidR="003F5E19" w:rsidRDefault="003F5E19" w:rsidP="00C35481">
            <w:pPr>
              <w:rPr>
                <w:rFonts w:cs="Arial"/>
                <w:lang w:val="nl-NL"/>
              </w:rPr>
            </w:pPr>
          </w:p>
          <w:p w14:paraId="6C2D4985" w14:textId="206A668F" w:rsidR="003F5E19" w:rsidRDefault="003F5E19" w:rsidP="00C35481">
            <w:pPr>
              <w:rPr>
                <w:rFonts w:cs="Arial"/>
                <w:lang w:val="nl-NL"/>
              </w:rPr>
            </w:pPr>
          </w:p>
          <w:p w14:paraId="2CED3D83" w14:textId="245DA1F5" w:rsidR="003F5E19" w:rsidRDefault="003F5E19" w:rsidP="00C35481">
            <w:pPr>
              <w:rPr>
                <w:rFonts w:cs="Arial"/>
                <w:lang w:val="nl-NL"/>
              </w:rPr>
            </w:pPr>
          </w:p>
          <w:p w14:paraId="371B05E7" w14:textId="22BE36DA" w:rsidR="003F5E19" w:rsidRDefault="003F5E19" w:rsidP="00C35481">
            <w:pPr>
              <w:rPr>
                <w:rFonts w:cs="Arial"/>
                <w:lang w:val="nl-NL"/>
              </w:rPr>
            </w:pPr>
          </w:p>
          <w:p w14:paraId="764B0B0E" w14:textId="37F40B54" w:rsidR="003F5E19" w:rsidRDefault="003F5E19" w:rsidP="00C35481">
            <w:pPr>
              <w:rPr>
                <w:rFonts w:cs="Arial"/>
                <w:lang w:val="nl-NL"/>
              </w:rPr>
            </w:pPr>
          </w:p>
          <w:p w14:paraId="28635714" w14:textId="061071A3" w:rsidR="003F5E19" w:rsidRDefault="003F5E19" w:rsidP="00C35481">
            <w:pPr>
              <w:rPr>
                <w:rFonts w:cs="Arial"/>
                <w:lang w:val="nl-NL"/>
              </w:rPr>
            </w:pPr>
          </w:p>
          <w:p w14:paraId="3FE425C0" w14:textId="2E88FEAF" w:rsidR="003F5E19" w:rsidRDefault="003F5E19" w:rsidP="00C35481">
            <w:pPr>
              <w:rPr>
                <w:rFonts w:cs="Arial"/>
                <w:lang w:val="nl-NL"/>
              </w:rPr>
            </w:pPr>
          </w:p>
          <w:p w14:paraId="589F416F" w14:textId="709E3290" w:rsidR="003F5E19" w:rsidRDefault="003F5E19" w:rsidP="00C35481">
            <w:pPr>
              <w:rPr>
                <w:rFonts w:cs="Arial"/>
                <w:lang w:val="nl-NL"/>
              </w:rPr>
            </w:pPr>
          </w:p>
          <w:p w14:paraId="0006A618" w14:textId="1A1E89DD" w:rsidR="003F5E19" w:rsidRDefault="003F5E19" w:rsidP="00C35481">
            <w:pPr>
              <w:rPr>
                <w:rFonts w:cs="Arial"/>
                <w:lang w:val="nl-NL"/>
              </w:rPr>
            </w:pPr>
          </w:p>
          <w:p w14:paraId="209B9E08" w14:textId="0D0A69A0" w:rsidR="003F5E19" w:rsidRDefault="003F5E19" w:rsidP="00C35481">
            <w:pPr>
              <w:rPr>
                <w:rFonts w:cs="Arial"/>
                <w:lang w:val="nl-NL"/>
              </w:rPr>
            </w:pPr>
          </w:p>
          <w:p w14:paraId="6382E2C9" w14:textId="2F4313AF" w:rsidR="003F5E19" w:rsidRDefault="003F5E19" w:rsidP="00C35481">
            <w:pPr>
              <w:rPr>
                <w:rFonts w:cs="Arial"/>
                <w:lang w:val="nl-NL"/>
              </w:rPr>
            </w:pPr>
          </w:p>
          <w:p w14:paraId="3B56F22C" w14:textId="77777777" w:rsidR="003F5E19" w:rsidRDefault="003F5E19" w:rsidP="00C35481">
            <w:pPr>
              <w:rPr>
                <w:rFonts w:cs="Arial"/>
                <w:lang w:val="nl-NL"/>
              </w:rPr>
            </w:pPr>
          </w:p>
          <w:p w14:paraId="076F9F2C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</w:tc>
      </w:tr>
    </w:tbl>
    <w:p w14:paraId="2E9CF2CA" w14:textId="31FA84B0" w:rsidR="003F5E19" w:rsidRDefault="003F5E19" w:rsidP="0040469D">
      <w:pPr>
        <w:rPr>
          <w:rFonts w:cs="Arial"/>
          <w:lang w:val="nl-NL"/>
        </w:rPr>
      </w:pPr>
    </w:p>
    <w:p w14:paraId="72C12CE0" w14:textId="77777777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8392"/>
      </w:tblGrid>
      <w:tr w:rsidR="0040469D" w:rsidRPr="00AF0289" w14:paraId="33966D95" w14:textId="77777777" w:rsidTr="00C35481">
        <w:tc>
          <w:tcPr>
            <w:tcW w:w="942" w:type="dxa"/>
          </w:tcPr>
          <w:p w14:paraId="4FF2CDA5" w14:textId="68C843F7" w:rsidR="0040469D" w:rsidRDefault="0040469D" w:rsidP="00C35481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>ONL</w:t>
            </w:r>
            <w:r w:rsidRPr="00343CA5">
              <w:rPr>
                <w:rFonts w:cs="Arial"/>
                <w:lang w:val="nl-NL"/>
              </w:rPr>
              <w:t xml:space="preserve"> </w:t>
            </w:r>
            <w:r>
              <w:rPr>
                <w:rFonts w:cs="Arial"/>
                <w:lang w:val="nl-NL"/>
              </w:rPr>
              <w:t>4</w:t>
            </w:r>
          </w:p>
        </w:tc>
        <w:tc>
          <w:tcPr>
            <w:tcW w:w="8392" w:type="dxa"/>
          </w:tcPr>
          <w:p w14:paraId="0717B564" w14:textId="7DCCBACE" w:rsidR="0040469D" w:rsidRDefault="0040469D" w:rsidP="00C11056">
            <w:pPr>
              <w:rPr>
                <w:rFonts w:cs="Arial"/>
                <w:lang w:val="nl-NL"/>
              </w:rPr>
            </w:pPr>
            <w:r w:rsidRPr="0040469D">
              <w:rPr>
                <w:rFonts w:cs="Arial"/>
                <w:lang w:val="nl-NL"/>
              </w:rPr>
              <w:t xml:space="preserve">geef aan of er andere (digitale) mogelijkheden dan website of de 'mijn' omgeving van Amsterdam zijn voor aanvragen door de burger. </w:t>
            </w:r>
          </w:p>
        </w:tc>
      </w:tr>
      <w:tr w:rsidR="00B54F13" w:rsidRPr="00772184" w14:paraId="6B506EBC" w14:textId="77777777" w:rsidTr="00DC7716">
        <w:tc>
          <w:tcPr>
            <w:tcW w:w="942" w:type="dxa"/>
          </w:tcPr>
          <w:p w14:paraId="2CF6C612" w14:textId="77777777" w:rsidR="00B54F13" w:rsidRDefault="00B54F13" w:rsidP="00C35481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>.</w:t>
            </w:r>
          </w:p>
        </w:tc>
        <w:tc>
          <w:tcPr>
            <w:tcW w:w="8392" w:type="dxa"/>
          </w:tcPr>
          <w:p w14:paraId="79451C02" w14:textId="5E486EB3" w:rsidR="00B54F13" w:rsidRDefault="00B54F13" w:rsidP="000E4F3E">
            <w:pPr>
              <w:rPr>
                <w:rFonts w:cs="Arial"/>
                <w:lang w:val="nl-NL"/>
              </w:rPr>
            </w:pPr>
            <w:r w:rsidRPr="00B54F13">
              <w:rPr>
                <w:rFonts w:cs="Arial"/>
                <w:lang w:val="nl-NL"/>
              </w:rPr>
              <w:t xml:space="preserve">max 1/2 A4 (of gecombineerd met </w:t>
            </w:r>
            <w:r w:rsidR="000E4F3E">
              <w:rPr>
                <w:rFonts w:cs="Arial"/>
                <w:lang w:val="nl-NL"/>
              </w:rPr>
              <w:t>ONL3</w:t>
            </w:r>
            <w:r w:rsidRPr="00B54F13">
              <w:rPr>
                <w:rFonts w:cs="Arial"/>
                <w:lang w:val="nl-NL"/>
              </w:rPr>
              <w:t xml:space="preserve"> op 1 A4)</w:t>
            </w:r>
          </w:p>
        </w:tc>
      </w:tr>
      <w:tr w:rsidR="0040469D" w:rsidRPr="00772184" w14:paraId="70973CC1" w14:textId="77777777" w:rsidTr="00C35481">
        <w:tc>
          <w:tcPr>
            <w:tcW w:w="9334" w:type="dxa"/>
            <w:gridSpan w:val="2"/>
          </w:tcPr>
          <w:p w14:paraId="07B525CD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4B77D48E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4F22366F" w14:textId="11955469" w:rsidR="0040469D" w:rsidRDefault="0040469D" w:rsidP="00C35481">
            <w:pPr>
              <w:rPr>
                <w:rFonts w:cs="Arial"/>
                <w:lang w:val="nl-NL"/>
              </w:rPr>
            </w:pPr>
          </w:p>
          <w:p w14:paraId="28D3EC21" w14:textId="6516795D" w:rsidR="003F5E19" w:rsidRDefault="003F5E19" w:rsidP="00C35481">
            <w:pPr>
              <w:rPr>
                <w:rFonts w:cs="Arial"/>
                <w:lang w:val="nl-NL"/>
              </w:rPr>
            </w:pPr>
          </w:p>
          <w:p w14:paraId="2A3ADAA6" w14:textId="2EE2E16E" w:rsidR="003F5E19" w:rsidRDefault="003F5E19" w:rsidP="00C35481">
            <w:pPr>
              <w:rPr>
                <w:rFonts w:cs="Arial"/>
                <w:lang w:val="nl-NL"/>
              </w:rPr>
            </w:pPr>
          </w:p>
          <w:p w14:paraId="50EF0B9B" w14:textId="7D9D208E" w:rsidR="003F5E19" w:rsidRDefault="003F5E19" w:rsidP="00C35481">
            <w:pPr>
              <w:rPr>
                <w:rFonts w:cs="Arial"/>
                <w:lang w:val="nl-NL"/>
              </w:rPr>
            </w:pPr>
          </w:p>
          <w:p w14:paraId="0FF6F355" w14:textId="0FE1AE37" w:rsidR="003F5E19" w:rsidRDefault="003F5E19" w:rsidP="00C35481">
            <w:pPr>
              <w:rPr>
                <w:rFonts w:cs="Arial"/>
                <w:lang w:val="nl-NL"/>
              </w:rPr>
            </w:pPr>
          </w:p>
          <w:p w14:paraId="5FE53F82" w14:textId="78C23BA9" w:rsidR="003F5E19" w:rsidRDefault="003F5E19" w:rsidP="00C35481">
            <w:pPr>
              <w:rPr>
                <w:rFonts w:cs="Arial"/>
                <w:lang w:val="nl-NL"/>
              </w:rPr>
            </w:pPr>
          </w:p>
          <w:p w14:paraId="4E77AFA4" w14:textId="6099FA1F" w:rsidR="003F5E19" w:rsidRDefault="003F5E19" w:rsidP="00C35481">
            <w:pPr>
              <w:rPr>
                <w:rFonts w:cs="Arial"/>
                <w:lang w:val="nl-NL"/>
              </w:rPr>
            </w:pPr>
          </w:p>
          <w:p w14:paraId="0E1D6569" w14:textId="18C82113" w:rsidR="003F5E19" w:rsidRDefault="003F5E19" w:rsidP="00C35481">
            <w:pPr>
              <w:rPr>
                <w:rFonts w:cs="Arial"/>
                <w:lang w:val="nl-NL"/>
              </w:rPr>
            </w:pPr>
          </w:p>
          <w:p w14:paraId="50A984A8" w14:textId="12530810" w:rsidR="003F5E19" w:rsidRDefault="003F5E19" w:rsidP="00C35481">
            <w:pPr>
              <w:rPr>
                <w:rFonts w:cs="Arial"/>
                <w:lang w:val="nl-NL"/>
              </w:rPr>
            </w:pPr>
          </w:p>
          <w:p w14:paraId="1668F7ED" w14:textId="53FBF5B8" w:rsidR="003F5E19" w:rsidRDefault="003F5E19" w:rsidP="00C35481">
            <w:pPr>
              <w:rPr>
                <w:rFonts w:cs="Arial"/>
                <w:lang w:val="nl-NL"/>
              </w:rPr>
            </w:pPr>
          </w:p>
          <w:p w14:paraId="040E7DA5" w14:textId="3AF6E8B3" w:rsidR="003F5E19" w:rsidRDefault="003F5E19" w:rsidP="00C35481">
            <w:pPr>
              <w:rPr>
                <w:rFonts w:cs="Arial"/>
                <w:lang w:val="nl-NL"/>
              </w:rPr>
            </w:pPr>
          </w:p>
          <w:p w14:paraId="2D49F8FD" w14:textId="09E1D336" w:rsidR="003F5E19" w:rsidRDefault="003F5E19" w:rsidP="00C35481">
            <w:pPr>
              <w:rPr>
                <w:rFonts w:cs="Arial"/>
                <w:lang w:val="nl-NL"/>
              </w:rPr>
            </w:pPr>
          </w:p>
          <w:p w14:paraId="3770752A" w14:textId="704BAF16" w:rsidR="003F5E19" w:rsidRDefault="003F5E19" w:rsidP="00C35481">
            <w:pPr>
              <w:rPr>
                <w:rFonts w:cs="Arial"/>
                <w:lang w:val="nl-NL"/>
              </w:rPr>
            </w:pPr>
          </w:p>
          <w:p w14:paraId="2288CF3D" w14:textId="75830E87" w:rsidR="003F5E19" w:rsidRDefault="003F5E19" w:rsidP="00C35481">
            <w:pPr>
              <w:rPr>
                <w:rFonts w:cs="Arial"/>
                <w:lang w:val="nl-NL"/>
              </w:rPr>
            </w:pPr>
          </w:p>
          <w:p w14:paraId="3FD15A29" w14:textId="5D7CC051" w:rsidR="003F5E19" w:rsidRDefault="003F5E19" w:rsidP="00C35481">
            <w:pPr>
              <w:rPr>
                <w:rFonts w:cs="Arial"/>
                <w:lang w:val="nl-NL"/>
              </w:rPr>
            </w:pPr>
          </w:p>
          <w:p w14:paraId="15EAD312" w14:textId="6CB025BD" w:rsidR="003F5E19" w:rsidRDefault="003F5E19" w:rsidP="00C35481">
            <w:pPr>
              <w:rPr>
                <w:rFonts w:cs="Arial"/>
                <w:lang w:val="nl-NL"/>
              </w:rPr>
            </w:pPr>
          </w:p>
          <w:p w14:paraId="3CA4B973" w14:textId="166B38F0" w:rsidR="003F5E19" w:rsidRDefault="003F5E19" w:rsidP="00C35481">
            <w:pPr>
              <w:rPr>
                <w:rFonts w:cs="Arial"/>
                <w:lang w:val="nl-NL"/>
              </w:rPr>
            </w:pPr>
          </w:p>
          <w:p w14:paraId="2A73FF98" w14:textId="3F212ABB" w:rsidR="003F5E19" w:rsidRDefault="003F5E19" w:rsidP="00C35481">
            <w:pPr>
              <w:rPr>
                <w:rFonts w:cs="Arial"/>
                <w:lang w:val="nl-NL"/>
              </w:rPr>
            </w:pPr>
          </w:p>
          <w:p w14:paraId="767130D5" w14:textId="6F6B409B" w:rsidR="003F5E19" w:rsidRDefault="003F5E19" w:rsidP="00C35481">
            <w:pPr>
              <w:rPr>
                <w:rFonts w:cs="Arial"/>
                <w:lang w:val="nl-NL"/>
              </w:rPr>
            </w:pPr>
          </w:p>
          <w:p w14:paraId="009A6370" w14:textId="3DE56D2B" w:rsidR="003F5E19" w:rsidRDefault="003F5E19" w:rsidP="00C35481">
            <w:pPr>
              <w:rPr>
                <w:rFonts w:cs="Arial"/>
                <w:lang w:val="nl-NL"/>
              </w:rPr>
            </w:pPr>
          </w:p>
          <w:p w14:paraId="2599EE47" w14:textId="1D56EF10" w:rsidR="003F5E19" w:rsidRDefault="003F5E19" w:rsidP="00C35481">
            <w:pPr>
              <w:rPr>
                <w:rFonts w:cs="Arial"/>
                <w:lang w:val="nl-NL"/>
              </w:rPr>
            </w:pPr>
          </w:p>
          <w:p w14:paraId="2B1E076A" w14:textId="3A0F35BD" w:rsidR="003F5E19" w:rsidRDefault="003F5E19" w:rsidP="00C35481">
            <w:pPr>
              <w:rPr>
                <w:rFonts w:cs="Arial"/>
                <w:lang w:val="nl-NL"/>
              </w:rPr>
            </w:pPr>
          </w:p>
          <w:p w14:paraId="748D7164" w14:textId="71441272" w:rsidR="003F5E19" w:rsidRDefault="003F5E19" w:rsidP="00C35481">
            <w:pPr>
              <w:rPr>
                <w:rFonts w:cs="Arial"/>
                <w:lang w:val="nl-NL"/>
              </w:rPr>
            </w:pPr>
          </w:p>
          <w:p w14:paraId="5B8488D6" w14:textId="06826977" w:rsidR="003F5E19" w:rsidRDefault="003F5E19" w:rsidP="00C35481">
            <w:pPr>
              <w:rPr>
                <w:rFonts w:cs="Arial"/>
                <w:lang w:val="nl-NL"/>
              </w:rPr>
            </w:pPr>
          </w:p>
          <w:p w14:paraId="5414A709" w14:textId="3758F5F0" w:rsidR="003F5E19" w:rsidRDefault="003F5E19" w:rsidP="00C35481">
            <w:pPr>
              <w:rPr>
                <w:rFonts w:cs="Arial"/>
                <w:lang w:val="nl-NL"/>
              </w:rPr>
            </w:pPr>
          </w:p>
          <w:p w14:paraId="6ADFC0B7" w14:textId="24F12617" w:rsidR="003F5E19" w:rsidRDefault="003F5E19" w:rsidP="00C35481">
            <w:pPr>
              <w:rPr>
                <w:rFonts w:cs="Arial"/>
                <w:lang w:val="nl-NL"/>
              </w:rPr>
            </w:pPr>
          </w:p>
          <w:p w14:paraId="524F12B3" w14:textId="77777777" w:rsidR="003F5E19" w:rsidRDefault="003F5E19" w:rsidP="00C35481">
            <w:pPr>
              <w:rPr>
                <w:rFonts w:cs="Arial"/>
                <w:lang w:val="nl-NL"/>
              </w:rPr>
            </w:pPr>
          </w:p>
          <w:p w14:paraId="6E8F1AE9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  <w:p w14:paraId="03084DA4" w14:textId="77777777" w:rsidR="0040469D" w:rsidRDefault="0040469D" w:rsidP="00C35481">
            <w:pPr>
              <w:rPr>
                <w:rFonts w:cs="Arial"/>
                <w:lang w:val="nl-NL"/>
              </w:rPr>
            </w:pPr>
          </w:p>
        </w:tc>
      </w:tr>
    </w:tbl>
    <w:p w14:paraId="7502B073" w14:textId="77777777" w:rsidR="0040469D" w:rsidRPr="00325CAF" w:rsidRDefault="0040469D" w:rsidP="0040469D">
      <w:pPr>
        <w:rPr>
          <w:rFonts w:cs="Arial"/>
          <w:lang w:val="nl-NL"/>
        </w:rPr>
      </w:pPr>
    </w:p>
    <w:p w14:paraId="033811C2" w14:textId="3E8D4EC5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8392"/>
      </w:tblGrid>
      <w:tr w:rsidR="00B54F13" w:rsidRPr="00AF0289" w14:paraId="5DDAFC20" w14:textId="77777777" w:rsidTr="00C35481">
        <w:tc>
          <w:tcPr>
            <w:tcW w:w="942" w:type="dxa"/>
          </w:tcPr>
          <w:p w14:paraId="2508935E" w14:textId="3F7EA9CA" w:rsidR="00B54F13" w:rsidRDefault="00B54F13" w:rsidP="00C35481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>MOD 7</w:t>
            </w:r>
          </w:p>
        </w:tc>
        <w:tc>
          <w:tcPr>
            <w:tcW w:w="8392" w:type="dxa"/>
          </w:tcPr>
          <w:p w14:paraId="08591DDA" w14:textId="723BE1E4" w:rsidR="00B54F13" w:rsidRDefault="00B54F13" w:rsidP="00C11056">
            <w:pPr>
              <w:rPr>
                <w:rFonts w:cs="Arial"/>
                <w:lang w:val="nl-NL"/>
              </w:rPr>
            </w:pPr>
            <w:r w:rsidRPr="00B54F13">
              <w:rPr>
                <w:rFonts w:cs="Arial"/>
                <w:lang w:val="nl-NL"/>
              </w:rPr>
              <w:t>Beschrijf op welke wijze de module nationaliteiten de volgende  wensen  ondersteunt:</w:t>
            </w:r>
            <w:r w:rsidRPr="00B54F13">
              <w:rPr>
                <w:rFonts w:cs="Arial"/>
                <w:lang w:val="nl-NL"/>
              </w:rPr>
              <w:br/>
              <w:t xml:space="preserve">* in de procedure aanvraag </w:t>
            </w:r>
            <w:r w:rsidR="000E4F3E" w:rsidRPr="00B54F13">
              <w:rPr>
                <w:rFonts w:cs="Arial"/>
                <w:lang w:val="nl-NL"/>
              </w:rPr>
              <w:t>Nederlandse</w:t>
            </w:r>
            <w:r w:rsidRPr="00B54F13">
              <w:rPr>
                <w:rFonts w:cs="Arial"/>
                <w:lang w:val="nl-NL"/>
              </w:rPr>
              <w:t xml:space="preserve"> nationaliteit wordt getoetst op eisen van naturalisatie en optie</w:t>
            </w:r>
            <w:r w:rsidRPr="00B54F13">
              <w:rPr>
                <w:rFonts w:cs="Arial"/>
                <w:lang w:val="nl-NL"/>
              </w:rPr>
              <w:br/>
              <w:t xml:space="preserve">* het systeem ondersteunt in de organisatie van de naturalisatie ceremonie (agenda, uitnodigingen, absentie, </w:t>
            </w:r>
            <w:proofErr w:type="spellStart"/>
            <w:r w:rsidRPr="00B54F13">
              <w:rPr>
                <w:rFonts w:cs="Arial"/>
                <w:lang w:val="nl-NL"/>
              </w:rPr>
              <w:t>etc</w:t>
            </w:r>
            <w:proofErr w:type="spellEnd"/>
            <w:r w:rsidRPr="00B54F13">
              <w:rPr>
                <w:rFonts w:cs="Arial"/>
                <w:lang w:val="nl-NL"/>
              </w:rPr>
              <w:t>)</w:t>
            </w:r>
            <w:r w:rsidRPr="00B54F13">
              <w:rPr>
                <w:rFonts w:cs="Arial"/>
                <w:lang w:val="nl-NL"/>
              </w:rPr>
              <w:br/>
              <w:t xml:space="preserve">* link met de BVV-inkijkmodule van de IND </w:t>
            </w:r>
            <w:r w:rsidRPr="00B54F13">
              <w:rPr>
                <w:rFonts w:cs="Arial"/>
                <w:lang w:val="nl-NL"/>
              </w:rPr>
              <w:br/>
              <w:t>* koppeling met de Herkenningsdienst (HKD)  en Justiele documentatiedienst (JD) voor toetsing strafblad en verwerking van het antwoord (antecedentenonderzoek) (zodra HKD en JD hiertoe toegerust zijn)</w:t>
            </w:r>
            <w:r w:rsidRPr="00B54F13">
              <w:rPr>
                <w:rFonts w:cs="Arial"/>
                <w:lang w:val="nl-NL"/>
              </w:rPr>
              <w:br/>
              <w:t>* de aanvraag naturalisatie verzoek kan digitaal naar de IND worden doorgezet (zodra de IND hiertoe toegerust is)</w:t>
            </w:r>
          </w:p>
        </w:tc>
      </w:tr>
      <w:tr w:rsidR="00B54F13" w14:paraId="4E32BC19" w14:textId="77777777" w:rsidTr="00E362F9">
        <w:tc>
          <w:tcPr>
            <w:tcW w:w="942" w:type="dxa"/>
          </w:tcPr>
          <w:p w14:paraId="35073FDA" w14:textId="77777777" w:rsidR="00B54F13" w:rsidRDefault="00B54F13" w:rsidP="00C35481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>.</w:t>
            </w:r>
          </w:p>
        </w:tc>
        <w:tc>
          <w:tcPr>
            <w:tcW w:w="8392" w:type="dxa"/>
          </w:tcPr>
          <w:p w14:paraId="5B1EF891" w14:textId="32B8EEA3" w:rsidR="00B54F13" w:rsidRDefault="00B54F13" w:rsidP="00B54F13">
            <w:pPr>
              <w:rPr>
                <w:rFonts w:cs="Arial"/>
                <w:lang w:val="nl-NL"/>
              </w:rPr>
            </w:pPr>
            <w:r w:rsidRPr="00B54F13">
              <w:rPr>
                <w:rFonts w:cs="Arial"/>
                <w:lang w:val="nl-NL"/>
              </w:rPr>
              <w:t xml:space="preserve">max 1/2 A4 </w:t>
            </w:r>
          </w:p>
        </w:tc>
      </w:tr>
      <w:tr w:rsidR="00B54F13" w14:paraId="4C615857" w14:textId="77777777" w:rsidTr="00C35481">
        <w:tc>
          <w:tcPr>
            <w:tcW w:w="9334" w:type="dxa"/>
            <w:gridSpan w:val="2"/>
          </w:tcPr>
          <w:p w14:paraId="0B66FABB" w14:textId="77777777" w:rsidR="00B54F13" w:rsidRDefault="00B54F13" w:rsidP="00C35481">
            <w:pPr>
              <w:rPr>
                <w:rFonts w:cs="Arial"/>
                <w:lang w:val="nl-NL"/>
              </w:rPr>
            </w:pPr>
          </w:p>
          <w:p w14:paraId="08AD7DC7" w14:textId="77777777" w:rsidR="00B54F13" w:rsidRDefault="00B54F13" w:rsidP="00C35481">
            <w:pPr>
              <w:rPr>
                <w:rFonts w:cs="Arial"/>
                <w:lang w:val="nl-NL"/>
              </w:rPr>
            </w:pPr>
          </w:p>
          <w:p w14:paraId="02BEE45C" w14:textId="77777777" w:rsidR="00B54F13" w:rsidRDefault="00B54F13" w:rsidP="00C35481">
            <w:pPr>
              <w:rPr>
                <w:rFonts w:cs="Arial"/>
                <w:lang w:val="nl-NL"/>
              </w:rPr>
            </w:pPr>
          </w:p>
          <w:p w14:paraId="704B3F36" w14:textId="63967A4C" w:rsidR="00B54F13" w:rsidRDefault="00B54F13" w:rsidP="00C35481">
            <w:pPr>
              <w:rPr>
                <w:rFonts w:cs="Arial"/>
                <w:lang w:val="nl-NL"/>
              </w:rPr>
            </w:pPr>
          </w:p>
          <w:p w14:paraId="1EDEAE9F" w14:textId="5FDDCAA6" w:rsidR="003F5E19" w:rsidRDefault="003F5E19" w:rsidP="00C35481">
            <w:pPr>
              <w:rPr>
                <w:rFonts w:cs="Arial"/>
                <w:lang w:val="nl-NL"/>
              </w:rPr>
            </w:pPr>
          </w:p>
          <w:p w14:paraId="5AB427AE" w14:textId="4C633532" w:rsidR="003F5E19" w:rsidRDefault="003F5E19" w:rsidP="00C35481">
            <w:pPr>
              <w:rPr>
                <w:rFonts w:cs="Arial"/>
                <w:lang w:val="nl-NL"/>
              </w:rPr>
            </w:pPr>
          </w:p>
          <w:p w14:paraId="14FCAA17" w14:textId="3C15EF8D" w:rsidR="003F5E19" w:rsidRDefault="003F5E19" w:rsidP="00C35481">
            <w:pPr>
              <w:rPr>
                <w:rFonts w:cs="Arial"/>
                <w:lang w:val="nl-NL"/>
              </w:rPr>
            </w:pPr>
          </w:p>
          <w:p w14:paraId="3093BABB" w14:textId="2E6F6EDA" w:rsidR="003F5E19" w:rsidRDefault="003F5E19" w:rsidP="00C35481">
            <w:pPr>
              <w:rPr>
                <w:rFonts w:cs="Arial"/>
                <w:lang w:val="nl-NL"/>
              </w:rPr>
            </w:pPr>
          </w:p>
          <w:p w14:paraId="03FC6FA6" w14:textId="0653ED9A" w:rsidR="003F5E19" w:rsidRDefault="003F5E19" w:rsidP="00C35481">
            <w:pPr>
              <w:rPr>
                <w:rFonts w:cs="Arial"/>
                <w:lang w:val="nl-NL"/>
              </w:rPr>
            </w:pPr>
          </w:p>
          <w:p w14:paraId="5CCEEC8F" w14:textId="09560BF6" w:rsidR="003F5E19" w:rsidRDefault="003F5E19" w:rsidP="00C35481">
            <w:pPr>
              <w:rPr>
                <w:rFonts w:cs="Arial"/>
                <w:lang w:val="nl-NL"/>
              </w:rPr>
            </w:pPr>
          </w:p>
          <w:p w14:paraId="45157FF5" w14:textId="64DABE8E" w:rsidR="003F5E19" w:rsidRDefault="003F5E19" w:rsidP="00C35481">
            <w:pPr>
              <w:rPr>
                <w:rFonts w:cs="Arial"/>
                <w:lang w:val="nl-NL"/>
              </w:rPr>
            </w:pPr>
          </w:p>
          <w:p w14:paraId="36CD44A6" w14:textId="7BCF5FD4" w:rsidR="003F5E19" w:rsidRDefault="003F5E19" w:rsidP="00C35481">
            <w:pPr>
              <w:rPr>
                <w:rFonts w:cs="Arial"/>
                <w:lang w:val="nl-NL"/>
              </w:rPr>
            </w:pPr>
          </w:p>
          <w:p w14:paraId="5D9C4BD0" w14:textId="501557E2" w:rsidR="003F5E19" w:rsidRDefault="003F5E19" w:rsidP="00C35481">
            <w:pPr>
              <w:rPr>
                <w:rFonts w:cs="Arial"/>
                <w:lang w:val="nl-NL"/>
              </w:rPr>
            </w:pPr>
          </w:p>
          <w:p w14:paraId="5DD95377" w14:textId="7563D850" w:rsidR="003F5E19" w:rsidRDefault="003F5E19" w:rsidP="00C35481">
            <w:pPr>
              <w:rPr>
                <w:rFonts w:cs="Arial"/>
                <w:lang w:val="nl-NL"/>
              </w:rPr>
            </w:pPr>
          </w:p>
          <w:p w14:paraId="126E7E56" w14:textId="33F153BA" w:rsidR="003F5E19" w:rsidRDefault="003F5E19" w:rsidP="00C35481">
            <w:pPr>
              <w:rPr>
                <w:rFonts w:cs="Arial"/>
                <w:lang w:val="nl-NL"/>
              </w:rPr>
            </w:pPr>
          </w:p>
          <w:p w14:paraId="4C25E009" w14:textId="64108E76" w:rsidR="003F5E19" w:rsidRDefault="003F5E19" w:rsidP="00C35481">
            <w:pPr>
              <w:rPr>
                <w:rFonts w:cs="Arial"/>
                <w:lang w:val="nl-NL"/>
              </w:rPr>
            </w:pPr>
          </w:p>
          <w:p w14:paraId="6A3632DC" w14:textId="3C4A14A3" w:rsidR="003F5E19" w:rsidRDefault="003F5E19" w:rsidP="00C35481">
            <w:pPr>
              <w:rPr>
                <w:rFonts w:cs="Arial"/>
                <w:lang w:val="nl-NL"/>
              </w:rPr>
            </w:pPr>
          </w:p>
          <w:p w14:paraId="01068E94" w14:textId="739883AD" w:rsidR="003F5E19" w:rsidRDefault="003F5E19" w:rsidP="00C35481">
            <w:pPr>
              <w:rPr>
                <w:rFonts w:cs="Arial"/>
                <w:lang w:val="nl-NL"/>
              </w:rPr>
            </w:pPr>
          </w:p>
          <w:p w14:paraId="3D0081BB" w14:textId="577DA7F1" w:rsidR="003F5E19" w:rsidRDefault="003F5E19" w:rsidP="00C35481">
            <w:pPr>
              <w:rPr>
                <w:rFonts w:cs="Arial"/>
                <w:lang w:val="nl-NL"/>
              </w:rPr>
            </w:pPr>
          </w:p>
          <w:p w14:paraId="0AA0AD8F" w14:textId="512EF4BB" w:rsidR="003F5E19" w:rsidRDefault="003F5E19" w:rsidP="00C35481">
            <w:pPr>
              <w:rPr>
                <w:rFonts w:cs="Arial"/>
                <w:lang w:val="nl-NL"/>
              </w:rPr>
            </w:pPr>
          </w:p>
          <w:p w14:paraId="116F831A" w14:textId="7E0535C3" w:rsidR="003F5E19" w:rsidRDefault="003F5E19" w:rsidP="00C35481">
            <w:pPr>
              <w:rPr>
                <w:rFonts w:cs="Arial"/>
                <w:lang w:val="nl-NL"/>
              </w:rPr>
            </w:pPr>
          </w:p>
          <w:p w14:paraId="28EC7852" w14:textId="12D0ACA5" w:rsidR="003F5E19" w:rsidRDefault="003F5E19" w:rsidP="00C35481">
            <w:pPr>
              <w:rPr>
                <w:rFonts w:cs="Arial"/>
                <w:lang w:val="nl-NL"/>
              </w:rPr>
            </w:pPr>
          </w:p>
          <w:p w14:paraId="6A7BFB06" w14:textId="77777777" w:rsidR="003F5E19" w:rsidRDefault="003F5E19" w:rsidP="00C35481">
            <w:pPr>
              <w:rPr>
                <w:rFonts w:cs="Arial"/>
                <w:lang w:val="nl-NL"/>
              </w:rPr>
            </w:pPr>
          </w:p>
          <w:p w14:paraId="11C4F7C1" w14:textId="77777777" w:rsidR="00B54F13" w:rsidRDefault="00B54F13" w:rsidP="00C35481">
            <w:pPr>
              <w:rPr>
                <w:rFonts w:cs="Arial"/>
                <w:lang w:val="nl-NL"/>
              </w:rPr>
            </w:pPr>
          </w:p>
        </w:tc>
      </w:tr>
    </w:tbl>
    <w:p w14:paraId="4D86E868" w14:textId="77777777" w:rsidR="00B54F13" w:rsidRPr="00325CAF" w:rsidRDefault="00B54F13" w:rsidP="00B54F13">
      <w:pPr>
        <w:rPr>
          <w:rFonts w:cs="Arial"/>
          <w:lang w:val="nl-NL"/>
        </w:rPr>
      </w:pPr>
    </w:p>
    <w:p w14:paraId="4B8EBFB6" w14:textId="315A0127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B54F13" w:rsidRPr="00B54F13" w14:paraId="3E1CEBDC" w14:textId="77777777" w:rsidTr="00C35481">
        <w:tc>
          <w:tcPr>
            <w:tcW w:w="942" w:type="dxa"/>
          </w:tcPr>
          <w:p w14:paraId="6ADCE813" w14:textId="7BC7FA6E" w:rsidR="00B54F13" w:rsidRPr="00B54F13" w:rsidRDefault="00C11056" w:rsidP="00B54F13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>B10</w:t>
            </w:r>
          </w:p>
        </w:tc>
        <w:tc>
          <w:tcPr>
            <w:tcW w:w="8392" w:type="dxa"/>
            <w:gridSpan w:val="2"/>
          </w:tcPr>
          <w:p w14:paraId="60587F6A" w14:textId="12E67538" w:rsidR="00B54F13" w:rsidRPr="00B54F13" w:rsidRDefault="00C11056" w:rsidP="00C11056">
            <w:pPr>
              <w:rPr>
                <w:rFonts w:cs="Arial"/>
                <w:lang w:val="nl-NL"/>
              </w:rPr>
            </w:pPr>
            <w:r w:rsidRPr="00C11056">
              <w:rPr>
                <w:rFonts w:cs="Arial"/>
                <w:lang w:val="nl-NL"/>
              </w:rPr>
              <w:t>Beschrijf het autorisatiemechanisme. Ga hierbij in op de volgende punten</w:t>
            </w:r>
            <w:r w:rsidRPr="00C11056">
              <w:rPr>
                <w:rFonts w:cs="Arial"/>
                <w:lang w:val="nl-NL"/>
              </w:rPr>
              <w:br/>
              <w:t>1. Mogelijkheid om meerdere autorisatiegroepen* aan te maken met o.a. verschillende functionaliteiten/documenten/ akten/ dossiers. Het is vervolgens mogelijk om een medewerker te koppelen aan meerdere autorisatiegroepen. Een wijziging in de autorisatiegroep werkt door bij , voor die groep, geautoriseerde medewerkers (7 punten)</w:t>
            </w:r>
            <w:r w:rsidRPr="00C11056">
              <w:rPr>
                <w:rFonts w:cs="Arial"/>
                <w:lang w:val="nl-NL"/>
              </w:rPr>
              <w:br/>
              <w:t>2. Het is mogelijk om een functie profiel** aan te maken met o.a. verschillende functionaliteiten/documenten/akten/dossiers en het moet bij voorkeur ook mogelijk zijn een functie profiel te kopiëren/dupliceren (7 p)</w:t>
            </w:r>
            <w:r w:rsidRPr="00C11056">
              <w:rPr>
                <w:rFonts w:cs="Arial"/>
                <w:lang w:val="nl-NL"/>
              </w:rPr>
              <w:br/>
              <w:t>3. federatieve autorisatie (in vervolg op federatieve authenticatie) (2p)</w:t>
            </w:r>
            <w:r w:rsidRPr="00C11056">
              <w:rPr>
                <w:rFonts w:cs="Arial"/>
                <w:lang w:val="nl-NL"/>
              </w:rPr>
              <w:br/>
              <w:t>4. kunnen bepaalde medewerkers geautoriseerd worden voor het invoeren en verwijderen van toekomstige verhuismutaties? (2p)</w:t>
            </w:r>
            <w:r w:rsidRPr="00C11056">
              <w:rPr>
                <w:rFonts w:cs="Arial"/>
                <w:lang w:val="nl-NL"/>
              </w:rPr>
              <w:br/>
              <w:t xml:space="preserve">5. Kunnen bepaalde medewerkers geautoriseerd worden voor het uitvoeren van mutaties met terugwerkende kracht? </w:t>
            </w:r>
            <w:r w:rsidRPr="00C11056">
              <w:rPr>
                <w:rFonts w:cs="Arial"/>
              </w:rPr>
              <w:t xml:space="preserve">(2p) </w:t>
            </w:r>
          </w:p>
        </w:tc>
      </w:tr>
      <w:tr w:rsidR="00B54F13" w:rsidRPr="00B54F13" w14:paraId="344FBBC7" w14:textId="77777777" w:rsidTr="00C35481">
        <w:tc>
          <w:tcPr>
            <w:tcW w:w="942" w:type="dxa"/>
          </w:tcPr>
          <w:p w14:paraId="76913567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  <w:proofErr w:type="spellStart"/>
            <w:r w:rsidRPr="00B54F13">
              <w:rPr>
                <w:rFonts w:cs="Arial"/>
                <w:lang w:val="nl-NL"/>
              </w:rPr>
              <w:t>Toel</w:t>
            </w:r>
            <w:proofErr w:type="spellEnd"/>
            <w:r w:rsidRPr="00B54F13"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</w:tcPr>
          <w:p w14:paraId="045E7234" w14:textId="2E809254" w:rsidR="00B54F13" w:rsidRPr="00B54F13" w:rsidRDefault="00C11056" w:rsidP="00C11056">
            <w:pPr>
              <w:rPr>
                <w:rFonts w:cs="Arial"/>
                <w:lang w:val="nl-NL"/>
              </w:rPr>
            </w:pPr>
            <w:r w:rsidRPr="00C11056">
              <w:rPr>
                <w:rFonts w:cs="Arial"/>
                <w:lang w:val="nl-NL"/>
              </w:rPr>
              <w:t>*autorisatiegroep: bestaat uit meerdere functionaliteiten die nodig zijn om het proces, waar deze autorisatiegroep voor is bedoeld, te kunnen uitvoeren</w:t>
            </w:r>
          </w:p>
        </w:tc>
        <w:tc>
          <w:tcPr>
            <w:tcW w:w="2940" w:type="dxa"/>
          </w:tcPr>
          <w:p w14:paraId="364FF3FB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  <w:r w:rsidRPr="00B54F13">
              <w:rPr>
                <w:rFonts w:cs="Arial"/>
                <w:lang w:val="nl-NL"/>
              </w:rPr>
              <w:t>Max 1 A4</w:t>
            </w:r>
          </w:p>
        </w:tc>
      </w:tr>
      <w:tr w:rsidR="00B54F13" w:rsidRPr="00B54F13" w14:paraId="29FD427A" w14:textId="77777777" w:rsidTr="00C35481">
        <w:tc>
          <w:tcPr>
            <w:tcW w:w="9334" w:type="dxa"/>
            <w:gridSpan w:val="3"/>
          </w:tcPr>
          <w:p w14:paraId="71E381BB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</w:p>
          <w:p w14:paraId="3FF4C4DD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</w:p>
          <w:p w14:paraId="2C313BB6" w14:textId="27330258" w:rsidR="00B54F13" w:rsidRDefault="00B54F13" w:rsidP="00B54F13">
            <w:pPr>
              <w:rPr>
                <w:rFonts w:cs="Arial"/>
                <w:lang w:val="nl-NL"/>
              </w:rPr>
            </w:pPr>
          </w:p>
          <w:p w14:paraId="6AED9FC4" w14:textId="39170C14" w:rsidR="003F5E19" w:rsidRDefault="003F5E19" w:rsidP="00B54F13">
            <w:pPr>
              <w:rPr>
                <w:rFonts w:cs="Arial"/>
                <w:lang w:val="nl-NL"/>
              </w:rPr>
            </w:pPr>
          </w:p>
          <w:p w14:paraId="44372811" w14:textId="1308F4FC" w:rsidR="003F5E19" w:rsidRDefault="003F5E19" w:rsidP="00B54F13">
            <w:pPr>
              <w:rPr>
                <w:rFonts w:cs="Arial"/>
                <w:lang w:val="nl-NL"/>
              </w:rPr>
            </w:pPr>
          </w:p>
          <w:p w14:paraId="59AB3519" w14:textId="1820D9D9" w:rsidR="003F5E19" w:rsidRDefault="003F5E19" w:rsidP="00B54F13">
            <w:pPr>
              <w:rPr>
                <w:rFonts w:cs="Arial"/>
                <w:lang w:val="nl-NL"/>
              </w:rPr>
            </w:pPr>
          </w:p>
          <w:p w14:paraId="3F522489" w14:textId="4D507948" w:rsidR="003F5E19" w:rsidRDefault="003F5E19" w:rsidP="00B54F13">
            <w:pPr>
              <w:rPr>
                <w:rFonts w:cs="Arial"/>
                <w:lang w:val="nl-NL"/>
              </w:rPr>
            </w:pPr>
          </w:p>
          <w:p w14:paraId="23498D02" w14:textId="57B35500" w:rsidR="003F5E19" w:rsidRDefault="003F5E19" w:rsidP="00B54F13">
            <w:pPr>
              <w:rPr>
                <w:rFonts w:cs="Arial"/>
                <w:lang w:val="nl-NL"/>
              </w:rPr>
            </w:pPr>
          </w:p>
          <w:p w14:paraId="15D0C196" w14:textId="049F5024" w:rsidR="003F5E19" w:rsidRDefault="003F5E19" w:rsidP="00B54F13">
            <w:pPr>
              <w:rPr>
                <w:rFonts w:cs="Arial"/>
                <w:lang w:val="nl-NL"/>
              </w:rPr>
            </w:pPr>
          </w:p>
          <w:p w14:paraId="6ED234D7" w14:textId="11420C0D" w:rsidR="003F5E19" w:rsidRDefault="003F5E19" w:rsidP="00B54F13">
            <w:pPr>
              <w:rPr>
                <w:rFonts w:cs="Arial"/>
                <w:lang w:val="nl-NL"/>
              </w:rPr>
            </w:pPr>
          </w:p>
          <w:p w14:paraId="2DD51096" w14:textId="61EA175E" w:rsidR="003F5E19" w:rsidRDefault="003F5E19" w:rsidP="00B54F13">
            <w:pPr>
              <w:rPr>
                <w:rFonts w:cs="Arial"/>
                <w:lang w:val="nl-NL"/>
              </w:rPr>
            </w:pPr>
          </w:p>
          <w:p w14:paraId="6C8F58EC" w14:textId="52534587" w:rsidR="003F5E19" w:rsidRDefault="003F5E19" w:rsidP="00B54F13">
            <w:pPr>
              <w:rPr>
                <w:rFonts w:cs="Arial"/>
                <w:lang w:val="nl-NL"/>
              </w:rPr>
            </w:pPr>
          </w:p>
          <w:p w14:paraId="5F9F262E" w14:textId="7788A041" w:rsidR="003F5E19" w:rsidRDefault="003F5E19" w:rsidP="00B54F13">
            <w:pPr>
              <w:rPr>
                <w:rFonts w:cs="Arial"/>
                <w:lang w:val="nl-NL"/>
              </w:rPr>
            </w:pPr>
          </w:p>
          <w:p w14:paraId="4F78CCE2" w14:textId="6858C9E6" w:rsidR="003F5E19" w:rsidRDefault="003F5E19" w:rsidP="00B54F13">
            <w:pPr>
              <w:rPr>
                <w:rFonts w:cs="Arial"/>
                <w:lang w:val="nl-NL"/>
              </w:rPr>
            </w:pPr>
          </w:p>
          <w:p w14:paraId="3146678E" w14:textId="74FF74BF" w:rsidR="003F5E19" w:rsidRDefault="003F5E19" w:rsidP="00B54F13">
            <w:pPr>
              <w:rPr>
                <w:rFonts w:cs="Arial"/>
                <w:lang w:val="nl-NL"/>
              </w:rPr>
            </w:pPr>
          </w:p>
          <w:p w14:paraId="072EAC24" w14:textId="248E9228" w:rsidR="003F5E19" w:rsidRDefault="003F5E19" w:rsidP="00B54F13">
            <w:pPr>
              <w:rPr>
                <w:rFonts w:cs="Arial"/>
                <w:lang w:val="nl-NL"/>
              </w:rPr>
            </w:pPr>
          </w:p>
          <w:p w14:paraId="0C89E166" w14:textId="2098C9DE" w:rsidR="003F5E19" w:rsidRDefault="003F5E19" w:rsidP="00B54F13">
            <w:pPr>
              <w:rPr>
                <w:rFonts w:cs="Arial"/>
                <w:lang w:val="nl-NL"/>
              </w:rPr>
            </w:pPr>
          </w:p>
          <w:p w14:paraId="20850BE3" w14:textId="2B25CCD2" w:rsidR="003F5E19" w:rsidRDefault="003F5E19" w:rsidP="00B54F13">
            <w:pPr>
              <w:rPr>
                <w:rFonts w:cs="Arial"/>
                <w:lang w:val="nl-NL"/>
              </w:rPr>
            </w:pPr>
          </w:p>
          <w:p w14:paraId="642F6775" w14:textId="09A0E52C" w:rsidR="003F5E19" w:rsidRDefault="003F5E19" w:rsidP="00B54F13">
            <w:pPr>
              <w:rPr>
                <w:rFonts w:cs="Arial"/>
                <w:lang w:val="nl-NL"/>
              </w:rPr>
            </w:pPr>
          </w:p>
          <w:p w14:paraId="7C849183" w14:textId="04CF4834" w:rsidR="003F5E19" w:rsidRDefault="003F5E19" w:rsidP="00B54F13">
            <w:pPr>
              <w:rPr>
                <w:rFonts w:cs="Arial"/>
                <w:lang w:val="nl-NL"/>
              </w:rPr>
            </w:pPr>
          </w:p>
          <w:p w14:paraId="1F119EE0" w14:textId="77777777" w:rsidR="003F5E19" w:rsidRPr="00B54F13" w:rsidRDefault="003F5E19" w:rsidP="00B54F13">
            <w:pPr>
              <w:rPr>
                <w:rFonts w:cs="Arial"/>
                <w:lang w:val="nl-NL"/>
              </w:rPr>
            </w:pPr>
          </w:p>
          <w:p w14:paraId="77CC7E65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</w:p>
          <w:p w14:paraId="7B19DB41" w14:textId="77777777" w:rsidR="00B54F13" w:rsidRPr="00B54F13" w:rsidRDefault="00B54F13" w:rsidP="00B54F13">
            <w:pPr>
              <w:rPr>
                <w:rFonts w:cs="Arial"/>
                <w:lang w:val="nl-NL"/>
              </w:rPr>
            </w:pPr>
          </w:p>
        </w:tc>
      </w:tr>
    </w:tbl>
    <w:p w14:paraId="404C15E1" w14:textId="48C444F1" w:rsidR="0040469D" w:rsidRDefault="0040469D" w:rsidP="00823021">
      <w:pPr>
        <w:rPr>
          <w:rFonts w:cs="Arial"/>
          <w:lang w:val="nl-NL"/>
        </w:rPr>
      </w:pPr>
    </w:p>
    <w:p w14:paraId="2C959B82" w14:textId="027B9F6D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3F5E19" w:rsidRPr="003F5E19" w14:paraId="3E34734F" w14:textId="77777777" w:rsidTr="00CB29D9">
        <w:tc>
          <w:tcPr>
            <w:tcW w:w="9334" w:type="dxa"/>
            <w:gridSpan w:val="3"/>
          </w:tcPr>
          <w:p w14:paraId="545E3C19" w14:textId="07C1C117" w:rsidR="003F5E19" w:rsidRPr="003F5E19" w:rsidRDefault="003F5E19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 xml:space="preserve">Optionele module verkiezingen </w:t>
            </w:r>
          </w:p>
        </w:tc>
      </w:tr>
      <w:tr w:rsidR="003F5E19" w:rsidRPr="003F5E19" w14:paraId="716666FE" w14:textId="77777777" w:rsidTr="00C35481">
        <w:tc>
          <w:tcPr>
            <w:tcW w:w="942" w:type="dxa"/>
          </w:tcPr>
          <w:p w14:paraId="19AA4601" w14:textId="3873A47D" w:rsidR="003F5E19" w:rsidRPr="003F5E19" w:rsidRDefault="003F5E19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 xml:space="preserve">VKO3 </w:t>
            </w:r>
          </w:p>
        </w:tc>
        <w:tc>
          <w:tcPr>
            <w:tcW w:w="8392" w:type="dxa"/>
            <w:gridSpan w:val="2"/>
          </w:tcPr>
          <w:p w14:paraId="344C625D" w14:textId="2F19435B" w:rsidR="003F5E19" w:rsidRPr="003F5E19" w:rsidRDefault="003F5E19" w:rsidP="003F5E19">
            <w:pPr>
              <w:rPr>
                <w:rFonts w:cs="Arial"/>
                <w:lang w:val="nl-NL"/>
              </w:rPr>
            </w:pPr>
            <w:r w:rsidRPr="003F5E19">
              <w:rPr>
                <w:rFonts w:cs="Arial"/>
                <w:lang w:val="nl-NL"/>
              </w:rPr>
              <w:t xml:space="preserve">Geef aan hoe de burgerzakenoplossing invulling geeft aan wensen </w:t>
            </w:r>
            <w:proofErr w:type="spellStart"/>
            <w:r w:rsidRPr="003F5E19">
              <w:rPr>
                <w:rFonts w:cs="Arial"/>
                <w:lang w:val="nl-NL"/>
              </w:rPr>
              <w:t>tav</w:t>
            </w:r>
            <w:proofErr w:type="spellEnd"/>
            <w:r w:rsidRPr="003F5E19">
              <w:rPr>
                <w:rFonts w:cs="Arial"/>
                <w:lang w:val="nl-NL"/>
              </w:rPr>
              <w:t xml:space="preserve"> stembureau en stembureauleden. </w:t>
            </w:r>
            <w:r w:rsidRPr="003F5E19">
              <w:rPr>
                <w:rFonts w:cs="Arial"/>
                <w:lang w:val="nl-NL"/>
              </w:rPr>
              <w:br/>
            </w:r>
            <w:proofErr w:type="spellStart"/>
            <w:r w:rsidRPr="003F5E19">
              <w:rPr>
                <w:rFonts w:cs="Arial"/>
              </w:rPr>
              <w:t>Denk</w:t>
            </w:r>
            <w:proofErr w:type="spellEnd"/>
            <w:r w:rsidRPr="003F5E19">
              <w:rPr>
                <w:rFonts w:cs="Arial"/>
              </w:rPr>
              <w:t xml:space="preserve"> </w:t>
            </w:r>
            <w:proofErr w:type="spellStart"/>
            <w:r w:rsidRPr="003F5E19">
              <w:rPr>
                <w:rFonts w:cs="Arial"/>
              </w:rPr>
              <w:t>aan</w:t>
            </w:r>
            <w:proofErr w:type="spellEnd"/>
            <w:r w:rsidRPr="003F5E19">
              <w:rPr>
                <w:rFonts w:cs="Arial"/>
              </w:rPr>
              <w:t>:</w:t>
            </w:r>
          </w:p>
        </w:tc>
      </w:tr>
      <w:tr w:rsidR="003F5E19" w:rsidRPr="003F5E19" w14:paraId="438D5548" w14:textId="77777777" w:rsidTr="00C35481">
        <w:tc>
          <w:tcPr>
            <w:tcW w:w="942" w:type="dxa"/>
          </w:tcPr>
          <w:p w14:paraId="008A1CFB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  <w:proofErr w:type="spellStart"/>
            <w:r w:rsidRPr="003F5E19">
              <w:rPr>
                <w:rFonts w:cs="Arial"/>
                <w:lang w:val="nl-NL"/>
              </w:rPr>
              <w:t>Toel</w:t>
            </w:r>
            <w:proofErr w:type="spellEnd"/>
            <w:r w:rsidRPr="003F5E19"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</w:tcPr>
          <w:p w14:paraId="3360A322" w14:textId="64C03144" w:rsidR="003F5E19" w:rsidRPr="003F5E19" w:rsidRDefault="003F5E19" w:rsidP="003F5E19">
            <w:pPr>
              <w:rPr>
                <w:rFonts w:cs="Arial"/>
                <w:lang w:val="nl-NL"/>
              </w:rPr>
            </w:pPr>
            <w:r w:rsidRPr="003F5E19">
              <w:rPr>
                <w:rFonts w:cs="Arial"/>
                <w:lang w:val="nl-NL"/>
              </w:rPr>
              <w:t xml:space="preserve">* welke gegevens worden bijgehouden van stembureaus (bevoegdheden, openingstijden, benodigdheden, </w:t>
            </w:r>
            <w:proofErr w:type="spellStart"/>
            <w:r w:rsidRPr="003F5E19">
              <w:rPr>
                <w:rFonts w:cs="Arial"/>
                <w:lang w:val="nl-NL"/>
              </w:rPr>
              <w:t>etc</w:t>
            </w:r>
            <w:proofErr w:type="spellEnd"/>
            <w:r w:rsidRPr="003F5E19">
              <w:rPr>
                <w:rFonts w:cs="Arial"/>
                <w:lang w:val="nl-NL"/>
              </w:rPr>
              <w:t xml:space="preserve">) </w:t>
            </w:r>
            <w:r w:rsidRPr="003F5E19">
              <w:rPr>
                <w:rFonts w:cs="Arial"/>
                <w:lang w:val="nl-NL"/>
              </w:rPr>
              <w:br/>
              <w:t xml:space="preserve">* welke gegevens worden bijgehouden van stembureauleden (functie, training, </w:t>
            </w:r>
            <w:r w:rsidR="000E4F3E" w:rsidRPr="003F5E19">
              <w:rPr>
                <w:rFonts w:cs="Arial"/>
                <w:lang w:val="nl-NL"/>
              </w:rPr>
              <w:t>vergoeding</w:t>
            </w:r>
            <w:r w:rsidRPr="003F5E19">
              <w:rPr>
                <w:rFonts w:cs="Arial"/>
                <w:lang w:val="nl-NL"/>
              </w:rPr>
              <w:t xml:space="preserve">, betaling, </w:t>
            </w:r>
            <w:proofErr w:type="spellStart"/>
            <w:r w:rsidRPr="003F5E19">
              <w:rPr>
                <w:rFonts w:cs="Arial"/>
                <w:lang w:val="nl-NL"/>
              </w:rPr>
              <w:t>etc</w:t>
            </w:r>
            <w:proofErr w:type="spellEnd"/>
            <w:r w:rsidRPr="003F5E19">
              <w:rPr>
                <w:rFonts w:cs="Arial"/>
                <w:lang w:val="nl-NL"/>
              </w:rPr>
              <w:t>)</w:t>
            </w:r>
            <w:r w:rsidRPr="003F5E19">
              <w:rPr>
                <w:rFonts w:cs="Arial"/>
                <w:lang w:val="nl-NL"/>
              </w:rPr>
              <w:br/>
              <w:t>* zij er mogelijkheden voor e-</w:t>
            </w:r>
            <w:proofErr w:type="spellStart"/>
            <w:r w:rsidRPr="003F5E19">
              <w:rPr>
                <w:rFonts w:cs="Arial"/>
                <w:lang w:val="nl-NL"/>
              </w:rPr>
              <w:t>learning</w:t>
            </w:r>
            <w:proofErr w:type="spellEnd"/>
            <w:r w:rsidRPr="003F5E19">
              <w:rPr>
                <w:rFonts w:cs="Arial"/>
                <w:lang w:val="nl-NL"/>
              </w:rPr>
              <w:t xml:space="preserve"> en wordt er bijgehouden wie daar gebruik van heeft gemaakt</w:t>
            </w:r>
            <w:r w:rsidRPr="003F5E19">
              <w:rPr>
                <w:rFonts w:cs="Arial"/>
                <w:lang w:val="nl-NL"/>
              </w:rPr>
              <w:br/>
              <w:t>* welke mogelijkheden zijn er voor automatisch indelen, handmatig indelen van stembur</w:t>
            </w:r>
            <w:r w:rsidR="000E4F3E">
              <w:rPr>
                <w:rFonts w:cs="Arial"/>
                <w:lang w:val="nl-NL"/>
              </w:rPr>
              <w:t>eaus en leden en overhevelen va</w:t>
            </w:r>
            <w:r w:rsidRPr="003F5E19">
              <w:rPr>
                <w:rFonts w:cs="Arial"/>
                <w:lang w:val="nl-NL"/>
              </w:rPr>
              <w:t>n stembureauleden</w:t>
            </w:r>
            <w:r w:rsidRPr="003F5E19">
              <w:rPr>
                <w:rFonts w:cs="Arial"/>
                <w:lang w:val="nl-NL"/>
              </w:rPr>
              <w:br/>
              <w:t>* communicatie met stemburea</w:t>
            </w:r>
            <w:r w:rsidR="000E4F3E">
              <w:rPr>
                <w:rFonts w:cs="Arial"/>
                <w:lang w:val="nl-NL"/>
              </w:rPr>
              <w:t>u</w:t>
            </w:r>
            <w:r w:rsidRPr="003F5E19">
              <w:rPr>
                <w:rFonts w:cs="Arial"/>
                <w:lang w:val="nl-NL"/>
              </w:rPr>
              <w:t>leden</w:t>
            </w:r>
            <w:r w:rsidRPr="003F5E19">
              <w:rPr>
                <w:rFonts w:cs="Arial"/>
                <w:lang w:val="nl-NL"/>
              </w:rPr>
              <w:br/>
              <w:t>* welke selecties kunnen er op het bestand gemaakt worden</w:t>
            </w:r>
            <w:r w:rsidRPr="003F5E19">
              <w:rPr>
                <w:rFonts w:cs="Arial"/>
                <w:lang w:val="nl-NL"/>
              </w:rPr>
              <w:br/>
              <w:t xml:space="preserve">* kunnen er bestanden </w:t>
            </w:r>
            <w:proofErr w:type="spellStart"/>
            <w:r w:rsidRPr="003F5E19">
              <w:rPr>
                <w:rFonts w:cs="Arial"/>
                <w:lang w:val="nl-NL"/>
              </w:rPr>
              <w:t>geupload</w:t>
            </w:r>
            <w:proofErr w:type="spellEnd"/>
            <w:r w:rsidRPr="003F5E19">
              <w:rPr>
                <w:rFonts w:cs="Arial"/>
                <w:lang w:val="nl-NL"/>
              </w:rPr>
              <w:t xml:space="preserve"> worden(plattegronden, huurovereenkomsten, inventarisatielijsten, </w:t>
            </w:r>
            <w:proofErr w:type="spellStart"/>
            <w:r w:rsidRPr="003F5E19">
              <w:rPr>
                <w:rFonts w:cs="Arial"/>
                <w:lang w:val="nl-NL"/>
              </w:rPr>
              <w:t>etc</w:t>
            </w:r>
            <w:proofErr w:type="spellEnd"/>
            <w:r w:rsidRPr="003F5E19">
              <w:rPr>
                <w:rFonts w:cs="Arial"/>
                <w:lang w:val="nl-NL"/>
              </w:rPr>
              <w:t>)</w:t>
            </w:r>
            <w:r w:rsidRPr="003F5E19">
              <w:rPr>
                <w:rFonts w:cs="Arial"/>
                <w:lang w:val="nl-NL"/>
              </w:rPr>
              <w:br/>
              <w:t>* kunnen er SDU (Sjabloon Derden Uitbetaling) voor Belastingdienst worden aangemaakt</w:t>
            </w:r>
          </w:p>
          <w:p w14:paraId="4D8682A7" w14:textId="492AEF98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</w:tc>
        <w:tc>
          <w:tcPr>
            <w:tcW w:w="2940" w:type="dxa"/>
          </w:tcPr>
          <w:p w14:paraId="7DD8C732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  <w:proofErr w:type="spellStart"/>
            <w:r w:rsidRPr="003F5E19">
              <w:rPr>
                <w:rFonts w:cs="Arial"/>
              </w:rPr>
              <w:t>Maximaal</w:t>
            </w:r>
            <w:proofErr w:type="spellEnd"/>
            <w:r w:rsidRPr="003F5E19">
              <w:rPr>
                <w:rFonts w:cs="Arial"/>
              </w:rPr>
              <w:t xml:space="preserve"> 2 A4 </w:t>
            </w:r>
            <w:proofErr w:type="spellStart"/>
            <w:r w:rsidRPr="003F5E19">
              <w:rPr>
                <w:rFonts w:cs="Arial"/>
              </w:rPr>
              <w:t>tekst</w:t>
            </w:r>
            <w:proofErr w:type="spellEnd"/>
            <w:r w:rsidRPr="003F5E19">
              <w:rPr>
                <w:rFonts w:cs="Arial"/>
              </w:rPr>
              <w:t xml:space="preserve"> plus </w:t>
            </w:r>
            <w:proofErr w:type="spellStart"/>
            <w:r w:rsidRPr="003F5E19">
              <w:rPr>
                <w:rFonts w:cs="Arial"/>
              </w:rPr>
              <w:t>maximaal</w:t>
            </w:r>
            <w:proofErr w:type="spellEnd"/>
            <w:r w:rsidRPr="003F5E19">
              <w:rPr>
                <w:rFonts w:cs="Arial"/>
              </w:rPr>
              <w:t xml:space="preserve"> 1A4 </w:t>
            </w:r>
            <w:proofErr w:type="spellStart"/>
            <w:r w:rsidRPr="003F5E19">
              <w:rPr>
                <w:rFonts w:cs="Arial"/>
              </w:rPr>
              <w:t>illustraties</w:t>
            </w:r>
            <w:proofErr w:type="spellEnd"/>
            <w:r w:rsidRPr="003F5E19">
              <w:rPr>
                <w:rFonts w:cs="Arial"/>
              </w:rPr>
              <w:t xml:space="preserve">. </w:t>
            </w:r>
          </w:p>
          <w:p w14:paraId="3C4F26B9" w14:textId="7DE99786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</w:tc>
      </w:tr>
      <w:tr w:rsidR="003F5E19" w:rsidRPr="003F5E19" w14:paraId="3286A7A3" w14:textId="77777777" w:rsidTr="00C35481">
        <w:tc>
          <w:tcPr>
            <w:tcW w:w="9334" w:type="dxa"/>
            <w:gridSpan w:val="3"/>
          </w:tcPr>
          <w:p w14:paraId="200D8F5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4340AA7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22D85101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5FA84890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55F494CD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22FD6A2B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EDECA7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409FEB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3E7D710C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D66A69C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61292EE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19B696F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2228B14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0E259E21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54300758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51968D04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7ACA853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55C231C5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5FC468F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0A2B9652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45328E5F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3F8CB06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3580363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</w:tc>
      </w:tr>
    </w:tbl>
    <w:p w14:paraId="72D9D44E" w14:textId="77777777" w:rsidR="003F5E19" w:rsidRPr="003F5E19" w:rsidRDefault="003F5E19" w:rsidP="003F5E19">
      <w:pPr>
        <w:rPr>
          <w:rFonts w:cs="Arial"/>
          <w:lang w:val="nl-NL"/>
        </w:rPr>
      </w:pPr>
    </w:p>
    <w:p w14:paraId="65490FCF" w14:textId="77777777" w:rsidR="00AF0289" w:rsidRDefault="00AF028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AF0289" w:rsidRPr="003F5E19" w14:paraId="297EA225" w14:textId="77777777" w:rsidTr="00AD70BF">
        <w:tc>
          <w:tcPr>
            <w:tcW w:w="9334" w:type="dxa"/>
            <w:gridSpan w:val="3"/>
          </w:tcPr>
          <w:p w14:paraId="3EF07328" w14:textId="77777777" w:rsidR="00AF0289" w:rsidRPr="003F5E19" w:rsidRDefault="00AF0289" w:rsidP="00AD70BF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lastRenderedPageBreak/>
              <w:t xml:space="preserve">Optionele module verkiezingen </w:t>
            </w:r>
          </w:p>
        </w:tc>
      </w:tr>
      <w:tr w:rsidR="00AF0289" w:rsidRPr="003F5E19" w14:paraId="5B7D281B" w14:textId="77777777" w:rsidTr="00AD70BF">
        <w:tc>
          <w:tcPr>
            <w:tcW w:w="942" w:type="dxa"/>
          </w:tcPr>
          <w:p w14:paraId="7A1F2C65" w14:textId="01ED8D39" w:rsidR="00AF0289" w:rsidRPr="003F5E19" w:rsidRDefault="00AF0289" w:rsidP="00AD70BF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VKO4</w:t>
            </w:r>
            <w:r>
              <w:rPr>
                <w:rFonts w:cs="Arial"/>
                <w:lang w:val="nl-NL"/>
              </w:rPr>
              <w:t xml:space="preserve"> </w:t>
            </w:r>
          </w:p>
        </w:tc>
        <w:tc>
          <w:tcPr>
            <w:tcW w:w="8392" w:type="dxa"/>
            <w:gridSpan w:val="2"/>
          </w:tcPr>
          <w:p w14:paraId="18F71F6C" w14:textId="32A653C1" w:rsidR="00AF0289" w:rsidRPr="003F5E19" w:rsidRDefault="00AF0289" w:rsidP="00AD70BF">
            <w:pPr>
              <w:rPr>
                <w:rFonts w:cs="Arial"/>
                <w:lang w:val="nl-NL"/>
              </w:rPr>
            </w:pPr>
            <w:r w:rsidRPr="00AF0289">
              <w:rPr>
                <w:rFonts w:cs="Arial"/>
                <w:lang w:val="nl-NL"/>
              </w:rPr>
              <w:t xml:space="preserve">Geef aan hoe de burgerzakenoplossing invulling geeft aan de wensen </w:t>
            </w:r>
            <w:proofErr w:type="spellStart"/>
            <w:r w:rsidRPr="00AF0289">
              <w:rPr>
                <w:rFonts w:cs="Arial"/>
                <w:lang w:val="nl-NL"/>
              </w:rPr>
              <w:t>tav</w:t>
            </w:r>
            <w:proofErr w:type="spellEnd"/>
            <w:r w:rsidRPr="00AF0289">
              <w:rPr>
                <w:rFonts w:cs="Arial"/>
                <w:lang w:val="nl-NL"/>
              </w:rPr>
              <w:t xml:space="preserve"> partijen. Denk aan:</w:t>
            </w:r>
          </w:p>
        </w:tc>
      </w:tr>
      <w:tr w:rsidR="00AF0289" w:rsidRPr="003F5E19" w14:paraId="4F21EC2A" w14:textId="77777777" w:rsidTr="00AD70BF">
        <w:tc>
          <w:tcPr>
            <w:tcW w:w="942" w:type="dxa"/>
          </w:tcPr>
          <w:p w14:paraId="6B7884A6" w14:textId="77777777" w:rsidR="00AF0289" w:rsidRPr="003F5E19" w:rsidRDefault="00AF0289" w:rsidP="00AD70BF">
            <w:pPr>
              <w:rPr>
                <w:rFonts w:cs="Arial"/>
                <w:lang w:val="nl-NL"/>
              </w:rPr>
            </w:pPr>
            <w:proofErr w:type="spellStart"/>
            <w:r w:rsidRPr="003F5E19">
              <w:rPr>
                <w:rFonts w:cs="Arial"/>
                <w:lang w:val="nl-NL"/>
              </w:rPr>
              <w:t>Toel</w:t>
            </w:r>
            <w:proofErr w:type="spellEnd"/>
            <w:r w:rsidRPr="003F5E19"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</w:tcPr>
          <w:p w14:paraId="1CC0BD69" w14:textId="77777777" w:rsidR="00AF0289" w:rsidRPr="00AF0289" w:rsidRDefault="00AF0289" w:rsidP="00AF0289">
            <w:pPr>
              <w:rPr>
                <w:rFonts w:cs="Arial"/>
                <w:lang w:val="nl-NL"/>
              </w:rPr>
            </w:pPr>
            <w:r w:rsidRPr="00AF0289">
              <w:rPr>
                <w:rFonts w:cs="Arial"/>
                <w:lang w:val="nl-NL"/>
              </w:rPr>
              <w:t>* is het mogelijk om aanduidingen van partijen te registreren (per orgaan: stadsdeelcommissie/gemeenteraad)</w:t>
            </w:r>
          </w:p>
          <w:p w14:paraId="6BA12EB7" w14:textId="292F3758" w:rsidR="00AF0289" w:rsidRPr="003F5E19" w:rsidRDefault="00AF0289" w:rsidP="00AF0289">
            <w:pPr>
              <w:rPr>
                <w:rFonts w:cs="Arial"/>
                <w:lang w:val="nl-NL"/>
              </w:rPr>
            </w:pPr>
            <w:r w:rsidRPr="00AF0289">
              <w:rPr>
                <w:rFonts w:cs="Arial"/>
                <w:lang w:val="nl-NL"/>
              </w:rPr>
              <w:t>* genereren van documenten t.b.v. registratie van aanduidingen partijen</w:t>
            </w:r>
          </w:p>
        </w:tc>
        <w:tc>
          <w:tcPr>
            <w:tcW w:w="2940" w:type="dxa"/>
          </w:tcPr>
          <w:p w14:paraId="218A1DF7" w14:textId="1804A66F" w:rsidR="00AF0289" w:rsidRPr="003F5E19" w:rsidRDefault="00AF0289" w:rsidP="00AD70BF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</w:rPr>
              <w:t>Integreren</w:t>
            </w:r>
            <w:proofErr w:type="spellEnd"/>
            <w:r>
              <w:rPr>
                <w:rFonts w:cs="Arial"/>
              </w:rPr>
              <w:t xml:space="preserve"> in </w:t>
            </w:r>
            <w:proofErr w:type="spellStart"/>
            <w:r>
              <w:rPr>
                <w:rFonts w:cs="Arial"/>
              </w:rPr>
              <w:t>antwoord</w:t>
            </w:r>
            <w:proofErr w:type="spellEnd"/>
            <w:r>
              <w:rPr>
                <w:rFonts w:cs="Arial"/>
              </w:rPr>
              <w:t xml:space="preserve"> VKO3</w:t>
            </w:r>
          </w:p>
          <w:p w14:paraId="4AAC4D65" w14:textId="77777777" w:rsidR="00AF0289" w:rsidRPr="003F5E19" w:rsidRDefault="00AF0289" w:rsidP="00AD70BF">
            <w:pPr>
              <w:rPr>
                <w:rFonts w:cs="Arial"/>
                <w:lang w:val="nl-NL"/>
              </w:rPr>
            </w:pPr>
          </w:p>
        </w:tc>
      </w:tr>
    </w:tbl>
    <w:p w14:paraId="35536925" w14:textId="77777777" w:rsidR="00AF0289" w:rsidRPr="003F5E19" w:rsidRDefault="00AF0289" w:rsidP="00AF0289">
      <w:pPr>
        <w:rPr>
          <w:rFonts w:cs="Arial"/>
          <w:lang w:val="nl-NL"/>
        </w:rPr>
      </w:pPr>
      <w:bookmarkStart w:id="1" w:name="_GoBack"/>
      <w:bookmarkEnd w:id="1"/>
    </w:p>
    <w:p w14:paraId="5B9FB9DD" w14:textId="0C7450B6" w:rsidR="003F5E19" w:rsidRDefault="003F5E19">
      <w:pPr>
        <w:rPr>
          <w:rFonts w:cs="Arial"/>
          <w:lang w:val="nl-NL"/>
        </w:rPr>
      </w:pPr>
      <w:r>
        <w:rPr>
          <w:rFonts w:cs="Arial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2"/>
        <w:gridCol w:w="5452"/>
        <w:gridCol w:w="2940"/>
      </w:tblGrid>
      <w:tr w:rsidR="003F5E19" w:rsidRPr="00C84BAF" w14:paraId="67D00534" w14:textId="77777777" w:rsidTr="00C35481">
        <w:tc>
          <w:tcPr>
            <w:tcW w:w="9334" w:type="dxa"/>
            <w:gridSpan w:val="3"/>
          </w:tcPr>
          <w:p w14:paraId="029D4E43" w14:textId="5962C185" w:rsidR="003F5E19" w:rsidRPr="00C84BAF" w:rsidRDefault="003F5E19" w:rsidP="00C84BAF">
            <w:pPr>
              <w:jc w:val="center"/>
              <w:rPr>
                <w:rFonts w:cs="Arial"/>
                <w:sz w:val="28"/>
                <w:szCs w:val="28"/>
                <w:lang w:val="nl-NL"/>
              </w:rPr>
            </w:pPr>
            <w:r w:rsidRPr="00C84BAF">
              <w:rPr>
                <w:rFonts w:cs="Arial"/>
                <w:sz w:val="28"/>
                <w:szCs w:val="28"/>
                <w:lang w:val="nl-NL"/>
              </w:rPr>
              <w:lastRenderedPageBreak/>
              <w:t>Optionele module onderzoek</w:t>
            </w:r>
          </w:p>
        </w:tc>
      </w:tr>
      <w:tr w:rsidR="003F5E19" w:rsidRPr="003F5E19" w14:paraId="0E4D4771" w14:textId="77777777" w:rsidTr="00C84BAF">
        <w:tc>
          <w:tcPr>
            <w:tcW w:w="942" w:type="dxa"/>
            <w:tcBorders>
              <w:bottom w:val="single" w:sz="4" w:space="0" w:color="auto"/>
            </w:tcBorders>
          </w:tcPr>
          <w:p w14:paraId="326483D2" w14:textId="7E4CFD01" w:rsidR="003F5E19" w:rsidRPr="003F5E19" w:rsidRDefault="00F041A5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ONO</w:t>
            </w:r>
            <w:r w:rsidR="003F5E19">
              <w:rPr>
                <w:rFonts w:cs="Arial"/>
                <w:lang w:val="nl-NL"/>
              </w:rPr>
              <w:t xml:space="preserve"> 1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5521D74B" w14:textId="723E49BB" w:rsidR="003F5E19" w:rsidRPr="003F5E19" w:rsidRDefault="003F5E19" w:rsidP="003F5E19">
            <w:pPr>
              <w:rPr>
                <w:rFonts w:cs="Arial"/>
                <w:lang w:val="nl-NL"/>
              </w:rPr>
            </w:pPr>
            <w:r w:rsidRPr="003F5E19">
              <w:rPr>
                <w:rFonts w:cs="Arial"/>
                <w:lang w:val="nl-NL"/>
              </w:rPr>
              <w:t xml:space="preserve">geef aan hoe de burgerzakenoplossing invulling geeft aan wensen voor het starten van een onderzoek. </w:t>
            </w:r>
            <w:proofErr w:type="spellStart"/>
            <w:r>
              <w:rPr>
                <w:rFonts w:cs="Arial"/>
              </w:rPr>
              <w:t>Denk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aan</w:t>
            </w:r>
            <w:proofErr w:type="spellEnd"/>
            <w:r>
              <w:rPr>
                <w:rFonts w:cs="Arial"/>
              </w:rPr>
              <w:t>:</w:t>
            </w:r>
          </w:p>
        </w:tc>
      </w:tr>
      <w:tr w:rsidR="003F5E19" w:rsidRPr="003F5E19" w14:paraId="5D96B86A" w14:textId="77777777" w:rsidTr="00C84BAF">
        <w:tc>
          <w:tcPr>
            <w:tcW w:w="942" w:type="dxa"/>
            <w:tcBorders>
              <w:bottom w:val="double" w:sz="4" w:space="0" w:color="auto"/>
            </w:tcBorders>
          </w:tcPr>
          <w:p w14:paraId="45BA82CE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  <w:proofErr w:type="spellStart"/>
            <w:r w:rsidRPr="003F5E19">
              <w:rPr>
                <w:rFonts w:cs="Arial"/>
                <w:lang w:val="nl-NL"/>
              </w:rPr>
              <w:t>Toel</w:t>
            </w:r>
            <w:proofErr w:type="spellEnd"/>
            <w:r w:rsidRPr="003F5E19">
              <w:rPr>
                <w:rFonts w:cs="Arial"/>
                <w:lang w:val="nl-NL"/>
              </w:rPr>
              <w:t>.</w:t>
            </w:r>
          </w:p>
        </w:tc>
        <w:tc>
          <w:tcPr>
            <w:tcW w:w="5452" w:type="dxa"/>
            <w:tcBorders>
              <w:bottom w:val="double" w:sz="4" w:space="0" w:color="auto"/>
            </w:tcBorders>
          </w:tcPr>
          <w:p w14:paraId="68E7AFD1" w14:textId="4499D594" w:rsidR="003F5E19" w:rsidRPr="003F5E19" w:rsidRDefault="00F041A5" w:rsidP="00F041A5">
            <w:pPr>
              <w:rPr>
                <w:rFonts w:cs="Arial"/>
                <w:lang w:val="nl-NL"/>
              </w:rPr>
            </w:pPr>
            <w:r w:rsidRPr="00F041A5">
              <w:rPr>
                <w:rFonts w:cs="Arial"/>
                <w:lang w:val="nl-NL"/>
              </w:rPr>
              <w:t xml:space="preserve">* Een onderzoek kan automatisch worden gestart vanuit de </w:t>
            </w:r>
            <w:proofErr w:type="spellStart"/>
            <w:r w:rsidRPr="00F041A5">
              <w:rPr>
                <w:rFonts w:cs="Arial"/>
                <w:lang w:val="nl-NL"/>
              </w:rPr>
              <w:t>terugmeldvoorziening</w:t>
            </w:r>
            <w:proofErr w:type="spellEnd"/>
            <w:r w:rsidRPr="00F041A5">
              <w:rPr>
                <w:rFonts w:cs="Arial"/>
                <w:lang w:val="nl-NL"/>
              </w:rPr>
              <w:br/>
              <w:t xml:space="preserve">* Een onderzoek kan automatisch worden gestart op basis van criteria vanuit een </w:t>
            </w:r>
            <w:proofErr w:type="spellStart"/>
            <w:r w:rsidRPr="00F041A5">
              <w:rPr>
                <w:rFonts w:cs="Arial"/>
                <w:lang w:val="nl-NL"/>
              </w:rPr>
              <w:t>fraudeframework</w:t>
            </w:r>
            <w:proofErr w:type="spellEnd"/>
            <w:r w:rsidRPr="00F041A5">
              <w:rPr>
                <w:rFonts w:cs="Arial"/>
                <w:lang w:val="nl-NL"/>
              </w:rPr>
              <w:br/>
              <w:t>* Een onderzoek kan automatisch worden gestart op basis van risicoprofielen</w:t>
            </w:r>
          </w:p>
        </w:tc>
        <w:tc>
          <w:tcPr>
            <w:tcW w:w="2940" w:type="dxa"/>
            <w:tcBorders>
              <w:bottom w:val="double" w:sz="4" w:space="0" w:color="auto"/>
            </w:tcBorders>
          </w:tcPr>
          <w:p w14:paraId="1B50D0D3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  <w:proofErr w:type="spellStart"/>
            <w:r w:rsidRPr="003F5E19">
              <w:rPr>
                <w:rFonts w:cs="Arial"/>
              </w:rPr>
              <w:t>Maximaal</w:t>
            </w:r>
            <w:proofErr w:type="spellEnd"/>
            <w:r w:rsidRPr="003F5E19">
              <w:rPr>
                <w:rFonts w:cs="Arial"/>
              </w:rPr>
              <w:t xml:space="preserve"> 2 A4 </w:t>
            </w:r>
            <w:proofErr w:type="spellStart"/>
            <w:r w:rsidRPr="003F5E19">
              <w:rPr>
                <w:rFonts w:cs="Arial"/>
              </w:rPr>
              <w:t>tekst</w:t>
            </w:r>
            <w:proofErr w:type="spellEnd"/>
            <w:r w:rsidRPr="003F5E19">
              <w:rPr>
                <w:rFonts w:cs="Arial"/>
              </w:rPr>
              <w:t xml:space="preserve"> plus </w:t>
            </w:r>
            <w:proofErr w:type="spellStart"/>
            <w:r w:rsidRPr="003F5E19">
              <w:rPr>
                <w:rFonts w:cs="Arial"/>
              </w:rPr>
              <w:t>maximaal</w:t>
            </w:r>
            <w:proofErr w:type="spellEnd"/>
            <w:r w:rsidRPr="003F5E19">
              <w:rPr>
                <w:rFonts w:cs="Arial"/>
              </w:rPr>
              <w:t xml:space="preserve"> 1A4 </w:t>
            </w:r>
            <w:proofErr w:type="spellStart"/>
            <w:r w:rsidRPr="003F5E19">
              <w:rPr>
                <w:rFonts w:cs="Arial"/>
              </w:rPr>
              <w:t>illustraties</w:t>
            </w:r>
            <w:proofErr w:type="spellEnd"/>
            <w:r w:rsidRPr="003F5E19">
              <w:rPr>
                <w:rFonts w:cs="Arial"/>
              </w:rPr>
              <w:t xml:space="preserve">. </w:t>
            </w:r>
          </w:p>
          <w:p w14:paraId="0667F7B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</w:tc>
      </w:tr>
      <w:tr w:rsidR="00C05098" w:rsidRPr="003F5E19" w14:paraId="1AF7D163" w14:textId="77777777" w:rsidTr="006A014C">
        <w:tc>
          <w:tcPr>
            <w:tcW w:w="942" w:type="dxa"/>
            <w:tcBorders>
              <w:top w:val="double" w:sz="4" w:space="0" w:color="auto"/>
              <w:bottom w:val="single" w:sz="4" w:space="0" w:color="auto"/>
            </w:tcBorders>
          </w:tcPr>
          <w:p w14:paraId="3CF4A5BB" w14:textId="0DF9EA6A" w:rsidR="00C05098" w:rsidRPr="003F5E19" w:rsidRDefault="00C05098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ONO 5</w:t>
            </w:r>
          </w:p>
        </w:tc>
        <w:tc>
          <w:tcPr>
            <w:tcW w:w="839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1F51AA1D" w14:textId="730BF610" w:rsidR="00C05098" w:rsidRPr="003F5E19" w:rsidRDefault="00C05098" w:rsidP="003F5E19">
            <w:pPr>
              <w:rPr>
                <w:rFonts w:cs="Arial"/>
              </w:rPr>
            </w:pPr>
            <w:r w:rsidRPr="00F041A5">
              <w:rPr>
                <w:rFonts w:cs="Arial"/>
                <w:lang w:val="nl-NL"/>
              </w:rPr>
              <w:t xml:space="preserve">Geef aan hoe de burgerzakenoplossing invulling geeft aan wensen </w:t>
            </w:r>
            <w:proofErr w:type="spellStart"/>
            <w:r w:rsidRPr="00F041A5">
              <w:rPr>
                <w:rFonts w:cs="Arial"/>
                <w:lang w:val="nl-NL"/>
              </w:rPr>
              <w:t>tav</w:t>
            </w:r>
            <w:proofErr w:type="spellEnd"/>
            <w:r w:rsidRPr="00F041A5">
              <w:rPr>
                <w:rFonts w:cs="Arial"/>
                <w:lang w:val="nl-NL"/>
              </w:rPr>
              <w:t xml:space="preserve"> rapportages en selecties. </w:t>
            </w:r>
            <w:proofErr w:type="spellStart"/>
            <w:r w:rsidRPr="00F041A5">
              <w:rPr>
                <w:rFonts w:cs="Arial"/>
              </w:rPr>
              <w:t>Denk</w:t>
            </w:r>
            <w:proofErr w:type="spellEnd"/>
            <w:r w:rsidRPr="00F041A5">
              <w:rPr>
                <w:rFonts w:cs="Arial"/>
              </w:rPr>
              <w:t xml:space="preserve"> </w:t>
            </w:r>
            <w:proofErr w:type="spellStart"/>
            <w:r w:rsidRPr="00F041A5">
              <w:rPr>
                <w:rFonts w:cs="Arial"/>
              </w:rPr>
              <w:t>aan</w:t>
            </w:r>
            <w:proofErr w:type="spellEnd"/>
            <w:r w:rsidRPr="00F041A5">
              <w:rPr>
                <w:rFonts w:cs="Arial"/>
              </w:rPr>
              <w:t>:</w:t>
            </w:r>
          </w:p>
        </w:tc>
      </w:tr>
      <w:tr w:rsidR="00F041A5" w:rsidRPr="003F5E19" w14:paraId="7A939F36" w14:textId="77777777" w:rsidTr="00C84BAF">
        <w:tc>
          <w:tcPr>
            <w:tcW w:w="942" w:type="dxa"/>
            <w:tcBorders>
              <w:bottom w:val="double" w:sz="4" w:space="0" w:color="auto"/>
            </w:tcBorders>
          </w:tcPr>
          <w:p w14:paraId="54818B34" w14:textId="3CDDDBF9" w:rsidR="00F041A5" w:rsidRPr="003F5E19" w:rsidRDefault="00F041A5" w:rsidP="003F5E19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 xml:space="preserve">: </w:t>
            </w:r>
          </w:p>
        </w:tc>
        <w:tc>
          <w:tcPr>
            <w:tcW w:w="5452" w:type="dxa"/>
            <w:tcBorders>
              <w:bottom w:val="double" w:sz="4" w:space="0" w:color="auto"/>
            </w:tcBorders>
          </w:tcPr>
          <w:p w14:paraId="08C626CE" w14:textId="2898128F" w:rsidR="00F041A5" w:rsidRPr="00F041A5" w:rsidRDefault="00F041A5" w:rsidP="00F041A5">
            <w:pPr>
              <w:rPr>
                <w:rFonts w:cs="Arial"/>
                <w:lang w:val="nl-NL"/>
              </w:rPr>
            </w:pPr>
            <w:r w:rsidRPr="00F041A5">
              <w:rPr>
                <w:rFonts w:cs="Arial"/>
                <w:lang w:val="nl-NL"/>
              </w:rPr>
              <w:t>* Managementinformatie kan makkelijk gegenereerd worden (rapportages)</w:t>
            </w:r>
            <w:r w:rsidRPr="00F041A5">
              <w:rPr>
                <w:rFonts w:cs="Arial"/>
                <w:lang w:val="nl-NL"/>
              </w:rPr>
              <w:br/>
              <w:t>* Het is mogelijk  om verschillende selecties te kunnen genereren, bijvoorbeeld ook de stappen om de doorlooptijden te kunnen genereren.</w:t>
            </w:r>
          </w:p>
        </w:tc>
        <w:tc>
          <w:tcPr>
            <w:tcW w:w="2940" w:type="dxa"/>
            <w:tcBorders>
              <w:bottom w:val="double" w:sz="4" w:space="0" w:color="auto"/>
            </w:tcBorders>
          </w:tcPr>
          <w:p w14:paraId="34CB694E" w14:textId="39CE344C" w:rsidR="00F041A5" w:rsidRPr="00F041A5" w:rsidRDefault="00C05098" w:rsidP="003F5E19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</w:rPr>
              <w:t>Integreren</w:t>
            </w:r>
            <w:proofErr w:type="spellEnd"/>
            <w:r>
              <w:rPr>
                <w:rFonts w:cs="Arial"/>
              </w:rPr>
              <w:t xml:space="preserve"> in ONO 1</w:t>
            </w:r>
          </w:p>
        </w:tc>
      </w:tr>
      <w:tr w:rsidR="00C05098" w:rsidRPr="00AF0289" w14:paraId="79777D34" w14:textId="77777777" w:rsidTr="00CA629C">
        <w:tc>
          <w:tcPr>
            <w:tcW w:w="942" w:type="dxa"/>
            <w:tcBorders>
              <w:bottom w:val="single" w:sz="4" w:space="0" w:color="auto"/>
            </w:tcBorders>
          </w:tcPr>
          <w:p w14:paraId="70286662" w14:textId="58DD22D5" w:rsidR="00C05098" w:rsidRDefault="00C05098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 xml:space="preserve">ONO 6 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0A299CF8" w14:textId="41060BF6" w:rsidR="00C05098" w:rsidRPr="00F041A5" w:rsidRDefault="00C05098" w:rsidP="003F5E19">
            <w:pPr>
              <w:rPr>
                <w:rFonts w:cs="Arial"/>
                <w:lang w:val="nl-NL"/>
              </w:rPr>
            </w:pPr>
            <w:r w:rsidRPr="00F041A5">
              <w:rPr>
                <w:rFonts w:cs="Arial"/>
                <w:lang w:val="nl-NL"/>
              </w:rPr>
              <w:t xml:space="preserve">Geef aan hoe de burgerzakenoplossing invulling geeft aan wensen </w:t>
            </w:r>
            <w:proofErr w:type="spellStart"/>
            <w:r w:rsidRPr="00F041A5">
              <w:rPr>
                <w:rFonts w:cs="Arial"/>
                <w:lang w:val="nl-NL"/>
              </w:rPr>
              <w:t>tav</w:t>
            </w:r>
            <w:proofErr w:type="spellEnd"/>
            <w:r w:rsidRPr="00F041A5">
              <w:rPr>
                <w:rFonts w:cs="Arial"/>
                <w:lang w:val="nl-NL"/>
              </w:rPr>
              <w:t xml:space="preserve"> gebruik</w:t>
            </w:r>
          </w:p>
        </w:tc>
      </w:tr>
      <w:tr w:rsidR="00F041A5" w:rsidRPr="003F5E19" w14:paraId="3723D6C5" w14:textId="77777777" w:rsidTr="00C84BAF">
        <w:tc>
          <w:tcPr>
            <w:tcW w:w="942" w:type="dxa"/>
            <w:tcBorders>
              <w:bottom w:val="double" w:sz="4" w:space="0" w:color="auto"/>
            </w:tcBorders>
          </w:tcPr>
          <w:p w14:paraId="780B2D0C" w14:textId="1A1801E8" w:rsidR="00F041A5" w:rsidRDefault="00F041A5" w:rsidP="003F5E19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>:</w:t>
            </w:r>
          </w:p>
        </w:tc>
        <w:tc>
          <w:tcPr>
            <w:tcW w:w="5452" w:type="dxa"/>
            <w:tcBorders>
              <w:bottom w:val="double" w:sz="4" w:space="0" w:color="auto"/>
            </w:tcBorders>
          </w:tcPr>
          <w:p w14:paraId="5FCC1A9F" w14:textId="0ED2A725" w:rsidR="00F041A5" w:rsidRPr="00F041A5" w:rsidRDefault="00F041A5" w:rsidP="00F041A5">
            <w:pPr>
              <w:rPr>
                <w:rFonts w:cs="Arial"/>
                <w:lang w:val="nl-NL"/>
              </w:rPr>
            </w:pPr>
            <w:r w:rsidRPr="00F041A5">
              <w:rPr>
                <w:rFonts w:cs="Arial"/>
                <w:lang w:val="nl-NL"/>
              </w:rPr>
              <w:t xml:space="preserve">* een </w:t>
            </w:r>
            <w:proofErr w:type="spellStart"/>
            <w:r w:rsidRPr="00F041A5">
              <w:rPr>
                <w:rFonts w:cs="Arial"/>
                <w:lang w:val="nl-NL"/>
              </w:rPr>
              <w:t>onderzoeksdossier</w:t>
            </w:r>
            <w:proofErr w:type="spellEnd"/>
            <w:r w:rsidRPr="00F041A5">
              <w:rPr>
                <w:rFonts w:cs="Arial"/>
                <w:lang w:val="nl-NL"/>
              </w:rPr>
              <w:t xml:space="preserve"> kent dezelfde functionaliteit als een procedure voor een aanvraag aan de balie</w:t>
            </w:r>
            <w:r w:rsidRPr="00F041A5">
              <w:rPr>
                <w:rFonts w:cs="Arial"/>
                <w:lang w:val="nl-NL"/>
              </w:rPr>
              <w:br/>
              <w:t>* onderzoeksprocedures kunnen zelf ingericht worden met stappen, taken en beslisregels</w:t>
            </w:r>
            <w:r w:rsidRPr="00F041A5">
              <w:rPr>
                <w:rFonts w:cs="Arial"/>
                <w:lang w:val="nl-NL"/>
              </w:rPr>
              <w:br/>
              <w:t>* de informatie die lopend een onderzoek verzameld bepaalt welke vervolgstappen er genomen worden</w:t>
            </w:r>
            <w:r w:rsidRPr="00F041A5">
              <w:rPr>
                <w:rFonts w:cs="Arial"/>
                <w:lang w:val="nl-NL"/>
              </w:rPr>
              <w:br/>
              <w:t xml:space="preserve">* keuzes voor vervolgstappen kunnen </w:t>
            </w:r>
            <w:proofErr w:type="spellStart"/>
            <w:r w:rsidRPr="00F041A5">
              <w:rPr>
                <w:rFonts w:cs="Arial"/>
                <w:lang w:val="nl-NL"/>
              </w:rPr>
              <w:t>obv</w:t>
            </w:r>
            <w:proofErr w:type="spellEnd"/>
            <w:r w:rsidRPr="00F041A5">
              <w:rPr>
                <w:rFonts w:cs="Arial"/>
                <w:lang w:val="nl-NL"/>
              </w:rPr>
              <w:t xml:space="preserve"> ruling gemaakt worden</w:t>
            </w:r>
            <w:r w:rsidRPr="00F041A5">
              <w:rPr>
                <w:rFonts w:cs="Arial"/>
                <w:lang w:val="nl-NL"/>
              </w:rPr>
              <w:br/>
              <w:t xml:space="preserve">* taken in een </w:t>
            </w:r>
            <w:proofErr w:type="spellStart"/>
            <w:r w:rsidRPr="00F041A5">
              <w:rPr>
                <w:rFonts w:cs="Arial"/>
                <w:lang w:val="nl-NL"/>
              </w:rPr>
              <w:t>onderzoeksdossier</w:t>
            </w:r>
            <w:proofErr w:type="spellEnd"/>
            <w:r w:rsidRPr="00F041A5">
              <w:rPr>
                <w:rFonts w:cs="Arial"/>
                <w:lang w:val="nl-NL"/>
              </w:rPr>
              <w:t xml:space="preserve"> kunnen geautomatiseerd worden afgehandeld (bv aanmaken brief)</w:t>
            </w:r>
          </w:p>
        </w:tc>
        <w:tc>
          <w:tcPr>
            <w:tcW w:w="2940" w:type="dxa"/>
            <w:tcBorders>
              <w:bottom w:val="double" w:sz="4" w:space="0" w:color="auto"/>
            </w:tcBorders>
          </w:tcPr>
          <w:p w14:paraId="342629F1" w14:textId="24FD16FB" w:rsidR="00F041A5" w:rsidRPr="00F041A5" w:rsidRDefault="00C05098" w:rsidP="003F5E19">
            <w:pPr>
              <w:rPr>
                <w:rFonts w:cs="Arial"/>
                <w:lang w:val="nl-NL"/>
              </w:rPr>
            </w:pPr>
            <w:proofErr w:type="spellStart"/>
            <w:r w:rsidRPr="00C05098">
              <w:rPr>
                <w:rFonts w:cs="Arial"/>
              </w:rPr>
              <w:t>Integreren</w:t>
            </w:r>
            <w:proofErr w:type="spellEnd"/>
            <w:r w:rsidRPr="00C05098">
              <w:rPr>
                <w:rFonts w:cs="Arial"/>
              </w:rPr>
              <w:t xml:space="preserve"> in ONO 1</w:t>
            </w:r>
          </w:p>
        </w:tc>
      </w:tr>
      <w:tr w:rsidR="00C05098" w:rsidRPr="003F5E19" w14:paraId="27B54846" w14:textId="77777777" w:rsidTr="00542736">
        <w:tc>
          <w:tcPr>
            <w:tcW w:w="942" w:type="dxa"/>
            <w:tcBorders>
              <w:bottom w:val="single" w:sz="4" w:space="0" w:color="auto"/>
            </w:tcBorders>
          </w:tcPr>
          <w:p w14:paraId="76E5CE65" w14:textId="2F29B995" w:rsidR="00C05098" w:rsidRDefault="00C05098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>ONO 8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560F657D" w14:textId="01B665C8" w:rsidR="00C05098" w:rsidRPr="00F041A5" w:rsidRDefault="00C05098" w:rsidP="003F5E19">
            <w:pPr>
              <w:rPr>
                <w:rFonts w:cs="Arial"/>
                <w:lang w:val="nl-NL"/>
              </w:rPr>
            </w:pPr>
            <w:r w:rsidRPr="00C05098">
              <w:rPr>
                <w:rFonts w:cs="Arial"/>
                <w:lang w:val="nl-NL"/>
              </w:rPr>
              <w:t>Geef aan of en hoe de burgerzakenoplossing invulling geeft aan een functie om in het dossier bepaalde woorden of alinea’s onder de aandacht te brengen (</w:t>
            </w:r>
            <w:proofErr w:type="spellStart"/>
            <w:r w:rsidRPr="00C05098">
              <w:rPr>
                <w:rFonts w:cs="Arial"/>
                <w:lang w:val="nl-NL"/>
              </w:rPr>
              <w:t>highlighten</w:t>
            </w:r>
            <w:proofErr w:type="spellEnd"/>
            <w:r w:rsidRPr="00C05098">
              <w:rPr>
                <w:rFonts w:cs="Arial"/>
                <w:lang w:val="nl-NL"/>
              </w:rPr>
              <w:t xml:space="preserve">) . </w:t>
            </w:r>
            <w:r w:rsidRPr="00C05098">
              <w:rPr>
                <w:rFonts w:cs="Arial"/>
                <w:lang w:val="nl-NL"/>
              </w:rPr>
              <w:br/>
            </w:r>
            <w:proofErr w:type="spellStart"/>
            <w:r w:rsidRPr="00C05098">
              <w:rPr>
                <w:rFonts w:cs="Arial"/>
              </w:rPr>
              <w:t>Denk</w:t>
            </w:r>
            <w:proofErr w:type="spellEnd"/>
            <w:r w:rsidRPr="00C05098">
              <w:rPr>
                <w:rFonts w:cs="Arial"/>
              </w:rPr>
              <w:t xml:space="preserve"> </w:t>
            </w:r>
            <w:proofErr w:type="spellStart"/>
            <w:r w:rsidRPr="00C05098">
              <w:rPr>
                <w:rFonts w:cs="Arial"/>
              </w:rPr>
              <w:t>aan</w:t>
            </w:r>
            <w:proofErr w:type="spellEnd"/>
            <w:r w:rsidRPr="00C05098">
              <w:rPr>
                <w:rFonts w:cs="Arial"/>
              </w:rPr>
              <w:t>:</w:t>
            </w:r>
          </w:p>
        </w:tc>
      </w:tr>
      <w:tr w:rsidR="00F041A5" w:rsidRPr="003F5E19" w14:paraId="158D1FEA" w14:textId="77777777" w:rsidTr="00C84BAF">
        <w:tc>
          <w:tcPr>
            <w:tcW w:w="942" w:type="dxa"/>
            <w:tcBorders>
              <w:bottom w:val="double" w:sz="4" w:space="0" w:color="auto"/>
            </w:tcBorders>
          </w:tcPr>
          <w:p w14:paraId="70A2736D" w14:textId="0B6EB130" w:rsidR="00F041A5" w:rsidRDefault="00C05098" w:rsidP="003F5E19">
            <w:pPr>
              <w:rPr>
                <w:rFonts w:cs="Arial"/>
                <w:lang w:val="nl-NL"/>
              </w:rPr>
            </w:pPr>
            <w:proofErr w:type="spellStart"/>
            <w:r>
              <w:rPr>
                <w:rFonts w:cs="Arial"/>
                <w:lang w:val="nl-NL"/>
              </w:rPr>
              <w:t>Toel</w:t>
            </w:r>
            <w:proofErr w:type="spellEnd"/>
            <w:r>
              <w:rPr>
                <w:rFonts w:cs="Arial"/>
                <w:lang w:val="nl-NL"/>
              </w:rPr>
              <w:t xml:space="preserve">: </w:t>
            </w:r>
          </w:p>
        </w:tc>
        <w:tc>
          <w:tcPr>
            <w:tcW w:w="5452" w:type="dxa"/>
            <w:tcBorders>
              <w:bottom w:val="double" w:sz="4" w:space="0" w:color="auto"/>
            </w:tcBorders>
          </w:tcPr>
          <w:p w14:paraId="2E512992" w14:textId="77777777" w:rsidR="00C05098" w:rsidRPr="00C05098" w:rsidRDefault="00C05098" w:rsidP="00C05098">
            <w:pPr>
              <w:rPr>
                <w:rFonts w:cs="Arial"/>
                <w:lang w:val="nl-NL"/>
              </w:rPr>
            </w:pPr>
            <w:r w:rsidRPr="00C05098">
              <w:rPr>
                <w:rFonts w:cs="Arial"/>
                <w:lang w:val="nl-NL"/>
              </w:rPr>
              <w:t>* Belangrijke info voor de gebruiker helder zichtbaar op beginscherm presenteren (</w:t>
            </w:r>
            <w:proofErr w:type="spellStart"/>
            <w:r w:rsidRPr="00C05098">
              <w:rPr>
                <w:rFonts w:cs="Arial"/>
                <w:lang w:val="nl-NL"/>
              </w:rPr>
              <w:t>sticky</w:t>
            </w:r>
            <w:proofErr w:type="spellEnd"/>
            <w:r w:rsidRPr="00C05098">
              <w:rPr>
                <w:rFonts w:cs="Arial"/>
                <w:lang w:val="nl-NL"/>
              </w:rPr>
              <w:t xml:space="preserve"> post) </w:t>
            </w:r>
            <w:r w:rsidRPr="00C05098">
              <w:rPr>
                <w:rFonts w:cs="Arial"/>
                <w:lang w:val="nl-NL"/>
              </w:rPr>
              <w:br/>
              <w:t xml:space="preserve">* eenvoudige presentatie van alle (lopende) dossiers of zoekresultaat met sortering op type, initiator, behandelaar, datum, </w:t>
            </w:r>
            <w:proofErr w:type="spellStart"/>
            <w:r w:rsidRPr="00C05098">
              <w:rPr>
                <w:rFonts w:cs="Arial"/>
                <w:lang w:val="nl-NL"/>
              </w:rPr>
              <w:t>etc</w:t>
            </w:r>
            <w:proofErr w:type="spellEnd"/>
            <w:r w:rsidRPr="00C05098">
              <w:rPr>
                <w:rFonts w:cs="Arial"/>
                <w:lang w:val="nl-NL"/>
              </w:rPr>
              <w:br/>
              <w:t xml:space="preserve">* eenvoudige presentatie van alle (lopend) dossiers of zoekresultaat met filtering op type, initiator, datum, </w:t>
            </w:r>
            <w:proofErr w:type="spellStart"/>
            <w:r w:rsidRPr="00C05098">
              <w:rPr>
                <w:rFonts w:cs="Arial"/>
                <w:lang w:val="nl-NL"/>
              </w:rPr>
              <w:t>etc</w:t>
            </w:r>
            <w:proofErr w:type="spellEnd"/>
            <w:r w:rsidRPr="00C05098">
              <w:rPr>
                <w:rFonts w:cs="Arial"/>
                <w:lang w:val="nl-NL"/>
              </w:rPr>
              <w:br/>
              <w:t>* binnen het dossier moet eenvoudig gezocht kunnen worden op de inhoud van alle verzamelde documenten en informatie</w:t>
            </w:r>
          </w:p>
          <w:p w14:paraId="2333202C" w14:textId="77777777" w:rsidR="00F041A5" w:rsidRPr="00F041A5" w:rsidRDefault="00F041A5" w:rsidP="00F041A5">
            <w:pPr>
              <w:rPr>
                <w:rFonts w:cs="Arial"/>
                <w:lang w:val="nl-NL"/>
              </w:rPr>
            </w:pPr>
          </w:p>
        </w:tc>
        <w:tc>
          <w:tcPr>
            <w:tcW w:w="2940" w:type="dxa"/>
            <w:tcBorders>
              <w:bottom w:val="double" w:sz="4" w:space="0" w:color="auto"/>
            </w:tcBorders>
          </w:tcPr>
          <w:p w14:paraId="7B661052" w14:textId="530F143D" w:rsidR="00F041A5" w:rsidRPr="00F041A5" w:rsidRDefault="00C05098" w:rsidP="003F5E19">
            <w:pPr>
              <w:rPr>
                <w:rFonts w:cs="Arial"/>
                <w:lang w:val="nl-NL"/>
              </w:rPr>
            </w:pPr>
            <w:proofErr w:type="spellStart"/>
            <w:r w:rsidRPr="00C05098">
              <w:rPr>
                <w:rFonts w:cs="Arial"/>
              </w:rPr>
              <w:t>Integreren</w:t>
            </w:r>
            <w:proofErr w:type="spellEnd"/>
            <w:r w:rsidRPr="00C05098">
              <w:rPr>
                <w:rFonts w:cs="Arial"/>
              </w:rPr>
              <w:t xml:space="preserve"> in ONO 1</w:t>
            </w:r>
          </w:p>
        </w:tc>
      </w:tr>
      <w:tr w:rsidR="00C708CB" w:rsidRPr="00AF0289" w14:paraId="6FD470C8" w14:textId="77777777" w:rsidTr="000F460D">
        <w:tc>
          <w:tcPr>
            <w:tcW w:w="942" w:type="dxa"/>
            <w:tcBorders>
              <w:bottom w:val="single" w:sz="4" w:space="0" w:color="auto"/>
            </w:tcBorders>
          </w:tcPr>
          <w:p w14:paraId="7D87E17F" w14:textId="44B5E68D" w:rsidR="00C708CB" w:rsidRDefault="00C708CB" w:rsidP="003F5E19">
            <w:pPr>
              <w:rPr>
                <w:rFonts w:cs="Arial"/>
                <w:lang w:val="nl-NL"/>
              </w:rPr>
            </w:pPr>
            <w:r>
              <w:rPr>
                <w:rFonts w:cs="Arial"/>
                <w:lang w:val="nl-NL"/>
              </w:rPr>
              <w:t xml:space="preserve">ONO 9 </w:t>
            </w:r>
          </w:p>
        </w:tc>
        <w:tc>
          <w:tcPr>
            <w:tcW w:w="8392" w:type="dxa"/>
            <w:gridSpan w:val="2"/>
            <w:tcBorders>
              <w:bottom w:val="single" w:sz="4" w:space="0" w:color="auto"/>
            </w:tcBorders>
          </w:tcPr>
          <w:p w14:paraId="76888E9F" w14:textId="2CD4F9A1" w:rsidR="00C708CB" w:rsidRPr="00F041A5" w:rsidRDefault="00C708CB" w:rsidP="003F5E19">
            <w:pPr>
              <w:rPr>
                <w:rFonts w:cs="Arial"/>
                <w:lang w:val="nl-NL"/>
              </w:rPr>
            </w:pPr>
            <w:r w:rsidRPr="00C05098">
              <w:rPr>
                <w:rFonts w:cs="Arial"/>
                <w:lang w:val="nl-NL"/>
              </w:rPr>
              <w:t xml:space="preserve">geef aan hoe de burgerzakenoplossing invulling geeft aan mogelijkheden </w:t>
            </w:r>
            <w:proofErr w:type="spellStart"/>
            <w:r w:rsidRPr="00C05098">
              <w:rPr>
                <w:rFonts w:cs="Arial"/>
                <w:lang w:val="nl-NL"/>
              </w:rPr>
              <w:t>tav</w:t>
            </w:r>
            <w:proofErr w:type="spellEnd"/>
            <w:r w:rsidRPr="00C05098">
              <w:rPr>
                <w:rFonts w:cs="Arial"/>
                <w:lang w:val="nl-NL"/>
              </w:rPr>
              <w:t xml:space="preserve">: </w:t>
            </w:r>
          </w:p>
        </w:tc>
      </w:tr>
      <w:tr w:rsidR="00F041A5" w:rsidRPr="003F5E19" w14:paraId="15CCCB3A" w14:textId="77777777" w:rsidTr="00C05098">
        <w:tc>
          <w:tcPr>
            <w:tcW w:w="942" w:type="dxa"/>
            <w:tcBorders>
              <w:bottom w:val="double" w:sz="4" w:space="0" w:color="auto"/>
            </w:tcBorders>
          </w:tcPr>
          <w:p w14:paraId="43F78EC9" w14:textId="77777777" w:rsidR="00F041A5" w:rsidRDefault="00F041A5" w:rsidP="003F5E19">
            <w:pPr>
              <w:rPr>
                <w:rFonts w:cs="Arial"/>
                <w:lang w:val="nl-NL"/>
              </w:rPr>
            </w:pPr>
          </w:p>
        </w:tc>
        <w:tc>
          <w:tcPr>
            <w:tcW w:w="5452" w:type="dxa"/>
            <w:tcBorders>
              <w:bottom w:val="double" w:sz="4" w:space="0" w:color="auto"/>
            </w:tcBorders>
          </w:tcPr>
          <w:p w14:paraId="0B2D7EAD" w14:textId="11E242B0" w:rsidR="00F041A5" w:rsidRPr="00F041A5" w:rsidRDefault="00C05098" w:rsidP="00C05098">
            <w:pPr>
              <w:rPr>
                <w:rFonts w:cs="Arial"/>
                <w:lang w:val="nl-NL"/>
              </w:rPr>
            </w:pPr>
            <w:r w:rsidRPr="00C05098">
              <w:rPr>
                <w:rFonts w:cs="Arial"/>
                <w:lang w:val="nl-NL"/>
              </w:rPr>
              <w:t>* gebruik plusgegevens die bij de gemeente bekend zijn zoals telefoonnummers en e-mailadres</w:t>
            </w:r>
            <w:r w:rsidRPr="00C05098">
              <w:rPr>
                <w:rFonts w:cs="Arial"/>
                <w:lang w:val="nl-NL"/>
              </w:rPr>
              <w:br/>
              <w:t xml:space="preserve">* verzending van berichten via </w:t>
            </w:r>
            <w:proofErr w:type="spellStart"/>
            <w:r w:rsidRPr="00C05098">
              <w:rPr>
                <w:rFonts w:cs="Arial"/>
                <w:lang w:val="nl-NL"/>
              </w:rPr>
              <w:t>MijnOverheid</w:t>
            </w:r>
            <w:proofErr w:type="spellEnd"/>
            <w:r w:rsidRPr="00C05098">
              <w:rPr>
                <w:rFonts w:cs="Arial"/>
                <w:lang w:val="nl-NL"/>
              </w:rPr>
              <w:br/>
              <w:t>* verzenden en ontvangen berichten via email waarbij het dossier bijgewerkt wordt</w:t>
            </w:r>
            <w:r w:rsidRPr="00C05098">
              <w:rPr>
                <w:rFonts w:cs="Arial"/>
                <w:lang w:val="nl-NL"/>
              </w:rPr>
              <w:br/>
              <w:t>* gebruik BAG gegevens van het adres dat in onderzoek staat</w:t>
            </w:r>
            <w:r w:rsidRPr="00C05098">
              <w:rPr>
                <w:rFonts w:cs="Arial"/>
                <w:lang w:val="nl-NL"/>
              </w:rPr>
              <w:br/>
              <w:t xml:space="preserve">* in het </w:t>
            </w:r>
            <w:proofErr w:type="spellStart"/>
            <w:r w:rsidRPr="00C05098">
              <w:rPr>
                <w:rFonts w:cs="Arial"/>
                <w:lang w:val="nl-NL"/>
              </w:rPr>
              <w:t>onderzoeks</w:t>
            </w:r>
            <w:proofErr w:type="spellEnd"/>
            <w:r w:rsidRPr="00C05098">
              <w:rPr>
                <w:rFonts w:cs="Arial"/>
                <w:lang w:val="nl-NL"/>
              </w:rPr>
              <w:t xml:space="preserve"> dossier kan eenvoudig het migratie dossier van betreffende persoon opgehaald worden</w:t>
            </w:r>
            <w:r w:rsidRPr="00C05098">
              <w:rPr>
                <w:rFonts w:cs="Arial"/>
                <w:lang w:val="nl-NL"/>
              </w:rPr>
              <w:br/>
              <w:t xml:space="preserve">* informatie </w:t>
            </w:r>
            <w:proofErr w:type="spellStart"/>
            <w:r w:rsidRPr="00C05098">
              <w:rPr>
                <w:rFonts w:cs="Arial"/>
                <w:lang w:val="nl-NL"/>
              </w:rPr>
              <w:t>tbv</w:t>
            </w:r>
            <w:proofErr w:type="spellEnd"/>
            <w:r w:rsidRPr="00C05098">
              <w:rPr>
                <w:rFonts w:cs="Arial"/>
                <w:lang w:val="nl-NL"/>
              </w:rPr>
              <w:t xml:space="preserve"> het </w:t>
            </w:r>
            <w:proofErr w:type="spellStart"/>
            <w:r w:rsidRPr="00C05098">
              <w:rPr>
                <w:rFonts w:cs="Arial"/>
                <w:lang w:val="nl-NL"/>
              </w:rPr>
              <w:t>belastingsyteem</w:t>
            </w:r>
            <w:proofErr w:type="spellEnd"/>
            <w:r w:rsidRPr="00C05098">
              <w:rPr>
                <w:rFonts w:cs="Arial"/>
                <w:lang w:val="nl-NL"/>
              </w:rPr>
              <w:t xml:space="preserve"> voor bv het  opleggen van bestuurlijke boete</w:t>
            </w:r>
          </w:p>
        </w:tc>
        <w:tc>
          <w:tcPr>
            <w:tcW w:w="2940" w:type="dxa"/>
            <w:tcBorders>
              <w:bottom w:val="double" w:sz="4" w:space="0" w:color="auto"/>
            </w:tcBorders>
          </w:tcPr>
          <w:p w14:paraId="6B617B87" w14:textId="2827740F" w:rsidR="00F041A5" w:rsidRPr="00F041A5" w:rsidRDefault="00C708CB" w:rsidP="003F5E19">
            <w:pPr>
              <w:rPr>
                <w:rFonts w:cs="Arial"/>
                <w:lang w:val="nl-NL"/>
              </w:rPr>
            </w:pPr>
            <w:proofErr w:type="spellStart"/>
            <w:r w:rsidRPr="00C708CB">
              <w:rPr>
                <w:rFonts w:cs="Arial"/>
              </w:rPr>
              <w:t>Integreren</w:t>
            </w:r>
            <w:proofErr w:type="spellEnd"/>
            <w:r w:rsidRPr="00C708CB">
              <w:rPr>
                <w:rFonts w:cs="Arial"/>
              </w:rPr>
              <w:t xml:space="preserve"> in ONO 1</w:t>
            </w:r>
          </w:p>
        </w:tc>
      </w:tr>
      <w:tr w:rsidR="003F5E19" w:rsidRPr="003F5E19" w14:paraId="3C29FFA5" w14:textId="77777777" w:rsidTr="00C05098">
        <w:tc>
          <w:tcPr>
            <w:tcW w:w="9334" w:type="dxa"/>
            <w:gridSpan w:val="3"/>
            <w:tcBorders>
              <w:top w:val="double" w:sz="4" w:space="0" w:color="auto"/>
            </w:tcBorders>
          </w:tcPr>
          <w:p w14:paraId="7A2D964B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41EBA8A4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08B17CEA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C11CE9D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23019F3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3A6072F8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212758F4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D8C5FB4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0D407F25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E5A6091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C37885E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29777B5B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7C4199D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91787C8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46C0E523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123559D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398696F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3911BBD7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785FEBF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12EC39CD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0B7223A6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34CE574B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  <w:p w14:paraId="6AF7B6BA" w14:textId="77777777" w:rsidR="003F5E19" w:rsidRPr="003F5E19" w:rsidRDefault="003F5E19" w:rsidP="003F5E19">
            <w:pPr>
              <w:rPr>
                <w:rFonts w:cs="Arial"/>
                <w:lang w:val="nl-NL"/>
              </w:rPr>
            </w:pPr>
          </w:p>
        </w:tc>
      </w:tr>
    </w:tbl>
    <w:p w14:paraId="3241435F" w14:textId="77777777" w:rsidR="003F5E19" w:rsidRPr="003F5E19" w:rsidRDefault="003F5E19" w:rsidP="003F5E19">
      <w:pPr>
        <w:rPr>
          <w:rFonts w:cs="Arial"/>
          <w:lang w:val="nl-NL"/>
        </w:rPr>
      </w:pPr>
    </w:p>
    <w:p w14:paraId="04B3D920" w14:textId="77777777" w:rsidR="003F5E19" w:rsidRPr="00325CAF" w:rsidRDefault="003F5E19" w:rsidP="00823021">
      <w:pPr>
        <w:rPr>
          <w:rFonts w:cs="Arial"/>
          <w:lang w:val="nl-NL"/>
        </w:rPr>
      </w:pPr>
    </w:p>
    <w:sectPr w:rsidR="003F5E19" w:rsidRPr="00325CAF" w:rsidSect="00823021">
      <w:headerReference w:type="first" r:id="rId8"/>
      <w:pgSz w:w="11907" w:h="16834" w:code="9"/>
      <w:pgMar w:top="2223" w:right="992" w:bottom="1440" w:left="1797" w:header="851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F012E" w14:textId="77777777" w:rsidR="008A2757" w:rsidRDefault="008A2757">
      <w:r>
        <w:separator/>
      </w:r>
    </w:p>
  </w:endnote>
  <w:endnote w:type="continuationSeparator" w:id="0">
    <w:p w14:paraId="38407B5F" w14:textId="77777777" w:rsidR="008A2757" w:rsidRDefault="008A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TMedium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000A4" w14:textId="77777777" w:rsidR="008A2757" w:rsidRDefault="008A2757">
      <w:r>
        <w:separator/>
      </w:r>
    </w:p>
  </w:footnote>
  <w:footnote w:type="continuationSeparator" w:id="0">
    <w:p w14:paraId="0BDFAB79" w14:textId="77777777" w:rsidR="008A2757" w:rsidRDefault="008A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32939" w14:textId="3E66B02A" w:rsidR="00C11056" w:rsidRDefault="00C1105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776" behindDoc="0" locked="0" layoutInCell="1" allowOverlap="1" wp14:anchorId="0480FF5F" wp14:editId="63D19742">
          <wp:simplePos x="0" y="0"/>
          <wp:positionH relativeFrom="column">
            <wp:posOffset>0</wp:posOffset>
          </wp:positionH>
          <wp:positionV relativeFrom="paragraph">
            <wp:posOffset>139065</wp:posOffset>
          </wp:positionV>
          <wp:extent cx="1436370" cy="647700"/>
          <wp:effectExtent l="0" t="0" r="0" b="0"/>
          <wp:wrapSquare wrapText="bothSides"/>
          <wp:docPr id="4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F8D"/>
    <w:multiLevelType w:val="hybridMultilevel"/>
    <w:tmpl w:val="5A226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A11"/>
    <w:multiLevelType w:val="hybridMultilevel"/>
    <w:tmpl w:val="42D09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5FB3"/>
    <w:multiLevelType w:val="hybridMultilevel"/>
    <w:tmpl w:val="4314B01A"/>
    <w:lvl w:ilvl="0" w:tplc="23420F2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8B"/>
    <w:multiLevelType w:val="hybridMultilevel"/>
    <w:tmpl w:val="EFE6D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EF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0D035F"/>
    <w:multiLevelType w:val="multilevel"/>
    <w:tmpl w:val="C43EFD2E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7D4594E"/>
    <w:multiLevelType w:val="hybridMultilevel"/>
    <w:tmpl w:val="6E9E0F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11F02"/>
    <w:multiLevelType w:val="hybridMultilevel"/>
    <w:tmpl w:val="0204A3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0B03"/>
    <w:multiLevelType w:val="multilevel"/>
    <w:tmpl w:val="B702462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7D6684"/>
    <w:multiLevelType w:val="hybridMultilevel"/>
    <w:tmpl w:val="CFF2338A"/>
    <w:lvl w:ilvl="0" w:tplc="703AD0F6">
      <w:start w:val="1"/>
      <w:numFmt w:val="bullet"/>
      <w:pStyle w:val="Bulleted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B576265"/>
    <w:multiLevelType w:val="hybridMultilevel"/>
    <w:tmpl w:val="DEA4B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C77BD"/>
    <w:multiLevelType w:val="multilevel"/>
    <w:tmpl w:val="7E36649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1ED7CAE"/>
    <w:multiLevelType w:val="hybridMultilevel"/>
    <w:tmpl w:val="00226C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A31FBF"/>
    <w:multiLevelType w:val="singleLevel"/>
    <w:tmpl w:val="B090F908"/>
    <w:lvl w:ilvl="0">
      <w:start w:val="1"/>
      <w:numFmt w:val="decimal"/>
      <w:pStyle w:val="vraa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9582950"/>
    <w:multiLevelType w:val="multilevel"/>
    <w:tmpl w:val="5DD4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77400"/>
    <w:multiLevelType w:val="hybridMultilevel"/>
    <w:tmpl w:val="C7163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F70C6"/>
    <w:multiLevelType w:val="hybridMultilevel"/>
    <w:tmpl w:val="48DA2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6148F"/>
    <w:multiLevelType w:val="hybridMultilevel"/>
    <w:tmpl w:val="098CAE16"/>
    <w:lvl w:ilvl="0" w:tplc="04130005">
      <w:start w:val="1"/>
      <w:numFmt w:val="bullet"/>
      <w:pStyle w:val="Opsommingbullets"/>
      <w:lvlText w:val=""/>
      <w:lvlJc w:val="left"/>
      <w:pPr>
        <w:tabs>
          <w:tab w:val="num" w:pos="2211"/>
        </w:tabs>
        <w:ind w:left="2835" w:hanging="62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34BE1"/>
    <w:multiLevelType w:val="singleLevel"/>
    <w:tmpl w:val="A1E0B5BE"/>
    <w:lvl w:ilvl="0">
      <w:start w:val="1"/>
      <w:numFmt w:val="bullet"/>
      <w:pStyle w:val="Bullet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CB44F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FD71C7"/>
    <w:multiLevelType w:val="hybridMultilevel"/>
    <w:tmpl w:val="CD6E8606"/>
    <w:lvl w:ilvl="0" w:tplc="0413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 w15:restartNumberingAfterBreak="0">
    <w:nsid w:val="4C885067"/>
    <w:multiLevelType w:val="hybridMultilevel"/>
    <w:tmpl w:val="7CF088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3434C"/>
    <w:multiLevelType w:val="hybridMultilevel"/>
    <w:tmpl w:val="BC7670CE"/>
    <w:lvl w:ilvl="0" w:tplc="9A9A7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CC67A8" w:tentative="1">
      <w:start w:val="1"/>
      <w:numFmt w:val="lowerLetter"/>
      <w:lvlText w:val="%2."/>
      <w:lvlJc w:val="left"/>
      <w:pPr>
        <w:ind w:left="1440" w:hanging="360"/>
      </w:pPr>
    </w:lvl>
    <w:lvl w:ilvl="2" w:tplc="03341B3C" w:tentative="1">
      <w:start w:val="1"/>
      <w:numFmt w:val="lowerRoman"/>
      <w:lvlText w:val="%3."/>
      <w:lvlJc w:val="right"/>
      <w:pPr>
        <w:ind w:left="2160" w:hanging="180"/>
      </w:pPr>
    </w:lvl>
    <w:lvl w:ilvl="3" w:tplc="1E088F66" w:tentative="1">
      <w:start w:val="1"/>
      <w:numFmt w:val="decimal"/>
      <w:lvlText w:val="%4."/>
      <w:lvlJc w:val="left"/>
      <w:pPr>
        <w:ind w:left="2880" w:hanging="360"/>
      </w:pPr>
    </w:lvl>
    <w:lvl w:ilvl="4" w:tplc="C4D0F86E" w:tentative="1">
      <w:start w:val="1"/>
      <w:numFmt w:val="lowerLetter"/>
      <w:lvlText w:val="%5."/>
      <w:lvlJc w:val="left"/>
      <w:pPr>
        <w:ind w:left="3600" w:hanging="360"/>
      </w:pPr>
    </w:lvl>
    <w:lvl w:ilvl="5" w:tplc="373EC842" w:tentative="1">
      <w:start w:val="1"/>
      <w:numFmt w:val="lowerRoman"/>
      <w:lvlText w:val="%6."/>
      <w:lvlJc w:val="right"/>
      <w:pPr>
        <w:ind w:left="4320" w:hanging="180"/>
      </w:pPr>
    </w:lvl>
    <w:lvl w:ilvl="6" w:tplc="16D2F2D8" w:tentative="1">
      <w:start w:val="1"/>
      <w:numFmt w:val="decimal"/>
      <w:lvlText w:val="%7."/>
      <w:lvlJc w:val="left"/>
      <w:pPr>
        <w:ind w:left="5040" w:hanging="360"/>
      </w:pPr>
    </w:lvl>
    <w:lvl w:ilvl="7" w:tplc="E0E43D9C" w:tentative="1">
      <w:start w:val="1"/>
      <w:numFmt w:val="lowerLetter"/>
      <w:lvlText w:val="%8."/>
      <w:lvlJc w:val="left"/>
      <w:pPr>
        <w:ind w:left="5760" w:hanging="360"/>
      </w:pPr>
    </w:lvl>
    <w:lvl w:ilvl="8" w:tplc="0EF2C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E0527"/>
    <w:multiLevelType w:val="hybridMultilevel"/>
    <w:tmpl w:val="D5863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54DF6"/>
    <w:multiLevelType w:val="hybridMultilevel"/>
    <w:tmpl w:val="A9C6937E"/>
    <w:lvl w:ilvl="0" w:tplc="7438F0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D623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25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60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E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400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42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40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18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A09D4"/>
    <w:multiLevelType w:val="hybridMultilevel"/>
    <w:tmpl w:val="2B501464"/>
    <w:lvl w:ilvl="0" w:tplc="B05428D4">
      <w:start w:val="1"/>
      <w:numFmt w:val="bullet"/>
      <w:pStyle w:val="Custom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07C32"/>
    <w:multiLevelType w:val="hybridMultilevel"/>
    <w:tmpl w:val="12FA7F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BC193D"/>
    <w:multiLevelType w:val="hybridMultilevel"/>
    <w:tmpl w:val="737CD4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17ED2"/>
    <w:multiLevelType w:val="hybridMultilevel"/>
    <w:tmpl w:val="2FF88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A572A"/>
    <w:multiLevelType w:val="hybridMultilevel"/>
    <w:tmpl w:val="3E8C1212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781521CF"/>
    <w:multiLevelType w:val="hybridMultilevel"/>
    <w:tmpl w:val="6874A12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9AB69CA"/>
    <w:multiLevelType w:val="hybridMultilevel"/>
    <w:tmpl w:val="778A7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9"/>
  </w:num>
  <w:num w:numId="5">
    <w:abstractNumId w:val="2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7"/>
  </w:num>
  <w:num w:numId="9">
    <w:abstractNumId w:val="24"/>
  </w:num>
  <w:num w:numId="10">
    <w:abstractNumId w:val="22"/>
  </w:num>
  <w:num w:numId="11">
    <w:abstractNumId w:val="7"/>
  </w:num>
  <w:num w:numId="12">
    <w:abstractNumId w:val="15"/>
  </w:num>
  <w:num w:numId="13">
    <w:abstractNumId w:val="27"/>
  </w:num>
  <w:num w:numId="14">
    <w:abstractNumId w:val="6"/>
  </w:num>
  <w:num w:numId="15">
    <w:abstractNumId w:val="3"/>
  </w:num>
  <w:num w:numId="16">
    <w:abstractNumId w:val="5"/>
  </w:num>
  <w:num w:numId="17">
    <w:abstractNumId w:val="14"/>
  </w:num>
  <w:num w:numId="18">
    <w:abstractNumId w:val="8"/>
  </w:num>
  <w:num w:numId="19">
    <w:abstractNumId w:val="4"/>
  </w:num>
  <w:num w:numId="20">
    <w:abstractNumId w:val="29"/>
  </w:num>
  <w:num w:numId="21">
    <w:abstractNumId w:val="19"/>
  </w:num>
  <w:num w:numId="22">
    <w:abstractNumId w:val="23"/>
  </w:num>
  <w:num w:numId="23">
    <w:abstractNumId w:val="21"/>
  </w:num>
  <w:num w:numId="24">
    <w:abstractNumId w:val="30"/>
  </w:num>
  <w:num w:numId="25">
    <w:abstractNumId w:val="11"/>
  </w:num>
  <w:num w:numId="26">
    <w:abstractNumId w:val="26"/>
  </w:num>
  <w:num w:numId="27">
    <w:abstractNumId w:val="12"/>
  </w:num>
  <w:num w:numId="28">
    <w:abstractNumId w:val="16"/>
  </w:num>
  <w:num w:numId="29">
    <w:abstractNumId w:val="0"/>
  </w:num>
  <w:num w:numId="30">
    <w:abstractNumId w:val="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1"/>
  </w:num>
  <w:num w:numId="34">
    <w:abstractNumId w:val="1"/>
  </w:num>
  <w:num w:numId="35">
    <w:abstractNumId w:val="28"/>
  </w:num>
  <w:num w:numId="3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AD"/>
    <w:rsid w:val="00000B7C"/>
    <w:rsid w:val="00002D75"/>
    <w:rsid w:val="00003B15"/>
    <w:rsid w:val="00005183"/>
    <w:rsid w:val="00006DDE"/>
    <w:rsid w:val="00007C39"/>
    <w:rsid w:val="00011826"/>
    <w:rsid w:val="00013468"/>
    <w:rsid w:val="00014779"/>
    <w:rsid w:val="00015B94"/>
    <w:rsid w:val="000162BE"/>
    <w:rsid w:val="00016B6C"/>
    <w:rsid w:val="00022237"/>
    <w:rsid w:val="0002279F"/>
    <w:rsid w:val="00022D43"/>
    <w:rsid w:val="00023846"/>
    <w:rsid w:val="0002392B"/>
    <w:rsid w:val="00023AA2"/>
    <w:rsid w:val="00023D79"/>
    <w:rsid w:val="000260A0"/>
    <w:rsid w:val="00026E36"/>
    <w:rsid w:val="00027039"/>
    <w:rsid w:val="00030476"/>
    <w:rsid w:val="000311D4"/>
    <w:rsid w:val="000311DA"/>
    <w:rsid w:val="00031C98"/>
    <w:rsid w:val="00031F47"/>
    <w:rsid w:val="00032D69"/>
    <w:rsid w:val="00034784"/>
    <w:rsid w:val="00034A52"/>
    <w:rsid w:val="00035214"/>
    <w:rsid w:val="00035370"/>
    <w:rsid w:val="000371D1"/>
    <w:rsid w:val="000377CE"/>
    <w:rsid w:val="000401C0"/>
    <w:rsid w:val="00040C80"/>
    <w:rsid w:val="000411CE"/>
    <w:rsid w:val="00043120"/>
    <w:rsid w:val="0004350E"/>
    <w:rsid w:val="00044B4C"/>
    <w:rsid w:val="0004538E"/>
    <w:rsid w:val="00045596"/>
    <w:rsid w:val="00045FAE"/>
    <w:rsid w:val="000460AF"/>
    <w:rsid w:val="00046560"/>
    <w:rsid w:val="00046EAA"/>
    <w:rsid w:val="00047075"/>
    <w:rsid w:val="00047128"/>
    <w:rsid w:val="000474DC"/>
    <w:rsid w:val="00047FC3"/>
    <w:rsid w:val="00050534"/>
    <w:rsid w:val="0005071B"/>
    <w:rsid w:val="00050CAB"/>
    <w:rsid w:val="000515B1"/>
    <w:rsid w:val="00052073"/>
    <w:rsid w:val="00054C2F"/>
    <w:rsid w:val="000569B3"/>
    <w:rsid w:val="000602DE"/>
    <w:rsid w:val="00060EA1"/>
    <w:rsid w:val="00061C9A"/>
    <w:rsid w:val="0006313C"/>
    <w:rsid w:val="0006352D"/>
    <w:rsid w:val="00063889"/>
    <w:rsid w:val="00063F8E"/>
    <w:rsid w:val="00064361"/>
    <w:rsid w:val="00064BE6"/>
    <w:rsid w:val="00065969"/>
    <w:rsid w:val="00065AA5"/>
    <w:rsid w:val="0006685D"/>
    <w:rsid w:val="00067537"/>
    <w:rsid w:val="000705A4"/>
    <w:rsid w:val="00071331"/>
    <w:rsid w:val="00071764"/>
    <w:rsid w:val="000728BE"/>
    <w:rsid w:val="00073F23"/>
    <w:rsid w:val="00076BE1"/>
    <w:rsid w:val="00077812"/>
    <w:rsid w:val="0008041C"/>
    <w:rsid w:val="000808DF"/>
    <w:rsid w:val="000827F5"/>
    <w:rsid w:val="00083942"/>
    <w:rsid w:val="00083F4D"/>
    <w:rsid w:val="000840B6"/>
    <w:rsid w:val="00084A74"/>
    <w:rsid w:val="00084E61"/>
    <w:rsid w:val="00085C45"/>
    <w:rsid w:val="0008623F"/>
    <w:rsid w:val="000873A5"/>
    <w:rsid w:val="000877C0"/>
    <w:rsid w:val="000907BC"/>
    <w:rsid w:val="000913A5"/>
    <w:rsid w:val="000917EE"/>
    <w:rsid w:val="0009281B"/>
    <w:rsid w:val="00093A4E"/>
    <w:rsid w:val="0009568F"/>
    <w:rsid w:val="000960CA"/>
    <w:rsid w:val="00096322"/>
    <w:rsid w:val="00096B58"/>
    <w:rsid w:val="000973AE"/>
    <w:rsid w:val="000A0CF0"/>
    <w:rsid w:val="000A0E91"/>
    <w:rsid w:val="000A2F3B"/>
    <w:rsid w:val="000A5FB1"/>
    <w:rsid w:val="000B032F"/>
    <w:rsid w:val="000B0C1E"/>
    <w:rsid w:val="000B100A"/>
    <w:rsid w:val="000B1CEF"/>
    <w:rsid w:val="000B1E6B"/>
    <w:rsid w:val="000B1E86"/>
    <w:rsid w:val="000B2FAF"/>
    <w:rsid w:val="000B3277"/>
    <w:rsid w:val="000B35B4"/>
    <w:rsid w:val="000B3E49"/>
    <w:rsid w:val="000B4517"/>
    <w:rsid w:val="000B4A78"/>
    <w:rsid w:val="000B6393"/>
    <w:rsid w:val="000B7664"/>
    <w:rsid w:val="000B7DCF"/>
    <w:rsid w:val="000B7F49"/>
    <w:rsid w:val="000C0FB9"/>
    <w:rsid w:val="000C40D7"/>
    <w:rsid w:val="000C48A3"/>
    <w:rsid w:val="000C4965"/>
    <w:rsid w:val="000C4A52"/>
    <w:rsid w:val="000C5D74"/>
    <w:rsid w:val="000C6893"/>
    <w:rsid w:val="000D0853"/>
    <w:rsid w:val="000D1A4A"/>
    <w:rsid w:val="000D1FEA"/>
    <w:rsid w:val="000D2B44"/>
    <w:rsid w:val="000D2CE6"/>
    <w:rsid w:val="000D35CE"/>
    <w:rsid w:val="000D37D7"/>
    <w:rsid w:val="000D3E53"/>
    <w:rsid w:val="000D4BDC"/>
    <w:rsid w:val="000D53B3"/>
    <w:rsid w:val="000D609C"/>
    <w:rsid w:val="000D65BC"/>
    <w:rsid w:val="000D6ABC"/>
    <w:rsid w:val="000E34E1"/>
    <w:rsid w:val="000E37E3"/>
    <w:rsid w:val="000E3F2E"/>
    <w:rsid w:val="000E4A35"/>
    <w:rsid w:val="000E4F3E"/>
    <w:rsid w:val="000E5F68"/>
    <w:rsid w:val="000E67A8"/>
    <w:rsid w:val="000E7D23"/>
    <w:rsid w:val="000F45BF"/>
    <w:rsid w:val="000F466B"/>
    <w:rsid w:val="000F490E"/>
    <w:rsid w:val="000F5B25"/>
    <w:rsid w:val="000F5BC1"/>
    <w:rsid w:val="000F5BF6"/>
    <w:rsid w:val="000F6D4A"/>
    <w:rsid w:val="000F7313"/>
    <w:rsid w:val="0010061B"/>
    <w:rsid w:val="00101A97"/>
    <w:rsid w:val="00102C56"/>
    <w:rsid w:val="00102F7C"/>
    <w:rsid w:val="001044BE"/>
    <w:rsid w:val="001067F1"/>
    <w:rsid w:val="00110875"/>
    <w:rsid w:val="00114EB7"/>
    <w:rsid w:val="0011607E"/>
    <w:rsid w:val="00116796"/>
    <w:rsid w:val="00116A64"/>
    <w:rsid w:val="00116D84"/>
    <w:rsid w:val="001172FC"/>
    <w:rsid w:val="00117952"/>
    <w:rsid w:val="00123221"/>
    <w:rsid w:val="001236A5"/>
    <w:rsid w:val="00131A97"/>
    <w:rsid w:val="001321A5"/>
    <w:rsid w:val="00132499"/>
    <w:rsid w:val="001329FA"/>
    <w:rsid w:val="001333DB"/>
    <w:rsid w:val="001335FD"/>
    <w:rsid w:val="00136CBB"/>
    <w:rsid w:val="0014076B"/>
    <w:rsid w:val="00142141"/>
    <w:rsid w:val="001425B1"/>
    <w:rsid w:val="00142901"/>
    <w:rsid w:val="00142A0E"/>
    <w:rsid w:val="00142D64"/>
    <w:rsid w:val="0014543F"/>
    <w:rsid w:val="00146CAE"/>
    <w:rsid w:val="00146ECA"/>
    <w:rsid w:val="001503CD"/>
    <w:rsid w:val="00151494"/>
    <w:rsid w:val="00151FC2"/>
    <w:rsid w:val="00152D0F"/>
    <w:rsid w:val="00153320"/>
    <w:rsid w:val="0015349C"/>
    <w:rsid w:val="00153C5D"/>
    <w:rsid w:val="00154B7B"/>
    <w:rsid w:val="00155202"/>
    <w:rsid w:val="001571D3"/>
    <w:rsid w:val="001577AF"/>
    <w:rsid w:val="00157C7C"/>
    <w:rsid w:val="00157E12"/>
    <w:rsid w:val="00160613"/>
    <w:rsid w:val="001613D0"/>
    <w:rsid w:val="00161D12"/>
    <w:rsid w:val="00161FEC"/>
    <w:rsid w:val="00162B0A"/>
    <w:rsid w:val="00162D76"/>
    <w:rsid w:val="001630E5"/>
    <w:rsid w:val="00164553"/>
    <w:rsid w:val="00165247"/>
    <w:rsid w:val="001658A4"/>
    <w:rsid w:val="0016689F"/>
    <w:rsid w:val="001676F2"/>
    <w:rsid w:val="00167BFE"/>
    <w:rsid w:val="00167EF2"/>
    <w:rsid w:val="00170842"/>
    <w:rsid w:val="001719F2"/>
    <w:rsid w:val="001724B4"/>
    <w:rsid w:val="001730B5"/>
    <w:rsid w:val="00173584"/>
    <w:rsid w:val="001743E0"/>
    <w:rsid w:val="00175527"/>
    <w:rsid w:val="0017672B"/>
    <w:rsid w:val="00177396"/>
    <w:rsid w:val="00181BDF"/>
    <w:rsid w:val="001826DD"/>
    <w:rsid w:val="00183552"/>
    <w:rsid w:val="00185550"/>
    <w:rsid w:val="00185F1B"/>
    <w:rsid w:val="00186093"/>
    <w:rsid w:val="001863D7"/>
    <w:rsid w:val="00186941"/>
    <w:rsid w:val="00186CF0"/>
    <w:rsid w:val="001871D7"/>
    <w:rsid w:val="00190299"/>
    <w:rsid w:val="00191049"/>
    <w:rsid w:val="00191C85"/>
    <w:rsid w:val="001921E6"/>
    <w:rsid w:val="00193255"/>
    <w:rsid w:val="0019634E"/>
    <w:rsid w:val="00197446"/>
    <w:rsid w:val="0019783F"/>
    <w:rsid w:val="001A1E45"/>
    <w:rsid w:val="001A29AF"/>
    <w:rsid w:val="001A335D"/>
    <w:rsid w:val="001A4C44"/>
    <w:rsid w:val="001A4F1B"/>
    <w:rsid w:val="001A5BF9"/>
    <w:rsid w:val="001A61D8"/>
    <w:rsid w:val="001A7B2D"/>
    <w:rsid w:val="001A7F20"/>
    <w:rsid w:val="001B05A0"/>
    <w:rsid w:val="001B0835"/>
    <w:rsid w:val="001B1195"/>
    <w:rsid w:val="001B144E"/>
    <w:rsid w:val="001B29FA"/>
    <w:rsid w:val="001B359B"/>
    <w:rsid w:val="001B3D2F"/>
    <w:rsid w:val="001B44A6"/>
    <w:rsid w:val="001B4DD4"/>
    <w:rsid w:val="001B50FD"/>
    <w:rsid w:val="001B556E"/>
    <w:rsid w:val="001B5F8D"/>
    <w:rsid w:val="001B7EE6"/>
    <w:rsid w:val="001C01C0"/>
    <w:rsid w:val="001C145E"/>
    <w:rsid w:val="001C2267"/>
    <w:rsid w:val="001C2960"/>
    <w:rsid w:val="001C3230"/>
    <w:rsid w:val="001C3BD3"/>
    <w:rsid w:val="001C3D61"/>
    <w:rsid w:val="001C4203"/>
    <w:rsid w:val="001C4414"/>
    <w:rsid w:val="001C6639"/>
    <w:rsid w:val="001C71C1"/>
    <w:rsid w:val="001D004E"/>
    <w:rsid w:val="001D0D56"/>
    <w:rsid w:val="001D5E1A"/>
    <w:rsid w:val="001D60F9"/>
    <w:rsid w:val="001D678C"/>
    <w:rsid w:val="001D687C"/>
    <w:rsid w:val="001D6F80"/>
    <w:rsid w:val="001D75BE"/>
    <w:rsid w:val="001D7983"/>
    <w:rsid w:val="001D7D6D"/>
    <w:rsid w:val="001E0BC5"/>
    <w:rsid w:val="001E0FA4"/>
    <w:rsid w:val="001E1F05"/>
    <w:rsid w:val="001E2A2A"/>
    <w:rsid w:val="001E3EAD"/>
    <w:rsid w:val="001E47D6"/>
    <w:rsid w:val="001E5103"/>
    <w:rsid w:val="001E54F3"/>
    <w:rsid w:val="001E5B19"/>
    <w:rsid w:val="001E63A4"/>
    <w:rsid w:val="001E741D"/>
    <w:rsid w:val="001F06A4"/>
    <w:rsid w:val="001F1DE0"/>
    <w:rsid w:val="001F2956"/>
    <w:rsid w:val="001F2A39"/>
    <w:rsid w:val="001F3BDE"/>
    <w:rsid w:val="001F456B"/>
    <w:rsid w:val="001F5970"/>
    <w:rsid w:val="001F6052"/>
    <w:rsid w:val="001F6933"/>
    <w:rsid w:val="001F698E"/>
    <w:rsid w:val="002002F6"/>
    <w:rsid w:val="0020116D"/>
    <w:rsid w:val="00201DC4"/>
    <w:rsid w:val="00201DD6"/>
    <w:rsid w:val="00202BEC"/>
    <w:rsid w:val="00203D7A"/>
    <w:rsid w:val="0020487D"/>
    <w:rsid w:val="00204A0A"/>
    <w:rsid w:val="0020517E"/>
    <w:rsid w:val="00205538"/>
    <w:rsid w:val="0020561F"/>
    <w:rsid w:val="00205D7E"/>
    <w:rsid w:val="002064E8"/>
    <w:rsid w:val="002104E4"/>
    <w:rsid w:val="00210A9A"/>
    <w:rsid w:val="002132EE"/>
    <w:rsid w:val="0021392C"/>
    <w:rsid w:val="00214A2E"/>
    <w:rsid w:val="00216420"/>
    <w:rsid w:val="002166DD"/>
    <w:rsid w:val="00216994"/>
    <w:rsid w:val="00216AD3"/>
    <w:rsid w:val="00217250"/>
    <w:rsid w:val="002178C3"/>
    <w:rsid w:val="00217B70"/>
    <w:rsid w:val="0022011D"/>
    <w:rsid w:val="00221816"/>
    <w:rsid w:val="00222067"/>
    <w:rsid w:val="00222A4A"/>
    <w:rsid w:val="00222B6E"/>
    <w:rsid w:val="0022331A"/>
    <w:rsid w:val="00223690"/>
    <w:rsid w:val="00223BCE"/>
    <w:rsid w:val="00223E9F"/>
    <w:rsid w:val="00223F02"/>
    <w:rsid w:val="00226180"/>
    <w:rsid w:val="00226B8E"/>
    <w:rsid w:val="00226C17"/>
    <w:rsid w:val="002270A1"/>
    <w:rsid w:val="0022713A"/>
    <w:rsid w:val="0023042D"/>
    <w:rsid w:val="00230BF6"/>
    <w:rsid w:val="00231353"/>
    <w:rsid w:val="00232246"/>
    <w:rsid w:val="00233867"/>
    <w:rsid w:val="0023606F"/>
    <w:rsid w:val="00236EDD"/>
    <w:rsid w:val="00241B28"/>
    <w:rsid w:val="002428DD"/>
    <w:rsid w:val="00243A77"/>
    <w:rsid w:val="0024438E"/>
    <w:rsid w:val="00244566"/>
    <w:rsid w:val="00245848"/>
    <w:rsid w:val="00245980"/>
    <w:rsid w:val="00246506"/>
    <w:rsid w:val="00246853"/>
    <w:rsid w:val="00250E6B"/>
    <w:rsid w:val="0025116C"/>
    <w:rsid w:val="002512EE"/>
    <w:rsid w:val="00252EE1"/>
    <w:rsid w:val="002534C1"/>
    <w:rsid w:val="00253FF1"/>
    <w:rsid w:val="00254287"/>
    <w:rsid w:val="002551C1"/>
    <w:rsid w:val="00255636"/>
    <w:rsid w:val="00255A55"/>
    <w:rsid w:val="00255BD3"/>
    <w:rsid w:val="0025604A"/>
    <w:rsid w:val="00257F4B"/>
    <w:rsid w:val="00260CD6"/>
    <w:rsid w:val="002618AC"/>
    <w:rsid w:val="00261B0B"/>
    <w:rsid w:val="002635DA"/>
    <w:rsid w:val="00264624"/>
    <w:rsid w:val="00265285"/>
    <w:rsid w:val="00265870"/>
    <w:rsid w:val="00266E73"/>
    <w:rsid w:val="00267962"/>
    <w:rsid w:val="00270494"/>
    <w:rsid w:val="00271B47"/>
    <w:rsid w:val="00271BC9"/>
    <w:rsid w:val="00272682"/>
    <w:rsid w:val="00276800"/>
    <w:rsid w:val="00276FEA"/>
    <w:rsid w:val="00277AA2"/>
    <w:rsid w:val="002804F4"/>
    <w:rsid w:val="00280B83"/>
    <w:rsid w:val="00281346"/>
    <w:rsid w:val="00281E1B"/>
    <w:rsid w:val="002825FB"/>
    <w:rsid w:val="00282F81"/>
    <w:rsid w:val="002834DC"/>
    <w:rsid w:val="00283C62"/>
    <w:rsid w:val="00284CBE"/>
    <w:rsid w:val="00287D4D"/>
    <w:rsid w:val="00290B93"/>
    <w:rsid w:val="002930CB"/>
    <w:rsid w:val="00293702"/>
    <w:rsid w:val="00293940"/>
    <w:rsid w:val="002947BE"/>
    <w:rsid w:val="00294B3D"/>
    <w:rsid w:val="00294F54"/>
    <w:rsid w:val="002954BC"/>
    <w:rsid w:val="0029657D"/>
    <w:rsid w:val="0029659A"/>
    <w:rsid w:val="002965FD"/>
    <w:rsid w:val="00297405"/>
    <w:rsid w:val="002A19BB"/>
    <w:rsid w:val="002A2323"/>
    <w:rsid w:val="002A5843"/>
    <w:rsid w:val="002A5B2A"/>
    <w:rsid w:val="002A6E1A"/>
    <w:rsid w:val="002A7555"/>
    <w:rsid w:val="002A7724"/>
    <w:rsid w:val="002B022C"/>
    <w:rsid w:val="002B40B5"/>
    <w:rsid w:val="002B4A3E"/>
    <w:rsid w:val="002B613F"/>
    <w:rsid w:val="002B6813"/>
    <w:rsid w:val="002C0136"/>
    <w:rsid w:val="002C0397"/>
    <w:rsid w:val="002C0CAF"/>
    <w:rsid w:val="002C376D"/>
    <w:rsid w:val="002C39A7"/>
    <w:rsid w:val="002C3C98"/>
    <w:rsid w:val="002C4190"/>
    <w:rsid w:val="002C57D3"/>
    <w:rsid w:val="002C5EBE"/>
    <w:rsid w:val="002C5F5B"/>
    <w:rsid w:val="002C632C"/>
    <w:rsid w:val="002C65F3"/>
    <w:rsid w:val="002C689E"/>
    <w:rsid w:val="002C6F3A"/>
    <w:rsid w:val="002C71DE"/>
    <w:rsid w:val="002C7F6D"/>
    <w:rsid w:val="002D03B6"/>
    <w:rsid w:val="002D1268"/>
    <w:rsid w:val="002D1321"/>
    <w:rsid w:val="002D2939"/>
    <w:rsid w:val="002D2B15"/>
    <w:rsid w:val="002D505A"/>
    <w:rsid w:val="002D62EC"/>
    <w:rsid w:val="002D6CED"/>
    <w:rsid w:val="002D716A"/>
    <w:rsid w:val="002D7344"/>
    <w:rsid w:val="002D7811"/>
    <w:rsid w:val="002D786F"/>
    <w:rsid w:val="002D7CC2"/>
    <w:rsid w:val="002E07D1"/>
    <w:rsid w:val="002E0B19"/>
    <w:rsid w:val="002E0DED"/>
    <w:rsid w:val="002E135E"/>
    <w:rsid w:val="002E18BA"/>
    <w:rsid w:val="002E1A71"/>
    <w:rsid w:val="002E2803"/>
    <w:rsid w:val="002E2E98"/>
    <w:rsid w:val="002E376F"/>
    <w:rsid w:val="002E3978"/>
    <w:rsid w:val="002E3A7D"/>
    <w:rsid w:val="002E5B56"/>
    <w:rsid w:val="002E6134"/>
    <w:rsid w:val="002E6431"/>
    <w:rsid w:val="002F15EB"/>
    <w:rsid w:val="002F1C52"/>
    <w:rsid w:val="002F24F7"/>
    <w:rsid w:val="002F2E0E"/>
    <w:rsid w:val="002F3629"/>
    <w:rsid w:val="002F3EDE"/>
    <w:rsid w:val="002F51C5"/>
    <w:rsid w:val="002F543B"/>
    <w:rsid w:val="002F5637"/>
    <w:rsid w:val="002F59EC"/>
    <w:rsid w:val="002F640B"/>
    <w:rsid w:val="002F6DC3"/>
    <w:rsid w:val="002F773C"/>
    <w:rsid w:val="00301296"/>
    <w:rsid w:val="00301467"/>
    <w:rsid w:val="00301EA3"/>
    <w:rsid w:val="00302E83"/>
    <w:rsid w:val="0030461D"/>
    <w:rsid w:val="00305AC0"/>
    <w:rsid w:val="00305B8D"/>
    <w:rsid w:val="00306AA0"/>
    <w:rsid w:val="00307215"/>
    <w:rsid w:val="0030774A"/>
    <w:rsid w:val="00307F10"/>
    <w:rsid w:val="00310D7D"/>
    <w:rsid w:val="00311975"/>
    <w:rsid w:val="0031262D"/>
    <w:rsid w:val="00312AAB"/>
    <w:rsid w:val="00312D3D"/>
    <w:rsid w:val="00312F98"/>
    <w:rsid w:val="0031332D"/>
    <w:rsid w:val="00314D73"/>
    <w:rsid w:val="00315173"/>
    <w:rsid w:val="00316EA3"/>
    <w:rsid w:val="003178CD"/>
    <w:rsid w:val="003205B6"/>
    <w:rsid w:val="00320F99"/>
    <w:rsid w:val="00321F26"/>
    <w:rsid w:val="003227F1"/>
    <w:rsid w:val="00322AE8"/>
    <w:rsid w:val="0032301E"/>
    <w:rsid w:val="003232E3"/>
    <w:rsid w:val="00323BCB"/>
    <w:rsid w:val="003244A3"/>
    <w:rsid w:val="003250C7"/>
    <w:rsid w:val="003251A8"/>
    <w:rsid w:val="003255E6"/>
    <w:rsid w:val="00325CAF"/>
    <w:rsid w:val="00326CE1"/>
    <w:rsid w:val="003272CC"/>
    <w:rsid w:val="003273B2"/>
    <w:rsid w:val="003274CD"/>
    <w:rsid w:val="00327B8F"/>
    <w:rsid w:val="003300E3"/>
    <w:rsid w:val="00332DC6"/>
    <w:rsid w:val="00332F39"/>
    <w:rsid w:val="00333148"/>
    <w:rsid w:val="003333C1"/>
    <w:rsid w:val="0033375B"/>
    <w:rsid w:val="00335136"/>
    <w:rsid w:val="003354D6"/>
    <w:rsid w:val="003359E0"/>
    <w:rsid w:val="00336525"/>
    <w:rsid w:val="003365E0"/>
    <w:rsid w:val="00337278"/>
    <w:rsid w:val="0034039A"/>
    <w:rsid w:val="00340C63"/>
    <w:rsid w:val="00341D6B"/>
    <w:rsid w:val="003428F7"/>
    <w:rsid w:val="00343468"/>
    <w:rsid w:val="00343CA5"/>
    <w:rsid w:val="00344EB8"/>
    <w:rsid w:val="00346991"/>
    <w:rsid w:val="00347172"/>
    <w:rsid w:val="00347DA9"/>
    <w:rsid w:val="00351463"/>
    <w:rsid w:val="00351AEB"/>
    <w:rsid w:val="00351FCB"/>
    <w:rsid w:val="0035282D"/>
    <w:rsid w:val="003538D8"/>
    <w:rsid w:val="003549A6"/>
    <w:rsid w:val="00355F78"/>
    <w:rsid w:val="0035759E"/>
    <w:rsid w:val="003576A3"/>
    <w:rsid w:val="00360460"/>
    <w:rsid w:val="00360618"/>
    <w:rsid w:val="00360899"/>
    <w:rsid w:val="00360B53"/>
    <w:rsid w:val="00361F4B"/>
    <w:rsid w:val="0036234F"/>
    <w:rsid w:val="0036256E"/>
    <w:rsid w:val="0036307A"/>
    <w:rsid w:val="0036314D"/>
    <w:rsid w:val="00363160"/>
    <w:rsid w:val="00363D86"/>
    <w:rsid w:val="00363E78"/>
    <w:rsid w:val="00364E70"/>
    <w:rsid w:val="00364E91"/>
    <w:rsid w:val="003660DB"/>
    <w:rsid w:val="0036645C"/>
    <w:rsid w:val="00367133"/>
    <w:rsid w:val="00367D3F"/>
    <w:rsid w:val="003702A3"/>
    <w:rsid w:val="00370906"/>
    <w:rsid w:val="00370F4B"/>
    <w:rsid w:val="00372ED3"/>
    <w:rsid w:val="0037384D"/>
    <w:rsid w:val="003738F3"/>
    <w:rsid w:val="00373DC0"/>
    <w:rsid w:val="00374919"/>
    <w:rsid w:val="00376162"/>
    <w:rsid w:val="00376691"/>
    <w:rsid w:val="00376712"/>
    <w:rsid w:val="00377319"/>
    <w:rsid w:val="00377D3D"/>
    <w:rsid w:val="00382099"/>
    <w:rsid w:val="00383AE6"/>
    <w:rsid w:val="00383CC8"/>
    <w:rsid w:val="00384337"/>
    <w:rsid w:val="00385CD8"/>
    <w:rsid w:val="00386BBA"/>
    <w:rsid w:val="003870DC"/>
    <w:rsid w:val="003904C1"/>
    <w:rsid w:val="00390B6F"/>
    <w:rsid w:val="003913DF"/>
    <w:rsid w:val="00391D4A"/>
    <w:rsid w:val="0039223A"/>
    <w:rsid w:val="00393076"/>
    <w:rsid w:val="003937EC"/>
    <w:rsid w:val="00393F3C"/>
    <w:rsid w:val="00394916"/>
    <w:rsid w:val="0039615D"/>
    <w:rsid w:val="00396F54"/>
    <w:rsid w:val="00397557"/>
    <w:rsid w:val="00397628"/>
    <w:rsid w:val="003A06DB"/>
    <w:rsid w:val="003A2EA7"/>
    <w:rsid w:val="003A2F4D"/>
    <w:rsid w:val="003A381A"/>
    <w:rsid w:val="003A389E"/>
    <w:rsid w:val="003A39DB"/>
    <w:rsid w:val="003A4368"/>
    <w:rsid w:val="003A449B"/>
    <w:rsid w:val="003A611D"/>
    <w:rsid w:val="003A6D4B"/>
    <w:rsid w:val="003B043D"/>
    <w:rsid w:val="003B29E1"/>
    <w:rsid w:val="003B3451"/>
    <w:rsid w:val="003B4153"/>
    <w:rsid w:val="003B41E0"/>
    <w:rsid w:val="003B4670"/>
    <w:rsid w:val="003B4C81"/>
    <w:rsid w:val="003B4F91"/>
    <w:rsid w:val="003B56FF"/>
    <w:rsid w:val="003B5947"/>
    <w:rsid w:val="003B6134"/>
    <w:rsid w:val="003B6319"/>
    <w:rsid w:val="003B707D"/>
    <w:rsid w:val="003B7261"/>
    <w:rsid w:val="003B7303"/>
    <w:rsid w:val="003B78ED"/>
    <w:rsid w:val="003C1F16"/>
    <w:rsid w:val="003C4B1B"/>
    <w:rsid w:val="003C5470"/>
    <w:rsid w:val="003C5DC7"/>
    <w:rsid w:val="003C6360"/>
    <w:rsid w:val="003C6ACC"/>
    <w:rsid w:val="003C7F29"/>
    <w:rsid w:val="003D1216"/>
    <w:rsid w:val="003D2240"/>
    <w:rsid w:val="003D437F"/>
    <w:rsid w:val="003D45AC"/>
    <w:rsid w:val="003D47FC"/>
    <w:rsid w:val="003D4D91"/>
    <w:rsid w:val="003D50F6"/>
    <w:rsid w:val="003D513A"/>
    <w:rsid w:val="003D6232"/>
    <w:rsid w:val="003D6670"/>
    <w:rsid w:val="003D79CB"/>
    <w:rsid w:val="003E14D0"/>
    <w:rsid w:val="003E24F8"/>
    <w:rsid w:val="003E29C9"/>
    <w:rsid w:val="003E3145"/>
    <w:rsid w:val="003E327D"/>
    <w:rsid w:val="003E3DE8"/>
    <w:rsid w:val="003E3FD8"/>
    <w:rsid w:val="003E414A"/>
    <w:rsid w:val="003E4B1B"/>
    <w:rsid w:val="003E6542"/>
    <w:rsid w:val="003F0592"/>
    <w:rsid w:val="003F1965"/>
    <w:rsid w:val="003F2003"/>
    <w:rsid w:val="003F2A73"/>
    <w:rsid w:val="003F30B8"/>
    <w:rsid w:val="003F3203"/>
    <w:rsid w:val="003F3669"/>
    <w:rsid w:val="003F4C5E"/>
    <w:rsid w:val="003F5E19"/>
    <w:rsid w:val="003F610B"/>
    <w:rsid w:val="003F6549"/>
    <w:rsid w:val="003F6A8E"/>
    <w:rsid w:val="003F6E90"/>
    <w:rsid w:val="004002B3"/>
    <w:rsid w:val="004019A8"/>
    <w:rsid w:val="004024D6"/>
    <w:rsid w:val="0040303B"/>
    <w:rsid w:val="00403405"/>
    <w:rsid w:val="004042C8"/>
    <w:rsid w:val="0040469D"/>
    <w:rsid w:val="0040560B"/>
    <w:rsid w:val="00405E7F"/>
    <w:rsid w:val="00405F0D"/>
    <w:rsid w:val="004061FA"/>
    <w:rsid w:val="004066C1"/>
    <w:rsid w:val="00407AFB"/>
    <w:rsid w:val="00410E20"/>
    <w:rsid w:val="004112F4"/>
    <w:rsid w:val="004114FE"/>
    <w:rsid w:val="004145BE"/>
    <w:rsid w:val="00417851"/>
    <w:rsid w:val="004178FE"/>
    <w:rsid w:val="004204DA"/>
    <w:rsid w:val="004215F0"/>
    <w:rsid w:val="00421ADC"/>
    <w:rsid w:val="00423DF6"/>
    <w:rsid w:val="00423F03"/>
    <w:rsid w:val="0042412D"/>
    <w:rsid w:val="004266A8"/>
    <w:rsid w:val="0042693E"/>
    <w:rsid w:val="00426BBB"/>
    <w:rsid w:val="00427DF7"/>
    <w:rsid w:val="004302BD"/>
    <w:rsid w:val="00430B7E"/>
    <w:rsid w:val="00430FFC"/>
    <w:rsid w:val="004320B8"/>
    <w:rsid w:val="0043262B"/>
    <w:rsid w:val="00433DF9"/>
    <w:rsid w:val="00434631"/>
    <w:rsid w:val="004346CC"/>
    <w:rsid w:val="00435E9D"/>
    <w:rsid w:val="004363B2"/>
    <w:rsid w:val="004363F0"/>
    <w:rsid w:val="004400CB"/>
    <w:rsid w:val="0044098F"/>
    <w:rsid w:val="00440DEB"/>
    <w:rsid w:val="00441508"/>
    <w:rsid w:val="00442E2C"/>
    <w:rsid w:val="004431C4"/>
    <w:rsid w:val="004448FA"/>
    <w:rsid w:val="00444ABD"/>
    <w:rsid w:val="00445BEA"/>
    <w:rsid w:val="004466F8"/>
    <w:rsid w:val="00447410"/>
    <w:rsid w:val="00447568"/>
    <w:rsid w:val="004477EF"/>
    <w:rsid w:val="004508F8"/>
    <w:rsid w:val="00450FDB"/>
    <w:rsid w:val="00452DC3"/>
    <w:rsid w:val="00454697"/>
    <w:rsid w:val="00454983"/>
    <w:rsid w:val="00456BFB"/>
    <w:rsid w:val="00456C89"/>
    <w:rsid w:val="00457389"/>
    <w:rsid w:val="00457C20"/>
    <w:rsid w:val="004608F5"/>
    <w:rsid w:val="00461867"/>
    <w:rsid w:val="00462FB6"/>
    <w:rsid w:val="00463927"/>
    <w:rsid w:val="00464B83"/>
    <w:rsid w:val="00465E90"/>
    <w:rsid w:val="004663FD"/>
    <w:rsid w:val="00466C30"/>
    <w:rsid w:val="00466E76"/>
    <w:rsid w:val="004672E3"/>
    <w:rsid w:val="004676F9"/>
    <w:rsid w:val="00467E62"/>
    <w:rsid w:val="00470111"/>
    <w:rsid w:val="00470384"/>
    <w:rsid w:val="004717B5"/>
    <w:rsid w:val="00472071"/>
    <w:rsid w:val="00472CFC"/>
    <w:rsid w:val="0047329A"/>
    <w:rsid w:val="00475678"/>
    <w:rsid w:val="00475860"/>
    <w:rsid w:val="00475C40"/>
    <w:rsid w:val="004766D2"/>
    <w:rsid w:val="00476B72"/>
    <w:rsid w:val="00476D2C"/>
    <w:rsid w:val="00476D36"/>
    <w:rsid w:val="0047769D"/>
    <w:rsid w:val="00477ABF"/>
    <w:rsid w:val="00480177"/>
    <w:rsid w:val="00480F71"/>
    <w:rsid w:val="004826D9"/>
    <w:rsid w:val="00482ABA"/>
    <w:rsid w:val="00482B73"/>
    <w:rsid w:val="004841FE"/>
    <w:rsid w:val="0048510C"/>
    <w:rsid w:val="0048531B"/>
    <w:rsid w:val="00486076"/>
    <w:rsid w:val="004862A5"/>
    <w:rsid w:val="00487AC0"/>
    <w:rsid w:val="00491B8B"/>
    <w:rsid w:val="004934CD"/>
    <w:rsid w:val="0049378A"/>
    <w:rsid w:val="00493959"/>
    <w:rsid w:val="0049576C"/>
    <w:rsid w:val="004A0D46"/>
    <w:rsid w:val="004A2089"/>
    <w:rsid w:val="004A233D"/>
    <w:rsid w:val="004A24C1"/>
    <w:rsid w:val="004A3642"/>
    <w:rsid w:val="004A3DCC"/>
    <w:rsid w:val="004A4B8B"/>
    <w:rsid w:val="004A504A"/>
    <w:rsid w:val="004A5245"/>
    <w:rsid w:val="004A5AE3"/>
    <w:rsid w:val="004A675C"/>
    <w:rsid w:val="004A6DB5"/>
    <w:rsid w:val="004A71A4"/>
    <w:rsid w:val="004B0E46"/>
    <w:rsid w:val="004B157F"/>
    <w:rsid w:val="004B3215"/>
    <w:rsid w:val="004B3B43"/>
    <w:rsid w:val="004B4495"/>
    <w:rsid w:val="004B4AF7"/>
    <w:rsid w:val="004B6628"/>
    <w:rsid w:val="004B6BAA"/>
    <w:rsid w:val="004B7404"/>
    <w:rsid w:val="004B7B9F"/>
    <w:rsid w:val="004C23B2"/>
    <w:rsid w:val="004C2F4D"/>
    <w:rsid w:val="004C3A5B"/>
    <w:rsid w:val="004C3B8C"/>
    <w:rsid w:val="004C456F"/>
    <w:rsid w:val="004C4F69"/>
    <w:rsid w:val="004C5659"/>
    <w:rsid w:val="004C56A4"/>
    <w:rsid w:val="004C5B15"/>
    <w:rsid w:val="004C75EA"/>
    <w:rsid w:val="004C7EE8"/>
    <w:rsid w:val="004D005B"/>
    <w:rsid w:val="004D00C3"/>
    <w:rsid w:val="004D08C6"/>
    <w:rsid w:val="004D08E2"/>
    <w:rsid w:val="004D1185"/>
    <w:rsid w:val="004D2E08"/>
    <w:rsid w:val="004D368E"/>
    <w:rsid w:val="004D3A0A"/>
    <w:rsid w:val="004D3BCD"/>
    <w:rsid w:val="004D65C0"/>
    <w:rsid w:val="004D749A"/>
    <w:rsid w:val="004D7531"/>
    <w:rsid w:val="004D7AEF"/>
    <w:rsid w:val="004E0263"/>
    <w:rsid w:val="004E0383"/>
    <w:rsid w:val="004E0FE6"/>
    <w:rsid w:val="004E1621"/>
    <w:rsid w:val="004E1F07"/>
    <w:rsid w:val="004E3383"/>
    <w:rsid w:val="004E4331"/>
    <w:rsid w:val="004E4DFF"/>
    <w:rsid w:val="004E710E"/>
    <w:rsid w:val="004E742B"/>
    <w:rsid w:val="004E7B82"/>
    <w:rsid w:val="004F21B2"/>
    <w:rsid w:val="004F240D"/>
    <w:rsid w:val="004F26F4"/>
    <w:rsid w:val="004F32C7"/>
    <w:rsid w:val="004F3F95"/>
    <w:rsid w:val="004F5052"/>
    <w:rsid w:val="004F5A5B"/>
    <w:rsid w:val="004F605E"/>
    <w:rsid w:val="004F72A7"/>
    <w:rsid w:val="004F771F"/>
    <w:rsid w:val="004F7B80"/>
    <w:rsid w:val="00500E51"/>
    <w:rsid w:val="0050122C"/>
    <w:rsid w:val="0050144B"/>
    <w:rsid w:val="0050196B"/>
    <w:rsid w:val="0050513A"/>
    <w:rsid w:val="005052B5"/>
    <w:rsid w:val="005052DC"/>
    <w:rsid w:val="005072E8"/>
    <w:rsid w:val="00510730"/>
    <w:rsid w:val="0051108C"/>
    <w:rsid w:val="00511EF8"/>
    <w:rsid w:val="00512054"/>
    <w:rsid w:val="0051235A"/>
    <w:rsid w:val="005134E4"/>
    <w:rsid w:val="0051384F"/>
    <w:rsid w:val="00513F49"/>
    <w:rsid w:val="00514120"/>
    <w:rsid w:val="00516315"/>
    <w:rsid w:val="00517597"/>
    <w:rsid w:val="0051787E"/>
    <w:rsid w:val="00517911"/>
    <w:rsid w:val="005179E9"/>
    <w:rsid w:val="00517C91"/>
    <w:rsid w:val="005207ED"/>
    <w:rsid w:val="005209AC"/>
    <w:rsid w:val="00520A69"/>
    <w:rsid w:val="005225C2"/>
    <w:rsid w:val="00524A36"/>
    <w:rsid w:val="00524F30"/>
    <w:rsid w:val="00525107"/>
    <w:rsid w:val="00525DB7"/>
    <w:rsid w:val="00525EF3"/>
    <w:rsid w:val="00530225"/>
    <w:rsid w:val="00531F31"/>
    <w:rsid w:val="00532558"/>
    <w:rsid w:val="0053357C"/>
    <w:rsid w:val="005337FC"/>
    <w:rsid w:val="00533AB6"/>
    <w:rsid w:val="00534AF1"/>
    <w:rsid w:val="00535913"/>
    <w:rsid w:val="00535FCD"/>
    <w:rsid w:val="005369A5"/>
    <w:rsid w:val="00537008"/>
    <w:rsid w:val="005405CF"/>
    <w:rsid w:val="0054144A"/>
    <w:rsid w:val="00541632"/>
    <w:rsid w:val="0054783B"/>
    <w:rsid w:val="005511CF"/>
    <w:rsid w:val="00551800"/>
    <w:rsid w:val="00551B72"/>
    <w:rsid w:val="00551CAD"/>
    <w:rsid w:val="00552989"/>
    <w:rsid w:val="0055401C"/>
    <w:rsid w:val="00554236"/>
    <w:rsid w:val="00554549"/>
    <w:rsid w:val="005555F5"/>
    <w:rsid w:val="00555C31"/>
    <w:rsid w:val="005561D9"/>
    <w:rsid w:val="0056030D"/>
    <w:rsid w:val="005622B9"/>
    <w:rsid w:val="0056306F"/>
    <w:rsid w:val="00564359"/>
    <w:rsid w:val="00565E0A"/>
    <w:rsid w:val="00566981"/>
    <w:rsid w:val="00566B48"/>
    <w:rsid w:val="00566CA1"/>
    <w:rsid w:val="00567347"/>
    <w:rsid w:val="005678C4"/>
    <w:rsid w:val="005679D7"/>
    <w:rsid w:val="00567B53"/>
    <w:rsid w:val="00567CBE"/>
    <w:rsid w:val="005719B1"/>
    <w:rsid w:val="00572CAC"/>
    <w:rsid w:val="0057307D"/>
    <w:rsid w:val="00573593"/>
    <w:rsid w:val="00573C9D"/>
    <w:rsid w:val="0057638E"/>
    <w:rsid w:val="00576757"/>
    <w:rsid w:val="0057714D"/>
    <w:rsid w:val="00577375"/>
    <w:rsid w:val="005778BE"/>
    <w:rsid w:val="00580E3E"/>
    <w:rsid w:val="00582FD0"/>
    <w:rsid w:val="0058367C"/>
    <w:rsid w:val="005839AD"/>
    <w:rsid w:val="005839B4"/>
    <w:rsid w:val="00583F74"/>
    <w:rsid w:val="00584BA6"/>
    <w:rsid w:val="00586297"/>
    <w:rsid w:val="00586705"/>
    <w:rsid w:val="00586886"/>
    <w:rsid w:val="00587B16"/>
    <w:rsid w:val="005907EF"/>
    <w:rsid w:val="005908A6"/>
    <w:rsid w:val="00593377"/>
    <w:rsid w:val="00593977"/>
    <w:rsid w:val="00593DBA"/>
    <w:rsid w:val="00595608"/>
    <w:rsid w:val="00597113"/>
    <w:rsid w:val="00597D44"/>
    <w:rsid w:val="00597DE6"/>
    <w:rsid w:val="005A160B"/>
    <w:rsid w:val="005A3011"/>
    <w:rsid w:val="005A42C1"/>
    <w:rsid w:val="005A43D3"/>
    <w:rsid w:val="005A498D"/>
    <w:rsid w:val="005A58F5"/>
    <w:rsid w:val="005A5C35"/>
    <w:rsid w:val="005A6225"/>
    <w:rsid w:val="005A65BE"/>
    <w:rsid w:val="005A6B74"/>
    <w:rsid w:val="005A7CF5"/>
    <w:rsid w:val="005A7D29"/>
    <w:rsid w:val="005B02EC"/>
    <w:rsid w:val="005B0C66"/>
    <w:rsid w:val="005B0E75"/>
    <w:rsid w:val="005B2414"/>
    <w:rsid w:val="005B33AE"/>
    <w:rsid w:val="005B40FC"/>
    <w:rsid w:val="005B419F"/>
    <w:rsid w:val="005B4707"/>
    <w:rsid w:val="005B5C7C"/>
    <w:rsid w:val="005B60F2"/>
    <w:rsid w:val="005B7B43"/>
    <w:rsid w:val="005C1DD2"/>
    <w:rsid w:val="005C3C58"/>
    <w:rsid w:val="005C3F8C"/>
    <w:rsid w:val="005C419C"/>
    <w:rsid w:val="005C4977"/>
    <w:rsid w:val="005C5089"/>
    <w:rsid w:val="005C575A"/>
    <w:rsid w:val="005C59AF"/>
    <w:rsid w:val="005C5A5D"/>
    <w:rsid w:val="005C5C79"/>
    <w:rsid w:val="005C61FB"/>
    <w:rsid w:val="005C73B8"/>
    <w:rsid w:val="005C7764"/>
    <w:rsid w:val="005D2A8D"/>
    <w:rsid w:val="005D4EF8"/>
    <w:rsid w:val="005D7130"/>
    <w:rsid w:val="005E0528"/>
    <w:rsid w:val="005E1558"/>
    <w:rsid w:val="005E1D69"/>
    <w:rsid w:val="005E3BBD"/>
    <w:rsid w:val="005E5346"/>
    <w:rsid w:val="005E6000"/>
    <w:rsid w:val="005E6099"/>
    <w:rsid w:val="005E6120"/>
    <w:rsid w:val="005F0267"/>
    <w:rsid w:val="005F3AA9"/>
    <w:rsid w:val="005F4094"/>
    <w:rsid w:val="005F566D"/>
    <w:rsid w:val="005F5F6B"/>
    <w:rsid w:val="005F6363"/>
    <w:rsid w:val="005F6726"/>
    <w:rsid w:val="005F6869"/>
    <w:rsid w:val="005F6BC4"/>
    <w:rsid w:val="00600216"/>
    <w:rsid w:val="0060021F"/>
    <w:rsid w:val="006005E4"/>
    <w:rsid w:val="00600C87"/>
    <w:rsid w:val="006010E8"/>
    <w:rsid w:val="00602455"/>
    <w:rsid w:val="006024E6"/>
    <w:rsid w:val="00603D93"/>
    <w:rsid w:val="006050AA"/>
    <w:rsid w:val="006058EE"/>
    <w:rsid w:val="0060705C"/>
    <w:rsid w:val="00607313"/>
    <w:rsid w:val="00610494"/>
    <w:rsid w:val="0061140A"/>
    <w:rsid w:val="00612245"/>
    <w:rsid w:val="00614D04"/>
    <w:rsid w:val="00615F44"/>
    <w:rsid w:val="006171A1"/>
    <w:rsid w:val="00620642"/>
    <w:rsid w:val="00620C28"/>
    <w:rsid w:val="00621A9C"/>
    <w:rsid w:val="00623117"/>
    <w:rsid w:val="00626D8D"/>
    <w:rsid w:val="00627450"/>
    <w:rsid w:val="006302EC"/>
    <w:rsid w:val="006308F9"/>
    <w:rsid w:val="006336E8"/>
    <w:rsid w:val="00633AE5"/>
    <w:rsid w:val="00633C22"/>
    <w:rsid w:val="00633ED8"/>
    <w:rsid w:val="00634F38"/>
    <w:rsid w:val="0063501E"/>
    <w:rsid w:val="00635E62"/>
    <w:rsid w:val="00636A6E"/>
    <w:rsid w:val="0063746F"/>
    <w:rsid w:val="00637F40"/>
    <w:rsid w:val="00640188"/>
    <w:rsid w:val="00640D11"/>
    <w:rsid w:val="006425D6"/>
    <w:rsid w:val="00642CAC"/>
    <w:rsid w:val="0064304D"/>
    <w:rsid w:val="00644899"/>
    <w:rsid w:val="00645155"/>
    <w:rsid w:val="0064668D"/>
    <w:rsid w:val="006468C2"/>
    <w:rsid w:val="00647343"/>
    <w:rsid w:val="006506CD"/>
    <w:rsid w:val="00650BAD"/>
    <w:rsid w:val="00651897"/>
    <w:rsid w:val="0065358F"/>
    <w:rsid w:val="00654C7F"/>
    <w:rsid w:val="00660129"/>
    <w:rsid w:val="00661217"/>
    <w:rsid w:val="00662B34"/>
    <w:rsid w:val="00662D2D"/>
    <w:rsid w:val="00662E14"/>
    <w:rsid w:val="0066310A"/>
    <w:rsid w:val="00663561"/>
    <w:rsid w:val="006641DF"/>
    <w:rsid w:val="006643F9"/>
    <w:rsid w:val="00664E16"/>
    <w:rsid w:val="00666EB9"/>
    <w:rsid w:val="00670E4A"/>
    <w:rsid w:val="00671089"/>
    <w:rsid w:val="00671E16"/>
    <w:rsid w:val="00672122"/>
    <w:rsid w:val="0067280A"/>
    <w:rsid w:val="00672E78"/>
    <w:rsid w:val="006731E2"/>
    <w:rsid w:val="00673981"/>
    <w:rsid w:val="00673EAA"/>
    <w:rsid w:val="006749DD"/>
    <w:rsid w:val="0067622D"/>
    <w:rsid w:val="00676322"/>
    <w:rsid w:val="00676AE1"/>
    <w:rsid w:val="00676DED"/>
    <w:rsid w:val="006809B0"/>
    <w:rsid w:val="00680B36"/>
    <w:rsid w:val="00680C70"/>
    <w:rsid w:val="0068254B"/>
    <w:rsid w:val="00684495"/>
    <w:rsid w:val="006852A3"/>
    <w:rsid w:val="006854EE"/>
    <w:rsid w:val="0068609D"/>
    <w:rsid w:val="00686773"/>
    <w:rsid w:val="00690BA1"/>
    <w:rsid w:val="006911AE"/>
    <w:rsid w:val="006926FE"/>
    <w:rsid w:val="006942A1"/>
    <w:rsid w:val="00694464"/>
    <w:rsid w:val="006952DF"/>
    <w:rsid w:val="00695C02"/>
    <w:rsid w:val="006966B1"/>
    <w:rsid w:val="006977A1"/>
    <w:rsid w:val="006A070B"/>
    <w:rsid w:val="006A1611"/>
    <w:rsid w:val="006A19AC"/>
    <w:rsid w:val="006A2496"/>
    <w:rsid w:val="006A3211"/>
    <w:rsid w:val="006A42B7"/>
    <w:rsid w:val="006A49F6"/>
    <w:rsid w:val="006A67D7"/>
    <w:rsid w:val="006A6A17"/>
    <w:rsid w:val="006A6B57"/>
    <w:rsid w:val="006A6CAE"/>
    <w:rsid w:val="006A7EBD"/>
    <w:rsid w:val="006B02CE"/>
    <w:rsid w:val="006B0465"/>
    <w:rsid w:val="006B0664"/>
    <w:rsid w:val="006B11D5"/>
    <w:rsid w:val="006B1958"/>
    <w:rsid w:val="006B32C9"/>
    <w:rsid w:val="006B385B"/>
    <w:rsid w:val="006B5750"/>
    <w:rsid w:val="006B7DB4"/>
    <w:rsid w:val="006C033D"/>
    <w:rsid w:val="006C08A9"/>
    <w:rsid w:val="006C0EFA"/>
    <w:rsid w:val="006C2A0B"/>
    <w:rsid w:val="006C2C49"/>
    <w:rsid w:val="006C335C"/>
    <w:rsid w:val="006C3DDF"/>
    <w:rsid w:val="006C43FF"/>
    <w:rsid w:val="006C4425"/>
    <w:rsid w:val="006C6146"/>
    <w:rsid w:val="006C7DD1"/>
    <w:rsid w:val="006D03E7"/>
    <w:rsid w:val="006D0B11"/>
    <w:rsid w:val="006D1624"/>
    <w:rsid w:val="006D16B3"/>
    <w:rsid w:val="006D2E7D"/>
    <w:rsid w:val="006D4016"/>
    <w:rsid w:val="006D4D21"/>
    <w:rsid w:val="006D58D8"/>
    <w:rsid w:val="006D5A6E"/>
    <w:rsid w:val="006D60DB"/>
    <w:rsid w:val="006D6961"/>
    <w:rsid w:val="006D6A0D"/>
    <w:rsid w:val="006E069D"/>
    <w:rsid w:val="006E154C"/>
    <w:rsid w:val="006E1F3B"/>
    <w:rsid w:val="006E2589"/>
    <w:rsid w:val="006E3CFB"/>
    <w:rsid w:val="006E42AD"/>
    <w:rsid w:val="006E4DEE"/>
    <w:rsid w:val="006F13F6"/>
    <w:rsid w:val="006F154C"/>
    <w:rsid w:val="006F4227"/>
    <w:rsid w:val="006F4235"/>
    <w:rsid w:val="006F52A4"/>
    <w:rsid w:val="006F55AA"/>
    <w:rsid w:val="00700301"/>
    <w:rsid w:val="00700471"/>
    <w:rsid w:val="00701657"/>
    <w:rsid w:val="00701E97"/>
    <w:rsid w:val="0070256D"/>
    <w:rsid w:val="00702A0F"/>
    <w:rsid w:val="00702D27"/>
    <w:rsid w:val="00703664"/>
    <w:rsid w:val="00704B53"/>
    <w:rsid w:val="00704B70"/>
    <w:rsid w:val="00704BFF"/>
    <w:rsid w:val="00705CE9"/>
    <w:rsid w:val="00706C85"/>
    <w:rsid w:val="0070787B"/>
    <w:rsid w:val="00707B52"/>
    <w:rsid w:val="00710678"/>
    <w:rsid w:val="00712508"/>
    <w:rsid w:val="00712A19"/>
    <w:rsid w:val="00712C78"/>
    <w:rsid w:val="00712EC6"/>
    <w:rsid w:val="00714A64"/>
    <w:rsid w:val="00715703"/>
    <w:rsid w:val="00715D63"/>
    <w:rsid w:val="00717D04"/>
    <w:rsid w:val="00720894"/>
    <w:rsid w:val="00720F29"/>
    <w:rsid w:val="007220C8"/>
    <w:rsid w:val="00723053"/>
    <w:rsid w:val="007232B2"/>
    <w:rsid w:val="00724905"/>
    <w:rsid w:val="007256EB"/>
    <w:rsid w:val="00725B8F"/>
    <w:rsid w:val="007263C2"/>
    <w:rsid w:val="00726BE2"/>
    <w:rsid w:val="00731BE3"/>
    <w:rsid w:val="00732483"/>
    <w:rsid w:val="007326DA"/>
    <w:rsid w:val="00733DF4"/>
    <w:rsid w:val="00735DFC"/>
    <w:rsid w:val="0073631A"/>
    <w:rsid w:val="007364FC"/>
    <w:rsid w:val="007369BE"/>
    <w:rsid w:val="00741682"/>
    <w:rsid w:val="007439FD"/>
    <w:rsid w:val="00743D73"/>
    <w:rsid w:val="007459E6"/>
    <w:rsid w:val="00745A56"/>
    <w:rsid w:val="00745BBB"/>
    <w:rsid w:val="007466E0"/>
    <w:rsid w:val="00746AF1"/>
    <w:rsid w:val="00747CA8"/>
    <w:rsid w:val="00751FEB"/>
    <w:rsid w:val="0075210E"/>
    <w:rsid w:val="00752446"/>
    <w:rsid w:val="00752813"/>
    <w:rsid w:val="007534A9"/>
    <w:rsid w:val="00753ACF"/>
    <w:rsid w:val="00753CD1"/>
    <w:rsid w:val="007541D6"/>
    <w:rsid w:val="00754EB2"/>
    <w:rsid w:val="007556A6"/>
    <w:rsid w:val="00755DFC"/>
    <w:rsid w:val="00756CC7"/>
    <w:rsid w:val="00757909"/>
    <w:rsid w:val="00757EF3"/>
    <w:rsid w:val="00760C2E"/>
    <w:rsid w:val="00760D75"/>
    <w:rsid w:val="00762F63"/>
    <w:rsid w:val="00763C25"/>
    <w:rsid w:val="00766571"/>
    <w:rsid w:val="00766BD5"/>
    <w:rsid w:val="00767156"/>
    <w:rsid w:val="0076776B"/>
    <w:rsid w:val="00767C73"/>
    <w:rsid w:val="00772184"/>
    <w:rsid w:val="00775A84"/>
    <w:rsid w:val="0078090C"/>
    <w:rsid w:val="00780CCC"/>
    <w:rsid w:val="00780E0F"/>
    <w:rsid w:val="00780ECB"/>
    <w:rsid w:val="0078107F"/>
    <w:rsid w:val="00781901"/>
    <w:rsid w:val="00781B7B"/>
    <w:rsid w:val="00782137"/>
    <w:rsid w:val="00782272"/>
    <w:rsid w:val="007822DD"/>
    <w:rsid w:val="00782799"/>
    <w:rsid w:val="00784905"/>
    <w:rsid w:val="00785DFB"/>
    <w:rsid w:val="00786B49"/>
    <w:rsid w:val="007904E0"/>
    <w:rsid w:val="0079098A"/>
    <w:rsid w:val="00791495"/>
    <w:rsid w:val="00791C7E"/>
    <w:rsid w:val="00792153"/>
    <w:rsid w:val="00793829"/>
    <w:rsid w:val="00794970"/>
    <w:rsid w:val="007961B8"/>
    <w:rsid w:val="00797A63"/>
    <w:rsid w:val="007A011A"/>
    <w:rsid w:val="007A4FDC"/>
    <w:rsid w:val="007A5B7D"/>
    <w:rsid w:val="007A6111"/>
    <w:rsid w:val="007A612D"/>
    <w:rsid w:val="007A61C5"/>
    <w:rsid w:val="007A7164"/>
    <w:rsid w:val="007A7B16"/>
    <w:rsid w:val="007B0CB5"/>
    <w:rsid w:val="007B2587"/>
    <w:rsid w:val="007B4DFB"/>
    <w:rsid w:val="007B6056"/>
    <w:rsid w:val="007B60B1"/>
    <w:rsid w:val="007B60EF"/>
    <w:rsid w:val="007B64B2"/>
    <w:rsid w:val="007B6B6A"/>
    <w:rsid w:val="007B73D6"/>
    <w:rsid w:val="007B75DF"/>
    <w:rsid w:val="007C0B54"/>
    <w:rsid w:val="007C12B9"/>
    <w:rsid w:val="007C281B"/>
    <w:rsid w:val="007C2829"/>
    <w:rsid w:val="007C285E"/>
    <w:rsid w:val="007C2B33"/>
    <w:rsid w:val="007C3177"/>
    <w:rsid w:val="007C4B50"/>
    <w:rsid w:val="007C54F8"/>
    <w:rsid w:val="007C5E16"/>
    <w:rsid w:val="007C6790"/>
    <w:rsid w:val="007C7CE0"/>
    <w:rsid w:val="007D04FE"/>
    <w:rsid w:val="007D1078"/>
    <w:rsid w:val="007D1B19"/>
    <w:rsid w:val="007D3813"/>
    <w:rsid w:val="007D3CD0"/>
    <w:rsid w:val="007D55BD"/>
    <w:rsid w:val="007D6653"/>
    <w:rsid w:val="007D7E2D"/>
    <w:rsid w:val="007E041C"/>
    <w:rsid w:val="007E36B4"/>
    <w:rsid w:val="007E37FA"/>
    <w:rsid w:val="007E3F6E"/>
    <w:rsid w:val="007E4564"/>
    <w:rsid w:val="007E4D03"/>
    <w:rsid w:val="007E6DC5"/>
    <w:rsid w:val="007E72BC"/>
    <w:rsid w:val="007E735B"/>
    <w:rsid w:val="007F0058"/>
    <w:rsid w:val="007F05B0"/>
    <w:rsid w:val="007F1361"/>
    <w:rsid w:val="007F2457"/>
    <w:rsid w:val="007F2AF1"/>
    <w:rsid w:val="007F38A2"/>
    <w:rsid w:val="007F39E0"/>
    <w:rsid w:val="007F449B"/>
    <w:rsid w:val="007F4935"/>
    <w:rsid w:val="007F5465"/>
    <w:rsid w:val="007F5670"/>
    <w:rsid w:val="007F6A8D"/>
    <w:rsid w:val="0080040C"/>
    <w:rsid w:val="00800E69"/>
    <w:rsid w:val="00800FA3"/>
    <w:rsid w:val="0080143E"/>
    <w:rsid w:val="00803520"/>
    <w:rsid w:val="00803BD9"/>
    <w:rsid w:val="00804F32"/>
    <w:rsid w:val="00805D63"/>
    <w:rsid w:val="00807216"/>
    <w:rsid w:val="00807275"/>
    <w:rsid w:val="00807332"/>
    <w:rsid w:val="00807510"/>
    <w:rsid w:val="0081169B"/>
    <w:rsid w:val="00813002"/>
    <w:rsid w:val="008135A8"/>
    <w:rsid w:val="00813BCE"/>
    <w:rsid w:val="0081472D"/>
    <w:rsid w:val="00814EEB"/>
    <w:rsid w:val="008159A9"/>
    <w:rsid w:val="00816416"/>
    <w:rsid w:val="00816830"/>
    <w:rsid w:val="00816A51"/>
    <w:rsid w:val="00821479"/>
    <w:rsid w:val="00821BB5"/>
    <w:rsid w:val="00821D02"/>
    <w:rsid w:val="00823021"/>
    <w:rsid w:val="008249CA"/>
    <w:rsid w:val="00825898"/>
    <w:rsid w:val="00826061"/>
    <w:rsid w:val="0082634F"/>
    <w:rsid w:val="00826AC0"/>
    <w:rsid w:val="00827862"/>
    <w:rsid w:val="00827F96"/>
    <w:rsid w:val="00830B9F"/>
    <w:rsid w:val="00831390"/>
    <w:rsid w:val="008339E2"/>
    <w:rsid w:val="008346B5"/>
    <w:rsid w:val="0083577B"/>
    <w:rsid w:val="00836680"/>
    <w:rsid w:val="00836C82"/>
    <w:rsid w:val="00837935"/>
    <w:rsid w:val="00840098"/>
    <w:rsid w:val="00841BC6"/>
    <w:rsid w:val="00842EA8"/>
    <w:rsid w:val="00843E41"/>
    <w:rsid w:val="00843EDF"/>
    <w:rsid w:val="008446C5"/>
    <w:rsid w:val="00845CB7"/>
    <w:rsid w:val="00845E96"/>
    <w:rsid w:val="0084647F"/>
    <w:rsid w:val="0084701D"/>
    <w:rsid w:val="0084760F"/>
    <w:rsid w:val="00850002"/>
    <w:rsid w:val="008524AE"/>
    <w:rsid w:val="00852695"/>
    <w:rsid w:val="00852A16"/>
    <w:rsid w:val="00852F14"/>
    <w:rsid w:val="0085494D"/>
    <w:rsid w:val="00855539"/>
    <w:rsid w:val="00857AF3"/>
    <w:rsid w:val="00860BD2"/>
    <w:rsid w:val="008611C4"/>
    <w:rsid w:val="00862292"/>
    <w:rsid w:val="00862B31"/>
    <w:rsid w:val="00863983"/>
    <w:rsid w:val="00864358"/>
    <w:rsid w:val="00864DB1"/>
    <w:rsid w:val="00864FCE"/>
    <w:rsid w:val="00865188"/>
    <w:rsid w:val="008652FA"/>
    <w:rsid w:val="008652FD"/>
    <w:rsid w:val="0086550E"/>
    <w:rsid w:val="00865E6E"/>
    <w:rsid w:val="00866439"/>
    <w:rsid w:val="00866F85"/>
    <w:rsid w:val="00867190"/>
    <w:rsid w:val="008672D3"/>
    <w:rsid w:val="008672F6"/>
    <w:rsid w:val="00867391"/>
    <w:rsid w:val="00871C6C"/>
    <w:rsid w:val="00872A56"/>
    <w:rsid w:val="00872FD6"/>
    <w:rsid w:val="00873669"/>
    <w:rsid w:val="008738A7"/>
    <w:rsid w:val="00873AAE"/>
    <w:rsid w:val="00874373"/>
    <w:rsid w:val="0087659C"/>
    <w:rsid w:val="00876FDC"/>
    <w:rsid w:val="00877A49"/>
    <w:rsid w:val="00881AEE"/>
    <w:rsid w:val="008822EC"/>
    <w:rsid w:val="00883F1F"/>
    <w:rsid w:val="0088425A"/>
    <w:rsid w:val="00884A86"/>
    <w:rsid w:val="0088513F"/>
    <w:rsid w:val="00886CE7"/>
    <w:rsid w:val="00887103"/>
    <w:rsid w:val="008878D8"/>
    <w:rsid w:val="00887982"/>
    <w:rsid w:val="00890710"/>
    <w:rsid w:val="00890DE0"/>
    <w:rsid w:val="00891088"/>
    <w:rsid w:val="008910A6"/>
    <w:rsid w:val="00892912"/>
    <w:rsid w:val="00896BCA"/>
    <w:rsid w:val="00897519"/>
    <w:rsid w:val="008A015A"/>
    <w:rsid w:val="008A0B57"/>
    <w:rsid w:val="008A15D0"/>
    <w:rsid w:val="008A2757"/>
    <w:rsid w:val="008A2FEF"/>
    <w:rsid w:val="008A316A"/>
    <w:rsid w:val="008A36DD"/>
    <w:rsid w:val="008A4056"/>
    <w:rsid w:val="008A41E5"/>
    <w:rsid w:val="008A4A30"/>
    <w:rsid w:val="008A4AC9"/>
    <w:rsid w:val="008A5104"/>
    <w:rsid w:val="008A65FB"/>
    <w:rsid w:val="008A768E"/>
    <w:rsid w:val="008B1123"/>
    <w:rsid w:val="008B2E96"/>
    <w:rsid w:val="008B4078"/>
    <w:rsid w:val="008B4861"/>
    <w:rsid w:val="008B5344"/>
    <w:rsid w:val="008B60B6"/>
    <w:rsid w:val="008C0924"/>
    <w:rsid w:val="008C160B"/>
    <w:rsid w:val="008C1813"/>
    <w:rsid w:val="008C3855"/>
    <w:rsid w:val="008C56B1"/>
    <w:rsid w:val="008C658A"/>
    <w:rsid w:val="008C6B10"/>
    <w:rsid w:val="008C7FDA"/>
    <w:rsid w:val="008D08EA"/>
    <w:rsid w:val="008D26E8"/>
    <w:rsid w:val="008D3789"/>
    <w:rsid w:val="008D3F70"/>
    <w:rsid w:val="008D6A21"/>
    <w:rsid w:val="008D6FB6"/>
    <w:rsid w:val="008E1376"/>
    <w:rsid w:val="008E1EED"/>
    <w:rsid w:val="008E34BD"/>
    <w:rsid w:val="008E4767"/>
    <w:rsid w:val="008E53C4"/>
    <w:rsid w:val="008E565B"/>
    <w:rsid w:val="008F1376"/>
    <w:rsid w:val="008F23D1"/>
    <w:rsid w:val="008F2D55"/>
    <w:rsid w:val="008F45FB"/>
    <w:rsid w:val="008F5834"/>
    <w:rsid w:val="008F5ABB"/>
    <w:rsid w:val="008F613A"/>
    <w:rsid w:val="008F6456"/>
    <w:rsid w:val="008F7443"/>
    <w:rsid w:val="008F776D"/>
    <w:rsid w:val="00900620"/>
    <w:rsid w:val="0090234F"/>
    <w:rsid w:val="00902393"/>
    <w:rsid w:val="009025E8"/>
    <w:rsid w:val="00902D37"/>
    <w:rsid w:val="00903520"/>
    <w:rsid w:val="00903E8D"/>
    <w:rsid w:val="009044C8"/>
    <w:rsid w:val="00904549"/>
    <w:rsid w:val="00904EC1"/>
    <w:rsid w:val="00906CE3"/>
    <w:rsid w:val="00906F8B"/>
    <w:rsid w:val="00907478"/>
    <w:rsid w:val="00907CDA"/>
    <w:rsid w:val="0091004E"/>
    <w:rsid w:val="0091050F"/>
    <w:rsid w:val="0091293B"/>
    <w:rsid w:val="00912AD9"/>
    <w:rsid w:val="009144FE"/>
    <w:rsid w:val="00914B8F"/>
    <w:rsid w:val="00914E28"/>
    <w:rsid w:val="00915ABF"/>
    <w:rsid w:val="0091649E"/>
    <w:rsid w:val="009164A5"/>
    <w:rsid w:val="00916711"/>
    <w:rsid w:val="00917E9E"/>
    <w:rsid w:val="009209C9"/>
    <w:rsid w:val="00920FC8"/>
    <w:rsid w:val="00922B8B"/>
    <w:rsid w:val="009238D3"/>
    <w:rsid w:val="00923D8A"/>
    <w:rsid w:val="009244F8"/>
    <w:rsid w:val="00924906"/>
    <w:rsid w:val="009279AB"/>
    <w:rsid w:val="00927A8B"/>
    <w:rsid w:val="0093005A"/>
    <w:rsid w:val="00931738"/>
    <w:rsid w:val="009334EF"/>
    <w:rsid w:val="00933692"/>
    <w:rsid w:val="00933B77"/>
    <w:rsid w:val="00934398"/>
    <w:rsid w:val="00934434"/>
    <w:rsid w:val="0093519E"/>
    <w:rsid w:val="009359E2"/>
    <w:rsid w:val="0093605C"/>
    <w:rsid w:val="009367C9"/>
    <w:rsid w:val="00936EF3"/>
    <w:rsid w:val="00937324"/>
    <w:rsid w:val="009376AB"/>
    <w:rsid w:val="00937A94"/>
    <w:rsid w:val="00937F14"/>
    <w:rsid w:val="00940C46"/>
    <w:rsid w:val="00940F8E"/>
    <w:rsid w:val="00942153"/>
    <w:rsid w:val="00943537"/>
    <w:rsid w:val="00944697"/>
    <w:rsid w:val="009447D6"/>
    <w:rsid w:val="00944982"/>
    <w:rsid w:val="00944E0B"/>
    <w:rsid w:val="00945490"/>
    <w:rsid w:val="0094748F"/>
    <w:rsid w:val="00947F45"/>
    <w:rsid w:val="00947F8D"/>
    <w:rsid w:val="009503D5"/>
    <w:rsid w:val="0095060F"/>
    <w:rsid w:val="00951064"/>
    <w:rsid w:val="00951C3B"/>
    <w:rsid w:val="00952760"/>
    <w:rsid w:val="00952A38"/>
    <w:rsid w:val="00952D62"/>
    <w:rsid w:val="0095344E"/>
    <w:rsid w:val="00955C13"/>
    <w:rsid w:val="00956619"/>
    <w:rsid w:val="00956DA5"/>
    <w:rsid w:val="00956F98"/>
    <w:rsid w:val="00957380"/>
    <w:rsid w:val="009578E5"/>
    <w:rsid w:val="00957E3D"/>
    <w:rsid w:val="00960BB6"/>
    <w:rsid w:val="00960D3B"/>
    <w:rsid w:val="00960F12"/>
    <w:rsid w:val="009612F9"/>
    <w:rsid w:val="00961C46"/>
    <w:rsid w:val="00962249"/>
    <w:rsid w:val="00962B8E"/>
    <w:rsid w:val="009642D6"/>
    <w:rsid w:val="009659C7"/>
    <w:rsid w:val="00965AB0"/>
    <w:rsid w:val="00965AC6"/>
    <w:rsid w:val="009703F5"/>
    <w:rsid w:val="00971ACC"/>
    <w:rsid w:val="00971FDE"/>
    <w:rsid w:val="00972605"/>
    <w:rsid w:val="0097268C"/>
    <w:rsid w:val="00972BB0"/>
    <w:rsid w:val="00973B04"/>
    <w:rsid w:val="00973FAC"/>
    <w:rsid w:val="009744EF"/>
    <w:rsid w:val="00974C38"/>
    <w:rsid w:val="00974CC3"/>
    <w:rsid w:val="00974FBC"/>
    <w:rsid w:val="0097584D"/>
    <w:rsid w:val="00977FBB"/>
    <w:rsid w:val="0098295C"/>
    <w:rsid w:val="0098305B"/>
    <w:rsid w:val="009839B1"/>
    <w:rsid w:val="00984B34"/>
    <w:rsid w:val="00984D50"/>
    <w:rsid w:val="009864D1"/>
    <w:rsid w:val="00990295"/>
    <w:rsid w:val="00990F78"/>
    <w:rsid w:val="0099100E"/>
    <w:rsid w:val="00991801"/>
    <w:rsid w:val="00992045"/>
    <w:rsid w:val="0099248D"/>
    <w:rsid w:val="00994259"/>
    <w:rsid w:val="009942A0"/>
    <w:rsid w:val="009959ED"/>
    <w:rsid w:val="0099607D"/>
    <w:rsid w:val="00997236"/>
    <w:rsid w:val="009A062A"/>
    <w:rsid w:val="009A092B"/>
    <w:rsid w:val="009A1317"/>
    <w:rsid w:val="009A19FA"/>
    <w:rsid w:val="009A304C"/>
    <w:rsid w:val="009A3467"/>
    <w:rsid w:val="009A3518"/>
    <w:rsid w:val="009A38A2"/>
    <w:rsid w:val="009A4084"/>
    <w:rsid w:val="009A4C98"/>
    <w:rsid w:val="009A4FCE"/>
    <w:rsid w:val="009A51A6"/>
    <w:rsid w:val="009A5546"/>
    <w:rsid w:val="009A597F"/>
    <w:rsid w:val="009A5B17"/>
    <w:rsid w:val="009A6C27"/>
    <w:rsid w:val="009B047C"/>
    <w:rsid w:val="009B0536"/>
    <w:rsid w:val="009B0AC7"/>
    <w:rsid w:val="009B0E4B"/>
    <w:rsid w:val="009B1C6B"/>
    <w:rsid w:val="009B1FC8"/>
    <w:rsid w:val="009B21D8"/>
    <w:rsid w:val="009B4AA2"/>
    <w:rsid w:val="009B4C65"/>
    <w:rsid w:val="009B4E4E"/>
    <w:rsid w:val="009B5FC6"/>
    <w:rsid w:val="009B62D7"/>
    <w:rsid w:val="009B6B13"/>
    <w:rsid w:val="009B749B"/>
    <w:rsid w:val="009B7514"/>
    <w:rsid w:val="009C0F23"/>
    <w:rsid w:val="009C158F"/>
    <w:rsid w:val="009C201A"/>
    <w:rsid w:val="009C26E4"/>
    <w:rsid w:val="009C3C12"/>
    <w:rsid w:val="009C4576"/>
    <w:rsid w:val="009C59D8"/>
    <w:rsid w:val="009C5C1E"/>
    <w:rsid w:val="009C5F7F"/>
    <w:rsid w:val="009C6052"/>
    <w:rsid w:val="009C743E"/>
    <w:rsid w:val="009C7A30"/>
    <w:rsid w:val="009D0590"/>
    <w:rsid w:val="009D13FA"/>
    <w:rsid w:val="009D18DA"/>
    <w:rsid w:val="009D2687"/>
    <w:rsid w:val="009D3E1E"/>
    <w:rsid w:val="009D4851"/>
    <w:rsid w:val="009D5297"/>
    <w:rsid w:val="009D5F6C"/>
    <w:rsid w:val="009D6927"/>
    <w:rsid w:val="009D6DED"/>
    <w:rsid w:val="009D7119"/>
    <w:rsid w:val="009D7B89"/>
    <w:rsid w:val="009E036E"/>
    <w:rsid w:val="009E074C"/>
    <w:rsid w:val="009E0EEF"/>
    <w:rsid w:val="009E1147"/>
    <w:rsid w:val="009E310A"/>
    <w:rsid w:val="009E31A2"/>
    <w:rsid w:val="009E3A02"/>
    <w:rsid w:val="009E3F14"/>
    <w:rsid w:val="009E4117"/>
    <w:rsid w:val="009E4D9C"/>
    <w:rsid w:val="009E77D1"/>
    <w:rsid w:val="009F05A0"/>
    <w:rsid w:val="009F072A"/>
    <w:rsid w:val="009F086C"/>
    <w:rsid w:val="009F0889"/>
    <w:rsid w:val="009F0C21"/>
    <w:rsid w:val="009F2669"/>
    <w:rsid w:val="009F510C"/>
    <w:rsid w:val="009F57EB"/>
    <w:rsid w:val="009F670E"/>
    <w:rsid w:val="00A0041B"/>
    <w:rsid w:val="00A00B25"/>
    <w:rsid w:val="00A012BE"/>
    <w:rsid w:val="00A01E7F"/>
    <w:rsid w:val="00A0256A"/>
    <w:rsid w:val="00A025FE"/>
    <w:rsid w:val="00A028B6"/>
    <w:rsid w:val="00A03A33"/>
    <w:rsid w:val="00A046F9"/>
    <w:rsid w:val="00A0512C"/>
    <w:rsid w:val="00A06207"/>
    <w:rsid w:val="00A077FC"/>
    <w:rsid w:val="00A107A3"/>
    <w:rsid w:val="00A10B30"/>
    <w:rsid w:val="00A11721"/>
    <w:rsid w:val="00A12B8A"/>
    <w:rsid w:val="00A13F87"/>
    <w:rsid w:val="00A1442B"/>
    <w:rsid w:val="00A15267"/>
    <w:rsid w:val="00A155B3"/>
    <w:rsid w:val="00A16A7A"/>
    <w:rsid w:val="00A1710C"/>
    <w:rsid w:val="00A20021"/>
    <w:rsid w:val="00A20D4B"/>
    <w:rsid w:val="00A212B1"/>
    <w:rsid w:val="00A217AB"/>
    <w:rsid w:val="00A22477"/>
    <w:rsid w:val="00A22DD9"/>
    <w:rsid w:val="00A22FF3"/>
    <w:rsid w:val="00A230F1"/>
    <w:rsid w:val="00A234B9"/>
    <w:rsid w:val="00A246FF"/>
    <w:rsid w:val="00A24E5F"/>
    <w:rsid w:val="00A26802"/>
    <w:rsid w:val="00A27936"/>
    <w:rsid w:val="00A3062A"/>
    <w:rsid w:val="00A30BAE"/>
    <w:rsid w:val="00A31008"/>
    <w:rsid w:val="00A31212"/>
    <w:rsid w:val="00A341B5"/>
    <w:rsid w:val="00A34995"/>
    <w:rsid w:val="00A35D26"/>
    <w:rsid w:val="00A35E1F"/>
    <w:rsid w:val="00A37928"/>
    <w:rsid w:val="00A421D5"/>
    <w:rsid w:val="00A45709"/>
    <w:rsid w:val="00A45E92"/>
    <w:rsid w:val="00A50740"/>
    <w:rsid w:val="00A50C7E"/>
    <w:rsid w:val="00A50FAE"/>
    <w:rsid w:val="00A5277B"/>
    <w:rsid w:val="00A528A1"/>
    <w:rsid w:val="00A52924"/>
    <w:rsid w:val="00A53C66"/>
    <w:rsid w:val="00A5416E"/>
    <w:rsid w:val="00A54414"/>
    <w:rsid w:val="00A549AF"/>
    <w:rsid w:val="00A54D17"/>
    <w:rsid w:val="00A56116"/>
    <w:rsid w:val="00A56544"/>
    <w:rsid w:val="00A5728C"/>
    <w:rsid w:val="00A600F4"/>
    <w:rsid w:val="00A6083D"/>
    <w:rsid w:val="00A60CE5"/>
    <w:rsid w:val="00A636E2"/>
    <w:rsid w:val="00A645E4"/>
    <w:rsid w:val="00A6704A"/>
    <w:rsid w:val="00A7173F"/>
    <w:rsid w:val="00A71D82"/>
    <w:rsid w:val="00A731E7"/>
    <w:rsid w:val="00A73E46"/>
    <w:rsid w:val="00A7534A"/>
    <w:rsid w:val="00A76D56"/>
    <w:rsid w:val="00A77237"/>
    <w:rsid w:val="00A77F59"/>
    <w:rsid w:val="00A809F6"/>
    <w:rsid w:val="00A82D3A"/>
    <w:rsid w:val="00A83EF1"/>
    <w:rsid w:val="00A84082"/>
    <w:rsid w:val="00A85B73"/>
    <w:rsid w:val="00A85D8C"/>
    <w:rsid w:val="00A85DD3"/>
    <w:rsid w:val="00A85E9E"/>
    <w:rsid w:val="00A86E76"/>
    <w:rsid w:val="00A8730D"/>
    <w:rsid w:val="00A8747E"/>
    <w:rsid w:val="00A90183"/>
    <w:rsid w:val="00A9035D"/>
    <w:rsid w:val="00A90A15"/>
    <w:rsid w:val="00A9117A"/>
    <w:rsid w:val="00A92E63"/>
    <w:rsid w:val="00A931F8"/>
    <w:rsid w:val="00A935A1"/>
    <w:rsid w:val="00A94156"/>
    <w:rsid w:val="00A944E1"/>
    <w:rsid w:val="00A946F8"/>
    <w:rsid w:val="00A9610E"/>
    <w:rsid w:val="00A96954"/>
    <w:rsid w:val="00A96984"/>
    <w:rsid w:val="00A96F48"/>
    <w:rsid w:val="00AA03C8"/>
    <w:rsid w:val="00AA1142"/>
    <w:rsid w:val="00AA194A"/>
    <w:rsid w:val="00AA23D8"/>
    <w:rsid w:val="00AA26BF"/>
    <w:rsid w:val="00AA3571"/>
    <w:rsid w:val="00AB0A01"/>
    <w:rsid w:val="00AB15F5"/>
    <w:rsid w:val="00AB2A67"/>
    <w:rsid w:val="00AB5024"/>
    <w:rsid w:val="00AB5F11"/>
    <w:rsid w:val="00AB691C"/>
    <w:rsid w:val="00AB6E2A"/>
    <w:rsid w:val="00AC19CE"/>
    <w:rsid w:val="00AC1D6A"/>
    <w:rsid w:val="00AC2544"/>
    <w:rsid w:val="00AC30ED"/>
    <w:rsid w:val="00AC4CB9"/>
    <w:rsid w:val="00AC5732"/>
    <w:rsid w:val="00AC5E5D"/>
    <w:rsid w:val="00AC7810"/>
    <w:rsid w:val="00AD2043"/>
    <w:rsid w:val="00AD2636"/>
    <w:rsid w:val="00AD3646"/>
    <w:rsid w:val="00AD3D19"/>
    <w:rsid w:val="00AD5075"/>
    <w:rsid w:val="00AD7D6D"/>
    <w:rsid w:val="00AE001F"/>
    <w:rsid w:val="00AE077C"/>
    <w:rsid w:val="00AE172B"/>
    <w:rsid w:val="00AE32EB"/>
    <w:rsid w:val="00AE34C3"/>
    <w:rsid w:val="00AE528B"/>
    <w:rsid w:val="00AE5B71"/>
    <w:rsid w:val="00AE5E5D"/>
    <w:rsid w:val="00AE7323"/>
    <w:rsid w:val="00AF0289"/>
    <w:rsid w:val="00AF1626"/>
    <w:rsid w:val="00AF2677"/>
    <w:rsid w:val="00AF2C9A"/>
    <w:rsid w:val="00AF322B"/>
    <w:rsid w:val="00AF361C"/>
    <w:rsid w:val="00AF4385"/>
    <w:rsid w:val="00AF5E90"/>
    <w:rsid w:val="00AF5EFB"/>
    <w:rsid w:val="00AF6941"/>
    <w:rsid w:val="00AF7181"/>
    <w:rsid w:val="00AF75EF"/>
    <w:rsid w:val="00AF7CD6"/>
    <w:rsid w:val="00B00DA7"/>
    <w:rsid w:val="00B03133"/>
    <w:rsid w:val="00B04460"/>
    <w:rsid w:val="00B052C5"/>
    <w:rsid w:val="00B056C0"/>
    <w:rsid w:val="00B057A1"/>
    <w:rsid w:val="00B074A8"/>
    <w:rsid w:val="00B07C0D"/>
    <w:rsid w:val="00B07E91"/>
    <w:rsid w:val="00B10E27"/>
    <w:rsid w:val="00B11348"/>
    <w:rsid w:val="00B13DC9"/>
    <w:rsid w:val="00B14C4D"/>
    <w:rsid w:val="00B161D7"/>
    <w:rsid w:val="00B16FE7"/>
    <w:rsid w:val="00B171DF"/>
    <w:rsid w:val="00B17AF3"/>
    <w:rsid w:val="00B20337"/>
    <w:rsid w:val="00B205A1"/>
    <w:rsid w:val="00B22185"/>
    <w:rsid w:val="00B226F7"/>
    <w:rsid w:val="00B22AA1"/>
    <w:rsid w:val="00B22CEE"/>
    <w:rsid w:val="00B234A6"/>
    <w:rsid w:val="00B234E0"/>
    <w:rsid w:val="00B23758"/>
    <w:rsid w:val="00B23B67"/>
    <w:rsid w:val="00B23E6A"/>
    <w:rsid w:val="00B24338"/>
    <w:rsid w:val="00B25142"/>
    <w:rsid w:val="00B2584A"/>
    <w:rsid w:val="00B27B37"/>
    <w:rsid w:val="00B35918"/>
    <w:rsid w:val="00B3624C"/>
    <w:rsid w:val="00B41017"/>
    <w:rsid w:val="00B4103B"/>
    <w:rsid w:val="00B4117A"/>
    <w:rsid w:val="00B412B6"/>
    <w:rsid w:val="00B42A80"/>
    <w:rsid w:val="00B4327B"/>
    <w:rsid w:val="00B43BD7"/>
    <w:rsid w:val="00B43F93"/>
    <w:rsid w:val="00B465B8"/>
    <w:rsid w:val="00B5039F"/>
    <w:rsid w:val="00B50865"/>
    <w:rsid w:val="00B51095"/>
    <w:rsid w:val="00B5139C"/>
    <w:rsid w:val="00B5254C"/>
    <w:rsid w:val="00B52F6D"/>
    <w:rsid w:val="00B53BC1"/>
    <w:rsid w:val="00B544A6"/>
    <w:rsid w:val="00B54C42"/>
    <w:rsid w:val="00B54F13"/>
    <w:rsid w:val="00B559BD"/>
    <w:rsid w:val="00B55C86"/>
    <w:rsid w:val="00B55DA4"/>
    <w:rsid w:val="00B56A67"/>
    <w:rsid w:val="00B57BB3"/>
    <w:rsid w:val="00B623C1"/>
    <w:rsid w:val="00B62803"/>
    <w:rsid w:val="00B63493"/>
    <w:rsid w:val="00B650A9"/>
    <w:rsid w:val="00B66842"/>
    <w:rsid w:val="00B66B46"/>
    <w:rsid w:val="00B66C15"/>
    <w:rsid w:val="00B70EA1"/>
    <w:rsid w:val="00B71469"/>
    <w:rsid w:val="00B719B6"/>
    <w:rsid w:val="00B71CDF"/>
    <w:rsid w:val="00B7205E"/>
    <w:rsid w:val="00B730A2"/>
    <w:rsid w:val="00B74D93"/>
    <w:rsid w:val="00B757D2"/>
    <w:rsid w:val="00B76785"/>
    <w:rsid w:val="00B76948"/>
    <w:rsid w:val="00B80B59"/>
    <w:rsid w:val="00B80EE2"/>
    <w:rsid w:val="00B8104E"/>
    <w:rsid w:val="00B8157D"/>
    <w:rsid w:val="00B81AF6"/>
    <w:rsid w:val="00B82AFD"/>
    <w:rsid w:val="00B82D52"/>
    <w:rsid w:val="00B8375E"/>
    <w:rsid w:val="00B83D44"/>
    <w:rsid w:val="00B83F6B"/>
    <w:rsid w:val="00B850A0"/>
    <w:rsid w:val="00B8578F"/>
    <w:rsid w:val="00B85A17"/>
    <w:rsid w:val="00B86B97"/>
    <w:rsid w:val="00B86F6E"/>
    <w:rsid w:val="00B877CD"/>
    <w:rsid w:val="00B9005B"/>
    <w:rsid w:val="00B9031F"/>
    <w:rsid w:val="00B925FB"/>
    <w:rsid w:val="00B92E8D"/>
    <w:rsid w:val="00B93AAF"/>
    <w:rsid w:val="00B9471C"/>
    <w:rsid w:val="00B978FA"/>
    <w:rsid w:val="00B97FB2"/>
    <w:rsid w:val="00BA1716"/>
    <w:rsid w:val="00BA2ACB"/>
    <w:rsid w:val="00BA5133"/>
    <w:rsid w:val="00BA6474"/>
    <w:rsid w:val="00BA6BB5"/>
    <w:rsid w:val="00BA6D6D"/>
    <w:rsid w:val="00BA7167"/>
    <w:rsid w:val="00BA73B8"/>
    <w:rsid w:val="00BA7802"/>
    <w:rsid w:val="00BB018D"/>
    <w:rsid w:val="00BB0D78"/>
    <w:rsid w:val="00BB1773"/>
    <w:rsid w:val="00BB2136"/>
    <w:rsid w:val="00BB6D91"/>
    <w:rsid w:val="00BB7A6B"/>
    <w:rsid w:val="00BC0A5D"/>
    <w:rsid w:val="00BC1A9A"/>
    <w:rsid w:val="00BC26FD"/>
    <w:rsid w:val="00BC3955"/>
    <w:rsid w:val="00BC432B"/>
    <w:rsid w:val="00BC4A8D"/>
    <w:rsid w:val="00BC4E00"/>
    <w:rsid w:val="00BC5050"/>
    <w:rsid w:val="00BC51FB"/>
    <w:rsid w:val="00BC5A0B"/>
    <w:rsid w:val="00BC64D8"/>
    <w:rsid w:val="00BC760B"/>
    <w:rsid w:val="00BC79AC"/>
    <w:rsid w:val="00BC7A72"/>
    <w:rsid w:val="00BC7B80"/>
    <w:rsid w:val="00BC7C15"/>
    <w:rsid w:val="00BD09CD"/>
    <w:rsid w:val="00BD0B63"/>
    <w:rsid w:val="00BD1709"/>
    <w:rsid w:val="00BD1BFE"/>
    <w:rsid w:val="00BD352B"/>
    <w:rsid w:val="00BD36B2"/>
    <w:rsid w:val="00BD386F"/>
    <w:rsid w:val="00BD58CC"/>
    <w:rsid w:val="00BD7C42"/>
    <w:rsid w:val="00BD7F1D"/>
    <w:rsid w:val="00BE0AA7"/>
    <w:rsid w:val="00BE0B19"/>
    <w:rsid w:val="00BE10F6"/>
    <w:rsid w:val="00BE1104"/>
    <w:rsid w:val="00BE1392"/>
    <w:rsid w:val="00BE173F"/>
    <w:rsid w:val="00BE1F25"/>
    <w:rsid w:val="00BE26C5"/>
    <w:rsid w:val="00BE3F54"/>
    <w:rsid w:val="00BE40D5"/>
    <w:rsid w:val="00BE4456"/>
    <w:rsid w:val="00BE67EA"/>
    <w:rsid w:val="00BE7197"/>
    <w:rsid w:val="00BE7D6E"/>
    <w:rsid w:val="00BF0ADD"/>
    <w:rsid w:val="00BF0B01"/>
    <w:rsid w:val="00BF345B"/>
    <w:rsid w:val="00BF4FC3"/>
    <w:rsid w:val="00BF657B"/>
    <w:rsid w:val="00BF6856"/>
    <w:rsid w:val="00C000A9"/>
    <w:rsid w:val="00C00287"/>
    <w:rsid w:val="00C003DE"/>
    <w:rsid w:val="00C003EE"/>
    <w:rsid w:val="00C00889"/>
    <w:rsid w:val="00C00FAB"/>
    <w:rsid w:val="00C01739"/>
    <w:rsid w:val="00C0191E"/>
    <w:rsid w:val="00C02794"/>
    <w:rsid w:val="00C03A0D"/>
    <w:rsid w:val="00C04E24"/>
    <w:rsid w:val="00C05098"/>
    <w:rsid w:val="00C05877"/>
    <w:rsid w:val="00C07381"/>
    <w:rsid w:val="00C07C8F"/>
    <w:rsid w:val="00C11056"/>
    <w:rsid w:val="00C111BD"/>
    <w:rsid w:val="00C1236A"/>
    <w:rsid w:val="00C12B2E"/>
    <w:rsid w:val="00C145A7"/>
    <w:rsid w:val="00C14A97"/>
    <w:rsid w:val="00C15174"/>
    <w:rsid w:val="00C168E8"/>
    <w:rsid w:val="00C21602"/>
    <w:rsid w:val="00C23CAE"/>
    <w:rsid w:val="00C23E25"/>
    <w:rsid w:val="00C244B8"/>
    <w:rsid w:val="00C251BB"/>
    <w:rsid w:val="00C25600"/>
    <w:rsid w:val="00C256B9"/>
    <w:rsid w:val="00C25A69"/>
    <w:rsid w:val="00C275C3"/>
    <w:rsid w:val="00C30FF3"/>
    <w:rsid w:val="00C31017"/>
    <w:rsid w:val="00C33074"/>
    <w:rsid w:val="00C360AA"/>
    <w:rsid w:val="00C36A72"/>
    <w:rsid w:val="00C377D4"/>
    <w:rsid w:val="00C40321"/>
    <w:rsid w:val="00C40B2D"/>
    <w:rsid w:val="00C41B39"/>
    <w:rsid w:val="00C42155"/>
    <w:rsid w:val="00C421EC"/>
    <w:rsid w:val="00C425D6"/>
    <w:rsid w:val="00C43AF1"/>
    <w:rsid w:val="00C4497A"/>
    <w:rsid w:val="00C45151"/>
    <w:rsid w:val="00C457B7"/>
    <w:rsid w:val="00C50350"/>
    <w:rsid w:val="00C50C6A"/>
    <w:rsid w:val="00C5143F"/>
    <w:rsid w:val="00C53C24"/>
    <w:rsid w:val="00C53F45"/>
    <w:rsid w:val="00C54E7B"/>
    <w:rsid w:val="00C55EB8"/>
    <w:rsid w:val="00C565B2"/>
    <w:rsid w:val="00C5682A"/>
    <w:rsid w:val="00C568D2"/>
    <w:rsid w:val="00C56BFA"/>
    <w:rsid w:val="00C5755F"/>
    <w:rsid w:val="00C605CC"/>
    <w:rsid w:val="00C61028"/>
    <w:rsid w:val="00C61785"/>
    <w:rsid w:val="00C61F51"/>
    <w:rsid w:val="00C63560"/>
    <w:rsid w:val="00C638C7"/>
    <w:rsid w:val="00C64463"/>
    <w:rsid w:val="00C657AC"/>
    <w:rsid w:val="00C65A98"/>
    <w:rsid w:val="00C65FE6"/>
    <w:rsid w:val="00C66F53"/>
    <w:rsid w:val="00C67325"/>
    <w:rsid w:val="00C702F2"/>
    <w:rsid w:val="00C708CB"/>
    <w:rsid w:val="00C71751"/>
    <w:rsid w:val="00C72163"/>
    <w:rsid w:val="00C72F36"/>
    <w:rsid w:val="00C73EA4"/>
    <w:rsid w:val="00C74248"/>
    <w:rsid w:val="00C74DC9"/>
    <w:rsid w:val="00C75A8F"/>
    <w:rsid w:val="00C8107C"/>
    <w:rsid w:val="00C8179C"/>
    <w:rsid w:val="00C82099"/>
    <w:rsid w:val="00C82F21"/>
    <w:rsid w:val="00C83400"/>
    <w:rsid w:val="00C83847"/>
    <w:rsid w:val="00C83ED7"/>
    <w:rsid w:val="00C84BAF"/>
    <w:rsid w:val="00C84BC9"/>
    <w:rsid w:val="00C8520D"/>
    <w:rsid w:val="00C85EB7"/>
    <w:rsid w:val="00C87037"/>
    <w:rsid w:val="00C872E4"/>
    <w:rsid w:val="00C87B90"/>
    <w:rsid w:val="00C907CF"/>
    <w:rsid w:val="00C91500"/>
    <w:rsid w:val="00C91EE6"/>
    <w:rsid w:val="00C92096"/>
    <w:rsid w:val="00C927B3"/>
    <w:rsid w:val="00C92E7E"/>
    <w:rsid w:val="00C93899"/>
    <w:rsid w:val="00C942F9"/>
    <w:rsid w:val="00C946A6"/>
    <w:rsid w:val="00C94DFA"/>
    <w:rsid w:val="00C9552F"/>
    <w:rsid w:val="00C95EDB"/>
    <w:rsid w:val="00C9655F"/>
    <w:rsid w:val="00C96CB7"/>
    <w:rsid w:val="00C97709"/>
    <w:rsid w:val="00C97CE9"/>
    <w:rsid w:val="00CA0035"/>
    <w:rsid w:val="00CA0E7F"/>
    <w:rsid w:val="00CA1056"/>
    <w:rsid w:val="00CA1571"/>
    <w:rsid w:val="00CA15CB"/>
    <w:rsid w:val="00CA2BE6"/>
    <w:rsid w:val="00CA2FAF"/>
    <w:rsid w:val="00CA319B"/>
    <w:rsid w:val="00CA4846"/>
    <w:rsid w:val="00CA5218"/>
    <w:rsid w:val="00CA57BA"/>
    <w:rsid w:val="00CA5F4E"/>
    <w:rsid w:val="00CA608F"/>
    <w:rsid w:val="00CA76E7"/>
    <w:rsid w:val="00CB0EE4"/>
    <w:rsid w:val="00CB0FEC"/>
    <w:rsid w:val="00CB14A9"/>
    <w:rsid w:val="00CB21A5"/>
    <w:rsid w:val="00CB4330"/>
    <w:rsid w:val="00CB5273"/>
    <w:rsid w:val="00CB58EF"/>
    <w:rsid w:val="00CB619D"/>
    <w:rsid w:val="00CB6B16"/>
    <w:rsid w:val="00CB745F"/>
    <w:rsid w:val="00CC115C"/>
    <w:rsid w:val="00CC2148"/>
    <w:rsid w:val="00CC226C"/>
    <w:rsid w:val="00CC2689"/>
    <w:rsid w:val="00CC2B83"/>
    <w:rsid w:val="00CC2D13"/>
    <w:rsid w:val="00CC360E"/>
    <w:rsid w:val="00CC4487"/>
    <w:rsid w:val="00CC6154"/>
    <w:rsid w:val="00CC6BAA"/>
    <w:rsid w:val="00CC7135"/>
    <w:rsid w:val="00CC7F47"/>
    <w:rsid w:val="00CD01C6"/>
    <w:rsid w:val="00CD0367"/>
    <w:rsid w:val="00CD05E4"/>
    <w:rsid w:val="00CD0915"/>
    <w:rsid w:val="00CD1E41"/>
    <w:rsid w:val="00CD21CB"/>
    <w:rsid w:val="00CD2BDC"/>
    <w:rsid w:val="00CD323D"/>
    <w:rsid w:val="00CD4A1F"/>
    <w:rsid w:val="00CD4D84"/>
    <w:rsid w:val="00CD606C"/>
    <w:rsid w:val="00CD6AD5"/>
    <w:rsid w:val="00CE007B"/>
    <w:rsid w:val="00CE13A8"/>
    <w:rsid w:val="00CE1508"/>
    <w:rsid w:val="00CE3069"/>
    <w:rsid w:val="00CE3FCB"/>
    <w:rsid w:val="00CE40A0"/>
    <w:rsid w:val="00CE48BE"/>
    <w:rsid w:val="00CE5BBD"/>
    <w:rsid w:val="00CE5E13"/>
    <w:rsid w:val="00CE6188"/>
    <w:rsid w:val="00CE6FB5"/>
    <w:rsid w:val="00CE74FE"/>
    <w:rsid w:val="00CE7725"/>
    <w:rsid w:val="00CE7C00"/>
    <w:rsid w:val="00CF24EB"/>
    <w:rsid w:val="00CF3726"/>
    <w:rsid w:val="00CF382E"/>
    <w:rsid w:val="00CF3BF8"/>
    <w:rsid w:val="00CF4223"/>
    <w:rsid w:val="00CF49F5"/>
    <w:rsid w:val="00CF7062"/>
    <w:rsid w:val="00CF7ADA"/>
    <w:rsid w:val="00D00E14"/>
    <w:rsid w:val="00D01562"/>
    <w:rsid w:val="00D020B2"/>
    <w:rsid w:val="00D025B5"/>
    <w:rsid w:val="00D029CD"/>
    <w:rsid w:val="00D03038"/>
    <w:rsid w:val="00D05D95"/>
    <w:rsid w:val="00D065C2"/>
    <w:rsid w:val="00D06630"/>
    <w:rsid w:val="00D069FA"/>
    <w:rsid w:val="00D06DBB"/>
    <w:rsid w:val="00D07798"/>
    <w:rsid w:val="00D102C2"/>
    <w:rsid w:val="00D108C5"/>
    <w:rsid w:val="00D128C0"/>
    <w:rsid w:val="00D12AE2"/>
    <w:rsid w:val="00D12B97"/>
    <w:rsid w:val="00D14122"/>
    <w:rsid w:val="00D15C50"/>
    <w:rsid w:val="00D17A29"/>
    <w:rsid w:val="00D2021B"/>
    <w:rsid w:val="00D23704"/>
    <w:rsid w:val="00D23CE5"/>
    <w:rsid w:val="00D2583D"/>
    <w:rsid w:val="00D30EE7"/>
    <w:rsid w:val="00D314E9"/>
    <w:rsid w:val="00D32696"/>
    <w:rsid w:val="00D32DC7"/>
    <w:rsid w:val="00D356FF"/>
    <w:rsid w:val="00D36A1C"/>
    <w:rsid w:val="00D36C3F"/>
    <w:rsid w:val="00D375C3"/>
    <w:rsid w:val="00D379DB"/>
    <w:rsid w:val="00D37A88"/>
    <w:rsid w:val="00D37AD9"/>
    <w:rsid w:val="00D41BD5"/>
    <w:rsid w:val="00D428AE"/>
    <w:rsid w:val="00D43A98"/>
    <w:rsid w:val="00D44CE8"/>
    <w:rsid w:val="00D4536E"/>
    <w:rsid w:val="00D457CD"/>
    <w:rsid w:val="00D45BBF"/>
    <w:rsid w:val="00D463B9"/>
    <w:rsid w:val="00D469FD"/>
    <w:rsid w:val="00D47825"/>
    <w:rsid w:val="00D47CB4"/>
    <w:rsid w:val="00D47E59"/>
    <w:rsid w:val="00D51721"/>
    <w:rsid w:val="00D51C92"/>
    <w:rsid w:val="00D5204E"/>
    <w:rsid w:val="00D530BC"/>
    <w:rsid w:val="00D53D73"/>
    <w:rsid w:val="00D53FE8"/>
    <w:rsid w:val="00D5554F"/>
    <w:rsid w:val="00D57CC5"/>
    <w:rsid w:val="00D6159C"/>
    <w:rsid w:val="00D6190F"/>
    <w:rsid w:val="00D6223F"/>
    <w:rsid w:val="00D62257"/>
    <w:rsid w:val="00D63B22"/>
    <w:rsid w:val="00D63D82"/>
    <w:rsid w:val="00D63F1B"/>
    <w:rsid w:val="00D64B2F"/>
    <w:rsid w:val="00D66A76"/>
    <w:rsid w:val="00D66CDE"/>
    <w:rsid w:val="00D67D38"/>
    <w:rsid w:val="00D719E0"/>
    <w:rsid w:val="00D7202A"/>
    <w:rsid w:val="00D73970"/>
    <w:rsid w:val="00D73E28"/>
    <w:rsid w:val="00D74400"/>
    <w:rsid w:val="00D74BA3"/>
    <w:rsid w:val="00D755F5"/>
    <w:rsid w:val="00D7691F"/>
    <w:rsid w:val="00D7730C"/>
    <w:rsid w:val="00D7785A"/>
    <w:rsid w:val="00D8076C"/>
    <w:rsid w:val="00D82B0C"/>
    <w:rsid w:val="00D82E6A"/>
    <w:rsid w:val="00D8495E"/>
    <w:rsid w:val="00D849BB"/>
    <w:rsid w:val="00D84A45"/>
    <w:rsid w:val="00D85152"/>
    <w:rsid w:val="00D90EB1"/>
    <w:rsid w:val="00D90EDB"/>
    <w:rsid w:val="00D9138D"/>
    <w:rsid w:val="00D91700"/>
    <w:rsid w:val="00D9234E"/>
    <w:rsid w:val="00D9247A"/>
    <w:rsid w:val="00D92F79"/>
    <w:rsid w:val="00D93E7B"/>
    <w:rsid w:val="00D93F16"/>
    <w:rsid w:val="00D940FE"/>
    <w:rsid w:val="00D9586E"/>
    <w:rsid w:val="00D95C32"/>
    <w:rsid w:val="00D96611"/>
    <w:rsid w:val="00D96979"/>
    <w:rsid w:val="00D96AF2"/>
    <w:rsid w:val="00D9734D"/>
    <w:rsid w:val="00D97D1C"/>
    <w:rsid w:val="00DA04A1"/>
    <w:rsid w:val="00DA15CB"/>
    <w:rsid w:val="00DA4388"/>
    <w:rsid w:val="00DA4A73"/>
    <w:rsid w:val="00DA7080"/>
    <w:rsid w:val="00DA7FE5"/>
    <w:rsid w:val="00DB1175"/>
    <w:rsid w:val="00DB29E3"/>
    <w:rsid w:val="00DB32E5"/>
    <w:rsid w:val="00DB4A09"/>
    <w:rsid w:val="00DB548B"/>
    <w:rsid w:val="00DB5E4C"/>
    <w:rsid w:val="00DB78E4"/>
    <w:rsid w:val="00DC1351"/>
    <w:rsid w:val="00DC2322"/>
    <w:rsid w:val="00DC2602"/>
    <w:rsid w:val="00DC2A88"/>
    <w:rsid w:val="00DC4133"/>
    <w:rsid w:val="00DC6213"/>
    <w:rsid w:val="00DD0745"/>
    <w:rsid w:val="00DD0E1B"/>
    <w:rsid w:val="00DD1B5A"/>
    <w:rsid w:val="00DD2308"/>
    <w:rsid w:val="00DD64E0"/>
    <w:rsid w:val="00DD69E9"/>
    <w:rsid w:val="00DE1B36"/>
    <w:rsid w:val="00DE7272"/>
    <w:rsid w:val="00DF0032"/>
    <w:rsid w:val="00DF0F39"/>
    <w:rsid w:val="00DF1043"/>
    <w:rsid w:val="00DF16F2"/>
    <w:rsid w:val="00DF2F44"/>
    <w:rsid w:val="00DF3E69"/>
    <w:rsid w:val="00DF4521"/>
    <w:rsid w:val="00DF4599"/>
    <w:rsid w:val="00DF571E"/>
    <w:rsid w:val="00DF5E4F"/>
    <w:rsid w:val="00DF6D6C"/>
    <w:rsid w:val="00DF75A8"/>
    <w:rsid w:val="00DF7D3A"/>
    <w:rsid w:val="00E000DA"/>
    <w:rsid w:val="00E00536"/>
    <w:rsid w:val="00E00A7B"/>
    <w:rsid w:val="00E014AF"/>
    <w:rsid w:val="00E02F77"/>
    <w:rsid w:val="00E035D5"/>
    <w:rsid w:val="00E043DA"/>
    <w:rsid w:val="00E04E22"/>
    <w:rsid w:val="00E0600B"/>
    <w:rsid w:val="00E07007"/>
    <w:rsid w:val="00E108A6"/>
    <w:rsid w:val="00E1101A"/>
    <w:rsid w:val="00E1119A"/>
    <w:rsid w:val="00E114D3"/>
    <w:rsid w:val="00E14BA6"/>
    <w:rsid w:val="00E14CB9"/>
    <w:rsid w:val="00E16525"/>
    <w:rsid w:val="00E16C82"/>
    <w:rsid w:val="00E17577"/>
    <w:rsid w:val="00E17759"/>
    <w:rsid w:val="00E20788"/>
    <w:rsid w:val="00E2083A"/>
    <w:rsid w:val="00E212E4"/>
    <w:rsid w:val="00E21650"/>
    <w:rsid w:val="00E216C0"/>
    <w:rsid w:val="00E21DD6"/>
    <w:rsid w:val="00E22D82"/>
    <w:rsid w:val="00E22F4D"/>
    <w:rsid w:val="00E231C9"/>
    <w:rsid w:val="00E25C7F"/>
    <w:rsid w:val="00E25FA0"/>
    <w:rsid w:val="00E26B6E"/>
    <w:rsid w:val="00E27A43"/>
    <w:rsid w:val="00E27D41"/>
    <w:rsid w:val="00E31C6E"/>
    <w:rsid w:val="00E31E58"/>
    <w:rsid w:val="00E31F16"/>
    <w:rsid w:val="00E328B1"/>
    <w:rsid w:val="00E3380B"/>
    <w:rsid w:val="00E33F3A"/>
    <w:rsid w:val="00E3451F"/>
    <w:rsid w:val="00E35FE2"/>
    <w:rsid w:val="00E365BE"/>
    <w:rsid w:val="00E40052"/>
    <w:rsid w:val="00E403D2"/>
    <w:rsid w:val="00E40E64"/>
    <w:rsid w:val="00E40F70"/>
    <w:rsid w:val="00E4139A"/>
    <w:rsid w:val="00E41DA4"/>
    <w:rsid w:val="00E41EB7"/>
    <w:rsid w:val="00E426A0"/>
    <w:rsid w:val="00E43D06"/>
    <w:rsid w:val="00E4561A"/>
    <w:rsid w:val="00E4665B"/>
    <w:rsid w:val="00E46822"/>
    <w:rsid w:val="00E46B74"/>
    <w:rsid w:val="00E47035"/>
    <w:rsid w:val="00E512B1"/>
    <w:rsid w:val="00E52CD9"/>
    <w:rsid w:val="00E53839"/>
    <w:rsid w:val="00E5670E"/>
    <w:rsid w:val="00E604EE"/>
    <w:rsid w:val="00E6161F"/>
    <w:rsid w:val="00E619F9"/>
    <w:rsid w:val="00E641DE"/>
    <w:rsid w:val="00E64909"/>
    <w:rsid w:val="00E706C2"/>
    <w:rsid w:val="00E7133D"/>
    <w:rsid w:val="00E71787"/>
    <w:rsid w:val="00E7204D"/>
    <w:rsid w:val="00E74BB3"/>
    <w:rsid w:val="00E75698"/>
    <w:rsid w:val="00E75B01"/>
    <w:rsid w:val="00E767B1"/>
    <w:rsid w:val="00E77944"/>
    <w:rsid w:val="00E8389A"/>
    <w:rsid w:val="00E83EF6"/>
    <w:rsid w:val="00E8566E"/>
    <w:rsid w:val="00E869B5"/>
    <w:rsid w:val="00E902F5"/>
    <w:rsid w:val="00E9073E"/>
    <w:rsid w:val="00E90EA2"/>
    <w:rsid w:val="00E910D9"/>
    <w:rsid w:val="00E91145"/>
    <w:rsid w:val="00E913A9"/>
    <w:rsid w:val="00E914BD"/>
    <w:rsid w:val="00E92810"/>
    <w:rsid w:val="00E935E4"/>
    <w:rsid w:val="00E939F5"/>
    <w:rsid w:val="00E93C17"/>
    <w:rsid w:val="00E945E7"/>
    <w:rsid w:val="00E95B06"/>
    <w:rsid w:val="00E969AA"/>
    <w:rsid w:val="00E9718C"/>
    <w:rsid w:val="00E97AC7"/>
    <w:rsid w:val="00EA1089"/>
    <w:rsid w:val="00EA2772"/>
    <w:rsid w:val="00EA29CD"/>
    <w:rsid w:val="00EA2D45"/>
    <w:rsid w:val="00EA3FE6"/>
    <w:rsid w:val="00EA52BD"/>
    <w:rsid w:val="00EA6BEA"/>
    <w:rsid w:val="00EA6D77"/>
    <w:rsid w:val="00EA7716"/>
    <w:rsid w:val="00EA779F"/>
    <w:rsid w:val="00EB0B15"/>
    <w:rsid w:val="00EB1401"/>
    <w:rsid w:val="00EB3BFE"/>
    <w:rsid w:val="00EB3CF9"/>
    <w:rsid w:val="00EB462C"/>
    <w:rsid w:val="00EB4C85"/>
    <w:rsid w:val="00EC16D4"/>
    <w:rsid w:val="00EC2207"/>
    <w:rsid w:val="00EC4176"/>
    <w:rsid w:val="00EC4FBB"/>
    <w:rsid w:val="00EC556D"/>
    <w:rsid w:val="00EC587C"/>
    <w:rsid w:val="00EC5CE0"/>
    <w:rsid w:val="00EC6484"/>
    <w:rsid w:val="00EC71DD"/>
    <w:rsid w:val="00EC756C"/>
    <w:rsid w:val="00EC7709"/>
    <w:rsid w:val="00EC7C33"/>
    <w:rsid w:val="00EC7ED3"/>
    <w:rsid w:val="00ED0675"/>
    <w:rsid w:val="00ED08BA"/>
    <w:rsid w:val="00ED2069"/>
    <w:rsid w:val="00ED2D99"/>
    <w:rsid w:val="00ED30B9"/>
    <w:rsid w:val="00ED40F7"/>
    <w:rsid w:val="00ED44AB"/>
    <w:rsid w:val="00ED49F7"/>
    <w:rsid w:val="00ED6112"/>
    <w:rsid w:val="00EE1333"/>
    <w:rsid w:val="00EE2121"/>
    <w:rsid w:val="00EE3DCE"/>
    <w:rsid w:val="00EE41A3"/>
    <w:rsid w:val="00EE5841"/>
    <w:rsid w:val="00EE586E"/>
    <w:rsid w:val="00EE60B6"/>
    <w:rsid w:val="00EE7798"/>
    <w:rsid w:val="00EE7932"/>
    <w:rsid w:val="00EE7CBA"/>
    <w:rsid w:val="00EF00E2"/>
    <w:rsid w:val="00EF0E98"/>
    <w:rsid w:val="00EF4BEC"/>
    <w:rsid w:val="00EF7C25"/>
    <w:rsid w:val="00F003FD"/>
    <w:rsid w:val="00F018F7"/>
    <w:rsid w:val="00F03111"/>
    <w:rsid w:val="00F041A5"/>
    <w:rsid w:val="00F0526D"/>
    <w:rsid w:val="00F05F69"/>
    <w:rsid w:val="00F07719"/>
    <w:rsid w:val="00F07E3F"/>
    <w:rsid w:val="00F1107F"/>
    <w:rsid w:val="00F13E2A"/>
    <w:rsid w:val="00F14907"/>
    <w:rsid w:val="00F14BEE"/>
    <w:rsid w:val="00F14C1E"/>
    <w:rsid w:val="00F1539D"/>
    <w:rsid w:val="00F15E86"/>
    <w:rsid w:val="00F1637A"/>
    <w:rsid w:val="00F17233"/>
    <w:rsid w:val="00F17C70"/>
    <w:rsid w:val="00F17CAC"/>
    <w:rsid w:val="00F21313"/>
    <w:rsid w:val="00F21B42"/>
    <w:rsid w:val="00F231B3"/>
    <w:rsid w:val="00F24320"/>
    <w:rsid w:val="00F24324"/>
    <w:rsid w:val="00F245F0"/>
    <w:rsid w:val="00F24622"/>
    <w:rsid w:val="00F272A8"/>
    <w:rsid w:val="00F27A7B"/>
    <w:rsid w:val="00F305D3"/>
    <w:rsid w:val="00F3069E"/>
    <w:rsid w:val="00F31B41"/>
    <w:rsid w:val="00F31CE2"/>
    <w:rsid w:val="00F33FD4"/>
    <w:rsid w:val="00F35106"/>
    <w:rsid w:val="00F3521A"/>
    <w:rsid w:val="00F35370"/>
    <w:rsid w:val="00F3593A"/>
    <w:rsid w:val="00F35E45"/>
    <w:rsid w:val="00F3765B"/>
    <w:rsid w:val="00F41AD9"/>
    <w:rsid w:val="00F42CE9"/>
    <w:rsid w:val="00F42FD3"/>
    <w:rsid w:val="00F43A79"/>
    <w:rsid w:val="00F44D57"/>
    <w:rsid w:val="00F4756D"/>
    <w:rsid w:val="00F47D98"/>
    <w:rsid w:val="00F5296C"/>
    <w:rsid w:val="00F52A3D"/>
    <w:rsid w:val="00F53258"/>
    <w:rsid w:val="00F546DA"/>
    <w:rsid w:val="00F550C4"/>
    <w:rsid w:val="00F5532B"/>
    <w:rsid w:val="00F56105"/>
    <w:rsid w:val="00F5630B"/>
    <w:rsid w:val="00F5772B"/>
    <w:rsid w:val="00F60056"/>
    <w:rsid w:val="00F61355"/>
    <w:rsid w:val="00F619FE"/>
    <w:rsid w:val="00F62E8C"/>
    <w:rsid w:val="00F63799"/>
    <w:rsid w:val="00F63C4E"/>
    <w:rsid w:val="00F63D79"/>
    <w:rsid w:val="00F64406"/>
    <w:rsid w:val="00F65B6B"/>
    <w:rsid w:val="00F65EC4"/>
    <w:rsid w:val="00F66047"/>
    <w:rsid w:val="00F67524"/>
    <w:rsid w:val="00F67730"/>
    <w:rsid w:val="00F71193"/>
    <w:rsid w:val="00F7128E"/>
    <w:rsid w:val="00F713C6"/>
    <w:rsid w:val="00F71506"/>
    <w:rsid w:val="00F71D38"/>
    <w:rsid w:val="00F72198"/>
    <w:rsid w:val="00F728B4"/>
    <w:rsid w:val="00F72A41"/>
    <w:rsid w:val="00F72F16"/>
    <w:rsid w:val="00F75C43"/>
    <w:rsid w:val="00F7681F"/>
    <w:rsid w:val="00F774E0"/>
    <w:rsid w:val="00F7769A"/>
    <w:rsid w:val="00F80549"/>
    <w:rsid w:val="00F80997"/>
    <w:rsid w:val="00F810D8"/>
    <w:rsid w:val="00F82183"/>
    <w:rsid w:val="00F82854"/>
    <w:rsid w:val="00F82F65"/>
    <w:rsid w:val="00F86318"/>
    <w:rsid w:val="00F86931"/>
    <w:rsid w:val="00F90E73"/>
    <w:rsid w:val="00F924D8"/>
    <w:rsid w:val="00F927B1"/>
    <w:rsid w:val="00F93D23"/>
    <w:rsid w:val="00F93FB2"/>
    <w:rsid w:val="00F94B11"/>
    <w:rsid w:val="00F94DA9"/>
    <w:rsid w:val="00F95B7E"/>
    <w:rsid w:val="00F96939"/>
    <w:rsid w:val="00F974A4"/>
    <w:rsid w:val="00F97FB6"/>
    <w:rsid w:val="00FA235F"/>
    <w:rsid w:val="00FA2EE0"/>
    <w:rsid w:val="00FA516F"/>
    <w:rsid w:val="00FB00B0"/>
    <w:rsid w:val="00FB0B3D"/>
    <w:rsid w:val="00FB1B57"/>
    <w:rsid w:val="00FB1DC9"/>
    <w:rsid w:val="00FB3864"/>
    <w:rsid w:val="00FB4216"/>
    <w:rsid w:val="00FB478F"/>
    <w:rsid w:val="00FB4A8E"/>
    <w:rsid w:val="00FB4E28"/>
    <w:rsid w:val="00FB5456"/>
    <w:rsid w:val="00FB5924"/>
    <w:rsid w:val="00FB6034"/>
    <w:rsid w:val="00FB6516"/>
    <w:rsid w:val="00FB7E20"/>
    <w:rsid w:val="00FC06D4"/>
    <w:rsid w:val="00FC0C0C"/>
    <w:rsid w:val="00FC1022"/>
    <w:rsid w:val="00FC1518"/>
    <w:rsid w:val="00FC1C50"/>
    <w:rsid w:val="00FC2BD8"/>
    <w:rsid w:val="00FC33C0"/>
    <w:rsid w:val="00FC37EB"/>
    <w:rsid w:val="00FC3943"/>
    <w:rsid w:val="00FC39B5"/>
    <w:rsid w:val="00FC3B55"/>
    <w:rsid w:val="00FC3CFC"/>
    <w:rsid w:val="00FC4907"/>
    <w:rsid w:val="00FC4BEA"/>
    <w:rsid w:val="00FC6446"/>
    <w:rsid w:val="00FC75E5"/>
    <w:rsid w:val="00FD004F"/>
    <w:rsid w:val="00FD05AF"/>
    <w:rsid w:val="00FD0700"/>
    <w:rsid w:val="00FD12B1"/>
    <w:rsid w:val="00FD1A0A"/>
    <w:rsid w:val="00FD248A"/>
    <w:rsid w:val="00FD34E7"/>
    <w:rsid w:val="00FD3F30"/>
    <w:rsid w:val="00FD455D"/>
    <w:rsid w:val="00FD7749"/>
    <w:rsid w:val="00FE0C87"/>
    <w:rsid w:val="00FE20E1"/>
    <w:rsid w:val="00FE288A"/>
    <w:rsid w:val="00FE2F47"/>
    <w:rsid w:val="00FE328F"/>
    <w:rsid w:val="00FE4384"/>
    <w:rsid w:val="00FE4BDC"/>
    <w:rsid w:val="00FE514F"/>
    <w:rsid w:val="00FE60BF"/>
    <w:rsid w:val="00FE6306"/>
    <w:rsid w:val="00FE6F52"/>
    <w:rsid w:val="00FF0A63"/>
    <w:rsid w:val="00FF0DC8"/>
    <w:rsid w:val="00FF0E41"/>
    <w:rsid w:val="00FF16B9"/>
    <w:rsid w:val="00FF1E3B"/>
    <w:rsid w:val="00FF53C5"/>
    <w:rsid w:val="00FF55BB"/>
    <w:rsid w:val="00FF57CA"/>
    <w:rsid w:val="00FF6769"/>
    <w:rsid w:val="00FF6FD7"/>
    <w:rsid w:val="00FF7C15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5E313B9"/>
  <w15:docId w15:val="{AE7652A3-69B2-437B-AB77-5CFD60B4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1C85"/>
    <w:rPr>
      <w:lang w:val="en-GB" w:eastAsia="sv-SE"/>
    </w:rPr>
  </w:style>
  <w:style w:type="paragraph" w:styleId="Kop1">
    <w:name w:val="heading 1"/>
    <w:basedOn w:val="Standaard"/>
    <w:next w:val="Plattetekst"/>
    <w:link w:val="Kop1Char"/>
    <w:autoRedefine/>
    <w:qFormat/>
    <w:rsid w:val="0057638E"/>
    <w:pPr>
      <w:keepNext/>
      <w:numPr>
        <w:numId w:val="25"/>
      </w:numPr>
      <w:tabs>
        <w:tab w:val="left" w:pos="708"/>
      </w:tabs>
      <w:spacing w:after="360" w:line="276" w:lineRule="auto"/>
      <w:outlineLvl w:val="0"/>
    </w:pPr>
    <w:rPr>
      <w:rFonts w:ascii="Corbel" w:hAnsi="Corbel"/>
      <w:b/>
      <w:kern w:val="28"/>
      <w:sz w:val="28"/>
      <w:szCs w:val="28"/>
      <w:u w:val="single"/>
      <w:lang w:val="nl-NL"/>
    </w:rPr>
  </w:style>
  <w:style w:type="paragraph" w:styleId="Kop2">
    <w:name w:val="heading 2"/>
    <w:aliases w:val="H2,Paragrf 2"/>
    <w:basedOn w:val="Standaard"/>
    <w:next w:val="Plattetekst"/>
    <w:autoRedefine/>
    <w:qFormat/>
    <w:rsid w:val="001B3D2F"/>
    <w:pPr>
      <w:numPr>
        <w:ilvl w:val="1"/>
        <w:numId w:val="25"/>
      </w:numPr>
      <w:spacing w:before="120" w:after="120"/>
      <w:outlineLvl w:val="1"/>
    </w:pPr>
    <w:rPr>
      <w:rFonts w:ascii="Corbel" w:hAnsi="Corbel"/>
      <w:b/>
      <w:bCs/>
      <w:kern w:val="28"/>
      <w:sz w:val="24"/>
      <w:szCs w:val="22"/>
      <w:lang w:val="nl-NL"/>
    </w:rPr>
  </w:style>
  <w:style w:type="paragraph" w:styleId="Kop3">
    <w:name w:val="heading 3"/>
    <w:aliases w:val="Paragrf 3"/>
    <w:basedOn w:val="Standaard"/>
    <w:next w:val="Plattetekst"/>
    <w:link w:val="Kop3Char"/>
    <w:autoRedefine/>
    <w:qFormat/>
    <w:rsid w:val="00170842"/>
    <w:pPr>
      <w:keepNext/>
      <w:numPr>
        <w:ilvl w:val="2"/>
        <w:numId w:val="25"/>
      </w:numPr>
      <w:spacing w:before="120" w:after="120"/>
      <w:outlineLvl w:val="2"/>
    </w:pPr>
    <w:rPr>
      <w:rFonts w:ascii="Corbel" w:hAnsi="Corbel"/>
      <w:b/>
      <w:i/>
      <w:kern w:val="28"/>
      <w:sz w:val="21"/>
      <w:lang w:val="nl-NL"/>
    </w:rPr>
  </w:style>
  <w:style w:type="paragraph" w:styleId="Kop4">
    <w:name w:val="heading 4"/>
    <w:basedOn w:val="Standaard"/>
    <w:next w:val="Standaard"/>
    <w:qFormat/>
    <w:rsid w:val="00AD3646"/>
    <w:pPr>
      <w:keepNext/>
      <w:numPr>
        <w:ilvl w:val="3"/>
        <w:numId w:val="25"/>
      </w:numPr>
      <w:jc w:val="both"/>
      <w:outlineLvl w:val="3"/>
    </w:pPr>
    <w:rPr>
      <w:rFonts w:ascii="Corbel" w:hAnsi="Corbel"/>
      <w:color w:val="000000" w:themeColor="text1"/>
      <w:sz w:val="21"/>
    </w:rPr>
  </w:style>
  <w:style w:type="paragraph" w:styleId="Kop5">
    <w:name w:val="heading 5"/>
    <w:basedOn w:val="Standaard"/>
    <w:next w:val="Standaard"/>
    <w:qFormat/>
    <w:rsid w:val="009238D3"/>
    <w:pPr>
      <w:numPr>
        <w:ilvl w:val="4"/>
        <w:numId w:val="2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238D3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238D3"/>
    <w:pPr>
      <w:numPr>
        <w:ilvl w:val="6"/>
        <w:numId w:val="25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9238D3"/>
    <w:pPr>
      <w:numPr>
        <w:ilvl w:val="7"/>
        <w:numId w:val="25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9238D3"/>
    <w:pPr>
      <w:numPr>
        <w:ilvl w:val="8"/>
        <w:numId w:val="2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HeadingBase"/>
    <w:qFormat/>
    <w:rsid w:val="009238D3"/>
    <w:pPr>
      <w:spacing w:before="360" w:after="160"/>
      <w:jc w:val="center"/>
    </w:pPr>
    <w:rPr>
      <w:sz w:val="40"/>
    </w:rPr>
  </w:style>
  <w:style w:type="paragraph" w:customStyle="1" w:styleId="HeadingBase">
    <w:name w:val="Heading Base"/>
    <w:basedOn w:val="Standaard"/>
    <w:next w:val="Plattetekst"/>
    <w:rsid w:val="009238D3"/>
    <w:pPr>
      <w:keepNext/>
      <w:spacing w:before="240" w:after="120"/>
    </w:pPr>
    <w:rPr>
      <w:b/>
      <w:kern w:val="28"/>
      <w:sz w:val="36"/>
    </w:rPr>
  </w:style>
  <w:style w:type="paragraph" w:styleId="Plattetekst">
    <w:name w:val="Body Text"/>
    <w:basedOn w:val="Standaard"/>
    <w:link w:val="PlattetekstChar"/>
    <w:rsid w:val="009238D3"/>
    <w:pPr>
      <w:spacing w:after="160"/>
    </w:pPr>
  </w:style>
  <w:style w:type="paragraph" w:styleId="Inhopg1">
    <w:name w:val="toc 1"/>
    <w:basedOn w:val="Standaard"/>
    <w:autoRedefine/>
    <w:uiPriority w:val="39"/>
    <w:qFormat/>
    <w:rsid w:val="00977FBB"/>
    <w:pPr>
      <w:tabs>
        <w:tab w:val="left" w:pos="800"/>
        <w:tab w:val="right" w:leader="dot" w:pos="9108"/>
      </w:tabs>
      <w:spacing w:before="120"/>
    </w:pPr>
    <w:rPr>
      <w:b/>
      <w:bCs/>
      <w:iCs/>
      <w:szCs w:val="24"/>
    </w:rPr>
  </w:style>
  <w:style w:type="paragraph" w:styleId="Inhopg2">
    <w:name w:val="toc 2"/>
    <w:basedOn w:val="Standaard"/>
    <w:autoRedefine/>
    <w:uiPriority w:val="39"/>
    <w:qFormat/>
    <w:rsid w:val="00977FBB"/>
    <w:pPr>
      <w:tabs>
        <w:tab w:val="left" w:pos="800"/>
        <w:tab w:val="right" w:leader="dot" w:pos="9108"/>
      </w:tabs>
      <w:spacing w:before="120"/>
      <w:ind w:left="113"/>
    </w:pPr>
    <w:rPr>
      <w:bCs/>
      <w:sz w:val="18"/>
      <w:szCs w:val="22"/>
    </w:rPr>
  </w:style>
  <w:style w:type="paragraph" w:styleId="Inhopg3">
    <w:name w:val="toc 3"/>
    <w:basedOn w:val="Standaard"/>
    <w:autoRedefine/>
    <w:uiPriority w:val="39"/>
    <w:qFormat/>
    <w:rsid w:val="00977FBB"/>
    <w:pPr>
      <w:tabs>
        <w:tab w:val="left" w:pos="800"/>
        <w:tab w:val="right" w:leader="dot" w:pos="9108"/>
      </w:tabs>
      <w:ind w:left="227"/>
    </w:pPr>
    <w:rPr>
      <w:sz w:val="16"/>
    </w:rPr>
  </w:style>
  <w:style w:type="paragraph" w:styleId="Plattetekst3">
    <w:name w:val="Body Text 3"/>
    <w:basedOn w:val="Standaard"/>
    <w:rsid w:val="009238D3"/>
    <w:rPr>
      <w:sz w:val="22"/>
    </w:rPr>
  </w:style>
  <w:style w:type="paragraph" w:styleId="Koptekst">
    <w:name w:val="header"/>
    <w:basedOn w:val="Standaard"/>
    <w:rsid w:val="009238D3"/>
    <w:pPr>
      <w:keepLines/>
      <w:tabs>
        <w:tab w:val="center" w:pos="4320"/>
        <w:tab w:val="right" w:pos="8640"/>
      </w:tabs>
    </w:pPr>
  </w:style>
  <w:style w:type="character" w:styleId="Paginanummer">
    <w:name w:val="page number"/>
    <w:rsid w:val="009238D3"/>
    <w:rPr>
      <w:b/>
    </w:rPr>
  </w:style>
  <w:style w:type="paragraph" w:styleId="Voettekst">
    <w:name w:val="footer"/>
    <w:basedOn w:val="Standaard"/>
    <w:rsid w:val="009238D3"/>
    <w:pPr>
      <w:keepLines/>
      <w:tabs>
        <w:tab w:val="center" w:pos="4320"/>
        <w:tab w:val="right" w:pos="8640"/>
      </w:tabs>
    </w:pPr>
  </w:style>
  <w:style w:type="paragraph" w:styleId="Inhopg4">
    <w:name w:val="toc 4"/>
    <w:basedOn w:val="Standaard"/>
    <w:next w:val="Standaard"/>
    <w:autoRedefine/>
    <w:uiPriority w:val="39"/>
    <w:rsid w:val="000E5F68"/>
    <w:pPr>
      <w:spacing w:before="240"/>
    </w:pPr>
  </w:style>
  <w:style w:type="paragraph" w:styleId="Inhopg5">
    <w:name w:val="toc 5"/>
    <w:basedOn w:val="Standaard"/>
    <w:next w:val="Standaard"/>
    <w:autoRedefine/>
    <w:uiPriority w:val="39"/>
    <w:rsid w:val="009238D3"/>
    <w:pPr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uiPriority w:val="39"/>
    <w:rsid w:val="009238D3"/>
    <w:pPr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uiPriority w:val="39"/>
    <w:rsid w:val="009238D3"/>
    <w:pPr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uiPriority w:val="39"/>
    <w:rsid w:val="009238D3"/>
    <w:pPr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uiPriority w:val="39"/>
    <w:rsid w:val="009238D3"/>
    <w:pPr>
      <w:ind w:left="1600"/>
    </w:pPr>
    <w:rPr>
      <w:rFonts w:ascii="Times New Roman" w:hAnsi="Times New Roman"/>
    </w:rPr>
  </w:style>
  <w:style w:type="paragraph" w:styleId="Plattetekst2">
    <w:name w:val="Body Text 2"/>
    <w:basedOn w:val="Standaard"/>
    <w:rsid w:val="009238D3"/>
    <w:pPr>
      <w:jc w:val="both"/>
    </w:pPr>
    <w:rPr>
      <w:sz w:val="22"/>
    </w:rPr>
  </w:style>
  <w:style w:type="paragraph" w:styleId="Plattetekstinspringen">
    <w:name w:val="Body Text Indent"/>
    <w:basedOn w:val="Standaard"/>
    <w:rsid w:val="009238D3"/>
    <w:pPr>
      <w:ind w:left="720" w:hanging="360"/>
      <w:jc w:val="both"/>
    </w:pPr>
    <w:rPr>
      <w:i/>
      <w:iCs/>
      <w:sz w:val="22"/>
    </w:rPr>
  </w:style>
  <w:style w:type="paragraph" w:styleId="Plattetekstinspringen2">
    <w:name w:val="Body Text Indent 2"/>
    <w:basedOn w:val="Standaard"/>
    <w:rsid w:val="009238D3"/>
    <w:pPr>
      <w:ind w:left="360" w:hanging="360"/>
      <w:jc w:val="both"/>
    </w:pPr>
    <w:rPr>
      <w:sz w:val="22"/>
    </w:rPr>
  </w:style>
  <w:style w:type="paragraph" w:styleId="Plattetekstinspringen3">
    <w:name w:val="Body Text Indent 3"/>
    <w:basedOn w:val="Standaard"/>
    <w:rsid w:val="009238D3"/>
    <w:pPr>
      <w:ind w:left="426"/>
      <w:jc w:val="both"/>
    </w:pPr>
    <w:rPr>
      <w:sz w:val="22"/>
    </w:rPr>
  </w:style>
  <w:style w:type="paragraph" w:customStyle="1" w:styleId="ChangeRecord">
    <w:name w:val="ChangeRecord"/>
    <w:basedOn w:val="Plattetekst"/>
    <w:rsid w:val="009238D3"/>
    <w:pPr>
      <w:keepNext/>
      <w:keepLines/>
      <w:widowControl w:val="0"/>
      <w:tabs>
        <w:tab w:val="left" w:leader="underscore" w:pos="5040"/>
      </w:tabs>
      <w:spacing w:before="120" w:after="0"/>
    </w:pPr>
    <w:rPr>
      <w:rFonts w:ascii="BTMedium" w:hAnsi="BTMedium"/>
      <w:sz w:val="22"/>
      <w:lang w:eastAsia="en-US"/>
    </w:rPr>
  </w:style>
  <w:style w:type="character" w:customStyle="1" w:styleId="Bold">
    <w:name w:val="Bold"/>
    <w:rsid w:val="009238D3"/>
    <w:rPr>
      <w:b/>
      <w:sz w:val="20"/>
    </w:rPr>
  </w:style>
  <w:style w:type="paragraph" w:customStyle="1" w:styleId="btCONFIDENCE">
    <w:name w:val="btCONFIDENCE"/>
    <w:basedOn w:val="Standaard"/>
    <w:autoRedefine/>
    <w:rsid w:val="009503D5"/>
    <w:pPr>
      <w:spacing w:before="120" w:after="120"/>
      <w:ind w:left="425"/>
    </w:pPr>
    <w:rPr>
      <w:color w:val="FF0000"/>
      <w:sz w:val="24"/>
      <w:szCs w:val="24"/>
      <w:lang w:eastAsia="en-US"/>
    </w:rPr>
  </w:style>
  <w:style w:type="paragraph" w:customStyle="1" w:styleId="btLogo">
    <w:name w:val="btLogo"/>
    <w:basedOn w:val="Standaard"/>
    <w:autoRedefine/>
    <w:rsid w:val="009503D5"/>
    <w:pPr>
      <w:ind w:right="284"/>
      <w:jc w:val="right"/>
    </w:pPr>
    <w:rPr>
      <w:szCs w:val="24"/>
      <w:lang w:eastAsia="en-US"/>
    </w:rPr>
  </w:style>
  <w:style w:type="paragraph" w:customStyle="1" w:styleId="btInformation">
    <w:name w:val="btInformation"/>
    <w:basedOn w:val="Standaard"/>
    <w:autoRedefine/>
    <w:rsid w:val="009503D5"/>
    <w:pPr>
      <w:spacing w:before="60"/>
      <w:ind w:left="425"/>
    </w:pPr>
    <w:rPr>
      <w:sz w:val="24"/>
      <w:szCs w:val="24"/>
      <w:lang w:eastAsia="en-US"/>
    </w:rPr>
  </w:style>
  <w:style w:type="paragraph" w:customStyle="1" w:styleId="btTitle">
    <w:name w:val="btTitle"/>
    <w:basedOn w:val="Standaard"/>
    <w:autoRedefine/>
    <w:rsid w:val="000B2FAF"/>
    <w:pPr>
      <w:spacing w:before="240"/>
    </w:pPr>
    <w:rPr>
      <w:sz w:val="72"/>
      <w:szCs w:val="72"/>
      <w:lang w:val="nl-NL" w:eastAsia="en-US"/>
    </w:rPr>
  </w:style>
  <w:style w:type="paragraph" w:customStyle="1" w:styleId="btSubtitle1">
    <w:name w:val="btSubtitle1"/>
    <w:basedOn w:val="Standaard"/>
    <w:autoRedefine/>
    <w:rsid w:val="009503D5"/>
    <w:pPr>
      <w:spacing w:before="120"/>
      <w:ind w:left="425"/>
    </w:pPr>
    <w:rPr>
      <w:sz w:val="36"/>
      <w:szCs w:val="24"/>
      <w:lang w:eastAsia="en-US"/>
    </w:rPr>
  </w:style>
  <w:style w:type="paragraph" w:customStyle="1" w:styleId="btSubtitle2">
    <w:name w:val="btSubtitle2"/>
    <w:basedOn w:val="Standaard"/>
    <w:autoRedefine/>
    <w:rsid w:val="009503D5"/>
    <w:pPr>
      <w:spacing w:before="60"/>
      <w:ind w:left="425"/>
    </w:pPr>
    <w:rPr>
      <w:sz w:val="28"/>
      <w:szCs w:val="24"/>
      <w:lang w:eastAsia="en-US"/>
    </w:rPr>
  </w:style>
  <w:style w:type="table" w:styleId="Tabelraster">
    <w:name w:val="Table Grid"/>
    <w:basedOn w:val="Standaardtabel"/>
    <w:rsid w:val="00333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ControlHeading">
    <w:name w:val="Doc Control Heading"/>
    <w:basedOn w:val="Standaard"/>
    <w:next w:val="Standaard"/>
    <w:autoRedefine/>
    <w:rsid w:val="00284CBE"/>
    <w:rPr>
      <w:b/>
      <w:szCs w:val="24"/>
      <w:lang w:eastAsia="en-US"/>
    </w:rPr>
  </w:style>
  <w:style w:type="paragraph" w:styleId="Ballontekst">
    <w:name w:val="Balloon Text"/>
    <w:basedOn w:val="Standaard"/>
    <w:semiHidden/>
    <w:rsid w:val="009A5546"/>
    <w:rPr>
      <w:rFonts w:ascii="Tahoma" w:hAnsi="Tahoma" w:cs="Tahoma"/>
      <w:sz w:val="16"/>
      <w:szCs w:val="16"/>
    </w:rPr>
  </w:style>
  <w:style w:type="paragraph" w:customStyle="1" w:styleId="Bijlage">
    <w:name w:val="Bijlage"/>
    <w:basedOn w:val="Standaard"/>
    <w:next w:val="Standaard"/>
    <w:link w:val="BijlageChar"/>
    <w:rsid w:val="000E5F68"/>
    <w:rPr>
      <w:b/>
      <w:sz w:val="28"/>
      <w:lang w:val="nl-NL"/>
    </w:rPr>
  </w:style>
  <w:style w:type="character" w:styleId="Hyperlink">
    <w:name w:val="Hyperlink"/>
    <w:uiPriority w:val="99"/>
    <w:rsid w:val="000E5F68"/>
    <w:rPr>
      <w:color w:val="0000FF"/>
      <w:u w:val="single"/>
    </w:rPr>
  </w:style>
  <w:style w:type="paragraph" w:customStyle="1" w:styleId="Main">
    <w:name w:val="Main"/>
    <w:basedOn w:val="Standaard"/>
    <w:rsid w:val="00F24324"/>
    <w:pPr>
      <w:tabs>
        <w:tab w:val="left" w:pos="3402"/>
        <w:tab w:val="left" w:pos="7938"/>
      </w:tabs>
      <w:ind w:left="964"/>
    </w:pPr>
    <w:rPr>
      <w:lang w:eastAsia="en-US"/>
    </w:rPr>
  </w:style>
  <w:style w:type="paragraph" w:customStyle="1" w:styleId="Main2">
    <w:name w:val="Main2"/>
    <w:basedOn w:val="Main"/>
    <w:rsid w:val="00902393"/>
    <w:rPr>
      <w:i/>
      <w:color w:val="0000FF"/>
    </w:rPr>
  </w:style>
  <w:style w:type="paragraph" w:styleId="Bijschrift">
    <w:name w:val="caption"/>
    <w:basedOn w:val="Standaard"/>
    <w:next w:val="Standaard"/>
    <w:qFormat/>
    <w:rsid w:val="00294B3D"/>
    <w:rPr>
      <w:b/>
      <w:bCs/>
    </w:rPr>
  </w:style>
  <w:style w:type="paragraph" w:customStyle="1" w:styleId="Suggestion">
    <w:name w:val="Suggestion"/>
    <w:basedOn w:val="Standaard"/>
    <w:autoRedefine/>
    <w:rsid w:val="004215F0"/>
    <w:pPr>
      <w:keepNext/>
    </w:pPr>
    <w:rPr>
      <w:i/>
      <w:snapToGrid w:val="0"/>
      <w:color w:val="0000FF"/>
      <w:sz w:val="24"/>
      <w:lang w:eastAsia="en-US"/>
    </w:rPr>
  </w:style>
  <w:style w:type="paragraph" w:customStyle="1" w:styleId="Default">
    <w:name w:val="Default"/>
    <w:rsid w:val="001B556E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n-US" w:eastAsia="en-US"/>
    </w:rPr>
  </w:style>
  <w:style w:type="paragraph" w:customStyle="1" w:styleId="vraag">
    <w:name w:val="vraag"/>
    <w:basedOn w:val="Standaard"/>
    <w:rsid w:val="007459E6"/>
    <w:pPr>
      <w:numPr>
        <w:numId w:val="2"/>
      </w:numPr>
    </w:pPr>
    <w:rPr>
      <w:rFonts w:ascii="Times New Roman" w:hAnsi="Times New Roman"/>
      <w:b/>
      <w:i/>
      <w:caps/>
      <w:color w:val="0000FF"/>
      <w:sz w:val="24"/>
      <w:lang w:val="nl-NL"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TML-voorafopgemaakt">
    <w:name w:val="HTML Preformatted"/>
    <w:basedOn w:val="Standaard"/>
    <w:rsid w:val="004D0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de-DE" w:eastAsia="de-DE"/>
    </w:rPr>
  </w:style>
  <w:style w:type="paragraph" w:customStyle="1" w:styleId="Confidentiality">
    <w:name w:val="Confidentiality"/>
    <w:basedOn w:val="Standaard"/>
    <w:next w:val="Standaard"/>
    <w:rsid w:val="00CE3FCB"/>
    <w:pPr>
      <w:spacing w:after="360" w:line="360" w:lineRule="atLeast"/>
    </w:pPr>
    <w:rPr>
      <w:rFonts w:cs="Arial"/>
      <w:b/>
      <w:bCs/>
      <w:color w:val="000080"/>
      <w:sz w:val="44"/>
      <w:szCs w:val="44"/>
      <w:lang w:val="nl-NL" w:eastAsia="en-US"/>
    </w:rPr>
  </w:style>
  <w:style w:type="paragraph" w:customStyle="1" w:styleId="statement">
    <w:name w:val="statement"/>
    <w:basedOn w:val="Standaard"/>
    <w:rsid w:val="00CE3FCB"/>
    <w:pPr>
      <w:spacing w:line="280" w:lineRule="atLeast"/>
      <w:ind w:right="708"/>
    </w:pPr>
    <w:rPr>
      <w:lang w:val="nl-NL" w:eastAsia="en-US"/>
    </w:rPr>
  </w:style>
  <w:style w:type="paragraph" w:customStyle="1" w:styleId="Bidtekstantwoorden10">
    <w:name w:val="Bid tekst antwoorden (10)"/>
    <w:basedOn w:val="Standaard"/>
    <w:rsid w:val="00CE3FCB"/>
    <w:pPr>
      <w:spacing w:line="260" w:lineRule="atLeast"/>
    </w:pPr>
    <w:rPr>
      <w:rFonts w:cs="Arial"/>
      <w:color w:val="000080"/>
      <w:szCs w:val="18"/>
      <w:lang w:val="nl-NL" w:eastAsia="en-US"/>
    </w:rPr>
  </w:style>
  <w:style w:type="paragraph" w:customStyle="1" w:styleId="Absatz-StandardschriftartParaCharCharCharChar">
    <w:name w:val="Absatz-Standardschriftart Para Char Char Char Char"/>
    <w:basedOn w:val="Standaard"/>
    <w:rsid w:val="00CE3FCB"/>
    <w:pPr>
      <w:tabs>
        <w:tab w:val="left" w:pos="856"/>
        <w:tab w:val="left" w:leader="dot" w:pos="7371"/>
      </w:tabs>
      <w:spacing w:line="260" w:lineRule="atLeast"/>
    </w:pPr>
    <w:rPr>
      <w:rFonts w:cs="Arial"/>
      <w:lang w:val="nl-NL" w:eastAsia="en-US"/>
    </w:rPr>
  </w:style>
  <w:style w:type="paragraph" w:customStyle="1" w:styleId="BidText">
    <w:name w:val="Bid Text"/>
    <w:basedOn w:val="Standaard"/>
    <w:link w:val="BidTextChar"/>
    <w:rsid w:val="004A4B8B"/>
    <w:pPr>
      <w:spacing w:after="240" w:line="260" w:lineRule="atLeast"/>
    </w:pPr>
    <w:rPr>
      <w:lang w:val="nl-NL" w:eastAsia="en-US"/>
    </w:rPr>
  </w:style>
  <w:style w:type="character" w:customStyle="1" w:styleId="BidTextChar">
    <w:name w:val="Bid Text Char"/>
    <w:link w:val="BidText"/>
    <w:locked/>
    <w:rsid w:val="004A4B8B"/>
    <w:rPr>
      <w:rFonts w:ascii="Arial" w:hAnsi="Arial"/>
      <w:lang w:val="nl-NL" w:eastAsia="en-US" w:bidi="ar-SA"/>
    </w:rPr>
  </w:style>
  <w:style w:type="paragraph" w:customStyle="1" w:styleId="Bulletlist1">
    <w:name w:val="Bullet list 1"/>
    <w:basedOn w:val="BidText"/>
    <w:next w:val="BidText"/>
    <w:rsid w:val="00E21650"/>
    <w:pPr>
      <w:numPr>
        <w:numId w:val="3"/>
      </w:numPr>
    </w:pPr>
  </w:style>
  <w:style w:type="paragraph" w:customStyle="1" w:styleId="Variabelegegevens">
    <w:name w:val="Variabele gegevens"/>
    <w:basedOn w:val="Standaard"/>
    <w:rsid w:val="00E21650"/>
    <w:pPr>
      <w:spacing w:line="260" w:lineRule="exact"/>
    </w:pPr>
    <w:rPr>
      <w:rFonts w:ascii="V&amp;W Syntax (Adobe)" w:hAnsi="V&amp;W Syntax (Adobe)"/>
      <w:spacing w:val="2"/>
      <w:szCs w:val="24"/>
      <w:lang w:val="nl-NL" w:eastAsia="en-US"/>
    </w:rPr>
  </w:style>
  <w:style w:type="paragraph" w:styleId="Voetnoottekst">
    <w:name w:val="footnote text"/>
    <w:basedOn w:val="Standaard"/>
    <w:semiHidden/>
    <w:rsid w:val="00032D69"/>
    <w:pPr>
      <w:widowControl w:val="0"/>
      <w:overflowPunct w:val="0"/>
      <w:autoSpaceDE w:val="0"/>
      <w:autoSpaceDN w:val="0"/>
      <w:adjustRightInd w:val="0"/>
      <w:ind w:left="720"/>
      <w:textAlignment w:val="baseline"/>
    </w:pPr>
    <w:rPr>
      <w:sz w:val="18"/>
      <w:lang w:val="nl-NL" w:eastAsia="en-US"/>
    </w:rPr>
  </w:style>
  <w:style w:type="character" w:styleId="Verwijzingopmerking">
    <w:name w:val="annotation reference"/>
    <w:semiHidden/>
    <w:rsid w:val="008C0924"/>
    <w:rPr>
      <w:sz w:val="16"/>
      <w:szCs w:val="16"/>
    </w:rPr>
  </w:style>
  <w:style w:type="paragraph" w:styleId="Tekstopmerking">
    <w:name w:val="annotation text"/>
    <w:basedOn w:val="Standaard"/>
    <w:semiHidden/>
    <w:rsid w:val="008C0924"/>
  </w:style>
  <w:style w:type="paragraph" w:styleId="Onderwerpvanopmerking">
    <w:name w:val="annotation subject"/>
    <w:basedOn w:val="Tekstopmerking"/>
    <w:next w:val="Tekstopmerking"/>
    <w:semiHidden/>
    <w:rsid w:val="008C0924"/>
    <w:rPr>
      <w:b/>
      <w:bCs/>
    </w:rPr>
  </w:style>
  <w:style w:type="paragraph" w:customStyle="1" w:styleId="CharChar">
    <w:name w:val="Char Char"/>
    <w:basedOn w:val="Standaard"/>
    <w:rsid w:val="004E1F07"/>
    <w:pPr>
      <w:spacing w:after="160" w:line="240" w:lineRule="exact"/>
    </w:pPr>
    <w:rPr>
      <w:rFonts w:ascii="Tahoma" w:hAnsi="Tahoma"/>
      <w:lang w:eastAsia="en-US"/>
    </w:rPr>
  </w:style>
  <w:style w:type="paragraph" w:customStyle="1" w:styleId="Bulleted">
    <w:name w:val="Bulleted"/>
    <w:basedOn w:val="Standaard"/>
    <w:rsid w:val="001D6F80"/>
    <w:pPr>
      <w:numPr>
        <w:numId w:val="4"/>
      </w:numPr>
    </w:pPr>
    <w:rPr>
      <w:rFonts w:cs="Arial"/>
      <w:sz w:val="22"/>
      <w:szCs w:val="22"/>
      <w:lang w:eastAsia="en-US"/>
    </w:rPr>
  </w:style>
  <w:style w:type="character" w:customStyle="1" w:styleId="BijlageChar">
    <w:name w:val="Bijlage Char"/>
    <w:link w:val="Bijlage"/>
    <w:rsid w:val="00E7133D"/>
    <w:rPr>
      <w:rFonts w:ascii="Arial" w:hAnsi="Arial"/>
      <w:b/>
      <w:sz w:val="28"/>
      <w:lang w:val="nl-NL" w:eastAsia="sv-SE" w:bidi="ar-SA"/>
    </w:rPr>
  </w:style>
  <w:style w:type="character" w:customStyle="1" w:styleId="StyleArial">
    <w:name w:val="Style Arial"/>
    <w:rsid w:val="00CA5F4E"/>
    <w:rPr>
      <w:rFonts w:ascii="Arial" w:hAnsi="Arial"/>
      <w:sz w:val="20"/>
    </w:rPr>
  </w:style>
  <w:style w:type="character" w:customStyle="1" w:styleId="description">
    <w:name w:val="description"/>
    <w:basedOn w:val="Standaardalinea-lettertype"/>
    <w:rsid w:val="006A67D7"/>
  </w:style>
  <w:style w:type="paragraph" w:styleId="Lijstalinea">
    <w:name w:val="List Paragraph"/>
    <w:basedOn w:val="Standaard"/>
    <w:uiPriority w:val="34"/>
    <w:qFormat/>
    <w:rsid w:val="00EC7C33"/>
    <w:pPr>
      <w:ind w:left="720"/>
      <w:contextualSpacing/>
    </w:pPr>
  </w:style>
  <w:style w:type="paragraph" w:customStyle="1" w:styleId="CustomerTextBullet">
    <w:name w:val="Customer Text Bullet"/>
    <w:basedOn w:val="Standaard"/>
    <w:rsid w:val="00516315"/>
    <w:pPr>
      <w:numPr>
        <w:numId w:val="5"/>
      </w:numPr>
      <w:spacing w:line="240" w:lineRule="atLeast"/>
      <w:ind w:left="357" w:hanging="357"/>
    </w:pPr>
    <w:rPr>
      <w:rFonts w:cs="Arial"/>
      <w:i/>
      <w:color w:val="0000FF"/>
      <w:lang w:val="nl-NL" w:eastAsia="en-US"/>
    </w:rPr>
  </w:style>
  <w:style w:type="paragraph" w:customStyle="1" w:styleId="confidentiality0">
    <w:name w:val="confidentiality"/>
    <w:basedOn w:val="Standaard"/>
    <w:rsid w:val="00516315"/>
    <w:pPr>
      <w:tabs>
        <w:tab w:val="left" w:pos="1418"/>
      </w:tabs>
      <w:spacing w:after="240" w:line="360" w:lineRule="exact"/>
      <w:ind w:right="567"/>
      <w:outlineLvl w:val="0"/>
    </w:pPr>
    <w:rPr>
      <w:b/>
      <w:color w:val="000080"/>
      <w:sz w:val="32"/>
      <w:lang w:val="nl-NL" w:eastAsia="en-US"/>
    </w:rPr>
  </w:style>
  <w:style w:type="paragraph" w:customStyle="1" w:styleId="Status">
    <w:name w:val="Status"/>
    <w:basedOn w:val="Standaard"/>
    <w:rsid w:val="00E93C17"/>
    <w:pPr>
      <w:spacing w:line="300" w:lineRule="atLeast"/>
    </w:pPr>
    <w:rPr>
      <w:b/>
      <w:sz w:val="18"/>
      <w:lang w:val="nl-NL" w:eastAsia="nl-NL"/>
    </w:rPr>
  </w:style>
  <w:style w:type="character" w:customStyle="1" w:styleId="OpmaakprofielArialBlack">
    <w:name w:val="Opmaakprofiel Arial Black"/>
    <w:rsid w:val="00E93C17"/>
    <w:rPr>
      <w:rFonts w:ascii="Arial" w:hAnsi="Arial"/>
      <w:b/>
    </w:rPr>
  </w:style>
  <w:style w:type="paragraph" w:customStyle="1" w:styleId="OpmaakprofielArialBlackRechtsLinks0cm">
    <w:name w:val="Opmaakprofiel Arial Black Rechts Links:  0 cm"/>
    <w:basedOn w:val="Standaard"/>
    <w:rsid w:val="00E93C17"/>
    <w:pPr>
      <w:spacing w:line="300" w:lineRule="atLeast"/>
      <w:jc w:val="right"/>
    </w:pPr>
    <w:rPr>
      <w:sz w:val="18"/>
      <w:lang w:val="nl-NL" w:eastAsia="nl-NL"/>
    </w:rPr>
  </w:style>
  <w:style w:type="paragraph" w:customStyle="1" w:styleId="DICT">
    <w:name w:val="DICT"/>
    <w:basedOn w:val="Standaard"/>
    <w:qFormat/>
    <w:rsid w:val="000B3277"/>
    <w:rPr>
      <w:sz w:val="22"/>
      <w:szCs w:val="24"/>
      <w:lang w:val="nl-NL" w:eastAsia="nl-NL"/>
    </w:rPr>
  </w:style>
  <w:style w:type="paragraph" w:customStyle="1" w:styleId="Header2">
    <w:name w:val="Header 2"/>
    <w:basedOn w:val="Koptekst"/>
    <w:rsid w:val="00410E20"/>
    <w:pPr>
      <w:keepLines w:val="0"/>
      <w:tabs>
        <w:tab w:val="clear" w:pos="4320"/>
        <w:tab w:val="clear" w:pos="8640"/>
        <w:tab w:val="right" w:pos="9000"/>
      </w:tabs>
      <w:spacing w:line="260" w:lineRule="atLeast"/>
      <w:jc w:val="right"/>
    </w:pPr>
    <w:rPr>
      <w:i/>
      <w:sz w:val="18"/>
      <w:lang w:eastAsia="en-US"/>
    </w:rPr>
  </w:style>
  <w:style w:type="paragraph" w:customStyle="1" w:styleId="StandaardRappInsprChar">
    <w:name w:val="StandaardRappInspr Char"/>
    <w:basedOn w:val="Standaard"/>
    <w:rsid w:val="008E34BD"/>
    <w:pPr>
      <w:spacing w:after="200" w:line="270" w:lineRule="exact"/>
      <w:ind w:left="2211"/>
    </w:pPr>
    <w:rPr>
      <w:lang w:val="nl-NL" w:eastAsia="en-US" w:bidi="en-US"/>
    </w:rPr>
  </w:style>
  <w:style w:type="paragraph" w:customStyle="1" w:styleId="StandaardRappInsprCharChar">
    <w:name w:val="StandaardRappInspr Char Char"/>
    <w:basedOn w:val="Standaard"/>
    <w:link w:val="StandaardRappInsprCharCharChar"/>
    <w:rsid w:val="006D5A6E"/>
    <w:pPr>
      <w:spacing w:after="200" w:line="270" w:lineRule="exact"/>
      <w:ind w:left="2211"/>
    </w:pPr>
    <w:rPr>
      <w:lang w:val="nl-NL" w:eastAsia="en-US" w:bidi="en-US"/>
    </w:rPr>
  </w:style>
  <w:style w:type="character" w:customStyle="1" w:styleId="StandaardRappInsprCharCharChar">
    <w:name w:val="StandaardRappInspr Char Char Char"/>
    <w:link w:val="StandaardRappInsprCharChar"/>
    <w:rsid w:val="006D5A6E"/>
    <w:rPr>
      <w:rFonts w:ascii="Arial" w:hAnsi="Arial"/>
      <w:lang w:eastAsia="en-US" w:bidi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4B83"/>
    <w:pPr>
      <w:keepLines/>
      <w:spacing w:before="480" w:after="0"/>
      <w:outlineLvl w:val="9"/>
    </w:pPr>
    <w:rPr>
      <w:rFonts w:ascii="Cambria" w:hAnsi="Cambria"/>
      <w:bCs/>
      <w:color w:val="365F91"/>
      <w:kern w:val="0"/>
      <w:u w:val="none"/>
      <w:lang w:val="en-US" w:eastAsia="en-US"/>
    </w:rPr>
  </w:style>
  <w:style w:type="paragraph" w:customStyle="1" w:styleId="OpmaakprofielFormulierplattetekst85ptVerhoogdmet05pt">
    <w:name w:val="Opmaakprofiel Formulier platte tekst + 85 pt Verhoogd met  05 pt"/>
    <w:basedOn w:val="Standaard"/>
    <w:rsid w:val="001B44A6"/>
    <w:pPr>
      <w:spacing w:after="200" w:line="190" w:lineRule="exact"/>
    </w:pPr>
    <w:rPr>
      <w:position w:val="2"/>
      <w:sz w:val="17"/>
      <w:szCs w:val="17"/>
      <w:lang w:val="nl-NL" w:eastAsia="en-US" w:bidi="en-US"/>
    </w:rPr>
  </w:style>
  <w:style w:type="paragraph" w:customStyle="1" w:styleId="Ondertekening">
    <w:name w:val="Ondertekening"/>
    <w:basedOn w:val="OpmaakprofielFormulierplattetekst85ptVerhoogdmet05pt"/>
    <w:rsid w:val="001B44A6"/>
    <w:pPr>
      <w:spacing w:line="270" w:lineRule="exact"/>
    </w:pPr>
    <w:rPr>
      <w:position w:val="0"/>
      <w:sz w:val="20"/>
      <w:szCs w:val="20"/>
    </w:rPr>
  </w:style>
  <w:style w:type="paragraph" w:customStyle="1" w:styleId="Opsommingbullets">
    <w:name w:val="Opsomming_bullets"/>
    <w:basedOn w:val="StandaardRappInsprCharChar"/>
    <w:autoRedefine/>
    <w:rsid w:val="000C5D74"/>
    <w:pPr>
      <w:numPr>
        <w:numId w:val="8"/>
      </w:numPr>
      <w:tabs>
        <w:tab w:val="clear" w:pos="2211"/>
        <w:tab w:val="num" w:pos="567"/>
      </w:tabs>
      <w:ind w:left="567" w:hanging="567"/>
    </w:pPr>
  </w:style>
  <w:style w:type="paragraph" w:customStyle="1" w:styleId="Rapporttitel">
    <w:name w:val="Rapporttitel"/>
    <w:basedOn w:val="Standaard"/>
    <w:next w:val="Standaard"/>
    <w:rsid w:val="0054783B"/>
    <w:pPr>
      <w:jc w:val="center"/>
    </w:pPr>
    <w:rPr>
      <w:lang w:val="nl-NL" w:eastAsia="nl-NL"/>
    </w:rPr>
  </w:style>
  <w:style w:type="character" w:customStyle="1" w:styleId="Kop3Char">
    <w:name w:val="Kop 3 Char"/>
    <w:aliases w:val="Paragrf 3 Char"/>
    <w:link w:val="Kop3"/>
    <w:rsid w:val="00170842"/>
    <w:rPr>
      <w:rFonts w:ascii="Corbel" w:hAnsi="Corbel"/>
      <w:b/>
      <w:i/>
      <w:kern w:val="28"/>
      <w:sz w:val="21"/>
      <w:lang w:eastAsia="sv-SE"/>
    </w:rPr>
  </w:style>
  <w:style w:type="character" w:customStyle="1" w:styleId="Kop1Char">
    <w:name w:val="Kop 1 Char"/>
    <w:link w:val="Kop1"/>
    <w:rsid w:val="0057638E"/>
    <w:rPr>
      <w:rFonts w:ascii="Corbel" w:hAnsi="Corbel"/>
      <w:b/>
      <w:kern w:val="28"/>
      <w:sz w:val="28"/>
      <w:szCs w:val="28"/>
      <w:u w:val="single"/>
      <w:lang w:eastAsia="sv-SE"/>
    </w:rPr>
  </w:style>
  <w:style w:type="character" w:customStyle="1" w:styleId="PlattetekstChar">
    <w:name w:val="Platte tekst Char"/>
    <w:link w:val="Plattetekst"/>
    <w:rsid w:val="00E47035"/>
    <w:rPr>
      <w:lang w:val="en-GB" w:eastAsia="sv-SE"/>
    </w:rPr>
  </w:style>
  <w:style w:type="paragraph" w:styleId="Documentstructuur">
    <w:name w:val="Document Map"/>
    <w:basedOn w:val="Standaard"/>
    <w:link w:val="DocumentstructuurChar"/>
    <w:rsid w:val="00472071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rsid w:val="00472071"/>
    <w:rPr>
      <w:rFonts w:ascii="Tahoma" w:hAnsi="Tahoma" w:cs="Tahoma"/>
      <w:sz w:val="16"/>
      <w:szCs w:val="16"/>
      <w:lang w:val="en-GB" w:eastAsia="sv-SE"/>
    </w:rPr>
  </w:style>
  <w:style w:type="character" w:styleId="GevolgdeHyperlink">
    <w:name w:val="FollowedHyperlink"/>
    <w:rsid w:val="00567B53"/>
    <w:rPr>
      <w:color w:val="800080"/>
      <w:u w:val="single"/>
    </w:rPr>
  </w:style>
  <w:style w:type="character" w:customStyle="1" w:styleId="apple-style-span">
    <w:name w:val="apple-style-span"/>
    <w:basedOn w:val="Standaardalinea-lettertype"/>
    <w:rsid w:val="00186CF0"/>
  </w:style>
  <w:style w:type="character" w:customStyle="1" w:styleId="apple-converted-space">
    <w:name w:val="apple-converted-space"/>
    <w:basedOn w:val="Standaardalinea-lettertype"/>
    <w:rsid w:val="003702A3"/>
  </w:style>
  <w:style w:type="paragraph" w:styleId="Normaalweb">
    <w:name w:val="Normal (Web)"/>
    <w:basedOn w:val="Standaard"/>
    <w:uiPriority w:val="99"/>
    <w:unhideWhenUsed/>
    <w:rsid w:val="00AE07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nl-NL"/>
    </w:rPr>
  </w:style>
  <w:style w:type="paragraph" w:styleId="Revisie">
    <w:name w:val="Revision"/>
    <w:hidden/>
    <w:uiPriority w:val="99"/>
    <w:semiHidden/>
    <w:rsid w:val="00C74DC9"/>
    <w:rPr>
      <w:lang w:val="en-GB" w:eastAsia="sv-SE"/>
    </w:rPr>
  </w:style>
  <w:style w:type="character" w:styleId="Voetnootmarkering">
    <w:name w:val="footnote reference"/>
    <w:basedOn w:val="Standaardalinea-lettertype"/>
    <w:semiHidden/>
    <w:unhideWhenUsed/>
    <w:rsid w:val="003A6D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eek\My%20Documents\2.Data\prince2\PID_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CA633-0BC9-44DF-A947-BA909E33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PID_template.dot</Template>
  <TotalTime>1</TotalTime>
  <Pages>10</Pages>
  <Words>1234</Words>
  <Characters>6787</Characters>
  <Application>Microsoft Office Word</Application>
  <DocSecurity>0</DocSecurity>
  <Lines>56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Vertrouwelijkheidverklaring </vt:lpstr>
      <vt:lpstr/>
      <vt:lpstr>Introductie</vt:lpstr>
      <vt:lpstr>Inleiding</vt:lpstr>
      <vt:lpstr>Algemeen</vt:lpstr>
      <vt:lpstr>    Doel</vt:lpstr>
      <vt:lpstr>    Leeswijzer</vt:lpstr>
      <vt:lpstr>    Relaties met andere documenten</vt:lpstr>
      <vt:lpstr>    Beheer en evaluatie DAP</vt:lpstr>
      <vt:lpstr>    Wijzigingen</vt:lpstr>
      <vt:lpstr>        Voorstellen tot wijzigingen vanuit de Dienst ICT </vt:lpstr>
      <vt:lpstr>        Voorstellen tot wijzigingen vanuit &lt;Leverancier&gt;</vt:lpstr>
      <vt:lpstr>    Geldigheidsduur</vt:lpstr>
      <vt:lpstr>        </vt:lpstr>
      <vt:lpstr>Scope van de dienstverlening</vt:lpstr>
      <vt:lpstr>Communicatie – overlegstructuur</vt:lpstr>
      <vt:lpstr>    Communicatie</vt:lpstr>
      <vt:lpstr>    Overleg</vt:lpstr>
      <vt:lpstr>Proces afspraken en procedures Beheer</vt:lpstr>
      <vt:lpstr>    Afspraken algemeen</vt:lpstr>
      <vt:lpstr>    Klachten</vt:lpstr>
      <vt:lpstr>    Escalatie</vt:lpstr>
      <vt:lpstr>        Afspraak</vt:lpstr>
      <vt:lpstr>        Procedure</vt:lpstr>
      <vt:lpstr>        Rapportage</vt:lpstr>
      <vt:lpstr>    Service Desk</vt:lpstr>
      <vt:lpstr>        Afspraken</vt:lpstr>
      <vt:lpstr>        Procedure</vt:lpstr>
      <vt:lpstr>    Incident Management</vt:lpstr>
      <vt:lpstr>        Afspraken</vt:lpstr>
      <vt:lpstr>        Procedure</vt:lpstr>
      <vt:lpstr>    Problem Management</vt:lpstr>
      <vt:lpstr>        Afspraken</vt:lpstr>
      <vt:lpstr>        Procedure</vt:lpstr>
      <vt:lpstr>    Change Management</vt:lpstr>
      <vt:lpstr>        Algemeen</vt:lpstr>
      <vt:lpstr>        Prioriteit, Impact en Urgentie</vt:lpstr>
      <vt:lpstr>        Niet –standaard changes</vt:lpstr>
      <vt:lpstr>        Afspraken Niet –standaard changes</vt:lpstr>
      <vt:lpstr>        Procedure Niet –standaard changes</vt:lpstr>
      <vt:lpstr>        Standaard changes</vt:lpstr>
      <vt:lpstr>        Afspraken Standaard changes</vt:lpstr>
      <vt:lpstr>        Procedure</vt:lpstr>
      <vt:lpstr>        Urgente changes</vt:lpstr>
      <vt:lpstr>        Afspraken</vt:lpstr>
      <vt:lpstr>        Procedure</vt:lpstr>
      <vt:lpstr>        Escalatie change afhandeling</vt:lpstr>
      <vt:lpstr>    Release Management</vt:lpstr>
      <vt:lpstr>        Afspraken</vt:lpstr>
      <vt:lpstr>        Procedure</vt:lpstr>
      <vt:lpstr>    Configuration Management</vt:lpstr>
      <vt:lpstr>        Afspraken</vt:lpstr>
      <vt:lpstr>        Procedure</vt:lpstr>
      <vt:lpstr>    Continuity en Availability Management</vt:lpstr>
      <vt:lpstr>        Afspraken</vt:lpstr>
      <vt:lpstr>        Procedure</vt:lpstr>
      <vt:lpstr>    Capacity Management</vt:lpstr>
      <vt:lpstr>        Afspraken</vt:lpstr>
      <vt:lpstr>        Procedure</vt:lpstr>
      <vt:lpstr>    Financial Management</vt:lpstr>
      <vt:lpstr>        Afspraken</vt:lpstr>
      <vt:lpstr>        Procedure</vt:lpstr>
      <vt:lpstr>    Service Level Management</vt:lpstr>
      <vt:lpstr>        Afspraken</vt:lpstr>
      <vt:lpstr>        Procedure</vt:lpstr>
      <vt:lpstr>    Beveiliging/Security Management</vt:lpstr>
      <vt:lpstr>        Afspraken</vt:lpstr>
      <vt:lpstr>        Procedure</vt:lpstr>
      <vt:lpstr>    Licentie Management</vt:lpstr>
      <vt:lpstr>        Afspraken</vt:lpstr>
      <vt:lpstr>        Procedure</vt:lpstr>
      <vt:lpstr>Kwaliteit- en verwachtingsmanagement</vt:lpstr>
      <vt:lpstr>    Periodieke controle van de Dienstverlening</vt:lpstr>
      <vt:lpstr>    Klanttevredenheidsonderzoek</vt:lpstr>
      <vt:lpstr>    Audits</vt:lpstr>
      <vt:lpstr>        Procedure</vt:lpstr>
      <vt:lpstr>Operationele afspraken en procedures beheer activiteiten</vt:lpstr>
      <vt:lpstr>    Beheer activiteiten</vt:lpstr>
      <vt:lpstr>    Monitoring van de Dienstverlening</vt:lpstr>
      <vt:lpstr>    Back-up van data en installatiegegevens</vt:lpstr>
      <vt:lpstr>        Afspraken</vt:lpstr>
      <vt:lpstr>        Procedure</vt:lpstr>
      <vt:lpstr>    Onderhoud</vt:lpstr>
      <vt:lpstr>        Gepland onderhoud</vt:lpstr>
      <vt:lpstr>        Afspraken</vt:lpstr>
      <vt:lpstr>        Procedure</vt:lpstr>
      <vt:lpstr>        Ongepland onderhoud</vt:lpstr>
      <vt:lpstr>        Afspraken</vt:lpstr>
      <vt:lpstr>        Procedure</vt:lpstr>
      <vt:lpstr>Afspraken en procedures nieuwe leveringen en projecten</vt:lpstr>
      <vt:lpstr>        Algemeen</vt:lpstr>
      <vt:lpstr>        Acceptatie en start beheerfase</vt:lpstr>
      <vt:lpstr>    Procedure</vt:lpstr>
      <vt:lpstr>    Rapportage</vt:lpstr>
      <vt:lpstr>Retransitie</vt:lpstr>
      <vt:lpstr>    Afspraken</vt:lpstr>
      <vt:lpstr>    Procedure</vt:lpstr>
      <vt:lpstr/>
      <vt:lpstr>Akkoordverklaring</vt:lpstr>
      <vt:lpstr>Bijlage 1: Rollen en functies</vt:lpstr>
    </vt:vector>
  </TitlesOfParts>
  <Company>Dienst ICT Amsterdam</Company>
  <LinksUpToDate>false</LinksUpToDate>
  <CharactersWithSpaces>8005</CharactersWithSpaces>
  <SharedDoc>false</SharedDoc>
  <HLinks>
    <vt:vector size="84" baseType="variant">
      <vt:variant>
        <vt:i4>7012407</vt:i4>
      </vt:variant>
      <vt:variant>
        <vt:i4>60</vt:i4>
      </vt:variant>
      <vt:variant>
        <vt:i4>0</vt:i4>
      </vt:variant>
      <vt:variant>
        <vt:i4>5</vt:i4>
      </vt:variant>
      <vt:variant>
        <vt:lpwstr>http://nl.wikipedia.org/wiki/Computerprogramma</vt:lpwstr>
      </vt:variant>
      <vt:variant>
        <vt:lpwstr/>
      </vt:variant>
      <vt:variant>
        <vt:i4>1835087</vt:i4>
      </vt:variant>
      <vt:variant>
        <vt:i4>57</vt:i4>
      </vt:variant>
      <vt:variant>
        <vt:i4>0</vt:i4>
      </vt:variant>
      <vt:variant>
        <vt:i4>5</vt:i4>
      </vt:variant>
      <vt:variant>
        <vt:lpwstr>http://nl.wikipedia.org/wiki/Licentie</vt:lpwstr>
      </vt:variant>
      <vt:variant>
        <vt:lpwstr/>
      </vt:variant>
      <vt:variant>
        <vt:i4>7798803</vt:i4>
      </vt:variant>
      <vt:variant>
        <vt:i4>54</vt:i4>
      </vt:variant>
      <vt:variant>
        <vt:i4>0</vt:i4>
      </vt:variant>
      <vt:variant>
        <vt:i4>5</vt:i4>
      </vt:variant>
      <vt:variant>
        <vt:lpwstr>http://nl.wikipedia.org/wiki/Macht_(menswetenschappen)</vt:lpwstr>
      </vt:variant>
      <vt:variant>
        <vt:lpwstr/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>http://nl.wikipedia.org/wiki/Toezicht</vt:lpwstr>
      </vt:variant>
      <vt:variant>
        <vt:lpwstr/>
      </vt:variant>
      <vt:variant>
        <vt:i4>983104</vt:i4>
      </vt:variant>
      <vt:variant>
        <vt:i4>48</vt:i4>
      </vt:variant>
      <vt:variant>
        <vt:i4>0</vt:i4>
      </vt:variant>
      <vt:variant>
        <vt:i4>5</vt:i4>
      </vt:variant>
      <vt:variant>
        <vt:lpwstr>http://nl.wikipedia.org/wiki/Gedragscode</vt:lpwstr>
      </vt:variant>
      <vt:variant>
        <vt:lpwstr/>
      </vt:variant>
      <vt:variant>
        <vt:i4>131155</vt:i4>
      </vt:variant>
      <vt:variant>
        <vt:i4>45</vt:i4>
      </vt:variant>
      <vt:variant>
        <vt:i4>0</vt:i4>
      </vt:variant>
      <vt:variant>
        <vt:i4>5</vt:i4>
      </vt:variant>
      <vt:variant>
        <vt:lpwstr>http://nl.wikipedia.org/wiki/Bestuur</vt:lpwstr>
      </vt:variant>
      <vt:variant>
        <vt:lpwstr/>
      </vt:variant>
      <vt:variant>
        <vt:i4>1704012</vt:i4>
      </vt:variant>
      <vt:variant>
        <vt:i4>42</vt:i4>
      </vt:variant>
      <vt:variant>
        <vt:i4>0</vt:i4>
      </vt:variant>
      <vt:variant>
        <vt:i4>5</vt:i4>
      </vt:variant>
      <vt:variant>
        <vt:lpwstr>http://nl.wikipedia.org/wiki/Project</vt:lpwstr>
      </vt:variant>
      <vt:variant>
        <vt:lpwstr/>
      </vt:variant>
      <vt:variant>
        <vt:i4>7209003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http://nl.wikipedia.org/wiki/Projectmanagement</vt:lpwstr>
      </vt:variant>
      <vt:variant>
        <vt:lpwstr/>
      </vt:variant>
      <vt:variant>
        <vt:i4>1703979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_Beveiligingsincident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_Toc476826119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_Toc476826118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_Toc476826117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_Toc476826116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_Toc476826115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Fokkens, Wabe</dc:creator>
  <cp:lastModifiedBy>Dijk, Ed van</cp:lastModifiedBy>
  <cp:revision>2</cp:revision>
  <cp:lastPrinted>2020-01-30T09:51:00Z</cp:lastPrinted>
  <dcterms:created xsi:type="dcterms:W3CDTF">2020-10-14T13:04:00Z</dcterms:created>
  <dcterms:modified xsi:type="dcterms:W3CDTF">2020-10-14T13:04:00Z</dcterms:modified>
</cp:coreProperties>
</file>