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04C31" w14:textId="77777777" w:rsidR="00A00378" w:rsidRDefault="00A00378" w:rsidP="00F3031B">
      <w:pPr>
        <w:spacing w:line="240" w:lineRule="atLeast"/>
      </w:pPr>
    </w:p>
    <w:p w14:paraId="1047D31D" w14:textId="77777777" w:rsidR="00B8135A" w:rsidRDefault="00B8135A" w:rsidP="00F3031B">
      <w:pPr>
        <w:spacing w:line="240" w:lineRule="atLeast"/>
      </w:pPr>
    </w:p>
    <w:p w14:paraId="2E7AB4D0" w14:textId="77777777" w:rsidR="00B8135A" w:rsidRDefault="00B8135A" w:rsidP="00F3031B">
      <w:pPr>
        <w:spacing w:line="240" w:lineRule="atLeast"/>
      </w:pPr>
    </w:p>
    <w:tbl>
      <w:tblPr>
        <w:tblW w:w="0" w:type="auto"/>
        <w:tblLayout w:type="fixed"/>
        <w:tblCellMar>
          <w:left w:w="0" w:type="dxa"/>
          <w:right w:w="0" w:type="dxa"/>
        </w:tblCellMar>
        <w:tblLook w:val="0000" w:firstRow="0" w:lastRow="0" w:firstColumn="0" w:lastColumn="0" w:noHBand="0" w:noVBand="0"/>
      </w:tblPr>
      <w:tblGrid>
        <w:gridCol w:w="3119"/>
      </w:tblGrid>
      <w:tr w:rsidR="00083757" w14:paraId="062B5B67" w14:textId="77777777" w:rsidTr="00146BED">
        <w:trPr>
          <w:trHeight w:val="2494"/>
        </w:trPr>
        <w:tc>
          <w:tcPr>
            <w:tcW w:w="3119" w:type="dxa"/>
            <w:shd w:val="clear" w:color="auto" w:fill="auto"/>
            <w:tcMar>
              <w:top w:w="0" w:type="dxa"/>
            </w:tcMar>
          </w:tcPr>
          <w:p w14:paraId="190D9787" w14:textId="5346063E" w:rsidR="002A195B" w:rsidRDefault="00385CAD" w:rsidP="00F3031B">
            <w:pPr>
              <w:pStyle w:val="Huisstijl-Adres"/>
              <w:spacing w:line="240" w:lineRule="atLeast"/>
            </w:pPr>
            <w:r w:rsidRPr="003801BB">
              <w:br w:type="page"/>
            </w:r>
            <w:r w:rsidR="00291153">
              <w:t>Nederlands Instituut</w:t>
            </w:r>
            <w:r w:rsidR="00CE5709">
              <w:br/>
              <w:t>P</w:t>
            </w:r>
            <w:r w:rsidR="00291153">
              <w:t>ubl</w:t>
            </w:r>
            <w:r w:rsidR="002A195B">
              <w:t>ieke Veiligheid</w:t>
            </w:r>
          </w:p>
          <w:p w14:paraId="397ADA01" w14:textId="77777777" w:rsidR="002A195B" w:rsidRDefault="002A195B" w:rsidP="00F3031B">
            <w:pPr>
              <w:pStyle w:val="Huisstijl-Adres"/>
              <w:spacing w:line="240" w:lineRule="atLeast"/>
            </w:pPr>
            <w:r>
              <w:t>Postbus 7112</w:t>
            </w:r>
          </w:p>
          <w:p w14:paraId="390A288A" w14:textId="77777777" w:rsidR="002A195B" w:rsidRDefault="002A195B" w:rsidP="00F3031B">
            <w:pPr>
              <w:pStyle w:val="Huisstijl-Adres"/>
              <w:spacing w:line="240" w:lineRule="atLeast"/>
            </w:pPr>
            <w:r>
              <w:t>2701 AC  Zoetermeer</w:t>
            </w:r>
          </w:p>
          <w:p w14:paraId="55C1F73F" w14:textId="77777777" w:rsidR="002A195B" w:rsidRDefault="002A195B" w:rsidP="00F3031B">
            <w:pPr>
              <w:pStyle w:val="Huisstijl-Adres"/>
              <w:spacing w:line="240" w:lineRule="atLeast"/>
            </w:pPr>
            <w:r>
              <w:t>Zilverstraat 91, Zoetermeer</w:t>
            </w:r>
          </w:p>
          <w:p w14:paraId="0D36FFCF" w14:textId="77777777" w:rsidR="002A195B" w:rsidRDefault="002A195B" w:rsidP="00F3031B">
            <w:pPr>
              <w:pStyle w:val="Huisstijl-Adres"/>
              <w:spacing w:line="240" w:lineRule="atLeast"/>
            </w:pPr>
            <w:r>
              <w:t>www.</w:t>
            </w:r>
            <w:r w:rsidR="00291153">
              <w:t>nipv</w:t>
            </w:r>
            <w:r>
              <w:t>.nl</w:t>
            </w:r>
          </w:p>
          <w:p w14:paraId="12006C76" w14:textId="77777777" w:rsidR="002A195B" w:rsidRDefault="002A195B" w:rsidP="00F3031B">
            <w:pPr>
              <w:pStyle w:val="Huisstijl-Adres"/>
              <w:spacing w:line="240" w:lineRule="atLeast"/>
            </w:pPr>
            <w:r>
              <w:t>info@</w:t>
            </w:r>
            <w:r w:rsidR="00291153">
              <w:t>nipv</w:t>
            </w:r>
            <w:r>
              <w:t>.nl</w:t>
            </w:r>
          </w:p>
          <w:p w14:paraId="354DB08D" w14:textId="77777777" w:rsidR="008F2960" w:rsidRDefault="002A195B" w:rsidP="00F3031B">
            <w:pPr>
              <w:pStyle w:val="Huisstijl-Adres"/>
              <w:spacing w:line="240" w:lineRule="atLeast"/>
            </w:pPr>
            <w:r>
              <w:t>079 330 46 00</w:t>
            </w:r>
          </w:p>
          <w:p w14:paraId="007AE838" w14:textId="77777777" w:rsidR="008F2960" w:rsidRPr="008F2960" w:rsidRDefault="008F2960" w:rsidP="00F3031B">
            <w:pPr>
              <w:spacing w:line="240" w:lineRule="atLeast"/>
            </w:pPr>
          </w:p>
        </w:tc>
      </w:tr>
    </w:tbl>
    <w:p w14:paraId="485E3498" w14:textId="77777777" w:rsidR="00083757" w:rsidRDefault="00083757" w:rsidP="00F3031B">
      <w:pPr>
        <w:tabs>
          <w:tab w:val="left" w:pos="2098"/>
        </w:tabs>
        <w:spacing w:line="240" w:lineRule="atLeast"/>
      </w:pPr>
    </w:p>
    <w:p w14:paraId="611476B4" w14:textId="77777777" w:rsidR="008F2960" w:rsidRDefault="008F2960" w:rsidP="00F3031B">
      <w:pPr>
        <w:tabs>
          <w:tab w:val="left" w:pos="2098"/>
        </w:tabs>
        <w:spacing w:line="240" w:lineRule="atLeast"/>
      </w:pPr>
    </w:p>
    <w:p w14:paraId="691ABCEB" w14:textId="3CE48317" w:rsidR="00083757" w:rsidRDefault="009A43D5" w:rsidP="00F3031B">
      <w:pPr>
        <w:spacing w:line="240" w:lineRule="atLeast"/>
      </w:pPr>
      <w:r>
        <w:rPr>
          <w:noProof/>
        </w:rPr>
        <mc:AlternateContent>
          <mc:Choice Requires="wps">
            <w:drawing>
              <wp:anchor distT="0" distB="0" distL="114300" distR="114300" simplePos="0" relativeHeight="251658240" behindDoc="0" locked="0" layoutInCell="1" allowOverlap="1" wp14:anchorId="7CBDBDBD" wp14:editId="1FD3CC1B">
                <wp:simplePos x="0" y="0"/>
                <wp:positionH relativeFrom="page">
                  <wp:posOffset>0</wp:posOffset>
                </wp:positionH>
                <wp:positionV relativeFrom="page">
                  <wp:posOffset>5621655</wp:posOffset>
                </wp:positionV>
                <wp:extent cx="7552690" cy="4081780"/>
                <wp:effectExtent l="0" t="1905" r="635" b="254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408178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8E047ED" w14:textId="77777777" w:rsidTr="00451F62">
                              <w:tc>
                                <w:tcPr>
                                  <w:tcW w:w="8205" w:type="dxa"/>
                                  <w:gridSpan w:val="2"/>
                                  <w:shd w:val="clear" w:color="auto" w:fill="auto"/>
                                </w:tcPr>
                                <w:p w14:paraId="3C093919" w14:textId="77777777" w:rsidR="00083757" w:rsidRDefault="00083757">
                                  <w:r w:rsidRPr="00083757">
                                    <w:rPr>
                                      <w:b/>
                                    </w:rPr>
                                    <w:t>Colofon</w:t>
                                  </w:r>
                                </w:p>
                              </w:tc>
                            </w:tr>
                            <w:tr w:rsidR="00083757" w14:paraId="135C9AE1" w14:textId="77777777" w:rsidTr="00451F62">
                              <w:tc>
                                <w:tcPr>
                                  <w:tcW w:w="2098" w:type="dxa"/>
                                  <w:shd w:val="clear" w:color="auto" w:fill="auto"/>
                                </w:tcPr>
                                <w:p w14:paraId="597C5BEA" w14:textId="77777777" w:rsidR="00083757" w:rsidRDefault="00083757">
                                  <w:r>
                                    <w:t>Titel:</w:t>
                                  </w:r>
                                </w:p>
                              </w:tc>
                              <w:tc>
                                <w:tcPr>
                                  <w:tcW w:w="6107" w:type="dxa"/>
                                  <w:shd w:val="clear" w:color="auto" w:fill="auto"/>
                                </w:tcPr>
                                <w:p w14:paraId="12DF1606" w14:textId="194AB08F" w:rsidR="00083757" w:rsidRDefault="008F25FE" w:rsidP="00B30800">
                                  <w:r>
                                    <w:fldChar w:fldCharType="begin"/>
                                  </w:r>
                                  <w:r w:rsidR="00B30800">
                                    <w:instrText xml:space="preserve"> DOCPROPERTY txtTitel</w:instrText>
                                  </w:r>
                                  <w:r>
                                    <w:fldChar w:fldCharType="separate"/>
                                  </w:r>
                                  <w:r w:rsidR="00341719">
                                    <w:t>Functionele beschrijving SIS</w:t>
                                  </w:r>
                                  <w:r>
                                    <w:fldChar w:fldCharType="end"/>
                                  </w:r>
                                </w:p>
                              </w:tc>
                            </w:tr>
                            <w:tr w:rsidR="00083757" w14:paraId="7AC0EA99" w14:textId="77777777" w:rsidTr="00451F62">
                              <w:tc>
                                <w:tcPr>
                                  <w:tcW w:w="2098" w:type="dxa"/>
                                  <w:shd w:val="clear" w:color="auto" w:fill="auto"/>
                                </w:tcPr>
                                <w:p w14:paraId="62AE7424" w14:textId="77777777" w:rsidR="00083757" w:rsidRDefault="00083757">
                                  <w:r>
                                    <w:t>Datum:</w:t>
                                  </w:r>
                                </w:p>
                              </w:tc>
                              <w:tc>
                                <w:tcPr>
                                  <w:tcW w:w="6107" w:type="dxa"/>
                                  <w:shd w:val="clear" w:color="auto" w:fill="auto"/>
                                </w:tcPr>
                                <w:p w14:paraId="59AA7114" w14:textId="2490D737" w:rsidR="00083757" w:rsidRDefault="0009507A" w:rsidP="00B30800">
                                  <w:r>
                                    <w:t>29</w:t>
                                  </w:r>
                                  <w:r w:rsidR="00D94EC7">
                                    <w:t xml:space="preserve"> augustus 2024</w:t>
                                  </w:r>
                                </w:p>
                              </w:tc>
                            </w:tr>
                            <w:tr w:rsidR="00F23EA4" w14:paraId="21E05E09" w14:textId="77777777" w:rsidTr="00451F62">
                              <w:tc>
                                <w:tcPr>
                                  <w:tcW w:w="2098" w:type="dxa"/>
                                  <w:shd w:val="clear" w:color="auto" w:fill="auto"/>
                                </w:tcPr>
                                <w:p w14:paraId="55F4E3B8" w14:textId="77777777" w:rsidR="00F23EA4" w:rsidRDefault="00F23EA4">
                                  <w:r>
                                    <w:t>Vertrouwelijkheid:</w:t>
                                  </w:r>
                                </w:p>
                              </w:tc>
                              <w:tc>
                                <w:tcPr>
                                  <w:tcW w:w="6107" w:type="dxa"/>
                                  <w:shd w:val="clear" w:color="auto" w:fill="auto"/>
                                </w:tcPr>
                                <w:p w14:paraId="2ED0F8AA" w14:textId="07355885" w:rsidR="00F23EA4" w:rsidRDefault="00D94EC7" w:rsidP="00B30800">
                                  <w:r>
                                    <w:t>Extern (na aanpassingen)</w:t>
                                  </w:r>
                                </w:p>
                              </w:tc>
                            </w:tr>
                            <w:tr w:rsidR="00083757" w14:paraId="59C528E3" w14:textId="77777777" w:rsidTr="00451F62">
                              <w:tc>
                                <w:tcPr>
                                  <w:tcW w:w="2098" w:type="dxa"/>
                                  <w:shd w:val="clear" w:color="auto" w:fill="auto"/>
                                </w:tcPr>
                                <w:p w14:paraId="378455AA" w14:textId="77777777" w:rsidR="00083757" w:rsidRDefault="00083757">
                                  <w:r>
                                    <w:t>Status:</w:t>
                                  </w:r>
                                </w:p>
                              </w:tc>
                              <w:tc>
                                <w:tcPr>
                                  <w:tcW w:w="6107" w:type="dxa"/>
                                  <w:shd w:val="clear" w:color="auto" w:fill="auto"/>
                                </w:tcPr>
                                <w:p w14:paraId="6AD71ECA" w14:textId="549BBD40" w:rsidR="00083757" w:rsidRDefault="0009507A">
                                  <w:r>
                                    <w:t>Definitief</w:t>
                                  </w:r>
                                </w:p>
                              </w:tc>
                            </w:tr>
                            <w:tr w:rsidR="00083757" w14:paraId="0D416846" w14:textId="77777777" w:rsidTr="00451F62">
                              <w:tc>
                                <w:tcPr>
                                  <w:tcW w:w="2098" w:type="dxa"/>
                                  <w:shd w:val="clear" w:color="auto" w:fill="auto"/>
                                </w:tcPr>
                                <w:p w14:paraId="7BBE6FE4" w14:textId="77777777" w:rsidR="00083757" w:rsidRDefault="00083757">
                                  <w:r>
                                    <w:t>Versie:</w:t>
                                  </w:r>
                                </w:p>
                              </w:tc>
                              <w:tc>
                                <w:tcPr>
                                  <w:tcW w:w="6107" w:type="dxa"/>
                                  <w:shd w:val="clear" w:color="auto" w:fill="auto"/>
                                </w:tcPr>
                                <w:p w14:paraId="53D77F74" w14:textId="71A954A5" w:rsidR="00083757" w:rsidRDefault="006E6D79">
                                  <w:r>
                                    <w:t>1.0</w:t>
                                  </w:r>
                                </w:p>
                              </w:tc>
                            </w:tr>
                            <w:tr w:rsidR="00083757" w14:paraId="508007A5" w14:textId="77777777" w:rsidTr="00451F62">
                              <w:tc>
                                <w:tcPr>
                                  <w:tcW w:w="2098" w:type="dxa"/>
                                  <w:shd w:val="clear" w:color="auto" w:fill="auto"/>
                                </w:tcPr>
                                <w:p w14:paraId="214A04D2" w14:textId="22C9BDE9" w:rsidR="00083757" w:rsidRDefault="00083757"/>
                              </w:tc>
                              <w:tc>
                                <w:tcPr>
                                  <w:tcW w:w="6107" w:type="dxa"/>
                                  <w:shd w:val="clear" w:color="auto" w:fill="auto"/>
                                </w:tcPr>
                                <w:p w14:paraId="2FA7B964" w14:textId="06310CEE" w:rsidR="00083757" w:rsidRDefault="00083757"/>
                              </w:tc>
                            </w:tr>
                            <w:tr w:rsidR="00083757" w14:paraId="78353213" w14:textId="77777777" w:rsidTr="00451F62">
                              <w:tc>
                                <w:tcPr>
                                  <w:tcW w:w="2098" w:type="dxa"/>
                                  <w:shd w:val="clear" w:color="auto" w:fill="auto"/>
                                </w:tcPr>
                                <w:p w14:paraId="28B42F8A" w14:textId="5321A684" w:rsidR="00083757" w:rsidRDefault="00083757"/>
                              </w:tc>
                              <w:tc>
                                <w:tcPr>
                                  <w:tcW w:w="6107" w:type="dxa"/>
                                  <w:shd w:val="clear" w:color="auto" w:fill="auto"/>
                                </w:tcPr>
                                <w:p w14:paraId="23907715" w14:textId="30875702" w:rsidR="00083757" w:rsidRDefault="00083757"/>
                              </w:tc>
                            </w:tr>
                          </w:tbl>
                          <w:p w14:paraId="6F7DED1E" w14:textId="77777777" w:rsidR="00083757" w:rsidRDefault="00083757" w:rsidP="00251228">
                            <w:pPr>
                              <w:pStyle w:val="Voetnoottekst"/>
                            </w:pPr>
                          </w:p>
                          <w:p w14:paraId="4CFE90FB"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DBDBD" id="_x0000_t202" coordsize="21600,21600" o:spt="202" path="m,l,21600r21600,l21600,xe">
                <v:stroke joinstyle="miter"/>
                <v:path gradientshapeok="t" o:connecttype="rect"/>
              </v:shapetype>
              <v:shape id="Tekstvak 3" o:spid="_x0000_s1026" type="#_x0000_t202" style="position:absolute;margin-left:0;margin-top:442.65pt;width:594.7pt;height:32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8E047ED" w14:textId="77777777" w:rsidTr="00451F62">
                        <w:tc>
                          <w:tcPr>
                            <w:tcW w:w="8205" w:type="dxa"/>
                            <w:gridSpan w:val="2"/>
                            <w:shd w:val="clear" w:color="auto" w:fill="auto"/>
                          </w:tcPr>
                          <w:p w14:paraId="3C093919" w14:textId="77777777" w:rsidR="00083757" w:rsidRDefault="00083757">
                            <w:r w:rsidRPr="00083757">
                              <w:rPr>
                                <w:b/>
                              </w:rPr>
                              <w:t>Colofon</w:t>
                            </w:r>
                          </w:p>
                        </w:tc>
                      </w:tr>
                      <w:tr w:rsidR="00083757" w14:paraId="135C9AE1" w14:textId="77777777" w:rsidTr="00451F62">
                        <w:tc>
                          <w:tcPr>
                            <w:tcW w:w="2098" w:type="dxa"/>
                            <w:shd w:val="clear" w:color="auto" w:fill="auto"/>
                          </w:tcPr>
                          <w:p w14:paraId="597C5BEA" w14:textId="77777777" w:rsidR="00083757" w:rsidRDefault="00083757">
                            <w:r>
                              <w:t>Titel:</w:t>
                            </w:r>
                          </w:p>
                        </w:tc>
                        <w:tc>
                          <w:tcPr>
                            <w:tcW w:w="6107" w:type="dxa"/>
                            <w:shd w:val="clear" w:color="auto" w:fill="auto"/>
                          </w:tcPr>
                          <w:p w14:paraId="12DF1606" w14:textId="194AB08F" w:rsidR="00083757" w:rsidRDefault="008F25FE" w:rsidP="00B30800">
                            <w:r>
                              <w:fldChar w:fldCharType="begin"/>
                            </w:r>
                            <w:r w:rsidR="00B30800">
                              <w:instrText xml:space="preserve"> DOCPROPERTY txtTitel</w:instrText>
                            </w:r>
                            <w:r>
                              <w:fldChar w:fldCharType="separate"/>
                            </w:r>
                            <w:r w:rsidR="00341719">
                              <w:t>Functionele beschrijving SIS</w:t>
                            </w:r>
                            <w:r>
                              <w:fldChar w:fldCharType="end"/>
                            </w:r>
                          </w:p>
                        </w:tc>
                      </w:tr>
                      <w:tr w:rsidR="00083757" w14:paraId="7AC0EA99" w14:textId="77777777" w:rsidTr="00451F62">
                        <w:tc>
                          <w:tcPr>
                            <w:tcW w:w="2098" w:type="dxa"/>
                            <w:shd w:val="clear" w:color="auto" w:fill="auto"/>
                          </w:tcPr>
                          <w:p w14:paraId="62AE7424" w14:textId="77777777" w:rsidR="00083757" w:rsidRDefault="00083757">
                            <w:r>
                              <w:t>Datum:</w:t>
                            </w:r>
                          </w:p>
                        </w:tc>
                        <w:tc>
                          <w:tcPr>
                            <w:tcW w:w="6107" w:type="dxa"/>
                            <w:shd w:val="clear" w:color="auto" w:fill="auto"/>
                          </w:tcPr>
                          <w:p w14:paraId="59AA7114" w14:textId="2490D737" w:rsidR="00083757" w:rsidRDefault="0009507A" w:rsidP="00B30800">
                            <w:r>
                              <w:t>29</w:t>
                            </w:r>
                            <w:r w:rsidR="00D94EC7">
                              <w:t xml:space="preserve"> augustus 2024</w:t>
                            </w:r>
                          </w:p>
                        </w:tc>
                      </w:tr>
                      <w:tr w:rsidR="00F23EA4" w14:paraId="21E05E09" w14:textId="77777777" w:rsidTr="00451F62">
                        <w:tc>
                          <w:tcPr>
                            <w:tcW w:w="2098" w:type="dxa"/>
                            <w:shd w:val="clear" w:color="auto" w:fill="auto"/>
                          </w:tcPr>
                          <w:p w14:paraId="55F4E3B8" w14:textId="77777777" w:rsidR="00F23EA4" w:rsidRDefault="00F23EA4">
                            <w:r>
                              <w:t>Vertrouwelijkheid:</w:t>
                            </w:r>
                          </w:p>
                        </w:tc>
                        <w:tc>
                          <w:tcPr>
                            <w:tcW w:w="6107" w:type="dxa"/>
                            <w:shd w:val="clear" w:color="auto" w:fill="auto"/>
                          </w:tcPr>
                          <w:p w14:paraId="2ED0F8AA" w14:textId="07355885" w:rsidR="00F23EA4" w:rsidRDefault="00D94EC7" w:rsidP="00B30800">
                            <w:r>
                              <w:t>Extern (na aanpassingen)</w:t>
                            </w:r>
                          </w:p>
                        </w:tc>
                      </w:tr>
                      <w:tr w:rsidR="00083757" w14:paraId="59C528E3" w14:textId="77777777" w:rsidTr="00451F62">
                        <w:tc>
                          <w:tcPr>
                            <w:tcW w:w="2098" w:type="dxa"/>
                            <w:shd w:val="clear" w:color="auto" w:fill="auto"/>
                          </w:tcPr>
                          <w:p w14:paraId="378455AA" w14:textId="77777777" w:rsidR="00083757" w:rsidRDefault="00083757">
                            <w:r>
                              <w:t>Status:</w:t>
                            </w:r>
                          </w:p>
                        </w:tc>
                        <w:tc>
                          <w:tcPr>
                            <w:tcW w:w="6107" w:type="dxa"/>
                            <w:shd w:val="clear" w:color="auto" w:fill="auto"/>
                          </w:tcPr>
                          <w:p w14:paraId="6AD71ECA" w14:textId="549BBD40" w:rsidR="00083757" w:rsidRDefault="0009507A">
                            <w:r>
                              <w:t>Definitief</w:t>
                            </w:r>
                          </w:p>
                        </w:tc>
                      </w:tr>
                      <w:tr w:rsidR="00083757" w14:paraId="0D416846" w14:textId="77777777" w:rsidTr="00451F62">
                        <w:tc>
                          <w:tcPr>
                            <w:tcW w:w="2098" w:type="dxa"/>
                            <w:shd w:val="clear" w:color="auto" w:fill="auto"/>
                          </w:tcPr>
                          <w:p w14:paraId="7BBE6FE4" w14:textId="77777777" w:rsidR="00083757" w:rsidRDefault="00083757">
                            <w:r>
                              <w:t>Versie:</w:t>
                            </w:r>
                          </w:p>
                        </w:tc>
                        <w:tc>
                          <w:tcPr>
                            <w:tcW w:w="6107" w:type="dxa"/>
                            <w:shd w:val="clear" w:color="auto" w:fill="auto"/>
                          </w:tcPr>
                          <w:p w14:paraId="53D77F74" w14:textId="71A954A5" w:rsidR="00083757" w:rsidRDefault="006E6D79">
                            <w:r>
                              <w:t>1.0</w:t>
                            </w:r>
                          </w:p>
                        </w:tc>
                      </w:tr>
                      <w:tr w:rsidR="00083757" w14:paraId="508007A5" w14:textId="77777777" w:rsidTr="00451F62">
                        <w:tc>
                          <w:tcPr>
                            <w:tcW w:w="2098" w:type="dxa"/>
                            <w:shd w:val="clear" w:color="auto" w:fill="auto"/>
                          </w:tcPr>
                          <w:p w14:paraId="214A04D2" w14:textId="22C9BDE9" w:rsidR="00083757" w:rsidRDefault="00083757"/>
                        </w:tc>
                        <w:tc>
                          <w:tcPr>
                            <w:tcW w:w="6107" w:type="dxa"/>
                            <w:shd w:val="clear" w:color="auto" w:fill="auto"/>
                          </w:tcPr>
                          <w:p w14:paraId="2FA7B964" w14:textId="06310CEE" w:rsidR="00083757" w:rsidRDefault="00083757"/>
                        </w:tc>
                      </w:tr>
                      <w:tr w:rsidR="00083757" w14:paraId="78353213" w14:textId="77777777" w:rsidTr="00451F62">
                        <w:tc>
                          <w:tcPr>
                            <w:tcW w:w="2098" w:type="dxa"/>
                            <w:shd w:val="clear" w:color="auto" w:fill="auto"/>
                          </w:tcPr>
                          <w:p w14:paraId="28B42F8A" w14:textId="5321A684" w:rsidR="00083757" w:rsidRDefault="00083757"/>
                        </w:tc>
                        <w:tc>
                          <w:tcPr>
                            <w:tcW w:w="6107" w:type="dxa"/>
                            <w:shd w:val="clear" w:color="auto" w:fill="auto"/>
                          </w:tcPr>
                          <w:p w14:paraId="23907715" w14:textId="30875702" w:rsidR="00083757" w:rsidRDefault="00083757"/>
                        </w:tc>
                      </w:tr>
                    </w:tbl>
                    <w:p w14:paraId="6F7DED1E" w14:textId="77777777" w:rsidR="00083757" w:rsidRDefault="00083757" w:rsidP="00251228">
                      <w:pPr>
                        <w:pStyle w:val="Voetnoottekst"/>
                      </w:pPr>
                    </w:p>
                    <w:p w14:paraId="4CFE90FB"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r w:rsidR="00083757">
        <w:br w:type="page"/>
      </w:r>
    </w:p>
    <w:sdt>
      <w:sdtPr>
        <w:rPr>
          <w:rFonts w:eastAsia="Times New Roman" w:cs="Times New Roman"/>
          <w:color w:val="auto"/>
          <w:sz w:val="20"/>
          <w:szCs w:val="20"/>
        </w:rPr>
        <w:id w:val="-1218971579"/>
        <w:docPartObj>
          <w:docPartGallery w:val="Table of Contents"/>
          <w:docPartUnique/>
        </w:docPartObj>
      </w:sdtPr>
      <w:sdtEndPr>
        <w:rPr>
          <w:b/>
          <w:bCs/>
        </w:rPr>
      </w:sdtEndPr>
      <w:sdtContent>
        <w:p w14:paraId="6115D0DF" w14:textId="40C29951" w:rsidR="00AE4D04" w:rsidRDefault="00AE4D04" w:rsidP="00F3031B">
          <w:pPr>
            <w:pStyle w:val="Kopvaninhoudsopgave"/>
            <w:spacing w:line="240" w:lineRule="atLeast"/>
          </w:pPr>
          <w:r>
            <w:t>Inhoud</w:t>
          </w:r>
        </w:p>
        <w:p w14:paraId="33035843" w14:textId="5D1E6124" w:rsidR="00D94EC7" w:rsidRDefault="005E56B2">
          <w:pPr>
            <w:pStyle w:val="Inhopg1"/>
            <w:tabs>
              <w:tab w:val="right" w:leader="dot" w:pos="8211"/>
            </w:tabs>
            <w:rPr>
              <w:rFonts w:asciiTheme="minorHAnsi" w:eastAsiaTheme="minorEastAsia" w:hAnsiTheme="minorHAnsi" w:cstheme="minorBidi"/>
              <w:b w:val="0"/>
              <w:sz w:val="22"/>
              <w:szCs w:val="22"/>
            </w:rPr>
          </w:pPr>
          <w:r>
            <w:fldChar w:fldCharType="begin"/>
          </w:r>
          <w:r>
            <w:instrText xml:space="preserve"> TOC \o "1-4" \h \z \u </w:instrText>
          </w:r>
          <w:r>
            <w:fldChar w:fldCharType="separate"/>
          </w:r>
          <w:hyperlink w:anchor="_Toc175238460" w:history="1">
            <w:r w:rsidR="00D94EC7" w:rsidRPr="00820C6F">
              <w:rPr>
                <w:rStyle w:val="Hyperlink"/>
              </w:rPr>
              <w:t>Inleiding</w:t>
            </w:r>
            <w:r w:rsidR="00D94EC7">
              <w:rPr>
                <w:webHidden/>
              </w:rPr>
              <w:tab/>
            </w:r>
            <w:r w:rsidR="00D94EC7">
              <w:rPr>
                <w:webHidden/>
              </w:rPr>
              <w:fldChar w:fldCharType="begin"/>
            </w:r>
            <w:r w:rsidR="00D94EC7">
              <w:rPr>
                <w:webHidden/>
              </w:rPr>
              <w:instrText xml:space="preserve"> PAGEREF _Toc175238460 \h </w:instrText>
            </w:r>
            <w:r w:rsidR="00D94EC7">
              <w:rPr>
                <w:webHidden/>
              </w:rPr>
            </w:r>
            <w:r w:rsidR="00D94EC7">
              <w:rPr>
                <w:webHidden/>
              </w:rPr>
              <w:fldChar w:fldCharType="separate"/>
            </w:r>
            <w:r w:rsidR="00A01D37">
              <w:rPr>
                <w:webHidden/>
              </w:rPr>
              <w:t>3</w:t>
            </w:r>
            <w:r w:rsidR="00D94EC7">
              <w:rPr>
                <w:webHidden/>
              </w:rPr>
              <w:fldChar w:fldCharType="end"/>
            </w:r>
          </w:hyperlink>
        </w:p>
        <w:p w14:paraId="225DD4B0" w14:textId="1EC4C543" w:rsidR="00D94EC7" w:rsidRDefault="00000000">
          <w:pPr>
            <w:pStyle w:val="Inhopg1"/>
            <w:tabs>
              <w:tab w:val="right" w:leader="dot" w:pos="8211"/>
            </w:tabs>
            <w:rPr>
              <w:rFonts w:asciiTheme="minorHAnsi" w:eastAsiaTheme="minorEastAsia" w:hAnsiTheme="minorHAnsi" w:cstheme="minorBidi"/>
              <w:b w:val="0"/>
              <w:sz w:val="22"/>
              <w:szCs w:val="22"/>
            </w:rPr>
          </w:pPr>
          <w:hyperlink w:anchor="_Toc175238461" w:history="1">
            <w:r w:rsidR="00D94EC7" w:rsidRPr="00820C6F">
              <w:rPr>
                <w:rStyle w:val="Hyperlink"/>
              </w:rPr>
              <w:t>1</w:t>
            </w:r>
            <w:r w:rsidR="00D94EC7">
              <w:rPr>
                <w:rFonts w:asciiTheme="minorHAnsi" w:eastAsiaTheme="minorEastAsia" w:hAnsiTheme="minorHAnsi" w:cstheme="minorBidi"/>
                <w:b w:val="0"/>
                <w:sz w:val="22"/>
                <w:szCs w:val="22"/>
              </w:rPr>
              <w:tab/>
            </w:r>
            <w:r w:rsidR="00D94EC7" w:rsidRPr="00820C6F">
              <w:rPr>
                <w:rStyle w:val="Hyperlink"/>
              </w:rPr>
              <w:t>SIS op hoofdlijnen</w:t>
            </w:r>
            <w:r w:rsidR="00D94EC7">
              <w:rPr>
                <w:webHidden/>
              </w:rPr>
              <w:tab/>
            </w:r>
            <w:r w:rsidR="00D94EC7">
              <w:rPr>
                <w:webHidden/>
              </w:rPr>
              <w:fldChar w:fldCharType="begin"/>
            </w:r>
            <w:r w:rsidR="00D94EC7">
              <w:rPr>
                <w:webHidden/>
              </w:rPr>
              <w:instrText xml:space="preserve"> PAGEREF _Toc175238461 \h </w:instrText>
            </w:r>
            <w:r w:rsidR="00D94EC7">
              <w:rPr>
                <w:webHidden/>
              </w:rPr>
            </w:r>
            <w:r w:rsidR="00D94EC7">
              <w:rPr>
                <w:webHidden/>
              </w:rPr>
              <w:fldChar w:fldCharType="separate"/>
            </w:r>
            <w:r w:rsidR="00A01D37">
              <w:rPr>
                <w:webHidden/>
              </w:rPr>
              <w:t>5</w:t>
            </w:r>
            <w:r w:rsidR="00D94EC7">
              <w:rPr>
                <w:webHidden/>
              </w:rPr>
              <w:fldChar w:fldCharType="end"/>
            </w:r>
          </w:hyperlink>
        </w:p>
        <w:p w14:paraId="04B52F52" w14:textId="3B0D9DDE" w:rsidR="00D94EC7" w:rsidRDefault="00000000">
          <w:pPr>
            <w:pStyle w:val="Inhopg1"/>
            <w:tabs>
              <w:tab w:val="right" w:leader="dot" w:pos="8211"/>
            </w:tabs>
            <w:rPr>
              <w:rFonts w:asciiTheme="minorHAnsi" w:eastAsiaTheme="minorEastAsia" w:hAnsiTheme="minorHAnsi" w:cstheme="minorBidi"/>
              <w:b w:val="0"/>
              <w:sz w:val="22"/>
              <w:szCs w:val="22"/>
            </w:rPr>
          </w:pPr>
          <w:hyperlink w:anchor="_Toc175238462" w:history="1">
            <w:r w:rsidR="00D94EC7" w:rsidRPr="00820C6F">
              <w:rPr>
                <w:rStyle w:val="Hyperlink"/>
              </w:rPr>
              <w:t>2</w:t>
            </w:r>
            <w:r w:rsidR="00D94EC7">
              <w:rPr>
                <w:rFonts w:asciiTheme="minorHAnsi" w:eastAsiaTheme="minorEastAsia" w:hAnsiTheme="minorHAnsi" w:cstheme="minorBidi"/>
                <w:b w:val="0"/>
                <w:sz w:val="22"/>
                <w:szCs w:val="22"/>
              </w:rPr>
              <w:tab/>
            </w:r>
            <w:r w:rsidR="00D94EC7" w:rsidRPr="00820C6F">
              <w:rPr>
                <w:rStyle w:val="Hyperlink"/>
              </w:rPr>
              <w:t>Frontoffice</w:t>
            </w:r>
            <w:r w:rsidR="00D94EC7">
              <w:rPr>
                <w:webHidden/>
              </w:rPr>
              <w:tab/>
            </w:r>
            <w:r w:rsidR="00D94EC7">
              <w:rPr>
                <w:webHidden/>
              </w:rPr>
              <w:fldChar w:fldCharType="begin"/>
            </w:r>
            <w:r w:rsidR="00D94EC7">
              <w:rPr>
                <w:webHidden/>
              </w:rPr>
              <w:instrText xml:space="preserve"> PAGEREF _Toc175238462 \h </w:instrText>
            </w:r>
            <w:r w:rsidR="00D94EC7">
              <w:rPr>
                <w:webHidden/>
              </w:rPr>
            </w:r>
            <w:r w:rsidR="00D94EC7">
              <w:rPr>
                <w:webHidden/>
              </w:rPr>
              <w:fldChar w:fldCharType="separate"/>
            </w:r>
            <w:r w:rsidR="00A01D37">
              <w:rPr>
                <w:webHidden/>
              </w:rPr>
              <w:t>7</w:t>
            </w:r>
            <w:r w:rsidR="00D94EC7">
              <w:rPr>
                <w:webHidden/>
              </w:rPr>
              <w:fldChar w:fldCharType="end"/>
            </w:r>
          </w:hyperlink>
        </w:p>
        <w:p w14:paraId="35E505ED" w14:textId="5E4196DC" w:rsidR="00D94EC7" w:rsidRDefault="00000000">
          <w:pPr>
            <w:pStyle w:val="Inhopg2"/>
            <w:tabs>
              <w:tab w:val="right" w:leader="dot" w:pos="8211"/>
            </w:tabs>
            <w:rPr>
              <w:rFonts w:asciiTheme="minorHAnsi" w:eastAsiaTheme="minorEastAsia" w:hAnsiTheme="minorHAnsi" w:cstheme="minorBidi"/>
              <w:sz w:val="22"/>
              <w:szCs w:val="22"/>
            </w:rPr>
          </w:pPr>
          <w:hyperlink w:anchor="_Toc175238463" w:history="1">
            <w:r w:rsidR="00D94EC7" w:rsidRPr="00820C6F">
              <w:rPr>
                <w:rStyle w:val="Hyperlink"/>
              </w:rPr>
              <w:t>2.1</w:t>
            </w:r>
            <w:r w:rsidR="00D94EC7">
              <w:rPr>
                <w:rFonts w:asciiTheme="minorHAnsi" w:eastAsiaTheme="minorEastAsia" w:hAnsiTheme="minorHAnsi" w:cstheme="minorBidi"/>
                <w:sz w:val="22"/>
                <w:szCs w:val="22"/>
              </w:rPr>
              <w:tab/>
            </w:r>
            <w:r w:rsidR="00D94EC7" w:rsidRPr="00820C6F">
              <w:rPr>
                <w:rStyle w:val="Hyperlink"/>
              </w:rPr>
              <w:t>Hoofdscherm - Incidenten</w:t>
            </w:r>
            <w:r w:rsidR="00D94EC7">
              <w:rPr>
                <w:webHidden/>
              </w:rPr>
              <w:tab/>
            </w:r>
            <w:r w:rsidR="00D94EC7">
              <w:rPr>
                <w:webHidden/>
              </w:rPr>
              <w:fldChar w:fldCharType="begin"/>
            </w:r>
            <w:r w:rsidR="00D94EC7">
              <w:rPr>
                <w:webHidden/>
              </w:rPr>
              <w:instrText xml:space="preserve"> PAGEREF _Toc175238463 \h </w:instrText>
            </w:r>
            <w:r w:rsidR="00D94EC7">
              <w:rPr>
                <w:webHidden/>
              </w:rPr>
            </w:r>
            <w:r w:rsidR="00D94EC7">
              <w:rPr>
                <w:webHidden/>
              </w:rPr>
              <w:fldChar w:fldCharType="separate"/>
            </w:r>
            <w:r w:rsidR="00A01D37">
              <w:rPr>
                <w:webHidden/>
              </w:rPr>
              <w:t>7</w:t>
            </w:r>
            <w:r w:rsidR="00D94EC7">
              <w:rPr>
                <w:webHidden/>
              </w:rPr>
              <w:fldChar w:fldCharType="end"/>
            </w:r>
          </w:hyperlink>
        </w:p>
        <w:p w14:paraId="2E212439" w14:textId="224218C9" w:rsidR="00D94EC7" w:rsidRDefault="00000000">
          <w:pPr>
            <w:pStyle w:val="Inhopg2"/>
            <w:tabs>
              <w:tab w:val="right" w:leader="dot" w:pos="8211"/>
            </w:tabs>
            <w:rPr>
              <w:rFonts w:asciiTheme="minorHAnsi" w:eastAsiaTheme="minorEastAsia" w:hAnsiTheme="minorHAnsi" w:cstheme="minorBidi"/>
              <w:sz w:val="22"/>
              <w:szCs w:val="22"/>
            </w:rPr>
          </w:pPr>
          <w:hyperlink w:anchor="_Toc175238464" w:history="1">
            <w:r w:rsidR="00D94EC7" w:rsidRPr="00820C6F">
              <w:rPr>
                <w:rStyle w:val="Hyperlink"/>
              </w:rPr>
              <w:t>2.2</w:t>
            </w:r>
            <w:r w:rsidR="00D94EC7">
              <w:rPr>
                <w:rFonts w:asciiTheme="minorHAnsi" w:eastAsiaTheme="minorEastAsia" w:hAnsiTheme="minorHAnsi" w:cstheme="minorBidi"/>
                <w:sz w:val="22"/>
                <w:szCs w:val="22"/>
              </w:rPr>
              <w:tab/>
            </w:r>
            <w:r w:rsidR="00D94EC7" w:rsidRPr="00820C6F">
              <w:rPr>
                <w:rStyle w:val="Hyperlink"/>
              </w:rPr>
              <w:t>Nieuwe zoekvraag indienen</w:t>
            </w:r>
            <w:r w:rsidR="00D94EC7">
              <w:rPr>
                <w:webHidden/>
              </w:rPr>
              <w:tab/>
            </w:r>
            <w:r w:rsidR="00D94EC7">
              <w:rPr>
                <w:webHidden/>
              </w:rPr>
              <w:fldChar w:fldCharType="begin"/>
            </w:r>
            <w:r w:rsidR="00D94EC7">
              <w:rPr>
                <w:webHidden/>
              </w:rPr>
              <w:instrText xml:space="preserve"> PAGEREF _Toc175238464 \h </w:instrText>
            </w:r>
            <w:r w:rsidR="00D94EC7">
              <w:rPr>
                <w:webHidden/>
              </w:rPr>
            </w:r>
            <w:r w:rsidR="00D94EC7">
              <w:rPr>
                <w:webHidden/>
              </w:rPr>
              <w:fldChar w:fldCharType="separate"/>
            </w:r>
            <w:r w:rsidR="00A01D37">
              <w:rPr>
                <w:webHidden/>
              </w:rPr>
              <w:t>8</w:t>
            </w:r>
            <w:r w:rsidR="00D94EC7">
              <w:rPr>
                <w:webHidden/>
              </w:rPr>
              <w:fldChar w:fldCharType="end"/>
            </w:r>
          </w:hyperlink>
        </w:p>
        <w:p w14:paraId="4877715A" w14:textId="713A1BFE"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65" w:history="1">
            <w:r w:rsidR="00D94EC7" w:rsidRPr="00820C6F">
              <w:rPr>
                <w:rStyle w:val="Hyperlink"/>
              </w:rPr>
              <w:t>2.2.1</w:t>
            </w:r>
            <w:r w:rsidR="00D94EC7">
              <w:rPr>
                <w:rFonts w:asciiTheme="minorHAnsi" w:eastAsiaTheme="minorEastAsia" w:hAnsiTheme="minorHAnsi" w:cstheme="minorBidi"/>
                <w:sz w:val="22"/>
                <w:szCs w:val="22"/>
              </w:rPr>
              <w:tab/>
            </w:r>
            <w:r w:rsidR="00D94EC7" w:rsidRPr="00820C6F">
              <w:rPr>
                <w:rStyle w:val="Hyperlink"/>
              </w:rPr>
              <w:t>Verwant toevoegen</w:t>
            </w:r>
            <w:r w:rsidR="00D94EC7">
              <w:rPr>
                <w:webHidden/>
              </w:rPr>
              <w:tab/>
            </w:r>
            <w:r w:rsidR="00D94EC7">
              <w:rPr>
                <w:webHidden/>
              </w:rPr>
              <w:fldChar w:fldCharType="begin"/>
            </w:r>
            <w:r w:rsidR="00D94EC7">
              <w:rPr>
                <w:webHidden/>
              </w:rPr>
              <w:instrText xml:space="preserve"> PAGEREF _Toc175238465 \h </w:instrText>
            </w:r>
            <w:r w:rsidR="00D94EC7">
              <w:rPr>
                <w:webHidden/>
              </w:rPr>
            </w:r>
            <w:r w:rsidR="00D94EC7">
              <w:rPr>
                <w:webHidden/>
              </w:rPr>
              <w:fldChar w:fldCharType="separate"/>
            </w:r>
            <w:r w:rsidR="00A01D37">
              <w:rPr>
                <w:webHidden/>
              </w:rPr>
              <w:t>8</w:t>
            </w:r>
            <w:r w:rsidR="00D94EC7">
              <w:rPr>
                <w:webHidden/>
              </w:rPr>
              <w:fldChar w:fldCharType="end"/>
            </w:r>
          </w:hyperlink>
        </w:p>
        <w:p w14:paraId="294470F3" w14:textId="00163A0A" w:rsidR="00D94EC7" w:rsidRDefault="00000000">
          <w:pPr>
            <w:pStyle w:val="Inhopg4"/>
            <w:rPr>
              <w:rFonts w:asciiTheme="minorHAnsi" w:eastAsiaTheme="minorEastAsia" w:hAnsiTheme="minorHAnsi" w:cstheme="minorBidi"/>
              <w:sz w:val="22"/>
              <w:szCs w:val="22"/>
            </w:rPr>
          </w:pPr>
          <w:hyperlink w:anchor="_Toc175238466" w:history="1">
            <w:r w:rsidR="00D94EC7" w:rsidRPr="00820C6F">
              <w:rPr>
                <w:rStyle w:val="Hyperlink"/>
              </w:rPr>
              <w:t>Stappen 1 t/m 3: Toevoegen verwant (melder)</w:t>
            </w:r>
            <w:r w:rsidR="00D94EC7">
              <w:rPr>
                <w:webHidden/>
              </w:rPr>
              <w:tab/>
            </w:r>
            <w:r w:rsidR="00D94EC7">
              <w:rPr>
                <w:webHidden/>
              </w:rPr>
              <w:fldChar w:fldCharType="begin"/>
            </w:r>
            <w:r w:rsidR="00D94EC7">
              <w:rPr>
                <w:webHidden/>
              </w:rPr>
              <w:instrText xml:space="preserve"> PAGEREF _Toc175238466 \h </w:instrText>
            </w:r>
            <w:r w:rsidR="00D94EC7">
              <w:rPr>
                <w:webHidden/>
              </w:rPr>
            </w:r>
            <w:r w:rsidR="00D94EC7">
              <w:rPr>
                <w:webHidden/>
              </w:rPr>
              <w:fldChar w:fldCharType="separate"/>
            </w:r>
            <w:r w:rsidR="00A01D37">
              <w:rPr>
                <w:webHidden/>
              </w:rPr>
              <w:t>9</w:t>
            </w:r>
            <w:r w:rsidR="00D94EC7">
              <w:rPr>
                <w:webHidden/>
              </w:rPr>
              <w:fldChar w:fldCharType="end"/>
            </w:r>
          </w:hyperlink>
        </w:p>
        <w:p w14:paraId="41ADD94B" w14:textId="4C672574" w:rsidR="00D94EC7" w:rsidRDefault="00000000">
          <w:pPr>
            <w:pStyle w:val="Inhopg4"/>
            <w:rPr>
              <w:rFonts w:asciiTheme="minorHAnsi" w:eastAsiaTheme="minorEastAsia" w:hAnsiTheme="minorHAnsi" w:cstheme="minorBidi"/>
              <w:sz w:val="22"/>
              <w:szCs w:val="22"/>
            </w:rPr>
          </w:pPr>
          <w:hyperlink w:anchor="_Toc175238467" w:history="1">
            <w:r w:rsidR="00D94EC7" w:rsidRPr="00820C6F">
              <w:rPr>
                <w:rStyle w:val="Hyperlink"/>
              </w:rPr>
              <w:t>Stappen 4 t/m 6: Toevoegen vermiste bij verwant [naam melder]</w:t>
            </w:r>
            <w:r w:rsidR="00D94EC7">
              <w:rPr>
                <w:webHidden/>
              </w:rPr>
              <w:tab/>
            </w:r>
            <w:r w:rsidR="00D94EC7">
              <w:rPr>
                <w:webHidden/>
              </w:rPr>
              <w:fldChar w:fldCharType="begin"/>
            </w:r>
            <w:r w:rsidR="00D94EC7">
              <w:rPr>
                <w:webHidden/>
              </w:rPr>
              <w:instrText xml:space="preserve"> PAGEREF _Toc175238467 \h </w:instrText>
            </w:r>
            <w:r w:rsidR="00D94EC7">
              <w:rPr>
                <w:webHidden/>
              </w:rPr>
            </w:r>
            <w:r w:rsidR="00D94EC7">
              <w:rPr>
                <w:webHidden/>
              </w:rPr>
              <w:fldChar w:fldCharType="separate"/>
            </w:r>
            <w:r w:rsidR="00A01D37">
              <w:rPr>
                <w:webHidden/>
              </w:rPr>
              <w:t>10</w:t>
            </w:r>
            <w:r w:rsidR="00D94EC7">
              <w:rPr>
                <w:webHidden/>
              </w:rPr>
              <w:fldChar w:fldCharType="end"/>
            </w:r>
          </w:hyperlink>
        </w:p>
        <w:p w14:paraId="4575E2DE" w14:textId="3378C59C" w:rsidR="00D94EC7" w:rsidRDefault="00000000">
          <w:pPr>
            <w:pStyle w:val="Inhopg4"/>
            <w:rPr>
              <w:rFonts w:asciiTheme="minorHAnsi" w:eastAsiaTheme="minorEastAsia" w:hAnsiTheme="minorHAnsi" w:cstheme="minorBidi"/>
              <w:sz w:val="22"/>
              <w:szCs w:val="22"/>
            </w:rPr>
          </w:pPr>
          <w:hyperlink w:anchor="_Toc175238468" w:history="1">
            <w:r w:rsidR="00D94EC7" w:rsidRPr="00820C6F">
              <w:rPr>
                <w:rStyle w:val="Hyperlink"/>
              </w:rPr>
              <w:t>Controlescherm “Verwant (melder)”</w:t>
            </w:r>
            <w:r w:rsidR="00D94EC7">
              <w:rPr>
                <w:webHidden/>
              </w:rPr>
              <w:tab/>
            </w:r>
            <w:r w:rsidR="00D94EC7">
              <w:rPr>
                <w:webHidden/>
              </w:rPr>
              <w:fldChar w:fldCharType="begin"/>
            </w:r>
            <w:r w:rsidR="00D94EC7">
              <w:rPr>
                <w:webHidden/>
              </w:rPr>
              <w:instrText xml:space="preserve"> PAGEREF _Toc175238468 \h </w:instrText>
            </w:r>
            <w:r w:rsidR="00D94EC7">
              <w:rPr>
                <w:webHidden/>
              </w:rPr>
            </w:r>
            <w:r w:rsidR="00D94EC7">
              <w:rPr>
                <w:webHidden/>
              </w:rPr>
              <w:fldChar w:fldCharType="separate"/>
            </w:r>
            <w:r w:rsidR="00A01D37">
              <w:rPr>
                <w:webHidden/>
              </w:rPr>
              <w:t>11</w:t>
            </w:r>
            <w:r w:rsidR="00D94EC7">
              <w:rPr>
                <w:webHidden/>
              </w:rPr>
              <w:fldChar w:fldCharType="end"/>
            </w:r>
          </w:hyperlink>
        </w:p>
        <w:p w14:paraId="568D4992" w14:textId="6673EEE6" w:rsidR="00D94EC7" w:rsidRDefault="00000000">
          <w:pPr>
            <w:pStyle w:val="Inhopg2"/>
            <w:tabs>
              <w:tab w:val="right" w:leader="dot" w:pos="8211"/>
            </w:tabs>
            <w:rPr>
              <w:rFonts w:asciiTheme="minorHAnsi" w:eastAsiaTheme="minorEastAsia" w:hAnsiTheme="minorHAnsi" w:cstheme="minorBidi"/>
              <w:sz w:val="22"/>
              <w:szCs w:val="22"/>
            </w:rPr>
          </w:pPr>
          <w:hyperlink w:anchor="_Toc175238469" w:history="1">
            <w:r w:rsidR="00D94EC7" w:rsidRPr="00820C6F">
              <w:rPr>
                <w:rStyle w:val="Hyperlink"/>
              </w:rPr>
              <w:t>2.3</w:t>
            </w:r>
            <w:r w:rsidR="00D94EC7">
              <w:rPr>
                <w:rFonts w:asciiTheme="minorHAnsi" w:eastAsiaTheme="minorEastAsia" w:hAnsiTheme="minorHAnsi" w:cstheme="minorBidi"/>
                <w:sz w:val="22"/>
                <w:szCs w:val="22"/>
              </w:rPr>
              <w:tab/>
            </w:r>
            <w:r w:rsidR="00D94EC7" w:rsidRPr="00820C6F">
              <w:rPr>
                <w:rStyle w:val="Hyperlink"/>
              </w:rPr>
              <w:t>Bestaande zoekvraag wijzigen</w:t>
            </w:r>
            <w:r w:rsidR="00D94EC7">
              <w:rPr>
                <w:webHidden/>
              </w:rPr>
              <w:tab/>
            </w:r>
            <w:r w:rsidR="00D94EC7">
              <w:rPr>
                <w:webHidden/>
              </w:rPr>
              <w:fldChar w:fldCharType="begin"/>
            </w:r>
            <w:r w:rsidR="00D94EC7">
              <w:rPr>
                <w:webHidden/>
              </w:rPr>
              <w:instrText xml:space="preserve"> PAGEREF _Toc175238469 \h </w:instrText>
            </w:r>
            <w:r w:rsidR="00D94EC7">
              <w:rPr>
                <w:webHidden/>
              </w:rPr>
            </w:r>
            <w:r w:rsidR="00D94EC7">
              <w:rPr>
                <w:webHidden/>
              </w:rPr>
              <w:fldChar w:fldCharType="separate"/>
            </w:r>
            <w:r w:rsidR="00A01D37">
              <w:rPr>
                <w:webHidden/>
              </w:rPr>
              <w:t>13</w:t>
            </w:r>
            <w:r w:rsidR="00D94EC7">
              <w:rPr>
                <w:webHidden/>
              </w:rPr>
              <w:fldChar w:fldCharType="end"/>
            </w:r>
          </w:hyperlink>
        </w:p>
        <w:p w14:paraId="054C4799" w14:textId="1C2DB26F"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70" w:history="1">
            <w:r w:rsidR="00D94EC7" w:rsidRPr="00820C6F">
              <w:rPr>
                <w:rStyle w:val="Hyperlink"/>
              </w:rPr>
              <w:t>2.3.1</w:t>
            </w:r>
            <w:r w:rsidR="00D94EC7">
              <w:rPr>
                <w:rFonts w:asciiTheme="minorHAnsi" w:eastAsiaTheme="minorEastAsia" w:hAnsiTheme="minorHAnsi" w:cstheme="minorBidi"/>
                <w:sz w:val="22"/>
                <w:szCs w:val="22"/>
              </w:rPr>
              <w:tab/>
            </w:r>
            <w:r w:rsidR="00D94EC7" w:rsidRPr="00820C6F">
              <w:rPr>
                <w:rStyle w:val="Hyperlink"/>
              </w:rPr>
              <w:t>Persoonsgegevens zoeken</w:t>
            </w:r>
            <w:r w:rsidR="00D94EC7">
              <w:rPr>
                <w:webHidden/>
              </w:rPr>
              <w:tab/>
            </w:r>
            <w:r w:rsidR="00D94EC7">
              <w:rPr>
                <w:webHidden/>
              </w:rPr>
              <w:fldChar w:fldCharType="begin"/>
            </w:r>
            <w:r w:rsidR="00D94EC7">
              <w:rPr>
                <w:webHidden/>
              </w:rPr>
              <w:instrText xml:space="preserve"> PAGEREF _Toc175238470 \h </w:instrText>
            </w:r>
            <w:r w:rsidR="00D94EC7">
              <w:rPr>
                <w:webHidden/>
              </w:rPr>
            </w:r>
            <w:r w:rsidR="00D94EC7">
              <w:rPr>
                <w:webHidden/>
              </w:rPr>
              <w:fldChar w:fldCharType="separate"/>
            </w:r>
            <w:r w:rsidR="00A01D37">
              <w:rPr>
                <w:webHidden/>
              </w:rPr>
              <w:t>14</w:t>
            </w:r>
            <w:r w:rsidR="00D94EC7">
              <w:rPr>
                <w:webHidden/>
              </w:rPr>
              <w:fldChar w:fldCharType="end"/>
            </w:r>
          </w:hyperlink>
        </w:p>
        <w:p w14:paraId="5A637F17" w14:textId="7B265CD9"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71" w:history="1">
            <w:r w:rsidR="00D94EC7" w:rsidRPr="00820C6F">
              <w:rPr>
                <w:rStyle w:val="Hyperlink"/>
              </w:rPr>
              <w:t>2.3.2</w:t>
            </w:r>
            <w:r w:rsidR="00D94EC7">
              <w:rPr>
                <w:rFonts w:asciiTheme="minorHAnsi" w:eastAsiaTheme="minorEastAsia" w:hAnsiTheme="minorHAnsi" w:cstheme="minorBidi"/>
                <w:sz w:val="22"/>
                <w:szCs w:val="22"/>
              </w:rPr>
              <w:tab/>
            </w:r>
            <w:r w:rsidR="00D94EC7" w:rsidRPr="00820C6F">
              <w:rPr>
                <w:rStyle w:val="Hyperlink"/>
              </w:rPr>
              <w:t>Persoonsgegevens wijzigen</w:t>
            </w:r>
            <w:r w:rsidR="00D94EC7">
              <w:rPr>
                <w:webHidden/>
              </w:rPr>
              <w:tab/>
            </w:r>
            <w:r w:rsidR="00D94EC7">
              <w:rPr>
                <w:webHidden/>
              </w:rPr>
              <w:fldChar w:fldCharType="begin"/>
            </w:r>
            <w:r w:rsidR="00D94EC7">
              <w:rPr>
                <w:webHidden/>
              </w:rPr>
              <w:instrText xml:space="preserve"> PAGEREF _Toc175238471 \h </w:instrText>
            </w:r>
            <w:r w:rsidR="00D94EC7">
              <w:rPr>
                <w:webHidden/>
              </w:rPr>
            </w:r>
            <w:r w:rsidR="00D94EC7">
              <w:rPr>
                <w:webHidden/>
              </w:rPr>
              <w:fldChar w:fldCharType="separate"/>
            </w:r>
            <w:r w:rsidR="00A01D37">
              <w:rPr>
                <w:webHidden/>
              </w:rPr>
              <w:t>14</w:t>
            </w:r>
            <w:r w:rsidR="00D94EC7">
              <w:rPr>
                <w:webHidden/>
              </w:rPr>
              <w:fldChar w:fldCharType="end"/>
            </w:r>
          </w:hyperlink>
        </w:p>
        <w:p w14:paraId="360F6C46" w14:textId="603ADC3A" w:rsidR="00D94EC7" w:rsidRDefault="00000000">
          <w:pPr>
            <w:pStyle w:val="Inhopg4"/>
            <w:rPr>
              <w:rFonts w:asciiTheme="minorHAnsi" w:eastAsiaTheme="minorEastAsia" w:hAnsiTheme="minorHAnsi" w:cstheme="minorBidi"/>
              <w:sz w:val="22"/>
              <w:szCs w:val="22"/>
            </w:rPr>
          </w:pPr>
          <w:hyperlink w:anchor="_Toc175238472" w:history="1">
            <w:r w:rsidR="00D94EC7" w:rsidRPr="00820C6F">
              <w:rPr>
                <w:rStyle w:val="Hyperlink"/>
              </w:rPr>
              <w:t>Verwant: persoonsgegevens wijzigen</w:t>
            </w:r>
            <w:r w:rsidR="00D94EC7">
              <w:rPr>
                <w:webHidden/>
              </w:rPr>
              <w:tab/>
            </w:r>
            <w:r w:rsidR="00D94EC7">
              <w:rPr>
                <w:webHidden/>
              </w:rPr>
              <w:fldChar w:fldCharType="begin"/>
            </w:r>
            <w:r w:rsidR="00D94EC7">
              <w:rPr>
                <w:webHidden/>
              </w:rPr>
              <w:instrText xml:space="preserve"> PAGEREF _Toc175238472 \h </w:instrText>
            </w:r>
            <w:r w:rsidR="00D94EC7">
              <w:rPr>
                <w:webHidden/>
              </w:rPr>
            </w:r>
            <w:r w:rsidR="00D94EC7">
              <w:rPr>
                <w:webHidden/>
              </w:rPr>
              <w:fldChar w:fldCharType="separate"/>
            </w:r>
            <w:r w:rsidR="00A01D37">
              <w:rPr>
                <w:webHidden/>
              </w:rPr>
              <w:t>15</w:t>
            </w:r>
            <w:r w:rsidR="00D94EC7">
              <w:rPr>
                <w:webHidden/>
              </w:rPr>
              <w:fldChar w:fldCharType="end"/>
            </w:r>
          </w:hyperlink>
        </w:p>
        <w:p w14:paraId="08B987E2" w14:textId="4C8EA9E4" w:rsidR="00D94EC7" w:rsidRDefault="00000000">
          <w:pPr>
            <w:pStyle w:val="Inhopg4"/>
            <w:rPr>
              <w:rFonts w:asciiTheme="minorHAnsi" w:eastAsiaTheme="minorEastAsia" w:hAnsiTheme="minorHAnsi" w:cstheme="minorBidi"/>
              <w:sz w:val="22"/>
              <w:szCs w:val="22"/>
            </w:rPr>
          </w:pPr>
          <w:hyperlink w:anchor="_Toc175238473" w:history="1">
            <w:r w:rsidR="00D94EC7" w:rsidRPr="00820C6F">
              <w:rPr>
                <w:rStyle w:val="Hyperlink"/>
              </w:rPr>
              <w:t>Vermiste: persoonsgegevens wijzigen</w:t>
            </w:r>
            <w:r w:rsidR="00D94EC7">
              <w:rPr>
                <w:webHidden/>
              </w:rPr>
              <w:tab/>
            </w:r>
            <w:r w:rsidR="00D94EC7">
              <w:rPr>
                <w:webHidden/>
              </w:rPr>
              <w:fldChar w:fldCharType="begin"/>
            </w:r>
            <w:r w:rsidR="00D94EC7">
              <w:rPr>
                <w:webHidden/>
              </w:rPr>
              <w:instrText xml:space="preserve"> PAGEREF _Toc175238473 \h </w:instrText>
            </w:r>
            <w:r w:rsidR="00D94EC7">
              <w:rPr>
                <w:webHidden/>
              </w:rPr>
            </w:r>
            <w:r w:rsidR="00D94EC7">
              <w:rPr>
                <w:webHidden/>
              </w:rPr>
              <w:fldChar w:fldCharType="separate"/>
            </w:r>
            <w:r w:rsidR="00A01D37">
              <w:rPr>
                <w:webHidden/>
              </w:rPr>
              <w:t>15</w:t>
            </w:r>
            <w:r w:rsidR="00D94EC7">
              <w:rPr>
                <w:webHidden/>
              </w:rPr>
              <w:fldChar w:fldCharType="end"/>
            </w:r>
          </w:hyperlink>
        </w:p>
        <w:p w14:paraId="509EA365" w14:textId="7D975FE6" w:rsidR="00D94EC7" w:rsidRDefault="00000000">
          <w:pPr>
            <w:pStyle w:val="Inhopg4"/>
            <w:rPr>
              <w:rFonts w:asciiTheme="minorHAnsi" w:eastAsiaTheme="minorEastAsia" w:hAnsiTheme="minorHAnsi" w:cstheme="minorBidi"/>
              <w:sz w:val="22"/>
              <w:szCs w:val="22"/>
            </w:rPr>
          </w:pPr>
          <w:hyperlink w:anchor="_Toc175238474" w:history="1">
            <w:r w:rsidR="00D94EC7" w:rsidRPr="00820C6F">
              <w:rPr>
                <w:rStyle w:val="Hyperlink"/>
              </w:rPr>
              <w:t>Vermiste toevoegen</w:t>
            </w:r>
            <w:r w:rsidR="00D94EC7">
              <w:rPr>
                <w:webHidden/>
              </w:rPr>
              <w:tab/>
            </w:r>
            <w:r w:rsidR="00D94EC7">
              <w:rPr>
                <w:webHidden/>
              </w:rPr>
              <w:fldChar w:fldCharType="begin"/>
            </w:r>
            <w:r w:rsidR="00D94EC7">
              <w:rPr>
                <w:webHidden/>
              </w:rPr>
              <w:instrText xml:space="preserve"> PAGEREF _Toc175238474 \h </w:instrText>
            </w:r>
            <w:r w:rsidR="00D94EC7">
              <w:rPr>
                <w:webHidden/>
              </w:rPr>
            </w:r>
            <w:r w:rsidR="00D94EC7">
              <w:rPr>
                <w:webHidden/>
              </w:rPr>
              <w:fldChar w:fldCharType="separate"/>
            </w:r>
            <w:r w:rsidR="00A01D37">
              <w:rPr>
                <w:webHidden/>
              </w:rPr>
              <w:t>15</w:t>
            </w:r>
            <w:r w:rsidR="00D94EC7">
              <w:rPr>
                <w:webHidden/>
              </w:rPr>
              <w:fldChar w:fldCharType="end"/>
            </w:r>
          </w:hyperlink>
        </w:p>
        <w:p w14:paraId="70EF3FAB" w14:textId="44E957FB"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75" w:history="1">
            <w:r w:rsidR="00D94EC7" w:rsidRPr="00820C6F">
              <w:rPr>
                <w:rStyle w:val="Hyperlink"/>
              </w:rPr>
              <w:t>2.3.3</w:t>
            </w:r>
            <w:r w:rsidR="00D94EC7">
              <w:rPr>
                <w:rFonts w:asciiTheme="minorHAnsi" w:eastAsiaTheme="minorEastAsia" w:hAnsiTheme="minorHAnsi" w:cstheme="minorBidi"/>
                <w:sz w:val="22"/>
                <w:szCs w:val="22"/>
              </w:rPr>
              <w:tab/>
            </w:r>
            <w:r w:rsidR="00D94EC7" w:rsidRPr="00820C6F">
              <w:rPr>
                <w:rStyle w:val="Hyperlink"/>
              </w:rPr>
              <w:t>Inzien of vermiste teruggevonden is</w:t>
            </w:r>
            <w:r w:rsidR="00D94EC7">
              <w:rPr>
                <w:webHidden/>
              </w:rPr>
              <w:tab/>
            </w:r>
            <w:r w:rsidR="00D94EC7">
              <w:rPr>
                <w:webHidden/>
              </w:rPr>
              <w:fldChar w:fldCharType="begin"/>
            </w:r>
            <w:r w:rsidR="00D94EC7">
              <w:rPr>
                <w:webHidden/>
              </w:rPr>
              <w:instrText xml:space="preserve"> PAGEREF _Toc175238475 \h </w:instrText>
            </w:r>
            <w:r w:rsidR="00D94EC7">
              <w:rPr>
                <w:webHidden/>
              </w:rPr>
            </w:r>
            <w:r w:rsidR="00D94EC7">
              <w:rPr>
                <w:webHidden/>
              </w:rPr>
              <w:fldChar w:fldCharType="separate"/>
            </w:r>
            <w:r w:rsidR="00A01D37">
              <w:rPr>
                <w:webHidden/>
              </w:rPr>
              <w:t>15</w:t>
            </w:r>
            <w:r w:rsidR="00D94EC7">
              <w:rPr>
                <w:webHidden/>
              </w:rPr>
              <w:fldChar w:fldCharType="end"/>
            </w:r>
          </w:hyperlink>
        </w:p>
        <w:p w14:paraId="256A6521" w14:textId="420A7289"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76" w:history="1">
            <w:r w:rsidR="00D94EC7" w:rsidRPr="00820C6F">
              <w:rPr>
                <w:rStyle w:val="Hyperlink"/>
              </w:rPr>
              <w:t>2.3.4</w:t>
            </w:r>
            <w:r w:rsidR="00D94EC7">
              <w:rPr>
                <w:rFonts w:asciiTheme="minorHAnsi" w:eastAsiaTheme="minorEastAsia" w:hAnsiTheme="minorHAnsi" w:cstheme="minorBidi"/>
                <w:sz w:val="22"/>
                <w:szCs w:val="22"/>
              </w:rPr>
              <w:tab/>
            </w:r>
            <w:r w:rsidR="00D94EC7" w:rsidRPr="00820C6F">
              <w:rPr>
                <w:rStyle w:val="Hyperlink"/>
              </w:rPr>
              <w:t>Overige melding aanmaken</w:t>
            </w:r>
            <w:r w:rsidR="00D94EC7">
              <w:rPr>
                <w:webHidden/>
              </w:rPr>
              <w:tab/>
            </w:r>
            <w:r w:rsidR="00D94EC7">
              <w:rPr>
                <w:webHidden/>
              </w:rPr>
              <w:fldChar w:fldCharType="begin"/>
            </w:r>
            <w:r w:rsidR="00D94EC7">
              <w:rPr>
                <w:webHidden/>
              </w:rPr>
              <w:instrText xml:space="preserve"> PAGEREF _Toc175238476 \h </w:instrText>
            </w:r>
            <w:r w:rsidR="00D94EC7">
              <w:rPr>
                <w:webHidden/>
              </w:rPr>
            </w:r>
            <w:r w:rsidR="00D94EC7">
              <w:rPr>
                <w:webHidden/>
              </w:rPr>
              <w:fldChar w:fldCharType="separate"/>
            </w:r>
            <w:r w:rsidR="00A01D37">
              <w:rPr>
                <w:webHidden/>
              </w:rPr>
              <w:t>15</w:t>
            </w:r>
            <w:r w:rsidR="00D94EC7">
              <w:rPr>
                <w:webHidden/>
              </w:rPr>
              <w:fldChar w:fldCharType="end"/>
            </w:r>
          </w:hyperlink>
        </w:p>
        <w:p w14:paraId="7DB66CF0" w14:textId="0824DB90" w:rsidR="00D94EC7" w:rsidRDefault="00000000">
          <w:pPr>
            <w:pStyle w:val="Inhopg2"/>
            <w:tabs>
              <w:tab w:val="right" w:leader="dot" w:pos="8211"/>
            </w:tabs>
            <w:rPr>
              <w:rFonts w:asciiTheme="minorHAnsi" w:eastAsiaTheme="minorEastAsia" w:hAnsiTheme="minorHAnsi" w:cstheme="minorBidi"/>
              <w:sz w:val="22"/>
              <w:szCs w:val="22"/>
            </w:rPr>
          </w:pPr>
          <w:hyperlink w:anchor="_Toc175238477" w:history="1">
            <w:r w:rsidR="00D94EC7" w:rsidRPr="00820C6F">
              <w:rPr>
                <w:rStyle w:val="Hyperlink"/>
              </w:rPr>
              <w:t>2.4</w:t>
            </w:r>
            <w:r w:rsidR="00D94EC7">
              <w:rPr>
                <w:rFonts w:asciiTheme="minorHAnsi" w:eastAsiaTheme="minorEastAsia" w:hAnsiTheme="minorHAnsi" w:cstheme="minorBidi"/>
                <w:sz w:val="22"/>
                <w:szCs w:val="22"/>
              </w:rPr>
              <w:tab/>
            </w:r>
            <w:r w:rsidR="00D94EC7" w:rsidRPr="00820C6F">
              <w:rPr>
                <w:rStyle w:val="Hyperlink"/>
              </w:rPr>
              <w:t>Verwant informeren</w:t>
            </w:r>
            <w:r w:rsidR="00D94EC7">
              <w:rPr>
                <w:webHidden/>
              </w:rPr>
              <w:tab/>
            </w:r>
            <w:r w:rsidR="00D94EC7">
              <w:rPr>
                <w:webHidden/>
              </w:rPr>
              <w:fldChar w:fldCharType="begin"/>
            </w:r>
            <w:r w:rsidR="00D94EC7">
              <w:rPr>
                <w:webHidden/>
              </w:rPr>
              <w:instrText xml:space="preserve"> PAGEREF _Toc175238477 \h </w:instrText>
            </w:r>
            <w:r w:rsidR="00D94EC7">
              <w:rPr>
                <w:webHidden/>
              </w:rPr>
            </w:r>
            <w:r w:rsidR="00D94EC7">
              <w:rPr>
                <w:webHidden/>
              </w:rPr>
              <w:fldChar w:fldCharType="separate"/>
            </w:r>
            <w:r w:rsidR="00A01D37">
              <w:rPr>
                <w:webHidden/>
              </w:rPr>
              <w:t>15</w:t>
            </w:r>
            <w:r w:rsidR="00D94EC7">
              <w:rPr>
                <w:webHidden/>
              </w:rPr>
              <w:fldChar w:fldCharType="end"/>
            </w:r>
          </w:hyperlink>
        </w:p>
        <w:p w14:paraId="5A7E3E1A" w14:textId="0F8255A2" w:rsidR="00D94EC7" w:rsidRDefault="00000000">
          <w:pPr>
            <w:pStyle w:val="Inhopg1"/>
            <w:tabs>
              <w:tab w:val="right" w:leader="dot" w:pos="8211"/>
            </w:tabs>
            <w:rPr>
              <w:rFonts w:asciiTheme="minorHAnsi" w:eastAsiaTheme="minorEastAsia" w:hAnsiTheme="minorHAnsi" w:cstheme="minorBidi"/>
              <w:b w:val="0"/>
              <w:sz w:val="22"/>
              <w:szCs w:val="22"/>
            </w:rPr>
          </w:pPr>
          <w:hyperlink w:anchor="_Toc175238478" w:history="1">
            <w:r w:rsidR="00D94EC7" w:rsidRPr="00820C6F">
              <w:rPr>
                <w:rStyle w:val="Hyperlink"/>
              </w:rPr>
              <w:t>3</w:t>
            </w:r>
            <w:r w:rsidR="00D94EC7">
              <w:rPr>
                <w:rFonts w:asciiTheme="minorHAnsi" w:eastAsiaTheme="minorEastAsia" w:hAnsiTheme="minorHAnsi" w:cstheme="minorBidi"/>
                <w:b w:val="0"/>
                <w:sz w:val="22"/>
                <w:szCs w:val="22"/>
              </w:rPr>
              <w:tab/>
            </w:r>
            <w:r w:rsidR="00D94EC7" w:rsidRPr="00820C6F">
              <w:rPr>
                <w:rStyle w:val="Hyperlink"/>
              </w:rPr>
              <w:t>Backoffice</w:t>
            </w:r>
            <w:r w:rsidR="00D94EC7">
              <w:rPr>
                <w:webHidden/>
              </w:rPr>
              <w:tab/>
            </w:r>
            <w:r w:rsidR="00D94EC7">
              <w:rPr>
                <w:webHidden/>
              </w:rPr>
              <w:fldChar w:fldCharType="begin"/>
            </w:r>
            <w:r w:rsidR="00D94EC7">
              <w:rPr>
                <w:webHidden/>
              </w:rPr>
              <w:instrText xml:space="preserve"> PAGEREF _Toc175238478 \h </w:instrText>
            </w:r>
            <w:r w:rsidR="00D94EC7">
              <w:rPr>
                <w:webHidden/>
              </w:rPr>
            </w:r>
            <w:r w:rsidR="00D94EC7">
              <w:rPr>
                <w:webHidden/>
              </w:rPr>
              <w:fldChar w:fldCharType="separate"/>
            </w:r>
            <w:r w:rsidR="00A01D37">
              <w:rPr>
                <w:webHidden/>
              </w:rPr>
              <w:t>17</w:t>
            </w:r>
            <w:r w:rsidR="00D94EC7">
              <w:rPr>
                <w:webHidden/>
              </w:rPr>
              <w:fldChar w:fldCharType="end"/>
            </w:r>
          </w:hyperlink>
        </w:p>
        <w:p w14:paraId="382162A8" w14:textId="45105ED1" w:rsidR="00D94EC7" w:rsidRDefault="00000000">
          <w:pPr>
            <w:pStyle w:val="Inhopg2"/>
            <w:tabs>
              <w:tab w:val="right" w:leader="dot" w:pos="8211"/>
            </w:tabs>
            <w:rPr>
              <w:rFonts w:asciiTheme="minorHAnsi" w:eastAsiaTheme="minorEastAsia" w:hAnsiTheme="minorHAnsi" w:cstheme="minorBidi"/>
              <w:sz w:val="22"/>
              <w:szCs w:val="22"/>
            </w:rPr>
          </w:pPr>
          <w:hyperlink w:anchor="_Toc175238479" w:history="1">
            <w:r w:rsidR="00D94EC7" w:rsidRPr="00820C6F">
              <w:rPr>
                <w:rStyle w:val="Hyperlink"/>
              </w:rPr>
              <w:t>3.1</w:t>
            </w:r>
            <w:r w:rsidR="00D94EC7">
              <w:rPr>
                <w:rFonts w:asciiTheme="minorHAnsi" w:eastAsiaTheme="minorEastAsia" w:hAnsiTheme="minorHAnsi" w:cstheme="minorBidi"/>
                <w:sz w:val="22"/>
                <w:szCs w:val="22"/>
              </w:rPr>
              <w:tab/>
            </w:r>
            <w:r w:rsidR="00D94EC7" w:rsidRPr="00820C6F">
              <w:rPr>
                <w:rStyle w:val="Hyperlink"/>
              </w:rPr>
              <w:t>Hoofdscherm – Incidenten</w:t>
            </w:r>
            <w:r w:rsidR="00D94EC7">
              <w:rPr>
                <w:webHidden/>
              </w:rPr>
              <w:tab/>
            </w:r>
            <w:r w:rsidR="00D94EC7">
              <w:rPr>
                <w:webHidden/>
              </w:rPr>
              <w:fldChar w:fldCharType="begin"/>
            </w:r>
            <w:r w:rsidR="00D94EC7">
              <w:rPr>
                <w:webHidden/>
              </w:rPr>
              <w:instrText xml:space="preserve"> PAGEREF _Toc175238479 \h </w:instrText>
            </w:r>
            <w:r w:rsidR="00D94EC7">
              <w:rPr>
                <w:webHidden/>
              </w:rPr>
            </w:r>
            <w:r w:rsidR="00D94EC7">
              <w:rPr>
                <w:webHidden/>
              </w:rPr>
              <w:fldChar w:fldCharType="separate"/>
            </w:r>
            <w:r w:rsidR="00A01D37">
              <w:rPr>
                <w:webHidden/>
              </w:rPr>
              <w:t>17</w:t>
            </w:r>
            <w:r w:rsidR="00D94EC7">
              <w:rPr>
                <w:webHidden/>
              </w:rPr>
              <w:fldChar w:fldCharType="end"/>
            </w:r>
          </w:hyperlink>
        </w:p>
        <w:p w14:paraId="73D2A07E" w14:textId="7BB7A846" w:rsidR="00D94EC7" w:rsidRDefault="00000000">
          <w:pPr>
            <w:pStyle w:val="Inhopg2"/>
            <w:tabs>
              <w:tab w:val="right" w:leader="dot" w:pos="8211"/>
            </w:tabs>
            <w:rPr>
              <w:rFonts w:asciiTheme="minorHAnsi" w:eastAsiaTheme="minorEastAsia" w:hAnsiTheme="minorHAnsi" w:cstheme="minorBidi"/>
              <w:sz w:val="22"/>
              <w:szCs w:val="22"/>
            </w:rPr>
          </w:pPr>
          <w:hyperlink w:anchor="_Toc175238480" w:history="1">
            <w:r w:rsidR="00D94EC7" w:rsidRPr="00820C6F">
              <w:rPr>
                <w:rStyle w:val="Hyperlink"/>
              </w:rPr>
              <w:t>3.2</w:t>
            </w:r>
            <w:r w:rsidR="00D94EC7">
              <w:rPr>
                <w:rFonts w:asciiTheme="minorHAnsi" w:eastAsiaTheme="minorEastAsia" w:hAnsiTheme="minorHAnsi" w:cstheme="minorBidi"/>
                <w:sz w:val="22"/>
                <w:szCs w:val="22"/>
              </w:rPr>
              <w:tab/>
            </w:r>
            <w:r w:rsidR="00D94EC7" w:rsidRPr="00820C6F">
              <w:rPr>
                <w:rStyle w:val="Hyperlink"/>
              </w:rPr>
              <w:t>Slachtoffers invoeren of wijzigen</w:t>
            </w:r>
            <w:r w:rsidR="00D94EC7">
              <w:rPr>
                <w:webHidden/>
              </w:rPr>
              <w:tab/>
            </w:r>
            <w:r w:rsidR="00D94EC7">
              <w:rPr>
                <w:webHidden/>
              </w:rPr>
              <w:fldChar w:fldCharType="begin"/>
            </w:r>
            <w:r w:rsidR="00D94EC7">
              <w:rPr>
                <w:webHidden/>
              </w:rPr>
              <w:instrText xml:space="preserve"> PAGEREF _Toc175238480 \h </w:instrText>
            </w:r>
            <w:r w:rsidR="00D94EC7">
              <w:rPr>
                <w:webHidden/>
              </w:rPr>
            </w:r>
            <w:r w:rsidR="00D94EC7">
              <w:rPr>
                <w:webHidden/>
              </w:rPr>
              <w:fldChar w:fldCharType="separate"/>
            </w:r>
            <w:r w:rsidR="00A01D37">
              <w:rPr>
                <w:webHidden/>
              </w:rPr>
              <w:t>18</w:t>
            </w:r>
            <w:r w:rsidR="00D94EC7">
              <w:rPr>
                <w:webHidden/>
              </w:rPr>
              <w:fldChar w:fldCharType="end"/>
            </w:r>
          </w:hyperlink>
        </w:p>
        <w:p w14:paraId="7263FD54" w14:textId="01BE464B"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1" w:history="1">
            <w:r w:rsidR="00D94EC7" w:rsidRPr="00820C6F">
              <w:rPr>
                <w:rStyle w:val="Hyperlink"/>
              </w:rPr>
              <w:t>3.2.1</w:t>
            </w:r>
            <w:r w:rsidR="00D94EC7">
              <w:rPr>
                <w:rFonts w:asciiTheme="minorHAnsi" w:eastAsiaTheme="minorEastAsia" w:hAnsiTheme="minorHAnsi" w:cstheme="minorBidi"/>
                <w:sz w:val="22"/>
                <w:szCs w:val="22"/>
              </w:rPr>
              <w:tab/>
            </w:r>
            <w:r w:rsidR="00D94EC7" w:rsidRPr="00820C6F">
              <w:rPr>
                <w:rStyle w:val="Hyperlink"/>
              </w:rPr>
              <w:t>Ziekenhuis: importeren van slachtofferlijsten</w:t>
            </w:r>
            <w:r w:rsidR="00D94EC7">
              <w:rPr>
                <w:webHidden/>
              </w:rPr>
              <w:tab/>
            </w:r>
            <w:r w:rsidR="00D94EC7">
              <w:rPr>
                <w:webHidden/>
              </w:rPr>
              <w:fldChar w:fldCharType="begin"/>
            </w:r>
            <w:r w:rsidR="00D94EC7">
              <w:rPr>
                <w:webHidden/>
              </w:rPr>
              <w:instrText xml:space="preserve"> PAGEREF _Toc175238481 \h </w:instrText>
            </w:r>
            <w:r w:rsidR="00D94EC7">
              <w:rPr>
                <w:webHidden/>
              </w:rPr>
            </w:r>
            <w:r w:rsidR="00D94EC7">
              <w:rPr>
                <w:webHidden/>
              </w:rPr>
              <w:fldChar w:fldCharType="separate"/>
            </w:r>
            <w:r w:rsidR="00A01D37">
              <w:rPr>
                <w:webHidden/>
              </w:rPr>
              <w:t>18</w:t>
            </w:r>
            <w:r w:rsidR="00D94EC7">
              <w:rPr>
                <w:webHidden/>
              </w:rPr>
              <w:fldChar w:fldCharType="end"/>
            </w:r>
          </w:hyperlink>
        </w:p>
        <w:p w14:paraId="00FA6D97" w14:textId="144B3CD7"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2" w:history="1">
            <w:r w:rsidR="00D94EC7" w:rsidRPr="00820C6F">
              <w:rPr>
                <w:rStyle w:val="Hyperlink"/>
              </w:rPr>
              <w:t>3.2.2</w:t>
            </w:r>
            <w:r w:rsidR="00D94EC7">
              <w:rPr>
                <w:rFonts w:asciiTheme="minorHAnsi" w:eastAsiaTheme="minorEastAsia" w:hAnsiTheme="minorHAnsi" w:cstheme="minorBidi"/>
                <w:sz w:val="22"/>
                <w:szCs w:val="22"/>
              </w:rPr>
              <w:tab/>
            </w:r>
            <w:r w:rsidR="00D94EC7" w:rsidRPr="00820C6F">
              <w:rPr>
                <w:rStyle w:val="Hyperlink"/>
              </w:rPr>
              <w:t>Ziekenhuis activeren</w:t>
            </w:r>
            <w:r w:rsidR="00D94EC7">
              <w:rPr>
                <w:webHidden/>
              </w:rPr>
              <w:tab/>
            </w:r>
            <w:r w:rsidR="00D94EC7">
              <w:rPr>
                <w:webHidden/>
              </w:rPr>
              <w:fldChar w:fldCharType="begin"/>
            </w:r>
            <w:r w:rsidR="00D94EC7">
              <w:rPr>
                <w:webHidden/>
              </w:rPr>
              <w:instrText xml:space="preserve"> PAGEREF _Toc175238482 \h </w:instrText>
            </w:r>
            <w:r w:rsidR="00D94EC7">
              <w:rPr>
                <w:webHidden/>
              </w:rPr>
            </w:r>
            <w:r w:rsidR="00D94EC7">
              <w:rPr>
                <w:webHidden/>
              </w:rPr>
              <w:fldChar w:fldCharType="separate"/>
            </w:r>
            <w:r w:rsidR="00A01D37">
              <w:rPr>
                <w:webHidden/>
              </w:rPr>
              <w:t>18</w:t>
            </w:r>
            <w:r w:rsidR="00D94EC7">
              <w:rPr>
                <w:webHidden/>
              </w:rPr>
              <w:fldChar w:fldCharType="end"/>
            </w:r>
          </w:hyperlink>
        </w:p>
        <w:p w14:paraId="224AE6E4" w14:textId="6358A4F0"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3" w:history="1">
            <w:r w:rsidR="00D94EC7" w:rsidRPr="00820C6F">
              <w:rPr>
                <w:rStyle w:val="Hyperlink"/>
              </w:rPr>
              <w:t>3.2.3</w:t>
            </w:r>
            <w:r w:rsidR="00D94EC7">
              <w:rPr>
                <w:rFonts w:asciiTheme="minorHAnsi" w:eastAsiaTheme="minorEastAsia" w:hAnsiTheme="minorHAnsi" w:cstheme="minorBidi"/>
                <w:sz w:val="22"/>
                <w:szCs w:val="22"/>
              </w:rPr>
              <w:tab/>
            </w:r>
            <w:r w:rsidR="00D94EC7" w:rsidRPr="00820C6F">
              <w:rPr>
                <w:rStyle w:val="Hyperlink"/>
              </w:rPr>
              <w:t>Invoermogelijkheden</w:t>
            </w:r>
            <w:r w:rsidR="00D94EC7">
              <w:rPr>
                <w:webHidden/>
              </w:rPr>
              <w:tab/>
            </w:r>
            <w:r w:rsidR="00D94EC7">
              <w:rPr>
                <w:webHidden/>
              </w:rPr>
              <w:fldChar w:fldCharType="begin"/>
            </w:r>
            <w:r w:rsidR="00D94EC7">
              <w:rPr>
                <w:webHidden/>
              </w:rPr>
              <w:instrText xml:space="preserve"> PAGEREF _Toc175238483 \h </w:instrText>
            </w:r>
            <w:r w:rsidR="00D94EC7">
              <w:rPr>
                <w:webHidden/>
              </w:rPr>
            </w:r>
            <w:r w:rsidR="00D94EC7">
              <w:rPr>
                <w:webHidden/>
              </w:rPr>
              <w:fldChar w:fldCharType="separate"/>
            </w:r>
            <w:r w:rsidR="00A01D37">
              <w:rPr>
                <w:webHidden/>
              </w:rPr>
              <w:t>18</w:t>
            </w:r>
            <w:r w:rsidR="00D94EC7">
              <w:rPr>
                <w:webHidden/>
              </w:rPr>
              <w:fldChar w:fldCharType="end"/>
            </w:r>
          </w:hyperlink>
        </w:p>
        <w:p w14:paraId="2E8872AD" w14:textId="0AEF3306"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4" w:history="1">
            <w:r w:rsidR="00D94EC7" w:rsidRPr="00820C6F">
              <w:rPr>
                <w:rStyle w:val="Hyperlink"/>
              </w:rPr>
              <w:t>3.2.4</w:t>
            </w:r>
            <w:r w:rsidR="00D94EC7">
              <w:rPr>
                <w:rFonts w:asciiTheme="minorHAnsi" w:eastAsiaTheme="minorEastAsia" w:hAnsiTheme="minorHAnsi" w:cstheme="minorBidi"/>
                <w:sz w:val="22"/>
                <w:szCs w:val="22"/>
              </w:rPr>
              <w:tab/>
            </w:r>
            <w:r w:rsidR="00D94EC7" w:rsidRPr="00820C6F">
              <w:rPr>
                <w:rStyle w:val="Hyperlink"/>
              </w:rPr>
              <w:t>Functies</w:t>
            </w:r>
            <w:r w:rsidR="00D94EC7">
              <w:rPr>
                <w:webHidden/>
              </w:rPr>
              <w:tab/>
            </w:r>
            <w:r w:rsidR="00D94EC7">
              <w:rPr>
                <w:webHidden/>
              </w:rPr>
              <w:fldChar w:fldCharType="begin"/>
            </w:r>
            <w:r w:rsidR="00D94EC7">
              <w:rPr>
                <w:webHidden/>
              </w:rPr>
              <w:instrText xml:space="preserve"> PAGEREF _Toc175238484 \h </w:instrText>
            </w:r>
            <w:r w:rsidR="00D94EC7">
              <w:rPr>
                <w:webHidden/>
              </w:rPr>
            </w:r>
            <w:r w:rsidR="00D94EC7">
              <w:rPr>
                <w:webHidden/>
              </w:rPr>
              <w:fldChar w:fldCharType="separate"/>
            </w:r>
            <w:r w:rsidR="00A01D37">
              <w:rPr>
                <w:webHidden/>
              </w:rPr>
              <w:t>18</w:t>
            </w:r>
            <w:r w:rsidR="00D94EC7">
              <w:rPr>
                <w:webHidden/>
              </w:rPr>
              <w:fldChar w:fldCharType="end"/>
            </w:r>
          </w:hyperlink>
        </w:p>
        <w:p w14:paraId="43A41E84" w14:textId="3289F8F1" w:rsidR="00D94EC7" w:rsidRDefault="00000000">
          <w:pPr>
            <w:pStyle w:val="Inhopg2"/>
            <w:tabs>
              <w:tab w:val="right" w:leader="dot" w:pos="8211"/>
            </w:tabs>
            <w:rPr>
              <w:rFonts w:asciiTheme="minorHAnsi" w:eastAsiaTheme="minorEastAsia" w:hAnsiTheme="minorHAnsi" w:cstheme="minorBidi"/>
              <w:sz w:val="22"/>
              <w:szCs w:val="22"/>
            </w:rPr>
          </w:pPr>
          <w:hyperlink w:anchor="_Toc175238485" w:history="1">
            <w:r w:rsidR="00D94EC7" w:rsidRPr="00820C6F">
              <w:rPr>
                <w:rStyle w:val="Hyperlink"/>
              </w:rPr>
              <w:t>3.3</w:t>
            </w:r>
            <w:r w:rsidR="00D94EC7">
              <w:rPr>
                <w:rFonts w:asciiTheme="minorHAnsi" w:eastAsiaTheme="minorEastAsia" w:hAnsiTheme="minorHAnsi" w:cstheme="minorBidi"/>
                <w:sz w:val="22"/>
                <w:szCs w:val="22"/>
              </w:rPr>
              <w:tab/>
            </w:r>
            <w:r w:rsidR="00D94EC7" w:rsidRPr="00820C6F">
              <w:rPr>
                <w:rStyle w:val="Hyperlink"/>
              </w:rPr>
              <w:t>Matchopties aanmaken</w:t>
            </w:r>
            <w:r w:rsidR="00D94EC7">
              <w:rPr>
                <w:webHidden/>
              </w:rPr>
              <w:tab/>
            </w:r>
            <w:r w:rsidR="00D94EC7">
              <w:rPr>
                <w:webHidden/>
              </w:rPr>
              <w:fldChar w:fldCharType="begin"/>
            </w:r>
            <w:r w:rsidR="00D94EC7">
              <w:rPr>
                <w:webHidden/>
              </w:rPr>
              <w:instrText xml:space="preserve"> PAGEREF _Toc175238485 \h </w:instrText>
            </w:r>
            <w:r w:rsidR="00D94EC7">
              <w:rPr>
                <w:webHidden/>
              </w:rPr>
            </w:r>
            <w:r w:rsidR="00D94EC7">
              <w:rPr>
                <w:webHidden/>
              </w:rPr>
              <w:fldChar w:fldCharType="separate"/>
            </w:r>
            <w:r w:rsidR="00A01D37">
              <w:rPr>
                <w:webHidden/>
              </w:rPr>
              <w:t>18</w:t>
            </w:r>
            <w:r w:rsidR="00D94EC7">
              <w:rPr>
                <w:webHidden/>
              </w:rPr>
              <w:fldChar w:fldCharType="end"/>
            </w:r>
          </w:hyperlink>
        </w:p>
        <w:p w14:paraId="0A3390F9" w14:textId="50CD9A17"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6" w:history="1">
            <w:r w:rsidR="00D94EC7" w:rsidRPr="00820C6F">
              <w:rPr>
                <w:rStyle w:val="Hyperlink"/>
              </w:rPr>
              <w:t>3.3.1</w:t>
            </w:r>
            <w:r w:rsidR="00D94EC7">
              <w:rPr>
                <w:rFonts w:asciiTheme="minorHAnsi" w:eastAsiaTheme="minorEastAsia" w:hAnsiTheme="minorHAnsi" w:cstheme="minorBidi"/>
                <w:sz w:val="22"/>
                <w:szCs w:val="22"/>
              </w:rPr>
              <w:tab/>
            </w:r>
            <w:r w:rsidR="00D94EC7" w:rsidRPr="00820C6F">
              <w:rPr>
                <w:rStyle w:val="Hyperlink"/>
              </w:rPr>
              <w:t>Matchopties beoordelen</w:t>
            </w:r>
            <w:r w:rsidR="00D94EC7">
              <w:rPr>
                <w:webHidden/>
              </w:rPr>
              <w:tab/>
            </w:r>
            <w:r w:rsidR="00D94EC7">
              <w:rPr>
                <w:webHidden/>
              </w:rPr>
              <w:fldChar w:fldCharType="begin"/>
            </w:r>
            <w:r w:rsidR="00D94EC7">
              <w:rPr>
                <w:webHidden/>
              </w:rPr>
              <w:instrText xml:space="preserve"> PAGEREF _Toc175238486 \h </w:instrText>
            </w:r>
            <w:r w:rsidR="00D94EC7">
              <w:rPr>
                <w:webHidden/>
              </w:rPr>
            </w:r>
            <w:r w:rsidR="00D94EC7">
              <w:rPr>
                <w:webHidden/>
              </w:rPr>
              <w:fldChar w:fldCharType="separate"/>
            </w:r>
            <w:r w:rsidR="00A01D37">
              <w:rPr>
                <w:webHidden/>
              </w:rPr>
              <w:t>20</w:t>
            </w:r>
            <w:r w:rsidR="00D94EC7">
              <w:rPr>
                <w:webHidden/>
              </w:rPr>
              <w:fldChar w:fldCharType="end"/>
            </w:r>
          </w:hyperlink>
        </w:p>
        <w:p w14:paraId="774D6889" w14:textId="7C6AE137" w:rsidR="00D94EC7" w:rsidRDefault="00000000">
          <w:pPr>
            <w:pStyle w:val="Inhopg2"/>
            <w:tabs>
              <w:tab w:val="right" w:leader="dot" w:pos="8211"/>
            </w:tabs>
            <w:rPr>
              <w:rFonts w:asciiTheme="minorHAnsi" w:eastAsiaTheme="minorEastAsia" w:hAnsiTheme="minorHAnsi" w:cstheme="minorBidi"/>
              <w:sz w:val="22"/>
              <w:szCs w:val="22"/>
            </w:rPr>
          </w:pPr>
          <w:hyperlink w:anchor="_Toc175238487" w:history="1">
            <w:r w:rsidR="00D94EC7" w:rsidRPr="00820C6F">
              <w:rPr>
                <w:rStyle w:val="Hyperlink"/>
              </w:rPr>
              <w:t>3.4</w:t>
            </w:r>
            <w:r w:rsidR="00D94EC7">
              <w:rPr>
                <w:rFonts w:asciiTheme="minorHAnsi" w:eastAsiaTheme="minorEastAsia" w:hAnsiTheme="minorHAnsi" w:cstheme="minorBidi"/>
                <w:sz w:val="22"/>
                <w:szCs w:val="22"/>
              </w:rPr>
              <w:tab/>
            </w:r>
            <w:r w:rsidR="00D94EC7" w:rsidRPr="00820C6F">
              <w:rPr>
                <w:rStyle w:val="Hyperlink"/>
              </w:rPr>
              <w:t>Contactverwant toewijzen</w:t>
            </w:r>
            <w:r w:rsidR="00D94EC7">
              <w:rPr>
                <w:webHidden/>
              </w:rPr>
              <w:tab/>
            </w:r>
            <w:r w:rsidR="00D94EC7">
              <w:rPr>
                <w:webHidden/>
              </w:rPr>
              <w:fldChar w:fldCharType="begin"/>
            </w:r>
            <w:r w:rsidR="00D94EC7">
              <w:rPr>
                <w:webHidden/>
              </w:rPr>
              <w:instrText xml:space="preserve"> PAGEREF _Toc175238487 \h </w:instrText>
            </w:r>
            <w:r w:rsidR="00D94EC7">
              <w:rPr>
                <w:webHidden/>
              </w:rPr>
            </w:r>
            <w:r w:rsidR="00D94EC7">
              <w:rPr>
                <w:webHidden/>
              </w:rPr>
              <w:fldChar w:fldCharType="separate"/>
            </w:r>
            <w:r w:rsidR="00A01D37">
              <w:rPr>
                <w:webHidden/>
              </w:rPr>
              <w:t>20</w:t>
            </w:r>
            <w:r w:rsidR="00D94EC7">
              <w:rPr>
                <w:webHidden/>
              </w:rPr>
              <w:fldChar w:fldCharType="end"/>
            </w:r>
          </w:hyperlink>
        </w:p>
        <w:p w14:paraId="6FB045EE" w14:textId="0CD6B08E"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88" w:history="1">
            <w:r w:rsidR="00D94EC7" w:rsidRPr="00820C6F">
              <w:rPr>
                <w:rStyle w:val="Hyperlink"/>
              </w:rPr>
              <w:t>3.4.1</w:t>
            </w:r>
            <w:r w:rsidR="00D94EC7">
              <w:rPr>
                <w:rFonts w:asciiTheme="minorHAnsi" w:eastAsiaTheme="minorEastAsia" w:hAnsiTheme="minorHAnsi" w:cstheme="minorBidi"/>
                <w:sz w:val="22"/>
                <w:szCs w:val="22"/>
              </w:rPr>
              <w:tab/>
            </w:r>
            <w:r w:rsidR="00D94EC7" w:rsidRPr="00820C6F">
              <w:rPr>
                <w:rStyle w:val="Hyperlink"/>
              </w:rPr>
              <w:t>Handeling Contactverwant toewijzen</w:t>
            </w:r>
            <w:r w:rsidR="00D94EC7">
              <w:rPr>
                <w:webHidden/>
              </w:rPr>
              <w:tab/>
            </w:r>
            <w:r w:rsidR="00D94EC7">
              <w:rPr>
                <w:webHidden/>
              </w:rPr>
              <w:fldChar w:fldCharType="begin"/>
            </w:r>
            <w:r w:rsidR="00D94EC7">
              <w:rPr>
                <w:webHidden/>
              </w:rPr>
              <w:instrText xml:space="preserve"> PAGEREF _Toc175238488 \h </w:instrText>
            </w:r>
            <w:r w:rsidR="00D94EC7">
              <w:rPr>
                <w:webHidden/>
              </w:rPr>
            </w:r>
            <w:r w:rsidR="00D94EC7">
              <w:rPr>
                <w:webHidden/>
              </w:rPr>
              <w:fldChar w:fldCharType="separate"/>
            </w:r>
            <w:r w:rsidR="00A01D37">
              <w:rPr>
                <w:webHidden/>
              </w:rPr>
              <w:t>21</w:t>
            </w:r>
            <w:r w:rsidR="00D94EC7">
              <w:rPr>
                <w:webHidden/>
              </w:rPr>
              <w:fldChar w:fldCharType="end"/>
            </w:r>
          </w:hyperlink>
        </w:p>
        <w:p w14:paraId="5877A688" w14:textId="644F4BD2" w:rsidR="00D94EC7" w:rsidRDefault="00000000">
          <w:pPr>
            <w:pStyle w:val="Inhopg2"/>
            <w:tabs>
              <w:tab w:val="right" w:leader="dot" w:pos="8211"/>
            </w:tabs>
            <w:rPr>
              <w:rFonts w:asciiTheme="minorHAnsi" w:eastAsiaTheme="minorEastAsia" w:hAnsiTheme="minorHAnsi" w:cstheme="minorBidi"/>
              <w:sz w:val="22"/>
              <w:szCs w:val="22"/>
            </w:rPr>
          </w:pPr>
          <w:hyperlink w:anchor="_Toc175238489" w:history="1">
            <w:r w:rsidR="00D94EC7" w:rsidRPr="00820C6F">
              <w:rPr>
                <w:rStyle w:val="Hyperlink"/>
              </w:rPr>
              <w:t>3.5</w:t>
            </w:r>
            <w:r w:rsidR="00D94EC7">
              <w:rPr>
                <w:rFonts w:asciiTheme="minorHAnsi" w:eastAsiaTheme="minorEastAsia" w:hAnsiTheme="minorHAnsi" w:cstheme="minorBidi"/>
                <w:sz w:val="22"/>
                <w:szCs w:val="22"/>
              </w:rPr>
              <w:tab/>
            </w:r>
            <w:r w:rsidR="00D94EC7" w:rsidRPr="00820C6F">
              <w:rPr>
                <w:rStyle w:val="Hyperlink"/>
              </w:rPr>
              <w:t>Gematchte verwanten informeren</w:t>
            </w:r>
            <w:r w:rsidR="00D94EC7">
              <w:rPr>
                <w:webHidden/>
              </w:rPr>
              <w:tab/>
            </w:r>
            <w:r w:rsidR="00D94EC7">
              <w:rPr>
                <w:webHidden/>
              </w:rPr>
              <w:fldChar w:fldCharType="begin"/>
            </w:r>
            <w:r w:rsidR="00D94EC7">
              <w:rPr>
                <w:webHidden/>
              </w:rPr>
              <w:instrText xml:space="preserve"> PAGEREF _Toc175238489 \h </w:instrText>
            </w:r>
            <w:r w:rsidR="00D94EC7">
              <w:rPr>
                <w:webHidden/>
              </w:rPr>
            </w:r>
            <w:r w:rsidR="00D94EC7">
              <w:rPr>
                <w:webHidden/>
              </w:rPr>
              <w:fldChar w:fldCharType="separate"/>
            </w:r>
            <w:r w:rsidR="00A01D37">
              <w:rPr>
                <w:webHidden/>
              </w:rPr>
              <w:t>22</w:t>
            </w:r>
            <w:r w:rsidR="00D94EC7">
              <w:rPr>
                <w:webHidden/>
              </w:rPr>
              <w:fldChar w:fldCharType="end"/>
            </w:r>
          </w:hyperlink>
        </w:p>
        <w:p w14:paraId="013C9EFB" w14:textId="5411A175"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90" w:history="1">
            <w:r w:rsidR="00D94EC7" w:rsidRPr="00820C6F">
              <w:rPr>
                <w:rStyle w:val="Hyperlink"/>
              </w:rPr>
              <w:t>3.5.1</w:t>
            </w:r>
            <w:r w:rsidR="00D94EC7">
              <w:rPr>
                <w:rFonts w:asciiTheme="minorHAnsi" w:eastAsiaTheme="minorEastAsia" w:hAnsiTheme="minorHAnsi" w:cstheme="minorBidi"/>
                <w:sz w:val="22"/>
                <w:szCs w:val="22"/>
              </w:rPr>
              <w:tab/>
            </w:r>
            <w:r w:rsidR="00D94EC7" w:rsidRPr="00820C6F">
              <w:rPr>
                <w:rStyle w:val="Hyperlink"/>
              </w:rPr>
              <w:t>Handeling Gematchte verwanten</w:t>
            </w:r>
            <w:r w:rsidR="00D94EC7">
              <w:rPr>
                <w:webHidden/>
              </w:rPr>
              <w:tab/>
            </w:r>
            <w:r w:rsidR="00D94EC7">
              <w:rPr>
                <w:webHidden/>
              </w:rPr>
              <w:fldChar w:fldCharType="begin"/>
            </w:r>
            <w:r w:rsidR="00D94EC7">
              <w:rPr>
                <w:webHidden/>
              </w:rPr>
              <w:instrText xml:space="preserve"> PAGEREF _Toc175238490 \h </w:instrText>
            </w:r>
            <w:r w:rsidR="00D94EC7">
              <w:rPr>
                <w:webHidden/>
              </w:rPr>
            </w:r>
            <w:r w:rsidR="00D94EC7">
              <w:rPr>
                <w:webHidden/>
              </w:rPr>
              <w:fldChar w:fldCharType="separate"/>
            </w:r>
            <w:r w:rsidR="00A01D37">
              <w:rPr>
                <w:webHidden/>
              </w:rPr>
              <w:t>23</w:t>
            </w:r>
            <w:r w:rsidR="00D94EC7">
              <w:rPr>
                <w:webHidden/>
              </w:rPr>
              <w:fldChar w:fldCharType="end"/>
            </w:r>
          </w:hyperlink>
        </w:p>
        <w:p w14:paraId="0DABA20F" w14:textId="1B1F3342" w:rsidR="00D94EC7" w:rsidRDefault="00000000">
          <w:pPr>
            <w:pStyle w:val="Inhopg2"/>
            <w:tabs>
              <w:tab w:val="right" w:leader="dot" w:pos="8211"/>
            </w:tabs>
            <w:rPr>
              <w:rFonts w:asciiTheme="minorHAnsi" w:eastAsiaTheme="minorEastAsia" w:hAnsiTheme="minorHAnsi" w:cstheme="minorBidi"/>
              <w:sz w:val="22"/>
              <w:szCs w:val="22"/>
            </w:rPr>
          </w:pPr>
          <w:hyperlink w:anchor="_Toc175238491" w:history="1">
            <w:r w:rsidR="00D94EC7" w:rsidRPr="00820C6F">
              <w:rPr>
                <w:rStyle w:val="Hyperlink"/>
              </w:rPr>
              <w:t>3.6</w:t>
            </w:r>
            <w:r w:rsidR="00D94EC7">
              <w:rPr>
                <w:rFonts w:asciiTheme="minorHAnsi" w:eastAsiaTheme="minorEastAsia" w:hAnsiTheme="minorHAnsi" w:cstheme="minorBidi"/>
                <w:sz w:val="22"/>
                <w:szCs w:val="22"/>
              </w:rPr>
              <w:tab/>
            </w:r>
            <w:r w:rsidR="00D94EC7" w:rsidRPr="00820C6F">
              <w:rPr>
                <w:rStyle w:val="Hyperlink"/>
              </w:rPr>
              <w:t>Match ontbinden en ontbonden match vrijgeven voor matching</w:t>
            </w:r>
            <w:r w:rsidR="00D94EC7">
              <w:rPr>
                <w:webHidden/>
              </w:rPr>
              <w:tab/>
            </w:r>
            <w:r w:rsidR="00D94EC7">
              <w:rPr>
                <w:webHidden/>
              </w:rPr>
              <w:fldChar w:fldCharType="begin"/>
            </w:r>
            <w:r w:rsidR="00D94EC7">
              <w:rPr>
                <w:webHidden/>
              </w:rPr>
              <w:instrText xml:space="preserve"> PAGEREF _Toc175238491 \h </w:instrText>
            </w:r>
            <w:r w:rsidR="00D94EC7">
              <w:rPr>
                <w:webHidden/>
              </w:rPr>
            </w:r>
            <w:r w:rsidR="00D94EC7">
              <w:rPr>
                <w:webHidden/>
              </w:rPr>
              <w:fldChar w:fldCharType="separate"/>
            </w:r>
            <w:r w:rsidR="00A01D37">
              <w:rPr>
                <w:webHidden/>
              </w:rPr>
              <w:t>24</w:t>
            </w:r>
            <w:r w:rsidR="00D94EC7">
              <w:rPr>
                <w:webHidden/>
              </w:rPr>
              <w:fldChar w:fldCharType="end"/>
            </w:r>
          </w:hyperlink>
        </w:p>
        <w:p w14:paraId="0C74C6A3" w14:textId="2E9DF168"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92" w:history="1">
            <w:r w:rsidR="00D94EC7" w:rsidRPr="00820C6F">
              <w:rPr>
                <w:rStyle w:val="Hyperlink"/>
              </w:rPr>
              <w:t>3.6.1</w:t>
            </w:r>
            <w:r w:rsidR="00D94EC7">
              <w:rPr>
                <w:rFonts w:asciiTheme="minorHAnsi" w:eastAsiaTheme="minorEastAsia" w:hAnsiTheme="minorHAnsi" w:cstheme="minorBidi"/>
                <w:sz w:val="22"/>
                <w:szCs w:val="22"/>
              </w:rPr>
              <w:tab/>
            </w:r>
            <w:r w:rsidR="00D94EC7" w:rsidRPr="00820C6F">
              <w:rPr>
                <w:rStyle w:val="Hyperlink"/>
              </w:rPr>
              <w:t>Handeling Afgehandelde vermisten</w:t>
            </w:r>
            <w:r w:rsidR="00D94EC7">
              <w:rPr>
                <w:webHidden/>
              </w:rPr>
              <w:tab/>
            </w:r>
            <w:r w:rsidR="00D94EC7">
              <w:rPr>
                <w:webHidden/>
              </w:rPr>
              <w:fldChar w:fldCharType="begin"/>
            </w:r>
            <w:r w:rsidR="00D94EC7">
              <w:rPr>
                <w:webHidden/>
              </w:rPr>
              <w:instrText xml:space="preserve"> PAGEREF _Toc175238492 \h </w:instrText>
            </w:r>
            <w:r w:rsidR="00D94EC7">
              <w:rPr>
                <w:webHidden/>
              </w:rPr>
            </w:r>
            <w:r w:rsidR="00D94EC7">
              <w:rPr>
                <w:webHidden/>
              </w:rPr>
              <w:fldChar w:fldCharType="separate"/>
            </w:r>
            <w:r w:rsidR="00A01D37">
              <w:rPr>
                <w:webHidden/>
              </w:rPr>
              <w:t>25</w:t>
            </w:r>
            <w:r w:rsidR="00D94EC7">
              <w:rPr>
                <w:webHidden/>
              </w:rPr>
              <w:fldChar w:fldCharType="end"/>
            </w:r>
          </w:hyperlink>
        </w:p>
        <w:p w14:paraId="76F50822" w14:textId="30EAD10C"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93" w:history="1">
            <w:r w:rsidR="00D94EC7" w:rsidRPr="00820C6F">
              <w:rPr>
                <w:rStyle w:val="Hyperlink"/>
              </w:rPr>
              <w:t>3.6.2</w:t>
            </w:r>
            <w:r w:rsidR="00D94EC7">
              <w:rPr>
                <w:rFonts w:asciiTheme="minorHAnsi" w:eastAsiaTheme="minorEastAsia" w:hAnsiTheme="minorHAnsi" w:cstheme="minorBidi"/>
                <w:sz w:val="22"/>
                <w:szCs w:val="22"/>
              </w:rPr>
              <w:tab/>
            </w:r>
            <w:r w:rsidR="00D94EC7" w:rsidRPr="00820C6F">
              <w:rPr>
                <w:rStyle w:val="Hyperlink"/>
              </w:rPr>
              <w:t>Handeling Ontbonden matches</w:t>
            </w:r>
            <w:r w:rsidR="00D94EC7">
              <w:rPr>
                <w:webHidden/>
              </w:rPr>
              <w:tab/>
            </w:r>
            <w:r w:rsidR="00D94EC7">
              <w:rPr>
                <w:webHidden/>
              </w:rPr>
              <w:fldChar w:fldCharType="begin"/>
            </w:r>
            <w:r w:rsidR="00D94EC7">
              <w:rPr>
                <w:webHidden/>
              </w:rPr>
              <w:instrText xml:space="preserve"> PAGEREF _Toc175238493 \h </w:instrText>
            </w:r>
            <w:r w:rsidR="00D94EC7">
              <w:rPr>
                <w:webHidden/>
              </w:rPr>
            </w:r>
            <w:r w:rsidR="00D94EC7">
              <w:rPr>
                <w:webHidden/>
              </w:rPr>
              <w:fldChar w:fldCharType="separate"/>
            </w:r>
            <w:r w:rsidR="00A01D37">
              <w:rPr>
                <w:webHidden/>
              </w:rPr>
              <w:t>25</w:t>
            </w:r>
            <w:r w:rsidR="00D94EC7">
              <w:rPr>
                <w:webHidden/>
              </w:rPr>
              <w:fldChar w:fldCharType="end"/>
            </w:r>
          </w:hyperlink>
        </w:p>
        <w:p w14:paraId="3145E94A" w14:textId="4DCD332F" w:rsidR="00D94EC7" w:rsidRDefault="00000000">
          <w:pPr>
            <w:pStyle w:val="Inhopg2"/>
            <w:tabs>
              <w:tab w:val="right" w:leader="dot" w:pos="8211"/>
            </w:tabs>
            <w:rPr>
              <w:rFonts w:asciiTheme="minorHAnsi" w:eastAsiaTheme="minorEastAsia" w:hAnsiTheme="minorHAnsi" w:cstheme="minorBidi"/>
              <w:sz w:val="22"/>
              <w:szCs w:val="22"/>
            </w:rPr>
          </w:pPr>
          <w:hyperlink w:anchor="_Toc175238494" w:history="1">
            <w:r w:rsidR="00D94EC7" w:rsidRPr="00820C6F">
              <w:rPr>
                <w:rStyle w:val="Hyperlink"/>
              </w:rPr>
              <w:t>3.7</w:t>
            </w:r>
            <w:r w:rsidR="00D94EC7">
              <w:rPr>
                <w:rFonts w:asciiTheme="minorHAnsi" w:eastAsiaTheme="minorEastAsia" w:hAnsiTheme="minorHAnsi" w:cstheme="minorBidi"/>
                <w:sz w:val="22"/>
                <w:szCs w:val="22"/>
              </w:rPr>
              <w:tab/>
            </w:r>
            <w:r w:rsidR="00D94EC7" w:rsidRPr="00820C6F">
              <w:rPr>
                <w:rStyle w:val="Hyperlink"/>
              </w:rPr>
              <w:t>Ongematchte verwanten informeren</w:t>
            </w:r>
            <w:r w:rsidR="00D94EC7">
              <w:rPr>
                <w:webHidden/>
              </w:rPr>
              <w:tab/>
            </w:r>
            <w:r w:rsidR="00D94EC7">
              <w:rPr>
                <w:webHidden/>
              </w:rPr>
              <w:fldChar w:fldCharType="begin"/>
            </w:r>
            <w:r w:rsidR="00D94EC7">
              <w:rPr>
                <w:webHidden/>
              </w:rPr>
              <w:instrText xml:space="preserve"> PAGEREF _Toc175238494 \h </w:instrText>
            </w:r>
            <w:r w:rsidR="00D94EC7">
              <w:rPr>
                <w:webHidden/>
              </w:rPr>
            </w:r>
            <w:r w:rsidR="00D94EC7">
              <w:rPr>
                <w:webHidden/>
              </w:rPr>
              <w:fldChar w:fldCharType="separate"/>
            </w:r>
            <w:r w:rsidR="00A01D37">
              <w:rPr>
                <w:webHidden/>
              </w:rPr>
              <w:t>25</w:t>
            </w:r>
            <w:r w:rsidR="00D94EC7">
              <w:rPr>
                <w:webHidden/>
              </w:rPr>
              <w:fldChar w:fldCharType="end"/>
            </w:r>
          </w:hyperlink>
        </w:p>
        <w:p w14:paraId="62139186" w14:textId="0875B121" w:rsidR="00D94EC7" w:rsidRDefault="00000000">
          <w:pPr>
            <w:pStyle w:val="Inhopg2"/>
            <w:tabs>
              <w:tab w:val="right" w:leader="dot" w:pos="8211"/>
            </w:tabs>
            <w:rPr>
              <w:rFonts w:asciiTheme="minorHAnsi" w:eastAsiaTheme="minorEastAsia" w:hAnsiTheme="minorHAnsi" w:cstheme="minorBidi"/>
              <w:sz w:val="22"/>
              <w:szCs w:val="22"/>
            </w:rPr>
          </w:pPr>
          <w:hyperlink w:anchor="_Toc175238495" w:history="1">
            <w:r w:rsidR="00D94EC7" w:rsidRPr="00820C6F">
              <w:rPr>
                <w:rStyle w:val="Hyperlink"/>
              </w:rPr>
              <w:t>3.8</w:t>
            </w:r>
            <w:r w:rsidR="00D94EC7">
              <w:rPr>
                <w:rFonts w:asciiTheme="minorHAnsi" w:eastAsiaTheme="minorEastAsia" w:hAnsiTheme="minorHAnsi" w:cstheme="minorBidi"/>
                <w:sz w:val="22"/>
                <w:szCs w:val="22"/>
              </w:rPr>
              <w:tab/>
            </w:r>
            <w:r w:rsidR="00D94EC7" w:rsidRPr="00820C6F">
              <w:rPr>
                <w:rStyle w:val="Hyperlink"/>
              </w:rPr>
              <w:t>Vrijgeven door politie</w:t>
            </w:r>
            <w:r w:rsidR="00D94EC7">
              <w:rPr>
                <w:webHidden/>
              </w:rPr>
              <w:tab/>
            </w:r>
            <w:r w:rsidR="00D94EC7">
              <w:rPr>
                <w:webHidden/>
              </w:rPr>
              <w:fldChar w:fldCharType="begin"/>
            </w:r>
            <w:r w:rsidR="00D94EC7">
              <w:rPr>
                <w:webHidden/>
              </w:rPr>
              <w:instrText xml:space="preserve"> PAGEREF _Toc175238495 \h </w:instrText>
            </w:r>
            <w:r w:rsidR="00D94EC7">
              <w:rPr>
                <w:webHidden/>
              </w:rPr>
            </w:r>
            <w:r w:rsidR="00D94EC7">
              <w:rPr>
                <w:webHidden/>
              </w:rPr>
              <w:fldChar w:fldCharType="separate"/>
            </w:r>
            <w:r w:rsidR="00A01D37">
              <w:rPr>
                <w:webHidden/>
              </w:rPr>
              <w:t>25</w:t>
            </w:r>
            <w:r w:rsidR="00D94EC7">
              <w:rPr>
                <w:webHidden/>
              </w:rPr>
              <w:fldChar w:fldCharType="end"/>
            </w:r>
          </w:hyperlink>
        </w:p>
        <w:p w14:paraId="23C2B320" w14:textId="27794120" w:rsidR="00D94EC7" w:rsidRDefault="00000000">
          <w:pPr>
            <w:pStyle w:val="Inhopg3"/>
            <w:tabs>
              <w:tab w:val="left" w:pos="1360"/>
              <w:tab w:val="right" w:leader="dot" w:pos="8211"/>
            </w:tabs>
            <w:rPr>
              <w:rFonts w:asciiTheme="minorHAnsi" w:eastAsiaTheme="minorEastAsia" w:hAnsiTheme="minorHAnsi" w:cstheme="minorBidi"/>
              <w:sz w:val="22"/>
              <w:szCs w:val="22"/>
            </w:rPr>
          </w:pPr>
          <w:hyperlink w:anchor="_Toc175238496" w:history="1">
            <w:r w:rsidR="00D94EC7" w:rsidRPr="00820C6F">
              <w:rPr>
                <w:rStyle w:val="Hyperlink"/>
              </w:rPr>
              <w:t>3.8.1</w:t>
            </w:r>
            <w:r w:rsidR="00D94EC7">
              <w:rPr>
                <w:rFonts w:asciiTheme="minorHAnsi" w:eastAsiaTheme="minorEastAsia" w:hAnsiTheme="minorHAnsi" w:cstheme="minorBidi"/>
                <w:sz w:val="22"/>
                <w:szCs w:val="22"/>
              </w:rPr>
              <w:tab/>
            </w:r>
            <w:r w:rsidR="00D94EC7" w:rsidRPr="00820C6F">
              <w:rPr>
                <w:rStyle w:val="Hyperlink"/>
              </w:rPr>
              <w:t>Handeling Vrijgeven voor matching</w:t>
            </w:r>
            <w:r w:rsidR="00D94EC7">
              <w:rPr>
                <w:webHidden/>
              </w:rPr>
              <w:tab/>
            </w:r>
            <w:r w:rsidR="00D94EC7">
              <w:rPr>
                <w:webHidden/>
              </w:rPr>
              <w:fldChar w:fldCharType="begin"/>
            </w:r>
            <w:r w:rsidR="00D94EC7">
              <w:rPr>
                <w:webHidden/>
              </w:rPr>
              <w:instrText xml:space="preserve"> PAGEREF _Toc175238496 \h </w:instrText>
            </w:r>
            <w:r w:rsidR="00D94EC7">
              <w:rPr>
                <w:webHidden/>
              </w:rPr>
            </w:r>
            <w:r w:rsidR="00D94EC7">
              <w:rPr>
                <w:webHidden/>
              </w:rPr>
              <w:fldChar w:fldCharType="separate"/>
            </w:r>
            <w:r w:rsidR="00A01D37">
              <w:rPr>
                <w:webHidden/>
              </w:rPr>
              <w:t>25</w:t>
            </w:r>
            <w:r w:rsidR="00D94EC7">
              <w:rPr>
                <w:webHidden/>
              </w:rPr>
              <w:fldChar w:fldCharType="end"/>
            </w:r>
          </w:hyperlink>
        </w:p>
        <w:p w14:paraId="7F5E863F" w14:textId="108A28AA" w:rsidR="00D94EC7" w:rsidRDefault="00000000">
          <w:pPr>
            <w:pStyle w:val="Inhopg2"/>
            <w:tabs>
              <w:tab w:val="right" w:leader="dot" w:pos="8211"/>
            </w:tabs>
            <w:rPr>
              <w:rFonts w:asciiTheme="minorHAnsi" w:eastAsiaTheme="minorEastAsia" w:hAnsiTheme="minorHAnsi" w:cstheme="minorBidi"/>
              <w:sz w:val="22"/>
              <w:szCs w:val="22"/>
            </w:rPr>
          </w:pPr>
          <w:hyperlink w:anchor="_Toc175238497" w:history="1">
            <w:r w:rsidR="00D94EC7" w:rsidRPr="00820C6F">
              <w:rPr>
                <w:rStyle w:val="Hyperlink"/>
              </w:rPr>
              <w:t>3.9</w:t>
            </w:r>
            <w:r w:rsidR="00D94EC7">
              <w:rPr>
                <w:rFonts w:asciiTheme="minorHAnsi" w:eastAsiaTheme="minorEastAsia" w:hAnsiTheme="minorHAnsi" w:cstheme="minorBidi"/>
                <w:sz w:val="22"/>
                <w:szCs w:val="22"/>
              </w:rPr>
              <w:tab/>
            </w:r>
            <w:r w:rsidR="00D94EC7" w:rsidRPr="00820C6F">
              <w:rPr>
                <w:rStyle w:val="Hyperlink"/>
              </w:rPr>
              <w:t>Verwanten en vermisten invoeren / wijzigen</w:t>
            </w:r>
            <w:r w:rsidR="00D94EC7">
              <w:rPr>
                <w:webHidden/>
              </w:rPr>
              <w:tab/>
            </w:r>
            <w:r w:rsidR="00D94EC7">
              <w:rPr>
                <w:webHidden/>
              </w:rPr>
              <w:fldChar w:fldCharType="begin"/>
            </w:r>
            <w:r w:rsidR="00D94EC7">
              <w:rPr>
                <w:webHidden/>
              </w:rPr>
              <w:instrText xml:space="preserve"> PAGEREF _Toc175238497 \h </w:instrText>
            </w:r>
            <w:r w:rsidR="00D94EC7">
              <w:rPr>
                <w:webHidden/>
              </w:rPr>
            </w:r>
            <w:r w:rsidR="00D94EC7">
              <w:rPr>
                <w:webHidden/>
              </w:rPr>
              <w:fldChar w:fldCharType="separate"/>
            </w:r>
            <w:r w:rsidR="00A01D37">
              <w:rPr>
                <w:webHidden/>
              </w:rPr>
              <w:t>26</w:t>
            </w:r>
            <w:r w:rsidR="00D94EC7">
              <w:rPr>
                <w:webHidden/>
              </w:rPr>
              <w:fldChar w:fldCharType="end"/>
            </w:r>
          </w:hyperlink>
        </w:p>
        <w:p w14:paraId="685124DB" w14:textId="7927737F" w:rsidR="00D94EC7" w:rsidRDefault="00000000">
          <w:pPr>
            <w:pStyle w:val="Inhopg1"/>
            <w:tabs>
              <w:tab w:val="right" w:leader="dot" w:pos="8211"/>
            </w:tabs>
            <w:rPr>
              <w:rFonts w:asciiTheme="minorHAnsi" w:eastAsiaTheme="minorEastAsia" w:hAnsiTheme="minorHAnsi" w:cstheme="minorBidi"/>
              <w:b w:val="0"/>
              <w:sz w:val="22"/>
              <w:szCs w:val="22"/>
            </w:rPr>
          </w:pPr>
          <w:hyperlink w:anchor="_Toc175238498" w:history="1">
            <w:r w:rsidR="00D94EC7" w:rsidRPr="00820C6F">
              <w:rPr>
                <w:rStyle w:val="Hyperlink"/>
              </w:rPr>
              <w:t>4</w:t>
            </w:r>
            <w:r w:rsidR="00D94EC7">
              <w:rPr>
                <w:rFonts w:asciiTheme="minorHAnsi" w:eastAsiaTheme="minorEastAsia" w:hAnsiTheme="minorHAnsi" w:cstheme="minorBidi"/>
                <w:b w:val="0"/>
                <w:sz w:val="22"/>
                <w:szCs w:val="22"/>
              </w:rPr>
              <w:tab/>
            </w:r>
            <w:r w:rsidR="00D94EC7" w:rsidRPr="00820C6F">
              <w:rPr>
                <w:rStyle w:val="Hyperlink"/>
              </w:rPr>
              <w:t>Rapportages</w:t>
            </w:r>
            <w:r w:rsidR="00D94EC7">
              <w:rPr>
                <w:webHidden/>
              </w:rPr>
              <w:tab/>
            </w:r>
            <w:r w:rsidR="00D94EC7">
              <w:rPr>
                <w:webHidden/>
              </w:rPr>
              <w:fldChar w:fldCharType="begin"/>
            </w:r>
            <w:r w:rsidR="00D94EC7">
              <w:rPr>
                <w:webHidden/>
              </w:rPr>
              <w:instrText xml:space="preserve"> PAGEREF _Toc175238498 \h </w:instrText>
            </w:r>
            <w:r w:rsidR="00D94EC7">
              <w:rPr>
                <w:webHidden/>
              </w:rPr>
            </w:r>
            <w:r w:rsidR="00D94EC7">
              <w:rPr>
                <w:webHidden/>
              </w:rPr>
              <w:fldChar w:fldCharType="separate"/>
            </w:r>
            <w:r w:rsidR="00A01D37">
              <w:rPr>
                <w:webHidden/>
              </w:rPr>
              <w:t>27</w:t>
            </w:r>
            <w:r w:rsidR="00D94EC7">
              <w:rPr>
                <w:webHidden/>
              </w:rPr>
              <w:fldChar w:fldCharType="end"/>
            </w:r>
          </w:hyperlink>
        </w:p>
        <w:p w14:paraId="0BFFDD13" w14:textId="435FD344" w:rsidR="00D94EC7" w:rsidRDefault="00000000">
          <w:pPr>
            <w:pStyle w:val="Inhopg1"/>
            <w:tabs>
              <w:tab w:val="right" w:leader="dot" w:pos="8211"/>
            </w:tabs>
            <w:rPr>
              <w:rFonts w:asciiTheme="minorHAnsi" w:eastAsiaTheme="minorEastAsia" w:hAnsiTheme="minorHAnsi" w:cstheme="minorBidi"/>
              <w:b w:val="0"/>
              <w:sz w:val="22"/>
              <w:szCs w:val="22"/>
            </w:rPr>
          </w:pPr>
          <w:hyperlink w:anchor="_Toc175238499" w:history="1">
            <w:r w:rsidR="00D94EC7" w:rsidRPr="00820C6F">
              <w:rPr>
                <w:rStyle w:val="Hyperlink"/>
              </w:rPr>
              <w:t>5</w:t>
            </w:r>
            <w:r w:rsidR="00D94EC7">
              <w:rPr>
                <w:rFonts w:asciiTheme="minorHAnsi" w:eastAsiaTheme="minorEastAsia" w:hAnsiTheme="minorHAnsi" w:cstheme="minorBidi"/>
                <w:b w:val="0"/>
                <w:sz w:val="22"/>
                <w:szCs w:val="22"/>
              </w:rPr>
              <w:tab/>
            </w:r>
            <w:r w:rsidR="00D94EC7" w:rsidRPr="00820C6F">
              <w:rPr>
                <w:rStyle w:val="Hyperlink"/>
              </w:rPr>
              <w:t>Begrippenlijst</w:t>
            </w:r>
            <w:r w:rsidR="00D94EC7">
              <w:rPr>
                <w:webHidden/>
              </w:rPr>
              <w:tab/>
            </w:r>
            <w:r w:rsidR="00D94EC7">
              <w:rPr>
                <w:webHidden/>
              </w:rPr>
              <w:fldChar w:fldCharType="begin"/>
            </w:r>
            <w:r w:rsidR="00D94EC7">
              <w:rPr>
                <w:webHidden/>
              </w:rPr>
              <w:instrText xml:space="preserve"> PAGEREF _Toc175238499 \h </w:instrText>
            </w:r>
            <w:r w:rsidR="00D94EC7">
              <w:rPr>
                <w:webHidden/>
              </w:rPr>
            </w:r>
            <w:r w:rsidR="00D94EC7">
              <w:rPr>
                <w:webHidden/>
              </w:rPr>
              <w:fldChar w:fldCharType="separate"/>
            </w:r>
            <w:r w:rsidR="00A01D37">
              <w:rPr>
                <w:webHidden/>
              </w:rPr>
              <w:t>29</w:t>
            </w:r>
            <w:r w:rsidR="00D94EC7">
              <w:rPr>
                <w:webHidden/>
              </w:rPr>
              <w:fldChar w:fldCharType="end"/>
            </w:r>
          </w:hyperlink>
        </w:p>
        <w:p w14:paraId="1CFAD6BA" w14:textId="71D0CA83" w:rsidR="00AE4D04" w:rsidRDefault="005E56B2" w:rsidP="00F3031B">
          <w:pPr>
            <w:spacing w:line="240" w:lineRule="atLeast"/>
          </w:pPr>
          <w:r>
            <w:fldChar w:fldCharType="end"/>
          </w:r>
        </w:p>
      </w:sdtContent>
    </w:sdt>
    <w:p w14:paraId="4756F5A7" w14:textId="77777777" w:rsidR="00680D74" w:rsidRDefault="006D49B1" w:rsidP="00F3031B">
      <w:pPr>
        <w:pStyle w:val="Kop1zondernummer"/>
        <w:spacing w:line="240" w:lineRule="atLeast"/>
      </w:pPr>
      <w:bookmarkStart w:id="0" w:name="_Toc379572476"/>
      <w:bookmarkStart w:id="1" w:name="_Toc382571911"/>
      <w:bookmarkStart w:id="2" w:name="_Toc132733810"/>
      <w:bookmarkStart w:id="3" w:name="_Toc132733868"/>
      <w:bookmarkStart w:id="4" w:name="_Toc132733984"/>
      <w:bookmarkStart w:id="5" w:name="_Toc175238460"/>
      <w:r>
        <w:lastRenderedPageBreak/>
        <w:t>Inleiding</w:t>
      </w:r>
      <w:bookmarkEnd w:id="0"/>
      <w:bookmarkEnd w:id="1"/>
      <w:bookmarkEnd w:id="2"/>
      <w:bookmarkEnd w:id="3"/>
      <w:bookmarkEnd w:id="4"/>
      <w:bookmarkEnd w:id="5"/>
    </w:p>
    <w:p w14:paraId="62E5EBA7" w14:textId="4DD7CF50" w:rsidR="000109F5" w:rsidRDefault="00DA2361" w:rsidP="00F3031B">
      <w:pPr>
        <w:spacing w:line="240" w:lineRule="atLeast"/>
      </w:pPr>
      <w:r>
        <w:t xml:space="preserve">Dit document is bedoeld </w:t>
      </w:r>
      <w:r w:rsidR="000109F5">
        <w:t xml:space="preserve">als aanvulling op de SIS marktconsultatie documentatie en beschrijft de Frontoffice </w:t>
      </w:r>
      <w:r w:rsidR="00261681">
        <w:t xml:space="preserve">(in hoofdstuk 2) </w:t>
      </w:r>
      <w:r w:rsidR="000109F5">
        <w:t>en de Backoffice van het Slachtoffer Informatie Systematiek (SIS) systeem</w:t>
      </w:r>
      <w:r w:rsidR="00261681">
        <w:t xml:space="preserve"> (in hoofdstuk 3)</w:t>
      </w:r>
      <w:r w:rsidR="000109F5">
        <w:t>.</w:t>
      </w:r>
      <w:r w:rsidR="00821DD6">
        <w:t xml:space="preserve"> Uit de beschrijvingen volgt dat SIS niet een zeer complex systeem is, maar ook niet een triviaal stuk</w:t>
      </w:r>
      <w:r w:rsidR="00477CF0">
        <w:t xml:space="preserve"> </w:t>
      </w:r>
      <w:r w:rsidR="00821DD6">
        <w:t>software.</w:t>
      </w:r>
    </w:p>
    <w:p w14:paraId="5576FE3C" w14:textId="77777777" w:rsidR="000109F5" w:rsidRDefault="000109F5" w:rsidP="00F3031B">
      <w:pPr>
        <w:spacing w:line="240" w:lineRule="atLeast"/>
      </w:pPr>
    </w:p>
    <w:p w14:paraId="4790A910" w14:textId="01ABB6DD" w:rsidR="00261681" w:rsidRDefault="000109F5" w:rsidP="00F3031B">
      <w:pPr>
        <w:spacing w:line="240" w:lineRule="atLeast"/>
      </w:pPr>
      <w:r>
        <w:t xml:space="preserve">In dit document is geen beschrijving opgenomen van een nog te ontwikkelen publiek toegankelijk webformulier om </w:t>
      </w:r>
      <w:r w:rsidR="00261681">
        <w:t xml:space="preserve">taken </w:t>
      </w:r>
      <w:r>
        <w:t xml:space="preserve">van de Frontoffice te automatiseren. </w:t>
      </w:r>
      <w:r w:rsidR="00261681">
        <w:t>De scope van dit webformulier is echter gelijk aan hetgeen in hoofdstuk 2 wordt gepresenteerd</w:t>
      </w:r>
      <w:r w:rsidR="00821DD6">
        <w:t xml:space="preserve"> (Nieuwe zoekvraag indienen)</w:t>
      </w:r>
      <w:r w:rsidR="00261681">
        <w:t xml:space="preserve">. Dat geldt ook voor het </w:t>
      </w:r>
      <w:r w:rsidR="00516689">
        <w:t xml:space="preserve">nieuw te bouwen </w:t>
      </w:r>
      <w:proofErr w:type="spellStart"/>
      <w:r w:rsidR="00261681">
        <w:t>webportaal</w:t>
      </w:r>
      <w:proofErr w:type="spellEnd"/>
      <w:r w:rsidR="00516689">
        <w:t>, dat gekoppeld moet worden met SIS.</w:t>
      </w:r>
    </w:p>
    <w:p w14:paraId="5CA431ED" w14:textId="221C2671" w:rsidR="00261681" w:rsidRDefault="00261681" w:rsidP="00F3031B">
      <w:pPr>
        <w:spacing w:line="240" w:lineRule="atLeast"/>
      </w:pPr>
    </w:p>
    <w:p w14:paraId="0C664CC0" w14:textId="1850C224" w:rsidR="00516689" w:rsidRDefault="00516689" w:rsidP="00516689">
      <w:pPr>
        <w:spacing w:line="240" w:lineRule="atLeast"/>
      </w:pPr>
      <w:r>
        <w:t xml:space="preserve">Het SIS systeem is momenteel </w:t>
      </w:r>
      <w:r w:rsidRPr="00261681">
        <w:rPr>
          <w:i/>
          <w:iCs/>
        </w:rPr>
        <w:t>operationeel</w:t>
      </w:r>
      <w:r>
        <w:t xml:space="preserve"> in gebruik waarbij gebruik wordt gemaakt van een bel/contactcentrum om de frontoffice te bemensen.</w:t>
      </w:r>
      <w:r w:rsidR="00821DD6">
        <w:t xml:space="preserve"> De huidige SIS </w:t>
      </w:r>
      <w:proofErr w:type="spellStart"/>
      <w:r w:rsidR="00821DD6">
        <w:t>websoftware</w:t>
      </w:r>
      <w:proofErr w:type="spellEnd"/>
      <w:r w:rsidR="00821DD6">
        <w:t xml:space="preserve"> is momenteel dus niet toegankelijk voor burgers.</w:t>
      </w:r>
    </w:p>
    <w:p w14:paraId="1650D1D7" w14:textId="77777777" w:rsidR="00516689" w:rsidRDefault="00516689" w:rsidP="00F3031B">
      <w:pPr>
        <w:spacing w:line="240" w:lineRule="atLeast"/>
      </w:pPr>
    </w:p>
    <w:p w14:paraId="2CFB929F" w14:textId="38A68A10" w:rsidR="00261681" w:rsidRDefault="00477CF0" w:rsidP="00F3031B">
      <w:pPr>
        <w:spacing w:line="240" w:lineRule="atLeast"/>
      </w:pPr>
      <w:r>
        <w:t>De wens is</w:t>
      </w:r>
      <w:r w:rsidR="00261681">
        <w:t xml:space="preserve">, dat verwanten </w:t>
      </w:r>
      <w:r w:rsidR="00821DD6">
        <w:t xml:space="preserve">(burgers) </w:t>
      </w:r>
      <w:r>
        <w:t xml:space="preserve">bij een ramp </w:t>
      </w:r>
      <w:r w:rsidR="00516689">
        <w:t xml:space="preserve">in de toekomst ook </w:t>
      </w:r>
      <w:r w:rsidR="00261681">
        <w:t>zelf een zoekvraag naar een vermiste kunnen invoeren</w:t>
      </w:r>
      <w:r w:rsidR="00516689">
        <w:t xml:space="preserve"> en daardoor de frontoffice zullen ontlasten. Ook zouden verwanten een zoekvraag kunnen inzien en </w:t>
      </w:r>
      <w:r w:rsidR="00261681">
        <w:t>aanpassen</w:t>
      </w:r>
      <w:r w:rsidR="00516689">
        <w:t xml:space="preserve"> via het </w:t>
      </w:r>
      <w:proofErr w:type="spellStart"/>
      <w:r w:rsidR="00516689">
        <w:t>webportaal</w:t>
      </w:r>
      <w:proofErr w:type="spellEnd"/>
      <w:r w:rsidR="00516689">
        <w:t xml:space="preserve"> </w:t>
      </w:r>
      <w:r w:rsidR="00261681">
        <w:t>(</w:t>
      </w:r>
      <w:r w:rsidR="00516689">
        <w:t xml:space="preserve">bijvoorbeeld als </w:t>
      </w:r>
      <w:r w:rsidR="00261681">
        <w:t xml:space="preserve">de vermiste </w:t>
      </w:r>
      <w:r w:rsidR="00516689">
        <w:t>zich heeft gemeld).</w:t>
      </w:r>
    </w:p>
    <w:p w14:paraId="50434881" w14:textId="40415953" w:rsidR="00516689" w:rsidRDefault="00516689" w:rsidP="00F3031B">
      <w:pPr>
        <w:spacing w:line="240" w:lineRule="atLeast"/>
      </w:pPr>
    </w:p>
    <w:p w14:paraId="260CA48A" w14:textId="7F286AAC" w:rsidR="00516689" w:rsidRDefault="00516689" w:rsidP="00F3031B">
      <w:pPr>
        <w:spacing w:line="240" w:lineRule="atLeast"/>
      </w:pPr>
      <w:r>
        <w:t>Het is belangrijk om op te merken</w:t>
      </w:r>
      <w:r w:rsidR="00821DD6">
        <w:t>,</w:t>
      </w:r>
      <w:r>
        <w:t xml:space="preserve"> dat we het huidige SIS en de toekomstige uitbreidingen zien als één project binnen de marktconsultatie.</w:t>
      </w:r>
    </w:p>
    <w:p w14:paraId="1FB4347F" w14:textId="77777777" w:rsidR="00516689" w:rsidRDefault="00516689" w:rsidP="00516689">
      <w:pPr>
        <w:spacing w:line="240" w:lineRule="atLeast"/>
      </w:pPr>
    </w:p>
    <w:p w14:paraId="3F2F8EEC" w14:textId="1D1DEA5A" w:rsidR="00516689" w:rsidRDefault="00516689" w:rsidP="00516689">
      <w:pPr>
        <w:spacing w:line="240" w:lineRule="atLeast"/>
      </w:pPr>
      <w:r>
        <w:t xml:space="preserve">Aanvullende informatie over SIS treft u aan op </w:t>
      </w:r>
      <w:hyperlink r:id="rId11" w:history="1">
        <w:r w:rsidRPr="003329C2">
          <w:rPr>
            <w:rStyle w:val="Hyperlink"/>
          </w:rPr>
          <w:t>https://nipv.nl/informatievoorziening/slachtofferinformatiesystematiek-sis/</w:t>
        </w:r>
      </w:hyperlink>
    </w:p>
    <w:p w14:paraId="6115C502" w14:textId="77777777" w:rsidR="00516689" w:rsidRDefault="00516689" w:rsidP="00516689">
      <w:pPr>
        <w:spacing w:line="240" w:lineRule="atLeast"/>
      </w:pPr>
    </w:p>
    <w:p w14:paraId="3FEB4129" w14:textId="04809EC8" w:rsidR="00D94EC7" w:rsidRDefault="00D94EC7">
      <w:r>
        <w:br w:type="page"/>
      </w:r>
    </w:p>
    <w:p w14:paraId="555816C7" w14:textId="77777777" w:rsidR="00516689" w:rsidRDefault="00516689" w:rsidP="00F3031B">
      <w:pPr>
        <w:spacing w:line="240" w:lineRule="atLeast"/>
      </w:pPr>
    </w:p>
    <w:p w14:paraId="783492DD" w14:textId="51C264A1" w:rsidR="00DA5AA8" w:rsidRDefault="00DA5AA8" w:rsidP="00F3031B">
      <w:pPr>
        <w:pStyle w:val="Kop1"/>
        <w:spacing w:line="240" w:lineRule="atLeast"/>
      </w:pPr>
      <w:bookmarkStart w:id="6" w:name="_Toc120714948"/>
      <w:bookmarkStart w:id="7" w:name="_Toc132733811"/>
      <w:bookmarkStart w:id="8" w:name="_Toc132733869"/>
      <w:bookmarkStart w:id="9" w:name="_Toc132733985"/>
      <w:bookmarkStart w:id="10" w:name="_Toc175238461"/>
      <w:r>
        <w:lastRenderedPageBreak/>
        <w:t>SIS op hoofdlijnen</w:t>
      </w:r>
      <w:bookmarkEnd w:id="6"/>
      <w:bookmarkEnd w:id="7"/>
      <w:bookmarkEnd w:id="8"/>
      <w:bookmarkEnd w:id="9"/>
      <w:bookmarkEnd w:id="10"/>
    </w:p>
    <w:p w14:paraId="0F4432F9" w14:textId="468BFD46" w:rsidR="009A43D5" w:rsidRDefault="009A43D5" w:rsidP="00F3031B">
      <w:pPr>
        <w:spacing w:line="240" w:lineRule="atLeast"/>
      </w:pPr>
      <w:r w:rsidRPr="000137DD">
        <w:rPr>
          <w:noProof/>
        </w:rPr>
        <w:t xml:space="preserve">SIS </w:t>
      </w:r>
      <w:r w:rsidR="00134775">
        <w:rPr>
          <w:noProof/>
        </w:rPr>
        <w:t>is de afkorting</w:t>
      </w:r>
      <w:r w:rsidRPr="000137DD">
        <w:rPr>
          <w:noProof/>
        </w:rPr>
        <w:t xml:space="preserve"> voor Slachtoffer Informatie Systematiek</w:t>
      </w:r>
      <w:r w:rsidR="0010091E">
        <w:rPr>
          <w:noProof/>
        </w:rPr>
        <w:t>. Deze benaming en afkorting worden alleen operationeel gebruikt. Naar de buitenwereld wordt “</w:t>
      </w:r>
      <w:r w:rsidR="00A41DF9">
        <w:rPr>
          <w:noProof/>
        </w:rPr>
        <w:t>ik zoek mijn naaste</w:t>
      </w:r>
      <w:r w:rsidR="0010091E">
        <w:rPr>
          <w:noProof/>
        </w:rPr>
        <w:t xml:space="preserve">” gebruikt. </w:t>
      </w:r>
      <w:r w:rsidR="007B3BF4">
        <w:rPr>
          <w:noProof/>
        </w:rPr>
        <w:t>SIS</w:t>
      </w:r>
      <w:r w:rsidRPr="000137DD">
        <w:rPr>
          <w:noProof/>
        </w:rPr>
        <w:t xml:space="preserve"> </w:t>
      </w:r>
      <w:r w:rsidRPr="000137DD">
        <w:t xml:space="preserve">wordt gebruikt bij een grootschalige incidenten. </w:t>
      </w:r>
      <w:r w:rsidR="007B3BF4">
        <w:t>SIS</w:t>
      </w:r>
      <w:r w:rsidRPr="000137DD">
        <w:t xml:space="preserve"> zorgt ervoor dat verwanten die bij een incident op zoek zijn naar hun naaste snel en zorgvuldig worden geïnformeerd.</w:t>
      </w:r>
    </w:p>
    <w:p w14:paraId="466438DF" w14:textId="77777777" w:rsidR="009A43D5" w:rsidRDefault="009A43D5" w:rsidP="00F3031B">
      <w:pPr>
        <w:spacing w:line="240" w:lineRule="atLeast"/>
      </w:pPr>
    </w:p>
    <w:p w14:paraId="0DE6A89E" w14:textId="3607F483" w:rsidR="009A43D5" w:rsidRPr="00FF767E" w:rsidRDefault="009A43D5" w:rsidP="00F3031B">
      <w:pPr>
        <w:spacing w:line="240" w:lineRule="atLeast"/>
      </w:pPr>
      <w:r>
        <w:t>SIS is to</w:t>
      </w:r>
      <w:r w:rsidR="005E3F88">
        <w:t xml:space="preserve">t </w:t>
      </w:r>
      <w:r>
        <w:t xml:space="preserve">stand gekomen naar </w:t>
      </w:r>
      <w:r w:rsidR="00521B3E">
        <w:t>aanleiding</w:t>
      </w:r>
      <w:r>
        <w:t xml:space="preserve"> van een aantal g</w:t>
      </w:r>
      <w:r w:rsidRPr="00FF767E">
        <w:t>rootschalige incidenten</w:t>
      </w:r>
      <w:r>
        <w:t>. De o</w:t>
      </w:r>
      <w:r w:rsidRPr="00FF767E">
        <w:t xml:space="preserve">pdrachtgever voor de landelijke voorziening </w:t>
      </w:r>
      <w:r w:rsidR="007B3BF4">
        <w:t>SIS</w:t>
      </w:r>
      <w:r w:rsidRPr="00FF767E">
        <w:t xml:space="preserve"> is het Veiligheidsberaad, namens de 25</w:t>
      </w:r>
      <w:r w:rsidR="00284988">
        <w:t> </w:t>
      </w:r>
      <w:r w:rsidRPr="00FF767E">
        <w:t xml:space="preserve">veiligheidsregio’s. Het beheer van de voorziening is </w:t>
      </w:r>
      <w:r w:rsidR="000109F5">
        <w:t xml:space="preserve">momenteel </w:t>
      </w:r>
      <w:r w:rsidRPr="00FF767E">
        <w:t>ondergebracht bij het NIPV.</w:t>
      </w:r>
    </w:p>
    <w:p w14:paraId="64DF7490" w14:textId="77777777" w:rsidR="009A43D5" w:rsidRDefault="009A43D5" w:rsidP="00F3031B">
      <w:pPr>
        <w:spacing w:line="240" w:lineRule="atLeast"/>
      </w:pPr>
    </w:p>
    <w:p w14:paraId="6B8796DF" w14:textId="0FFE40F9" w:rsidR="009A43D5" w:rsidRPr="00E45976" w:rsidRDefault="009A43D5" w:rsidP="00F3031B">
      <w:pPr>
        <w:tabs>
          <w:tab w:val="left" w:pos="567"/>
        </w:tabs>
        <w:spacing w:line="240" w:lineRule="atLeast"/>
        <w:rPr>
          <w:b/>
          <w:bCs/>
          <w:color w:val="BA4133" w:themeColor="accent3"/>
        </w:rPr>
      </w:pPr>
      <w:r w:rsidRPr="00E45976">
        <w:rPr>
          <w:b/>
          <w:bCs/>
          <w:color w:val="BA4133" w:themeColor="accent3"/>
        </w:rPr>
        <w:t xml:space="preserve">Het doel van </w:t>
      </w:r>
      <w:r w:rsidR="007B3BF4">
        <w:rPr>
          <w:b/>
          <w:bCs/>
          <w:color w:val="BA4133" w:themeColor="accent3"/>
        </w:rPr>
        <w:t>het</w:t>
      </w:r>
      <w:r w:rsidR="00D05D0A">
        <w:rPr>
          <w:b/>
          <w:bCs/>
          <w:color w:val="BA4133" w:themeColor="accent3"/>
        </w:rPr>
        <w:t xml:space="preserve"> </w:t>
      </w:r>
      <w:r w:rsidRPr="00E45976">
        <w:rPr>
          <w:b/>
          <w:bCs/>
          <w:color w:val="BA4133" w:themeColor="accent3"/>
        </w:rPr>
        <w:t>SIS</w:t>
      </w:r>
      <w:r w:rsidR="00D05D0A">
        <w:rPr>
          <w:b/>
          <w:bCs/>
          <w:color w:val="BA4133" w:themeColor="accent3"/>
        </w:rPr>
        <w:t>-</w:t>
      </w:r>
      <w:r w:rsidR="007B3BF4">
        <w:rPr>
          <w:b/>
          <w:bCs/>
          <w:color w:val="BA4133" w:themeColor="accent3"/>
        </w:rPr>
        <w:t>systeem</w:t>
      </w:r>
      <w:r w:rsidRPr="00E45976">
        <w:rPr>
          <w:b/>
          <w:bCs/>
          <w:color w:val="BA4133" w:themeColor="accent3"/>
        </w:rPr>
        <w:t xml:space="preserve"> is:</w:t>
      </w:r>
    </w:p>
    <w:p w14:paraId="4BB3CBB1" w14:textId="77777777" w:rsidR="009A43D5" w:rsidRPr="000137DD" w:rsidRDefault="009A43D5" w:rsidP="00F3031B">
      <w:pPr>
        <w:pStyle w:val="Lijstalinea"/>
        <w:numPr>
          <w:ilvl w:val="0"/>
          <w:numId w:val="10"/>
        </w:numPr>
        <w:tabs>
          <w:tab w:val="clear" w:pos="397"/>
          <w:tab w:val="left" w:pos="567"/>
        </w:tabs>
        <w:spacing w:line="240" w:lineRule="atLeast"/>
        <w:ind w:left="567" w:hanging="567"/>
      </w:pPr>
      <w:r w:rsidRPr="000137DD">
        <w:t>uitvoering processen slachtofferregistratie en verwanteninformatie op verzoek van incidentgemeente / veiligheidsregio</w:t>
      </w:r>
      <w:r>
        <w:t>;</w:t>
      </w:r>
    </w:p>
    <w:p w14:paraId="4B9A27AE" w14:textId="77777777" w:rsidR="009A43D5" w:rsidRPr="000137DD" w:rsidRDefault="009A43D5" w:rsidP="00F3031B">
      <w:pPr>
        <w:pStyle w:val="Lijstalinea"/>
        <w:numPr>
          <w:ilvl w:val="0"/>
          <w:numId w:val="10"/>
        </w:numPr>
        <w:tabs>
          <w:tab w:val="clear" w:pos="397"/>
          <w:tab w:val="left" w:pos="567"/>
        </w:tabs>
        <w:spacing w:line="240" w:lineRule="atLeast"/>
        <w:ind w:left="567" w:hanging="567"/>
      </w:pPr>
      <w:r w:rsidRPr="000137DD">
        <w:t>multidisciplinaire inzet, maar onder regie van Bevolkingszorg</w:t>
      </w:r>
      <w:r>
        <w:t>;</w:t>
      </w:r>
    </w:p>
    <w:p w14:paraId="73F12B01" w14:textId="77777777" w:rsidR="009A43D5" w:rsidRPr="000137DD" w:rsidRDefault="009A43D5" w:rsidP="00F3031B">
      <w:pPr>
        <w:pStyle w:val="Lijstalinea"/>
        <w:numPr>
          <w:ilvl w:val="0"/>
          <w:numId w:val="10"/>
        </w:numPr>
        <w:tabs>
          <w:tab w:val="clear" w:pos="397"/>
          <w:tab w:val="left" w:pos="567"/>
        </w:tabs>
        <w:spacing w:line="240" w:lineRule="atLeast"/>
        <w:ind w:left="567" w:hanging="567"/>
      </w:pPr>
      <w:r w:rsidRPr="000137DD">
        <w:t>snel en zorgvuldig informeren van verwanten van niet-zelfredzame en (op verzoek) van verminderd-zelfredzame slachtoffers</w:t>
      </w:r>
      <w:r>
        <w:t>.</w:t>
      </w:r>
    </w:p>
    <w:p w14:paraId="060BBBAE" w14:textId="77777777" w:rsidR="009A43D5" w:rsidRDefault="009A43D5" w:rsidP="00F3031B">
      <w:pPr>
        <w:spacing w:line="240" w:lineRule="atLeast"/>
      </w:pPr>
    </w:p>
    <w:p w14:paraId="0B2BAE7F" w14:textId="530D1F94" w:rsidR="009A43D5" w:rsidRDefault="007B3BF4" w:rsidP="00F3031B">
      <w:pPr>
        <w:spacing w:line="240" w:lineRule="atLeast"/>
      </w:pPr>
      <w:r>
        <w:t>Het</w:t>
      </w:r>
      <w:r w:rsidR="00D05D0A">
        <w:t xml:space="preserve"> </w:t>
      </w:r>
      <w:r w:rsidR="009A43D5">
        <w:t>SIS</w:t>
      </w:r>
      <w:r w:rsidR="00D05D0A">
        <w:t>-</w:t>
      </w:r>
      <w:r>
        <w:t>systeem</w:t>
      </w:r>
      <w:r w:rsidR="009A43D5">
        <w:t xml:space="preserve"> is in gebruik door het operationele organisatie, bestaande uit: </w:t>
      </w:r>
    </w:p>
    <w:p w14:paraId="25D1FF07" w14:textId="3C7304CA" w:rsidR="009A43D5" w:rsidRDefault="009A43D5" w:rsidP="00F3031B">
      <w:pPr>
        <w:pStyle w:val="Lijstalinea"/>
        <w:numPr>
          <w:ilvl w:val="0"/>
          <w:numId w:val="10"/>
        </w:numPr>
        <w:tabs>
          <w:tab w:val="clear" w:pos="397"/>
          <w:tab w:val="left" w:pos="567"/>
        </w:tabs>
        <w:spacing w:line="240" w:lineRule="atLeast"/>
        <w:ind w:left="567" w:hanging="567"/>
      </w:pPr>
      <w:r>
        <w:t>Teamleider SIS (Bevolkingszorg)</w:t>
      </w:r>
    </w:p>
    <w:p w14:paraId="70634BF5" w14:textId="77777777" w:rsidR="00156E5B" w:rsidRDefault="009A43D5" w:rsidP="00156E5B">
      <w:pPr>
        <w:pStyle w:val="Lijstalinea"/>
        <w:numPr>
          <w:ilvl w:val="0"/>
          <w:numId w:val="10"/>
        </w:numPr>
        <w:tabs>
          <w:tab w:val="clear" w:pos="397"/>
          <w:tab w:val="left" w:pos="567"/>
        </w:tabs>
        <w:spacing w:line="240" w:lineRule="atLeast"/>
        <w:ind w:left="567" w:hanging="567"/>
      </w:pPr>
      <w:r>
        <w:t>Alarmcentrale (Frontoffice)</w:t>
      </w:r>
    </w:p>
    <w:p w14:paraId="19FD2590" w14:textId="4263FAFE" w:rsidR="001B6EA3" w:rsidRDefault="001B6EA3" w:rsidP="001B6EA3">
      <w:pPr>
        <w:pStyle w:val="Lijstalinea"/>
        <w:numPr>
          <w:ilvl w:val="0"/>
          <w:numId w:val="10"/>
        </w:numPr>
        <w:tabs>
          <w:tab w:val="clear" w:pos="397"/>
          <w:tab w:val="left" w:pos="567"/>
        </w:tabs>
        <w:spacing w:line="240" w:lineRule="atLeast"/>
        <w:ind w:left="567" w:hanging="567"/>
      </w:pPr>
      <w:r>
        <w:t>G</w:t>
      </w:r>
      <w:r w:rsidR="009A43D5">
        <w:t xml:space="preserve">HOR, liaison geneeskundige zorg </w:t>
      </w:r>
      <w:r>
        <w:t>(Backoffice)</w:t>
      </w:r>
    </w:p>
    <w:p w14:paraId="558751FF" w14:textId="2314C880" w:rsidR="009A43D5" w:rsidRDefault="009A43D5" w:rsidP="001B6EA3">
      <w:pPr>
        <w:pStyle w:val="Lijstalinea"/>
        <w:numPr>
          <w:ilvl w:val="0"/>
          <w:numId w:val="10"/>
        </w:numPr>
        <w:tabs>
          <w:tab w:val="clear" w:pos="397"/>
          <w:tab w:val="left" w:pos="567"/>
        </w:tabs>
        <w:spacing w:line="240" w:lineRule="atLeast"/>
        <w:ind w:left="567" w:hanging="567"/>
      </w:pPr>
      <w:r>
        <w:t xml:space="preserve">Politie, coördinator en </w:t>
      </w:r>
      <w:r w:rsidR="001B6EA3">
        <w:t>medewerkers</w:t>
      </w:r>
      <w:r>
        <w:t xml:space="preserve"> politie</w:t>
      </w:r>
      <w:r w:rsidR="001B6EA3">
        <w:t xml:space="preserve"> (Backoffice)</w:t>
      </w:r>
    </w:p>
    <w:p w14:paraId="4361977A" w14:textId="77777777" w:rsidR="009A43D5" w:rsidRDefault="009A43D5" w:rsidP="00F3031B">
      <w:pPr>
        <w:spacing w:line="240" w:lineRule="atLeast"/>
      </w:pPr>
    </w:p>
    <w:p w14:paraId="55E826AC" w14:textId="16A17E90" w:rsidR="0099145A" w:rsidRDefault="0099145A" w:rsidP="00F3031B">
      <w:pPr>
        <w:spacing w:line="240" w:lineRule="atLeast"/>
        <w:rPr>
          <w:rFonts w:cs="Arial"/>
          <w:color w:val="000000"/>
          <w:shd w:val="clear" w:color="auto" w:fill="FFFFFF"/>
        </w:rPr>
      </w:pPr>
      <w:r>
        <w:rPr>
          <w:rFonts w:cs="Arial"/>
          <w:color w:val="000000"/>
          <w:shd w:val="clear" w:color="auto" w:fill="FFFFFF"/>
        </w:rPr>
        <w:t xml:space="preserve">Onderstaande afbeelding visualiseert de operationele organisatie van de Landelijke Voorziening </w:t>
      </w:r>
      <w:r w:rsidR="007B3BF4">
        <w:rPr>
          <w:rFonts w:cs="Arial"/>
          <w:color w:val="000000"/>
          <w:shd w:val="clear" w:color="auto" w:fill="FFFFFF"/>
        </w:rPr>
        <w:t>SIS</w:t>
      </w:r>
      <w:r>
        <w:rPr>
          <w:rFonts w:cs="Arial"/>
          <w:color w:val="000000"/>
          <w:shd w:val="clear" w:color="auto" w:fill="FFFFFF"/>
        </w:rPr>
        <w:t>.</w:t>
      </w:r>
    </w:p>
    <w:p w14:paraId="4620755E" w14:textId="65F28D90" w:rsidR="0099145A" w:rsidRDefault="0099145A" w:rsidP="00F3031B">
      <w:pPr>
        <w:spacing w:line="240" w:lineRule="atLeast"/>
        <w:rPr>
          <w:rStyle w:val="normaltextrun"/>
        </w:rPr>
      </w:pPr>
      <w:r>
        <w:rPr>
          <w:rFonts w:eastAsia="Arial"/>
          <w:noProof/>
        </w:rPr>
        <w:drawing>
          <wp:inline distT="0" distB="0" distL="0" distR="0" wp14:anchorId="0698596E" wp14:editId="22710C53">
            <wp:extent cx="3914775" cy="1724025"/>
            <wp:effectExtent l="0" t="0" r="9525" b="9525"/>
            <wp:docPr id="2" name="Afbeelding 2" descr="Afbeelding me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1723948" descr="Afbeelding met diagram,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4775" cy="1724025"/>
                    </a:xfrm>
                    <a:prstGeom prst="rect">
                      <a:avLst/>
                    </a:prstGeom>
                    <a:noFill/>
                    <a:ln>
                      <a:noFill/>
                    </a:ln>
                  </pic:spPr>
                </pic:pic>
              </a:graphicData>
            </a:graphic>
          </wp:inline>
        </w:drawing>
      </w:r>
    </w:p>
    <w:p w14:paraId="019E120F" w14:textId="4E9A00B8" w:rsidR="0099145A" w:rsidRPr="00672E50" w:rsidRDefault="0099145A" w:rsidP="00F3031B">
      <w:pPr>
        <w:spacing w:line="240" w:lineRule="atLeast"/>
        <w:rPr>
          <w:i/>
          <w:iCs/>
        </w:rPr>
      </w:pPr>
      <w:r w:rsidRPr="00672E50">
        <w:rPr>
          <w:i/>
          <w:iCs/>
        </w:rPr>
        <w:t xml:space="preserve">Figuur 1: </w:t>
      </w:r>
      <w:r w:rsidRPr="0099145A">
        <w:rPr>
          <w:i/>
          <w:iCs/>
        </w:rPr>
        <w:t xml:space="preserve">operationele organisatie van de Landelijke Voorziening </w:t>
      </w:r>
      <w:r w:rsidR="007B3BF4">
        <w:rPr>
          <w:i/>
          <w:iCs/>
        </w:rPr>
        <w:t>SIS</w:t>
      </w:r>
    </w:p>
    <w:p w14:paraId="36002423" w14:textId="77777777" w:rsidR="0099145A" w:rsidRPr="000137DD" w:rsidRDefault="0099145A" w:rsidP="00F3031B">
      <w:pPr>
        <w:spacing w:line="240" w:lineRule="atLeast"/>
      </w:pPr>
    </w:p>
    <w:p w14:paraId="11FCF61F" w14:textId="23370914" w:rsidR="009A43D5" w:rsidRDefault="009A43D5" w:rsidP="00F3031B">
      <w:pPr>
        <w:spacing w:line="240" w:lineRule="atLeast"/>
      </w:pPr>
      <w:r>
        <w:t xml:space="preserve">Officier van dienst bevolkingszorg is bevoegd om </w:t>
      </w:r>
      <w:r w:rsidR="007B3BF4">
        <w:t>SIS</w:t>
      </w:r>
      <w:r>
        <w:t xml:space="preserve"> te activeren (als dit zo in de regio is afgesproken). </w:t>
      </w:r>
    </w:p>
    <w:p w14:paraId="307AABB9" w14:textId="77777777" w:rsidR="009A43D5" w:rsidRDefault="009A43D5" w:rsidP="00F3031B">
      <w:pPr>
        <w:spacing w:line="240" w:lineRule="atLeast"/>
      </w:pPr>
    </w:p>
    <w:p w14:paraId="6D1AB557" w14:textId="5BEBC009" w:rsidR="009A43D5" w:rsidRPr="00E45976" w:rsidRDefault="009A43D5" w:rsidP="00F3031B">
      <w:pPr>
        <w:tabs>
          <w:tab w:val="left" w:pos="567"/>
        </w:tabs>
        <w:spacing w:line="240" w:lineRule="atLeast"/>
        <w:rPr>
          <w:b/>
          <w:bCs/>
          <w:color w:val="BA4133" w:themeColor="accent3"/>
        </w:rPr>
      </w:pPr>
      <w:r w:rsidRPr="00E45976">
        <w:rPr>
          <w:b/>
          <w:bCs/>
          <w:color w:val="BA4133" w:themeColor="accent3"/>
        </w:rPr>
        <w:t xml:space="preserve">De structuur van </w:t>
      </w:r>
      <w:r w:rsidR="007B3BF4">
        <w:rPr>
          <w:b/>
          <w:bCs/>
          <w:color w:val="BA4133" w:themeColor="accent3"/>
        </w:rPr>
        <w:t>het</w:t>
      </w:r>
      <w:r w:rsidR="00D05D0A">
        <w:rPr>
          <w:b/>
          <w:bCs/>
          <w:color w:val="BA4133" w:themeColor="accent3"/>
        </w:rPr>
        <w:t xml:space="preserve"> </w:t>
      </w:r>
      <w:r w:rsidRPr="00E45976">
        <w:rPr>
          <w:b/>
          <w:bCs/>
          <w:color w:val="BA4133" w:themeColor="accent3"/>
        </w:rPr>
        <w:t>SIS</w:t>
      </w:r>
      <w:r w:rsidR="00D05D0A">
        <w:rPr>
          <w:b/>
          <w:bCs/>
          <w:color w:val="BA4133" w:themeColor="accent3"/>
        </w:rPr>
        <w:t>-</w:t>
      </w:r>
      <w:r w:rsidR="007B3BF4">
        <w:rPr>
          <w:b/>
          <w:bCs/>
          <w:color w:val="BA4133" w:themeColor="accent3"/>
        </w:rPr>
        <w:t>systeem</w:t>
      </w:r>
    </w:p>
    <w:p w14:paraId="392A5C23" w14:textId="03BF29AF" w:rsidR="00E916A9" w:rsidRDefault="007B3BF4" w:rsidP="00F3031B">
      <w:pPr>
        <w:spacing w:line="240" w:lineRule="atLeast"/>
      </w:pPr>
      <w:r>
        <w:t>het</w:t>
      </w:r>
      <w:r w:rsidR="00D05D0A">
        <w:t xml:space="preserve"> </w:t>
      </w:r>
      <w:r w:rsidR="009A43D5">
        <w:t>SIS</w:t>
      </w:r>
      <w:r w:rsidR="00D05D0A">
        <w:t>-</w:t>
      </w:r>
      <w:r>
        <w:t>systeem</w:t>
      </w:r>
      <w:r w:rsidR="001A1718">
        <w:t xml:space="preserve"> wordt gebruikt </w:t>
      </w:r>
      <w:r w:rsidR="00B92BBE">
        <w:t>door</w:t>
      </w:r>
      <w:r w:rsidR="000606F5">
        <w:t xml:space="preserve"> de volgende teams: </w:t>
      </w:r>
      <w:r w:rsidR="00FE503C">
        <w:t xml:space="preserve">door de </w:t>
      </w:r>
      <w:r w:rsidR="00B92BBE">
        <w:t>Frontoffice</w:t>
      </w:r>
      <w:r w:rsidR="00FE503C">
        <w:t xml:space="preserve"> (callcenter), de </w:t>
      </w:r>
      <w:r w:rsidR="00B92BBE">
        <w:t>Backoffice</w:t>
      </w:r>
      <w:r w:rsidR="00FE503C">
        <w:t xml:space="preserve"> (Politie en GHOR)</w:t>
      </w:r>
      <w:r w:rsidR="000606F5">
        <w:t>.</w:t>
      </w:r>
      <w:r w:rsidR="00746157">
        <w:t xml:space="preserve"> Elke team</w:t>
      </w:r>
      <w:r w:rsidR="00E916A9">
        <w:t xml:space="preserve"> heeft eigen weergave die voor ze relevant is.</w:t>
      </w:r>
    </w:p>
    <w:p w14:paraId="66E3A376" w14:textId="6BEC3475" w:rsidR="00BB0993" w:rsidRDefault="00B60C7F" w:rsidP="00F3031B">
      <w:pPr>
        <w:spacing w:line="240" w:lineRule="atLeast"/>
        <w:rPr>
          <w:rFonts w:cs="Arial"/>
        </w:rPr>
      </w:pPr>
      <w:proofErr w:type="spellStart"/>
      <w:r>
        <w:rPr>
          <w:rFonts w:cs="Arial"/>
        </w:rPr>
        <w:t>Infog</w:t>
      </w:r>
      <w:r w:rsidR="00E51707">
        <w:rPr>
          <w:rFonts w:cs="Arial"/>
        </w:rPr>
        <w:t>r</w:t>
      </w:r>
      <w:r>
        <w:rPr>
          <w:rFonts w:cs="Arial"/>
        </w:rPr>
        <w:t>a</w:t>
      </w:r>
      <w:r w:rsidR="00E06CB8">
        <w:rPr>
          <w:rFonts w:cs="Arial"/>
        </w:rPr>
        <w:t>phic</w:t>
      </w:r>
      <w:proofErr w:type="spellEnd"/>
      <w:r w:rsidR="00E06CB8">
        <w:rPr>
          <w:rFonts w:cs="Arial"/>
        </w:rPr>
        <w:t xml:space="preserve"> “Ik</w:t>
      </w:r>
      <w:r>
        <w:rPr>
          <w:rFonts w:cs="Arial"/>
        </w:rPr>
        <w:t xml:space="preserve"> zoek mijn naaste</w:t>
      </w:r>
      <w:r w:rsidR="00E06CB8">
        <w:rPr>
          <w:rFonts w:cs="Arial"/>
        </w:rPr>
        <w:t>”</w:t>
      </w:r>
      <w:r w:rsidR="00BB0993">
        <w:rPr>
          <w:rFonts w:cs="Arial"/>
        </w:rPr>
        <w:t xml:space="preserve"> geeft de informatielijnen weer bij een inzet van de Landelijke Voorziening.</w:t>
      </w:r>
    </w:p>
    <w:p w14:paraId="4051EDE8" w14:textId="7745A639" w:rsidR="008A0B92" w:rsidRDefault="008A0B92" w:rsidP="00F3031B">
      <w:pPr>
        <w:spacing w:line="240" w:lineRule="atLeast"/>
      </w:pPr>
    </w:p>
    <w:p w14:paraId="755981D7" w14:textId="6ECD0138" w:rsidR="00E06CB8" w:rsidRDefault="00E06CB8" w:rsidP="00F3031B">
      <w:pPr>
        <w:spacing w:line="240" w:lineRule="atLeast"/>
      </w:pPr>
      <w:r>
        <w:rPr>
          <w:noProof/>
        </w:rPr>
        <w:lastRenderedPageBreak/>
        <w:drawing>
          <wp:inline distT="0" distB="0" distL="0" distR="0" wp14:anchorId="49B4C465" wp14:editId="0628C51B">
            <wp:extent cx="5220335" cy="3770630"/>
            <wp:effectExtent l="0" t="0" r="0" b="1270"/>
            <wp:docPr id="1341088007" name="Afbeelding 1" descr="Afbeelding met tekst,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88007" name="Afbeelding 1" descr="Afbeelding met tekst, schermopname, diagram&#10;&#10;Automatisch gegenereerde beschrijving"/>
                    <pic:cNvPicPr/>
                  </pic:nvPicPr>
                  <pic:blipFill>
                    <a:blip r:embed="rId13"/>
                    <a:stretch>
                      <a:fillRect/>
                    </a:stretch>
                  </pic:blipFill>
                  <pic:spPr>
                    <a:xfrm>
                      <a:off x="0" y="0"/>
                      <a:ext cx="5220335" cy="3770630"/>
                    </a:xfrm>
                    <a:prstGeom prst="rect">
                      <a:avLst/>
                    </a:prstGeom>
                  </pic:spPr>
                </pic:pic>
              </a:graphicData>
            </a:graphic>
          </wp:inline>
        </w:drawing>
      </w:r>
    </w:p>
    <w:p w14:paraId="2220A6B7" w14:textId="4606DADC" w:rsidR="008A0B92" w:rsidRDefault="008A0B92" w:rsidP="00F3031B">
      <w:pPr>
        <w:spacing w:line="240" w:lineRule="atLeast"/>
      </w:pPr>
    </w:p>
    <w:p w14:paraId="59A86E41" w14:textId="68DF8CD7" w:rsidR="008A0B92" w:rsidRPr="00672E50" w:rsidRDefault="008A0B92" w:rsidP="00F3031B">
      <w:pPr>
        <w:spacing w:line="240" w:lineRule="atLeast"/>
        <w:rPr>
          <w:i/>
          <w:iCs/>
        </w:rPr>
      </w:pPr>
      <w:r w:rsidRPr="00672E50">
        <w:rPr>
          <w:i/>
          <w:iCs/>
        </w:rPr>
        <w:t>Figuur</w:t>
      </w:r>
      <w:r>
        <w:rPr>
          <w:i/>
          <w:iCs/>
        </w:rPr>
        <w:t xml:space="preserve"> 2</w:t>
      </w:r>
      <w:r w:rsidRPr="00672E50">
        <w:rPr>
          <w:i/>
          <w:iCs/>
        </w:rPr>
        <w:t>: Int</w:t>
      </w:r>
      <w:r>
        <w:rPr>
          <w:i/>
          <w:iCs/>
        </w:rPr>
        <w:t>erface</w:t>
      </w:r>
      <w:r w:rsidRPr="00672E50">
        <w:rPr>
          <w:i/>
          <w:iCs/>
        </w:rPr>
        <w:t xml:space="preserve"> </w:t>
      </w:r>
      <w:r w:rsidR="007B3BF4">
        <w:rPr>
          <w:i/>
          <w:iCs/>
        </w:rPr>
        <w:t>het</w:t>
      </w:r>
      <w:r w:rsidR="00D05D0A">
        <w:rPr>
          <w:i/>
          <w:iCs/>
        </w:rPr>
        <w:t xml:space="preserve"> </w:t>
      </w:r>
      <w:r w:rsidRPr="00672E50">
        <w:rPr>
          <w:i/>
          <w:iCs/>
        </w:rPr>
        <w:t>SIS</w:t>
      </w:r>
      <w:r w:rsidR="00D05D0A">
        <w:rPr>
          <w:i/>
          <w:iCs/>
        </w:rPr>
        <w:t>-</w:t>
      </w:r>
      <w:r w:rsidR="007B3BF4">
        <w:rPr>
          <w:i/>
          <w:iCs/>
        </w:rPr>
        <w:t>systeem</w:t>
      </w:r>
      <w:r w:rsidRPr="00672E50">
        <w:rPr>
          <w:i/>
          <w:iCs/>
        </w:rPr>
        <w:t xml:space="preserve"> en gebruikers</w:t>
      </w:r>
    </w:p>
    <w:p w14:paraId="3266D4C5" w14:textId="77777777" w:rsidR="009A43D5" w:rsidRDefault="009A43D5" w:rsidP="00F3031B">
      <w:pPr>
        <w:spacing w:line="240" w:lineRule="atLeast"/>
      </w:pPr>
    </w:p>
    <w:p w14:paraId="25F8B1FD" w14:textId="450A67F1" w:rsidR="00CD7608" w:rsidRDefault="00616259" w:rsidP="00F3031B">
      <w:pPr>
        <w:spacing w:line="240" w:lineRule="atLeast"/>
      </w:pPr>
      <w:r w:rsidRPr="00412550">
        <w:t xml:space="preserve">Bekijk de volledige </w:t>
      </w:r>
      <w:hyperlink r:id="rId14" w:history="1">
        <w:proofErr w:type="spellStart"/>
        <w:r w:rsidRPr="00412550">
          <w:rPr>
            <w:rStyle w:val="Hyperlink"/>
          </w:rPr>
          <w:t>info</w:t>
        </w:r>
        <w:r w:rsidR="006362EE" w:rsidRPr="00412550">
          <w:rPr>
            <w:rStyle w:val="Hyperlink"/>
          </w:rPr>
          <w:t>graphic</w:t>
        </w:r>
        <w:proofErr w:type="spellEnd"/>
      </w:hyperlink>
      <w:r w:rsidR="006362EE" w:rsidRPr="00412550">
        <w:t xml:space="preserve"> </w:t>
      </w:r>
      <w:r w:rsidR="00CD7608" w:rsidRPr="00412550">
        <w:t>op de website van NIPV</w:t>
      </w:r>
      <w:r w:rsidR="00CD7608">
        <w:t>.</w:t>
      </w:r>
    </w:p>
    <w:p w14:paraId="208542FC" w14:textId="1B48B705" w:rsidR="00616259" w:rsidRDefault="00616259" w:rsidP="00F3031B">
      <w:pPr>
        <w:spacing w:line="240" w:lineRule="atLeast"/>
      </w:pPr>
    </w:p>
    <w:p w14:paraId="34690204" w14:textId="77777777" w:rsidR="006362EE" w:rsidRDefault="006362EE" w:rsidP="00F3031B">
      <w:pPr>
        <w:spacing w:line="240" w:lineRule="atLeast"/>
      </w:pPr>
    </w:p>
    <w:p w14:paraId="6B7417F7" w14:textId="77777777" w:rsidR="00642858" w:rsidRPr="00E45976" w:rsidRDefault="00642858" w:rsidP="00F3031B">
      <w:pPr>
        <w:tabs>
          <w:tab w:val="left" w:pos="567"/>
        </w:tabs>
        <w:spacing w:line="240" w:lineRule="atLeast"/>
        <w:rPr>
          <w:b/>
          <w:bCs/>
          <w:color w:val="BA4133" w:themeColor="accent3"/>
        </w:rPr>
      </w:pPr>
      <w:bookmarkStart w:id="11" w:name="_Toc496255001"/>
      <w:r w:rsidRPr="00E45976">
        <w:rPr>
          <w:b/>
          <w:bCs/>
          <w:color w:val="BA4133" w:themeColor="accent3"/>
        </w:rPr>
        <w:t>De levensloop van incidenten</w:t>
      </w:r>
      <w:bookmarkEnd w:id="11"/>
    </w:p>
    <w:p w14:paraId="7F43D151" w14:textId="7880C592" w:rsidR="00BA465F" w:rsidRDefault="00BA465F" w:rsidP="00F3031B">
      <w:pPr>
        <w:spacing w:line="240" w:lineRule="atLeast"/>
      </w:pPr>
      <w:r>
        <w:t xml:space="preserve">Een incident kent </w:t>
      </w:r>
      <w:r w:rsidR="00821DD6">
        <w:t xml:space="preserve">de </w:t>
      </w:r>
      <w:r w:rsidR="00064C00">
        <w:t>volgende</w:t>
      </w:r>
      <w:r>
        <w:t xml:space="preserve"> </w:t>
      </w:r>
      <w:r w:rsidR="00821DD6">
        <w:t xml:space="preserve">drie </w:t>
      </w:r>
      <w:r>
        <w:t>toestanden</w:t>
      </w:r>
      <w:r w:rsidR="00064C00">
        <w:t>:</w:t>
      </w:r>
    </w:p>
    <w:p w14:paraId="637AEF12" w14:textId="3E86F599" w:rsidR="004C0B75" w:rsidRDefault="004C0B75" w:rsidP="00F3031B">
      <w:pPr>
        <w:spacing w:line="240" w:lineRule="atLeast"/>
      </w:pPr>
    </w:p>
    <w:p w14:paraId="1B590863" w14:textId="77777777" w:rsidR="00BA465F" w:rsidRPr="00F74304" w:rsidRDefault="004C0B75" w:rsidP="00F3031B">
      <w:pPr>
        <w:pStyle w:val="Lijstalinea"/>
        <w:numPr>
          <w:ilvl w:val="0"/>
          <w:numId w:val="14"/>
        </w:numPr>
        <w:tabs>
          <w:tab w:val="clear" w:pos="397"/>
          <w:tab w:val="left" w:pos="567"/>
        </w:tabs>
        <w:spacing w:line="240" w:lineRule="atLeast"/>
        <w:ind w:left="567" w:hanging="567"/>
        <w:rPr>
          <w:b/>
        </w:rPr>
      </w:pPr>
      <w:r w:rsidRPr="00F74304">
        <w:rPr>
          <w:b/>
        </w:rPr>
        <w:t>Lopend</w:t>
      </w:r>
    </w:p>
    <w:p w14:paraId="0EC7F8A9" w14:textId="77777777" w:rsidR="00331CB7" w:rsidRDefault="004C0B75" w:rsidP="00F3031B">
      <w:pPr>
        <w:tabs>
          <w:tab w:val="left" w:pos="567"/>
        </w:tabs>
        <w:spacing w:line="240" w:lineRule="atLeast"/>
        <w:ind w:left="567"/>
      </w:pPr>
      <w:r>
        <w:t>Als een incident wordt aangemaakt</w:t>
      </w:r>
      <w:r w:rsidR="00C74ED9">
        <w:t xml:space="preserve"> krijgt dit direct de classificatie “</w:t>
      </w:r>
      <w:r>
        <w:t>lopend incident</w:t>
      </w:r>
      <w:r w:rsidR="00C74ED9">
        <w:t>”</w:t>
      </w:r>
      <w:r w:rsidR="006A7A96">
        <w:t xml:space="preserve">. De </w:t>
      </w:r>
      <w:r w:rsidR="00331CB7">
        <w:t>maker kan er voor kiezen een extra classificatie “Oefening” aan toe te voegen.</w:t>
      </w:r>
    </w:p>
    <w:p w14:paraId="7E327C4C" w14:textId="2021CAAD" w:rsidR="004C0B75" w:rsidRDefault="00215C34" w:rsidP="00F3031B">
      <w:pPr>
        <w:tabs>
          <w:tab w:val="left" w:pos="567"/>
        </w:tabs>
        <w:spacing w:line="240" w:lineRule="atLeast"/>
        <w:ind w:left="567"/>
      </w:pPr>
      <w:r>
        <w:t>In beide gevallen kunnen d</w:t>
      </w:r>
      <w:r w:rsidR="004C0B75">
        <w:t xml:space="preserve">e frontoffice en backoffice </w:t>
      </w:r>
      <w:r>
        <w:t>medewerkers</w:t>
      </w:r>
      <w:r w:rsidR="008A23D7">
        <w:t xml:space="preserve"> hun taken uitvoeren in het lopende incident. </w:t>
      </w:r>
      <w:r w:rsidR="00D35E4E">
        <w:t>Incidentb</w:t>
      </w:r>
      <w:r w:rsidR="004C0B75">
        <w:t xml:space="preserve">eheerders </w:t>
      </w:r>
      <w:r w:rsidR="00743FA0">
        <w:t xml:space="preserve">&amp; Systeembeheerders </w:t>
      </w:r>
      <w:r w:rsidR="004C0B75">
        <w:t>kunnen op zeker moment besluiten om een incident te archivere</w:t>
      </w:r>
      <w:r w:rsidR="0099564D">
        <w:t>n</w:t>
      </w:r>
      <w:r w:rsidR="004C0B75">
        <w:t>.</w:t>
      </w:r>
    </w:p>
    <w:p w14:paraId="6B0F9F05" w14:textId="77777777" w:rsidR="00BA465F" w:rsidRDefault="00BA465F" w:rsidP="00F3031B">
      <w:pPr>
        <w:tabs>
          <w:tab w:val="left" w:pos="567"/>
        </w:tabs>
        <w:spacing w:line="240" w:lineRule="atLeast"/>
      </w:pPr>
    </w:p>
    <w:p w14:paraId="44740B86" w14:textId="77777777" w:rsidR="00BA465F" w:rsidRPr="00F74304" w:rsidRDefault="004C0B75" w:rsidP="00F3031B">
      <w:pPr>
        <w:pStyle w:val="Lijstalinea"/>
        <w:numPr>
          <w:ilvl w:val="0"/>
          <w:numId w:val="14"/>
        </w:numPr>
        <w:tabs>
          <w:tab w:val="clear" w:pos="397"/>
          <w:tab w:val="left" w:pos="567"/>
        </w:tabs>
        <w:spacing w:line="240" w:lineRule="atLeast"/>
        <w:ind w:left="567" w:hanging="567"/>
        <w:rPr>
          <w:b/>
        </w:rPr>
      </w:pPr>
      <w:r w:rsidRPr="00F74304">
        <w:rPr>
          <w:b/>
        </w:rPr>
        <w:t>Gearchiveerd</w:t>
      </w:r>
    </w:p>
    <w:p w14:paraId="71D76BFD" w14:textId="03196380" w:rsidR="004C0B75" w:rsidRDefault="004C0B75" w:rsidP="00F3031B">
      <w:pPr>
        <w:tabs>
          <w:tab w:val="left" w:pos="567"/>
        </w:tabs>
        <w:spacing w:line="240" w:lineRule="atLeast"/>
        <w:ind w:left="567"/>
      </w:pPr>
      <w:r>
        <w:t xml:space="preserve">Een gearchiveerd incident </w:t>
      </w:r>
      <w:r w:rsidR="000F5263">
        <w:t>is alleen voor d</w:t>
      </w:r>
      <w:r>
        <w:t xml:space="preserve">e </w:t>
      </w:r>
      <w:r w:rsidR="00E67619">
        <w:t xml:space="preserve">Incidentbeheerders &amp; Systeembeheerders </w:t>
      </w:r>
      <w:r w:rsidR="000F5263">
        <w:t>zichtbaar</w:t>
      </w:r>
      <w:r>
        <w:t>. Deze kunnen daar nog rapportages uit genereren. Voor de overige gebruikers is dit incident niet meer zichtbaar. Beheerders kunnen er voor kiezen om gearchiveerde incidenten definitief te verwijderen</w:t>
      </w:r>
      <w:r w:rsidR="00875A41">
        <w:t>.</w:t>
      </w:r>
    </w:p>
    <w:p w14:paraId="7603E3C6" w14:textId="77777777" w:rsidR="00BA465F" w:rsidRDefault="00BA465F" w:rsidP="00F3031B">
      <w:pPr>
        <w:tabs>
          <w:tab w:val="left" w:pos="567"/>
        </w:tabs>
        <w:spacing w:line="240" w:lineRule="atLeast"/>
      </w:pPr>
    </w:p>
    <w:p w14:paraId="7F4DB150" w14:textId="0A18FF19" w:rsidR="00BA465F" w:rsidRPr="00F74304" w:rsidRDefault="004C0B75" w:rsidP="00F3031B">
      <w:pPr>
        <w:pStyle w:val="Lijstalinea"/>
        <w:numPr>
          <w:ilvl w:val="0"/>
          <w:numId w:val="14"/>
        </w:numPr>
        <w:tabs>
          <w:tab w:val="clear" w:pos="397"/>
          <w:tab w:val="left" w:pos="567"/>
        </w:tabs>
        <w:spacing w:line="240" w:lineRule="atLeast"/>
        <w:ind w:left="567" w:hanging="567"/>
        <w:rPr>
          <w:b/>
        </w:rPr>
      </w:pPr>
      <w:r w:rsidRPr="00F74304">
        <w:rPr>
          <w:b/>
        </w:rPr>
        <w:t>Verwijder</w:t>
      </w:r>
      <w:r w:rsidR="003A3CF1" w:rsidRPr="00F74304">
        <w:rPr>
          <w:b/>
        </w:rPr>
        <w:t>d</w:t>
      </w:r>
    </w:p>
    <w:p w14:paraId="244121F3" w14:textId="466C3A51" w:rsidR="004C0B75" w:rsidRDefault="004C0B75" w:rsidP="00F3031B">
      <w:pPr>
        <w:tabs>
          <w:tab w:val="left" w:pos="567"/>
        </w:tabs>
        <w:spacing w:line="240" w:lineRule="atLeast"/>
        <w:ind w:left="567"/>
      </w:pPr>
      <w:r>
        <w:t>Het incident is verwijderd en niet meer toegankelijk; geen enkele gebruiker kan er meer bij. Deze toestand kan niet ongedaan gemaakt worden.</w:t>
      </w:r>
    </w:p>
    <w:p w14:paraId="4430DDBE" w14:textId="77777777" w:rsidR="00680DBE" w:rsidRDefault="00680DBE" w:rsidP="00F3031B">
      <w:pPr>
        <w:tabs>
          <w:tab w:val="left" w:pos="567"/>
        </w:tabs>
        <w:spacing w:line="240" w:lineRule="atLeast"/>
      </w:pPr>
    </w:p>
    <w:p w14:paraId="2B235C5F" w14:textId="2A00940E" w:rsidR="009A43D5" w:rsidRDefault="009A43D5" w:rsidP="00F3031B">
      <w:pPr>
        <w:pStyle w:val="Kop1"/>
        <w:numPr>
          <w:ilvl w:val="0"/>
          <w:numId w:val="1"/>
        </w:numPr>
        <w:spacing w:line="240" w:lineRule="atLeast"/>
      </w:pPr>
      <w:bookmarkStart w:id="12" w:name="_Toc126766673"/>
      <w:bookmarkStart w:id="13" w:name="_Toc126771137"/>
      <w:bookmarkStart w:id="14" w:name="_Toc132733839"/>
      <w:bookmarkStart w:id="15" w:name="_Toc132733897"/>
      <w:bookmarkStart w:id="16" w:name="_Toc132734013"/>
      <w:bookmarkStart w:id="17" w:name="_Toc175238462"/>
      <w:r>
        <w:lastRenderedPageBreak/>
        <w:t>Frontoffice</w:t>
      </w:r>
      <w:bookmarkEnd w:id="12"/>
      <w:bookmarkEnd w:id="13"/>
      <w:bookmarkEnd w:id="14"/>
      <w:bookmarkEnd w:id="15"/>
      <w:bookmarkEnd w:id="16"/>
      <w:bookmarkEnd w:id="17"/>
    </w:p>
    <w:p w14:paraId="1A8521F6" w14:textId="5E01F8B8" w:rsidR="00FA70BD" w:rsidRDefault="000109F5" w:rsidP="00F3031B">
      <w:pPr>
        <w:spacing w:line="240" w:lineRule="atLeast"/>
      </w:pPr>
      <w:r>
        <w:t xml:space="preserve">Nadat de Frontoffice (FO) gebruiker ingelogd </w:t>
      </w:r>
      <w:r w:rsidR="00261681">
        <w:t xml:space="preserve">is, </w:t>
      </w:r>
      <w:r>
        <w:t>voert de medewerker zijn of haar taken uit</w:t>
      </w:r>
      <w:r w:rsidR="00261681">
        <w:t>.</w:t>
      </w:r>
      <w:r w:rsidR="00FA70BD">
        <w:t xml:space="preserve"> De FO </w:t>
      </w:r>
      <w:r w:rsidR="00261681">
        <w:t xml:space="preserve">gebruiker </w:t>
      </w:r>
      <w:r w:rsidR="00FA70BD">
        <w:t xml:space="preserve">kan </w:t>
      </w:r>
      <w:r w:rsidR="00261681">
        <w:t xml:space="preserve">alleen </w:t>
      </w:r>
      <w:r w:rsidR="00FA70BD">
        <w:t xml:space="preserve">in het actieve incident </w:t>
      </w:r>
      <w:r w:rsidR="00261681">
        <w:t>t</w:t>
      </w:r>
      <w:r w:rsidR="00FA70BD">
        <w:t>aken uitvoeren.</w:t>
      </w:r>
    </w:p>
    <w:p w14:paraId="069B855A" w14:textId="1D013904" w:rsidR="009A43D5" w:rsidRDefault="00C807D8" w:rsidP="00F3031B">
      <w:pPr>
        <w:pStyle w:val="Kop2"/>
        <w:numPr>
          <w:ilvl w:val="1"/>
          <w:numId w:val="1"/>
        </w:numPr>
        <w:spacing w:line="240" w:lineRule="atLeast"/>
      </w:pPr>
      <w:bookmarkStart w:id="18" w:name="_Toc126771138"/>
      <w:bookmarkStart w:id="19" w:name="_Toc132733840"/>
      <w:bookmarkStart w:id="20" w:name="_Toc132733898"/>
      <w:bookmarkStart w:id="21" w:name="_Toc132734014"/>
      <w:bookmarkStart w:id="22" w:name="_Toc175238463"/>
      <w:r>
        <w:t>Hoofds</w:t>
      </w:r>
      <w:r w:rsidR="009A43D5">
        <w:t xml:space="preserve">cherm </w:t>
      </w:r>
      <w:r>
        <w:t xml:space="preserve">- </w:t>
      </w:r>
      <w:r w:rsidR="009A43D5">
        <w:t>Incidenten</w:t>
      </w:r>
      <w:bookmarkEnd w:id="18"/>
      <w:bookmarkEnd w:id="19"/>
      <w:bookmarkEnd w:id="20"/>
      <w:bookmarkEnd w:id="21"/>
      <w:bookmarkEnd w:id="22"/>
    </w:p>
    <w:p w14:paraId="17578332" w14:textId="5D191817" w:rsidR="009A43D5" w:rsidRDefault="009A43D5" w:rsidP="00F3031B">
      <w:pPr>
        <w:spacing w:line="240" w:lineRule="atLeast"/>
      </w:pPr>
      <w:r>
        <w:t>Na het inlo</w:t>
      </w:r>
      <w:r w:rsidR="00D03E9A">
        <w:t>g</w:t>
      </w:r>
      <w:r>
        <w:t xml:space="preserve">gen ziet de FO </w:t>
      </w:r>
      <w:r w:rsidR="006F3CBE">
        <w:t>gebruiker</w:t>
      </w:r>
      <w:r>
        <w:t xml:space="preserve"> alleen </w:t>
      </w:r>
      <w:r w:rsidR="00905062">
        <w:t xml:space="preserve">het </w:t>
      </w:r>
      <w:r w:rsidR="00E45EF5">
        <w:t>acti</w:t>
      </w:r>
      <w:r w:rsidR="00BF6984">
        <w:t xml:space="preserve">eve </w:t>
      </w:r>
      <w:r>
        <w:t>incident</w:t>
      </w:r>
      <w:r w:rsidR="00BF6984">
        <w:t xml:space="preserve">: titel en </w:t>
      </w:r>
      <w:r>
        <w:t>datum</w:t>
      </w:r>
      <w:r w:rsidR="003359A3">
        <w:t xml:space="preserve"> van de incident.</w:t>
      </w:r>
      <w:r>
        <w:t xml:space="preserve"> </w:t>
      </w:r>
    </w:p>
    <w:p w14:paraId="1350E32B" w14:textId="77777777" w:rsidR="009A43D5" w:rsidRDefault="009A43D5" w:rsidP="00F3031B">
      <w:pPr>
        <w:spacing w:line="240" w:lineRule="atLeast"/>
      </w:pPr>
    </w:p>
    <w:p w14:paraId="1B09DA7B" w14:textId="470C2D19" w:rsidR="0099489C" w:rsidRDefault="0099489C" w:rsidP="00F3031B">
      <w:pPr>
        <w:spacing w:line="240" w:lineRule="atLeast"/>
      </w:pPr>
      <w:r w:rsidRPr="0099489C">
        <w:rPr>
          <w:b/>
          <w:bCs/>
          <w:color w:val="C00000"/>
        </w:rPr>
        <w:t>NB:</w:t>
      </w:r>
      <w:r>
        <w:t xml:space="preserve"> Een gebruiker met de machtiging </w:t>
      </w:r>
      <w:r>
        <w:rPr>
          <w:b/>
          <w:bCs/>
        </w:rPr>
        <w:t xml:space="preserve">Incident aanmaken </w:t>
      </w:r>
      <w:r w:rsidRPr="00995C63">
        <w:t xml:space="preserve">ziet in dit scherm </w:t>
      </w:r>
      <w:r>
        <w:t>rechtsboven een knop “Aanmaken nieuw incident” om hiermee een nieuwe incident aan te maken.</w:t>
      </w:r>
    </w:p>
    <w:p w14:paraId="08CB86F7" w14:textId="77777777" w:rsidR="0099489C" w:rsidRDefault="0099489C" w:rsidP="00F3031B">
      <w:pPr>
        <w:spacing w:line="240" w:lineRule="atLeast"/>
      </w:pPr>
    </w:p>
    <w:p w14:paraId="4BBDB05D" w14:textId="05B971D8" w:rsidR="00187B26" w:rsidRDefault="00240075" w:rsidP="00F3031B">
      <w:pPr>
        <w:spacing w:line="240" w:lineRule="atLeast"/>
      </w:pPr>
      <w:r>
        <w:t xml:space="preserve">Na het </w:t>
      </w:r>
      <w:r w:rsidR="004141B7">
        <w:t>aanklikken</w:t>
      </w:r>
      <w:r>
        <w:t xml:space="preserve"> van </w:t>
      </w:r>
      <w:r w:rsidR="004141B7">
        <w:t>het</w:t>
      </w:r>
      <w:r>
        <w:t xml:space="preserve"> </w:t>
      </w:r>
      <w:r w:rsidR="004141B7">
        <w:t>lopende</w:t>
      </w:r>
      <w:r>
        <w:t xml:space="preserve"> incident</w:t>
      </w:r>
      <w:r w:rsidR="00AF7391">
        <w:t xml:space="preserve"> </w:t>
      </w:r>
      <w:r w:rsidR="00781602">
        <w:t xml:space="preserve">ziet </w:t>
      </w:r>
      <w:r w:rsidR="00EF079E">
        <w:t xml:space="preserve">de FO </w:t>
      </w:r>
      <w:r w:rsidR="006F3CBE">
        <w:t>gebruiker</w:t>
      </w:r>
      <w:r w:rsidR="00EF079E">
        <w:t xml:space="preserve"> </w:t>
      </w:r>
      <w:r w:rsidR="00781602">
        <w:t>incidentnaam, benaming “Frontoffic</w:t>
      </w:r>
      <w:r w:rsidR="009B682B">
        <w:t>e</w:t>
      </w:r>
      <w:r w:rsidR="009D1640">
        <w:t>”</w:t>
      </w:r>
      <w:r w:rsidR="00857034">
        <w:t xml:space="preserve">, een kort </w:t>
      </w:r>
      <w:r w:rsidR="00BF6984">
        <w:t>s</w:t>
      </w:r>
      <w:r w:rsidR="00857034">
        <w:t>cript</w:t>
      </w:r>
      <w:r w:rsidR="00BA1CBE">
        <w:t>:</w:t>
      </w:r>
    </w:p>
    <w:p w14:paraId="183F65C1" w14:textId="77777777" w:rsidR="00187B26" w:rsidRDefault="00187B26" w:rsidP="00F3031B">
      <w:pPr>
        <w:spacing w:line="240" w:lineRule="atLeast"/>
      </w:pPr>
    </w:p>
    <w:p w14:paraId="7461283C" w14:textId="2D5D9456" w:rsidR="00BA1CBE" w:rsidRPr="004C5E0B" w:rsidRDefault="00BA1CBE"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4C5E0B">
        <w:rPr>
          <w:i/>
          <w:iCs/>
        </w:rPr>
        <w:t>“</w:t>
      </w:r>
      <w:r w:rsidR="004C5E0B" w:rsidRPr="004C5E0B">
        <w:rPr>
          <w:i/>
          <w:iCs/>
        </w:rPr>
        <w:t xml:space="preserve">Script: </w:t>
      </w:r>
      <w:r w:rsidRPr="00E71627">
        <w:rPr>
          <w:i/>
          <w:iCs/>
        </w:rPr>
        <w:t xml:space="preserve">Met </w:t>
      </w:r>
      <w:r w:rsidR="00FE1816">
        <w:rPr>
          <w:i/>
          <w:iCs/>
        </w:rPr>
        <w:t>verwantencontact</w:t>
      </w:r>
      <w:r w:rsidRPr="00E71627">
        <w:rPr>
          <w:i/>
          <w:iCs/>
        </w:rPr>
        <w:t>, waarmee kan ik u helpen?</w:t>
      </w:r>
      <w:r w:rsidRPr="004C5E0B">
        <w:rPr>
          <w:i/>
          <w:iCs/>
        </w:rPr>
        <w:t>”</w:t>
      </w:r>
    </w:p>
    <w:p w14:paraId="19830179" w14:textId="77777777" w:rsidR="00BA1CBE" w:rsidRPr="00E71627" w:rsidRDefault="00BA1CBE"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71627">
        <w:rPr>
          <w:i/>
          <w:iCs/>
        </w:rPr>
        <w:t>Verwijs voor algemene informatie naar het publieksinformatienummer.</w:t>
      </w:r>
    </w:p>
    <w:p w14:paraId="1408C525" w14:textId="51DC4CF5" w:rsidR="00BA1CBE" w:rsidRPr="00E71627" w:rsidRDefault="00BA1CBE"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71627">
        <w:rPr>
          <w:i/>
          <w:iCs/>
        </w:rPr>
        <w:t>Als dit nummer nog niet bekend is, verwijs naar de website van de gemeente of veiligheidsregio.</w:t>
      </w:r>
    </w:p>
    <w:p w14:paraId="046A22F6" w14:textId="77777777" w:rsidR="00BF6984" w:rsidRDefault="00BF6984" w:rsidP="00F3031B">
      <w:pPr>
        <w:spacing w:line="240" w:lineRule="atLeast"/>
      </w:pPr>
    </w:p>
    <w:p w14:paraId="254BD86B" w14:textId="4314AF60" w:rsidR="00EF31C6" w:rsidRDefault="003C5ABC" w:rsidP="00F3031B">
      <w:pPr>
        <w:spacing w:line="240" w:lineRule="atLeast"/>
      </w:pPr>
      <w:r>
        <w:t xml:space="preserve">In dit scherm kan </w:t>
      </w:r>
      <w:r w:rsidR="00821DD6">
        <w:t xml:space="preserve">de </w:t>
      </w:r>
      <w:r>
        <w:t xml:space="preserve">FO </w:t>
      </w:r>
      <w:r w:rsidR="006F3CBE">
        <w:t>gebruiker</w:t>
      </w:r>
      <w:r>
        <w:t xml:space="preserve"> het volgende taken uitvoeren:</w:t>
      </w:r>
    </w:p>
    <w:p w14:paraId="3481FDAB" w14:textId="77777777" w:rsidR="003C5ABC" w:rsidRDefault="003C5ABC" w:rsidP="00F3031B">
      <w:pPr>
        <w:spacing w:line="240" w:lineRule="atLeast"/>
      </w:pPr>
    </w:p>
    <w:p w14:paraId="77ABC2F4" w14:textId="1A4EA18B" w:rsidR="0039154F" w:rsidRDefault="002C458B" w:rsidP="00F3031B">
      <w:pPr>
        <w:spacing w:line="240" w:lineRule="atLeast"/>
      </w:pPr>
      <w:r>
        <w:rPr>
          <w:noProof/>
        </w:rPr>
        <mc:AlternateContent>
          <mc:Choice Requires="wps">
            <w:drawing>
              <wp:inline distT="0" distB="0" distL="0" distR="0" wp14:anchorId="0C5A6138" wp14:editId="5E1B2204">
                <wp:extent cx="2828925" cy="323850"/>
                <wp:effectExtent l="0" t="0" r="28575" b="19050"/>
                <wp:docPr id="35" name="Rechthoek: afgeronde hoeken 35"/>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2851F5" w14:textId="77777777" w:rsidR="002C458B" w:rsidRPr="00C00FED" w:rsidRDefault="002C458B" w:rsidP="002C458B">
                            <w:pPr>
                              <w:jc w:val="center"/>
                              <w:rPr>
                                <w:rFonts w:asciiTheme="minorHAnsi" w:hAnsiTheme="minorHAnsi" w:cstheme="minorHAnsi"/>
                                <w:color w:val="000000" w:themeColor="text1"/>
                                <w:sz w:val="24"/>
                                <w:szCs w:val="24"/>
                              </w:rPr>
                            </w:pPr>
                            <w:r w:rsidRPr="003572A4">
                              <w:rPr>
                                <w:rFonts w:asciiTheme="minorHAnsi" w:hAnsiTheme="minorHAnsi" w:cstheme="minorHAnsi"/>
                                <w:color w:val="000000" w:themeColor="text1"/>
                                <w:sz w:val="24"/>
                                <w:szCs w:val="24"/>
                              </w:rPr>
                              <w:t>Nieuwe zoekvraag indienen</w:t>
                            </w:r>
                          </w:p>
                          <w:p w14:paraId="3399C16F" w14:textId="45FA80B4" w:rsidR="002C458B" w:rsidRPr="00C00FED" w:rsidRDefault="002C458B" w:rsidP="002C458B">
                            <w:pPr>
                              <w:jc w:val="center"/>
                              <w:rPr>
                                <w:rFonts w:asciiTheme="minorHAnsi" w:hAnsiTheme="minorHAnsi" w:cstheme="minorHAnsi"/>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5A6138" id="Rechthoek: afgeronde hoeken 35" o:spid="_x0000_s1027"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" fillcolor="#acb9ca [1311]" strokecolor="#001826 [1604]" strokeweight="1pt">
                <v:stroke joinstyle="miter"/>
                <v:textbox>
                  <w:txbxContent>
                    <w:p w14:paraId="362851F5" w14:textId="77777777" w:rsidR="002C458B" w:rsidRPr="00C00FED" w:rsidRDefault="002C458B" w:rsidP="002C458B">
                      <w:pPr>
                        <w:jc w:val="center"/>
                        <w:rPr>
                          <w:rFonts w:asciiTheme="minorHAnsi" w:hAnsiTheme="minorHAnsi" w:cstheme="minorHAnsi"/>
                          <w:color w:val="000000" w:themeColor="text1"/>
                          <w:sz w:val="24"/>
                          <w:szCs w:val="24"/>
                        </w:rPr>
                      </w:pPr>
                      <w:r w:rsidRPr="003572A4">
                        <w:rPr>
                          <w:rFonts w:asciiTheme="minorHAnsi" w:hAnsiTheme="minorHAnsi" w:cstheme="minorHAnsi"/>
                          <w:color w:val="000000" w:themeColor="text1"/>
                          <w:sz w:val="24"/>
                          <w:szCs w:val="24"/>
                        </w:rPr>
                        <w:t>Nieuwe zoekvraag indienen</w:t>
                      </w:r>
                    </w:p>
                    <w:p w14:paraId="3399C16F" w14:textId="45FA80B4" w:rsidR="002C458B" w:rsidRPr="00C00FED" w:rsidRDefault="002C458B" w:rsidP="002C458B">
                      <w:pPr>
                        <w:jc w:val="center"/>
                        <w:rPr>
                          <w:rFonts w:asciiTheme="minorHAnsi" w:hAnsiTheme="minorHAnsi" w:cstheme="minorHAnsi"/>
                          <w:color w:val="000000" w:themeColor="text1"/>
                          <w:sz w:val="24"/>
                          <w:szCs w:val="24"/>
                        </w:rPr>
                      </w:pPr>
                    </w:p>
                  </w:txbxContent>
                </v:textbox>
                <w10:anchorlock/>
              </v:roundrect>
            </w:pict>
          </mc:Fallback>
        </mc:AlternateContent>
      </w:r>
    </w:p>
    <w:p w14:paraId="74FD3CD9" w14:textId="6F99B218" w:rsidR="002C458B" w:rsidRDefault="001B7222" w:rsidP="00F3031B">
      <w:pPr>
        <w:spacing w:line="240" w:lineRule="atLeast"/>
      </w:pPr>
      <w:r>
        <w:rPr>
          <w:noProof/>
        </w:rPr>
        <mc:AlternateContent>
          <mc:Choice Requires="wps">
            <w:drawing>
              <wp:inline distT="0" distB="0" distL="0" distR="0" wp14:anchorId="7652380E" wp14:editId="4B3D5C4F">
                <wp:extent cx="2828925" cy="323850"/>
                <wp:effectExtent l="0" t="0" r="28575" b="19050"/>
                <wp:docPr id="37" name="Rechthoek: afgeronde hoeken 37"/>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2CAA8E" w14:textId="77777777" w:rsidR="001B7222" w:rsidRPr="00C00FED" w:rsidRDefault="001B7222" w:rsidP="001B7222">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Bestaande </w:t>
                            </w:r>
                            <w:r w:rsidRPr="003572A4">
                              <w:rPr>
                                <w:rFonts w:asciiTheme="minorHAnsi" w:hAnsiTheme="minorHAnsi" w:cstheme="minorHAnsi"/>
                                <w:color w:val="000000" w:themeColor="text1"/>
                                <w:sz w:val="24"/>
                                <w:szCs w:val="24"/>
                              </w:rPr>
                              <w:t xml:space="preserve">zoekvraag </w:t>
                            </w:r>
                            <w:r>
                              <w:rPr>
                                <w:rFonts w:asciiTheme="minorHAnsi" w:hAnsiTheme="minorHAnsi" w:cstheme="minorHAnsi"/>
                                <w:color w:val="000000" w:themeColor="text1"/>
                                <w:sz w:val="24"/>
                                <w:szCs w:val="24"/>
                              </w:rPr>
                              <w:t>wijzigen</w:t>
                            </w:r>
                          </w:p>
                          <w:p w14:paraId="07980F90" w14:textId="77777777" w:rsidR="001B7222" w:rsidRPr="00C00FED" w:rsidRDefault="001B7222" w:rsidP="001B7222">
                            <w:pPr>
                              <w:jc w:val="center"/>
                              <w:rPr>
                                <w:rFonts w:asciiTheme="minorHAnsi" w:hAnsiTheme="minorHAnsi" w:cstheme="minorHAnsi"/>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52380E" id="Rechthoek: afgeronde hoeken 37" o:spid="_x0000_s1028"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" fillcolor="#acb9ca [1311]" strokecolor="#001826 [1604]" strokeweight="1pt">
                <v:stroke joinstyle="miter"/>
                <v:textbox>
                  <w:txbxContent>
                    <w:p w14:paraId="772CAA8E" w14:textId="77777777" w:rsidR="001B7222" w:rsidRPr="00C00FED" w:rsidRDefault="001B7222" w:rsidP="001B7222">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Bestaande </w:t>
                      </w:r>
                      <w:r w:rsidRPr="003572A4">
                        <w:rPr>
                          <w:rFonts w:asciiTheme="minorHAnsi" w:hAnsiTheme="minorHAnsi" w:cstheme="minorHAnsi"/>
                          <w:color w:val="000000" w:themeColor="text1"/>
                          <w:sz w:val="24"/>
                          <w:szCs w:val="24"/>
                        </w:rPr>
                        <w:t xml:space="preserve">zoekvraag </w:t>
                      </w:r>
                      <w:r>
                        <w:rPr>
                          <w:rFonts w:asciiTheme="minorHAnsi" w:hAnsiTheme="minorHAnsi" w:cstheme="minorHAnsi"/>
                          <w:color w:val="000000" w:themeColor="text1"/>
                          <w:sz w:val="24"/>
                          <w:szCs w:val="24"/>
                        </w:rPr>
                        <w:t>wijzigen</w:t>
                      </w:r>
                    </w:p>
                    <w:p w14:paraId="07980F90" w14:textId="77777777" w:rsidR="001B7222" w:rsidRPr="00C00FED" w:rsidRDefault="001B7222" w:rsidP="001B7222">
                      <w:pPr>
                        <w:jc w:val="center"/>
                        <w:rPr>
                          <w:rFonts w:asciiTheme="minorHAnsi" w:hAnsiTheme="minorHAnsi" w:cstheme="minorHAnsi"/>
                          <w:color w:val="000000" w:themeColor="text1"/>
                          <w:sz w:val="24"/>
                          <w:szCs w:val="24"/>
                        </w:rPr>
                      </w:pPr>
                    </w:p>
                  </w:txbxContent>
                </v:textbox>
                <w10:anchorlock/>
              </v:roundrect>
            </w:pict>
          </mc:Fallback>
        </mc:AlternateContent>
      </w:r>
    </w:p>
    <w:p w14:paraId="47BCDDE7" w14:textId="3A6A5626" w:rsidR="002C458B" w:rsidRDefault="001B7222" w:rsidP="00F3031B">
      <w:pPr>
        <w:spacing w:line="240" w:lineRule="atLeast"/>
      </w:pPr>
      <w:r>
        <w:rPr>
          <w:noProof/>
        </w:rPr>
        <mc:AlternateContent>
          <mc:Choice Requires="wps">
            <w:drawing>
              <wp:inline distT="0" distB="0" distL="0" distR="0" wp14:anchorId="1C77B02C" wp14:editId="36AE3C96">
                <wp:extent cx="2828925" cy="323850"/>
                <wp:effectExtent l="0" t="0" r="28575" b="19050"/>
                <wp:docPr id="36" name="Rechthoek: afgeronde hoeken 36"/>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836FA4" w14:textId="77777777" w:rsidR="001B7222" w:rsidRDefault="001B7222" w:rsidP="001B7222">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 informeren</w:t>
                            </w:r>
                          </w:p>
                          <w:p w14:paraId="5C5EC2F7" w14:textId="77777777" w:rsidR="001B7222" w:rsidRPr="00C00FED" w:rsidRDefault="001B7222" w:rsidP="001B7222">
                            <w:pPr>
                              <w:jc w:val="center"/>
                              <w:rPr>
                                <w:rFonts w:asciiTheme="minorHAnsi" w:hAnsiTheme="minorHAnsi" w:cstheme="minorHAnsi"/>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C77B02C" id="Rechthoek: afgeronde hoeken 36" o:spid="_x0000_s1029"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" fillcolor="#acb9ca [1311]" strokecolor="#001826 [1604]" strokeweight="1pt">
                <v:stroke joinstyle="miter"/>
                <v:textbox>
                  <w:txbxContent>
                    <w:p w14:paraId="5B836FA4" w14:textId="77777777" w:rsidR="001B7222" w:rsidRDefault="001B7222" w:rsidP="001B7222">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 informeren</w:t>
                      </w:r>
                    </w:p>
                    <w:p w14:paraId="5C5EC2F7" w14:textId="77777777" w:rsidR="001B7222" w:rsidRPr="00C00FED" w:rsidRDefault="001B7222" w:rsidP="001B7222">
                      <w:pPr>
                        <w:jc w:val="center"/>
                        <w:rPr>
                          <w:rFonts w:asciiTheme="minorHAnsi" w:hAnsiTheme="minorHAnsi" w:cstheme="minorHAnsi"/>
                          <w:color w:val="000000" w:themeColor="text1"/>
                          <w:sz w:val="24"/>
                          <w:szCs w:val="24"/>
                        </w:rPr>
                      </w:pPr>
                    </w:p>
                  </w:txbxContent>
                </v:textbox>
                <w10:anchorlock/>
              </v:roundrect>
            </w:pict>
          </mc:Fallback>
        </mc:AlternateContent>
      </w:r>
    </w:p>
    <w:p w14:paraId="7732EFEA" w14:textId="4B167FD5" w:rsidR="005A53A9" w:rsidRPr="000109F5" w:rsidRDefault="005A53A9" w:rsidP="00F3031B">
      <w:pPr>
        <w:spacing w:line="240" w:lineRule="atLeast"/>
        <w:rPr>
          <w:i/>
          <w:iCs/>
        </w:rPr>
      </w:pPr>
      <w:r w:rsidRPr="000109F5">
        <w:rPr>
          <w:i/>
        </w:rPr>
        <w:t xml:space="preserve">Figuur </w:t>
      </w:r>
      <w:r w:rsidR="001A353F" w:rsidRPr="000109F5">
        <w:rPr>
          <w:i/>
        </w:rPr>
        <w:t>3</w:t>
      </w:r>
      <w:r w:rsidRPr="000109F5">
        <w:rPr>
          <w:i/>
        </w:rPr>
        <w:t xml:space="preserve">: Indeling scherm </w:t>
      </w:r>
      <w:r w:rsidR="001A18B0" w:rsidRPr="000109F5">
        <w:rPr>
          <w:i/>
        </w:rPr>
        <w:t>incident Front</w:t>
      </w:r>
      <w:r w:rsidR="004C5E0B" w:rsidRPr="000109F5">
        <w:rPr>
          <w:i/>
        </w:rPr>
        <w:t>office</w:t>
      </w:r>
    </w:p>
    <w:p w14:paraId="6458C40D" w14:textId="17C4115D" w:rsidR="003572A4" w:rsidRPr="000109F5" w:rsidRDefault="003572A4" w:rsidP="00F3031B">
      <w:pPr>
        <w:spacing w:line="240" w:lineRule="atLeast"/>
      </w:pPr>
    </w:p>
    <w:p w14:paraId="56EBE936" w14:textId="69B37992" w:rsidR="009A43D5" w:rsidRPr="00EF31C6" w:rsidRDefault="009A43D5" w:rsidP="00F3031B">
      <w:pPr>
        <w:spacing w:line="240" w:lineRule="atLeast"/>
        <w:rPr>
          <w:b/>
          <w:bCs/>
          <w:color w:val="C00000"/>
        </w:rPr>
      </w:pPr>
      <w:r w:rsidRPr="00EF31C6">
        <w:rPr>
          <w:b/>
          <w:bCs/>
          <w:color w:val="C00000"/>
        </w:rPr>
        <w:t>Nieuwe zoekvraag indienen</w:t>
      </w:r>
    </w:p>
    <w:p w14:paraId="1ACE2C4F" w14:textId="77777777" w:rsidR="00500687" w:rsidRDefault="00500687" w:rsidP="00F3031B">
      <w:pPr>
        <w:pStyle w:val="Lijstalinea"/>
        <w:numPr>
          <w:ilvl w:val="0"/>
          <w:numId w:val="18"/>
        </w:numPr>
        <w:tabs>
          <w:tab w:val="clear" w:pos="397"/>
          <w:tab w:val="left" w:pos="567"/>
        </w:tabs>
        <w:spacing w:line="240" w:lineRule="atLeast"/>
        <w:ind w:left="567" w:hanging="567"/>
      </w:pPr>
      <w:r w:rsidRPr="00500687">
        <w:t>Persoon opgeven als vermist</w:t>
      </w:r>
    </w:p>
    <w:p w14:paraId="6105244D" w14:textId="77777777" w:rsidR="00EF31C6" w:rsidRDefault="00EF31C6" w:rsidP="00F3031B">
      <w:pPr>
        <w:spacing w:line="240" w:lineRule="atLeast"/>
      </w:pPr>
    </w:p>
    <w:p w14:paraId="335EA9CA" w14:textId="77777777" w:rsidR="009A43D5" w:rsidRPr="00EF31C6" w:rsidRDefault="009A43D5" w:rsidP="00F3031B">
      <w:pPr>
        <w:spacing w:line="240" w:lineRule="atLeast"/>
        <w:rPr>
          <w:b/>
          <w:bCs/>
          <w:color w:val="C00000"/>
        </w:rPr>
      </w:pPr>
      <w:r w:rsidRPr="00EF31C6">
        <w:rPr>
          <w:b/>
          <w:bCs/>
          <w:color w:val="C00000"/>
        </w:rPr>
        <w:t>Bestaande zoekvraag wijzigen</w:t>
      </w:r>
    </w:p>
    <w:p w14:paraId="28891CCA" w14:textId="77777777" w:rsidR="00500687" w:rsidRPr="00EF31C6" w:rsidRDefault="00500687" w:rsidP="00F3031B">
      <w:pPr>
        <w:pStyle w:val="Lijstalinea"/>
        <w:numPr>
          <w:ilvl w:val="0"/>
          <w:numId w:val="18"/>
        </w:numPr>
        <w:tabs>
          <w:tab w:val="clear" w:pos="397"/>
          <w:tab w:val="left" w:pos="567"/>
        </w:tabs>
        <w:spacing w:line="240" w:lineRule="atLeast"/>
        <w:ind w:left="567" w:hanging="567"/>
      </w:pPr>
      <w:r w:rsidRPr="00EF31C6">
        <w:t>Persoonsgegevens wijzigen</w:t>
      </w:r>
    </w:p>
    <w:p w14:paraId="2F2249CD" w14:textId="77777777" w:rsidR="00500687" w:rsidRPr="00500687" w:rsidRDefault="00500687" w:rsidP="00F3031B">
      <w:pPr>
        <w:pStyle w:val="Lijstalinea"/>
        <w:numPr>
          <w:ilvl w:val="0"/>
          <w:numId w:val="18"/>
        </w:numPr>
        <w:tabs>
          <w:tab w:val="clear" w:pos="397"/>
          <w:tab w:val="left" w:pos="567"/>
        </w:tabs>
        <w:spacing w:line="240" w:lineRule="atLeast"/>
        <w:ind w:left="567" w:hanging="567"/>
      </w:pPr>
      <w:r w:rsidRPr="00500687">
        <w:t>Vermiste is teruggevonden</w:t>
      </w:r>
    </w:p>
    <w:p w14:paraId="5175FDD6" w14:textId="77777777" w:rsidR="00500687" w:rsidRDefault="00500687" w:rsidP="00F3031B">
      <w:pPr>
        <w:pStyle w:val="Lijstalinea"/>
        <w:numPr>
          <w:ilvl w:val="0"/>
          <w:numId w:val="18"/>
        </w:numPr>
        <w:tabs>
          <w:tab w:val="clear" w:pos="397"/>
          <w:tab w:val="left" w:pos="567"/>
        </w:tabs>
        <w:spacing w:line="240" w:lineRule="atLeast"/>
        <w:ind w:left="567" w:hanging="567"/>
      </w:pPr>
      <w:r w:rsidRPr="00500687">
        <w:t>Overige melding aanmaken</w:t>
      </w:r>
    </w:p>
    <w:p w14:paraId="6A340BBE" w14:textId="77777777" w:rsidR="00EF31C6" w:rsidRDefault="00EF31C6" w:rsidP="00F3031B">
      <w:pPr>
        <w:spacing w:line="240" w:lineRule="atLeast"/>
      </w:pPr>
    </w:p>
    <w:p w14:paraId="51A476CF" w14:textId="77777777" w:rsidR="009A43D5" w:rsidRPr="00EF31C6" w:rsidRDefault="009A43D5" w:rsidP="00F3031B">
      <w:pPr>
        <w:spacing w:line="240" w:lineRule="atLeast"/>
        <w:rPr>
          <w:b/>
          <w:bCs/>
          <w:color w:val="C00000"/>
        </w:rPr>
      </w:pPr>
      <w:r w:rsidRPr="00EF31C6">
        <w:rPr>
          <w:b/>
          <w:bCs/>
          <w:color w:val="C00000"/>
        </w:rPr>
        <w:t>Verwant informeren</w:t>
      </w:r>
    </w:p>
    <w:p w14:paraId="2DFE220F" w14:textId="77777777" w:rsidR="00500687" w:rsidRPr="00500687" w:rsidRDefault="00500687" w:rsidP="00F3031B">
      <w:pPr>
        <w:pStyle w:val="Lijstalinea"/>
        <w:numPr>
          <w:ilvl w:val="0"/>
          <w:numId w:val="18"/>
        </w:numPr>
        <w:tabs>
          <w:tab w:val="clear" w:pos="397"/>
          <w:tab w:val="left" w:pos="567"/>
        </w:tabs>
        <w:spacing w:line="240" w:lineRule="atLeast"/>
        <w:ind w:left="567" w:hanging="567"/>
      </w:pPr>
      <w:r w:rsidRPr="00500687">
        <w:t>Er is (nog) geen informatie</w:t>
      </w:r>
    </w:p>
    <w:p w14:paraId="096D60EF" w14:textId="77777777" w:rsidR="00500687" w:rsidRPr="00500687" w:rsidRDefault="00500687" w:rsidP="00F3031B">
      <w:pPr>
        <w:pStyle w:val="Lijstalinea"/>
        <w:numPr>
          <w:ilvl w:val="0"/>
          <w:numId w:val="18"/>
        </w:numPr>
        <w:tabs>
          <w:tab w:val="clear" w:pos="397"/>
          <w:tab w:val="left" w:pos="567"/>
        </w:tabs>
        <w:spacing w:line="240" w:lineRule="atLeast"/>
        <w:ind w:left="567" w:hanging="567"/>
      </w:pPr>
      <w:r w:rsidRPr="00500687">
        <w:t>De vermiste is veilig gemeld</w:t>
      </w:r>
    </w:p>
    <w:p w14:paraId="442C6F3D" w14:textId="445AA3EC" w:rsidR="009C49C0" w:rsidRDefault="00500687" w:rsidP="00F3031B">
      <w:pPr>
        <w:pStyle w:val="Lijstalinea"/>
        <w:numPr>
          <w:ilvl w:val="0"/>
          <w:numId w:val="18"/>
        </w:numPr>
        <w:tabs>
          <w:tab w:val="clear" w:pos="397"/>
          <w:tab w:val="left" w:pos="567"/>
        </w:tabs>
        <w:spacing w:line="240" w:lineRule="atLeast"/>
        <w:ind w:left="567" w:hanging="567"/>
      </w:pPr>
      <w:r w:rsidRPr="00500687">
        <w:t>Er is een contactverwant geïnformeerd</w:t>
      </w:r>
    </w:p>
    <w:p w14:paraId="75792A5A" w14:textId="2C547B1D" w:rsidR="00500687" w:rsidRPr="00500687" w:rsidRDefault="00500687" w:rsidP="009C49C0">
      <w:pPr>
        <w:tabs>
          <w:tab w:val="left" w:pos="567"/>
        </w:tabs>
        <w:spacing w:line="240" w:lineRule="atLeast"/>
      </w:pPr>
    </w:p>
    <w:p w14:paraId="6DB4900D" w14:textId="77777777" w:rsidR="00F23B7B" w:rsidRDefault="00F23B7B" w:rsidP="00F3031B">
      <w:pPr>
        <w:spacing w:line="240" w:lineRule="atLeast"/>
      </w:pPr>
    </w:p>
    <w:p w14:paraId="1766D362" w14:textId="310B322E" w:rsidR="00600D5D" w:rsidRDefault="009A43D5" w:rsidP="00F3031B">
      <w:pPr>
        <w:pStyle w:val="Kop2"/>
        <w:numPr>
          <w:ilvl w:val="1"/>
          <w:numId w:val="1"/>
        </w:numPr>
        <w:spacing w:line="240" w:lineRule="atLeast"/>
      </w:pPr>
      <w:bookmarkStart w:id="23" w:name="_Toc126771139"/>
      <w:bookmarkStart w:id="24" w:name="_Toc132733841"/>
      <w:bookmarkStart w:id="25" w:name="_Toc132733899"/>
      <w:bookmarkStart w:id="26" w:name="_Toc132734015"/>
      <w:bookmarkStart w:id="27" w:name="_Ref132811359"/>
      <w:bookmarkStart w:id="28" w:name="_Ref132811368"/>
      <w:bookmarkStart w:id="29" w:name="_Toc175238464"/>
      <w:r>
        <w:lastRenderedPageBreak/>
        <w:t>Nieuwe zoekvraag indienen</w:t>
      </w:r>
      <w:bookmarkEnd w:id="23"/>
      <w:bookmarkEnd w:id="24"/>
      <w:bookmarkEnd w:id="25"/>
      <w:bookmarkEnd w:id="26"/>
      <w:bookmarkEnd w:id="27"/>
      <w:bookmarkEnd w:id="28"/>
      <w:bookmarkEnd w:id="29"/>
    </w:p>
    <w:p w14:paraId="14A49A5E" w14:textId="7C8A1C92" w:rsidR="00741665" w:rsidRDefault="009A43D5" w:rsidP="00F3031B">
      <w:pPr>
        <w:spacing w:line="240" w:lineRule="atLeast"/>
      </w:pPr>
      <w:r>
        <w:t>In dit scherm</w:t>
      </w:r>
      <w:r w:rsidR="0037683D">
        <w:t xml:space="preserve"> kan FO </w:t>
      </w:r>
      <w:r w:rsidR="006F3CBE">
        <w:t>gebruiker</w:t>
      </w:r>
      <w:r w:rsidR="0037683D">
        <w:t xml:space="preserve"> p</w:t>
      </w:r>
      <w:r w:rsidR="0037683D" w:rsidRPr="00500687">
        <w:t>ersoon opgeven als vermist</w:t>
      </w:r>
      <w:r w:rsidR="0037683D">
        <w:t xml:space="preserve">. </w:t>
      </w:r>
    </w:p>
    <w:p w14:paraId="11EEF4E8" w14:textId="77777777" w:rsidR="00741665" w:rsidRDefault="00741665" w:rsidP="00F3031B">
      <w:pPr>
        <w:spacing w:line="240" w:lineRule="atLeast"/>
      </w:pPr>
    </w:p>
    <w:p w14:paraId="0EA92619" w14:textId="77777777" w:rsidR="00741665" w:rsidRDefault="00741665" w:rsidP="00F3031B">
      <w:pPr>
        <w:spacing w:line="240" w:lineRule="atLeast"/>
      </w:pPr>
      <w:r>
        <w:rPr>
          <w:noProof/>
        </w:rPr>
        <mc:AlternateContent>
          <mc:Choice Requires="wpg">
            <w:drawing>
              <wp:inline distT="0" distB="0" distL="0" distR="0" wp14:anchorId="21E6DCF7" wp14:editId="7C96A44A">
                <wp:extent cx="3590925" cy="828675"/>
                <wp:effectExtent l="0" t="0" r="28575" b="28575"/>
                <wp:docPr id="15" name="Groep 15"/>
                <wp:cNvGraphicFramePr/>
                <a:graphic xmlns:a="http://schemas.openxmlformats.org/drawingml/2006/main">
                  <a:graphicData uri="http://schemas.microsoft.com/office/word/2010/wordprocessingGroup">
                    <wpg:wgp>
                      <wpg:cNvGrpSpPr/>
                      <wpg:grpSpPr>
                        <a:xfrm>
                          <a:off x="0" y="0"/>
                          <a:ext cx="3590925" cy="828675"/>
                          <a:chOff x="-9525" y="0"/>
                          <a:chExt cx="4210050" cy="914400"/>
                        </a:xfrm>
                      </wpg:grpSpPr>
                      <wpg:grpSp>
                        <wpg:cNvPr id="16" name="Groep 16"/>
                        <wpg:cNvGrpSpPr/>
                        <wpg:grpSpPr>
                          <a:xfrm>
                            <a:off x="-9525" y="0"/>
                            <a:ext cx="4210049" cy="457200"/>
                            <a:chOff x="-38100" y="0"/>
                            <a:chExt cx="4210049" cy="457200"/>
                          </a:xfrm>
                        </wpg:grpSpPr>
                        <wps:wsp>
                          <wps:cNvPr id="17" name="Rechthoek: afgeronde hoeken 17"/>
                          <wps:cNvSpPr/>
                          <wps:spPr>
                            <a:xfrm>
                              <a:off x="-38100" y="0"/>
                              <a:ext cx="2285760" cy="4572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37BBB7" w14:textId="0E0FC17B" w:rsidR="00741665" w:rsidRPr="00403101" w:rsidRDefault="00013B18" w:rsidP="0040310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Zoek v</w:t>
                                </w:r>
                                <w:r w:rsidR="00741665" w:rsidRPr="00C00FED">
                                  <w:rPr>
                                    <w:rFonts w:asciiTheme="minorHAnsi" w:hAnsiTheme="minorHAnsi" w:cstheme="minorHAnsi"/>
                                    <w:color w:val="000000" w:themeColor="text1"/>
                                    <w:sz w:val="24"/>
                                    <w:szCs w:val="24"/>
                                  </w:rPr>
                                  <w:t>erwant</w:t>
                                </w:r>
                                <w:r>
                                  <w:rPr>
                                    <w:rFonts w:asciiTheme="minorHAnsi" w:hAnsiTheme="minorHAnsi" w:cstheme="minorHAnsi"/>
                                    <w:color w:val="000000" w:themeColor="text1"/>
                                    <w:sz w:val="24"/>
                                    <w:szCs w:val="24"/>
                                  </w:rPr>
                                  <w:t>(melder)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hthoek: afgeronde hoeken 18"/>
                          <wps:cNvSpPr/>
                          <wps:spPr>
                            <a:xfrm>
                              <a:off x="2322080" y="9525"/>
                              <a:ext cx="1849869" cy="428625"/>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C0DC27" w14:textId="7F0E5BD4" w:rsidR="00741665" w:rsidRPr="00C00FED" w:rsidRDefault="00741665" w:rsidP="00741665">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 xml:space="preserve">Verwant </w:t>
                                </w:r>
                                <w:r w:rsidR="00013B18">
                                  <w:rPr>
                                    <w:rFonts w:asciiTheme="minorHAnsi" w:hAnsiTheme="minorHAnsi" w:cstheme="minorHAnsi"/>
                                    <w:color w:val="000000" w:themeColor="text1"/>
                                    <w:sz w:val="24"/>
                                    <w:szCs w:val="24"/>
                                  </w:rPr>
                                  <w:t>toevoegen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Rechthoek: afgeronde hoeken 20"/>
                        <wps:cNvSpPr/>
                        <wps:spPr>
                          <a:xfrm>
                            <a:off x="-1" y="542925"/>
                            <a:ext cx="4200526" cy="37147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98CCE0" w14:textId="41FD5F23" w:rsidR="00741665" w:rsidRPr="00C00FED" w:rsidRDefault="00013B18" w:rsidP="00741665">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E6DCF7" id="Groep 15" o:spid="_x0000_s1030" style="width:282.75pt;height:65.25pt;mso-position-horizontal-relative:char;mso-position-vertical-relative:line" coordorigin="-95" coordsize="4210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">
                <v:group id="Groep 16" o:spid="_x0000_s1031" style="position:absolute;left:-95;width:42100;height:4572" coordorigin="-381" coordsize="4210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Rechthoek: afgeronde hoeken 17" o:spid="_x0000_s1032" style="position:absolute;left:-381;width:22857;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" fillcolor="#d5dce4 [671]" strokecolor="#001826 [1604]" strokeweight="1pt">
                    <v:stroke joinstyle="miter"/>
                    <v:textbox>
                      <w:txbxContent>
                        <w:p w14:paraId="6C37BBB7" w14:textId="0E0FC17B" w:rsidR="00741665" w:rsidRPr="00403101" w:rsidRDefault="00013B18" w:rsidP="0040310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Zoek v</w:t>
                          </w:r>
                          <w:r w:rsidR="00741665" w:rsidRPr="00C00FED">
                            <w:rPr>
                              <w:rFonts w:asciiTheme="minorHAnsi" w:hAnsiTheme="minorHAnsi" w:cstheme="minorHAnsi"/>
                              <w:color w:val="000000" w:themeColor="text1"/>
                              <w:sz w:val="24"/>
                              <w:szCs w:val="24"/>
                            </w:rPr>
                            <w:t>erwant</w:t>
                          </w:r>
                          <w:r>
                            <w:rPr>
                              <w:rFonts w:asciiTheme="minorHAnsi" w:hAnsiTheme="minorHAnsi" w:cstheme="minorHAnsi"/>
                              <w:color w:val="000000" w:themeColor="text1"/>
                              <w:sz w:val="24"/>
                              <w:szCs w:val="24"/>
                            </w:rPr>
                            <w:t>(melder)</w:t>
                          </w:r>
                        </w:p>
                      </w:txbxContent>
                    </v:textbox>
                  </v:roundrect>
                  <v:roundrect id="Rechthoek: afgeronde hoeken 18" o:spid="_x0000_s1033" style="position:absolute;left:23220;top:95;width:18499;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" fillcolor="#acb9ca [1311]" strokecolor="#001826 [1604]" strokeweight="1pt">
                    <v:stroke joinstyle="miter"/>
                    <v:textbox>
                      <w:txbxContent>
                        <w:p w14:paraId="17C0DC27" w14:textId="7F0E5BD4" w:rsidR="00741665" w:rsidRPr="00C00FED" w:rsidRDefault="00741665" w:rsidP="00741665">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 xml:space="preserve">Verwant </w:t>
                          </w:r>
                          <w:r w:rsidR="00013B18">
                            <w:rPr>
                              <w:rFonts w:asciiTheme="minorHAnsi" w:hAnsiTheme="minorHAnsi" w:cstheme="minorHAnsi"/>
                              <w:color w:val="000000" w:themeColor="text1"/>
                              <w:sz w:val="24"/>
                              <w:szCs w:val="24"/>
                            </w:rPr>
                            <w:t>toevoegen</w:t>
                          </w:r>
                        </w:p>
                      </w:txbxContent>
                    </v:textbox>
                  </v:roundrect>
                </v:group>
                <v:roundrect id="Rechthoek: afgeronde hoeken 20" o:spid="_x0000_s1034" style="position:absolute;top:5429;width:42005;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" fillcolor="#aeaaaa [2414]" strokecolor="#001826 [1604]" strokeweight="1pt">
                  <v:stroke joinstyle="miter"/>
                  <v:textbox>
                    <w:txbxContent>
                      <w:p w14:paraId="6098CCE0" w14:textId="41FD5F23" w:rsidR="00741665" w:rsidRPr="00C00FED" w:rsidRDefault="00013B18" w:rsidP="00741665">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Verwant(en)</w:t>
                        </w:r>
                      </w:p>
                    </w:txbxContent>
                  </v:textbox>
                </v:roundrect>
                <w10:anchorlock/>
              </v:group>
            </w:pict>
          </mc:Fallback>
        </mc:AlternateContent>
      </w:r>
    </w:p>
    <w:p w14:paraId="0A2754A4" w14:textId="2CC796AF" w:rsidR="00741665" w:rsidRDefault="00741665" w:rsidP="00F3031B">
      <w:pPr>
        <w:spacing w:line="240" w:lineRule="atLeast"/>
        <w:rPr>
          <w:i/>
          <w:iCs/>
        </w:rPr>
      </w:pPr>
      <w:r w:rsidRPr="00C92950">
        <w:rPr>
          <w:i/>
          <w:iCs/>
        </w:rPr>
        <w:t xml:space="preserve">Figuur </w:t>
      </w:r>
      <w:r w:rsidR="00A10CC6">
        <w:rPr>
          <w:i/>
          <w:iCs/>
        </w:rPr>
        <w:t>4</w:t>
      </w:r>
      <w:r w:rsidRPr="00C92950">
        <w:rPr>
          <w:i/>
          <w:iCs/>
        </w:rPr>
        <w:t>: Indeling</w:t>
      </w:r>
      <w:r w:rsidR="0036335A">
        <w:rPr>
          <w:i/>
          <w:iCs/>
        </w:rPr>
        <w:t xml:space="preserve"> </w:t>
      </w:r>
      <w:r w:rsidRPr="00C92950">
        <w:rPr>
          <w:i/>
          <w:iCs/>
        </w:rPr>
        <w:t xml:space="preserve">scherm </w:t>
      </w:r>
      <w:r w:rsidR="00013B18">
        <w:rPr>
          <w:i/>
          <w:iCs/>
        </w:rPr>
        <w:t>Zoek v</w:t>
      </w:r>
      <w:r w:rsidRPr="00C92950">
        <w:rPr>
          <w:i/>
          <w:iCs/>
        </w:rPr>
        <w:t>erwant (melder)</w:t>
      </w:r>
    </w:p>
    <w:p w14:paraId="14C7B123" w14:textId="77777777" w:rsidR="00741665" w:rsidRDefault="00741665" w:rsidP="00F3031B">
      <w:pPr>
        <w:spacing w:line="240" w:lineRule="atLeast"/>
      </w:pPr>
    </w:p>
    <w:p w14:paraId="0F20AF09" w14:textId="17362F77" w:rsidR="007E542F" w:rsidRDefault="005F773D" w:rsidP="00F3031B">
      <w:pPr>
        <w:spacing w:line="240" w:lineRule="atLeast"/>
      </w:pPr>
      <w:r>
        <w:t xml:space="preserve">Hier is het </w:t>
      </w:r>
      <w:r w:rsidR="00C07362">
        <w:t xml:space="preserve">volgende te </w:t>
      </w:r>
      <w:r w:rsidR="00D07F4C">
        <w:t>zien:</w:t>
      </w:r>
    </w:p>
    <w:p w14:paraId="5DFCC47B" w14:textId="3809DB6A" w:rsidR="00E369FD" w:rsidRDefault="00A83453" w:rsidP="00F3031B">
      <w:pPr>
        <w:pStyle w:val="Lijstalinea"/>
        <w:numPr>
          <w:ilvl w:val="0"/>
          <w:numId w:val="18"/>
        </w:numPr>
        <w:tabs>
          <w:tab w:val="clear" w:pos="397"/>
          <w:tab w:val="left" w:pos="567"/>
        </w:tabs>
        <w:spacing w:line="240" w:lineRule="atLeast"/>
        <w:ind w:left="567" w:hanging="567"/>
      </w:pPr>
      <w:r>
        <w:t xml:space="preserve">Knop </w:t>
      </w:r>
      <w:r w:rsidR="00F70259" w:rsidRPr="00A83453">
        <w:rPr>
          <w:b/>
          <w:bCs/>
        </w:rPr>
        <w:t>T</w:t>
      </w:r>
      <w:r w:rsidR="00E369FD" w:rsidRPr="00A83453">
        <w:rPr>
          <w:b/>
          <w:bCs/>
        </w:rPr>
        <w:t>erug naar menu</w:t>
      </w:r>
      <w:r w:rsidR="00F70259">
        <w:t xml:space="preserve"> (rechtsboven);</w:t>
      </w:r>
    </w:p>
    <w:p w14:paraId="450A8EF4" w14:textId="5177BE5F" w:rsidR="00E369FD" w:rsidRDefault="00A83453" w:rsidP="00F3031B">
      <w:pPr>
        <w:pStyle w:val="Lijstalinea"/>
        <w:numPr>
          <w:ilvl w:val="0"/>
          <w:numId w:val="18"/>
        </w:numPr>
        <w:tabs>
          <w:tab w:val="clear" w:pos="397"/>
          <w:tab w:val="left" w:pos="567"/>
        </w:tabs>
        <w:spacing w:line="240" w:lineRule="atLeast"/>
        <w:ind w:left="567" w:hanging="567"/>
      </w:pPr>
      <w:r>
        <w:t>K</w:t>
      </w:r>
      <w:r w:rsidR="00F70259">
        <w:t xml:space="preserve">nop </w:t>
      </w:r>
      <w:r w:rsidR="00F70259" w:rsidRPr="00A83453">
        <w:rPr>
          <w:b/>
          <w:bCs/>
        </w:rPr>
        <w:t>V</w:t>
      </w:r>
      <w:r w:rsidR="00E369FD" w:rsidRPr="00A83453">
        <w:rPr>
          <w:b/>
          <w:bCs/>
        </w:rPr>
        <w:t>ervers</w:t>
      </w:r>
      <w:r w:rsidR="00F70259">
        <w:t xml:space="preserve"> (linksboven);</w:t>
      </w:r>
    </w:p>
    <w:p w14:paraId="2C91433C" w14:textId="104F3430" w:rsidR="00F70259" w:rsidRDefault="00423644" w:rsidP="00F3031B">
      <w:pPr>
        <w:pStyle w:val="Lijstalinea"/>
        <w:numPr>
          <w:ilvl w:val="0"/>
          <w:numId w:val="18"/>
        </w:numPr>
        <w:tabs>
          <w:tab w:val="clear" w:pos="397"/>
          <w:tab w:val="left" w:pos="567"/>
        </w:tabs>
        <w:spacing w:line="240" w:lineRule="atLeast"/>
        <w:ind w:left="567" w:hanging="567"/>
      </w:pPr>
      <w:r>
        <w:t>Zoek verwant (melder)</w:t>
      </w:r>
      <w:r w:rsidR="00F70259">
        <w:t xml:space="preserve"> (in de midden)</w:t>
      </w:r>
      <w:r w:rsidR="000337F4">
        <w:t>.</w:t>
      </w:r>
    </w:p>
    <w:p w14:paraId="4E99D645" w14:textId="47FA4B10" w:rsidR="000337F4" w:rsidRDefault="00423644" w:rsidP="00F3031B">
      <w:pPr>
        <w:pStyle w:val="Lijstalinea"/>
        <w:numPr>
          <w:ilvl w:val="0"/>
          <w:numId w:val="0"/>
        </w:numPr>
        <w:tabs>
          <w:tab w:val="clear" w:pos="397"/>
          <w:tab w:val="left" w:pos="567"/>
        </w:tabs>
        <w:spacing w:line="240" w:lineRule="atLeast"/>
        <w:ind w:left="567"/>
      </w:pPr>
      <w:r>
        <w:t xml:space="preserve">In de zoekvelden is </w:t>
      </w:r>
      <w:r w:rsidR="00821DD6">
        <w:t>h</w:t>
      </w:r>
      <w:r>
        <w:t>et mogelijk om te zoeken o</w:t>
      </w:r>
      <w:r w:rsidR="000337F4">
        <w:t xml:space="preserve">p </w:t>
      </w:r>
      <w:r>
        <w:t>de volgende gegevens</w:t>
      </w:r>
      <w:r w:rsidR="000337F4">
        <w:t>:</w:t>
      </w:r>
    </w:p>
    <w:p w14:paraId="15536800" w14:textId="3FD756D0" w:rsidR="009F0E29" w:rsidRDefault="009F0E29" w:rsidP="00F3031B">
      <w:pPr>
        <w:pStyle w:val="Lijstalinea"/>
        <w:numPr>
          <w:ilvl w:val="0"/>
          <w:numId w:val="11"/>
        </w:numPr>
        <w:tabs>
          <w:tab w:val="clear" w:pos="397"/>
          <w:tab w:val="left" w:pos="567"/>
        </w:tabs>
        <w:spacing w:line="240" w:lineRule="atLeast"/>
      </w:pPr>
      <w:r>
        <w:t>Nummer</w:t>
      </w:r>
    </w:p>
    <w:p w14:paraId="7EBDF92B" w14:textId="2E3CDD0A" w:rsidR="000337F4" w:rsidRDefault="005853C2" w:rsidP="00F3031B">
      <w:pPr>
        <w:pStyle w:val="Lijstalinea"/>
        <w:numPr>
          <w:ilvl w:val="0"/>
          <w:numId w:val="11"/>
        </w:numPr>
        <w:tabs>
          <w:tab w:val="clear" w:pos="397"/>
          <w:tab w:val="left" w:pos="567"/>
        </w:tabs>
        <w:spacing w:line="240" w:lineRule="atLeast"/>
      </w:pPr>
      <w:r>
        <w:t>V</w:t>
      </w:r>
      <w:r w:rsidR="000337F4">
        <w:t>oorletter(s)</w:t>
      </w:r>
    </w:p>
    <w:p w14:paraId="590CDA3C" w14:textId="6FF88CE4" w:rsidR="000337F4" w:rsidRDefault="005853C2" w:rsidP="00F3031B">
      <w:pPr>
        <w:pStyle w:val="Lijstalinea"/>
        <w:numPr>
          <w:ilvl w:val="0"/>
          <w:numId w:val="11"/>
        </w:numPr>
        <w:tabs>
          <w:tab w:val="clear" w:pos="397"/>
          <w:tab w:val="left" w:pos="567"/>
        </w:tabs>
        <w:spacing w:line="240" w:lineRule="atLeast"/>
      </w:pPr>
      <w:r>
        <w:t>R</w:t>
      </w:r>
      <w:r w:rsidR="000337F4">
        <w:t>oepnaam</w:t>
      </w:r>
    </w:p>
    <w:p w14:paraId="5D1D1420" w14:textId="4183E738" w:rsidR="000337F4" w:rsidRDefault="005853C2" w:rsidP="00F3031B">
      <w:pPr>
        <w:pStyle w:val="Lijstalinea"/>
        <w:numPr>
          <w:ilvl w:val="0"/>
          <w:numId w:val="11"/>
        </w:numPr>
        <w:tabs>
          <w:tab w:val="clear" w:pos="397"/>
          <w:tab w:val="left" w:pos="567"/>
        </w:tabs>
        <w:spacing w:line="240" w:lineRule="atLeast"/>
      </w:pPr>
      <w:r>
        <w:t>T</w:t>
      </w:r>
      <w:r w:rsidR="000337F4">
        <w:t>ussenvoegsel(s)</w:t>
      </w:r>
    </w:p>
    <w:p w14:paraId="3F99F1C8" w14:textId="2C3B88CA" w:rsidR="000337F4" w:rsidRDefault="009F0E29" w:rsidP="00F3031B">
      <w:pPr>
        <w:pStyle w:val="Lijstalinea"/>
        <w:numPr>
          <w:ilvl w:val="0"/>
          <w:numId w:val="11"/>
        </w:numPr>
        <w:tabs>
          <w:tab w:val="clear" w:pos="397"/>
          <w:tab w:val="left" w:pos="567"/>
        </w:tabs>
        <w:spacing w:line="240" w:lineRule="atLeast"/>
      </w:pPr>
      <w:r>
        <w:t>A</w:t>
      </w:r>
      <w:r w:rsidR="000337F4">
        <w:t>chternaam</w:t>
      </w:r>
    </w:p>
    <w:p w14:paraId="0FDD5D8D" w14:textId="053D75DE" w:rsidR="000337F4" w:rsidRDefault="009F0E29" w:rsidP="00F3031B">
      <w:pPr>
        <w:pStyle w:val="Lijstalinea"/>
        <w:numPr>
          <w:ilvl w:val="0"/>
          <w:numId w:val="11"/>
        </w:numPr>
        <w:tabs>
          <w:tab w:val="clear" w:pos="397"/>
          <w:tab w:val="left" w:pos="567"/>
        </w:tabs>
        <w:spacing w:line="240" w:lineRule="atLeast"/>
      </w:pPr>
      <w:r>
        <w:t>G</w:t>
      </w:r>
      <w:r w:rsidR="000337F4">
        <w:t>eboortedatum</w:t>
      </w:r>
      <w:r w:rsidR="005B0AC4">
        <w:t xml:space="preserve"> (</w:t>
      </w:r>
      <w:r w:rsidR="000337F4">
        <w:t>bij het klikken wordt er kalender uitgeklapt)</w:t>
      </w:r>
    </w:p>
    <w:p w14:paraId="09DADC84" w14:textId="7309E2CE" w:rsidR="00A01B65" w:rsidRDefault="00403261" w:rsidP="00F3031B">
      <w:pPr>
        <w:pStyle w:val="Lijstalinea"/>
        <w:numPr>
          <w:ilvl w:val="0"/>
          <w:numId w:val="18"/>
        </w:numPr>
        <w:tabs>
          <w:tab w:val="clear" w:pos="397"/>
          <w:tab w:val="left" w:pos="567"/>
        </w:tabs>
        <w:spacing w:line="240" w:lineRule="atLeast"/>
        <w:ind w:left="567" w:hanging="567"/>
      </w:pPr>
      <w:r>
        <w:t>K</w:t>
      </w:r>
      <w:r w:rsidR="00A01B65">
        <w:t xml:space="preserve">nop </w:t>
      </w:r>
      <w:r w:rsidR="005B0AC4" w:rsidRPr="00080F06">
        <w:rPr>
          <w:b/>
          <w:bCs/>
        </w:rPr>
        <w:t>V</w:t>
      </w:r>
      <w:r w:rsidR="00A01B65" w:rsidRPr="00080F06">
        <w:rPr>
          <w:b/>
          <w:bCs/>
        </w:rPr>
        <w:t>erwant</w:t>
      </w:r>
      <w:r w:rsidR="005B0AC4" w:rsidRPr="00080F06">
        <w:rPr>
          <w:b/>
          <w:bCs/>
        </w:rPr>
        <w:t xml:space="preserve"> toevoegen</w:t>
      </w:r>
      <w:r w:rsidR="009365AB">
        <w:t xml:space="preserve"> (rechts van zoek</w:t>
      </w:r>
      <w:r w:rsidR="005853C2">
        <w:t>velden)</w:t>
      </w:r>
      <w:r w:rsidR="00A01B65">
        <w:t>;</w:t>
      </w:r>
    </w:p>
    <w:p w14:paraId="31957AF2" w14:textId="77777777" w:rsidR="00403261" w:rsidRDefault="00403261" w:rsidP="00F3031B">
      <w:pPr>
        <w:tabs>
          <w:tab w:val="left" w:pos="567"/>
        </w:tabs>
        <w:spacing w:line="240" w:lineRule="atLeast"/>
      </w:pPr>
    </w:p>
    <w:p w14:paraId="5A2D1930" w14:textId="77B78099" w:rsidR="00911561" w:rsidRDefault="00B831F2" w:rsidP="00F3031B">
      <w:pPr>
        <w:tabs>
          <w:tab w:val="left" w:pos="567"/>
        </w:tabs>
        <w:spacing w:line="240" w:lineRule="atLeast"/>
      </w:pPr>
      <w:r>
        <w:t xml:space="preserve">Daarna wordt een </w:t>
      </w:r>
      <w:r w:rsidR="00911561">
        <w:t>overzicht</w:t>
      </w:r>
      <w:r>
        <w:t xml:space="preserve"> weergegeven</w:t>
      </w:r>
      <w:r w:rsidR="00911561">
        <w:t xml:space="preserve"> </w:t>
      </w:r>
      <w:r w:rsidR="00F3398F">
        <w:t xml:space="preserve">met </w:t>
      </w:r>
      <w:r w:rsidR="00CC7199">
        <w:t xml:space="preserve">reeds ingevoerde </w:t>
      </w:r>
      <w:r w:rsidR="00F3398F">
        <w:t>verwanten</w:t>
      </w:r>
      <w:r>
        <w:t xml:space="preserve">. </w:t>
      </w:r>
      <w:r w:rsidR="00F3398F">
        <w:t>Dit overzicht bevat</w:t>
      </w:r>
      <w:r w:rsidR="00500C55">
        <w:t xml:space="preserve"> volgende informatie over de verwanten:</w:t>
      </w:r>
    </w:p>
    <w:p w14:paraId="40CCF3FA" w14:textId="1F079BEE" w:rsidR="00F3398F" w:rsidRDefault="00500C55" w:rsidP="00F3031B">
      <w:pPr>
        <w:pStyle w:val="Lijstalinea"/>
        <w:numPr>
          <w:ilvl w:val="0"/>
          <w:numId w:val="18"/>
        </w:numPr>
        <w:tabs>
          <w:tab w:val="clear" w:pos="397"/>
          <w:tab w:val="left" w:pos="567"/>
        </w:tabs>
        <w:spacing w:line="240" w:lineRule="atLeast"/>
        <w:ind w:left="567" w:hanging="567"/>
      </w:pPr>
      <w:r>
        <w:t>Nummer</w:t>
      </w:r>
      <w:r w:rsidR="005B0AC4">
        <w:t xml:space="preserve"> (</w:t>
      </w:r>
      <w:r w:rsidR="0049268F">
        <w:t>unieke nummer van verwant)</w:t>
      </w:r>
    </w:p>
    <w:p w14:paraId="142C9400" w14:textId="4D3F16D0" w:rsidR="00500C55" w:rsidRDefault="00500C55" w:rsidP="00F3031B">
      <w:pPr>
        <w:pStyle w:val="Lijstalinea"/>
        <w:numPr>
          <w:ilvl w:val="0"/>
          <w:numId w:val="18"/>
        </w:numPr>
        <w:tabs>
          <w:tab w:val="clear" w:pos="397"/>
          <w:tab w:val="left" w:pos="567"/>
        </w:tabs>
        <w:spacing w:line="240" w:lineRule="atLeast"/>
        <w:ind w:left="567" w:hanging="567"/>
      </w:pPr>
      <w:r>
        <w:t>Voorletter(s)</w:t>
      </w:r>
    </w:p>
    <w:p w14:paraId="02DF38BE" w14:textId="42F955DA" w:rsidR="00500C55" w:rsidRDefault="00500C55" w:rsidP="00F3031B">
      <w:pPr>
        <w:pStyle w:val="Lijstalinea"/>
        <w:numPr>
          <w:ilvl w:val="0"/>
          <w:numId w:val="18"/>
        </w:numPr>
        <w:tabs>
          <w:tab w:val="clear" w:pos="397"/>
          <w:tab w:val="left" w:pos="567"/>
        </w:tabs>
        <w:spacing w:line="240" w:lineRule="atLeast"/>
        <w:ind w:left="567" w:hanging="567"/>
      </w:pPr>
      <w:r>
        <w:t>Roepnaam</w:t>
      </w:r>
    </w:p>
    <w:p w14:paraId="53723B11" w14:textId="6DEC6751" w:rsidR="00500C55" w:rsidRDefault="00500C55" w:rsidP="00F3031B">
      <w:pPr>
        <w:pStyle w:val="Lijstalinea"/>
        <w:numPr>
          <w:ilvl w:val="0"/>
          <w:numId w:val="18"/>
        </w:numPr>
        <w:tabs>
          <w:tab w:val="clear" w:pos="397"/>
          <w:tab w:val="left" w:pos="567"/>
        </w:tabs>
        <w:spacing w:line="240" w:lineRule="atLeast"/>
        <w:ind w:left="567" w:hanging="567"/>
      </w:pPr>
      <w:r>
        <w:t>Tussenvoegsel(s)</w:t>
      </w:r>
    </w:p>
    <w:p w14:paraId="5C715BA2" w14:textId="2856200E" w:rsidR="00500C55" w:rsidRDefault="00500C55" w:rsidP="00F3031B">
      <w:pPr>
        <w:pStyle w:val="Lijstalinea"/>
        <w:numPr>
          <w:ilvl w:val="0"/>
          <w:numId w:val="18"/>
        </w:numPr>
        <w:tabs>
          <w:tab w:val="clear" w:pos="397"/>
          <w:tab w:val="left" w:pos="567"/>
        </w:tabs>
        <w:spacing w:line="240" w:lineRule="atLeast"/>
        <w:ind w:left="567" w:hanging="567"/>
      </w:pPr>
      <w:r>
        <w:t>Achternaam</w:t>
      </w:r>
    </w:p>
    <w:p w14:paraId="556B19F0" w14:textId="2C18858D" w:rsidR="00500C55" w:rsidRDefault="00500C55" w:rsidP="00F3031B">
      <w:pPr>
        <w:pStyle w:val="Lijstalinea"/>
        <w:numPr>
          <w:ilvl w:val="0"/>
          <w:numId w:val="18"/>
        </w:numPr>
        <w:tabs>
          <w:tab w:val="clear" w:pos="397"/>
          <w:tab w:val="left" w:pos="567"/>
        </w:tabs>
        <w:spacing w:line="240" w:lineRule="atLeast"/>
        <w:ind w:left="567" w:hanging="567"/>
      </w:pPr>
      <w:r>
        <w:t>Geslacht</w:t>
      </w:r>
    </w:p>
    <w:p w14:paraId="3F9C2C22" w14:textId="046D87E2" w:rsidR="00500C55" w:rsidRDefault="00500C55" w:rsidP="00F3031B">
      <w:pPr>
        <w:pStyle w:val="Lijstalinea"/>
        <w:numPr>
          <w:ilvl w:val="0"/>
          <w:numId w:val="18"/>
        </w:numPr>
        <w:tabs>
          <w:tab w:val="clear" w:pos="397"/>
          <w:tab w:val="left" w:pos="567"/>
        </w:tabs>
        <w:spacing w:line="240" w:lineRule="atLeast"/>
        <w:ind w:left="567" w:hanging="567"/>
      </w:pPr>
      <w:r>
        <w:t>Geboortedatum</w:t>
      </w:r>
    </w:p>
    <w:p w14:paraId="40404727" w14:textId="08E0980C" w:rsidR="00500C55" w:rsidRDefault="00500C55" w:rsidP="00F3031B">
      <w:pPr>
        <w:pStyle w:val="Lijstalinea"/>
        <w:numPr>
          <w:ilvl w:val="0"/>
          <w:numId w:val="18"/>
        </w:numPr>
        <w:tabs>
          <w:tab w:val="clear" w:pos="397"/>
          <w:tab w:val="left" w:pos="567"/>
        </w:tabs>
        <w:spacing w:line="240" w:lineRule="atLeast"/>
        <w:ind w:left="567" w:hanging="567"/>
      </w:pPr>
      <w:r>
        <w:t>Telefoon</w:t>
      </w:r>
    </w:p>
    <w:p w14:paraId="705FE2DE" w14:textId="77777777" w:rsidR="00AD4EFF" w:rsidRDefault="00AD4EFF" w:rsidP="00F3031B">
      <w:pPr>
        <w:tabs>
          <w:tab w:val="left" w:pos="567"/>
        </w:tabs>
        <w:spacing w:line="240" w:lineRule="atLeast"/>
      </w:pPr>
    </w:p>
    <w:p w14:paraId="7C8C256D" w14:textId="34AF2AFF" w:rsidR="00AD4EFF" w:rsidRDefault="00AD4EFF" w:rsidP="00F3031B">
      <w:pPr>
        <w:tabs>
          <w:tab w:val="left" w:pos="567"/>
        </w:tabs>
        <w:spacing w:line="240" w:lineRule="atLeast"/>
      </w:pPr>
      <w:r>
        <w:t>Het is mogelijk om in het overzicht oplopend/aflopen te sorteren.</w:t>
      </w:r>
    </w:p>
    <w:p w14:paraId="7BDD86DF" w14:textId="77777777" w:rsidR="00AD4EFF" w:rsidRDefault="00AD4EFF" w:rsidP="00F3031B">
      <w:pPr>
        <w:tabs>
          <w:tab w:val="left" w:pos="567"/>
        </w:tabs>
        <w:spacing w:line="240" w:lineRule="atLeast"/>
      </w:pPr>
    </w:p>
    <w:p w14:paraId="44F77424" w14:textId="068A6BEC" w:rsidR="00500C55" w:rsidRDefault="002775DD" w:rsidP="00F3031B">
      <w:pPr>
        <w:tabs>
          <w:tab w:val="left" w:pos="567"/>
        </w:tabs>
        <w:spacing w:line="240" w:lineRule="atLeast"/>
      </w:pPr>
      <w:r>
        <w:t>Rechts</w:t>
      </w:r>
      <w:r w:rsidR="000A31A1">
        <w:t>onder</w:t>
      </w:r>
      <w:r w:rsidR="00CC7199">
        <w:t xml:space="preserve"> </w:t>
      </w:r>
      <w:r w:rsidR="00821DD6">
        <w:t xml:space="preserve">in </w:t>
      </w:r>
      <w:r w:rsidR="00CC7199">
        <w:t xml:space="preserve">dit overzicht </w:t>
      </w:r>
      <w:r>
        <w:t xml:space="preserve">worden </w:t>
      </w:r>
      <w:r w:rsidR="00821DD6">
        <w:t xml:space="preserve">een </w:t>
      </w:r>
      <w:r>
        <w:t xml:space="preserve">aantal verwanten weergegeven. </w:t>
      </w:r>
      <w:r w:rsidR="00BC4B10">
        <w:t xml:space="preserve">Dit </w:t>
      </w:r>
      <w:r>
        <w:t xml:space="preserve">aantal is </w:t>
      </w:r>
      <w:r w:rsidR="00BC4B10">
        <w:t xml:space="preserve">afhankelijk van </w:t>
      </w:r>
      <w:r w:rsidR="00302F15">
        <w:t>het resultaat van de g</w:t>
      </w:r>
      <w:r w:rsidR="00BC4B10">
        <w:t>egeven actie.</w:t>
      </w:r>
    </w:p>
    <w:p w14:paraId="3D5492F3" w14:textId="77777777" w:rsidR="00B831F2" w:rsidRPr="00B831F2" w:rsidRDefault="00B831F2" w:rsidP="00F3031B">
      <w:pPr>
        <w:tabs>
          <w:tab w:val="left" w:pos="567"/>
        </w:tabs>
        <w:spacing w:line="240" w:lineRule="atLeast"/>
      </w:pPr>
    </w:p>
    <w:p w14:paraId="44B4F4A1" w14:textId="0A7172FA" w:rsidR="00B831F2" w:rsidRDefault="00B831F2" w:rsidP="00F3031B">
      <w:pPr>
        <w:tabs>
          <w:tab w:val="left" w:pos="567"/>
        </w:tabs>
        <w:spacing w:line="240" w:lineRule="atLeast"/>
      </w:pPr>
      <w:r w:rsidRPr="00B831F2">
        <w:rPr>
          <w:b/>
          <w:bCs/>
          <w:color w:val="C00000"/>
        </w:rPr>
        <w:t>NB:</w:t>
      </w:r>
      <w:r>
        <w:t xml:space="preserve"> Dit overzicht is leeg indien nog geen gegevens zijn opgevoerd.</w:t>
      </w:r>
    </w:p>
    <w:p w14:paraId="6B2AE16F" w14:textId="3699737C" w:rsidR="004942B8" w:rsidRDefault="004942B8" w:rsidP="006B35A5">
      <w:pPr>
        <w:pStyle w:val="Kop3"/>
      </w:pPr>
      <w:bookmarkStart w:id="30" w:name="_Toc132733842"/>
      <w:bookmarkStart w:id="31" w:name="_Toc132733900"/>
      <w:bookmarkStart w:id="32" w:name="_Toc132734016"/>
      <w:bookmarkStart w:id="33" w:name="_Ref162273516"/>
      <w:bookmarkStart w:id="34" w:name="_Ref162273543"/>
      <w:bookmarkStart w:id="35" w:name="_Ref162273558"/>
      <w:bookmarkStart w:id="36" w:name="_Ref162273683"/>
      <w:bookmarkStart w:id="37" w:name="_Toc175238465"/>
      <w:r>
        <w:t>Verwant toevoegen</w:t>
      </w:r>
      <w:bookmarkEnd w:id="30"/>
      <w:bookmarkEnd w:id="31"/>
      <w:bookmarkEnd w:id="32"/>
      <w:bookmarkEnd w:id="33"/>
      <w:bookmarkEnd w:id="34"/>
      <w:bookmarkEnd w:id="35"/>
      <w:bookmarkEnd w:id="36"/>
      <w:bookmarkEnd w:id="37"/>
    </w:p>
    <w:p w14:paraId="1ACAF2D3" w14:textId="28250647" w:rsidR="007E542F" w:rsidRDefault="00302F15" w:rsidP="00F3031B">
      <w:pPr>
        <w:spacing w:line="240" w:lineRule="atLeast"/>
      </w:pPr>
      <w:r>
        <w:t>Via knop</w:t>
      </w:r>
      <w:r w:rsidR="00E15F26">
        <w:t xml:space="preserve"> </w:t>
      </w:r>
      <w:r w:rsidR="00E15F26" w:rsidRPr="002B03F8">
        <w:rPr>
          <w:b/>
          <w:bCs/>
        </w:rPr>
        <w:t>Verwant toevoegen</w:t>
      </w:r>
      <w:r>
        <w:t xml:space="preserve"> is het mogelijk om</w:t>
      </w:r>
      <w:r w:rsidR="00DD1E64">
        <w:t>:</w:t>
      </w:r>
    </w:p>
    <w:p w14:paraId="751AFA00" w14:textId="7B923486" w:rsidR="00CC7199" w:rsidRDefault="00CC7199" w:rsidP="00F3031B">
      <w:pPr>
        <w:pStyle w:val="Lijstalinea"/>
        <w:numPr>
          <w:ilvl w:val="0"/>
          <w:numId w:val="18"/>
        </w:numPr>
        <w:tabs>
          <w:tab w:val="clear" w:pos="397"/>
          <w:tab w:val="left" w:pos="567"/>
        </w:tabs>
        <w:spacing w:line="240" w:lineRule="atLeast"/>
        <w:ind w:left="567" w:hanging="567"/>
      </w:pPr>
      <w:r>
        <w:t xml:space="preserve">de </w:t>
      </w:r>
      <w:r w:rsidR="00DD1E64">
        <w:t xml:space="preserve">persoonsgegevens van verwant </w:t>
      </w:r>
      <w:r>
        <w:t>op te voeren;</w:t>
      </w:r>
    </w:p>
    <w:p w14:paraId="3EA78F51" w14:textId="29B5E6CB" w:rsidR="00482D07" w:rsidRDefault="00DD1E64" w:rsidP="00F3031B">
      <w:pPr>
        <w:pStyle w:val="Lijstalinea"/>
        <w:numPr>
          <w:ilvl w:val="0"/>
          <w:numId w:val="18"/>
        </w:numPr>
        <w:tabs>
          <w:tab w:val="clear" w:pos="397"/>
          <w:tab w:val="left" w:pos="567"/>
        </w:tabs>
        <w:spacing w:line="240" w:lineRule="atLeast"/>
        <w:ind w:left="567" w:hanging="567"/>
      </w:pPr>
      <w:r>
        <w:t xml:space="preserve">de </w:t>
      </w:r>
      <w:r w:rsidR="00CC7199">
        <w:t>persoonsg</w:t>
      </w:r>
      <w:r w:rsidR="00482D07">
        <w:t xml:space="preserve">egevens </w:t>
      </w:r>
      <w:r w:rsidR="00CC7199">
        <w:t xml:space="preserve">van </w:t>
      </w:r>
      <w:r w:rsidR="00482D07">
        <w:t xml:space="preserve">vermiste </w:t>
      </w:r>
      <w:r w:rsidR="00CC7199">
        <w:t>persoo</w:t>
      </w:r>
      <w:r w:rsidR="00E0681A">
        <w:t xml:space="preserve">n </w:t>
      </w:r>
      <w:r w:rsidR="00482D07">
        <w:t>opvoeren</w:t>
      </w:r>
      <w:r w:rsidR="00E0681A">
        <w:t>.</w:t>
      </w:r>
    </w:p>
    <w:p w14:paraId="05F62A01" w14:textId="77777777" w:rsidR="00E0681A" w:rsidRDefault="00E0681A" w:rsidP="00F3031B">
      <w:pPr>
        <w:tabs>
          <w:tab w:val="left" w:pos="567"/>
        </w:tabs>
        <w:spacing w:line="240" w:lineRule="atLeast"/>
      </w:pPr>
    </w:p>
    <w:p w14:paraId="114FCF74" w14:textId="4F63F42A" w:rsidR="00E0681A" w:rsidRDefault="00E0681A" w:rsidP="00F3031B">
      <w:pPr>
        <w:tabs>
          <w:tab w:val="left" w:pos="567"/>
        </w:tabs>
        <w:spacing w:line="240" w:lineRule="atLeast"/>
      </w:pPr>
      <w:r>
        <w:t xml:space="preserve">Het opvoeren van persoonsgegevens wordt </w:t>
      </w:r>
      <w:r w:rsidR="00385074">
        <w:t>stapsgewijs</w:t>
      </w:r>
      <w:r>
        <w:t xml:space="preserve"> </w:t>
      </w:r>
      <w:r w:rsidR="00B32EB5">
        <w:t xml:space="preserve">(in zes stappen) </w:t>
      </w:r>
      <w:r>
        <w:t>uitgevoerd</w:t>
      </w:r>
      <w:r w:rsidR="00CF2C92">
        <w:t xml:space="preserve">: </w:t>
      </w:r>
    </w:p>
    <w:p w14:paraId="4B2ACDC3" w14:textId="75B84F29" w:rsidR="00CF2C92" w:rsidRDefault="00CF2C92" w:rsidP="00F3031B">
      <w:pPr>
        <w:pStyle w:val="Lijstalinea"/>
        <w:numPr>
          <w:ilvl w:val="0"/>
          <w:numId w:val="18"/>
        </w:numPr>
        <w:tabs>
          <w:tab w:val="clear" w:pos="397"/>
          <w:tab w:val="left" w:pos="567"/>
        </w:tabs>
        <w:spacing w:line="240" w:lineRule="atLeast"/>
        <w:ind w:left="567" w:hanging="567"/>
      </w:pPr>
      <w:r w:rsidRPr="00CF2C92">
        <w:t>Stap</w:t>
      </w:r>
      <w:r>
        <w:t>pen</w:t>
      </w:r>
      <w:r w:rsidRPr="00CF2C92">
        <w:t xml:space="preserve"> 1 t/m 3 </w:t>
      </w:r>
      <w:r>
        <w:t xml:space="preserve">gaan over </w:t>
      </w:r>
      <w:r w:rsidRPr="00CF2C92">
        <w:t>Toevoegen verwant (melder)</w:t>
      </w:r>
      <w:r>
        <w:t>.</w:t>
      </w:r>
    </w:p>
    <w:p w14:paraId="5B047E03" w14:textId="28DA7606" w:rsidR="00CF2C92" w:rsidRDefault="00CF2C92" w:rsidP="00F3031B">
      <w:pPr>
        <w:pStyle w:val="Lijstalinea"/>
        <w:numPr>
          <w:ilvl w:val="0"/>
          <w:numId w:val="18"/>
        </w:numPr>
        <w:tabs>
          <w:tab w:val="clear" w:pos="397"/>
          <w:tab w:val="left" w:pos="567"/>
        </w:tabs>
        <w:spacing w:line="240" w:lineRule="atLeast"/>
        <w:ind w:left="567" w:hanging="567"/>
      </w:pPr>
      <w:r w:rsidRPr="00CF2C92">
        <w:t>Stap</w:t>
      </w:r>
      <w:r>
        <w:t xml:space="preserve">pen </w:t>
      </w:r>
      <w:r w:rsidRPr="00CF2C92">
        <w:t xml:space="preserve">4 t/m 6 gaan over Toevoegen vermiste bij verwant [naam </w:t>
      </w:r>
      <w:r w:rsidR="008F4EFC">
        <w:t>melder].</w:t>
      </w:r>
    </w:p>
    <w:p w14:paraId="1E3C87E9" w14:textId="77777777" w:rsidR="00CF2C92" w:rsidRDefault="00CF2C92" w:rsidP="00F3031B">
      <w:pPr>
        <w:tabs>
          <w:tab w:val="left" w:pos="567"/>
        </w:tabs>
        <w:spacing w:line="240" w:lineRule="atLeast"/>
      </w:pPr>
    </w:p>
    <w:p w14:paraId="162B03EE" w14:textId="3FFE9BF6" w:rsidR="00D2409F" w:rsidRDefault="00EB6758" w:rsidP="00F3031B">
      <w:pPr>
        <w:tabs>
          <w:tab w:val="left" w:pos="567"/>
        </w:tabs>
        <w:spacing w:line="240" w:lineRule="atLeast"/>
      </w:pPr>
      <w:r>
        <w:t xml:space="preserve">Bij elke stap </w:t>
      </w:r>
      <w:r w:rsidR="00516EF3">
        <w:t>zijn er twee mogelijkheden aanwezig:</w:t>
      </w:r>
    </w:p>
    <w:p w14:paraId="2F6CC6AD" w14:textId="42A743F0" w:rsidR="00516EF3" w:rsidRDefault="00516EF3" w:rsidP="00F3031B">
      <w:pPr>
        <w:pStyle w:val="Lijstalinea"/>
        <w:numPr>
          <w:ilvl w:val="0"/>
          <w:numId w:val="18"/>
        </w:numPr>
        <w:tabs>
          <w:tab w:val="clear" w:pos="397"/>
          <w:tab w:val="left" w:pos="567"/>
        </w:tabs>
        <w:spacing w:line="240" w:lineRule="atLeast"/>
        <w:ind w:left="567" w:hanging="567"/>
      </w:pPr>
      <w:r>
        <w:t xml:space="preserve">knop </w:t>
      </w:r>
      <w:r w:rsidRPr="002B03F8">
        <w:rPr>
          <w:b/>
          <w:bCs/>
        </w:rPr>
        <w:t>Annuleren</w:t>
      </w:r>
      <w:r>
        <w:t xml:space="preserve"> om het invoer te kunnen annuleren;</w:t>
      </w:r>
    </w:p>
    <w:p w14:paraId="160FB1D1" w14:textId="309EBAF7" w:rsidR="00516EF3" w:rsidRDefault="00516EF3" w:rsidP="00F3031B">
      <w:pPr>
        <w:pStyle w:val="Lijstalinea"/>
        <w:numPr>
          <w:ilvl w:val="0"/>
          <w:numId w:val="18"/>
        </w:numPr>
        <w:tabs>
          <w:tab w:val="clear" w:pos="397"/>
          <w:tab w:val="left" w:pos="567"/>
        </w:tabs>
        <w:spacing w:line="240" w:lineRule="atLeast"/>
        <w:ind w:left="567" w:hanging="567"/>
      </w:pPr>
      <w:r>
        <w:t xml:space="preserve">pijl </w:t>
      </w:r>
      <w:r w:rsidR="002B03F8" w:rsidRPr="002B03F8">
        <w:rPr>
          <w:b/>
          <w:bCs/>
        </w:rPr>
        <w:t>V</w:t>
      </w:r>
      <w:r w:rsidRPr="002B03F8">
        <w:rPr>
          <w:b/>
          <w:bCs/>
        </w:rPr>
        <w:t>olgende</w:t>
      </w:r>
      <w:r>
        <w:t xml:space="preserve"> om naar een volgende stap te kunnen gaan</w:t>
      </w:r>
      <w:r w:rsidR="00532AA4">
        <w:t>;</w:t>
      </w:r>
    </w:p>
    <w:p w14:paraId="40AE3820" w14:textId="021A6715" w:rsidR="00D32023" w:rsidRDefault="00532AA4" w:rsidP="00F3031B">
      <w:pPr>
        <w:pStyle w:val="Lijstalinea"/>
        <w:numPr>
          <w:ilvl w:val="0"/>
          <w:numId w:val="18"/>
        </w:numPr>
        <w:tabs>
          <w:tab w:val="clear" w:pos="397"/>
          <w:tab w:val="left" w:pos="567"/>
        </w:tabs>
        <w:spacing w:line="240" w:lineRule="atLeast"/>
        <w:ind w:left="567" w:hanging="567"/>
      </w:pPr>
      <w:r>
        <w:t>p</w:t>
      </w:r>
      <w:r w:rsidR="00D32023">
        <w:t xml:space="preserve">ijl </w:t>
      </w:r>
      <w:r w:rsidR="00D32023" w:rsidRPr="002B03F8">
        <w:rPr>
          <w:b/>
          <w:bCs/>
        </w:rPr>
        <w:t>Vorige</w:t>
      </w:r>
      <w:r w:rsidR="00D32023">
        <w:t xml:space="preserve"> om terug naar een vorige stap te kunnen gaan</w:t>
      </w:r>
      <w:r>
        <w:t>;</w:t>
      </w:r>
    </w:p>
    <w:p w14:paraId="5B2F6013" w14:textId="4619A524" w:rsidR="008D156B" w:rsidRDefault="00532AA4" w:rsidP="00F3031B">
      <w:pPr>
        <w:pStyle w:val="Lijstalinea"/>
        <w:numPr>
          <w:ilvl w:val="0"/>
          <w:numId w:val="18"/>
        </w:numPr>
        <w:tabs>
          <w:tab w:val="clear" w:pos="397"/>
          <w:tab w:val="left" w:pos="567"/>
        </w:tabs>
        <w:spacing w:line="240" w:lineRule="atLeast"/>
        <w:ind w:left="567" w:hanging="567"/>
      </w:pPr>
      <w:r>
        <w:t>k</w:t>
      </w:r>
      <w:r w:rsidR="008D156B">
        <w:t xml:space="preserve">nop </w:t>
      </w:r>
      <w:r w:rsidR="008D156B" w:rsidRPr="002B03F8">
        <w:rPr>
          <w:b/>
          <w:bCs/>
        </w:rPr>
        <w:t>Opslaan</w:t>
      </w:r>
      <w:r>
        <w:t xml:space="preserve"> bij de laatste stap.</w:t>
      </w:r>
    </w:p>
    <w:p w14:paraId="59D6E358" w14:textId="14E38D97" w:rsidR="00CF2C92" w:rsidRPr="00F67A73" w:rsidRDefault="008F4EFC" w:rsidP="00F3031B">
      <w:pPr>
        <w:pStyle w:val="Kop4"/>
        <w:numPr>
          <w:ilvl w:val="0"/>
          <w:numId w:val="0"/>
        </w:numPr>
        <w:spacing w:line="240" w:lineRule="atLeast"/>
      </w:pPr>
      <w:bookmarkStart w:id="38" w:name="_Toc132733901"/>
      <w:bookmarkStart w:id="39" w:name="_Toc132734017"/>
      <w:bookmarkStart w:id="40" w:name="_Ref132817503"/>
      <w:bookmarkStart w:id="41" w:name="_Toc175238466"/>
      <w:r>
        <w:lastRenderedPageBreak/>
        <w:t xml:space="preserve">Stappen 1 t/m 3: </w:t>
      </w:r>
      <w:r w:rsidR="00CF2C92" w:rsidRPr="00F67A73">
        <w:t>Toevoegen verwant (melder)</w:t>
      </w:r>
      <w:bookmarkEnd w:id="38"/>
      <w:bookmarkEnd w:id="39"/>
      <w:bookmarkEnd w:id="40"/>
      <w:bookmarkEnd w:id="41"/>
    </w:p>
    <w:p w14:paraId="094F7FBB" w14:textId="33B65CD7" w:rsidR="00836369" w:rsidRDefault="00836369" w:rsidP="00F3031B">
      <w:pPr>
        <w:spacing w:line="240" w:lineRule="atLeast"/>
      </w:pPr>
      <w:r>
        <w:t xml:space="preserve">Bij stappen 1 t/m 3 ziet </w:t>
      </w:r>
      <w:r w:rsidR="00516689">
        <w:t xml:space="preserve">de </w:t>
      </w:r>
      <w:r>
        <w:t xml:space="preserve">FO </w:t>
      </w:r>
      <w:r w:rsidR="006F3CBE">
        <w:t>gebruiker</w:t>
      </w:r>
      <w:r>
        <w:t xml:space="preserve"> tekst bovenaan: </w:t>
      </w:r>
      <w:r w:rsidRPr="00F77ED3">
        <w:rPr>
          <w:b/>
          <w:bCs/>
        </w:rPr>
        <w:t>Toevoegen verwant (melder).</w:t>
      </w:r>
    </w:p>
    <w:p w14:paraId="2957985A" w14:textId="77777777" w:rsidR="008415C7" w:rsidRDefault="008415C7" w:rsidP="00F3031B">
      <w:pPr>
        <w:tabs>
          <w:tab w:val="left" w:pos="567"/>
        </w:tabs>
        <w:spacing w:line="240" w:lineRule="atLeast"/>
      </w:pPr>
    </w:p>
    <w:p w14:paraId="0831E9A4" w14:textId="525DBF7C" w:rsidR="00D2409F" w:rsidRPr="00B32EB5" w:rsidRDefault="00AB5D05" w:rsidP="00F3031B">
      <w:pPr>
        <w:spacing w:line="240" w:lineRule="atLeast"/>
        <w:rPr>
          <w:b/>
          <w:bCs/>
          <w:color w:val="C00000"/>
        </w:rPr>
      </w:pPr>
      <w:r w:rsidRPr="00B32EB5">
        <w:rPr>
          <w:b/>
          <w:bCs/>
          <w:color w:val="C00000"/>
        </w:rPr>
        <w:t>S</w:t>
      </w:r>
      <w:r w:rsidR="00A712F0" w:rsidRPr="00B32EB5">
        <w:rPr>
          <w:b/>
          <w:bCs/>
          <w:color w:val="C00000"/>
        </w:rPr>
        <w:t>tap 1</w:t>
      </w:r>
      <w:r w:rsidR="00146ECD">
        <w:rPr>
          <w:b/>
          <w:bCs/>
          <w:color w:val="C00000"/>
        </w:rPr>
        <w:t xml:space="preserve">: </w:t>
      </w:r>
      <w:r w:rsidR="006610D6">
        <w:rPr>
          <w:b/>
          <w:bCs/>
          <w:color w:val="C00000"/>
        </w:rPr>
        <w:t>Algemene persoonsgegevens verwant</w:t>
      </w:r>
    </w:p>
    <w:p w14:paraId="12CE7267" w14:textId="6A92716E" w:rsidR="00A918D6" w:rsidRDefault="004D11AD" w:rsidP="00F3031B">
      <w:pPr>
        <w:spacing w:line="240" w:lineRule="atLeast"/>
      </w:pPr>
      <w:r>
        <w:t xml:space="preserve">Bij stap </w:t>
      </w:r>
      <w:r w:rsidR="00F67A73">
        <w:t xml:space="preserve">1 ziet </w:t>
      </w:r>
      <w:r w:rsidR="00516689">
        <w:t xml:space="preserve">de </w:t>
      </w:r>
      <w:r w:rsidR="00F67A73">
        <w:t xml:space="preserve">FO </w:t>
      </w:r>
      <w:r w:rsidR="006F3CBE">
        <w:t>gebruiker</w:t>
      </w:r>
      <w:r w:rsidR="00F67A73">
        <w:t xml:space="preserve"> een m</w:t>
      </w:r>
      <w:r>
        <w:t>elding:</w:t>
      </w:r>
    </w:p>
    <w:p w14:paraId="5C730D59" w14:textId="77777777" w:rsidR="00A918D6" w:rsidRDefault="00A918D6" w:rsidP="00F3031B">
      <w:pPr>
        <w:spacing w:line="240" w:lineRule="atLeast"/>
      </w:pPr>
    </w:p>
    <w:p w14:paraId="7C3F7B90" w14:textId="0B10318F" w:rsidR="00FE2A48" w:rsidRDefault="004D11AD" w:rsidP="00F3031B">
      <w:pPr>
        <w:pStyle w:val="Lijstalinea"/>
        <w:numPr>
          <w:ilvl w:val="0"/>
          <w:numId w:val="0"/>
        </w:numPr>
        <w:pBdr>
          <w:top w:val="single" w:sz="4" w:space="1" w:color="auto"/>
          <w:left w:val="single" w:sz="4" w:space="4" w:color="auto"/>
          <w:bottom w:val="single" w:sz="4" w:space="1" w:color="auto"/>
          <w:right w:val="single" w:sz="4" w:space="4" w:color="auto"/>
        </w:pBdr>
        <w:tabs>
          <w:tab w:val="clear" w:pos="397"/>
          <w:tab w:val="left" w:pos="567"/>
        </w:tabs>
        <w:spacing w:line="240" w:lineRule="atLeast"/>
        <w:ind w:left="567"/>
        <w:rPr>
          <w:i/>
          <w:iCs/>
        </w:rPr>
      </w:pPr>
      <w:r w:rsidRPr="00E6344F">
        <w:rPr>
          <w:i/>
          <w:iCs/>
        </w:rPr>
        <w:t>Let op! Je bent nu gegevens voor de verwant (melder) aan het toevoegen!</w:t>
      </w:r>
    </w:p>
    <w:p w14:paraId="3A43FDA8" w14:textId="77777777" w:rsidR="00E6344F" w:rsidRPr="00E6344F" w:rsidRDefault="00E6344F" w:rsidP="00F3031B">
      <w:pPr>
        <w:pStyle w:val="Lijstalinea"/>
        <w:numPr>
          <w:ilvl w:val="0"/>
          <w:numId w:val="0"/>
        </w:numPr>
        <w:pBdr>
          <w:top w:val="single" w:sz="4" w:space="1" w:color="auto"/>
          <w:left w:val="single" w:sz="4" w:space="4" w:color="auto"/>
          <w:bottom w:val="single" w:sz="4" w:space="1" w:color="auto"/>
          <w:right w:val="single" w:sz="4" w:space="4" w:color="auto"/>
        </w:pBdr>
        <w:tabs>
          <w:tab w:val="clear" w:pos="397"/>
          <w:tab w:val="left" w:pos="567"/>
        </w:tabs>
        <w:spacing w:line="240" w:lineRule="atLeast"/>
        <w:ind w:left="567"/>
        <w:rPr>
          <w:i/>
          <w:iCs/>
        </w:rPr>
      </w:pPr>
    </w:p>
    <w:p w14:paraId="75F03F53" w14:textId="77777777" w:rsidR="00A918D6" w:rsidRDefault="00A918D6" w:rsidP="00F3031B">
      <w:pPr>
        <w:spacing w:line="240" w:lineRule="atLeast"/>
      </w:pPr>
    </w:p>
    <w:p w14:paraId="3D31DAD6" w14:textId="72ED827E" w:rsidR="00482D07" w:rsidRDefault="00F67A73" w:rsidP="00F3031B">
      <w:pPr>
        <w:spacing w:line="240" w:lineRule="atLeast"/>
      </w:pPr>
      <w:r>
        <w:t xml:space="preserve">Daarna </w:t>
      </w:r>
      <w:r w:rsidR="009231A0">
        <w:t xml:space="preserve">worden de </w:t>
      </w:r>
      <w:r w:rsidR="00E563F7">
        <w:t>a</w:t>
      </w:r>
      <w:r w:rsidR="00A712F0">
        <w:t>lgemen</w:t>
      </w:r>
      <w:r w:rsidR="00E563F7">
        <w:t xml:space="preserve">e </w:t>
      </w:r>
      <w:r w:rsidR="00A712F0">
        <w:t xml:space="preserve">persoonsgegevens </w:t>
      </w:r>
      <w:r>
        <w:t xml:space="preserve">van </w:t>
      </w:r>
      <w:r w:rsidR="00A712F0">
        <w:t>verwa</w:t>
      </w:r>
      <w:r w:rsidR="00E563F7">
        <w:t>nt ingevoerd</w:t>
      </w:r>
      <w:r w:rsidR="00962B1C">
        <w:t xml:space="preserve"> (</w:t>
      </w:r>
      <w:r w:rsidR="00962B1C" w:rsidRPr="00A038FE">
        <w:rPr>
          <w:b/>
          <w:bCs/>
        </w:rPr>
        <w:t>niet ve</w:t>
      </w:r>
      <w:r w:rsidR="00EB6758" w:rsidRPr="00A038FE">
        <w:rPr>
          <w:b/>
          <w:bCs/>
        </w:rPr>
        <w:t>rplicht</w:t>
      </w:r>
      <w:r w:rsidR="00EB6758">
        <w:t>):</w:t>
      </w:r>
    </w:p>
    <w:p w14:paraId="6EC43C13" w14:textId="77777777" w:rsidR="00D76CC8" w:rsidRDefault="00D76CC8" w:rsidP="00F3031B">
      <w:pPr>
        <w:pStyle w:val="Lijstalinea"/>
        <w:numPr>
          <w:ilvl w:val="0"/>
          <w:numId w:val="18"/>
        </w:numPr>
        <w:tabs>
          <w:tab w:val="clear" w:pos="397"/>
          <w:tab w:val="left" w:pos="567"/>
        </w:tabs>
        <w:spacing w:line="240" w:lineRule="atLeast"/>
        <w:ind w:left="567" w:hanging="567"/>
      </w:pPr>
      <w:r>
        <w:t>Voorletter(s)</w:t>
      </w:r>
    </w:p>
    <w:p w14:paraId="7941A507" w14:textId="77777777" w:rsidR="00D76CC8" w:rsidRDefault="00D76CC8" w:rsidP="00F3031B">
      <w:pPr>
        <w:pStyle w:val="Lijstalinea"/>
        <w:numPr>
          <w:ilvl w:val="0"/>
          <w:numId w:val="18"/>
        </w:numPr>
        <w:tabs>
          <w:tab w:val="clear" w:pos="397"/>
          <w:tab w:val="left" w:pos="567"/>
        </w:tabs>
        <w:spacing w:line="240" w:lineRule="atLeast"/>
        <w:ind w:left="567" w:hanging="567"/>
      </w:pPr>
      <w:r>
        <w:t>Roepnaam</w:t>
      </w:r>
    </w:p>
    <w:p w14:paraId="6664EEC2" w14:textId="77777777" w:rsidR="00D76CC8" w:rsidRDefault="00D76CC8" w:rsidP="00F3031B">
      <w:pPr>
        <w:pStyle w:val="Lijstalinea"/>
        <w:numPr>
          <w:ilvl w:val="0"/>
          <w:numId w:val="18"/>
        </w:numPr>
        <w:tabs>
          <w:tab w:val="clear" w:pos="397"/>
          <w:tab w:val="left" w:pos="567"/>
        </w:tabs>
        <w:spacing w:line="240" w:lineRule="atLeast"/>
        <w:ind w:left="567" w:hanging="567"/>
      </w:pPr>
      <w:r>
        <w:t>Tussenvoegsel(s)</w:t>
      </w:r>
    </w:p>
    <w:p w14:paraId="5CE6FC32" w14:textId="77777777" w:rsidR="005A6019" w:rsidRDefault="005A6019" w:rsidP="00F3031B">
      <w:pPr>
        <w:tabs>
          <w:tab w:val="left" w:pos="567"/>
        </w:tabs>
        <w:spacing w:line="240" w:lineRule="atLeast"/>
      </w:pPr>
    </w:p>
    <w:p w14:paraId="75ED3B4E" w14:textId="79EEE57E" w:rsidR="00162AFA" w:rsidRPr="00A038FE" w:rsidRDefault="00162AFA" w:rsidP="00F3031B">
      <w:pPr>
        <w:tabs>
          <w:tab w:val="left" w:pos="567"/>
        </w:tabs>
        <w:spacing w:line="240" w:lineRule="atLeast"/>
        <w:rPr>
          <w:b/>
          <w:bCs/>
        </w:rPr>
      </w:pPr>
      <w:r w:rsidRPr="00A038FE">
        <w:rPr>
          <w:b/>
          <w:bCs/>
        </w:rPr>
        <w:t>Verplichte velden:</w:t>
      </w:r>
    </w:p>
    <w:p w14:paraId="49287400" w14:textId="6AD49288" w:rsidR="00D76CC8" w:rsidRDefault="00D76CC8" w:rsidP="00F3031B">
      <w:pPr>
        <w:pStyle w:val="Lijstalinea"/>
        <w:numPr>
          <w:ilvl w:val="0"/>
          <w:numId w:val="18"/>
        </w:numPr>
        <w:tabs>
          <w:tab w:val="clear" w:pos="397"/>
          <w:tab w:val="left" w:pos="567"/>
        </w:tabs>
        <w:spacing w:line="240" w:lineRule="atLeast"/>
        <w:ind w:left="567" w:hanging="567"/>
      </w:pPr>
      <w:r>
        <w:t>Achternaam</w:t>
      </w:r>
    </w:p>
    <w:p w14:paraId="2FF6F094" w14:textId="77777777" w:rsidR="00D76CC8" w:rsidRDefault="00D76CC8" w:rsidP="00F3031B">
      <w:pPr>
        <w:pStyle w:val="Lijstalinea"/>
        <w:numPr>
          <w:ilvl w:val="0"/>
          <w:numId w:val="18"/>
        </w:numPr>
        <w:tabs>
          <w:tab w:val="clear" w:pos="397"/>
          <w:tab w:val="left" w:pos="567"/>
        </w:tabs>
        <w:spacing w:line="240" w:lineRule="atLeast"/>
        <w:ind w:left="567" w:hanging="567"/>
      </w:pPr>
      <w:r>
        <w:t>Geslacht</w:t>
      </w:r>
    </w:p>
    <w:p w14:paraId="2F7829AB" w14:textId="1B8E492D" w:rsidR="00D76CC8" w:rsidRDefault="00D76CC8" w:rsidP="00F3031B">
      <w:pPr>
        <w:pStyle w:val="Lijstalinea"/>
        <w:numPr>
          <w:ilvl w:val="0"/>
          <w:numId w:val="18"/>
        </w:numPr>
        <w:tabs>
          <w:tab w:val="clear" w:pos="397"/>
          <w:tab w:val="left" w:pos="567"/>
        </w:tabs>
        <w:spacing w:line="240" w:lineRule="atLeast"/>
        <w:ind w:left="567" w:hanging="567"/>
      </w:pPr>
      <w:r>
        <w:t>Geboortedatum</w:t>
      </w:r>
      <w:r w:rsidR="006610D6">
        <w:t xml:space="preserve"> </w:t>
      </w:r>
      <w:r w:rsidR="00962F6A">
        <w:t>(uitklapkalender)</w:t>
      </w:r>
    </w:p>
    <w:p w14:paraId="2652AC8C" w14:textId="77777777" w:rsidR="00962B1C" w:rsidRDefault="00962B1C" w:rsidP="00F3031B">
      <w:pPr>
        <w:tabs>
          <w:tab w:val="left" w:pos="567"/>
        </w:tabs>
        <w:spacing w:line="240" w:lineRule="atLeast"/>
      </w:pPr>
    </w:p>
    <w:p w14:paraId="539CFAA4" w14:textId="77FDD945" w:rsidR="00D2409F" w:rsidRDefault="00D2409F" w:rsidP="00F3031B">
      <w:pPr>
        <w:spacing w:line="240" w:lineRule="atLeast"/>
        <w:rPr>
          <w:b/>
          <w:bCs/>
          <w:color w:val="C00000"/>
        </w:rPr>
      </w:pPr>
      <w:r w:rsidRPr="00B32EB5">
        <w:rPr>
          <w:b/>
          <w:bCs/>
          <w:color w:val="C00000"/>
        </w:rPr>
        <w:t>Stap 2</w:t>
      </w:r>
      <w:r w:rsidR="00146ECD">
        <w:rPr>
          <w:b/>
          <w:bCs/>
          <w:color w:val="C00000"/>
        </w:rPr>
        <w:t xml:space="preserve">: </w:t>
      </w:r>
      <w:r w:rsidR="00695A9E">
        <w:rPr>
          <w:b/>
          <w:bCs/>
          <w:color w:val="C00000"/>
        </w:rPr>
        <w:t>Adresgegevens verwant</w:t>
      </w:r>
    </w:p>
    <w:p w14:paraId="62C9224F" w14:textId="2A0923D4" w:rsidR="00D2409F" w:rsidRDefault="00695A9E" w:rsidP="00F3031B">
      <w:pPr>
        <w:spacing w:line="240" w:lineRule="atLeast"/>
      </w:pPr>
      <w:r>
        <w:t>Hier kunnen de adresgegevens van verwacht worden ingevuld (</w:t>
      </w:r>
      <w:r w:rsidRPr="00FA55A8">
        <w:rPr>
          <w:b/>
          <w:bCs/>
        </w:rPr>
        <w:t>niet verplicht</w:t>
      </w:r>
      <w:r>
        <w:t>):</w:t>
      </w:r>
    </w:p>
    <w:p w14:paraId="2A46BDC2" w14:textId="4E806EAD" w:rsidR="00695A9E" w:rsidRDefault="00695A9E" w:rsidP="00F3031B">
      <w:pPr>
        <w:pStyle w:val="Lijstalinea"/>
        <w:numPr>
          <w:ilvl w:val="0"/>
          <w:numId w:val="18"/>
        </w:numPr>
        <w:tabs>
          <w:tab w:val="clear" w:pos="397"/>
          <w:tab w:val="left" w:pos="567"/>
        </w:tabs>
        <w:spacing w:line="240" w:lineRule="atLeast"/>
        <w:ind w:left="567" w:hanging="567"/>
      </w:pPr>
      <w:r>
        <w:t>Postcode &amp; huisnummer</w:t>
      </w:r>
    </w:p>
    <w:p w14:paraId="54AA02B5" w14:textId="41D071A4" w:rsidR="008225EF" w:rsidRDefault="008225EF" w:rsidP="00F3031B">
      <w:pPr>
        <w:pStyle w:val="Lijstalinea"/>
        <w:numPr>
          <w:ilvl w:val="0"/>
          <w:numId w:val="0"/>
        </w:numPr>
        <w:tabs>
          <w:tab w:val="clear" w:pos="397"/>
          <w:tab w:val="left" w:pos="567"/>
        </w:tabs>
        <w:spacing w:line="240" w:lineRule="atLeast"/>
        <w:ind w:left="567"/>
      </w:pPr>
      <w:r>
        <w:t>Knop “</w:t>
      </w:r>
      <w:r w:rsidRPr="00F77ED3">
        <w:rPr>
          <w:b/>
          <w:bCs/>
        </w:rPr>
        <w:t>Check adres</w:t>
      </w:r>
      <w:r>
        <w:t>” bied</w:t>
      </w:r>
      <w:r w:rsidR="00516689">
        <w:t>t</w:t>
      </w:r>
      <w:r>
        <w:t xml:space="preserve"> de mogelijkheid om het adres te verifiëren op de juistheid. Indien </w:t>
      </w:r>
      <w:r w:rsidR="00516689">
        <w:t xml:space="preserve">de </w:t>
      </w:r>
      <w:r>
        <w:t>gegeven</w:t>
      </w:r>
      <w:r w:rsidR="00516689">
        <w:t>s</w:t>
      </w:r>
      <w:r>
        <w:t xml:space="preserve"> kloppen worden de overige adresgegeven</w:t>
      </w:r>
      <w:r w:rsidR="00516689">
        <w:t>s</w:t>
      </w:r>
      <w:r>
        <w:t xml:space="preserve"> automatisch ingevuld: </w:t>
      </w:r>
    </w:p>
    <w:p w14:paraId="2ED0A3D1" w14:textId="41864CD7" w:rsidR="00703929" w:rsidRDefault="00703929" w:rsidP="00F3031B">
      <w:pPr>
        <w:pStyle w:val="Lijstalinea"/>
        <w:numPr>
          <w:ilvl w:val="0"/>
          <w:numId w:val="9"/>
        </w:numPr>
        <w:tabs>
          <w:tab w:val="clear" w:pos="397"/>
          <w:tab w:val="left" w:pos="1134"/>
        </w:tabs>
        <w:spacing w:line="240" w:lineRule="atLeast"/>
        <w:ind w:left="1134" w:hanging="567"/>
      </w:pPr>
      <w:r>
        <w:t>Straat</w:t>
      </w:r>
    </w:p>
    <w:p w14:paraId="76060135" w14:textId="2BF23196" w:rsidR="00703929" w:rsidRDefault="00703929" w:rsidP="00F3031B">
      <w:pPr>
        <w:pStyle w:val="Lijstalinea"/>
        <w:numPr>
          <w:ilvl w:val="0"/>
          <w:numId w:val="9"/>
        </w:numPr>
        <w:tabs>
          <w:tab w:val="clear" w:pos="397"/>
          <w:tab w:val="left" w:pos="1134"/>
        </w:tabs>
        <w:spacing w:line="240" w:lineRule="atLeast"/>
        <w:ind w:left="1134" w:hanging="567"/>
      </w:pPr>
      <w:r>
        <w:t>Plaats</w:t>
      </w:r>
    </w:p>
    <w:p w14:paraId="11442801" w14:textId="3856829B" w:rsidR="00703929" w:rsidRPr="00695A9E" w:rsidRDefault="00703929" w:rsidP="00F3031B">
      <w:pPr>
        <w:pStyle w:val="Lijstalinea"/>
        <w:numPr>
          <w:ilvl w:val="0"/>
          <w:numId w:val="9"/>
        </w:numPr>
        <w:tabs>
          <w:tab w:val="clear" w:pos="397"/>
          <w:tab w:val="left" w:pos="1134"/>
        </w:tabs>
        <w:spacing w:line="240" w:lineRule="atLeast"/>
        <w:ind w:left="1134" w:hanging="567"/>
      </w:pPr>
      <w:r>
        <w:t>Land (uitklapmenu met de lijst van landen)</w:t>
      </w:r>
    </w:p>
    <w:p w14:paraId="284A1E5F" w14:textId="77777777" w:rsidR="005A6019" w:rsidRDefault="005A6019" w:rsidP="00F3031B">
      <w:pPr>
        <w:tabs>
          <w:tab w:val="left" w:pos="567"/>
        </w:tabs>
        <w:spacing w:line="240" w:lineRule="atLeast"/>
        <w:ind w:left="397" w:hanging="397"/>
      </w:pPr>
    </w:p>
    <w:p w14:paraId="027D5338" w14:textId="4098EAB3" w:rsidR="00D2409F" w:rsidRDefault="00D2409F" w:rsidP="00F3031B">
      <w:pPr>
        <w:spacing w:line="240" w:lineRule="atLeast"/>
        <w:rPr>
          <w:b/>
          <w:bCs/>
          <w:color w:val="C00000"/>
        </w:rPr>
      </w:pPr>
      <w:r w:rsidRPr="00B32EB5">
        <w:rPr>
          <w:b/>
          <w:bCs/>
          <w:color w:val="C00000"/>
        </w:rPr>
        <w:t>Stap 3</w:t>
      </w:r>
      <w:r w:rsidR="00146ECD">
        <w:rPr>
          <w:b/>
          <w:bCs/>
          <w:color w:val="C00000"/>
        </w:rPr>
        <w:t xml:space="preserve">: </w:t>
      </w:r>
      <w:r w:rsidR="00836171">
        <w:rPr>
          <w:b/>
          <w:bCs/>
          <w:color w:val="C00000"/>
        </w:rPr>
        <w:t>Contactgegevens verwant</w:t>
      </w:r>
    </w:p>
    <w:p w14:paraId="0609E350" w14:textId="58841EBD" w:rsidR="00836171" w:rsidRDefault="009336ED" w:rsidP="00F3031B">
      <w:pPr>
        <w:spacing w:line="240" w:lineRule="atLeast"/>
      </w:pPr>
      <w:r>
        <w:t xml:space="preserve">Er zijn twee </w:t>
      </w:r>
      <w:r w:rsidRPr="003E3924">
        <w:rPr>
          <w:b/>
          <w:bCs/>
        </w:rPr>
        <w:t>verplichte</w:t>
      </w:r>
      <w:r>
        <w:t xml:space="preserve"> velden die dienen ingevuld worden:</w:t>
      </w:r>
    </w:p>
    <w:p w14:paraId="044D29D8" w14:textId="0DBCB71C" w:rsidR="009336ED" w:rsidRDefault="009336ED" w:rsidP="00F3031B">
      <w:pPr>
        <w:pStyle w:val="Lijstalinea"/>
        <w:numPr>
          <w:ilvl w:val="0"/>
          <w:numId w:val="18"/>
        </w:numPr>
        <w:tabs>
          <w:tab w:val="clear" w:pos="397"/>
          <w:tab w:val="left" w:pos="567"/>
        </w:tabs>
        <w:spacing w:line="240" w:lineRule="atLeast"/>
        <w:ind w:left="567" w:hanging="567"/>
      </w:pPr>
      <w:r>
        <w:t>Voorkeurstaal bij contact (</w:t>
      </w:r>
      <w:r w:rsidR="00350C34">
        <w:t>uitklapmenu</w:t>
      </w:r>
      <w:r>
        <w:t>)</w:t>
      </w:r>
    </w:p>
    <w:p w14:paraId="1369603A" w14:textId="416E198A" w:rsidR="00350C34" w:rsidRDefault="00350C34" w:rsidP="00F3031B">
      <w:pPr>
        <w:pStyle w:val="Lijstalinea"/>
        <w:numPr>
          <w:ilvl w:val="0"/>
          <w:numId w:val="18"/>
        </w:numPr>
        <w:tabs>
          <w:tab w:val="clear" w:pos="397"/>
          <w:tab w:val="left" w:pos="567"/>
        </w:tabs>
        <w:spacing w:line="240" w:lineRule="atLeast"/>
        <w:ind w:left="567" w:hanging="567"/>
      </w:pPr>
      <w:r>
        <w:t>Telefoon 1</w:t>
      </w:r>
    </w:p>
    <w:p w14:paraId="3EC5B646" w14:textId="3AA01D6E" w:rsidR="00442E1E" w:rsidRDefault="004E45D3" w:rsidP="00F3031B">
      <w:pPr>
        <w:pStyle w:val="Lijstalinea"/>
        <w:numPr>
          <w:ilvl w:val="0"/>
          <w:numId w:val="0"/>
        </w:numPr>
        <w:tabs>
          <w:tab w:val="clear" w:pos="397"/>
          <w:tab w:val="left" w:pos="567"/>
        </w:tabs>
        <w:spacing w:line="240" w:lineRule="atLeast"/>
        <w:ind w:left="567"/>
      </w:pPr>
      <w:r>
        <w:t xml:space="preserve">Er wordt standard </w:t>
      </w:r>
      <w:r w:rsidR="00901E52">
        <w:t xml:space="preserve">een 10-nummerige telefoonnummer </w:t>
      </w:r>
      <w:r>
        <w:t xml:space="preserve">door </w:t>
      </w:r>
      <w:r w:rsidR="007B3BF4">
        <w:t>het</w:t>
      </w:r>
      <w:r w:rsidR="00D05D0A">
        <w:t xml:space="preserve"> SIS-</w:t>
      </w:r>
      <w:r w:rsidR="007B3BF4">
        <w:t>systeem</w:t>
      </w:r>
      <w:r>
        <w:t xml:space="preserve"> </w:t>
      </w:r>
      <w:r w:rsidR="00901E52">
        <w:t>geaccepteerd. Wanneer</w:t>
      </w:r>
      <w:r>
        <w:t xml:space="preserve"> het nummer </w:t>
      </w:r>
      <w:r w:rsidR="00FF76F7">
        <w:t xml:space="preserve">korter of langer is </w:t>
      </w:r>
      <w:r w:rsidR="00901E52">
        <w:t>verschijnt er</w:t>
      </w:r>
      <w:r w:rsidR="00FF76F7">
        <w:t xml:space="preserve"> een</w:t>
      </w:r>
      <w:r w:rsidR="00901E52">
        <w:t xml:space="preserve"> melding: </w:t>
      </w:r>
    </w:p>
    <w:p w14:paraId="468CF151" w14:textId="77777777" w:rsidR="00187B26" w:rsidRPr="00E6344F" w:rsidRDefault="00187B26" w:rsidP="00F3031B">
      <w:pPr>
        <w:pStyle w:val="Lijstalinea"/>
        <w:numPr>
          <w:ilvl w:val="0"/>
          <w:numId w:val="0"/>
        </w:numPr>
        <w:tabs>
          <w:tab w:val="clear" w:pos="397"/>
          <w:tab w:val="left" w:pos="567"/>
        </w:tabs>
        <w:spacing w:line="240" w:lineRule="atLeast"/>
        <w:ind w:left="567"/>
      </w:pPr>
    </w:p>
    <w:p w14:paraId="10F02759" w14:textId="3873E2A8" w:rsidR="00B06912" w:rsidRPr="00E6344F" w:rsidRDefault="00B06912" w:rsidP="00F3031B">
      <w:pPr>
        <w:pStyle w:val="Lijstalinea"/>
        <w:numPr>
          <w:ilvl w:val="0"/>
          <w:numId w:val="0"/>
        </w:numPr>
        <w:pBdr>
          <w:top w:val="single" w:sz="4" w:space="1" w:color="auto"/>
          <w:left w:val="single" w:sz="4" w:space="4" w:color="auto"/>
          <w:bottom w:val="single" w:sz="4" w:space="1" w:color="auto"/>
          <w:right w:val="single" w:sz="4" w:space="4" w:color="auto"/>
        </w:pBdr>
        <w:tabs>
          <w:tab w:val="clear" w:pos="397"/>
          <w:tab w:val="left" w:pos="567"/>
        </w:tabs>
        <w:spacing w:line="240" w:lineRule="atLeast"/>
        <w:ind w:left="567"/>
      </w:pPr>
      <w:r w:rsidRPr="00E6344F">
        <w:rPr>
          <w:i/>
          <w:iCs/>
        </w:rPr>
        <w:t>Let op: telefoonnummer voldoet niet aan de Nederlandse standaard. Controleer voordat je opslaat</w:t>
      </w:r>
      <w:r w:rsidRPr="00E6344F">
        <w:t>.</w:t>
      </w:r>
    </w:p>
    <w:p w14:paraId="0F6452D7" w14:textId="77777777" w:rsidR="00A21787" w:rsidRDefault="00A21787" w:rsidP="00F3031B">
      <w:pPr>
        <w:tabs>
          <w:tab w:val="left" w:pos="567"/>
        </w:tabs>
        <w:spacing w:line="240" w:lineRule="atLeast"/>
        <w:ind w:left="397" w:hanging="397"/>
      </w:pPr>
    </w:p>
    <w:p w14:paraId="6B0C6082" w14:textId="54E5C542" w:rsidR="00A21787" w:rsidRDefault="00A21787" w:rsidP="00F3031B">
      <w:pPr>
        <w:pStyle w:val="Lijstalinea"/>
        <w:numPr>
          <w:ilvl w:val="0"/>
          <w:numId w:val="18"/>
        </w:numPr>
        <w:tabs>
          <w:tab w:val="clear" w:pos="397"/>
          <w:tab w:val="left" w:pos="567"/>
        </w:tabs>
        <w:spacing w:line="240" w:lineRule="atLeast"/>
        <w:ind w:left="567" w:hanging="567"/>
      </w:pPr>
      <w:r>
        <w:t>Telefoon 2 (</w:t>
      </w:r>
      <w:r w:rsidRPr="003E3924">
        <w:rPr>
          <w:b/>
          <w:bCs/>
        </w:rPr>
        <w:t>niet verplicht</w:t>
      </w:r>
      <w:r>
        <w:t>)</w:t>
      </w:r>
    </w:p>
    <w:p w14:paraId="428E602C" w14:textId="77777777" w:rsidR="00A21787" w:rsidRPr="00836171" w:rsidRDefault="00A21787" w:rsidP="00F3031B">
      <w:pPr>
        <w:tabs>
          <w:tab w:val="left" w:pos="567"/>
        </w:tabs>
        <w:spacing w:line="240" w:lineRule="atLeast"/>
        <w:ind w:left="397" w:hanging="397"/>
      </w:pPr>
    </w:p>
    <w:p w14:paraId="2C57EAB8" w14:textId="6CBBB462" w:rsidR="00CB7598" w:rsidRDefault="00CB7598" w:rsidP="00F3031B">
      <w:pPr>
        <w:spacing w:line="240" w:lineRule="atLeast"/>
      </w:pPr>
      <w:r>
        <w:t xml:space="preserve">Na het invullen van deze gegevens leest </w:t>
      </w:r>
      <w:r w:rsidR="00516689">
        <w:t xml:space="preserve">de </w:t>
      </w:r>
      <w:r>
        <w:t xml:space="preserve">FO </w:t>
      </w:r>
      <w:r w:rsidR="006F3CBE">
        <w:t>gebruiker</w:t>
      </w:r>
      <w:r>
        <w:t xml:space="preserve"> s</w:t>
      </w:r>
      <w:r w:rsidR="00F55A55">
        <w:t xml:space="preserve">cript: </w:t>
      </w:r>
    </w:p>
    <w:p w14:paraId="64CC1DF3" w14:textId="77777777" w:rsidR="00187B26" w:rsidRDefault="00187B26" w:rsidP="00F3031B">
      <w:pPr>
        <w:spacing w:line="240" w:lineRule="atLeast"/>
      </w:pPr>
    </w:p>
    <w:p w14:paraId="4F148145" w14:textId="18466464" w:rsidR="00F55A55" w:rsidRPr="00E6344F" w:rsidRDefault="00F55A55" w:rsidP="00F3031B">
      <w:pPr>
        <w:pBdr>
          <w:top w:val="single" w:sz="4" w:space="1" w:color="auto"/>
          <w:left w:val="single" w:sz="4" w:space="4" w:color="auto"/>
          <w:bottom w:val="single" w:sz="4" w:space="1" w:color="auto"/>
          <w:right w:val="single" w:sz="4" w:space="4" w:color="auto"/>
        </w:pBdr>
        <w:spacing w:line="240" w:lineRule="atLeast"/>
        <w:ind w:left="567"/>
      </w:pPr>
      <w:r w:rsidRPr="00E6344F">
        <w:rPr>
          <w:i/>
          <w:iCs/>
        </w:rPr>
        <w:t>Wij gebruiken nu uw gegevens om u te kunnen informeren over degene die u zoekt. Mag uw gemeente later nog een keer contact met u opnemen om te horen of u nog vragen heeft over het incident?</w:t>
      </w:r>
    </w:p>
    <w:p w14:paraId="48809E1E" w14:textId="77777777" w:rsidR="00187B26" w:rsidRPr="00E6344F" w:rsidRDefault="00187B26" w:rsidP="00F3031B">
      <w:pPr>
        <w:spacing w:line="240" w:lineRule="atLeast"/>
      </w:pPr>
    </w:p>
    <w:p w14:paraId="43B8EE83" w14:textId="0B93C1ED" w:rsidR="00CB7598" w:rsidRDefault="00187B26" w:rsidP="00F3031B">
      <w:pPr>
        <w:spacing w:line="240" w:lineRule="atLeast"/>
      </w:pPr>
      <w:r>
        <w:t xml:space="preserve">Er </w:t>
      </w:r>
      <w:r w:rsidR="00713E95">
        <w:t xml:space="preserve">dient </w:t>
      </w:r>
      <w:r>
        <w:t>gekozen worden voor “Ja” of “Nee”.</w:t>
      </w:r>
    </w:p>
    <w:p w14:paraId="5B1765CC" w14:textId="77777777" w:rsidR="00187B26" w:rsidRDefault="00187B26" w:rsidP="00F3031B">
      <w:pPr>
        <w:spacing w:line="240" w:lineRule="atLeast"/>
      </w:pPr>
    </w:p>
    <w:p w14:paraId="522639A4" w14:textId="7F9A86D2" w:rsidR="008F4EFC" w:rsidRPr="00F77ED3" w:rsidRDefault="008F4EFC" w:rsidP="00F3031B">
      <w:pPr>
        <w:pStyle w:val="Kop4"/>
        <w:numPr>
          <w:ilvl w:val="0"/>
          <w:numId w:val="0"/>
        </w:numPr>
        <w:spacing w:line="240" w:lineRule="atLeast"/>
      </w:pPr>
      <w:bookmarkStart w:id="42" w:name="_Toc132733902"/>
      <w:bookmarkStart w:id="43" w:name="_Toc132734018"/>
      <w:bookmarkStart w:id="44" w:name="_Ref132817705"/>
      <w:bookmarkStart w:id="45" w:name="_Toc175238467"/>
      <w:r w:rsidRPr="00F77ED3">
        <w:lastRenderedPageBreak/>
        <w:t>Stappen 4 t/m 6: Toevoegen vermiste bij verwant [naam melder]</w:t>
      </w:r>
      <w:bookmarkEnd w:id="42"/>
      <w:bookmarkEnd w:id="43"/>
      <w:bookmarkEnd w:id="44"/>
      <w:bookmarkEnd w:id="45"/>
    </w:p>
    <w:p w14:paraId="7417406C" w14:textId="710E781C" w:rsidR="003E3924" w:rsidRDefault="003737A1" w:rsidP="00F3031B">
      <w:pPr>
        <w:spacing w:line="240" w:lineRule="atLeast"/>
      </w:pPr>
      <w:r w:rsidRPr="003737A1">
        <w:t xml:space="preserve">Vanaf </w:t>
      </w:r>
      <w:r>
        <w:t xml:space="preserve">stap 4 ziet FO </w:t>
      </w:r>
      <w:r w:rsidR="006F3CBE">
        <w:t>gebruiker</w:t>
      </w:r>
      <w:r>
        <w:t xml:space="preserve"> tekst bovenaan: </w:t>
      </w:r>
      <w:r w:rsidRPr="003737A1">
        <w:t>Toevoegen vermiste bij verwant [</w:t>
      </w:r>
      <w:r>
        <w:t xml:space="preserve">hier wordt de </w:t>
      </w:r>
      <w:r w:rsidRPr="003737A1">
        <w:t xml:space="preserve">naam </w:t>
      </w:r>
      <w:r>
        <w:t xml:space="preserve">van </w:t>
      </w:r>
      <w:r w:rsidRPr="003737A1">
        <w:t>melder</w:t>
      </w:r>
      <w:r>
        <w:t xml:space="preserve"> genoemd</w:t>
      </w:r>
      <w:r w:rsidRPr="003737A1">
        <w:t>]</w:t>
      </w:r>
      <w:r>
        <w:t>.</w:t>
      </w:r>
    </w:p>
    <w:p w14:paraId="3415FD18" w14:textId="77777777" w:rsidR="003737A1" w:rsidRPr="003737A1" w:rsidRDefault="003737A1" w:rsidP="00F3031B">
      <w:pPr>
        <w:spacing w:line="240" w:lineRule="atLeast"/>
      </w:pPr>
    </w:p>
    <w:p w14:paraId="7C17C283" w14:textId="4DEEA7F9" w:rsidR="00D2409F" w:rsidRDefault="00D2409F" w:rsidP="00F3031B">
      <w:pPr>
        <w:spacing w:line="240" w:lineRule="atLeast"/>
        <w:rPr>
          <w:b/>
          <w:bCs/>
          <w:color w:val="C00000"/>
        </w:rPr>
      </w:pPr>
      <w:r w:rsidRPr="00B32EB5">
        <w:rPr>
          <w:b/>
          <w:bCs/>
          <w:color w:val="C00000"/>
        </w:rPr>
        <w:t>Stap 4</w:t>
      </w:r>
      <w:r w:rsidR="006D47FC">
        <w:rPr>
          <w:b/>
          <w:bCs/>
          <w:color w:val="C00000"/>
        </w:rPr>
        <w:t xml:space="preserve">: </w:t>
      </w:r>
      <w:r w:rsidR="00226605">
        <w:rPr>
          <w:b/>
          <w:bCs/>
          <w:color w:val="C00000"/>
        </w:rPr>
        <w:t>Algemene persoonsgegevens vermiste</w:t>
      </w:r>
    </w:p>
    <w:p w14:paraId="7130E2DE" w14:textId="766D5135" w:rsidR="00A918D6" w:rsidRDefault="00A918D6" w:rsidP="00F3031B">
      <w:pPr>
        <w:spacing w:line="240" w:lineRule="atLeast"/>
      </w:pPr>
      <w:r>
        <w:t xml:space="preserve">Bij stap 4 ziet FO </w:t>
      </w:r>
      <w:r w:rsidR="006F3CBE">
        <w:t>gebruiker</w:t>
      </w:r>
      <w:r>
        <w:t xml:space="preserve"> een melding:</w:t>
      </w:r>
    </w:p>
    <w:p w14:paraId="7B7C43A6" w14:textId="77777777" w:rsidR="00A918D6" w:rsidRDefault="00A918D6" w:rsidP="00F3031B">
      <w:pPr>
        <w:spacing w:line="240" w:lineRule="atLeast"/>
      </w:pPr>
    </w:p>
    <w:p w14:paraId="693C31CF" w14:textId="6A89B267" w:rsidR="00A918D6" w:rsidRDefault="00A918D6"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6344F">
        <w:rPr>
          <w:i/>
          <w:iCs/>
        </w:rPr>
        <w:t>Let op! Je bent nu gegevens voor de vermiste aan het toevoegen!</w:t>
      </w:r>
    </w:p>
    <w:p w14:paraId="45270C39" w14:textId="77777777" w:rsidR="00E6344F" w:rsidRPr="00E6344F" w:rsidRDefault="00E6344F" w:rsidP="00F3031B">
      <w:pPr>
        <w:pBdr>
          <w:top w:val="single" w:sz="4" w:space="1" w:color="auto"/>
          <w:left w:val="single" w:sz="4" w:space="4" w:color="auto"/>
          <w:bottom w:val="single" w:sz="4" w:space="1" w:color="auto"/>
          <w:right w:val="single" w:sz="4" w:space="4" w:color="auto"/>
        </w:pBdr>
        <w:spacing w:line="240" w:lineRule="atLeast"/>
        <w:ind w:left="567"/>
        <w:rPr>
          <w:i/>
          <w:iCs/>
        </w:rPr>
      </w:pPr>
    </w:p>
    <w:p w14:paraId="5B73CF8C" w14:textId="77777777" w:rsidR="00D2409F" w:rsidRDefault="00D2409F" w:rsidP="00F3031B">
      <w:pPr>
        <w:spacing w:line="240" w:lineRule="atLeast"/>
        <w:rPr>
          <w:b/>
          <w:bCs/>
        </w:rPr>
      </w:pPr>
    </w:p>
    <w:p w14:paraId="47CCC182" w14:textId="79E21E64" w:rsidR="00A918D6" w:rsidRDefault="00A918D6" w:rsidP="00F3031B">
      <w:pPr>
        <w:spacing w:line="240" w:lineRule="atLeast"/>
      </w:pPr>
      <w:r>
        <w:t xml:space="preserve">Daarna worden de algemene persoonsgegevens van </w:t>
      </w:r>
      <w:r w:rsidR="00A038FE">
        <w:t>vermiste i</w:t>
      </w:r>
      <w:r>
        <w:t>ngevoerd (</w:t>
      </w:r>
      <w:r w:rsidRPr="00A038FE">
        <w:rPr>
          <w:b/>
          <w:bCs/>
        </w:rPr>
        <w:t>niet verplicht</w:t>
      </w:r>
      <w:r>
        <w:t>):</w:t>
      </w:r>
    </w:p>
    <w:p w14:paraId="1528864D" w14:textId="77777777" w:rsidR="00A918D6" w:rsidRDefault="00A918D6" w:rsidP="00F3031B">
      <w:pPr>
        <w:pStyle w:val="Lijstalinea"/>
        <w:numPr>
          <w:ilvl w:val="0"/>
          <w:numId w:val="18"/>
        </w:numPr>
        <w:tabs>
          <w:tab w:val="clear" w:pos="397"/>
          <w:tab w:val="left" w:pos="567"/>
        </w:tabs>
        <w:spacing w:line="240" w:lineRule="atLeast"/>
        <w:ind w:left="567" w:hanging="567"/>
      </w:pPr>
      <w:r>
        <w:t>Voorletter(s)</w:t>
      </w:r>
    </w:p>
    <w:p w14:paraId="4EB4E4EE" w14:textId="77777777" w:rsidR="00A918D6" w:rsidRDefault="00A918D6" w:rsidP="00F3031B">
      <w:pPr>
        <w:pStyle w:val="Lijstalinea"/>
        <w:numPr>
          <w:ilvl w:val="0"/>
          <w:numId w:val="18"/>
        </w:numPr>
        <w:tabs>
          <w:tab w:val="clear" w:pos="397"/>
          <w:tab w:val="left" w:pos="567"/>
        </w:tabs>
        <w:spacing w:line="240" w:lineRule="atLeast"/>
        <w:ind w:left="567" w:hanging="567"/>
      </w:pPr>
      <w:r>
        <w:t>Roepnaam</w:t>
      </w:r>
    </w:p>
    <w:p w14:paraId="0CBF57B4" w14:textId="77777777" w:rsidR="00A918D6" w:rsidRDefault="00A918D6" w:rsidP="00F3031B">
      <w:pPr>
        <w:pStyle w:val="Lijstalinea"/>
        <w:numPr>
          <w:ilvl w:val="0"/>
          <w:numId w:val="18"/>
        </w:numPr>
        <w:tabs>
          <w:tab w:val="clear" w:pos="397"/>
          <w:tab w:val="left" w:pos="567"/>
        </w:tabs>
        <w:spacing w:line="240" w:lineRule="atLeast"/>
        <w:ind w:left="567" w:hanging="567"/>
      </w:pPr>
      <w:r>
        <w:t>Tussenvoegsel(s)</w:t>
      </w:r>
    </w:p>
    <w:p w14:paraId="239454AE" w14:textId="77777777" w:rsidR="00A918D6" w:rsidRDefault="00A918D6" w:rsidP="00F3031B">
      <w:pPr>
        <w:tabs>
          <w:tab w:val="left" w:pos="567"/>
        </w:tabs>
        <w:spacing w:line="240" w:lineRule="atLeast"/>
      </w:pPr>
    </w:p>
    <w:p w14:paraId="0C816B36" w14:textId="77777777" w:rsidR="00A918D6" w:rsidRPr="00A038FE" w:rsidRDefault="00A918D6" w:rsidP="00F3031B">
      <w:pPr>
        <w:tabs>
          <w:tab w:val="left" w:pos="567"/>
        </w:tabs>
        <w:spacing w:line="240" w:lineRule="atLeast"/>
        <w:rPr>
          <w:b/>
          <w:bCs/>
        </w:rPr>
      </w:pPr>
      <w:r w:rsidRPr="00A038FE">
        <w:rPr>
          <w:b/>
          <w:bCs/>
        </w:rPr>
        <w:t>Verplichte velden:</w:t>
      </w:r>
    </w:p>
    <w:p w14:paraId="5BFA9B7B" w14:textId="26814461" w:rsidR="00A918D6" w:rsidRDefault="00A918D6" w:rsidP="00F3031B">
      <w:pPr>
        <w:pStyle w:val="Lijstalinea"/>
        <w:numPr>
          <w:ilvl w:val="0"/>
          <w:numId w:val="18"/>
        </w:numPr>
        <w:tabs>
          <w:tab w:val="clear" w:pos="397"/>
          <w:tab w:val="left" w:pos="567"/>
        </w:tabs>
        <w:spacing w:line="240" w:lineRule="atLeast"/>
        <w:ind w:left="567" w:hanging="567"/>
      </w:pPr>
      <w:r>
        <w:t>Achternaam</w:t>
      </w:r>
    </w:p>
    <w:p w14:paraId="382BA59C" w14:textId="77777777" w:rsidR="00A918D6" w:rsidRDefault="00A918D6" w:rsidP="00F3031B">
      <w:pPr>
        <w:pStyle w:val="Lijstalinea"/>
        <w:numPr>
          <w:ilvl w:val="0"/>
          <w:numId w:val="18"/>
        </w:numPr>
        <w:tabs>
          <w:tab w:val="clear" w:pos="397"/>
          <w:tab w:val="left" w:pos="567"/>
        </w:tabs>
        <w:spacing w:line="240" w:lineRule="atLeast"/>
        <w:ind w:left="567" w:hanging="567"/>
      </w:pPr>
      <w:r>
        <w:t>Geslacht</w:t>
      </w:r>
    </w:p>
    <w:p w14:paraId="7D7D2909" w14:textId="77777777" w:rsidR="00A918D6" w:rsidRDefault="00A918D6" w:rsidP="00F3031B">
      <w:pPr>
        <w:pStyle w:val="Lijstalinea"/>
        <w:numPr>
          <w:ilvl w:val="0"/>
          <w:numId w:val="18"/>
        </w:numPr>
        <w:tabs>
          <w:tab w:val="clear" w:pos="397"/>
          <w:tab w:val="left" w:pos="567"/>
        </w:tabs>
        <w:spacing w:line="240" w:lineRule="atLeast"/>
        <w:ind w:left="567" w:hanging="567"/>
      </w:pPr>
      <w:r>
        <w:t>Geboortedatum (uitklapkalender)</w:t>
      </w:r>
    </w:p>
    <w:p w14:paraId="78E01684" w14:textId="77777777" w:rsidR="00A918D6" w:rsidRPr="00D2409F" w:rsidRDefault="00A918D6" w:rsidP="00F3031B">
      <w:pPr>
        <w:spacing w:line="240" w:lineRule="atLeast"/>
        <w:rPr>
          <w:b/>
          <w:bCs/>
        </w:rPr>
      </w:pPr>
    </w:p>
    <w:p w14:paraId="12A20D8C" w14:textId="778AB6FA" w:rsidR="00E26B16" w:rsidRDefault="00D2409F" w:rsidP="00F3031B">
      <w:pPr>
        <w:spacing w:line="240" w:lineRule="atLeast"/>
        <w:rPr>
          <w:b/>
          <w:bCs/>
          <w:color w:val="C00000"/>
        </w:rPr>
      </w:pPr>
      <w:r w:rsidRPr="00B32EB5">
        <w:rPr>
          <w:b/>
          <w:bCs/>
          <w:color w:val="C00000"/>
        </w:rPr>
        <w:t>Stap 5</w:t>
      </w:r>
      <w:r w:rsidR="006D47FC">
        <w:rPr>
          <w:b/>
          <w:bCs/>
          <w:color w:val="C00000"/>
        </w:rPr>
        <w:t>: Adresgegevens vermiste</w:t>
      </w:r>
    </w:p>
    <w:p w14:paraId="5391BF86" w14:textId="24D3D887" w:rsidR="00FA55A8" w:rsidRDefault="00B8008E" w:rsidP="00F3031B">
      <w:pPr>
        <w:spacing w:line="240" w:lineRule="atLeast"/>
      </w:pPr>
      <w:r>
        <w:t xml:space="preserve">Vergelijkbaar met </w:t>
      </w:r>
      <w:r w:rsidR="00490527" w:rsidRPr="00490527">
        <w:t>stap 2</w:t>
      </w:r>
      <w:r>
        <w:t>: h</w:t>
      </w:r>
      <w:r w:rsidR="00FA55A8">
        <w:t>ier kunnen de adresgegevens van verwacht worden ingevuld (</w:t>
      </w:r>
      <w:r w:rsidR="00FA55A8" w:rsidRPr="00FA55A8">
        <w:rPr>
          <w:b/>
          <w:bCs/>
        </w:rPr>
        <w:t>niet verplicht</w:t>
      </w:r>
      <w:r w:rsidR="00FA55A8">
        <w:t>):</w:t>
      </w:r>
    </w:p>
    <w:p w14:paraId="196D68D3" w14:textId="77777777" w:rsidR="00FA55A8" w:rsidRDefault="00FA55A8" w:rsidP="00F3031B">
      <w:pPr>
        <w:pStyle w:val="Lijstalinea"/>
        <w:numPr>
          <w:ilvl w:val="0"/>
          <w:numId w:val="18"/>
        </w:numPr>
        <w:tabs>
          <w:tab w:val="clear" w:pos="397"/>
          <w:tab w:val="left" w:pos="567"/>
        </w:tabs>
        <w:spacing w:line="240" w:lineRule="atLeast"/>
        <w:ind w:left="567" w:hanging="567"/>
      </w:pPr>
      <w:r>
        <w:t>Postcode &amp; huisnummer</w:t>
      </w:r>
    </w:p>
    <w:p w14:paraId="55D28479" w14:textId="481275C1" w:rsidR="00B8008E" w:rsidRDefault="00566D95" w:rsidP="00F3031B">
      <w:pPr>
        <w:pStyle w:val="Lijstalinea"/>
        <w:numPr>
          <w:ilvl w:val="0"/>
          <w:numId w:val="0"/>
        </w:numPr>
        <w:tabs>
          <w:tab w:val="clear" w:pos="397"/>
          <w:tab w:val="left" w:pos="567"/>
        </w:tabs>
        <w:spacing w:line="240" w:lineRule="atLeast"/>
        <w:ind w:left="567"/>
      </w:pPr>
      <w:r>
        <w:t>Hier kan gekozen worden voor functionaliteit “</w:t>
      </w:r>
      <w:r w:rsidRPr="00566D95">
        <w:rPr>
          <w:b/>
          <w:bCs/>
        </w:rPr>
        <w:t>Adres verwant gebruiken</w:t>
      </w:r>
      <w:r>
        <w:t>”.</w:t>
      </w:r>
      <w:r w:rsidR="00146ECD">
        <w:t xml:space="preserve"> Dan worden reeds ingevulde gegeven van verwant overgenomen.</w:t>
      </w:r>
    </w:p>
    <w:p w14:paraId="1DE46C52" w14:textId="77777777" w:rsidR="00F77ED3" w:rsidRDefault="00F77ED3" w:rsidP="00F3031B">
      <w:pPr>
        <w:pStyle w:val="Lijstalinea"/>
        <w:numPr>
          <w:ilvl w:val="0"/>
          <w:numId w:val="0"/>
        </w:numPr>
        <w:tabs>
          <w:tab w:val="clear" w:pos="397"/>
          <w:tab w:val="left" w:pos="567"/>
        </w:tabs>
        <w:spacing w:line="240" w:lineRule="atLeast"/>
        <w:ind w:left="567"/>
      </w:pPr>
    </w:p>
    <w:p w14:paraId="155B24C5" w14:textId="6A1760AB" w:rsidR="00FA55A8" w:rsidRDefault="00FA55A8" w:rsidP="00F3031B">
      <w:pPr>
        <w:pStyle w:val="Lijstalinea"/>
        <w:numPr>
          <w:ilvl w:val="0"/>
          <w:numId w:val="0"/>
        </w:numPr>
        <w:tabs>
          <w:tab w:val="clear" w:pos="397"/>
          <w:tab w:val="left" w:pos="567"/>
        </w:tabs>
        <w:spacing w:line="240" w:lineRule="atLeast"/>
        <w:ind w:left="567"/>
      </w:pPr>
      <w:r>
        <w:t>Knop “</w:t>
      </w:r>
      <w:r w:rsidRPr="00566D95">
        <w:rPr>
          <w:b/>
          <w:bCs/>
        </w:rPr>
        <w:t>Check adres</w:t>
      </w:r>
      <w:r>
        <w:t>” bied</w:t>
      </w:r>
      <w:r w:rsidR="00146ECD">
        <w:t xml:space="preserve">t </w:t>
      </w:r>
      <w:r>
        <w:t xml:space="preserve">de mogelijkheid om het adres te verifiëren op de juistheid. Indien gegeven kloppen worden de overige adresgegeven automatisch ingevuld: </w:t>
      </w:r>
    </w:p>
    <w:p w14:paraId="649E634B" w14:textId="77777777" w:rsidR="00FA55A8" w:rsidRDefault="00FA55A8" w:rsidP="00F3031B">
      <w:pPr>
        <w:pStyle w:val="Lijstalinea"/>
        <w:numPr>
          <w:ilvl w:val="0"/>
          <w:numId w:val="9"/>
        </w:numPr>
        <w:tabs>
          <w:tab w:val="clear" w:pos="397"/>
          <w:tab w:val="left" w:pos="1134"/>
        </w:tabs>
        <w:spacing w:line="240" w:lineRule="atLeast"/>
        <w:ind w:left="1134" w:hanging="567"/>
      </w:pPr>
      <w:r>
        <w:t>Straat</w:t>
      </w:r>
    </w:p>
    <w:p w14:paraId="2B542A42" w14:textId="77777777" w:rsidR="00FA55A8" w:rsidRDefault="00FA55A8" w:rsidP="00F3031B">
      <w:pPr>
        <w:pStyle w:val="Lijstalinea"/>
        <w:numPr>
          <w:ilvl w:val="0"/>
          <w:numId w:val="9"/>
        </w:numPr>
        <w:tabs>
          <w:tab w:val="clear" w:pos="397"/>
          <w:tab w:val="left" w:pos="1134"/>
        </w:tabs>
        <w:spacing w:line="240" w:lineRule="atLeast"/>
        <w:ind w:left="1134" w:hanging="567"/>
      </w:pPr>
      <w:r>
        <w:t>Plaats</w:t>
      </w:r>
    </w:p>
    <w:p w14:paraId="56E60309" w14:textId="77777777" w:rsidR="00FA55A8" w:rsidRPr="00695A9E" w:rsidRDefault="00FA55A8" w:rsidP="00F3031B">
      <w:pPr>
        <w:pStyle w:val="Lijstalinea"/>
        <w:numPr>
          <w:ilvl w:val="0"/>
          <w:numId w:val="9"/>
        </w:numPr>
        <w:tabs>
          <w:tab w:val="clear" w:pos="397"/>
          <w:tab w:val="left" w:pos="1134"/>
        </w:tabs>
        <w:spacing w:line="240" w:lineRule="atLeast"/>
        <w:ind w:left="1134" w:hanging="567"/>
      </w:pPr>
      <w:r>
        <w:t>Land (uitklapmenu met de lijst van landen)</w:t>
      </w:r>
    </w:p>
    <w:p w14:paraId="76569D6D" w14:textId="77777777" w:rsidR="002C4153" w:rsidRPr="00D2409F" w:rsidRDefault="002C4153" w:rsidP="00F3031B">
      <w:pPr>
        <w:spacing w:line="240" w:lineRule="atLeast"/>
        <w:rPr>
          <w:b/>
          <w:bCs/>
        </w:rPr>
      </w:pPr>
    </w:p>
    <w:p w14:paraId="7ED9B1EF" w14:textId="3056CA2D" w:rsidR="00D2409F" w:rsidRDefault="00D2409F" w:rsidP="00F3031B">
      <w:pPr>
        <w:spacing w:line="240" w:lineRule="atLeast"/>
        <w:rPr>
          <w:b/>
          <w:bCs/>
          <w:color w:val="C00000"/>
        </w:rPr>
      </w:pPr>
      <w:r w:rsidRPr="00B32EB5">
        <w:rPr>
          <w:b/>
          <w:bCs/>
          <w:color w:val="C00000"/>
        </w:rPr>
        <w:t>Stap 6</w:t>
      </w:r>
      <w:r w:rsidR="00CD7AD0">
        <w:rPr>
          <w:b/>
          <w:bCs/>
          <w:color w:val="C00000"/>
        </w:rPr>
        <w:t>: Kenmerken vermiste</w:t>
      </w:r>
    </w:p>
    <w:p w14:paraId="12F843EE" w14:textId="52670C11" w:rsidR="00CD7AD0" w:rsidRDefault="00CD7AD0" w:rsidP="00F3031B">
      <w:pPr>
        <w:spacing w:line="240" w:lineRule="atLeast"/>
      </w:pPr>
      <w:r>
        <w:t>Hier worden de volgende gegeven van vermiste opgegeven:</w:t>
      </w:r>
    </w:p>
    <w:p w14:paraId="7670A3E3" w14:textId="4C4EBD22" w:rsidR="00CD7AD0" w:rsidRDefault="00E061D6" w:rsidP="00F3031B">
      <w:pPr>
        <w:pStyle w:val="Lijstalinea"/>
        <w:numPr>
          <w:ilvl w:val="0"/>
          <w:numId w:val="18"/>
        </w:numPr>
        <w:tabs>
          <w:tab w:val="clear" w:pos="397"/>
          <w:tab w:val="left" w:pos="567"/>
        </w:tabs>
        <w:spacing w:line="240" w:lineRule="atLeast"/>
        <w:ind w:left="567" w:hanging="567"/>
      </w:pPr>
      <w:r>
        <w:t>Nationaliteit (</w:t>
      </w:r>
      <w:r w:rsidRPr="001A4932">
        <w:rPr>
          <w:b/>
          <w:bCs/>
        </w:rPr>
        <w:t>niet ver</w:t>
      </w:r>
      <w:r w:rsidR="00261681">
        <w:rPr>
          <w:b/>
          <w:bCs/>
        </w:rPr>
        <w:t>p</w:t>
      </w:r>
      <w:r w:rsidRPr="001A4932">
        <w:rPr>
          <w:b/>
          <w:bCs/>
        </w:rPr>
        <w:t>licht</w:t>
      </w:r>
      <w:r>
        <w:t>): 1</w:t>
      </w:r>
      <w:r w:rsidRPr="00E061D6">
        <w:rPr>
          <w:vertAlign w:val="superscript"/>
        </w:rPr>
        <w:t>ste</w:t>
      </w:r>
      <w:r>
        <w:t xml:space="preserve"> nationaliteit en 2</w:t>
      </w:r>
      <w:r w:rsidRPr="00E061D6">
        <w:rPr>
          <w:vertAlign w:val="superscript"/>
        </w:rPr>
        <w:t>de</w:t>
      </w:r>
      <w:r>
        <w:t xml:space="preserve"> nationaliteit (beide keuzemenu)</w:t>
      </w:r>
    </w:p>
    <w:p w14:paraId="5CEE53AA" w14:textId="77777777" w:rsidR="001A4932" w:rsidRDefault="001A4932" w:rsidP="00F3031B">
      <w:pPr>
        <w:tabs>
          <w:tab w:val="left" w:pos="567"/>
        </w:tabs>
        <w:spacing w:line="240" w:lineRule="atLeast"/>
      </w:pPr>
    </w:p>
    <w:p w14:paraId="51C9A9D1" w14:textId="4C0C66FC" w:rsidR="001A4932" w:rsidRDefault="001A4932" w:rsidP="00F3031B">
      <w:pPr>
        <w:tabs>
          <w:tab w:val="left" w:pos="567"/>
        </w:tabs>
        <w:spacing w:line="240" w:lineRule="atLeast"/>
      </w:pPr>
      <w:r w:rsidRPr="001A4932">
        <w:rPr>
          <w:b/>
          <w:bCs/>
        </w:rPr>
        <w:t>Verplichte</w:t>
      </w:r>
      <w:r>
        <w:t xml:space="preserve"> velden:</w:t>
      </w:r>
    </w:p>
    <w:p w14:paraId="720F0C27" w14:textId="77777777" w:rsidR="00ED0527" w:rsidRDefault="00E061D6" w:rsidP="00F3031B">
      <w:pPr>
        <w:pStyle w:val="Lijstalinea"/>
        <w:numPr>
          <w:ilvl w:val="0"/>
          <w:numId w:val="18"/>
        </w:numPr>
        <w:tabs>
          <w:tab w:val="clear" w:pos="397"/>
          <w:tab w:val="left" w:pos="567"/>
        </w:tabs>
        <w:spacing w:line="240" w:lineRule="atLeast"/>
        <w:ind w:left="567" w:hanging="567"/>
      </w:pPr>
      <w:r>
        <w:t>Vermiste is de</w:t>
      </w:r>
      <w:r w:rsidR="00332103">
        <w:t xml:space="preserve"> … [relatie] van verwant (melder)</w:t>
      </w:r>
    </w:p>
    <w:p w14:paraId="50D3ABA3" w14:textId="27D90983" w:rsidR="00ED0527" w:rsidRDefault="00261681" w:rsidP="00F3031B">
      <w:pPr>
        <w:pStyle w:val="Lijstalinea"/>
        <w:numPr>
          <w:ilvl w:val="0"/>
          <w:numId w:val="0"/>
        </w:numPr>
        <w:tabs>
          <w:tab w:val="clear" w:pos="397"/>
          <w:tab w:val="left" w:pos="567"/>
        </w:tabs>
        <w:spacing w:line="240" w:lineRule="atLeast"/>
        <w:ind w:left="567"/>
      </w:pPr>
      <w:r>
        <w:t>E</w:t>
      </w:r>
      <w:r w:rsidR="00EE2D6F">
        <w:t>é</w:t>
      </w:r>
      <w:r w:rsidR="00E145CC">
        <w:t xml:space="preserve">n van de onderstaande </w:t>
      </w:r>
      <w:r w:rsidR="00C030BD">
        <w:t>relatie</w:t>
      </w:r>
      <w:r w:rsidR="00E145CC">
        <w:t>s</w:t>
      </w:r>
      <w:r>
        <w:t xml:space="preserve"> kan gekozen worden </w:t>
      </w:r>
      <w:r w:rsidR="00E145CC">
        <w:t xml:space="preserve"> (</w:t>
      </w:r>
      <w:r w:rsidR="000322FC">
        <w:t xml:space="preserve">het begint met </w:t>
      </w:r>
      <w:r w:rsidR="008D156B">
        <w:t xml:space="preserve">instructie </w:t>
      </w:r>
      <w:r w:rsidR="000322FC">
        <w:t>“</w:t>
      </w:r>
      <w:r w:rsidR="00ED0527">
        <w:t xml:space="preserve">Kies </w:t>
      </w:r>
      <w:r w:rsidR="0096357B">
        <w:t>er één</w:t>
      </w:r>
      <w:r w:rsidR="000322FC">
        <w:t>”</w:t>
      </w:r>
      <w:r w:rsidR="008D156B">
        <w:t>):</w:t>
      </w:r>
    </w:p>
    <w:p w14:paraId="7368650D" w14:textId="1FB5A171" w:rsidR="0096357B" w:rsidRDefault="00BA652F" w:rsidP="00F3031B">
      <w:pPr>
        <w:pStyle w:val="Lijstalinea"/>
        <w:numPr>
          <w:ilvl w:val="0"/>
          <w:numId w:val="17"/>
        </w:numPr>
        <w:tabs>
          <w:tab w:val="clear" w:pos="397"/>
          <w:tab w:val="left" w:pos="1134"/>
        </w:tabs>
        <w:spacing w:line="240" w:lineRule="atLeast"/>
        <w:ind w:left="1134" w:hanging="567"/>
      </w:pPr>
      <w:r>
        <w:t>P</w:t>
      </w:r>
      <w:r w:rsidR="00AF1068">
        <w:t>a</w:t>
      </w:r>
      <w:r>
        <w:t>rtner</w:t>
      </w:r>
    </w:p>
    <w:p w14:paraId="77C54B93" w14:textId="5C029C80" w:rsidR="00AF1068" w:rsidRDefault="00AF1068" w:rsidP="00F3031B">
      <w:pPr>
        <w:pStyle w:val="Lijstalinea"/>
        <w:numPr>
          <w:ilvl w:val="0"/>
          <w:numId w:val="17"/>
        </w:numPr>
        <w:tabs>
          <w:tab w:val="clear" w:pos="397"/>
          <w:tab w:val="left" w:pos="1134"/>
        </w:tabs>
        <w:spacing w:line="240" w:lineRule="atLeast"/>
        <w:ind w:left="1134" w:hanging="567"/>
      </w:pPr>
      <w:r>
        <w:t>Ouder/verzorger</w:t>
      </w:r>
    </w:p>
    <w:p w14:paraId="459E255B" w14:textId="51F45AF1" w:rsidR="00AF1068" w:rsidRDefault="000F2BE9" w:rsidP="00F3031B">
      <w:pPr>
        <w:pStyle w:val="Lijstalinea"/>
        <w:numPr>
          <w:ilvl w:val="0"/>
          <w:numId w:val="17"/>
        </w:numPr>
        <w:tabs>
          <w:tab w:val="clear" w:pos="397"/>
          <w:tab w:val="left" w:pos="1134"/>
        </w:tabs>
        <w:spacing w:line="240" w:lineRule="atLeast"/>
        <w:ind w:left="1134" w:hanging="567"/>
      </w:pPr>
      <w:r>
        <w:t>(</w:t>
      </w:r>
      <w:r w:rsidR="00B33BF4">
        <w:t>Stief/pleeg</w:t>
      </w:r>
      <w:r>
        <w:t>)</w:t>
      </w:r>
      <w:r w:rsidR="00B33BF4">
        <w:t>zoon/dochter</w:t>
      </w:r>
    </w:p>
    <w:p w14:paraId="7EC5C494" w14:textId="6FF7F3EB" w:rsidR="00E97305" w:rsidRDefault="00E97305" w:rsidP="00F3031B">
      <w:pPr>
        <w:pStyle w:val="Lijstalinea"/>
        <w:numPr>
          <w:ilvl w:val="0"/>
          <w:numId w:val="17"/>
        </w:numPr>
        <w:tabs>
          <w:tab w:val="clear" w:pos="397"/>
          <w:tab w:val="left" w:pos="1134"/>
        </w:tabs>
        <w:spacing w:line="240" w:lineRule="atLeast"/>
        <w:ind w:left="1134" w:hanging="567"/>
      </w:pPr>
      <w:r>
        <w:t>Schoonzoon / dochter</w:t>
      </w:r>
    </w:p>
    <w:p w14:paraId="66227EF6" w14:textId="29EE6513" w:rsidR="00E97305" w:rsidRDefault="000F2BE9" w:rsidP="00F3031B">
      <w:pPr>
        <w:pStyle w:val="Lijstalinea"/>
        <w:numPr>
          <w:ilvl w:val="0"/>
          <w:numId w:val="17"/>
        </w:numPr>
        <w:tabs>
          <w:tab w:val="clear" w:pos="397"/>
          <w:tab w:val="left" w:pos="1134"/>
        </w:tabs>
        <w:spacing w:line="240" w:lineRule="atLeast"/>
        <w:ind w:left="1134" w:hanging="567"/>
      </w:pPr>
      <w:r>
        <w:t>(</w:t>
      </w:r>
      <w:r w:rsidR="00E97305">
        <w:t>Stief</w:t>
      </w:r>
      <w:r>
        <w:t>) broer/zus</w:t>
      </w:r>
    </w:p>
    <w:p w14:paraId="0A639495" w14:textId="233C9EF9" w:rsidR="000F2BE9" w:rsidRDefault="000F2BE9" w:rsidP="00F3031B">
      <w:pPr>
        <w:pStyle w:val="Lijstalinea"/>
        <w:numPr>
          <w:ilvl w:val="0"/>
          <w:numId w:val="17"/>
        </w:numPr>
        <w:tabs>
          <w:tab w:val="clear" w:pos="397"/>
          <w:tab w:val="left" w:pos="1134"/>
        </w:tabs>
        <w:spacing w:line="240" w:lineRule="atLeast"/>
        <w:ind w:left="1134" w:hanging="567"/>
      </w:pPr>
      <w:r>
        <w:t>Schoonbroer/zus</w:t>
      </w:r>
    </w:p>
    <w:p w14:paraId="394D61FE" w14:textId="01DD4CD6" w:rsidR="000F2BE9" w:rsidRDefault="0047702C" w:rsidP="00F3031B">
      <w:pPr>
        <w:pStyle w:val="Lijstalinea"/>
        <w:numPr>
          <w:ilvl w:val="0"/>
          <w:numId w:val="17"/>
        </w:numPr>
        <w:tabs>
          <w:tab w:val="clear" w:pos="397"/>
          <w:tab w:val="left" w:pos="1134"/>
        </w:tabs>
        <w:spacing w:line="240" w:lineRule="atLeast"/>
        <w:ind w:left="1134" w:hanging="567"/>
      </w:pPr>
      <w:r>
        <w:t>Opa/oma</w:t>
      </w:r>
    </w:p>
    <w:p w14:paraId="2917CE2E" w14:textId="6AAE90C3" w:rsidR="0047702C" w:rsidRDefault="0047702C" w:rsidP="00F3031B">
      <w:pPr>
        <w:pStyle w:val="Lijstalinea"/>
        <w:numPr>
          <w:ilvl w:val="0"/>
          <w:numId w:val="17"/>
        </w:numPr>
        <w:tabs>
          <w:tab w:val="clear" w:pos="397"/>
          <w:tab w:val="left" w:pos="1134"/>
        </w:tabs>
        <w:spacing w:line="240" w:lineRule="atLeast"/>
        <w:ind w:left="1134" w:hanging="567"/>
      </w:pPr>
      <w:r>
        <w:t>Kleinzoon/dochter</w:t>
      </w:r>
    </w:p>
    <w:p w14:paraId="503D480C" w14:textId="7CB7DA24" w:rsidR="0047702C" w:rsidRDefault="0047702C" w:rsidP="00F3031B">
      <w:pPr>
        <w:pStyle w:val="Lijstalinea"/>
        <w:numPr>
          <w:ilvl w:val="0"/>
          <w:numId w:val="17"/>
        </w:numPr>
        <w:tabs>
          <w:tab w:val="clear" w:pos="397"/>
          <w:tab w:val="left" w:pos="1134"/>
        </w:tabs>
        <w:spacing w:line="240" w:lineRule="atLeast"/>
        <w:ind w:left="1134" w:hanging="567"/>
      </w:pPr>
      <w:r>
        <w:t>Oom/tante</w:t>
      </w:r>
    </w:p>
    <w:p w14:paraId="7716B93F" w14:textId="27F79634" w:rsidR="0047702C" w:rsidRDefault="006F5E45" w:rsidP="00F3031B">
      <w:pPr>
        <w:pStyle w:val="Lijstalinea"/>
        <w:numPr>
          <w:ilvl w:val="0"/>
          <w:numId w:val="17"/>
        </w:numPr>
        <w:tabs>
          <w:tab w:val="clear" w:pos="397"/>
          <w:tab w:val="left" w:pos="1134"/>
        </w:tabs>
        <w:spacing w:line="240" w:lineRule="atLeast"/>
        <w:ind w:left="1134" w:hanging="567"/>
      </w:pPr>
      <w:r>
        <w:t>Neef/nicht</w:t>
      </w:r>
    </w:p>
    <w:p w14:paraId="13ED1698" w14:textId="1FABE29A" w:rsidR="006F5E45" w:rsidRDefault="006F5E45" w:rsidP="00F3031B">
      <w:pPr>
        <w:pStyle w:val="Lijstalinea"/>
        <w:numPr>
          <w:ilvl w:val="0"/>
          <w:numId w:val="17"/>
        </w:numPr>
        <w:tabs>
          <w:tab w:val="clear" w:pos="397"/>
          <w:tab w:val="left" w:pos="1134"/>
        </w:tabs>
        <w:spacing w:line="240" w:lineRule="atLeast"/>
        <w:ind w:left="1134" w:hanging="567"/>
      </w:pPr>
      <w:r>
        <w:t>Vriend(in)</w:t>
      </w:r>
    </w:p>
    <w:p w14:paraId="284C7FB8" w14:textId="18FD204B" w:rsidR="006F5E45" w:rsidRDefault="006F5E45" w:rsidP="00F3031B">
      <w:pPr>
        <w:pStyle w:val="Lijstalinea"/>
        <w:numPr>
          <w:ilvl w:val="0"/>
          <w:numId w:val="17"/>
        </w:numPr>
        <w:tabs>
          <w:tab w:val="clear" w:pos="397"/>
          <w:tab w:val="left" w:pos="1134"/>
        </w:tabs>
        <w:spacing w:line="240" w:lineRule="atLeast"/>
        <w:ind w:left="1134" w:hanging="567"/>
      </w:pPr>
      <w:r>
        <w:t>Voogd</w:t>
      </w:r>
    </w:p>
    <w:p w14:paraId="7E65F81E" w14:textId="48D65A5A" w:rsidR="006F5E45" w:rsidRDefault="009A55B9" w:rsidP="00F3031B">
      <w:pPr>
        <w:pStyle w:val="Lijstalinea"/>
        <w:numPr>
          <w:ilvl w:val="0"/>
          <w:numId w:val="17"/>
        </w:numPr>
        <w:tabs>
          <w:tab w:val="clear" w:pos="397"/>
          <w:tab w:val="left" w:pos="1134"/>
        </w:tabs>
        <w:spacing w:line="240" w:lineRule="atLeast"/>
        <w:ind w:left="1134" w:hanging="567"/>
      </w:pPr>
      <w:r>
        <w:t>Anders</w:t>
      </w:r>
    </w:p>
    <w:p w14:paraId="043CFC6C" w14:textId="77777777" w:rsidR="00BA652F" w:rsidRDefault="00BA652F" w:rsidP="00F3031B">
      <w:pPr>
        <w:tabs>
          <w:tab w:val="left" w:pos="567"/>
        </w:tabs>
        <w:spacing w:line="240" w:lineRule="atLeast"/>
      </w:pPr>
    </w:p>
    <w:p w14:paraId="645C8FB4" w14:textId="6639DB66" w:rsidR="009A55B9" w:rsidRDefault="009A55B9" w:rsidP="00F3031B">
      <w:pPr>
        <w:pStyle w:val="Lijstalinea"/>
        <w:numPr>
          <w:ilvl w:val="0"/>
          <w:numId w:val="18"/>
        </w:numPr>
        <w:tabs>
          <w:tab w:val="clear" w:pos="397"/>
          <w:tab w:val="left" w:pos="567"/>
        </w:tabs>
        <w:spacing w:line="240" w:lineRule="atLeast"/>
        <w:ind w:left="567" w:hanging="567"/>
      </w:pPr>
      <w:r w:rsidRPr="00D436F1">
        <w:t>Waarom denkt u dat deze persoon betrokken is bij het incident?</w:t>
      </w:r>
    </w:p>
    <w:p w14:paraId="65F593E5" w14:textId="34247F9F" w:rsidR="001A4932" w:rsidRDefault="00797217" w:rsidP="00F3031B">
      <w:pPr>
        <w:pStyle w:val="Lijstalinea"/>
        <w:numPr>
          <w:ilvl w:val="0"/>
          <w:numId w:val="0"/>
        </w:numPr>
        <w:tabs>
          <w:tab w:val="clear" w:pos="397"/>
          <w:tab w:val="left" w:pos="567"/>
        </w:tabs>
        <w:spacing w:line="240" w:lineRule="atLeast"/>
        <w:ind w:left="567"/>
      </w:pPr>
      <w:r>
        <w:t>In dit veld wordt opgegeven de aanleiding waarom ver</w:t>
      </w:r>
      <w:r w:rsidR="008900FA">
        <w:t xml:space="preserve">want (melder) denkt dat zijn/haar relatie vermist is. </w:t>
      </w:r>
    </w:p>
    <w:p w14:paraId="0A171213" w14:textId="5A15FF04" w:rsidR="008900FA" w:rsidRDefault="00657732" w:rsidP="00F3031B">
      <w:pPr>
        <w:pStyle w:val="Lijstalinea"/>
        <w:numPr>
          <w:ilvl w:val="0"/>
          <w:numId w:val="0"/>
        </w:numPr>
        <w:tabs>
          <w:tab w:val="clear" w:pos="397"/>
          <w:tab w:val="left" w:pos="567"/>
        </w:tabs>
        <w:spacing w:line="240" w:lineRule="atLeast"/>
        <w:ind w:left="567"/>
      </w:pPr>
      <w:r>
        <w:t>Spellingcontrole is aanwezig.</w:t>
      </w:r>
    </w:p>
    <w:p w14:paraId="28418529" w14:textId="77777777" w:rsidR="00657732" w:rsidRDefault="00657732" w:rsidP="00F3031B">
      <w:pPr>
        <w:tabs>
          <w:tab w:val="left" w:pos="567"/>
        </w:tabs>
        <w:spacing w:line="240" w:lineRule="atLeast"/>
        <w:ind w:left="397" w:hanging="397"/>
      </w:pPr>
    </w:p>
    <w:p w14:paraId="6F123DBD" w14:textId="5808978D" w:rsidR="00657732" w:rsidRDefault="00657732" w:rsidP="00F3031B">
      <w:pPr>
        <w:tabs>
          <w:tab w:val="left" w:pos="567"/>
        </w:tabs>
        <w:spacing w:line="240" w:lineRule="atLeast"/>
        <w:ind w:left="397" w:hanging="397"/>
      </w:pPr>
      <w:r w:rsidRPr="00A652A2">
        <w:rPr>
          <w:b/>
          <w:bCs/>
        </w:rPr>
        <w:t>Niet verplichte</w:t>
      </w:r>
      <w:r>
        <w:t xml:space="preserve"> velden:</w:t>
      </w:r>
    </w:p>
    <w:p w14:paraId="41535CEF" w14:textId="50D15D25" w:rsidR="00657732" w:rsidRDefault="00657732" w:rsidP="00F3031B">
      <w:pPr>
        <w:pStyle w:val="Lijstalinea"/>
        <w:numPr>
          <w:ilvl w:val="0"/>
          <w:numId w:val="18"/>
        </w:numPr>
        <w:tabs>
          <w:tab w:val="clear" w:pos="397"/>
          <w:tab w:val="left" w:pos="567"/>
        </w:tabs>
        <w:spacing w:line="240" w:lineRule="atLeast"/>
        <w:ind w:left="567" w:hanging="567"/>
      </w:pPr>
      <w:r w:rsidRPr="00A652A2">
        <w:t>Opvallende lichaamskenmerken (zoals handicap of tatoeage)</w:t>
      </w:r>
    </w:p>
    <w:p w14:paraId="02ABE018" w14:textId="62B4C1E1" w:rsidR="00A652A2" w:rsidRPr="00CD7AD0" w:rsidRDefault="00A652A2" w:rsidP="00F3031B">
      <w:pPr>
        <w:pStyle w:val="Lijstalinea"/>
        <w:numPr>
          <w:ilvl w:val="0"/>
          <w:numId w:val="18"/>
        </w:numPr>
        <w:tabs>
          <w:tab w:val="clear" w:pos="397"/>
          <w:tab w:val="left" w:pos="567"/>
        </w:tabs>
        <w:spacing w:line="240" w:lineRule="atLeast"/>
        <w:ind w:left="567" w:hanging="567"/>
      </w:pPr>
      <w:r w:rsidRPr="00A652A2">
        <w:t>Bijzonderheden</w:t>
      </w:r>
    </w:p>
    <w:p w14:paraId="46D50ADE" w14:textId="77777777" w:rsidR="00D2409F" w:rsidRDefault="00D2409F" w:rsidP="00F3031B">
      <w:pPr>
        <w:spacing w:line="240" w:lineRule="atLeast"/>
      </w:pPr>
    </w:p>
    <w:p w14:paraId="0F9A4CA8" w14:textId="55B23BD6" w:rsidR="00E563F7" w:rsidRPr="00EE2D6F" w:rsidRDefault="00A652A2" w:rsidP="00F3031B">
      <w:pPr>
        <w:spacing w:line="240" w:lineRule="atLeast"/>
      </w:pPr>
      <w:r>
        <w:t xml:space="preserve">Bij deze stap worden gegevens opgeslagen </w:t>
      </w:r>
      <w:r w:rsidR="00EE2D6F">
        <w:t>met knop “</w:t>
      </w:r>
      <w:r w:rsidR="00EE2D6F" w:rsidRPr="00EE2D6F">
        <w:rPr>
          <w:b/>
          <w:bCs/>
        </w:rPr>
        <w:t>Opslaan</w:t>
      </w:r>
      <w:r w:rsidR="00EE2D6F">
        <w:t>”.</w:t>
      </w:r>
    </w:p>
    <w:p w14:paraId="15FC2223" w14:textId="6E4FF315" w:rsidR="00481C53" w:rsidRDefault="00687C03" w:rsidP="00F3031B">
      <w:pPr>
        <w:pStyle w:val="Kop4"/>
        <w:numPr>
          <w:ilvl w:val="0"/>
          <w:numId w:val="0"/>
        </w:numPr>
        <w:spacing w:line="240" w:lineRule="atLeast"/>
      </w:pPr>
      <w:bookmarkStart w:id="46" w:name="_Toc132733903"/>
      <w:bookmarkStart w:id="47" w:name="_Toc132734019"/>
      <w:bookmarkStart w:id="48" w:name="_Toc175238468"/>
      <w:r>
        <w:t>Controles</w:t>
      </w:r>
      <w:r w:rsidR="000449DE">
        <w:t xml:space="preserve">cherm </w:t>
      </w:r>
      <w:r>
        <w:t>“</w:t>
      </w:r>
      <w:r w:rsidR="000449DE">
        <w:t>Verwant (melder)</w:t>
      </w:r>
      <w:r>
        <w:t>”</w:t>
      </w:r>
      <w:bookmarkEnd w:id="46"/>
      <w:bookmarkEnd w:id="47"/>
      <w:bookmarkEnd w:id="48"/>
    </w:p>
    <w:p w14:paraId="6305D244" w14:textId="77777777" w:rsidR="00323A4E" w:rsidRDefault="009106DC" w:rsidP="00F3031B">
      <w:pPr>
        <w:spacing w:line="240" w:lineRule="atLeast"/>
      </w:pPr>
      <w:r>
        <w:t>Direct na het opslaan van ingevoerde geg</w:t>
      </w:r>
      <w:r w:rsidR="003016DA">
        <w:t>evens verschijn</w:t>
      </w:r>
      <w:r w:rsidR="000002D9">
        <w:t>en</w:t>
      </w:r>
      <w:r w:rsidR="00710376">
        <w:t xml:space="preserve"> er controlescherm</w:t>
      </w:r>
      <w:r w:rsidR="00963457">
        <w:t xml:space="preserve"> met t</w:t>
      </w:r>
      <w:r w:rsidR="00963457" w:rsidRPr="00710376">
        <w:t>itel van</w:t>
      </w:r>
      <w:r w:rsidR="00963457">
        <w:t xml:space="preserve"> controlescherm “</w:t>
      </w:r>
      <w:r w:rsidR="00963457" w:rsidRPr="0004228B">
        <w:rPr>
          <w:b/>
          <w:bCs/>
        </w:rPr>
        <w:t>Verwant (melder)</w:t>
      </w:r>
      <w:r w:rsidR="00963457">
        <w:t>” en knop “</w:t>
      </w:r>
      <w:r w:rsidR="00963457" w:rsidRPr="0004228B">
        <w:rPr>
          <w:b/>
          <w:bCs/>
        </w:rPr>
        <w:t>Vermiste toevoegen</w:t>
      </w:r>
      <w:r w:rsidR="00963457">
        <w:t xml:space="preserve">” (rechtst van titel). </w:t>
      </w:r>
      <w:r w:rsidR="00323A4E">
        <w:t>Rechtsonder is er een knop “</w:t>
      </w:r>
      <w:r w:rsidR="00323A4E" w:rsidRPr="0004228B">
        <w:rPr>
          <w:b/>
          <w:bCs/>
        </w:rPr>
        <w:t>Sluiten</w:t>
      </w:r>
      <w:r w:rsidR="00323A4E">
        <w:t>” om de controle scherm te sluiten.</w:t>
      </w:r>
    </w:p>
    <w:p w14:paraId="1B3B8045" w14:textId="77777777" w:rsidR="00323A4E" w:rsidRDefault="00323A4E" w:rsidP="00F3031B">
      <w:pPr>
        <w:spacing w:line="240" w:lineRule="atLeast"/>
      </w:pPr>
    </w:p>
    <w:p w14:paraId="1CA93F70" w14:textId="71606CD1" w:rsidR="00065B91" w:rsidRDefault="00DC2166" w:rsidP="00F3031B">
      <w:pPr>
        <w:spacing w:line="240" w:lineRule="atLeast"/>
      </w:pPr>
      <w:r>
        <w:t>Controlescherm bevat</w:t>
      </w:r>
      <w:r w:rsidR="006A3DF7">
        <w:t xml:space="preserve"> vier </w:t>
      </w:r>
      <w:r w:rsidR="00065B91">
        <w:t>blokken:</w:t>
      </w:r>
    </w:p>
    <w:p w14:paraId="2F557C35" w14:textId="235FF933" w:rsidR="003B55E5" w:rsidRDefault="00852168" w:rsidP="00F3031B">
      <w:pPr>
        <w:pStyle w:val="Lijstalinea"/>
        <w:numPr>
          <w:ilvl w:val="0"/>
          <w:numId w:val="18"/>
        </w:numPr>
        <w:tabs>
          <w:tab w:val="clear" w:pos="397"/>
          <w:tab w:val="left" w:pos="567"/>
        </w:tabs>
        <w:spacing w:line="240" w:lineRule="atLeast"/>
        <w:ind w:left="567" w:hanging="567"/>
      </w:pPr>
      <w:r>
        <w:t>V</w:t>
      </w:r>
      <w:r w:rsidR="00065B91">
        <w:t>erwant</w:t>
      </w:r>
      <w:r w:rsidR="00C32930">
        <w:t xml:space="preserve"> Nr.</w:t>
      </w:r>
    </w:p>
    <w:p w14:paraId="4F6A1452" w14:textId="7A3CC4A3" w:rsidR="00065B91" w:rsidRDefault="003B55E5" w:rsidP="00F3031B">
      <w:pPr>
        <w:pStyle w:val="Lijstalinea"/>
        <w:numPr>
          <w:ilvl w:val="0"/>
          <w:numId w:val="18"/>
        </w:numPr>
        <w:tabs>
          <w:tab w:val="clear" w:pos="397"/>
          <w:tab w:val="left" w:pos="567"/>
        </w:tabs>
        <w:spacing w:line="240" w:lineRule="atLeast"/>
        <w:ind w:left="567" w:hanging="567"/>
      </w:pPr>
      <w:r>
        <w:t>V</w:t>
      </w:r>
      <w:r w:rsidR="00065B91">
        <w:t>ermiste</w:t>
      </w:r>
      <w:r w:rsidR="00C32930">
        <w:t xml:space="preserve"> Nr.</w:t>
      </w:r>
    </w:p>
    <w:p w14:paraId="6C92199E" w14:textId="231CA284" w:rsidR="00065B91" w:rsidRDefault="00963457" w:rsidP="00F3031B">
      <w:pPr>
        <w:pStyle w:val="Lijstalinea"/>
        <w:numPr>
          <w:ilvl w:val="0"/>
          <w:numId w:val="18"/>
        </w:numPr>
        <w:tabs>
          <w:tab w:val="clear" w:pos="397"/>
          <w:tab w:val="left" w:pos="567"/>
        </w:tabs>
        <w:spacing w:line="240" w:lineRule="atLeast"/>
        <w:ind w:left="567" w:hanging="567"/>
      </w:pPr>
      <w:r>
        <w:t>Scrips</w:t>
      </w:r>
    </w:p>
    <w:p w14:paraId="5CE4E740" w14:textId="30850518" w:rsidR="00963457" w:rsidRDefault="00963457" w:rsidP="00F3031B">
      <w:pPr>
        <w:pStyle w:val="Lijstalinea"/>
        <w:numPr>
          <w:ilvl w:val="0"/>
          <w:numId w:val="18"/>
        </w:numPr>
        <w:tabs>
          <w:tab w:val="clear" w:pos="397"/>
          <w:tab w:val="left" w:pos="567"/>
        </w:tabs>
        <w:spacing w:line="240" w:lineRule="atLeast"/>
        <w:ind w:left="567" w:hanging="567"/>
      </w:pPr>
      <w:r>
        <w:t>Logbestand</w:t>
      </w:r>
    </w:p>
    <w:p w14:paraId="37FA62DF" w14:textId="6007D02E" w:rsidR="004B4048" w:rsidRPr="004B4048" w:rsidRDefault="004B4048" w:rsidP="00F3031B">
      <w:pPr>
        <w:spacing w:line="240" w:lineRule="atLeast"/>
      </w:pPr>
    </w:p>
    <w:p w14:paraId="437E3475" w14:textId="7A06F2DA" w:rsidR="004B4048" w:rsidRDefault="00312E42" w:rsidP="00F3031B">
      <w:pPr>
        <w:spacing w:line="240" w:lineRule="atLeast"/>
      </w:pPr>
      <w:r>
        <w:rPr>
          <w:noProof/>
        </w:rPr>
        <mc:AlternateContent>
          <mc:Choice Requires="wpg">
            <w:drawing>
              <wp:inline distT="0" distB="0" distL="0" distR="0" wp14:anchorId="779F7B65" wp14:editId="1C9BFE3E">
                <wp:extent cx="3695700" cy="1143000"/>
                <wp:effectExtent l="0" t="0" r="19050" b="19050"/>
                <wp:docPr id="14" name="Groep 14"/>
                <wp:cNvGraphicFramePr/>
                <a:graphic xmlns:a="http://schemas.openxmlformats.org/drawingml/2006/main">
                  <a:graphicData uri="http://schemas.microsoft.com/office/word/2010/wordprocessingGroup">
                    <wpg:wgp>
                      <wpg:cNvGrpSpPr/>
                      <wpg:grpSpPr>
                        <a:xfrm>
                          <a:off x="0" y="0"/>
                          <a:ext cx="3695700" cy="1143000"/>
                          <a:chOff x="-9525" y="0"/>
                          <a:chExt cx="4219575" cy="1362075"/>
                        </a:xfrm>
                      </wpg:grpSpPr>
                      <wpg:grpSp>
                        <wpg:cNvPr id="12" name="Groep 12"/>
                        <wpg:cNvGrpSpPr/>
                        <wpg:grpSpPr>
                          <a:xfrm>
                            <a:off x="-9525" y="0"/>
                            <a:ext cx="4210050" cy="457200"/>
                            <a:chOff x="-38100" y="0"/>
                            <a:chExt cx="4210050" cy="457200"/>
                          </a:xfrm>
                        </wpg:grpSpPr>
                        <wps:wsp>
                          <wps:cNvPr id="8" name="Rechthoek: afgeronde hoeken 8"/>
                          <wps:cNvSpPr/>
                          <wps:spPr>
                            <a:xfrm>
                              <a:off x="-38100" y="0"/>
                              <a:ext cx="1771650" cy="4572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C2C338" w14:textId="51F553A1" w:rsidR="00574F4B" w:rsidRPr="00C00FED" w:rsidRDefault="00574F4B" w:rsidP="00574F4B">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05444CE0" w14:textId="77777777" w:rsidR="00312E42" w:rsidRDefault="00312E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hthoek: afgeronde hoeken 9"/>
                          <wps:cNvSpPr/>
                          <wps:spPr>
                            <a:xfrm>
                              <a:off x="1819275" y="9525"/>
                              <a:ext cx="2352675" cy="428625"/>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754480" w14:textId="42F00B96"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 name="Groep 13"/>
                        <wpg:cNvGrpSpPr/>
                        <wpg:grpSpPr>
                          <a:xfrm>
                            <a:off x="0" y="542925"/>
                            <a:ext cx="4210050" cy="819150"/>
                            <a:chOff x="0" y="0"/>
                            <a:chExt cx="4210050" cy="819150"/>
                          </a:xfrm>
                        </wpg:grpSpPr>
                        <wps:wsp>
                          <wps:cNvPr id="10" name="Rechthoek: afgeronde hoeken 10"/>
                          <wps:cNvSpPr/>
                          <wps:spPr>
                            <a:xfrm>
                              <a:off x="0" y="0"/>
                              <a:ext cx="4200525" cy="37147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CB5A23" w14:textId="4B6FABF4"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Scripts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hoek: afgeronde hoeken 11"/>
                          <wps:cNvSpPr/>
                          <wps:spPr>
                            <a:xfrm>
                              <a:off x="9525" y="457200"/>
                              <a:ext cx="4200525" cy="36195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A93DD7" w14:textId="4A398373"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Logbestand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79F7B65" id="Groep 14" o:spid="_x0000_s1035" style="width:291pt;height:90pt;mso-position-horizontal-relative:char;mso-position-vertical-relative:line" coordorigin="-95" coordsize="42195,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">
                <v:group id="Groep 12" o:spid="_x0000_s1036" style="position:absolute;left:-95;width:42100;height:4572" coordorigin="-381" coordsize="4210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Rechthoek: afgeronde hoeken 8" o:spid="_x0000_s1037" style="position:absolute;left:-381;width:17716;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" fillcolor="#d5dce4 [671]" strokecolor="#001826 [1604]" strokeweight="1pt">
                    <v:stroke joinstyle="miter"/>
                    <v:textbox>
                      <w:txbxContent>
                        <w:p w14:paraId="2AC2C338" w14:textId="51F553A1" w:rsidR="00574F4B" w:rsidRPr="00C00FED" w:rsidRDefault="00574F4B" w:rsidP="00574F4B">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05444CE0" w14:textId="77777777" w:rsidR="00312E42" w:rsidRDefault="00312E42"/>
                      </w:txbxContent>
                    </v:textbox>
                  </v:roundrect>
                  <v:roundrect id="Rechthoek: afgeronde hoeken 9" o:spid="_x0000_s1038" style="position:absolute;left:18192;top:95;width:23527;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" fillcolor="#acb9ca [1311]" strokecolor="#001826 [1604]" strokeweight="1pt">
                    <v:stroke joinstyle="miter"/>
                    <v:textbox>
                      <w:txbxContent>
                        <w:p w14:paraId="5B754480" w14:textId="42F00B96"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txbxContent>
                    </v:textbox>
                  </v:roundrect>
                </v:group>
                <v:group id="Groep 13" o:spid="_x0000_s1039" style="position:absolute;top:5429;width:42100;height:8191" coordsize="42100,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hthoek: afgeronde hoeken 10" o:spid="_x0000_s1040" style="position:absolute;width:42005;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" fillcolor="#aeaaaa [2414]" strokecolor="#001826 [1604]" strokeweight="1pt">
                    <v:stroke joinstyle="miter"/>
                    <v:textbox>
                      <w:txbxContent>
                        <w:p w14:paraId="65CB5A23" w14:textId="4B6FABF4"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Scripts</w:t>
                          </w:r>
                        </w:p>
                      </w:txbxContent>
                    </v:textbox>
                  </v:roundrect>
                  <v:roundrect id="Rechthoek: afgeronde hoeken 11" o:spid="_x0000_s1041" style="position:absolute;left:95;top:4572;width:42005;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" fillcolor="#cfcdcd [2894]" strokecolor="#001826 [1604]" strokeweight="1pt">
                    <v:stroke joinstyle="miter"/>
                    <v:textbox>
                      <w:txbxContent>
                        <w:p w14:paraId="24A93DD7" w14:textId="4A398373" w:rsidR="0006525A" w:rsidRPr="00C00FED" w:rsidRDefault="0006525A" w:rsidP="0006525A">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Logbestand</w:t>
                          </w:r>
                        </w:p>
                      </w:txbxContent>
                    </v:textbox>
                  </v:roundrect>
                </v:group>
                <w10:anchorlock/>
              </v:group>
            </w:pict>
          </mc:Fallback>
        </mc:AlternateContent>
      </w:r>
    </w:p>
    <w:p w14:paraId="0648F4FA" w14:textId="175DF093" w:rsidR="00312E42" w:rsidRDefault="00312E42" w:rsidP="00F3031B">
      <w:pPr>
        <w:spacing w:line="240" w:lineRule="atLeast"/>
        <w:rPr>
          <w:i/>
          <w:iCs/>
        </w:rPr>
      </w:pPr>
      <w:r w:rsidRPr="00C92950">
        <w:rPr>
          <w:i/>
          <w:iCs/>
        </w:rPr>
        <w:t xml:space="preserve">Figuur </w:t>
      </w:r>
      <w:r w:rsidR="00A54186">
        <w:rPr>
          <w:i/>
          <w:iCs/>
        </w:rPr>
        <w:t>5</w:t>
      </w:r>
      <w:r w:rsidRPr="00C92950">
        <w:rPr>
          <w:i/>
          <w:iCs/>
        </w:rPr>
        <w:t>: Indeling controlescherm “Verwant (melder)</w:t>
      </w:r>
      <w:r>
        <w:rPr>
          <w:i/>
          <w:iCs/>
        </w:rPr>
        <w:t>”</w:t>
      </w:r>
    </w:p>
    <w:p w14:paraId="70116136" w14:textId="77777777" w:rsidR="0006525A" w:rsidRPr="004B4048" w:rsidRDefault="0006525A" w:rsidP="00F3031B">
      <w:pPr>
        <w:spacing w:line="240" w:lineRule="atLeast"/>
      </w:pPr>
    </w:p>
    <w:p w14:paraId="261878EE" w14:textId="5877280D" w:rsidR="003B55E5" w:rsidRDefault="006238EB" w:rsidP="00F3031B">
      <w:pPr>
        <w:spacing w:line="240" w:lineRule="atLeast"/>
        <w:rPr>
          <w:b/>
          <w:bCs/>
          <w:color w:val="C00000"/>
        </w:rPr>
      </w:pPr>
      <w:r>
        <w:rPr>
          <w:b/>
          <w:bCs/>
          <w:color w:val="C00000"/>
        </w:rPr>
        <w:t>V</w:t>
      </w:r>
      <w:r w:rsidR="00065B91" w:rsidRPr="00963457">
        <w:rPr>
          <w:b/>
          <w:bCs/>
          <w:color w:val="C00000"/>
        </w:rPr>
        <w:t>erwant</w:t>
      </w:r>
      <w:r w:rsidR="00C32930">
        <w:rPr>
          <w:b/>
          <w:bCs/>
          <w:color w:val="C00000"/>
        </w:rPr>
        <w:t xml:space="preserve"> Nr.</w:t>
      </w:r>
    </w:p>
    <w:p w14:paraId="12BD2BB3" w14:textId="2986C9D7" w:rsidR="00BB7C5A" w:rsidRDefault="00BB7C5A" w:rsidP="00F3031B">
      <w:pPr>
        <w:tabs>
          <w:tab w:val="left" w:pos="567"/>
        </w:tabs>
        <w:spacing w:line="240" w:lineRule="atLeast"/>
        <w:ind w:left="397" w:hanging="397"/>
      </w:pPr>
      <w:r>
        <w:t xml:space="preserve">Rechtsboven wordt weergegeven door welke FO </w:t>
      </w:r>
      <w:r w:rsidR="006F3CBE">
        <w:t>gebruiker</w:t>
      </w:r>
      <w:r>
        <w:t xml:space="preserve"> is </w:t>
      </w:r>
      <w:r w:rsidR="000723CA">
        <w:t>behandeld.</w:t>
      </w:r>
    </w:p>
    <w:p w14:paraId="3D8F687A" w14:textId="6B7C184D" w:rsidR="006238EB" w:rsidRDefault="00852168" w:rsidP="00F3031B">
      <w:pPr>
        <w:tabs>
          <w:tab w:val="left" w:pos="567"/>
        </w:tabs>
        <w:spacing w:line="240" w:lineRule="atLeast"/>
        <w:ind w:left="397" w:hanging="397"/>
      </w:pPr>
      <w:r>
        <w:t>In deze blok worden de ingevoerde gegevens van verwant (melder) weergegeven</w:t>
      </w:r>
      <w:r w:rsidR="006238EB">
        <w:t>:</w:t>
      </w:r>
    </w:p>
    <w:p w14:paraId="68C0FDD5" w14:textId="3B4ABF08" w:rsidR="00660FC3" w:rsidRDefault="009D787B" w:rsidP="00F3031B">
      <w:pPr>
        <w:pStyle w:val="Lijstalinea"/>
        <w:numPr>
          <w:ilvl w:val="0"/>
          <w:numId w:val="18"/>
        </w:numPr>
        <w:tabs>
          <w:tab w:val="clear" w:pos="397"/>
          <w:tab w:val="left" w:pos="567"/>
        </w:tabs>
        <w:spacing w:line="240" w:lineRule="atLeast"/>
        <w:ind w:left="567" w:hanging="567"/>
      </w:pPr>
      <w:r>
        <w:t>Achternaam</w:t>
      </w:r>
    </w:p>
    <w:p w14:paraId="763E711C" w14:textId="1ED042E6" w:rsidR="009D787B" w:rsidRDefault="009D787B" w:rsidP="00F3031B">
      <w:pPr>
        <w:pStyle w:val="Lijstalinea"/>
        <w:numPr>
          <w:ilvl w:val="0"/>
          <w:numId w:val="18"/>
        </w:numPr>
        <w:tabs>
          <w:tab w:val="clear" w:pos="397"/>
          <w:tab w:val="left" w:pos="567"/>
        </w:tabs>
        <w:spacing w:line="240" w:lineRule="atLeast"/>
        <w:ind w:left="567" w:hanging="567"/>
      </w:pPr>
      <w:r>
        <w:t>Roepnaam</w:t>
      </w:r>
    </w:p>
    <w:p w14:paraId="2FF525DC" w14:textId="705B1B59" w:rsidR="009D787B" w:rsidRDefault="009D787B" w:rsidP="00F3031B">
      <w:pPr>
        <w:pStyle w:val="Lijstalinea"/>
        <w:numPr>
          <w:ilvl w:val="0"/>
          <w:numId w:val="18"/>
        </w:numPr>
        <w:tabs>
          <w:tab w:val="clear" w:pos="397"/>
          <w:tab w:val="left" w:pos="567"/>
        </w:tabs>
        <w:spacing w:line="240" w:lineRule="atLeast"/>
        <w:ind w:left="567" w:hanging="567"/>
      </w:pPr>
      <w:r>
        <w:t>Geslacht</w:t>
      </w:r>
    </w:p>
    <w:p w14:paraId="6C0EF7DB" w14:textId="4AC292C7" w:rsidR="009D787B" w:rsidRDefault="009D787B" w:rsidP="00F3031B">
      <w:pPr>
        <w:pStyle w:val="Lijstalinea"/>
        <w:numPr>
          <w:ilvl w:val="0"/>
          <w:numId w:val="18"/>
        </w:numPr>
        <w:tabs>
          <w:tab w:val="clear" w:pos="397"/>
          <w:tab w:val="left" w:pos="567"/>
        </w:tabs>
        <w:spacing w:line="240" w:lineRule="atLeast"/>
        <w:ind w:left="567" w:hanging="567"/>
      </w:pPr>
      <w:r>
        <w:t>Geboortedatum</w:t>
      </w:r>
    </w:p>
    <w:p w14:paraId="22830A77" w14:textId="6F41A56E" w:rsidR="009D787B" w:rsidRDefault="009D787B" w:rsidP="00F3031B">
      <w:pPr>
        <w:pStyle w:val="Lijstalinea"/>
        <w:numPr>
          <w:ilvl w:val="0"/>
          <w:numId w:val="18"/>
        </w:numPr>
        <w:tabs>
          <w:tab w:val="clear" w:pos="397"/>
          <w:tab w:val="left" w:pos="567"/>
        </w:tabs>
        <w:spacing w:line="240" w:lineRule="atLeast"/>
        <w:ind w:left="567" w:hanging="567"/>
      </w:pPr>
      <w:r>
        <w:t>Telefoon</w:t>
      </w:r>
    </w:p>
    <w:p w14:paraId="3ED7F53F" w14:textId="3DCC25CC" w:rsidR="009D787B" w:rsidRDefault="009D787B" w:rsidP="00F3031B">
      <w:pPr>
        <w:pStyle w:val="Lijstalinea"/>
        <w:numPr>
          <w:ilvl w:val="0"/>
          <w:numId w:val="18"/>
        </w:numPr>
        <w:tabs>
          <w:tab w:val="clear" w:pos="397"/>
          <w:tab w:val="left" w:pos="567"/>
        </w:tabs>
        <w:spacing w:line="240" w:lineRule="atLeast"/>
        <w:ind w:left="567" w:hanging="567"/>
      </w:pPr>
      <w:r>
        <w:t>Voorkeurstaal bij contact</w:t>
      </w:r>
    </w:p>
    <w:p w14:paraId="414B40C8" w14:textId="51A5F4CF" w:rsidR="009D787B" w:rsidRDefault="009D787B" w:rsidP="00F3031B">
      <w:pPr>
        <w:pStyle w:val="Lijstalinea"/>
        <w:numPr>
          <w:ilvl w:val="0"/>
          <w:numId w:val="18"/>
        </w:numPr>
        <w:tabs>
          <w:tab w:val="clear" w:pos="397"/>
          <w:tab w:val="left" w:pos="567"/>
        </w:tabs>
        <w:spacing w:line="240" w:lineRule="atLeast"/>
        <w:ind w:left="567" w:hanging="567"/>
      </w:pPr>
      <w:r>
        <w:t>Gemeente mag contact opnemen</w:t>
      </w:r>
    </w:p>
    <w:p w14:paraId="76467159" w14:textId="77777777" w:rsidR="002179A8" w:rsidRDefault="002179A8" w:rsidP="00F3031B">
      <w:pPr>
        <w:spacing w:line="240" w:lineRule="atLeast"/>
        <w:ind w:left="397" w:hanging="397"/>
      </w:pPr>
    </w:p>
    <w:p w14:paraId="6D6A9CF6" w14:textId="5715BE42" w:rsidR="00852168" w:rsidRDefault="000D3200" w:rsidP="00F3031B">
      <w:pPr>
        <w:spacing w:line="240" w:lineRule="atLeast"/>
        <w:rPr>
          <w:b/>
          <w:bCs/>
          <w:color w:val="C00000"/>
        </w:rPr>
      </w:pPr>
      <w:r w:rsidRPr="00852168">
        <w:rPr>
          <w:b/>
          <w:bCs/>
          <w:color w:val="C00000"/>
        </w:rPr>
        <w:t>Vermiste Nr.</w:t>
      </w:r>
      <w:r w:rsidR="008047C7" w:rsidRPr="00852168">
        <w:rPr>
          <w:b/>
          <w:bCs/>
          <w:color w:val="C00000"/>
        </w:rPr>
        <w:t>: adres van verwant Nr.</w:t>
      </w:r>
      <w:r w:rsidR="00A81042" w:rsidRPr="00852168">
        <w:rPr>
          <w:b/>
          <w:bCs/>
          <w:color w:val="C00000"/>
        </w:rPr>
        <w:t xml:space="preserve"> </w:t>
      </w:r>
    </w:p>
    <w:p w14:paraId="60A44DF3" w14:textId="12E9F698" w:rsidR="001113B6" w:rsidRDefault="001113B6" w:rsidP="00F3031B">
      <w:pPr>
        <w:spacing w:line="240" w:lineRule="atLeast"/>
      </w:pPr>
      <w:r>
        <w:t>De gegevens van vermiste kunnen worden in- en uitgeklapt. De gegevens over de v</w:t>
      </w:r>
      <w:r w:rsidR="002E04C1">
        <w:t>e</w:t>
      </w:r>
      <w:r>
        <w:t xml:space="preserve">rmiste </w:t>
      </w:r>
      <w:r w:rsidR="007D0FF2">
        <w:t xml:space="preserve">bevatten </w:t>
      </w:r>
      <w:r w:rsidR="00821DD6">
        <w:t xml:space="preserve">de </w:t>
      </w:r>
      <w:r w:rsidR="007D0FF2">
        <w:t>volgende onderdelen</w:t>
      </w:r>
      <w:r w:rsidR="00EA5FE6">
        <w:t>:</w:t>
      </w:r>
    </w:p>
    <w:p w14:paraId="5D2A6F7F" w14:textId="77777777" w:rsidR="009C4D6B" w:rsidRPr="009C4D6B" w:rsidRDefault="009C4D6B" w:rsidP="00F3031B">
      <w:pPr>
        <w:pStyle w:val="Lijstalinea"/>
        <w:numPr>
          <w:ilvl w:val="0"/>
          <w:numId w:val="20"/>
        </w:numPr>
        <w:tabs>
          <w:tab w:val="clear" w:pos="397"/>
          <w:tab w:val="left" w:pos="567"/>
        </w:tabs>
        <w:spacing w:line="240" w:lineRule="atLeast"/>
        <w:ind w:left="567" w:hanging="567"/>
      </w:pPr>
      <w:r w:rsidRPr="009C4D6B">
        <w:t>Gegevens over de vermiste</w:t>
      </w:r>
    </w:p>
    <w:p w14:paraId="1E000EF3" w14:textId="77777777" w:rsidR="009C4D6B" w:rsidRPr="009C4D6B" w:rsidRDefault="009C4D6B" w:rsidP="00F3031B">
      <w:pPr>
        <w:pStyle w:val="Lijstalinea"/>
        <w:numPr>
          <w:ilvl w:val="0"/>
          <w:numId w:val="20"/>
        </w:numPr>
        <w:tabs>
          <w:tab w:val="clear" w:pos="397"/>
          <w:tab w:val="left" w:pos="567"/>
        </w:tabs>
        <w:spacing w:line="240" w:lineRule="atLeast"/>
        <w:ind w:left="567" w:hanging="567"/>
      </w:pPr>
      <w:r w:rsidRPr="009C4D6B">
        <w:t>Status</w:t>
      </w:r>
    </w:p>
    <w:p w14:paraId="0E9E175E" w14:textId="77777777" w:rsidR="009C4D6B" w:rsidRDefault="009C4D6B" w:rsidP="00F3031B">
      <w:pPr>
        <w:pStyle w:val="Lijstalinea"/>
        <w:numPr>
          <w:ilvl w:val="0"/>
          <w:numId w:val="20"/>
        </w:numPr>
        <w:tabs>
          <w:tab w:val="clear" w:pos="397"/>
          <w:tab w:val="left" w:pos="567"/>
        </w:tabs>
        <w:spacing w:line="240" w:lineRule="atLeast"/>
        <w:ind w:left="567" w:hanging="567"/>
      </w:pPr>
      <w:r w:rsidRPr="009C4D6B">
        <w:t>Overige melding</w:t>
      </w:r>
    </w:p>
    <w:p w14:paraId="2C1C0826" w14:textId="76B5BE50" w:rsidR="009C4D6B" w:rsidRPr="009C4D6B" w:rsidRDefault="009C4D6B" w:rsidP="00F3031B">
      <w:pPr>
        <w:pStyle w:val="Lijstalinea"/>
        <w:numPr>
          <w:ilvl w:val="0"/>
          <w:numId w:val="20"/>
        </w:numPr>
        <w:tabs>
          <w:tab w:val="clear" w:pos="397"/>
          <w:tab w:val="left" w:pos="567"/>
        </w:tabs>
        <w:spacing w:line="240" w:lineRule="atLeast"/>
        <w:ind w:left="567" w:hanging="567"/>
      </w:pPr>
      <w:r w:rsidRPr="009C4D6B">
        <w:t xml:space="preserve">Log van </w:t>
      </w:r>
      <w:r w:rsidRPr="00555799">
        <w:rPr>
          <w:b/>
          <w:bCs/>
        </w:rPr>
        <w:t>Overige meldingen</w:t>
      </w:r>
    </w:p>
    <w:p w14:paraId="4E0F2884" w14:textId="77777777" w:rsidR="007D0FF2" w:rsidRDefault="007D0FF2" w:rsidP="00F3031B">
      <w:pPr>
        <w:spacing w:line="240" w:lineRule="atLeast"/>
      </w:pPr>
    </w:p>
    <w:p w14:paraId="50EA9754" w14:textId="3703AD44" w:rsidR="00EA5FE6" w:rsidRDefault="00EA5FE6" w:rsidP="00F3031B">
      <w:pPr>
        <w:pStyle w:val="Lijstalinea"/>
        <w:numPr>
          <w:ilvl w:val="0"/>
          <w:numId w:val="21"/>
        </w:numPr>
        <w:tabs>
          <w:tab w:val="clear" w:pos="397"/>
          <w:tab w:val="left" w:pos="567"/>
        </w:tabs>
        <w:spacing w:line="240" w:lineRule="atLeast"/>
        <w:ind w:left="567" w:hanging="567"/>
        <w:rPr>
          <w:b/>
          <w:bCs/>
        </w:rPr>
      </w:pPr>
      <w:r w:rsidRPr="009C4D6B">
        <w:rPr>
          <w:b/>
          <w:bCs/>
        </w:rPr>
        <w:t>Gegevens over de vermiste</w:t>
      </w:r>
    </w:p>
    <w:p w14:paraId="1C42EE35" w14:textId="044EE1C3" w:rsidR="00730741" w:rsidRPr="00520874" w:rsidRDefault="00BD3853" w:rsidP="00F3031B">
      <w:pPr>
        <w:spacing w:line="240" w:lineRule="atLeast"/>
      </w:pPr>
      <w:r>
        <w:t>Deze gegevens bevatten</w:t>
      </w:r>
      <w:r w:rsidR="00520874" w:rsidRPr="00520874">
        <w:t>:</w:t>
      </w:r>
    </w:p>
    <w:p w14:paraId="762FC265" w14:textId="77777777" w:rsidR="00852168" w:rsidRDefault="00852168" w:rsidP="00F3031B">
      <w:pPr>
        <w:pStyle w:val="Lijstalinea"/>
        <w:numPr>
          <w:ilvl w:val="0"/>
          <w:numId w:val="18"/>
        </w:numPr>
        <w:tabs>
          <w:tab w:val="clear" w:pos="397"/>
          <w:tab w:val="left" w:pos="567"/>
        </w:tabs>
        <w:spacing w:line="240" w:lineRule="atLeast"/>
        <w:ind w:left="567" w:hanging="567"/>
      </w:pPr>
      <w:r>
        <w:t>Achternaam</w:t>
      </w:r>
    </w:p>
    <w:p w14:paraId="214192C8" w14:textId="77777777" w:rsidR="00852168" w:rsidRDefault="00852168" w:rsidP="00F3031B">
      <w:pPr>
        <w:pStyle w:val="Lijstalinea"/>
        <w:numPr>
          <w:ilvl w:val="0"/>
          <w:numId w:val="18"/>
        </w:numPr>
        <w:tabs>
          <w:tab w:val="clear" w:pos="397"/>
          <w:tab w:val="left" w:pos="567"/>
        </w:tabs>
        <w:spacing w:line="240" w:lineRule="atLeast"/>
        <w:ind w:left="567" w:hanging="567"/>
      </w:pPr>
      <w:r>
        <w:lastRenderedPageBreak/>
        <w:t>Roepnaam</w:t>
      </w:r>
    </w:p>
    <w:p w14:paraId="6BA8C052" w14:textId="77777777" w:rsidR="00852168" w:rsidRDefault="00852168" w:rsidP="00F3031B">
      <w:pPr>
        <w:pStyle w:val="Lijstalinea"/>
        <w:numPr>
          <w:ilvl w:val="0"/>
          <w:numId w:val="18"/>
        </w:numPr>
        <w:tabs>
          <w:tab w:val="clear" w:pos="397"/>
          <w:tab w:val="left" w:pos="567"/>
        </w:tabs>
        <w:spacing w:line="240" w:lineRule="atLeast"/>
        <w:ind w:left="567" w:hanging="567"/>
      </w:pPr>
      <w:r>
        <w:t>Geslacht</w:t>
      </w:r>
    </w:p>
    <w:p w14:paraId="43E6F66F" w14:textId="77777777" w:rsidR="00852168" w:rsidRDefault="00852168" w:rsidP="00F3031B">
      <w:pPr>
        <w:pStyle w:val="Lijstalinea"/>
        <w:numPr>
          <w:ilvl w:val="0"/>
          <w:numId w:val="18"/>
        </w:numPr>
        <w:tabs>
          <w:tab w:val="clear" w:pos="397"/>
          <w:tab w:val="left" w:pos="567"/>
        </w:tabs>
        <w:spacing w:line="240" w:lineRule="atLeast"/>
        <w:ind w:left="567" w:hanging="567"/>
      </w:pPr>
      <w:r>
        <w:t>Geboortedatum</w:t>
      </w:r>
    </w:p>
    <w:p w14:paraId="0E88E8DA" w14:textId="6619845E" w:rsidR="00852168" w:rsidRDefault="00852168" w:rsidP="00F3031B">
      <w:pPr>
        <w:pStyle w:val="Lijstalinea"/>
        <w:numPr>
          <w:ilvl w:val="0"/>
          <w:numId w:val="18"/>
        </w:numPr>
        <w:tabs>
          <w:tab w:val="clear" w:pos="397"/>
          <w:tab w:val="left" w:pos="567"/>
        </w:tabs>
        <w:spacing w:line="240" w:lineRule="atLeast"/>
        <w:ind w:left="567" w:hanging="567"/>
      </w:pPr>
      <w:r>
        <w:t>Nationaliteit</w:t>
      </w:r>
    </w:p>
    <w:p w14:paraId="1A777D92" w14:textId="77777777" w:rsidR="009272EB" w:rsidRDefault="00852168" w:rsidP="00F3031B">
      <w:pPr>
        <w:pStyle w:val="Lijstalinea"/>
        <w:numPr>
          <w:ilvl w:val="0"/>
          <w:numId w:val="18"/>
        </w:numPr>
        <w:tabs>
          <w:tab w:val="clear" w:pos="397"/>
          <w:tab w:val="left" w:pos="567"/>
        </w:tabs>
        <w:spacing w:line="240" w:lineRule="atLeast"/>
        <w:ind w:left="567" w:hanging="567"/>
      </w:pPr>
      <w:r>
        <w:t>Adres</w:t>
      </w:r>
    </w:p>
    <w:p w14:paraId="14D1B122" w14:textId="10271793" w:rsidR="009272EB" w:rsidRDefault="009272EB" w:rsidP="00F3031B">
      <w:pPr>
        <w:pStyle w:val="Lijstalinea"/>
        <w:numPr>
          <w:ilvl w:val="0"/>
          <w:numId w:val="18"/>
        </w:numPr>
        <w:tabs>
          <w:tab w:val="clear" w:pos="397"/>
          <w:tab w:val="left" w:pos="567"/>
        </w:tabs>
        <w:spacing w:line="240" w:lineRule="atLeast"/>
        <w:ind w:left="567" w:hanging="567"/>
      </w:pPr>
      <w:r>
        <w:t>Betrokkenheid</w:t>
      </w:r>
    </w:p>
    <w:p w14:paraId="1B93416C" w14:textId="1AE1F509" w:rsidR="009272EB" w:rsidRDefault="009272EB" w:rsidP="00F3031B">
      <w:pPr>
        <w:pStyle w:val="Lijstalinea"/>
        <w:numPr>
          <w:ilvl w:val="0"/>
          <w:numId w:val="18"/>
        </w:numPr>
        <w:tabs>
          <w:tab w:val="clear" w:pos="397"/>
          <w:tab w:val="left" w:pos="567"/>
        </w:tabs>
        <w:spacing w:line="240" w:lineRule="atLeast"/>
        <w:ind w:left="567" w:hanging="567"/>
      </w:pPr>
      <w:r>
        <w:t>Opvallende lichaamskenmerken</w:t>
      </w:r>
    </w:p>
    <w:p w14:paraId="23E4282D" w14:textId="77777777" w:rsidR="009272EB" w:rsidRDefault="009272EB" w:rsidP="00F3031B">
      <w:pPr>
        <w:pStyle w:val="Lijstalinea"/>
        <w:numPr>
          <w:ilvl w:val="0"/>
          <w:numId w:val="18"/>
        </w:numPr>
        <w:tabs>
          <w:tab w:val="clear" w:pos="397"/>
          <w:tab w:val="left" w:pos="567"/>
        </w:tabs>
        <w:spacing w:line="240" w:lineRule="atLeast"/>
        <w:ind w:left="567" w:hanging="567"/>
      </w:pPr>
      <w:r>
        <w:t>Bijzonderheden</w:t>
      </w:r>
    </w:p>
    <w:p w14:paraId="21CB988E" w14:textId="77777777" w:rsidR="0038429A" w:rsidRDefault="0038429A" w:rsidP="00F3031B">
      <w:pPr>
        <w:tabs>
          <w:tab w:val="left" w:pos="567"/>
        </w:tabs>
        <w:spacing w:line="240" w:lineRule="atLeast"/>
      </w:pPr>
    </w:p>
    <w:p w14:paraId="4CF6AFDA" w14:textId="698D5108" w:rsidR="001151A2" w:rsidRPr="0061334E" w:rsidRDefault="006F2FA0" w:rsidP="00F3031B">
      <w:pPr>
        <w:pStyle w:val="Lijstalinea"/>
        <w:numPr>
          <w:ilvl w:val="0"/>
          <w:numId w:val="21"/>
        </w:numPr>
        <w:tabs>
          <w:tab w:val="clear" w:pos="397"/>
          <w:tab w:val="left" w:pos="567"/>
        </w:tabs>
        <w:spacing w:line="240" w:lineRule="atLeast"/>
        <w:ind w:left="567" w:hanging="567"/>
        <w:rPr>
          <w:b/>
          <w:bCs/>
        </w:rPr>
      </w:pPr>
      <w:r w:rsidRPr="0061334E">
        <w:rPr>
          <w:b/>
          <w:bCs/>
        </w:rPr>
        <w:t>Status</w:t>
      </w:r>
    </w:p>
    <w:p w14:paraId="77E20467" w14:textId="0184E6FA" w:rsidR="00D86BB3" w:rsidRDefault="00725CB1" w:rsidP="00F3031B">
      <w:pPr>
        <w:tabs>
          <w:tab w:val="left" w:pos="567"/>
        </w:tabs>
        <w:spacing w:line="240" w:lineRule="atLeast"/>
      </w:pPr>
      <w:r>
        <w:t xml:space="preserve">De status na </w:t>
      </w:r>
      <w:r w:rsidR="00305907">
        <w:t xml:space="preserve">het </w:t>
      </w:r>
      <w:r>
        <w:t xml:space="preserve">invoeren van de nieuwe </w:t>
      </w:r>
      <w:r w:rsidR="00B47C22">
        <w:t>vermisten</w:t>
      </w:r>
      <w:r w:rsidR="00305907">
        <w:t xml:space="preserve"> </w:t>
      </w:r>
      <w:r>
        <w:t xml:space="preserve">is automatisch </w:t>
      </w:r>
      <w:r w:rsidR="00305907" w:rsidRPr="00305907">
        <w:rPr>
          <w:b/>
          <w:bCs/>
        </w:rPr>
        <w:t>Vermist</w:t>
      </w:r>
      <w:r>
        <w:t xml:space="preserve">. </w:t>
      </w:r>
      <w:r w:rsidR="00D86BB3">
        <w:t xml:space="preserve">Onder de </w:t>
      </w:r>
      <w:r w:rsidR="00D86BB3" w:rsidRPr="0061334E">
        <w:rPr>
          <w:b/>
          <w:bCs/>
        </w:rPr>
        <w:t>Status</w:t>
      </w:r>
      <w:r w:rsidR="00D86BB3">
        <w:t xml:space="preserve"> zijn er twee keuzes</w:t>
      </w:r>
      <w:r>
        <w:t xml:space="preserve"> mogelijk</w:t>
      </w:r>
      <w:r w:rsidR="00D86BB3">
        <w:t xml:space="preserve">: </w:t>
      </w:r>
    </w:p>
    <w:p w14:paraId="34CFD768" w14:textId="77777777" w:rsidR="00D86BB3" w:rsidRDefault="00D86BB3" w:rsidP="00F3031B">
      <w:pPr>
        <w:pStyle w:val="Lijstalinea"/>
        <w:numPr>
          <w:ilvl w:val="0"/>
          <w:numId w:val="18"/>
        </w:numPr>
        <w:tabs>
          <w:tab w:val="clear" w:pos="397"/>
          <w:tab w:val="left" w:pos="567"/>
        </w:tabs>
        <w:spacing w:line="240" w:lineRule="atLeast"/>
        <w:ind w:left="567" w:hanging="567"/>
      </w:pPr>
      <w:r w:rsidRPr="006D4FCD">
        <w:rPr>
          <w:b/>
          <w:bCs/>
        </w:rPr>
        <w:t>Vermist</w:t>
      </w:r>
      <w:r>
        <w:t xml:space="preserve"> (rood)</w:t>
      </w:r>
    </w:p>
    <w:p w14:paraId="24879184" w14:textId="77777777" w:rsidR="00D86BB3" w:rsidRDefault="00D86BB3" w:rsidP="00F3031B">
      <w:pPr>
        <w:pStyle w:val="Lijstalinea"/>
        <w:numPr>
          <w:ilvl w:val="0"/>
          <w:numId w:val="18"/>
        </w:numPr>
        <w:tabs>
          <w:tab w:val="clear" w:pos="397"/>
          <w:tab w:val="left" w:pos="567"/>
        </w:tabs>
        <w:spacing w:line="240" w:lineRule="atLeast"/>
        <w:ind w:left="567" w:hanging="567"/>
      </w:pPr>
      <w:r w:rsidRPr="006D4FCD">
        <w:rPr>
          <w:b/>
          <w:bCs/>
        </w:rPr>
        <w:t>Teruggevonden</w:t>
      </w:r>
      <w:r>
        <w:t xml:space="preserve"> (groen)</w:t>
      </w:r>
    </w:p>
    <w:p w14:paraId="7FE63B88" w14:textId="77777777" w:rsidR="00D86BB3" w:rsidRDefault="00D86BB3" w:rsidP="00F3031B">
      <w:pPr>
        <w:spacing w:line="240" w:lineRule="atLeast"/>
      </w:pPr>
    </w:p>
    <w:p w14:paraId="68F2B953" w14:textId="64E4954F" w:rsidR="00D86BB3" w:rsidRDefault="00D86BB3" w:rsidP="00F3031B">
      <w:pPr>
        <w:spacing w:line="240" w:lineRule="atLeast"/>
      </w:pPr>
      <w:r>
        <w:t xml:space="preserve">Wanner op </w:t>
      </w:r>
      <w:r w:rsidRPr="00963055">
        <w:rPr>
          <w:b/>
          <w:bCs/>
        </w:rPr>
        <w:t xml:space="preserve">Teruggevonden </w:t>
      </w:r>
      <w:r>
        <w:t>wordt gekozen verschijnt er melding:</w:t>
      </w:r>
    </w:p>
    <w:p w14:paraId="42BC837D" w14:textId="77777777" w:rsidR="00D86BB3" w:rsidRDefault="00D86BB3" w:rsidP="00F3031B">
      <w:pPr>
        <w:spacing w:line="240" w:lineRule="atLeast"/>
      </w:pPr>
    </w:p>
    <w:p w14:paraId="550D202F" w14:textId="77777777" w:rsidR="00D86BB3" w:rsidRPr="00E6344F" w:rsidRDefault="00D86BB3"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6344F">
        <w:rPr>
          <w:i/>
          <w:iCs/>
        </w:rPr>
        <w:t>Vermiste teruggevonden melden</w:t>
      </w:r>
    </w:p>
    <w:p w14:paraId="739899BE" w14:textId="77777777" w:rsidR="00D86BB3" w:rsidRPr="00E6344F" w:rsidRDefault="00D86BB3"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6344F">
        <w:rPr>
          <w:i/>
          <w:iCs/>
        </w:rPr>
        <w:t>Verwant (melder): [naam] [adres]</w:t>
      </w:r>
    </w:p>
    <w:p w14:paraId="404EF2BA" w14:textId="77777777" w:rsidR="00D86BB3" w:rsidRDefault="00D86BB3"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E6344F">
        <w:rPr>
          <w:i/>
          <w:iCs/>
        </w:rPr>
        <w:t>Weet u zeker dat u</w:t>
      </w:r>
      <w:r>
        <w:rPr>
          <w:i/>
          <w:iCs/>
        </w:rPr>
        <w:t xml:space="preserve"> [vermiste achter</w:t>
      </w:r>
      <w:r w:rsidRPr="00E6344F">
        <w:rPr>
          <w:i/>
          <w:iCs/>
        </w:rPr>
        <w:t>naam</w:t>
      </w:r>
      <w:r>
        <w:rPr>
          <w:i/>
          <w:iCs/>
        </w:rPr>
        <w:t xml:space="preserve">] </w:t>
      </w:r>
      <w:r w:rsidRPr="00E6344F">
        <w:rPr>
          <w:i/>
          <w:iCs/>
        </w:rPr>
        <w:t>als teruggevonden wilt melden?</w:t>
      </w:r>
    </w:p>
    <w:p w14:paraId="306A0E76" w14:textId="77777777" w:rsidR="00BD3853" w:rsidRDefault="00BD3853" w:rsidP="00F3031B">
      <w:pPr>
        <w:pBdr>
          <w:top w:val="single" w:sz="4" w:space="1" w:color="auto"/>
          <w:left w:val="single" w:sz="4" w:space="4" w:color="auto"/>
          <w:bottom w:val="single" w:sz="4" w:space="1" w:color="auto"/>
          <w:right w:val="single" w:sz="4" w:space="4" w:color="auto"/>
        </w:pBdr>
        <w:spacing w:line="240" w:lineRule="atLeast"/>
        <w:ind w:left="567"/>
        <w:rPr>
          <w:i/>
          <w:iCs/>
        </w:rPr>
      </w:pPr>
    </w:p>
    <w:p w14:paraId="3B22046F" w14:textId="2B2181D4" w:rsidR="00BD3853" w:rsidRPr="00E6344F" w:rsidRDefault="00BD3853" w:rsidP="00F3031B">
      <w:pPr>
        <w:pBdr>
          <w:top w:val="single" w:sz="4" w:space="1" w:color="auto"/>
          <w:left w:val="single" w:sz="4" w:space="4" w:color="auto"/>
          <w:bottom w:val="single" w:sz="4" w:space="1" w:color="auto"/>
          <w:right w:val="single" w:sz="4" w:space="4" w:color="auto"/>
        </w:pBdr>
        <w:spacing w:line="240" w:lineRule="atLeast"/>
        <w:ind w:left="567"/>
        <w:rPr>
          <w:i/>
          <w:iCs/>
        </w:rPr>
      </w:pPr>
      <w:r>
        <w:rPr>
          <w:i/>
          <w:iCs/>
        </w:rPr>
        <w:t>Ja</w:t>
      </w:r>
      <w:r>
        <w:rPr>
          <w:i/>
          <w:iCs/>
        </w:rPr>
        <w:tab/>
        <w:t>Nee</w:t>
      </w:r>
    </w:p>
    <w:p w14:paraId="2FC2A835" w14:textId="77777777" w:rsidR="00D86BB3" w:rsidRDefault="00D86BB3" w:rsidP="00F3031B">
      <w:pPr>
        <w:spacing w:line="240" w:lineRule="atLeast"/>
        <w:ind w:left="567"/>
      </w:pPr>
    </w:p>
    <w:p w14:paraId="7397B725" w14:textId="133B63C9" w:rsidR="00D86BB3" w:rsidRDefault="00725CB1" w:rsidP="00F3031B">
      <w:pPr>
        <w:spacing w:line="240" w:lineRule="atLeast"/>
        <w:ind w:left="567"/>
      </w:pPr>
      <w:r>
        <w:t>Keuzek</w:t>
      </w:r>
      <w:r w:rsidR="00D86BB3">
        <w:t>noppen “Ja” en “Nee” aanwezig.</w:t>
      </w:r>
    </w:p>
    <w:p w14:paraId="7F6A31ED" w14:textId="77777777" w:rsidR="00D86BB3" w:rsidRDefault="00D86BB3" w:rsidP="00F3031B">
      <w:pPr>
        <w:spacing w:line="240" w:lineRule="atLeast"/>
        <w:ind w:left="567"/>
      </w:pPr>
    </w:p>
    <w:p w14:paraId="3F1AAFE8" w14:textId="76B0F120" w:rsidR="00D86BB3" w:rsidRDefault="00D86BB3" w:rsidP="00F3031B">
      <w:pPr>
        <w:spacing w:line="240" w:lineRule="atLeast"/>
        <w:ind w:left="567"/>
      </w:pPr>
      <w:r>
        <w:t xml:space="preserve">Bij </w:t>
      </w:r>
      <w:r w:rsidR="00C518E3">
        <w:t>“</w:t>
      </w:r>
      <w:r>
        <w:t>Ja</w:t>
      </w:r>
      <w:r w:rsidR="00C518E3">
        <w:t>” verschijn</w:t>
      </w:r>
      <w:r w:rsidR="00821DD6">
        <w:t>t</w:t>
      </w:r>
      <w:r w:rsidR="00C518E3">
        <w:t xml:space="preserve"> er </w:t>
      </w:r>
      <w:r w:rsidR="00821DD6">
        <w:t xml:space="preserve">een </w:t>
      </w:r>
      <w:r w:rsidR="00C518E3">
        <w:t xml:space="preserve">melding “Status is opgeslagen” en </w:t>
      </w:r>
      <w:r w:rsidR="007C13CE">
        <w:t>de status verander</w:t>
      </w:r>
      <w:r w:rsidR="00821DD6">
        <w:t>t</w:t>
      </w:r>
      <w:r w:rsidR="007C13CE">
        <w:t xml:space="preserve"> in “Teruggevonden” (groen).</w:t>
      </w:r>
    </w:p>
    <w:p w14:paraId="587D1339" w14:textId="3E5ABE94" w:rsidR="00D86BB3" w:rsidRDefault="00D86BB3" w:rsidP="00F3031B">
      <w:pPr>
        <w:spacing w:line="240" w:lineRule="atLeast"/>
        <w:ind w:left="567"/>
      </w:pPr>
      <w:r>
        <w:t xml:space="preserve">Bij “Nee” gaat FO </w:t>
      </w:r>
      <w:r w:rsidR="006F3CBE">
        <w:t>gebruiker</w:t>
      </w:r>
      <w:r>
        <w:t xml:space="preserve"> terug naar een vorige scherm.</w:t>
      </w:r>
    </w:p>
    <w:p w14:paraId="5F59175C" w14:textId="77777777" w:rsidR="00D86BB3" w:rsidRDefault="00D86BB3" w:rsidP="00F3031B">
      <w:pPr>
        <w:tabs>
          <w:tab w:val="left" w:pos="567"/>
        </w:tabs>
        <w:spacing w:line="240" w:lineRule="atLeast"/>
        <w:ind w:left="397" w:hanging="397"/>
      </w:pPr>
    </w:p>
    <w:p w14:paraId="7E720275" w14:textId="514F9D55" w:rsidR="006F2FA0" w:rsidRPr="0061334E" w:rsidRDefault="006F2FA0" w:rsidP="00F3031B">
      <w:pPr>
        <w:pStyle w:val="Lijstalinea"/>
        <w:numPr>
          <w:ilvl w:val="0"/>
          <w:numId w:val="21"/>
        </w:numPr>
        <w:tabs>
          <w:tab w:val="clear" w:pos="397"/>
          <w:tab w:val="left" w:pos="567"/>
        </w:tabs>
        <w:spacing w:line="240" w:lineRule="atLeast"/>
        <w:ind w:left="567" w:hanging="567"/>
        <w:rPr>
          <w:b/>
          <w:bCs/>
        </w:rPr>
      </w:pPr>
      <w:r w:rsidRPr="0061334E">
        <w:rPr>
          <w:b/>
          <w:bCs/>
        </w:rPr>
        <w:t>Overige meldin</w:t>
      </w:r>
      <w:r w:rsidR="008C30D3" w:rsidRPr="0061334E">
        <w:rPr>
          <w:b/>
          <w:bCs/>
        </w:rPr>
        <w:t>g</w:t>
      </w:r>
    </w:p>
    <w:p w14:paraId="3F19390B" w14:textId="1A3EA792" w:rsidR="008C30D3" w:rsidRDefault="008C30D3" w:rsidP="00F3031B">
      <w:pPr>
        <w:spacing w:line="240" w:lineRule="atLeast"/>
      </w:pPr>
      <w:r>
        <w:t xml:space="preserve">Dit is een inklapveld. Onder </w:t>
      </w:r>
      <w:r w:rsidRPr="008C30D3">
        <w:rPr>
          <w:b/>
          <w:bCs/>
        </w:rPr>
        <w:t>Overige meldingen</w:t>
      </w:r>
      <w:r>
        <w:t xml:space="preserve"> kan </w:t>
      </w:r>
      <w:r w:rsidR="00821DD6">
        <w:t xml:space="preserve">de </w:t>
      </w:r>
      <w:r>
        <w:t xml:space="preserve">FO </w:t>
      </w:r>
      <w:r w:rsidR="006F3CBE">
        <w:t>gebruiker</w:t>
      </w:r>
      <w:r>
        <w:t xml:space="preserve"> overige meldingen typen. Dit veld bevat maximaal 254 tekens. Onderaan Overige meldingen wordt er weergegeven hoeveel tekens over zijn. Hierna is de keuze tussen </w:t>
      </w:r>
      <w:r w:rsidRPr="008C30D3">
        <w:rPr>
          <w:b/>
          <w:bCs/>
        </w:rPr>
        <w:t>Annuleren</w:t>
      </w:r>
      <w:r>
        <w:t xml:space="preserve"> of </w:t>
      </w:r>
      <w:r w:rsidRPr="008C30D3">
        <w:rPr>
          <w:b/>
          <w:bCs/>
        </w:rPr>
        <w:t>Opslaan</w:t>
      </w:r>
      <w:r>
        <w:t>.</w:t>
      </w:r>
    </w:p>
    <w:p w14:paraId="45AE4312" w14:textId="77777777" w:rsidR="008C30D3" w:rsidRDefault="008C30D3" w:rsidP="00F3031B">
      <w:pPr>
        <w:spacing w:line="240" w:lineRule="atLeast"/>
      </w:pPr>
    </w:p>
    <w:p w14:paraId="494FEED8" w14:textId="77777777" w:rsidR="008C30D3" w:rsidRDefault="008C30D3" w:rsidP="00F3031B">
      <w:pPr>
        <w:spacing w:line="240" w:lineRule="atLeast"/>
      </w:pPr>
      <w:r>
        <w:t xml:space="preserve">Bij </w:t>
      </w:r>
      <w:r w:rsidRPr="008C30D3">
        <w:rPr>
          <w:b/>
          <w:bCs/>
        </w:rPr>
        <w:t>Overige meldingen</w:t>
      </w:r>
      <w:r>
        <w:t xml:space="preserve"> is er een log aanwezig van de gemaakte overige meldingen. Deze log bevat: datum, tijdstempel en de melding zelf.</w:t>
      </w:r>
    </w:p>
    <w:p w14:paraId="0381AC3B" w14:textId="48B767E3" w:rsidR="008C30D3" w:rsidRDefault="008C30D3" w:rsidP="00F3031B">
      <w:pPr>
        <w:spacing w:line="240" w:lineRule="atLeast"/>
      </w:pPr>
    </w:p>
    <w:p w14:paraId="23452A98" w14:textId="7FF709EA" w:rsidR="00AE3EBA" w:rsidRPr="0038429A" w:rsidRDefault="00AE3EBA" w:rsidP="00F3031B">
      <w:pPr>
        <w:pStyle w:val="Lijstalinea"/>
        <w:numPr>
          <w:ilvl w:val="0"/>
          <w:numId w:val="21"/>
        </w:numPr>
        <w:tabs>
          <w:tab w:val="clear" w:pos="397"/>
          <w:tab w:val="left" w:pos="567"/>
        </w:tabs>
        <w:spacing w:line="240" w:lineRule="atLeast"/>
        <w:ind w:left="567" w:hanging="567"/>
        <w:rPr>
          <w:b/>
          <w:bCs/>
        </w:rPr>
      </w:pPr>
      <w:r w:rsidRPr="0038429A">
        <w:rPr>
          <w:b/>
          <w:bCs/>
        </w:rPr>
        <w:t>Log “Overige meldingen”</w:t>
      </w:r>
    </w:p>
    <w:p w14:paraId="363F1CD0" w14:textId="77777777" w:rsidR="0038429A" w:rsidRDefault="0038429A" w:rsidP="00F3031B">
      <w:pPr>
        <w:spacing w:line="240" w:lineRule="atLeast"/>
      </w:pPr>
      <w:r>
        <w:t xml:space="preserve">Dit is een inklapveld. In </w:t>
      </w:r>
      <w:r w:rsidRPr="00CB7031">
        <w:rPr>
          <w:b/>
          <w:bCs/>
        </w:rPr>
        <w:t>Logbestand</w:t>
      </w:r>
      <w:r>
        <w:t xml:space="preserve"> worden volgende loggegevens bijgehouden:</w:t>
      </w:r>
    </w:p>
    <w:p w14:paraId="2E412DBB" w14:textId="77777777" w:rsidR="0038429A" w:rsidRDefault="0038429A" w:rsidP="00F3031B">
      <w:pPr>
        <w:pStyle w:val="Lijstalinea"/>
        <w:numPr>
          <w:ilvl w:val="0"/>
          <w:numId w:val="18"/>
        </w:numPr>
        <w:tabs>
          <w:tab w:val="clear" w:pos="397"/>
          <w:tab w:val="left" w:pos="567"/>
        </w:tabs>
        <w:spacing w:line="240" w:lineRule="atLeast"/>
        <w:ind w:left="567" w:hanging="567"/>
      </w:pPr>
      <w:r>
        <w:t>Datum</w:t>
      </w:r>
    </w:p>
    <w:p w14:paraId="1584346E" w14:textId="77777777" w:rsidR="0038429A" w:rsidRDefault="0038429A" w:rsidP="00F3031B">
      <w:pPr>
        <w:pStyle w:val="Lijstalinea"/>
        <w:numPr>
          <w:ilvl w:val="0"/>
          <w:numId w:val="18"/>
        </w:numPr>
        <w:tabs>
          <w:tab w:val="clear" w:pos="397"/>
          <w:tab w:val="left" w:pos="567"/>
        </w:tabs>
        <w:spacing w:line="240" w:lineRule="atLeast"/>
        <w:ind w:left="567" w:hanging="567"/>
      </w:pPr>
      <w:r>
        <w:t>Tijdstempel</w:t>
      </w:r>
    </w:p>
    <w:p w14:paraId="0BDC1D1B" w14:textId="77777777" w:rsidR="0038429A" w:rsidRDefault="0038429A" w:rsidP="00F3031B">
      <w:pPr>
        <w:pStyle w:val="Lijstalinea"/>
        <w:numPr>
          <w:ilvl w:val="0"/>
          <w:numId w:val="18"/>
        </w:numPr>
        <w:tabs>
          <w:tab w:val="clear" w:pos="397"/>
          <w:tab w:val="left" w:pos="567"/>
        </w:tabs>
        <w:spacing w:line="240" w:lineRule="atLeast"/>
        <w:ind w:left="567" w:hanging="567"/>
      </w:pPr>
      <w:r>
        <w:t>Achternaam van verwant (melder), zijn/haar unieke nummer</w:t>
      </w:r>
    </w:p>
    <w:p w14:paraId="165550AE" w14:textId="77777777" w:rsidR="0038429A" w:rsidRDefault="0038429A" w:rsidP="00F3031B">
      <w:pPr>
        <w:pStyle w:val="Lijstalinea"/>
        <w:numPr>
          <w:ilvl w:val="0"/>
          <w:numId w:val="18"/>
        </w:numPr>
        <w:tabs>
          <w:tab w:val="clear" w:pos="397"/>
          <w:tab w:val="left" w:pos="567"/>
        </w:tabs>
        <w:spacing w:line="240" w:lineRule="atLeast"/>
        <w:ind w:left="567" w:hanging="567"/>
      </w:pPr>
      <w:r>
        <w:t>Mutatie van verwant (melder) die is vastgelegd.</w:t>
      </w:r>
    </w:p>
    <w:p w14:paraId="5DAD3B1C" w14:textId="77777777" w:rsidR="001151A2" w:rsidRDefault="001151A2" w:rsidP="00F3031B">
      <w:pPr>
        <w:tabs>
          <w:tab w:val="left" w:pos="567"/>
        </w:tabs>
        <w:spacing w:line="240" w:lineRule="atLeast"/>
      </w:pPr>
    </w:p>
    <w:p w14:paraId="6F6102A1" w14:textId="77777777" w:rsidR="00E85B18" w:rsidRDefault="00E85B18">
      <w:pPr>
        <w:rPr>
          <w:b/>
          <w:bCs/>
          <w:color w:val="C00000"/>
        </w:rPr>
      </w:pPr>
      <w:r>
        <w:rPr>
          <w:b/>
          <w:bCs/>
          <w:color w:val="C00000"/>
        </w:rPr>
        <w:br w:type="page"/>
      </w:r>
    </w:p>
    <w:p w14:paraId="422289A5" w14:textId="7E96845E" w:rsidR="001151A2" w:rsidRDefault="001151A2" w:rsidP="00F3031B">
      <w:pPr>
        <w:spacing w:line="240" w:lineRule="atLeast"/>
        <w:rPr>
          <w:b/>
          <w:bCs/>
          <w:color w:val="C00000"/>
        </w:rPr>
      </w:pPr>
      <w:r>
        <w:rPr>
          <w:b/>
          <w:bCs/>
          <w:color w:val="C00000"/>
        </w:rPr>
        <w:lastRenderedPageBreak/>
        <w:t>Scripts</w:t>
      </w:r>
    </w:p>
    <w:p w14:paraId="22CAA3C7" w14:textId="3844B3FF" w:rsidR="008C30D3" w:rsidRDefault="008C30D3" w:rsidP="00F3031B">
      <w:pPr>
        <w:spacing w:line="240" w:lineRule="atLeast"/>
      </w:pPr>
      <w:r>
        <w:t xml:space="preserve">Dit is een inklapveld en bevat een script die FO </w:t>
      </w:r>
      <w:r w:rsidR="006F3CBE">
        <w:t>gebruiker</w:t>
      </w:r>
      <w:r>
        <w:t xml:space="preserve"> dient voor te lezen aan de verwant (melder). De script luid</w:t>
      </w:r>
      <w:r w:rsidR="0055203D">
        <w:t>t:</w:t>
      </w:r>
    </w:p>
    <w:p w14:paraId="52F9D33F" w14:textId="77777777" w:rsidR="008C30D3" w:rsidRPr="00CB7031" w:rsidRDefault="008C30D3" w:rsidP="00F3031B">
      <w:pPr>
        <w:spacing w:line="240" w:lineRule="atLeast"/>
      </w:pPr>
    </w:p>
    <w:p w14:paraId="5529FC71" w14:textId="3B02497B" w:rsidR="008C30D3" w:rsidRPr="006658B9" w:rsidRDefault="00A41DF9"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Pr>
          <w:i/>
          <w:iCs/>
        </w:rPr>
        <w:t>Ik zoek mijn naaste</w:t>
      </w:r>
      <w:r w:rsidR="008C30D3" w:rsidRPr="006658B9">
        <w:rPr>
          <w:i/>
          <w:iCs/>
        </w:rPr>
        <w:t xml:space="preserve"> gaat nu bij de ziekenhuizen navragen of uw verwant één van de slachtoffers is. Als dat zo is, bellen wij u.</w:t>
      </w:r>
    </w:p>
    <w:p w14:paraId="46C64BC0" w14:textId="77777777" w:rsidR="008C30D3" w:rsidRPr="006658B9" w:rsidRDefault="008C30D3"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sidRPr="006658B9">
        <w:rPr>
          <w:i/>
          <w:iCs/>
        </w:rPr>
        <w:t>Houd u er rekening mee dat het langere tijd kan duren voordat er meer informatie bekend is. De hulpverlening aan slachtoffers heeft nu de hoogste prioriteit.</w:t>
      </w:r>
    </w:p>
    <w:p w14:paraId="4054D047" w14:textId="77777777" w:rsidR="008C30D3" w:rsidRPr="006658B9" w:rsidRDefault="008C30D3"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sidRPr="006658B9">
        <w:rPr>
          <w:i/>
          <w:iCs/>
        </w:rPr>
        <w:t>Blijft u proberen om zelf contact te leggen met uw verwant.</w:t>
      </w:r>
    </w:p>
    <w:p w14:paraId="10C7113B" w14:textId="77777777" w:rsidR="008C30D3" w:rsidRPr="006658B9" w:rsidRDefault="008C30D3"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sidRPr="006658B9">
        <w:rPr>
          <w:i/>
          <w:iCs/>
        </w:rPr>
        <w:t>Mocht u uw verwant hebben kunnen bereiken, dan horen wij dat graag direct van u. Dan kunnen wij uw verwant registreren als gevonden.</w:t>
      </w:r>
    </w:p>
    <w:p w14:paraId="3FECCB51" w14:textId="77777777" w:rsidR="008C30D3" w:rsidRDefault="008C30D3"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sidRPr="006658B9">
        <w:rPr>
          <w:i/>
          <w:iCs/>
        </w:rPr>
        <w:t>Wij gebruiken nu uw gegevens om u te kunnen informeren over degene die u zoekt. Mag uw gemeente later nog een keer contact met u opnemen om te horen of u nog vragen heeft over het incident?</w:t>
      </w:r>
    </w:p>
    <w:p w14:paraId="4BBCF9A2" w14:textId="77777777" w:rsidR="0055203D" w:rsidRPr="0055203D" w:rsidRDefault="0055203D" w:rsidP="00F3031B">
      <w:pPr>
        <w:pBdr>
          <w:top w:val="single" w:sz="4" w:space="1" w:color="auto"/>
          <w:left w:val="single" w:sz="4" w:space="4" w:color="auto"/>
          <w:bottom w:val="single" w:sz="4" w:space="1" w:color="auto"/>
          <w:right w:val="single" w:sz="4" w:space="4" w:color="auto"/>
        </w:pBdr>
        <w:spacing w:line="240" w:lineRule="atLeast"/>
        <w:ind w:left="567"/>
        <w:rPr>
          <w:i/>
          <w:iCs/>
        </w:rPr>
      </w:pPr>
    </w:p>
    <w:p w14:paraId="0C17DCCF" w14:textId="77777777" w:rsidR="0055203D" w:rsidRPr="0055203D" w:rsidRDefault="0055203D" w:rsidP="00F3031B">
      <w:pPr>
        <w:pBdr>
          <w:top w:val="single" w:sz="4" w:space="1" w:color="auto"/>
          <w:left w:val="single" w:sz="4" w:space="4" w:color="auto"/>
          <w:bottom w:val="single" w:sz="4" w:space="1" w:color="auto"/>
          <w:right w:val="single" w:sz="4" w:space="4" w:color="auto"/>
        </w:pBdr>
        <w:spacing w:line="240" w:lineRule="atLeast"/>
        <w:ind w:left="567"/>
        <w:rPr>
          <w:i/>
          <w:iCs/>
        </w:rPr>
      </w:pPr>
      <w:r w:rsidRPr="0055203D">
        <w:rPr>
          <w:i/>
          <w:iCs/>
        </w:rPr>
        <w:t>Ja</w:t>
      </w:r>
      <w:r w:rsidRPr="0055203D">
        <w:rPr>
          <w:i/>
          <w:iCs/>
        </w:rPr>
        <w:tab/>
        <w:t>Nee</w:t>
      </w:r>
    </w:p>
    <w:p w14:paraId="7A40B5D1" w14:textId="77777777" w:rsidR="008C30D3" w:rsidRPr="0055203D" w:rsidRDefault="008C30D3" w:rsidP="00F3031B">
      <w:pPr>
        <w:pBdr>
          <w:top w:val="single" w:sz="4" w:space="1" w:color="auto"/>
          <w:left w:val="single" w:sz="4" w:space="4" w:color="auto"/>
          <w:bottom w:val="single" w:sz="4" w:space="1" w:color="auto"/>
          <w:right w:val="single" w:sz="4" w:space="4" w:color="auto"/>
        </w:pBdr>
        <w:spacing w:line="240" w:lineRule="atLeast"/>
        <w:ind w:left="567"/>
        <w:rPr>
          <w:i/>
          <w:iCs/>
        </w:rPr>
      </w:pPr>
    </w:p>
    <w:p w14:paraId="1F8C1980" w14:textId="77777777" w:rsidR="008C30D3" w:rsidRPr="00F26750" w:rsidRDefault="008C30D3" w:rsidP="00F3031B">
      <w:pPr>
        <w:pBdr>
          <w:top w:val="single" w:sz="4" w:space="1" w:color="auto"/>
          <w:left w:val="single" w:sz="4" w:space="4" w:color="auto"/>
          <w:bottom w:val="single" w:sz="4" w:space="1" w:color="auto"/>
          <w:right w:val="single" w:sz="4" w:space="4" w:color="auto"/>
        </w:pBdr>
        <w:spacing w:line="240" w:lineRule="atLeast"/>
        <w:ind w:left="567"/>
      </w:pPr>
      <w:r w:rsidRPr="00F26750">
        <w:t>Knoppen “Ja” en “Nee” aanwezig.</w:t>
      </w:r>
    </w:p>
    <w:p w14:paraId="0CEF177E" w14:textId="77777777" w:rsidR="008C30D3" w:rsidRPr="00F26750" w:rsidRDefault="008C30D3" w:rsidP="00F3031B">
      <w:pPr>
        <w:pStyle w:val="Lijstalinea"/>
        <w:numPr>
          <w:ilvl w:val="0"/>
          <w:numId w:val="19"/>
        </w:numPr>
        <w:pBdr>
          <w:top w:val="single" w:sz="4" w:space="1" w:color="auto"/>
          <w:left w:val="single" w:sz="4" w:space="4" w:color="auto"/>
          <w:bottom w:val="single" w:sz="4" w:space="1" w:color="auto"/>
          <w:right w:val="single" w:sz="4" w:space="4" w:color="auto"/>
        </w:pBdr>
        <w:tabs>
          <w:tab w:val="clear" w:pos="397"/>
          <w:tab w:val="left" w:pos="1134"/>
        </w:tabs>
        <w:spacing w:line="240" w:lineRule="atLeast"/>
        <w:ind w:left="1134" w:hanging="567"/>
        <w:rPr>
          <w:i/>
          <w:iCs/>
        </w:rPr>
      </w:pPr>
      <w:r w:rsidRPr="00F26750">
        <w:rPr>
          <w:i/>
          <w:iCs/>
        </w:rPr>
        <w:t>Sterkte toegewenst.</w:t>
      </w:r>
    </w:p>
    <w:p w14:paraId="4B65047B" w14:textId="77777777" w:rsidR="008C30D3" w:rsidRDefault="008C30D3" w:rsidP="00F3031B">
      <w:pPr>
        <w:spacing w:line="240" w:lineRule="atLeast"/>
      </w:pPr>
    </w:p>
    <w:p w14:paraId="4FE77B44" w14:textId="4E3F0ED1" w:rsidR="00E27D9D" w:rsidRPr="001151A2" w:rsidRDefault="00E27D9D" w:rsidP="00F3031B">
      <w:pPr>
        <w:spacing w:line="240" w:lineRule="atLeast"/>
        <w:rPr>
          <w:b/>
          <w:bCs/>
          <w:color w:val="C00000"/>
        </w:rPr>
      </w:pPr>
      <w:r w:rsidRPr="001151A2">
        <w:rPr>
          <w:b/>
          <w:bCs/>
          <w:color w:val="C00000"/>
        </w:rPr>
        <w:t>Logbestand</w:t>
      </w:r>
    </w:p>
    <w:p w14:paraId="5AB71A2C" w14:textId="4F22DC0B" w:rsidR="006F2FA0" w:rsidRDefault="00CB7031" w:rsidP="00F3031B">
      <w:pPr>
        <w:spacing w:line="240" w:lineRule="atLeast"/>
      </w:pPr>
      <w:r>
        <w:t xml:space="preserve">Dit is een inklapveld. </w:t>
      </w:r>
      <w:r w:rsidR="002664C9">
        <w:t xml:space="preserve">In </w:t>
      </w:r>
      <w:r w:rsidR="002664C9" w:rsidRPr="00CB7031">
        <w:rPr>
          <w:b/>
          <w:bCs/>
        </w:rPr>
        <w:t>Logbestand</w:t>
      </w:r>
      <w:r w:rsidR="002664C9">
        <w:t xml:space="preserve"> worden</w:t>
      </w:r>
      <w:r w:rsidR="003118CC">
        <w:t xml:space="preserve"> </w:t>
      </w:r>
      <w:r w:rsidR="002664C9">
        <w:t>volgende loggegevens bijgehouden:</w:t>
      </w:r>
    </w:p>
    <w:p w14:paraId="6F911878" w14:textId="1CD308BE" w:rsidR="002664C9" w:rsidRDefault="00651D76" w:rsidP="00F3031B">
      <w:pPr>
        <w:pStyle w:val="Lijstalinea"/>
        <w:numPr>
          <w:ilvl w:val="0"/>
          <w:numId w:val="18"/>
        </w:numPr>
        <w:tabs>
          <w:tab w:val="clear" w:pos="397"/>
          <w:tab w:val="left" w:pos="567"/>
        </w:tabs>
        <w:spacing w:line="240" w:lineRule="atLeast"/>
        <w:ind w:left="567" w:hanging="567"/>
      </w:pPr>
      <w:r>
        <w:t>Datum</w:t>
      </w:r>
    </w:p>
    <w:p w14:paraId="7FD99A44" w14:textId="1E3D4F1C" w:rsidR="00651D76" w:rsidRDefault="00651D76" w:rsidP="00F3031B">
      <w:pPr>
        <w:pStyle w:val="Lijstalinea"/>
        <w:numPr>
          <w:ilvl w:val="0"/>
          <w:numId w:val="18"/>
        </w:numPr>
        <w:tabs>
          <w:tab w:val="clear" w:pos="397"/>
          <w:tab w:val="left" w:pos="567"/>
        </w:tabs>
        <w:spacing w:line="240" w:lineRule="atLeast"/>
        <w:ind w:left="567" w:hanging="567"/>
      </w:pPr>
      <w:r>
        <w:t>Tijdstempel</w:t>
      </w:r>
    </w:p>
    <w:p w14:paraId="29869B31" w14:textId="16977D57" w:rsidR="00651D76" w:rsidRDefault="00AC7B6A" w:rsidP="00F3031B">
      <w:pPr>
        <w:pStyle w:val="Lijstalinea"/>
        <w:numPr>
          <w:ilvl w:val="0"/>
          <w:numId w:val="18"/>
        </w:numPr>
        <w:tabs>
          <w:tab w:val="clear" w:pos="397"/>
          <w:tab w:val="left" w:pos="567"/>
        </w:tabs>
        <w:spacing w:line="240" w:lineRule="atLeast"/>
        <w:ind w:left="567" w:hanging="567"/>
      </w:pPr>
      <w:r>
        <w:t>Achternaam van verwant (melder), zijn/haar unieke nummer</w:t>
      </w:r>
    </w:p>
    <w:p w14:paraId="7E04AE73" w14:textId="69245537" w:rsidR="00D258C1" w:rsidRDefault="0093682E" w:rsidP="00673CF0">
      <w:pPr>
        <w:pStyle w:val="Lijstalinea"/>
        <w:numPr>
          <w:ilvl w:val="0"/>
          <w:numId w:val="18"/>
        </w:numPr>
        <w:tabs>
          <w:tab w:val="clear" w:pos="397"/>
          <w:tab w:val="left" w:pos="567"/>
        </w:tabs>
        <w:spacing w:line="240" w:lineRule="atLeast"/>
        <w:ind w:left="567" w:hanging="567"/>
      </w:pPr>
      <w:r>
        <w:t xml:space="preserve">Mutatie van </w:t>
      </w:r>
      <w:r w:rsidR="00D258C1">
        <w:t>verwant (melder) die is vastgelegd.</w:t>
      </w:r>
    </w:p>
    <w:p w14:paraId="12C6B400" w14:textId="77777777" w:rsidR="009A43D5" w:rsidRDefault="009A43D5" w:rsidP="00F3031B">
      <w:pPr>
        <w:pStyle w:val="Kop2"/>
        <w:numPr>
          <w:ilvl w:val="1"/>
          <w:numId w:val="1"/>
        </w:numPr>
        <w:spacing w:line="240" w:lineRule="atLeast"/>
      </w:pPr>
      <w:bookmarkStart w:id="49" w:name="_Toc126771140"/>
      <w:bookmarkStart w:id="50" w:name="_Toc132733843"/>
      <w:bookmarkStart w:id="51" w:name="_Toc132733904"/>
      <w:bookmarkStart w:id="52" w:name="_Toc132734020"/>
      <w:bookmarkStart w:id="53" w:name="_Toc175238469"/>
      <w:r>
        <w:t>Bestaande zoekvraag wijzigen</w:t>
      </w:r>
      <w:bookmarkEnd w:id="49"/>
      <w:bookmarkEnd w:id="50"/>
      <w:bookmarkEnd w:id="51"/>
      <w:bookmarkEnd w:id="52"/>
      <w:bookmarkEnd w:id="53"/>
    </w:p>
    <w:p w14:paraId="6BF41633" w14:textId="045452CC" w:rsidR="009A43D5" w:rsidRDefault="009A43D5" w:rsidP="00F3031B">
      <w:pPr>
        <w:spacing w:line="240" w:lineRule="atLeast"/>
      </w:pPr>
      <w:r>
        <w:t xml:space="preserve">In dit scherm kan de FO </w:t>
      </w:r>
      <w:r w:rsidR="006F3CBE">
        <w:t>gebruiker</w:t>
      </w:r>
      <w:r>
        <w:t>:</w:t>
      </w:r>
    </w:p>
    <w:p w14:paraId="31F42245" w14:textId="77777777" w:rsidR="00BC61F4" w:rsidRDefault="009A43D5" w:rsidP="00F3031B">
      <w:pPr>
        <w:pStyle w:val="Lijstalinea"/>
        <w:numPr>
          <w:ilvl w:val="0"/>
          <w:numId w:val="22"/>
        </w:numPr>
        <w:tabs>
          <w:tab w:val="clear" w:pos="397"/>
          <w:tab w:val="left" w:pos="567"/>
        </w:tabs>
        <w:spacing w:line="240" w:lineRule="atLeast"/>
        <w:ind w:left="567" w:hanging="567"/>
      </w:pPr>
      <w:r>
        <w:t>Persoonsgegevens zoeken</w:t>
      </w:r>
    </w:p>
    <w:p w14:paraId="0E049732" w14:textId="4807141E" w:rsidR="009A43D5" w:rsidRDefault="00BC61F4" w:rsidP="00F3031B">
      <w:pPr>
        <w:pStyle w:val="Lijstalinea"/>
        <w:numPr>
          <w:ilvl w:val="0"/>
          <w:numId w:val="22"/>
        </w:numPr>
        <w:tabs>
          <w:tab w:val="clear" w:pos="397"/>
          <w:tab w:val="left" w:pos="567"/>
        </w:tabs>
        <w:spacing w:line="240" w:lineRule="atLeast"/>
        <w:ind w:left="567" w:hanging="567"/>
      </w:pPr>
      <w:r>
        <w:t xml:space="preserve">Persoonsgegevens </w:t>
      </w:r>
      <w:r w:rsidR="009A43D5">
        <w:t>wijzigen</w:t>
      </w:r>
    </w:p>
    <w:p w14:paraId="61290598" w14:textId="6906E188" w:rsidR="009A43D5" w:rsidRDefault="009A43D5" w:rsidP="00F3031B">
      <w:pPr>
        <w:pStyle w:val="Lijstalinea"/>
        <w:numPr>
          <w:ilvl w:val="0"/>
          <w:numId w:val="22"/>
        </w:numPr>
        <w:tabs>
          <w:tab w:val="clear" w:pos="397"/>
          <w:tab w:val="left" w:pos="567"/>
        </w:tabs>
        <w:spacing w:line="240" w:lineRule="atLeast"/>
        <w:ind w:left="567" w:hanging="567"/>
      </w:pPr>
      <w:r>
        <w:t>Inzien of vermiste teruggevonden is</w:t>
      </w:r>
    </w:p>
    <w:p w14:paraId="7DC88D67" w14:textId="529BAA73" w:rsidR="009A43D5" w:rsidRDefault="009A43D5" w:rsidP="00F3031B">
      <w:pPr>
        <w:pStyle w:val="Lijstalinea"/>
        <w:numPr>
          <w:ilvl w:val="0"/>
          <w:numId w:val="22"/>
        </w:numPr>
        <w:tabs>
          <w:tab w:val="clear" w:pos="397"/>
          <w:tab w:val="left" w:pos="567"/>
        </w:tabs>
        <w:spacing w:line="240" w:lineRule="atLeast"/>
        <w:ind w:left="567" w:hanging="567"/>
      </w:pPr>
      <w:r>
        <w:t>Overige melding aanmaken</w:t>
      </w:r>
    </w:p>
    <w:p w14:paraId="58CDAEF9" w14:textId="77777777" w:rsidR="00C145EC" w:rsidRDefault="00C145EC" w:rsidP="00F3031B">
      <w:pPr>
        <w:spacing w:line="240" w:lineRule="atLeast"/>
      </w:pPr>
    </w:p>
    <w:p w14:paraId="3F72F9C6" w14:textId="3BC6546E" w:rsidR="00A83453" w:rsidRDefault="00A83453" w:rsidP="00F3031B">
      <w:pPr>
        <w:spacing w:line="240" w:lineRule="atLeast"/>
      </w:pPr>
      <w:r>
        <w:t xml:space="preserve">In dit scherm </w:t>
      </w:r>
      <w:r w:rsidR="00884360">
        <w:t xml:space="preserve">ziet </w:t>
      </w:r>
      <w:r>
        <w:t xml:space="preserve">FO </w:t>
      </w:r>
      <w:r w:rsidR="006F3CBE">
        <w:t>gebruiker</w:t>
      </w:r>
      <w:r>
        <w:t xml:space="preserve"> </w:t>
      </w:r>
      <w:r w:rsidR="004C33D3">
        <w:t xml:space="preserve">het </w:t>
      </w:r>
      <w:r w:rsidR="001136C6">
        <w:t>v</w:t>
      </w:r>
      <w:r>
        <w:t>olgende</w:t>
      </w:r>
      <w:r w:rsidR="004C33D3">
        <w:t>:</w:t>
      </w:r>
    </w:p>
    <w:p w14:paraId="38E4E471" w14:textId="72DBC9B7" w:rsidR="00A83453" w:rsidRDefault="00A83453" w:rsidP="00F3031B">
      <w:pPr>
        <w:pStyle w:val="Lijstalinea"/>
        <w:numPr>
          <w:ilvl w:val="0"/>
          <w:numId w:val="18"/>
        </w:numPr>
        <w:tabs>
          <w:tab w:val="clear" w:pos="397"/>
          <w:tab w:val="left" w:pos="567"/>
        </w:tabs>
        <w:spacing w:line="240" w:lineRule="atLeast"/>
        <w:ind w:left="567" w:hanging="567"/>
      </w:pPr>
      <w:r>
        <w:t xml:space="preserve">Knop </w:t>
      </w:r>
      <w:r w:rsidRPr="00A83453">
        <w:rPr>
          <w:b/>
          <w:bCs/>
        </w:rPr>
        <w:t>Terug naar menu</w:t>
      </w:r>
      <w:r>
        <w:t xml:space="preserve"> (rechtsboven)</w:t>
      </w:r>
    </w:p>
    <w:p w14:paraId="401C8FC7" w14:textId="74D6749A" w:rsidR="00A83453" w:rsidRDefault="00A83453" w:rsidP="00F3031B">
      <w:pPr>
        <w:pStyle w:val="Lijstalinea"/>
        <w:numPr>
          <w:ilvl w:val="0"/>
          <w:numId w:val="18"/>
        </w:numPr>
        <w:tabs>
          <w:tab w:val="clear" w:pos="397"/>
          <w:tab w:val="left" w:pos="567"/>
        </w:tabs>
        <w:spacing w:line="240" w:lineRule="atLeast"/>
        <w:ind w:left="567" w:hanging="567"/>
      </w:pPr>
      <w:r>
        <w:t xml:space="preserve">Knop </w:t>
      </w:r>
      <w:r w:rsidRPr="00A83453">
        <w:rPr>
          <w:b/>
          <w:bCs/>
        </w:rPr>
        <w:t>Ververs</w:t>
      </w:r>
      <w:r>
        <w:t xml:space="preserve"> (linksboven)</w:t>
      </w:r>
    </w:p>
    <w:p w14:paraId="36B3C684" w14:textId="77777777" w:rsidR="003B1BF9" w:rsidRDefault="00A83453" w:rsidP="00F3031B">
      <w:pPr>
        <w:pStyle w:val="Lijstalinea"/>
        <w:numPr>
          <w:ilvl w:val="0"/>
          <w:numId w:val="18"/>
        </w:numPr>
        <w:tabs>
          <w:tab w:val="clear" w:pos="397"/>
          <w:tab w:val="left" w:pos="567"/>
        </w:tabs>
        <w:spacing w:line="240" w:lineRule="atLeast"/>
        <w:ind w:left="567" w:hanging="567"/>
        <w:rPr>
          <w:b/>
          <w:bCs/>
        </w:rPr>
      </w:pPr>
      <w:r w:rsidRPr="003B1BF9">
        <w:rPr>
          <w:b/>
          <w:bCs/>
        </w:rPr>
        <w:t>Zoek verwant (melder)</w:t>
      </w:r>
    </w:p>
    <w:p w14:paraId="635D3B7C" w14:textId="0F537672" w:rsidR="001345BD" w:rsidRPr="00943A1B" w:rsidRDefault="00943A1B" w:rsidP="00F3031B">
      <w:pPr>
        <w:pStyle w:val="Lijstalinea"/>
        <w:numPr>
          <w:ilvl w:val="0"/>
          <w:numId w:val="18"/>
        </w:numPr>
        <w:tabs>
          <w:tab w:val="clear" w:pos="397"/>
          <w:tab w:val="left" w:pos="567"/>
        </w:tabs>
        <w:spacing w:line="240" w:lineRule="atLeast"/>
        <w:ind w:left="567" w:hanging="567"/>
      </w:pPr>
      <w:r w:rsidRPr="00943A1B">
        <w:t xml:space="preserve">Overzicht </w:t>
      </w:r>
      <w:r>
        <w:t>met reeds ingevoerde verwanten</w:t>
      </w:r>
    </w:p>
    <w:p w14:paraId="4919105E" w14:textId="77777777" w:rsidR="00AE0DA1" w:rsidRDefault="00AE0DA1" w:rsidP="00F3031B">
      <w:pPr>
        <w:spacing w:line="240" w:lineRule="atLeast"/>
      </w:pPr>
    </w:p>
    <w:p w14:paraId="6195C8FA" w14:textId="77777777" w:rsidR="00AE0DA1" w:rsidRDefault="00AE0DA1" w:rsidP="00F3031B">
      <w:pPr>
        <w:spacing w:line="240" w:lineRule="atLeast"/>
      </w:pPr>
      <w:r>
        <w:rPr>
          <w:noProof/>
        </w:rPr>
        <mc:AlternateContent>
          <mc:Choice Requires="wpg">
            <w:drawing>
              <wp:inline distT="0" distB="0" distL="0" distR="0" wp14:anchorId="62EAB665" wp14:editId="61643BDF">
                <wp:extent cx="3590925" cy="828675"/>
                <wp:effectExtent l="0" t="0" r="28575" b="28575"/>
                <wp:docPr id="22" name="Groep 22"/>
                <wp:cNvGraphicFramePr/>
                <a:graphic xmlns:a="http://schemas.openxmlformats.org/drawingml/2006/main">
                  <a:graphicData uri="http://schemas.microsoft.com/office/word/2010/wordprocessingGroup">
                    <wpg:wgp>
                      <wpg:cNvGrpSpPr/>
                      <wpg:grpSpPr>
                        <a:xfrm>
                          <a:off x="0" y="0"/>
                          <a:ext cx="3590925" cy="828675"/>
                          <a:chOff x="-9525" y="0"/>
                          <a:chExt cx="4210050" cy="914400"/>
                        </a:xfrm>
                      </wpg:grpSpPr>
                      <wps:wsp>
                        <wps:cNvPr id="24" name="Rechthoek: afgeronde hoeken 24"/>
                        <wps:cNvSpPr/>
                        <wps:spPr>
                          <a:xfrm>
                            <a:off x="-9525" y="0"/>
                            <a:ext cx="4198883" cy="457201"/>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0BA698" w14:textId="77777777" w:rsidR="00AE0DA1" w:rsidRPr="00C00FED" w:rsidRDefault="00AE0DA1" w:rsidP="00AE0DA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Zoek v</w:t>
                              </w:r>
                              <w:r w:rsidRPr="00C00FED">
                                <w:rPr>
                                  <w:rFonts w:asciiTheme="minorHAnsi" w:hAnsiTheme="minorHAnsi" w:cstheme="minorHAnsi"/>
                                  <w:color w:val="000000" w:themeColor="text1"/>
                                  <w:sz w:val="24"/>
                                  <w:szCs w:val="24"/>
                                </w:rPr>
                                <w:t>erwant</w:t>
                              </w:r>
                              <w:r>
                                <w:rPr>
                                  <w:rFonts w:asciiTheme="minorHAnsi" w:hAnsiTheme="minorHAnsi" w:cstheme="minorHAnsi"/>
                                  <w:color w:val="000000" w:themeColor="text1"/>
                                  <w:sz w:val="24"/>
                                  <w:szCs w:val="24"/>
                                </w:rPr>
                                <w:t>(melder) (met keuzemenu)</w:t>
                              </w:r>
                            </w:p>
                            <w:p w14:paraId="0E030158" w14:textId="77777777" w:rsidR="00AE0DA1" w:rsidRDefault="00AE0DA1" w:rsidP="00AE0D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hoek: afgeronde hoeken 26"/>
                        <wps:cNvSpPr/>
                        <wps:spPr>
                          <a:xfrm>
                            <a:off x="-1" y="542925"/>
                            <a:ext cx="4200526" cy="37147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574491" w14:textId="77777777" w:rsidR="00AE0DA1" w:rsidRPr="00C00FED" w:rsidRDefault="00AE0DA1" w:rsidP="00AE0DA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2EAB665" id="Groep 22" o:spid="_x0000_s1042" style="width:282.75pt;height:65.25pt;mso-position-horizontal-relative:char;mso-position-vertical-relative:line" coordorigin="-95" coordsize="4210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">
                <v:roundrect id="Rechthoek: afgeronde hoeken 24" o:spid="_x0000_s1043" style="position:absolute;left:-95;width:4198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" fillcolor="#d5dce4 [671]" strokecolor="#001826 [1604]" strokeweight="1pt">
                  <v:stroke joinstyle="miter"/>
                  <v:textbox>
                    <w:txbxContent>
                      <w:p w14:paraId="440BA698" w14:textId="77777777" w:rsidR="00AE0DA1" w:rsidRPr="00C00FED" w:rsidRDefault="00AE0DA1" w:rsidP="00AE0DA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Zoek v</w:t>
                        </w:r>
                        <w:r w:rsidRPr="00C00FED">
                          <w:rPr>
                            <w:rFonts w:asciiTheme="minorHAnsi" w:hAnsiTheme="minorHAnsi" w:cstheme="minorHAnsi"/>
                            <w:color w:val="000000" w:themeColor="text1"/>
                            <w:sz w:val="24"/>
                            <w:szCs w:val="24"/>
                          </w:rPr>
                          <w:t>erwant</w:t>
                        </w:r>
                        <w:r>
                          <w:rPr>
                            <w:rFonts w:asciiTheme="minorHAnsi" w:hAnsiTheme="minorHAnsi" w:cstheme="minorHAnsi"/>
                            <w:color w:val="000000" w:themeColor="text1"/>
                            <w:sz w:val="24"/>
                            <w:szCs w:val="24"/>
                          </w:rPr>
                          <w:t>(melder) (met keuzemenu)</w:t>
                        </w:r>
                      </w:p>
                      <w:p w14:paraId="0E030158" w14:textId="77777777" w:rsidR="00AE0DA1" w:rsidRDefault="00AE0DA1" w:rsidP="00AE0DA1"/>
                    </w:txbxContent>
                  </v:textbox>
                </v:roundrect>
                <v:roundrect id="Rechthoek: afgeronde hoeken 26" o:spid="_x0000_s1044" style="position:absolute;top:5429;width:42005;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" fillcolor="#aeaaaa [2414]" strokecolor="#001826 [1604]" strokeweight="1pt">
                  <v:stroke joinstyle="miter"/>
                  <v:textbox>
                    <w:txbxContent>
                      <w:p w14:paraId="24574491" w14:textId="77777777" w:rsidR="00AE0DA1" w:rsidRPr="00C00FED" w:rsidRDefault="00AE0DA1" w:rsidP="00AE0DA1">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Verwant(en)</w:t>
                        </w:r>
                      </w:p>
                    </w:txbxContent>
                  </v:textbox>
                </v:roundrect>
                <w10:anchorlock/>
              </v:group>
            </w:pict>
          </mc:Fallback>
        </mc:AlternateContent>
      </w:r>
    </w:p>
    <w:p w14:paraId="4A4C0F10" w14:textId="207EC35F" w:rsidR="00AE0DA1" w:rsidRDefault="00AE0DA1" w:rsidP="00F3031B">
      <w:pPr>
        <w:spacing w:line="240" w:lineRule="atLeast"/>
        <w:rPr>
          <w:i/>
          <w:iCs/>
        </w:rPr>
      </w:pPr>
      <w:r w:rsidRPr="00C92950">
        <w:rPr>
          <w:i/>
          <w:iCs/>
        </w:rPr>
        <w:t xml:space="preserve">Figuur </w:t>
      </w:r>
      <w:r w:rsidR="005C61C1">
        <w:rPr>
          <w:i/>
          <w:iCs/>
        </w:rPr>
        <w:t>6</w:t>
      </w:r>
      <w:r w:rsidRPr="00C92950">
        <w:rPr>
          <w:i/>
          <w:iCs/>
        </w:rPr>
        <w:t xml:space="preserve">: </w:t>
      </w:r>
      <w:r>
        <w:rPr>
          <w:i/>
          <w:iCs/>
        </w:rPr>
        <w:t>Bestaande zoekvraag wijzigen</w:t>
      </w:r>
    </w:p>
    <w:p w14:paraId="71BEE95E" w14:textId="77777777" w:rsidR="00AE0DA1" w:rsidRDefault="00AE0DA1" w:rsidP="00F3031B">
      <w:pPr>
        <w:tabs>
          <w:tab w:val="left" w:pos="567"/>
        </w:tabs>
        <w:spacing w:line="240" w:lineRule="atLeast"/>
      </w:pPr>
    </w:p>
    <w:p w14:paraId="20C132D7" w14:textId="2D4DA348" w:rsidR="0054530C" w:rsidRDefault="0054530C" w:rsidP="00F3031B">
      <w:pPr>
        <w:spacing w:line="240" w:lineRule="atLeast"/>
        <w:rPr>
          <w:b/>
          <w:bCs/>
          <w:color w:val="C00000"/>
        </w:rPr>
      </w:pPr>
      <w:r>
        <w:rPr>
          <w:b/>
          <w:bCs/>
          <w:color w:val="C00000"/>
        </w:rPr>
        <w:t xml:space="preserve">Knop </w:t>
      </w:r>
      <w:r w:rsidR="00D32E58">
        <w:rPr>
          <w:b/>
          <w:bCs/>
          <w:color w:val="C00000"/>
        </w:rPr>
        <w:t>“</w:t>
      </w:r>
      <w:r>
        <w:rPr>
          <w:b/>
          <w:bCs/>
          <w:color w:val="C00000"/>
        </w:rPr>
        <w:t>Ververs</w:t>
      </w:r>
      <w:r w:rsidR="00D32E58">
        <w:rPr>
          <w:b/>
          <w:bCs/>
          <w:color w:val="C00000"/>
        </w:rPr>
        <w:t>”</w:t>
      </w:r>
    </w:p>
    <w:p w14:paraId="2EC8295D" w14:textId="5DA1EA85" w:rsidR="0054530C" w:rsidRDefault="0054530C" w:rsidP="00F3031B">
      <w:pPr>
        <w:spacing w:line="240" w:lineRule="atLeast"/>
      </w:pPr>
      <w:r w:rsidRPr="0054530C">
        <w:t>Deze knop</w:t>
      </w:r>
      <w:r>
        <w:t xml:space="preserve"> helpt bij </w:t>
      </w:r>
      <w:r w:rsidRPr="0054530C">
        <w:t>deblokkeren van de gegevens van verwanten en vermiste</w:t>
      </w:r>
      <w:r>
        <w:t xml:space="preserve">. Wanneer </w:t>
      </w:r>
      <w:r w:rsidR="00821DD6">
        <w:t xml:space="preserve">de </w:t>
      </w:r>
      <w:r>
        <w:t xml:space="preserve">FO </w:t>
      </w:r>
      <w:r w:rsidR="006F3CBE">
        <w:t>gebruiker</w:t>
      </w:r>
      <w:r>
        <w:t xml:space="preserve"> bezig is met inzien van gegevens van verwant of vermisten wordt de betreffende regel geblokkeerd voor de andere</w:t>
      </w:r>
      <w:r w:rsidR="00821DD6">
        <w:t>n</w:t>
      </w:r>
      <w:r>
        <w:t xml:space="preserve">. Het veld wordt grijs, er verschijnt een symbool “slot” en er kan niet er op geklikt worden. </w:t>
      </w:r>
    </w:p>
    <w:p w14:paraId="4FE7A4A8" w14:textId="77777777" w:rsidR="0054530C" w:rsidRDefault="0054530C" w:rsidP="00F3031B">
      <w:pPr>
        <w:spacing w:line="240" w:lineRule="atLeast"/>
      </w:pPr>
    </w:p>
    <w:p w14:paraId="47A85B3E" w14:textId="3665EFF6" w:rsidR="0054530C" w:rsidRDefault="0054530C" w:rsidP="00673CF0">
      <w:pPr>
        <w:spacing w:line="240" w:lineRule="atLeast"/>
      </w:pPr>
      <w:r>
        <w:lastRenderedPageBreak/>
        <w:t xml:space="preserve">De regel wordt weer vrij gegeven worden wanneer </w:t>
      </w:r>
      <w:r w:rsidR="00821DD6">
        <w:t xml:space="preserve">de </w:t>
      </w:r>
      <w:r>
        <w:t xml:space="preserve">FO </w:t>
      </w:r>
      <w:r w:rsidR="006F3CBE">
        <w:t>gebruiker</w:t>
      </w:r>
      <w:r>
        <w:t xml:space="preserve"> klaar is met inzien van de gegevens en na het klikken van knop </w:t>
      </w:r>
      <w:r w:rsidRPr="00A05289">
        <w:rPr>
          <w:b/>
          <w:bCs/>
        </w:rPr>
        <w:t>Ververs</w:t>
      </w:r>
      <w:r>
        <w:t>.</w:t>
      </w:r>
    </w:p>
    <w:p w14:paraId="11E5ABEC" w14:textId="1DADB2C8" w:rsidR="009A43D5" w:rsidRDefault="003D3826" w:rsidP="006B35A5">
      <w:pPr>
        <w:pStyle w:val="Kop3"/>
      </w:pPr>
      <w:bookmarkStart w:id="54" w:name="_Ref132814466"/>
      <w:bookmarkStart w:id="55" w:name="_Toc175238470"/>
      <w:r>
        <w:t>Persoonsgegevens zoeken</w:t>
      </w:r>
      <w:bookmarkEnd w:id="54"/>
      <w:bookmarkEnd w:id="55"/>
    </w:p>
    <w:p w14:paraId="575EB534" w14:textId="31C05155" w:rsidR="00A471CB" w:rsidRDefault="00D473B8" w:rsidP="00F3031B">
      <w:pPr>
        <w:tabs>
          <w:tab w:val="left" w:pos="567"/>
        </w:tabs>
        <w:spacing w:line="240" w:lineRule="atLeast"/>
      </w:pPr>
      <w:r>
        <w:t>Keuzemenu</w:t>
      </w:r>
      <w:r w:rsidR="00A471CB">
        <w:t xml:space="preserve"> </w:t>
      </w:r>
      <w:r w:rsidR="00C46E2D">
        <w:t xml:space="preserve">is het mogelijk om een zoekopdracht te geven op het </w:t>
      </w:r>
      <w:r w:rsidR="00A471CB">
        <w:t>volgende:</w:t>
      </w:r>
    </w:p>
    <w:p w14:paraId="675A705E" w14:textId="77777777" w:rsidR="00A471CB" w:rsidRDefault="00A471CB" w:rsidP="00F3031B">
      <w:pPr>
        <w:pStyle w:val="Lijstalinea"/>
        <w:numPr>
          <w:ilvl w:val="0"/>
          <w:numId w:val="18"/>
        </w:numPr>
        <w:tabs>
          <w:tab w:val="clear" w:pos="397"/>
          <w:tab w:val="left" w:pos="567"/>
        </w:tabs>
        <w:spacing w:line="240" w:lineRule="atLeast"/>
        <w:ind w:left="567" w:hanging="567"/>
      </w:pPr>
      <w:r>
        <w:t>Alleen verwanten</w:t>
      </w:r>
    </w:p>
    <w:p w14:paraId="1395B63F" w14:textId="77777777" w:rsidR="00A471CB" w:rsidRDefault="00A471CB" w:rsidP="00F3031B">
      <w:pPr>
        <w:pStyle w:val="Lijstalinea"/>
        <w:numPr>
          <w:ilvl w:val="0"/>
          <w:numId w:val="18"/>
        </w:numPr>
        <w:tabs>
          <w:tab w:val="clear" w:pos="397"/>
          <w:tab w:val="left" w:pos="567"/>
        </w:tabs>
        <w:spacing w:line="240" w:lineRule="atLeast"/>
        <w:ind w:left="567" w:hanging="567"/>
      </w:pPr>
      <w:r>
        <w:t>Verwanten en vermisten</w:t>
      </w:r>
    </w:p>
    <w:p w14:paraId="717D382B" w14:textId="77777777" w:rsidR="00A471CB" w:rsidRDefault="00A471CB" w:rsidP="00F3031B">
      <w:pPr>
        <w:pStyle w:val="Lijstalinea"/>
        <w:numPr>
          <w:ilvl w:val="0"/>
          <w:numId w:val="18"/>
        </w:numPr>
        <w:tabs>
          <w:tab w:val="clear" w:pos="397"/>
          <w:tab w:val="left" w:pos="567"/>
        </w:tabs>
        <w:spacing w:line="240" w:lineRule="atLeast"/>
        <w:ind w:left="567" w:hanging="567"/>
      </w:pPr>
      <w:r>
        <w:t>Alleen vermisten</w:t>
      </w:r>
    </w:p>
    <w:p w14:paraId="6BE0CD0B" w14:textId="77777777" w:rsidR="00A471CB" w:rsidRDefault="00A471CB" w:rsidP="00F3031B">
      <w:pPr>
        <w:tabs>
          <w:tab w:val="left" w:pos="567"/>
        </w:tabs>
        <w:spacing w:line="240" w:lineRule="atLeast"/>
        <w:ind w:left="397" w:hanging="397"/>
      </w:pPr>
    </w:p>
    <w:p w14:paraId="2A270FEA" w14:textId="494E4342" w:rsidR="00A471CB" w:rsidRDefault="00A471CB" w:rsidP="00F3031B">
      <w:pPr>
        <w:tabs>
          <w:tab w:val="left" w:pos="567"/>
        </w:tabs>
        <w:spacing w:line="240" w:lineRule="atLeast"/>
      </w:pPr>
      <w:r>
        <w:t xml:space="preserve">Overige zoekvelden zij identiek met reeds beschreven in </w:t>
      </w:r>
      <w:r w:rsidRPr="00477CF0">
        <w:rPr>
          <w:b/>
          <w:bCs/>
        </w:rPr>
        <w:t>paragraaf</w:t>
      </w:r>
      <w:r w:rsidR="00477CF0" w:rsidRPr="00477CF0">
        <w:rPr>
          <w:b/>
          <w:bCs/>
        </w:rPr>
        <w:t xml:space="preserve"> 2.2 Nieuwe zoekvraag indienen</w:t>
      </w:r>
      <w:r w:rsidR="00477CF0">
        <w:t>:</w:t>
      </w:r>
    </w:p>
    <w:p w14:paraId="379A53A8" w14:textId="77777777" w:rsidR="00A471CB" w:rsidRDefault="00A471CB" w:rsidP="00F3031B">
      <w:pPr>
        <w:pStyle w:val="Lijstalinea"/>
        <w:numPr>
          <w:ilvl w:val="0"/>
          <w:numId w:val="18"/>
        </w:numPr>
        <w:tabs>
          <w:tab w:val="clear" w:pos="397"/>
          <w:tab w:val="left" w:pos="567"/>
        </w:tabs>
        <w:spacing w:line="240" w:lineRule="atLeast"/>
        <w:ind w:left="567" w:hanging="567"/>
      </w:pPr>
      <w:r>
        <w:t>Voorletter(s)</w:t>
      </w:r>
    </w:p>
    <w:p w14:paraId="36883118" w14:textId="77777777" w:rsidR="00A471CB" w:rsidRDefault="00A471CB" w:rsidP="00F3031B">
      <w:pPr>
        <w:pStyle w:val="Lijstalinea"/>
        <w:numPr>
          <w:ilvl w:val="0"/>
          <w:numId w:val="18"/>
        </w:numPr>
        <w:tabs>
          <w:tab w:val="clear" w:pos="397"/>
          <w:tab w:val="left" w:pos="567"/>
        </w:tabs>
        <w:spacing w:line="240" w:lineRule="atLeast"/>
        <w:ind w:left="567" w:hanging="567"/>
      </w:pPr>
      <w:r>
        <w:t>Roepnaam</w:t>
      </w:r>
    </w:p>
    <w:p w14:paraId="21D03020" w14:textId="77777777" w:rsidR="00A471CB" w:rsidRDefault="00A471CB" w:rsidP="00F3031B">
      <w:pPr>
        <w:pStyle w:val="Lijstalinea"/>
        <w:numPr>
          <w:ilvl w:val="0"/>
          <w:numId w:val="18"/>
        </w:numPr>
        <w:tabs>
          <w:tab w:val="clear" w:pos="397"/>
          <w:tab w:val="left" w:pos="567"/>
        </w:tabs>
        <w:spacing w:line="240" w:lineRule="atLeast"/>
        <w:ind w:left="567" w:hanging="567"/>
      </w:pPr>
      <w:r>
        <w:t>Tussenvoegsel(s)</w:t>
      </w:r>
    </w:p>
    <w:p w14:paraId="4AD2FD43" w14:textId="77777777" w:rsidR="00A471CB" w:rsidRDefault="00A471CB" w:rsidP="00F3031B">
      <w:pPr>
        <w:pStyle w:val="Lijstalinea"/>
        <w:numPr>
          <w:ilvl w:val="0"/>
          <w:numId w:val="18"/>
        </w:numPr>
        <w:tabs>
          <w:tab w:val="clear" w:pos="397"/>
          <w:tab w:val="left" w:pos="567"/>
        </w:tabs>
        <w:spacing w:line="240" w:lineRule="atLeast"/>
        <w:ind w:left="567" w:hanging="567"/>
      </w:pPr>
      <w:r>
        <w:t>Achternaam</w:t>
      </w:r>
    </w:p>
    <w:p w14:paraId="1B4AD1AD" w14:textId="77777777" w:rsidR="00A471CB" w:rsidRDefault="00A471CB" w:rsidP="00F3031B">
      <w:pPr>
        <w:pStyle w:val="Lijstalinea"/>
        <w:numPr>
          <w:ilvl w:val="0"/>
          <w:numId w:val="18"/>
        </w:numPr>
        <w:tabs>
          <w:tab w:val="clear" w:pos="397"/>
          <w:tab w:val="left" w:pos="567"/>
        </w:tabs>
        <w:spacing w:line="240" w:lineRule="atLeast"/>
        <w:ind w:left="567" w:hanging="567"/>
      </w:pPr>
      <w:r>
        <w:t>Geboortedatum (bij het klikken wordt er kalender uitgeklapt)</w:t>
      </w:r>
    </w:p>
    <w:p w14:paraId="205AA7A0" w14:textId="77777777" w:rsidR="00A471CB" w:rsidRDefault="00A471CB" w:rsidP="00F3031B">
      <w:pPr>
        <w:spacing w:line="240" w:lineRule="atLeast"/>
      </w:pPr>
    </w:p>
    <w:p w14:paraId="50DD6D6E" w14:textId="227B9971" w:rsidR="00A471CB" w:rsidRDefault="00A471CB" w:rsidP="00F3031B">
      <w:pPr>
        <w:spacing w:line="240" w:lineRule="atLeast"/>
      </w:pPr>
      <w:r>
        <w:t xml:space="preserve">Per gekozen zoekopdracht (Verwanten en vermisten, Alleen verwanten, of Alleen vermisten) verschijnen de betreffende overzichten. </w:t>
      </w:r>
      <w:r w:rsidR="00C46E2D">
        <w:t xml:space="preserve">Al deze </w:t>
      </w:r>
      <w:r>
        <w:t>overzichten bevatten dezelfde</w:t>
      </w:r>
      <w:r w:rsidR="00C46E2D">
        <w:t xml:space="preserve"> kolommen </w:t>
      </w:r>
      <w:r w:rsidR="001630CB">
        <w:t xml:space="preserve">met de volgende </w:t>
      </w:r>
      <w:r>
        <w:t>gegevens:</w:t>
      </w:r>
    </w:p>
    <w:p w14:paraId="59BBF9AA" w14:textId="77777777" w:rsidR="00A471CB" w:rsidRDefault="00A471CB" w:rsidP="00F3031B">
      <w:pPr>
        <w:pStyle w:val="Lijstalinea"/>
        <w:numPr>
          <w:ilvl w:val="0"/>
          <w:numId w:val="18"/>
        </w:numPr>
        <w:tabs>
          <w:tab w:val="clear" w:pos="397"/>
          <w:tab w:val="left" w:pos="567"/>
        </w:tabs>
        <w:spacing w:line="240" w:lineRule="atLeast"/>
        <w:ind w:left="567" w:hanging="567"/>
      </w:pPr>
      <w:r>
        <w:t>Nummer (unieke nummer van verwant of vermiste)</w:t>
      </w:r>
    </w:p>
    <w:p w14:paraId="1B65CD65" w14:textId="77777777" w:rsidR="00A471CB" w:rsidRDefault="00A471CB" w:rsidP="00F3031B">
      <w:pPr>
        <w:pStyle w:val="Lijstalinea"/>
        <w:numPr>
          <w:ilvl w:val="0"/>
          <w:numId w:val="18"/>
        </w:numPr>
        <w:tabs>
          <w:tab w:val="clear" w:pos="397"/>
          <w:tab w:val="left" w:pos="567"/>
        </w:tabs>
        <w:spacing w:line="240" w:lineRule="atLeast"/>
        <w:ind w:left="567" w:hanging="567"/>
      </w:pPr>
      <w:r>
        <w:t>Type (verwant of vermiste)</w:t>
      </w:r>
    </w:p>
    <w:p w14:paraId="2B855EFB" w14:textId="77777777" w:rsidR="00A471CB" w:rsidRDefault="00A471CB" w:rsidP="00F3031B">
      <w:pPr>
        <w:pStyle w:val="Lijstalinea"/>
        <w:numPr>
          <w:ilvl w:val="0"/>
          <w:numId w:val="18"/>
        </w:numPr>
        <w:tabs>
          <w:tab w:val="clear" w:pos="397"/>
          <w:tab w:val="left" w:pos="567"/>
        </w:tabs>
        <w:spacing w:line="240" w:lineRule="atLeast"/>
        <w:ind w:left="567" w:hanging="567"/>
      </w:pPr>
      <w:r>
        <w:t>Voorletter(s)</w:t>
      </w:r>
    </w:p>
    <w:p w14:paraId="36997B02" w14:textId="77777777" w:rsidR="00A471CB" w:rsidRDefault="00A471CB" w:rsidP="00F3031B">
      <w:pPr>
        <w:pStyle w:val="Lijstalinea"/>
        <w:numPr>
          <w:ilvl w:val="0"/>
          <w:numId w:val="18"/>
        </w:numPr>
        <w:tabs>
          <w:tab w:val="clear" w:pos="397"/>
          <w:tab w:val="left" w:pos="567"/>
        </w:tabs>
        <w:spacing w:line="240" w:lineRule="atLeast"/>
        <w:ind w:left="567" w:hanging="567"/>
      </w:pPr>
      <w:r>
        <w:t>Roepnaam</w:t>
      </w:r>
    </w:p>
    <w:p w14:paraId="3910BB91" w14:textId="77777777" w:rsidR="00A471CB" w:rsidRDefault="00A471CB" w:rsidP="00F3031B">
      <w:pPr>
        <w:pStyle w:val="Lijstalinea"/>
        <w:numPr>
          <w:ilvl w:val="0"/>
          <w:numId w:val="18"/>
        </w:numPr>
        <w:tabs>
          <w:tab w:val="clear" w:pos="397"/>
          <w:tab w:val="left" w:pos="567"/>
        </w:tabs>
        <w:spacing w:line="240" w:lineRule="atLeast"/>
        <w:ind w:left="567" w:hanging="567"/>
      </w:pPr>
      <w:r>
        <w:t>Tussenvoegsel(s)</w:t>
      </w:r>
    </w:p>
    <w:p w14:paraId="51F87A39" w14:textId="77777777" w:rsidR="00A471CB" w:rsidRDefault="00A471CB" w:rsidP="00F3031B">
      <w:pPr>
        <w:pStyle w:val="Lijstalinea"/>
        <w:numPr>
          <w:ilvl w:val="0"/>
          <w:numId w:val="18"/>
        </w:numPr>
        <w:tabs>
          <w:tab w:val="clear" w:pos="397"/>
          <w:tab w:val="left" w:pos="567"/>
        </w:tabs>
        <w:spacing w:line="240" w:lineRule="atLeast"/>
        <w:ind w:left="567" w:hanging="567"/>
      </w:pPr>
      <w:r>
        <w:t>Achternaam</w:t>
      </w:r>
    </w:p>
    <w:p w14:paraId="4475C0A9" w14:textId="77777777" w:rsidR="00A471CB" w:rsidRDefault="00A471CB" w:rsidP="00F3031B">
      <w:pPr>
        <w:pStyle w:val="Lijstalinea"/>
        <w:numPr>
          <w:ilvl w:val="0"/>
          <w:numId w:val="18"/>
        </w:numPr>
        <w:tabs>
          <w:tab w:val="clear" w:pos="397"/>
          <w:tab w:val="left" w:pos="567"/>
        </w:tabs>
        <w:spacing w:line="240" w:lineRule="atLeast"/>
        <w:ind w:left="567" w:hanging="567"/>
      </w:pPr>
      <w:r>
        <w:t>Geslacht</w:t>
      </w:r>
    </w:p>
    <w:p w14:paraId="746CF912" w14:textId="77777777" w:rsidR="00A471CB" w:rsidRDefault="00A471CB" w:rsidP="00F3031B">
      <w:pPr>
        <w:pStyle w:val="Lijstalinea"/>
        <w:numPr>
          <w:ilvl w:val="0"/>
          <w:numId w:val="18"/>
        </w:numPr>
        <w:tabs>
          <w:tab w:val="clear" w:pos="397"/>
          <w:tab w:val="left" w:pos="567"/>
        </w:tabs>
        <w:spacing w:line="240" w:lineRule="atLeast"/>
        <w:ind w:left="567" w:hanging="567"/>
      </w:pPr>
      <w:r>
        <w:t>Geboortedatum</w:t>
      </w:r>
    </w:p>
    <w:p w14:paraId="139C140A" w14:textId="77777777" w:rsidR="00A471CB" w:rsidRDefault="00A471CB" w:rsidP="00F3031B">
      <w:pPr>
        <w:pStyle w:val="Lijstalinea"/>
        <w:numPr>
          <w:ilvl w:val="0"/>
          <w:numId w:val="18"/>
        </w:numPr>
        <w:tabs>
          <w:tab w:val="clear" w:pos="397"/>
          <w:tab w:val="left" w:pos="567"/>
        </w:tabs>
        <w:spacing w:line="240" w:lineRule="atLeast"/>
        <w:ind w:left="567" w:hanging="567"/>
      </w:pPr>
      <w:r>
        <w:t>Telefoon</w:t>
      </w:r>
    </w:p>
    <w:p w14:paraId="45AA05F5" w14:textId="77777777" w:rsidR="00D9314C" w:rsidRDefault="00D9314C" w:rsidP="00F3031B">
      <w:pPr>
        <w:tabs>
          <w:tab w:val="left" w:pos="567"/>
        </w:tabs>
        <w:spacing w:line="240" w:lineRule="atLeast"/>
      </w:pPr>
    </w:p>
    <w:p w14:paraId="26B353E8" w14:textId="77777777" w:rsidR="00D9314C" w:rsidRDefault="00D9314C" w:rsidP="00F3031B">
      <w:pPr>
        <w:tabs>
          <w:tab w:val="left" w:pos="567"/>
        </w:tabs>
        <w:spacing w:line="240" w:lineRule="atLeast"/>
        <w:ind w:left="397" w:hanging="397"/>
      </w:pPr>
      <w:r>
        <w:t>Het is mogelijk om in het overzicht oplopend/aflopen te sorteren.</w:t>
      </w:r>
    </w:p>
    <w:p w14:paraId="48A6C532" w14:textId="77777777" w:rsidR="00D9314C" w:rsidRDefault="00D9314C" w:rsidP="00F3031B">
      <w:pPr>
        <w:tabs>
          <w:tab w:val="left" w:pos="567"/>
        </w:tabs>
        <w:spacing w:line="240" w:lineRule="atLeast"/>
      </w:pPr>
    </w:p>
    <w:p w14:paraId="4CF0DC7B" w14:textId="3E22D7C4" w:rsidR="003D3826" w:rsidRDefault="00D9314C" w:rsidP="00673CF0">
      <w:pPr>
        <w:tabs>
          <w:tab w:val="left" w:pos="567"/>
        </w:tabs>
        <w:spacing w:line="240" w:lineRule="atLeast"/>
      </w:pPr>
      <w:r>
        <w:t>Rechtsonder dit overzicht wordt er totale aantal weergegeven van de verwanten of vermisten.</w:t>
      </w:r>
    </w:p>
    <w:p w14:paraId="0E7F7759" w14:textId="7FC0ACAF" w:rsidR="00F41116" w:rsidRDefault="00F41116" w:rsidP="006B35A5">
      <w:pPr>
        <w:pStyle w:val="Kop3"/>
      </w:pPr>
      <w:bookmarkStart w:id="56" w:name="_Ref162273791"/>
      <w:bookmarkStart w:id="57" w:name="_Ref162273826"/>
      <w:bookmarkStart w:id="58" w:name="_Toc175238471"/>
      <w:r>
        <w:t xml:space="preserve">Persoonsgegevens </w:t>
      </w:r>
      <w:r w:rsidR="00BC61F4">
        <w:t>wijzigen</w:t>
      </w:r>
      <w:bookmarkEnd w:id="56"/>
      <w:bookmarkEnd w:id="57"/>
      <w:bookmarkEnd w:id="58"/>
    </w:p>
    <w:p w14:paraId="2898603F" w14:textId="38A82C58" w:rsidR="00BC61F4" w:rsidRDefault="00BC61F4" w:rsidP="00F3031B">
      <w:pPr>
        <w:spacing w:line="240" w:lineRule="atLeast"/>
      </w:pPr>
      <w:r>
        <w:t>Via het overzicht beschreven hierboven (</w:t>
      </w:r>
      <w:r w:rsidRPr="00477CF0">
        <w:rPr>
          <w:b/>
          <w:bCs/>
        </w:rPr>
        <w:t>paragraaf</w:t>
      </w:r>
      <w:r w:rsidR="00477CF0" w:rsidRPr="00477CF0">
        <w:rPr>
          <w:b/>
          <w:bCs/>
        </w:rPr>
        <w:t xml:space="preserve"> 2.3.1 Persoonsgegevens zoeken</w:t>
      </w:r>
      <w:r w:rsidR="00477CF0">
        <w:t>)</w:t>
      </w:r>
      <w:r w:rsidRPr="00E66D28">
        <w:t xml:space="preserve"> k</w:t>
      </w:r>
      <w:r w:rsidRPr="00FD2E90">
        <w:t xml:space="preserve">an </w:t>
      </w:r>
      <w:r>
        <w:t xml:space="preserve">FO medewerkeer </w:t>
      </w:r>
      <w:r w:rsidR="00F1560C">
        <w:t xml:space="preserve">en betreffende verwant of </w:t>
      </w:r>
      <w:r>
        <w:t>vermiste selecteren</w:t>
      </w:r>
      <w:r w:rsidR="00F1560C">
        <w:t xml:space="preserve">. </w:t>
      </w:r>
      <w:r w:rsidR="007910CB">
        <w:t xml:space="preserve">Er </w:t>
      </w:r>
      <w:r>
        <w:t>wordt e</w:t>
      </w:r>
      <w:r w:rsidR="007910CB">
        <w:t>en</w:t>
      </w:r>
      <w:r>
        <w:t xml:space="preserve"> scherm weergegeven met gegevens van de betreffende verwant en vermiste.</w:t>
      </w:r>
    </w:p>
    <w:p w14:paraId="78B11225" w14:textId="57259ABA" w:rsidR="00BC61F4" w:rsidRPr="004B4048" w:rsidRDefault="00BC61F4" w:rsidP="00F3031B">
      <w:pPr>
        <w:spacing w:line="240" w:lineRule="atLeast"/>
      </w:pPr>
    </w:p>
    <w:p w14:paraId="3C121DA9" w14:textId="58ADB573" w:rsidR="00BC61F4" w:rsidRDefault="00A626D2" w:rsidP="00F3031B">
      <w:pPr>
        <w:spacing w:line="240" w:lineRule="atLeast"/>
      </w:pPr>
      <w:r>
        <w:rPr>
          <w:noProof/>
        </w:rPr>
        <mc:AlternateContent>
          <mc:Choice Requires="wps">
            <w:drawing>
              <wp:anchor distT="0" distB="0" distL="114300" distR="114300" simplePos="0" relativeHeight="251658242" behindDoc="0" locked="0" layoutInCell="1" allowOverlap="1" wp14:anchorId="1B126B60" wp14:editId="0DF63FA4">
                <wp:simplePos x="0" y="0"/>
                <wp:positionH relativeFrom="page">
                  <wp:posOffset>3237819</wp:posOffset>
                </wp:positionH>
                <wp:positionV relativeFrom="paragraph">
                  <wp:posOffset>718820</wp:posOffset>
                </wp:positionV>
                <wp:extent cx="2228850" cy="285750"/>
                <wp:effectExtent l="0" t="0" r="19050" b="19050"/>
                <wp:wrapNone/>
                <wp:docPr id="853834570" name="Rechthoek: afgeronde hoeken 853834570"/>
                <wp:cNvGraphicFramePr/>
                <a:graphic xmlns:a="http://schemas.openxmlformats.org/drawingml/2006/main">
                  <a:graphicData uri="http://schemas.microsoft.com/office/word/2010/wordprocessingShape">
                    <wps:wsp>
                      <wps:cNvSpPr/>
                      <wps:spPr>
                        <a:xfrm>
                          <a:off x="0" y="0"/>
                          <a:ext cx="2228850" cy="28575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5A111F" w14:textId="08527D0D" w:rsidR="00752957" w:rsidRPr="00A626D2" w:rsidRDefault="00752957" w:rsidP="00A626D2">
                            <w:pPr>
                              <w:spacing w:line="240" w:lineRule="auto"/>
                              <w:jc w:val="center"/>
                              <w:rPr>
                                <w:rFonts w:asciiTheme="minorHAnsi" w:hAnsiTheme="minorHAnsi" w:cstheme="minorHAnsi"/>
                                <w:color w:val="000000" w:themeColor="text1"/>
                              </w:rPr>
                            </w:pPr>
                            <w:r w:rsidRPr="00A626D2">
                              <w:rPr>
                                <w:rFonts w:asciiTheme="minorHAnsi" w:hAnsiTheme="minorHAnsi" w:cstheme="minorHAnsi"/>
                                <w:color w:val="000000" w:themeColor="text1"/>
                              </w:rPr>
                              <w:t>Overige melding</w:t>
                            </w:r>
                            <w:r w:rsidR="00A626D2" w:rsidRPr="00A626D2">
                              <w:rPr>
                                <w:rFonts w:asciiTheme="minorHAnsi" w:hAnsiTheme="minorHAnsi" w:cstheme="minorHAnsi"/>
                                <w:color w:val="000000" w:themeColor="text1"/>
                              </w:rPr>
                              <w: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26B60" id="Rechthoek: afgeronde hoeken 853834570" o:spid="_x0000_s1045" style="position:absolute;margin-left:254.95pt;margin-top:56.6pt;width:175.5pt;height: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" fillcolor="#cfcdcd [2894]" strokecolor="#001826 [1604]" strokeweight="1pt">
                <v:stroke joinstyle="miter"/>
                <v:textbox>
                  <w:txbxContent>
                    <w:p w14:paraId="6B5A111F" w14:textId="08527D0D" w:rsidR="00752957" w:rsidRPr="00A626D2" w:rsidRDefault="00752957" w:rsidP="00A626D2">
                      <w:pPr>
                        <w:spacing w:line="240" w:lineRule="auto"/>
                        <w:jc w:val="center"/>
                        <w:rPr>
                          <w:rFonts w:asciiTheme="minorHAnsi" w:hAnsiTheme="minorHAnsi" w:cstheme="minorHAnsi"/>
                          <w:color w:val="000000" w:themeColor="text1"/>
                        </w:rPr>
                      </w:pPr>
                      <w:r w:rsidRPr="00A626D2">
                        <w:rPr>
                          <w:rFonts w:asciiTheme="minorHAnsi" w:hAnsiTheme="minorHAnsi" w:cstheme="minorHAnsi"/>
                          <w:color w:val="000000" w:themeColor="text1"/>
                        </w:rPr>
                        <w:t>Overige melding</w:t>
                      </w:r>
                      <w:r w:rsidR="00A626D2" w:rsidRPr="00A626D2">
                        <w:rPr>
                          <w:rFonts w:asciiTheme="minorHAnsi" w:hAnsiTheme="minorHAnsi" w:cstheme="minorHAnsi"/>
                          <w:color w:val="000000" w:themeColor="text1"/>
                        </w:rPr>
                        <w:t>en</w:t>
                      </w:r>
                    </w:p>
                  </w:txbxContent>
                </v:textbox>
                <w10:wrap anchorx="page"/>
              </v:roundrect>
            </w:pict>
          </mc:Fallback>
        </mc:AlternateContent>
      </w:r>
      <w:r w:rsidR="00BC61F4">
        <w:rPr>
          <w:noProof/>
        </w:rPr>
        <mc:AlternateContent>
          <mc:Choice Requires="wpg">
            <w:drawing>
              <wp:inline distT="0" distB="0" distL="0" distR="0" wp14:anchorId="3CC0024B" wp14:editId="46B00DB8">
                <wp:extent cx="4076699" cy="2219322"/>
                <wp:effectExtent l="0" t="0" r="19685" b="10160"/>
                <wp:docPr id="27" name="Groep 27"/>
                <wp:cNvGraphicFramePr/>
                <a:graphic xmlns:a="http://schemas.openxmlformats.org/drawingml/2006/main">
                  <a:graphicData uri="http://schemas.microsoft.com/office/word/2010/wordprocessingGroup">
                    <wpg:wgp>
                      <wpg:cNvGrpSpPr/>
                      <wpg:grpSpPr>
                        <a:xfrm>
                          <a:off x="0" y="0"/>
                          <a:ext cx="4076699" cy="2219322"/>
                          <a:chOff x="9525" y="-19210"/>
                          <a:chExt cx="4004385" cy="1339085"/>
                        </a:xfrm>
                      </wpg:grpSpPr>
                      <wpg:grpSp>
                        <wpg:cNvPr id="28" name="Groep 28"/>
                        <wpg:cNvGrpSpPr/>
                        <wpg:grpSpPr>
                          <a:xfrm>
                            <a:off x="9800" y="-19210"/>
                            <a:ext cx="3976042" cy="396554"/>
                            <a:chOff x="-18775" y="-19210"/>
                            <a:chExt cx="3976042" cy="396554"/>
                          </a:xfrm>
                        </wpg:grpSpPr>
                        <wps:wsp>
                          <wps:cNvPr id="29" name="Rechthoek: afgeronde hoeken 29"/>
                          <wps:cNvSpPr/>
                          <wps:spPr>
                            <a:xfrm>
                              <a:off x="-18775" y="-7716"/>
                              <a:ext cx="1665376" cy="367817"/>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C7E738" w14:textId="77777777" w:rsidR="00BC61F4" w:rsidRPr="00C00FED" w:rsidRDefault="00BC61F4" w:rsidP="001147EE">
                                <w:pP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00FE25BE" w14:textId="77777777" w:rsidR="00BC61F4" w:rsidRDefault="00BC61F4" w:rsidP="00BC61F4"/>
                              <w:p w14:paraId="130AF914" w14:textId="77777777" w:rsidR="001147EE" w:rsidRDefault="001147EE" w:rsidP="00BC61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hthoek: afgeronde hoeken 30"/>
                          <wps:cNvSpPr/>
                          <wps:spPr>
                            <a:xfrm>
                              <a:off x="1748848" y="-19210"/>
                              <a:ext cx="2208419" cy="396554"/>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FA87B2" w14:textId="7DFF1FC0" w:rsidR="00BC61F4" w:rsidRDefault="00BC61F4" w:rsidP="00A626D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sidR="0073658D">
                                  <w:rPr>
                                    <w:rFonts w:asciiTheme="minorHAnsi" w:hAnsiTheme="minorHAnsi" w:cstheme="minorHAnsi"/>
                                    <w:color w:val="000000" w:themeColor="text1"/>
                                    <w:sz w:val="24"/>
                                    <w:szCs w:val="24"/>
                                  </w:rPr>
                                  <w:t>miste</w:t>
                                </w:r>
                                <w:r w:rsidRPr="00C00FED">
                                  <w:rPr>
                                    <w:rFonts w:asciiTheme="minorHAnsi" w:hAnsiTheme="minorHAnsi" w:cstheme="minorHAnsi"/>
                                    <w:color w:val="000000" w:themeColor="text1"/>
                                    <w:sz w:val="24"/>
                                    <w:szCs w:val="24"/>
                                  </w:rPr>
                                  <w:t xml:space="preserve"> Nr.</w:t>
                                </w:r>
                              </w:p>
                              <w:p w14:paraId="5C8F8C2F" w14:textId="7903B487" w:rsidR="001147EE" w:rsidRPr="001147EE" w:rsidRDefault="001147EE" w:rsidP="00A626D2">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Status</w:t>
                                </w:r>
                              </w:p>
                              <w:p w14:paraId="4436B5DB" w14:textId="1EF087E1" w:rsidR="001147EE" w:rsidRPr="001147EE" w:rsidRDefault="001147EE" w:rsidP="00A626D2">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Overige melding</w:t>
                                </w:r>
                              </w:p>
                              <w:p w14:paraId="3B3D1431" w14:textId="77777777" w:rsidR="001147EE" w:rsidRPr="001147EE" w:rsidRDefault="001147EE" w:rsidP="001147EE">
                                <w:pPr>
                                  <w:ind w:firstLine="851"/>
                                  <w:rPr>
                                    <w:rFonts w:asciiTheme="minorHAnsi" w:hAnsiTheme="minorHAnsi" w:cstheme="minorHAnsi"/>
                                    <w:i/>
                                    <w:i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ep 31"/>
                        <wpg:cNvGrpSpPr/>
                        <wpg:grpSpPr>
                          <a:xfrm>
                            <a:off x="9525" y="617462"/>
                            <a:ext cx="4004385" cy="702413"/>
                            <a:chOff x="9525" y="74537"/>
                            <a:chExt cx="4004385" cy="702413"/>
                          </a:xfrm>
                        </wpg:grpSpPr>
                        <wps:wsp>
                          <wps:cNvPr id="32" name="Rechthoek: afgeronde hoeken 32"/>
                          <wps:cNvSpPr/>
                          <wps:spPr>
                            <a:xfrm>
                              <a:off x="9796" y="74537"/>
                              <a:ext cx="4004114" cy="35758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348ECF" w14:textId="77777777" w:rsidR="00BC61F4" w:rsidRPr="00C00FED" w:rsidRDefault="00BC61F4" w:rsidP="00BC61F4">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Scripts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hthoek: afgeronde hoeken 33"/>
                          <wps:cNvSpPr/>
                          <wps:spPr>
                            <a:xfrm>
                              <a:off x="9525" y="457160"/>
                              <a:ext cx="4004385" cy="31979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5763B0" w14:textId="77777777" w:rsidR="00BC61F4" w:rsidRPr="00C00FED" w:rsidRDefault="00BC61F4" w:rsidP="00BC61F4">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Logbestand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CC0024B" id="Groep 27" o:spid="_x0000_s1046" style="width:321pt;height:174.75pt;mso-position-horizontal-relative:char;mso-position-vertical-relative:line" coordorigin="95,-192" coordsize="40043,1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">
                <v:group id="Groep 28" o:spid="_x0000_s1047" style="position:absolute;left:98;top:-192;width:39760;height:3965" coordorigin="-187,-192" coordsize="39760,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Rechthoek: afgeronde hoeken 29" o:spid="_x0000_s1048" style="position:absolute;left:-187;top:-77;width:16653;height:3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" fillcolor="#d5dce4 [671]" strokecolor="#001826 [1604]" strokeweight="1pt">
                    <v:stroke joinstyle="miter"/>
                    <v:textbox>
                      <w:txbxContent>
                        <w:p w14:paraId="25C7E738" w14:textId="77777777" w:rsidR="00BC61F4" w:rsidRPr="00C00FED" w:rsidRDefault="00BC61F4" w:rsidP="001147EE">
                          <w:pP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00FE25BE" w14:textId="77777777" w:rsidR="00BC61F4" w:rsidRDefault="00BC61F4" w:rsidP="00BC61F4"/>
                        <w:p w14:paraId="130AF914" w14:textId="77777777" w:rsidR="001147EE" w:rsidRDefault="001147EE" w:rsidP="00BC61F4"/>
                      </w:txbxContent>
                    </v:textbox>
                  </v:roundrect>
                  <v:roundrect id="Rechthoek: afgeronde hoeken 30" o:spid="_x0000_s1049" style="position:absolute;left:17488;top:-192;width:22084;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" fillcolor="#acb9ca [1311]" strokecolor="#001826 [1604]" strokeweight="1pt">
                    <v:stroke joinstyle="miter"/>
                    <v:textbox>
                      <w:txbxContent>
                        <w:p w14:paraId="30FA87B2" w14:textId="7DFF1FC0" w:rsidR="00BC61F4" w:rsidRDefault="00BC61F4" w:rsidP="00A626D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sidR="0073658D">
                            <w:rPr>
                              <w:rFonts w:asciiTheme="minorHAnsi" w:hAnsiTheme="minorHAnsi" w:cstheme="minorHAnsi"/>
                              <w:color w:val="000000" w:themeColor="text1"/>
                              <w:sz w:val="24"/>
                              <w:szCs w:val="24"/>
                            </w:rPr>
                            <w:t>miste</w:t>
                          </w:r>
                          <w:r w:rsidRPr="00C00FED">
                            <w:rPr>
                              <w:rFonts w:asciiTheme="minorHAnsi" w:hAnsiTheme="minorHAnsi" w:cstheme="minorHAnsi"/>
                              <w:color w:val="000000" w:themeColor="text1"/>
                              <w:sz w:val="24"/>
                              <w:szCs w:val="24"/>
                            </w:rPr>
                            <w:t xml:space="preserve"> Nr.</w:t>
                          </w:r>
                        </w:p>
                        <w:p w14:paraId="5C8F8C2F" w14:textId="7903B487" w:rsidR="001147EE" w:rsidRPr="001147EE" w:rsidRDefault="001147EE" w:rsidP="00A626D2">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Status</w:t>
                          </w:r>
                        </w:p>
                        <w:p w14:paraId="4436B5DB" w14:textId="1EF087E1" w:rsidR="001147EE" w:rsidRPr="001147EE" w:rsidRDefault="001147EE" w:rsidP="00A626D2">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Overige melding</w:t>
                          </w:r>
                        </w:p>
                        <w:p w14:paraId="3B3D1431" w14:textId="77777777" w:rsidR="001147EE" w:rsidRPr="001147EE" w:rsidRDefault="001147EE" w:rsidP="001147EE">
                          <w:pPr>
                            <w:ind w:firstLine="851"/>
                            <w:rPr>
                              <w:rFonts w:asciiTheme="minorHAnsi" w:hAnsiTheme="minorHAnsi" w:cstheme="minorHAnsi"/>
                              <w:i/>
                              <w:iCs/>
                              <w:color w:val="000000" w:themeColor="text1"/>
                            </w:rPr>
                          </w:pPr>
                        </w:p>
                      </w:txbxContent>
                    </v:textbox>
                  </v:roundrect>
                </v:group>
                <v:group id="Groep 31" o:spid="_x0000_s1050" style="position:absolute;left:95;top:6174;width:40044;height:7024" coordorigin="95,745" coordsize="40043,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Rechthoek: afgeronde hoeken 32" o:spid="_x0000_s1051" style="position:absolute;left:97;top:745;width:40042;height:35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" fillcolor="#aeaaaa [2414]" strokecolor="#001826 [1604]" strokeweight="1pt">
                    <v:stroke joinstyle="miter"/>
                    <v:textbox>
                      <w:txbxContent>
                        <w:p w14:paraId="16348ECF" w14:textId="77777777" w:rsidR="00BC61F4" w:rsidRPr="00C00FED" w:rsidRDefault="00BC61F4" w:rsidP="00BC61F4">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Scripts</w:t>
                          </w:r>
                        </w:p>
                      </w:txbxContent>
                    </v:textbox>
                  </v:roundrect>
                  <v:roundrect id="Rechthoek: afgeronde hoeken 33" o:spid="_x0000_s1052" style="position:absolute;left:95;top:4571;width:40044;height:31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" fillcolor="#cfcdcd [2894]" strokecolor="#001826 [1604]" strokeweight="1pt">
                    <v:stroke joinstyle="miter"/>
                    <v:textbox>
                      <w:txbxContent>
                        <w:p w14:paraId="795763B0" w14:textId="77777777" w:rsidR="00BC61F4" w:rsidRPr="00C00FED" w:rsidRDefault="00BC61F4" w:rsidP="00BC61F4">
                          <w:pPr>
                            <w:jc w:val="cente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Logbestand</w:t>
                          </w:r>
                        </w:p>
                      </w:txbxContent>
                    </v:textbox>
                  </v:roundrect>
                </v:group>
                <w10:anchorlock/>
              </v:group>
            </w:pict>
          </mc:Fallback>
        </mc:AlternateContent>
      </w:r>
    </w:p>
    <w:p w14:paraId="1E08BEED" w14:textId="23D0B80A" w:rsidR="00BC61F4" w:rsidRDefault="00BC61F4" w:rsidP="00F3031B">
      <w:pPr>
        <w:spacing w:line="240" w:lineRule="atLeast"/>
        <w:rPr>
          <w:i/>
          <w:iCs/>
        </w:rPr>
      </w:pPr>
      <w:r w:rsidRPr="00C92950">
        <w:rPr>
          <w:i/>
          <w:iCs/>
        </w:rPr>
        <w:t xml:space="preserve">Figuur </w:t>
      </w:r>
      <w:r w:rsidR="001E13DA">
        <w:rPr>
          <w:i/>
          <w:iCs/>
        </w:rPr>
        <w:t>7</w:t>
      </w:r>
      <w:r w:rsidRPr="00C92950">
        <w:rPr>
          <w:i/>
          <w:iCs/>
        </w:rPr>
        <w:t>: Indeling scherm Verwant (melder)</w:t>
      </w:r>
    </w:p>
    <w:p w14:paraId="50915E77" w14:textId="77777777" w:rsidR="00BC61F4" w:rsidRDefault="00BC61F4" w:rsidP="00F3031B">
      <w:pPr>
        <w:spacing w:line="240" w:lineRule="atLeast"/>
      </w:pPr>
    </w:p>
    <w:p w14:paraId="232305C9" w14:textId="77777777" w:rsidR="0037578D" w:rsidRDefault="00BC61F4" w:rsidP="00F3031B">
      <w:pPr>
        <w:spacing w:line="240" w:lineRule="atLeast"/>
      </w:pPr>
      <w:r>
        <w:lastRenderedPageBreak/>
        <w:t>He</w:t>
      </w:r>
      <w:r w:rsidR="001133B8">
        <w:t xml:space="preserve">t wijzigen van </w:t>
      </w:r>
      <w:r w:rsidR="00CE311F">
        <w:t xml:space="preserve">persoonsgegevens </w:t>
      </w:r>
      <w:r w:rsidR="003330C1">
        <w:t xml:space="preserve">wordt uitgevoerd </w:t>
      </w:r>
      <w:r w:rsidR="00CE311F">
        <w:t xml:space="preserve">in dit scherm via icoon </w:t>
      </w:r>
      <w:r w:rsidR="003F467E">
        <w:t>met een potloodje</w:t>
      </w:r>
      <w:r w:rsidR="00864730">
        <w:t xml:space="preserve"> (bij verwant en bij vermiste)</w:t>
      </w:r>
      <w:r w:rsidR="003F467E">
        <w:t xml:space="preserve">. </w:t>
      </w:r>
    </w:p>
    <w:p w14:paraId="571F12F0" w14:textId="77777777" w:rsidR="0037578D" w:rsidRPr="0037578D" w:rsidRDefault="0037578D" w:rsidP="00F3031B">
      <w:pPr>
        <w:spacing w:line="240" w:lineRule="atLeast"/>
      </w:pPr>
    </w:p>
    <w:p w14:paraId="7A44F209" w14:textId="211D1829" w:rsidR="0037578D" w:rsidRPr="0037578D" w:rsidRDefault="0033701F" w:rsidP="00F3031B">
      <w:pPr>
        <w:pStyle w:val="Kop4"/>
        <w:numPr>
          <w:ilvl w:val="0"/>
          <w:numId w:val="0"/>
        </w:numPr>
        <w:spacing w:line="240" w:lineRule="atLeast"/>
        <w:ind w:left="680" w:hanging="680"/>
      </w:pPr>
      <w:bookmarkStart w:id="59" w:name="_Toc175238472"/>
      <w:r>
        <w:t>Verwant: p</w:t>
      </w:r>
      <w:r w:rsidR="0037578D" w:rsidRPr="0037578D">
        <w:t>ersoonsgegevens wijzigen</w:t>
      </w:r>
      <w:bookmarkEnd w:id="59"/>
    </w:p>
    <w:p w14:paraId="203FA8E1" w14:textId="6DDAFBCB" w:rsidR="00BC36A4" w:rsidRDefault="003F467E" w:rsidP="00F3031B">
      <w:pPr>
        <w:spacing w:line="240" w:lineRule="atLeast"/>
      </w:pPr>
      <w:r>
        <w:t xml:space="preserve">Na het klikken op icoon </w:t>
      </w:r>
      <w:r w:rsidR="00864730">
        <w:t xml:space="preserve">bij </w:t>
      </w:r>
      <w:r w:rsidR="009B7167">
        <w:t xml:space="preserve">verwant </w:t>
      </w:r>
      <w:r w:rsidR="00864730">
        <w:t>verschijn</w:t>
      </w:r>
      <w:r w:rsidR="00477CF0">
        <w:t>t</w:t>
      </w:r>
      <w:r w:rsidR="00864730">
        <w:t xml:space="preserve"> er </w:t>
      </w:r>
      <w:r w:rsidR="00477CF0">
        <w:t xml:space="preserve">een </w:t>
      </w:r>
      <w:r w:rsidR="00864730">
        <w:t xml:space="preserve">scherm </w:t>
      </w:r>
      <w:r w:rsidR="00544583" w:rsidRPr="00544583">
        <w:rPr>
          <w:b/>
          <w:bCs/>
        </w:rPr>
        <w:t>Wijzigen verwant (melder) (</w:t>
      </w:r>
      <w:r w:rsidR="00866CEF">
        <w:rPr>
          <w:b/>
          <w:bCs/>
        </w:rPr>
        <w:t>Nr.</w:t>
      </w:r>
      <w:r w:rsidR="00544583" w:rsidRPr="00544583">
        <w:rPr>
          <w:b/>
          <w:bCs/>
        </w:rPr>
        <w:t xml:space="preserve"> …)</w:t>
      </w:r>
      <w:r w:rsidR="00544583">
        <w:rPr>
          <w:b/>
          <w:bCs/>
        </w:rPr>
        <w:t xml:space="preserve"> </w:t>
      </w:r>
      <w:r w:rsidR="00544583" w:rsidRPr="00544583">
        <w:t xml:space="preserve">waarin wijzigingen </w:t>
      </w:r>
      <w:r w:rsidR="00544583">
        <w:t>worden doorgevoerd.</w:t>
      </w:r>
    </w:p>
    <w:p w14:paraId="6025E378" w14:textId="64AA331A" w:rsidR="00271FA3" w:rsidRPr="00125218" w:rsidRDefault="00544583" w:rsidP="00F3031B">
      <w:pPr>
        <w:spacing w:line="240" w:lineRule="atLeast"/>
        <w:rPr>
          <w:b/>
          <w:bCs/>
        </w:rPr>
      </w:pPr>
      <w:r>
        <w:t>De stappen hiervoor zijn</w:t>
      </w:r>
      <w:r w:rsidRPr="00544583">
        <w:t xml:space="preserve"> </w:t>
      </w:r>
      <w:r w:rsidR="009E4F2F">
        <w:t>zoals beschreven in para</w:t>
      </w:r>
      <w:r w:rsidR="00F74F51">
        <w:t xml:space="preserve">graaf </w:t>
      </w:r>
      <w:r w:rsidR="00271FA3" w:rsidRPr="00271FA3">
        <w:rPr>
          <w:b/>
          <w:bCs/>
        </w:rPr>
        <w:fldChar w:fldCharType="begin"/>
      </w:r>
      <w:r w:rsidR="00271FA3" w:rsidRPr="00271FA3">
        <w:rPr>
          <w:b/>
          <w:bCs/>
        </w:rPr>
        <w:instrText xml:space="preserve"> REF _Ref132817503 \h </w:instrText>
      </w:r>
      <w:r w:rsidR="00271FA3">
        <w:rPr>
          <w:b/>
          <w:bCs/>
        </w:rPr>
        <w:instrText xml:space="preserve"> \* MERGEFORMAT </w:instrText>
      </w:r>
      <w:r w:rsidR="00271FA3" w:rsidRPr="00271FA3">
        <w:rPr>
          <w:b/>
          <w:bCs/>
        </w:rPr>
      </w:r>
      <w:r w:rsidR="00271FA3" w:rsidRPr="00271FA3">
        <w:rPr>
          <w:b/>
          <w:bCs/>
        </w:rPr>
        <w:fldChar w:fldCharType="separate"/>
      </w:r>
      <w:r w:rsidR="00A01D37" w:rsidRPr="00A01D37">
        <w:rPr>
          <w:b/>
          <w:bCs/>
        </w:rPr>
        <w:t>Stappen 1 t/m 3: Toevoegen verwant (melder)</w:t>
      </w:r>
      <w:r w:rsidR="00271FA3" w:rsidRPr="00271FA3">
        <w:rPr>
          <w:b/>
          <w:bCs/>
        </w:rPr>
        <w:fldChar w:fldCharType="end"/>
      </w:r>
      <w:r w:rsidR="00271FA3" w:rsidRPr="009B7167">
        <w:t>.</w:t>
      </w:r>
    </w:p>
    <w:p w14:paraId="3FC75DD7" w14:textId="3B149ECE" w:rsidR="0037578D" w:rsidRPr="002102E0" w:rsidRDefault="0033701F" w:rsidP="00F3031B">
      <w:pPr>
        <w:pStyle w:val="Kop4"/>
        <w:numPr>
          <w:ilvl w:val="0"/>
          <w:numId w:val="0"/>
        </w:numPr>
        <w:spacing w:line="240" w:lineRule="atLeast"/>
        <w:ind w:left="680" w:hanging="680"/>
      </w:pPr>
      <w:bookmarkStart w:id="60" w:name="_Toc175238473"/>
      <w:r w:rsidRPr="002102E0">
        <w:t>Vermiste</w:t>
      </w:r>
      <w:r>
        <w:t>: p</w:t>
      </w:r>
      <w:r w:rsidR="0037578D" w:rsidRPr="002102E0">
        <w:t>ersoonsgegevens wijzigen</w:t>
      </w:r>
      <w:bookmarkEnd w:id="60"/>
    </w:p>
    <w:p w14:paraId="7F17754B" w14:textId="418E527E" w:rsidR="00BC36A4" w:rsidRDefault="009B7167" w:rsidP="00F3031B">
      <w:pPr>
        <w:spacing w:line="240" w:lineRule="atLeast"/>
      </w:pPr>
      <w:r>
        <w:t>Na het klikken op dit icoon bij vermiste verschijn</w:t>
      </w:r>
      <w:r w:rsidR="00477CF0">
        <w:t>t</w:t>
      </w:r>
      <w:r>
        <w:t xml:space="preserve"> er </w:t>
      </w:r>
      <w:r w:rsidR="00477CF0">
        <w:t xml:space="preserve">een </w:t>
      </w:r>
      <w:r>
        <w:t>scherm</w:t>
      </w:r>
      <w:r w:rsidR="00CF42FF">
        <w:t xml:space="preserve">: </w:t>
      </w:r>
      <w:r>
        <w:rPr>
          <w:b/>
          <w:bCs/>
        </w:rPr>
        <w:t xml:space="preserve">Algemene persoonsgegevens vermiste </w:t>
      </w:r>
      <w:r w:rsidRPr="00544583">
        <w:t xml:space="preserve">waarin wijzigingen </w:t>
      </w:r>
      <w:r>
        <w:t>worden doorgevoerd.</w:t>
      </w:r>
    </w:p>
    <w:p w14:paraId="4EE16704" w14:textId="3D1BAD50" w:rsidR="00102C8B" w:rsidRDefault="009B7167" w:rsidP="00F3031B">
      <w:pPr>
        <w:spacing w:line="240" w:lineRule="atLeast"/>
      </w:pPr>
      <w:r>
        <w:t>De stappen hiervoor zijn</w:t>
      </w:r>
      <w:r w:rsidRPr="00544583">
        <w:t xml:space="preserve"> </w:t>
      </w:r>
      <w:r>
        <w:t xml:space="preserve">zoals beschreven in paragraaf </w:t>
      </w:r>
      <w:r w:rsidR="00624A0E" w:rsidRPr="00624A0E">
        <w:rPr>
          <w:b/>
          <w:bCs/>
        </w:rPr>
        <w:fldChar w:fldCharType="begin"/>
      </w:r>
      <w:r w:rsidR="00624A0E" w:rsidRPr="00624A0E">
        <w:rPr>
          <w:b/>
          <w:bCs/>
        </w:rPr>
        <w:instrText xml:space="preserve"> REF _Ref132817705 \h </w:instrText>
      </w:r>
      <w:r w:rsidR="00624A0E">
        <w:rPr>
          <w:b/>
          <w:bCs/>
        </w:rPr>
        <w:instrText xml:space="preserve"> \* MERGEFORMAT </w:instrText>
      </w:r>
      <w:r w:rsidR="00624A0E" w:rsidRPr="00624A0E">
        <w:rPr>
          <w:b/>
          <w:bCs/>
        </w:rPr>
      </w:r>
      <w:r w:rsidR="00624A0E" w:rsidRPr="00624A0E">
        <w:rPr>
          <w:b/>
          <w:bCs/>
        </w:rPr>
        <w:fldChar w:fldCharType="separate"/>
      </w:r>
      <w:r w:rsidR="00A01D37" w:rsidRPr="00A01D37">
        <w:rPr>
          <w:b/>
          <w:bCs/>
        </w:rPr>
        <w:t>Stappen 4 t/m 6: Toevoegen vermiste bij verwant [naam melder]</w:t>
      </w:r>
      <w:r w:rsidR="00624A0E" w:rsidRPr="00624A0E">
        <w:rPr>
          <w:b/>
          <w:bCs/>
        </w:rPr>
        <w:fldChar w:fldCharType="end"/>
      </w:r>
      <w:r w:rsidR="00624A0E">
        <w:t>.</w:t>
      </w:r>
    </w:p>
    <w:p w14:paraId="2704A2EA" w14:textId="3C7CC11C" w:rsidR="00102C8B" w:rsidRPr="002102E0" w:rsidRDefault="00102C8B" w:rsidP="00F3031B">
      <w:pPr>
        <w:pStyle w:val="Kop4"/>
        <w:numPr>
          <w:ilvl w:val="0"/>
          <w:numId w:val="0"/>
        </w:numPr>
        <w:spacing w:line="240" w:lineRule="atLeast"/>
        <w:ind w:left="680" w:hanging="680"/>
      </w:pPr>
      <w:bookmarkStart w:id="61" w:name="_Toc175238474"/>
      <w:r w:rsidRPr="002102E0">
        <w:t>Vermiste toevoegen</w:t>
      </w:r>
      <w:bookmarkEnd w:id="61"/>
    </w:p>
    <w:p w14:paraId="791E0E1F" w14:textId="61A20D24" w:rsidR="00CF42FF" w:rsidRDefault="000F41EC" w:rsidP="00F3031B">
      <w:pPr>
        <w:spacing w:line="240" w:lineRule="atLeast"/>
      </w:pPr>
      <w:r>
        <w:t>Extra vermiste persoon toevoegen gebeur</w:t>
      </w:r>
      <w:r w:rsidR="00477CF0">
        <w:t>t</w:t>
      </w:r>
      <w:r>
        <w:t xml:space="preserve"> via knop </w:t>
      </w:r>
      <w:r w:rsidRPr="000F41EC">
        <w:rPr>
          <w:b/>
          <w:bCs/>
        </w:rPr>
        <w:t>Vermiste toevoegen</w:t>
      </w:r>
      <w:r>
        <w:t xml:space="preserve">. Er </w:t>
      </w:r>
      <w:r w:rsidR="00CF42FF">
        <w:t>verschijnt</w:t>
      </w:r>
      <w:r>
        <w:t xml:space="preserve"> een scher</w:t>
      </w:r>
      <w:r w:rsidR="007E1F90">
        <w:t>m</w:t>
      </w:r>
      <w:r w:rsidR="00CF42FF">
        <w:t>:</w:t>
      </w:r>
      <w:r w:rsidR="007E1F90">
        <w:t xml:space="preserve"> </w:t>
      </w:r>
      <w:r w:rsidR="007E1F90" w:rsidRPr="002102E0">
        <w:rPr>
          <w:b/>
          <w:bCs/>
        </w:rPr>
        <w:t>Toevoegen vermiste bij verwant [naam verwant</w:t>
      </w:r>
      <w:r w:rsidR="002102E0" w:rsidRPr="002102E0">
        <w:rPr>
          <w:b/>
          <w:bCs/>
        </w:rPr>
        <w:t xml:space="preserve"> (</w:t>
      </w:r>
      <w:r w:rsidR="00CF42FF">
        <w:rPr>
          <w:b/>
          <w:bCs/>
        </w:rPr>
        <w:t xml:space="preserve">Nr. </w:t>
      </w:r>
      <w:r w:rsidR="002102E0" w:rsidRPr="002102E0">
        <w:rPr>
          <w:b/>
          <w:bCs/>
        </w:rPr>
        <w:t>…)]</w:t>
      </w:r>
      <w:r w:rsidR="002102E0">
        <w:t>.</w:t>
      </w:r>
    </w:p>
    <w:p w14:paraId="299142F6" w14:textId="0E7DBE9E" w:rsidR="003A067D" w:rsidRDefault="002102E0" w:rsidP="00F3031B">
      <w:pPr>
        <w:spacing w:line="240" w:lineRule="atLeast"/>
      </w:pPr>
      <w:r>
        <w:t>De stappen hiervoor zijn</w:t>
      </w:r>
      <w:r w:rsidRPr="00544583">
        <w:t xml:space="preserve"> </w:t>
      </w:r>
      <w:r>
        <w:t xml:space="preserve">zoals beschreven in paragraaf </w:t>
      </w:r>
      <w:r w:rsidRPr="00624A0E">
        <w:rPr>
          <w:b/>
          <w:bCs/>
        </w:rPr>
        <w:fldChar w:fldCharType="begin"/>
      </w:r>
      <w:r w:rsidRPr="00624A0E">
        <w:rPr>
          <w:b/>
          <w:bCs/>
        </w:rPr>
        <w:instrText xml:space="preserve"> REF _Ref132817705 \h </w:instrText>
      </w:r>
      <w:r>
        <w:rPr>
          <w:b/>
          <w:bCs/>
        </w:rPr>
        <w:instrText xml:space="preserve"> \* MERGEFORMAT </w:instrText>
      </w:r>
      <w:r w:rsidRPr="00624A0E">
        <w:rPr>
          <w:b/>
          <w:bCs/>
        </w:rPr>
      </w:r>
      <w:r w:rsidRPr="00624A0E">
        <w:rPr>
          <w:b/>
          <w:bCs/>
        </w:rPr>
        <w:fldChar w:fldCharType="separate"/>
      </w:r>
      <w:r w:rsidR="00A01D37" w:rsidRPr="00A01D37">
        <w:rPr>
          <w:b/>
          <w:bCs/>
        </w:rPr>
        <w:t>Stappen 4 t/m 6: Toevoegen vermiste bij verwant [naam melder]</w:t>
      </w:r>
      <w:r w:rsidRPr="00624A0E">
        <w:rPr>
          <w:b/>
          <w:bCs/>
        </w:rPr>
        <w:fldChar w:fldCharType="end"/>
      </w:r>
      <w:r>
        <w:t>.</w:t>
      </w:r>
    </w:p>
    <w:p w14:paraId="521E6DB4" w14:textId="7FDDB4B1" w:rsidR="003D3826" w:rsidRDefault="003D3826" w:rsidP="006B35A5">
      <w:pPr>
        <w:pStyle w:val="Kop3"/>
      </w:pPr>
      <w:bookmarkStart w:id="62" w:name="_Toc175238475"/>
      <w:r>
        <w:t>Inzien of vermiste teruggevonden is</w:t>
      </w:r>
      <w:bookmarkEnd w:id="62"/>
    </w:p>
    <w:p w14:paraId="37F8B4C2" w14:textId="3D865AC4" w:rsidR="00CF11E5" w:rsidRDefault="00CF11E5" w:rsidP="00F3031B">
      <w:pPr>
        <w:spacing w:line="240" w:lineRule="atLeast"/>
      </w:pPr>
      <w:r>
        <w:t xml:space="preserve">De FO </w:t>
      </w:r>
      <w:r w:rsidR="006F3CBE">
        <w:t>gebruiker</w:t>
      </w:r>
      <w:r>
        <w:t xml:space="preserve"> kan een vermiste markeren als teruggevonden (of deze markering ongedaan maken). Dit gebeurt altijd op aangeven van de verwant. Dit kenmerk staat volledig los van de </w:t>
      </w:r>
      <w:r w:rsidR="00391432">
        <w:t>B</w:t>
      </w:r>
      <w:r w:rsidR="00477CF0">
        <w:t>ackOffice</w:t>
      </w:r>
      <w:r>
        <w:t xml:space="preserve"> status ‘teruggevonden’. Dit kenmerk he</w:t>
      </w:r>
      <w:r w:rsidR="00477CF0">
        <w:t>e</w:t>
      </w:r>
      <w:r>
        <w:t>ft niet een non-triviale levensloop: er kan altijd vrijelijk gekozen worden om dit kenmerk toe te kennen of te ontnemen.</w:t>
      </w:r>
    </w:p>
    <w:p w14:paraId="549CA488" w14:textId="77777777" w:rsidR="008557FE" w:rsidRDefault="008557FE" w:rsidP="00F3031B">
      <w:pPr>
        <w:spacing w:line="240" w:lineRule="atLeast"/>
      </w:pPr>
    </w:p>
    <w:p w14:paraId="45D19A58" w14:textId="31F3433A" w:rsidR="002102E0" w:rsidRPr="00650AA6" w:rsidRDefault="00CF11E5" w:rsidP="00F3031B">
      <w:pPr>
        <w:spacing w:line="240" w:lineRule="atLeast"/>
      </w:pPr>
      <w:r>
        <w:t xml:space="preserve">Wel heeft deze eigenschap enkele gevolgen. In het kort komt het erop neer dat vermisten die door de </w:t>
      </w:r>
      <w:r w:rsidR="001D5E12">
        <w:t>FO</w:t>
      </w:r>
      <w:r>
        <w:t xml:space="preserve"> als teruggevonden zijn teruggevonden niet meer hoeven te worden behandeld door de </w:t>
      </w:r>
      <w:r w:rsidR="001D5E12">
        <w:t>BO</w:t>
      </w:r>
      <w:r>
        <w:t xml:space="preserve">. Uitzondering is het onwaarschijnlijke geval dat deze afhandeling (bijvoorbeeld middels matching) al is begonnen voordat de verwante aan de </w:t>
      </w:r>
      <w:r w:rsidR="001D5E12">
        <w:t xml:space="preserve">FO </w:t>
      </w:r>
      <w:r>
        <w:t>meldt dat de vermiste is teruggevonden.</w:t>
      </w:r>
    </w:p>
    <w:p w14:paraId="7409737A" w14:textId="0DC80E6D" w:rsidR="003D3826" w:rsidRDefault="003D3826" w:rsidP="006B35A5">
      <w:pPr>
        <w:pStyle w:val="Kop3"/>
      </w:pPr>
      <w:bookmarkStart w:id="63" w:name="_Toc175238476"/>
      <w:r>
        <w:t>Overige melding aanmaken</w:t>
      </w:r>
      <w:bookmarkEnd w:id="63"/>
    </w:p>
    <w:p w14:paraId="1D1991DF" w14:textId="7697B5C5" w:rsidR="003D3826" w:rsidRPr="003D3826" w:rsidRDefault="00A81C23" w:rsidP="00F3031B">
      <w:pPr>
        <w:spacing w:line="240" w:lineRule="atLeast"/>
      </w:pPr>
      <w:r>
        <w:t xml:space="preserve">In het veld Overige meldingen kan FO </w:t>
      </w:r>
      <w:r w:rsidR="006F3CBE">
        <w:t>gebruiker</w:t>
      </w:r>
      <w:r>
        <w:t xml:space="preserve"> een</w:t>
      </w:r>
      <w:r w:rsidR="00804D86">
        <w:t xml:space="preserve"> opmerking noteren. Na het opslaan </w:t>
      </w:r>
      <w:r w:rsidR="00752957">
        <w:t xml:space="preserve">is </w:t>
      </w:r>
      <w:r w:rsidR="00804D86">
        <w:t xml:space="preserve">deze opmerking </w:t>
      </w:r>
      <w:r w:rsidR="00752957">
        <w:t xml:space="preserve">terug te lezen </w:t>
      </w:r>
      <w:r w:rsidR="00804D86">
        <w:t xml:space="preserve">in het </w:t>
      </w:r>
      <w:r w:rsidR="00EB609B">
        <w:t xml:space="preserve">uitklapmenu </w:t>
      </w:r>
      <w:r w:rsidR="00EB609B" w:rsidRPr="00EB609B">
        <w:rPr>
          <w:b/>
          <w:bCs/>
        </w:rPr>
        <w:t>Overige meldingen</w:t>
      </w:r>
      <w:r w:rsidR="00EB609B">
        <w:t>.</w:t>
      </w:r>
    </w:p>
    <w:p w14:paraId="330127D2" w14:textId="77777777" w:rsidR="009A43D5" w:rsidRDefault="009A43D5" w:rsidP="00F3031B">
      <w:pPr>
        <w:pStyle w:val="Kop2"/>
        <w:numPr>
          <w:ilvl w:val="1"/>
          <w:numId w:val="1"/>
        </w:numPr>
        <w:spacing w:line="240" w:lineRule="atLeast"/>
      </w:pPr>
      <w:bookmarkStart w:id="64" w:name="_Toc126771141"/>
      <w:bookmarkStart w:id="65" w:name="_Toc132733844"/>
      <w:bookmarkStart w:id="66" w:name="_Toc132733905"/>
      <w:bookmarkStart w:id="67" w:name="_Toc132734021"/>
      <w:bookmarkStart w:id="68" w:name="_Toc175238477"/>
      <w:r>
        <w:t>Verwant informeren</w:t>
      </w:r>
      <w:bookmarkEnd w:id="64"/>
      <w:bookmarkEnd w:id="65"/>
      <w:bookmarkEnd w:id="66"/>
      <w:bookmarkEnd w:id="67"/>
      <w:bookmarkEnd w:id="68"/>
    </w:p>
    <w:p w14:paraId="09E84198" w14:textId="31EF4050" w:rsidR="000E65A8" w:rsidRDefault="000E65A8" w:rsidP="00F3031B">
      <w:pPr>
        <w:spacing w:line="240" w:lineRule="atLeast"/>
      </w:pPr>
      <w:r>
        <w:t>M</w:t>
      </w:r>
      <w:r w:rsidR="00C13E9C">
        <w:t>enu</w:t>
      </w:r>
      <w:r w:rsidR="00294DD0">
        <w:t xml:space="preserve"> </w:t>
      </w:r>
      <w:r w:rsidR="00722686" w:rsidRPr="00EE58AD">
        <w:rPr>
          <w:b/>
          <w:bCs/>
        </w:rPr>
        <w:t>Verwant informeren</w:t>
      </w:r>
      <w:r w:rsidR="00722686">
        <w:t xml:space="preserve"> </w:t>
      </w:r>
      <w:r w:rsidR="0060460B">
        <w:t>gaat over het volgende informatie van verwant:</w:t>
      </w:r>
    </w:p>
    <w:p w14:paraId="21A77797" w14:textId="77777777" w:rsidR="000E65A8" w:rsidRDefault="000E65A8" w:rsidP="00F3031B">
      <w:pPr>
        <w:pStyle w:val="Lijstalinea"/>
        <w:numPr>
          <w:ilvl w:val="0"/>
          <w:numId w:val="18"/>
        </w:numPr>
        <w:tabs>
          <w:tab w:val="clear" w:pos="397"/>
          <w:tab w:val="left" w:pos="567"/>
        </w:tabs>
        <w:spacing w:line="240" w:lineRule="atLeast"/>
        <w:ind w:left="567" w:hanging="567"/>
      </w:pPr>
      <w:r>
        <w:t>Voortgang zoekopdracht: er is (nog) geen informatie.</w:t>
      </w:r>
    </w:p>
    <w:p w14:paraId="30A3B04D" w14:textId="77777777" w:rsidR="000E65A8" w:rsidRDefault="000E65A8" w:rsidP="00F3031B">
      <w:pPr>
        <w:pStyle w:val="Lijstalinea"/>
        <w:numPr>
          <w:ilvl w:val="0"/>
          <w:numId w:val="18"/>
        </w:numPr>
        <w:tabs>
          <w:tab w:val="clear" w:pos="397"/>
          <w:tab w:val="left" w:pos="567"/>
        </w:tabs>
        <w:spacing w:line="240" w:lineRule="atLeast"/>
        <w:ind w:left="567" w:hanging="567"/>
      </w:pPr>
      <w:r>
        <w:t>De vermiste is veilig gemeld.</w:t>
      </w:r>
    </w:p>
    <w:p w14:paraId="12AF48A7" w14:textId="77777777" w:rsidR="000E65A8" w:rsidRDefault="000E65A8" w:rsidP="00F3031B">
      <w:pPr>
        <w:pStyle w:val="Lijstalinea"/>
        <w:numPr>
          <w:ilvl w:val="0"/>
          <w:numId w:val="18"/>
        </w:numPr>
        <w:tabs>
          <w:tab w:val="clear" w:pos="397"/>
          <w:tab w:val="left" w:pos="567"/>
        </w:tabs>
        <w:spacing w:line="240" w:lineRule="atLeast"/>
        <w:ind w:left="567" w:hanging="567"/>
      </w:pPr>
      <w:r>
        <w:t>Er is een contactverwant geïnformeerd.</w:t>
      </w:r>
    </w:p>
    <w:p w14:paraId="46810BEF" w14:textId="77777777" w:rsidR="009759C4" w:rsidRDefault="009759C4" w:rsidP="00F3031B">
      <w:pPr>
        <w:spacing w:line="240" w:lineRule="atLeast"/>
      </w:pPr>
    </w:p>
    <w:p w14:paraId="6982D780" w14:textId="4E44C3D8" w:rsidR="000E65A8" w:rsidRDefault="009759C4" w:rsidP="00F3031B">
      <w:pPr>
        <w:spacing w:line="240" w:lineRule="atLeast"/>
      </w:pPr>
      <w:r>
        <w:lastRenderedPageBreak/>
        <w:t>Deze informatie wordt gebruikt om contact te leggen met verwant</w:t>
      </w:r>
      <w:r w:rsidR="00E753D4">
        <w:t>.</w:t>
      </w:r>
    </w:p>
    <w:p w14:paraId="64CA46E1" w14:textId="77777777" w:rsidR="00E753D4" w:rsidRDefault="00E753D4" w:rsidP="00F3031B">
      <w:pPr>
        <w:spacing w:line="240" w:lineRule="atLeast"/>
      </w:pPr>
    </w:p>
    <w:p w14:paraId="4E6167C6" w14:textId="147167E2" w:rsidR="009A43D5" w:rsidRDefault="00F00358" w:rsidP="00F3031B">
      <w:pPr>
        <w:spacing w:line="240" w:lineRule="atLeast"/>
      </w:pPr>
      <w:r>
        <w:t xml:space="preserve">Na het klikken op menu </w:t>
      </w:r>
      <w:r w:rsidRPr="00EE58AD">
        <w:rPr>
          <w:b/>
          <w:bCs/>
        </w:rPr>
        <w:t>Verwant informeren</w:t>
      </w:r>
      <w:r w:rsidR="0060460B">
        <w:t xml:space="preserve"> </w:t>
      </w:r>
      <w:r>
        <w:t xml:space="preserve">verschijnt </w:t>
      </w:r>
      <w:r w:rsidR="00E753D4">
        <w:t xml:space="preserve">het </w:t>
      </w:r>
      <w:r w:rsidR="0060460B">
        <w:t>overzicht met gegevens van verwant</w:t>
      </w:r>
      <w:r>
        <w:t xml:space="preserve">. </w:t>
      </w:r>
      <w:r w:rsidR="00E46D5A">
        <w:t>Dit overzicht bevat volgende gegevens van verwa</w:t>
      </w:r>
      <w:r w:rsidR="00083839">
        <w:t>nt</w:t>
      </w:r>
      <w:r w:rsidR="00E46D5A">
        <w:t>:</w:t>
      </w:r>
    </w:p>
    <w:p w14:paraId="64BC7F58" w14:textId="77777777" w:rsidR="00083839" w:rsidRDefault="00083839" w:rsidP="00F3031B">
      <w:pPr>
        <w:pStyle w:val="Lijstalinea"/>
        <w:numPr>
          <w:ilvl w:val="0"/>
          <w:numId w:val="18"/>
        </w:numPr>
        <w:tabs>
          <w:tab w:val="clear" w:pos="397"/>
          <w:tab w:val="left" w:pos="567"/>
        </w:tabs>
        <w:spacing w:line="240" w:lineRule="atLeast"/>
        <w:ind w:left="567" w:hanging="567"/>
      </w:pPr>
      <w:r>
        <w:t>Verwant nummer</w:t>
      </w:r>
    </w:p>
    <w:p w14:paraId="060CCFE5" w14:textId="17FB3BD2" w:rsidR="00083839" w:rsidRDefault="00083839" w:rsidP="00F3031B">
      <w:pPr>
        <w:pStyle w:val="Lijstalinea"/>
        <w:numPr>
          <w:ilvl w:val="0"/>
          <w:numId w:val="18"/>
        </w:numPr>
        <w:tabs>
          <w:tab w:val="clear" w:pos="397"/>
          <w:tab w:val="left" w:pos="567"/>
        </w:tabs>
        <w:spacing w:line="240" w:lineRule="atLeast"/>
        <w:ind w:left="567" w:hanging="567"/>
      </w:pPr>
      <w:r>
        <w:t>Verwant</w:t>
      </w:r>
      <w:r w:rsidR="00AF5BA0">
        <w:t xml:space="preserve"> achternaam en voorletter(s)</w:t>
      </w:r>
    </w:p>
    <w:p w14:paraId="33956A84" w14:textId="3B234ADA" w:rsidR="00AF5BA0" w:rsidRDefault="003E2657" w:rsidP="00F3031B">
      <w:pPr>
        <w:pStyle w:val="Lijstalinea"/>
        <w:numPr>
          <w:ilvl w:val="0"/>
          <w:numId w:val="18"/>
        </w:numPr>
        <w:tabs>
          <w:tab w:val="clear" w:pos="397"/>
          <w:tab w:val="left" w:pos="567"/>
        </w:tabs>
        <w:spacing w:line="240" w:lineRule="atLeast"/>
        <w:ind w:left="567" w:hanging="567"/>
      </w:pPr>
      <w:r>
        <w:t xml:space="preserve">Vermiste </w:t>
      </w:r>
      <w:r w:rsidR="00B94C84">
        <w:t>achternaam en voorletter(s)</w:t>
      </w:r>
    </w:p>
    <w:p w14:paraId="6E5EF96E" w14:textId="79F27B9E" w:rsidR="00B94C84" w:rsidRDefault="00B94C84" w:rsidP="00F3031B">
      <w:pPr>
        <w:pStyle w:val="Lijstalinea"/>
        <w:numPr>
          <w:ilvl w:val="0"/>
          <w:numId w:val="18"/>
        </w:numPr>
        <w:tabs>
          <w:tab w:val="clear" w:pos="397"/>
          <w:tab w:val="left" w:pos="567"/>
        </w:tabs>
        <w:spacing w:line="240" w:lineRule="atLeast"/>
        <w:ind w:left="567" w:hanging="567"/>
      </w:pPr>
      <w:r>
        <w:t>Type connectie</w:t>
      </w:r>
    </w:p>
    <w:p w14:paraId="7774DAA9" w14:textId="0EC1E84E" w:rsidR="00B94C84" w:rsidRDefault="00B94C84" w:rsidP="00F3031B">
      <w:pPr>
        <w:pStyle w:val="Lijstalinea"/>
        <w:numPr>
          <w:ilvl w:val="0"/>
          <w:numId w:val="18"/>
        </w:numPr>
        <w:tabs>
          <w:tab w:val="clear" w:pos="397"/>
          <w:tab w:val="left" w:pos="567"/>
        </w:tabs>
        <w:spacing w:line="240" w:lineRule="atLeast"/>
        <w:ind w:left="567" w:hanging="567"/>
      </w:pPr>
      <w:r>
        <w:t>Status</w:t>
      </w:r>
    </w:p>
    <w:p w14:paraId="4C36CEEE" w14:textId="5107B7DE" w:rsidR="00172141" w:rsidRDefault="00172141" w:rsidP="00F3031B">
      <w:pPr>
        <w:pStyle w:val="Lijstalinea"/>
        <w:numPr>
          <w:ilvl w:val="0"/>
          <w:numId w:val="18"/>
        </w:numPr>
        <w:tabs>
          <w:tab w:val="clear" w:pos="397"/>
          <w:tab w:val="left" w:pos="567"/>
        </w:tabs>
        <w:spacing w:line="240" w:lineRule="atLeast"/>
        <w:ind w:left="567" w:hanging="567"/>
      </w:pPr>
      <w:r>
        <w:t>Laatste wijziging: tijdstip en datum</w:t>
      </w:r>
    </w:p>
    <w:p w14:paraId="69B10BAE" w14:textId="77777777" w:rsidR="00970F4C" w:rsidRDefault="00970F4C" w:rsidP="00F3031B">
      <w:pPr>
        <w:tabs>
          <w:tab w:val="left" w:pos="567"/>
        </w:tabs>
        <w:spacing w:line="240" w:lineRule="atLeast"/>
      </w:pPr>
    </w:p>
    <w:p w14:paraId="3F232D5A" w14:textId="336E3FEB" w:rsidR="00765D9A" w:rsidRDefault="00765D9A" w:rsidP="00F3031B">
      <w:pPr>
        <w:tabs>
          <w:tab w:val="left" w:pos="567"/>
        </w:tabs>
        <w:spacing w:line="240" w:lineRule="atLeast"/>
      </w:pPr>
      <w:r>
        <w:t>Onderaan het overzicht is te zien</w:t>
      </w:r>
      <w:r w:rsidR="00C27B1D">
        <w:t>:</w:t>
      </w:r>
    </w:p>
    <w:p w14:paraId="6396DF22" w14:textId="5270BBCD" w:rsidR="00C27B1D" w:rsidRDefault="00C27B1D" w:rsidP="00F3031B">
      <w:pPr>
        <w:pStyle w:val="Lijstalinea"/>
        <w:numPr>
          <w:ilvl w:val="0"/>
          <w:numId w:val="24"/>
        </w:numPr>
        <w:tabs>
          <w:tab w:val="left" w:pos="567"/>
        </w:tabs>
        <w:spacing w:line="240" w:lineRule="atLeast"/>
      </w:pPr>
      <w:r>
        <w:t>het aantal verwant(en) geselecteerd (linksonder)</w:t>
      </w:r>
    </w:p>
    <w:p w14:paraId="7D1E4BD8" w14:textId="4F613CED" w:rsidR="00C27B1D" w:rsidRDefault="00C27B1D" w:rsidP="00F3031B">
      <w:pPr>
        <w:pStyle w:val="Lijstalinea"/>
        <w:numPr>
          <w:ilvl w:val="0"/>
          <w:numId w:val="24"/>
        </w:numPr>
        <w:tabs>
          <w:tab w:val="left" w:pos="567"/>
        </w:tabs>
        <w:spacing w:line="240" w:lineRule="atLeast"/>
      </w:pPr>
      <w:r>
        <w:t xml:space="preserve">totaal aantallen verwant(en) </w:t>
      </w:r>
      <w:r w:rsidR="001C7BB5">
        <w:t>en aantal pagina’s (rechtsonder).</w:t>
      </w:r>
    </w:p>
    <w:p w14:paraId="4E580901" w14:textId="77777777" w:rsidR="00312642" w:rsidRDefault="00312642" w:rsidP="00F3031B">
      <w:pPr>
        <w:tabs>
          <w:tab w:val="left" w:pos="567"/>
        </w:tabs>
        <w:spacing w:line="240" w:lineRule="atLeast"/>
      </w:pPr>
    </w:p>
    <w:p w14:paraId="51AA5BAD" w14:textId="3806EA5D" w:rsidR="00312642" w:rsidRDefault="00312642" w:rsidP="00F3031B">
      <w:pPr>
        <w:tabs>
          <w:tab w:val="left" w:pos="567"/>
        </w:tabs>
        <w:spacing w:line="240" w:lineRule="atLeast"/>
      </w:pPr>
      <w:r>
        <w:t>Kno</w:t>
      </w:r>
      <w:r w:rsidR="00EB4064">
        <w:t xml:space="preserve">ppen Terug naar menu (linksboven) en </w:t>
      </w:r>
      <w:r>
        <w:t>Ververs</w:t>
      </w:r>
      <w:r w:rsidR="00EB4064">
        <w:t xml:space="preserve"> (rechtsboven) zijn </w:t>
      </w:r>
      <w:r>
        <w:t>aanwezig</w:t>
      </w:r>
      <w:r w:rsidR="00EB4064">
        <w:t>.</w:t>
      </w:r>
    </w:p>
    <w:p w14:paraId="092959E4" w14:textId="77777777" w:rsidR="001C7BB5" w:rsidRDefault="001C7BB5" w:rsidP="00F3031B">
      <w:pPr>
        <w:tabs>
          <w:tab w:val="left" w:pos="567"/>
        </w:tabs>
        <w:spacing w:line="240" w:lineRule="atLeast"/>
      </w:pPr>
    </w:p>
    <w:p w14:paraId="687DA70E" w14:textId="4C5007B0" w:rsidR="00543015" w:rsidRPr="00543015" w:rsidRDefault="00543015" w:rsidP="00F3031B">
      <w:pPr>
        <w:spacing w:line="240" w:lineRule="atLeast"/>
        <w:rPr>
          <w:b/>
          <w:bCs/>
          <w:color w:val="C00000"/>
        </w:rPr>
      </w:pPr>
      <w:r w:rsidRPr="00543015">
        <w:rPr>
          <w:b/>
          <w:bCs/>
          <w:color w:val="C00000"/>
        </w:rPr>
        <w:t>Zoek</w:t>
      </w:r>
      <w:r w:rsidR="00D83D3F">
        <w:rPr>
          <w:b/>
          <w:bCs/>
          <w:color w:val="C00000"/>
        </w:rPr>
        <w:t>en</w:t>
      </w:r>
    </w:p>
    <w:p w14:paraId="038BD10F" w14:textId="77777777" w:rsidR="0033555D" w:rsidRDefault="0033744C" w:rsidP="00F3031B">
      <w:pPr>
        <w:tabs>
          <w:tab w:val="left" w:pos="567"/>
        </w:tabs>
        <w:spacing w:line="240" w:lineRule="atLeast"/>
      </w:pPr>
      <w:r>
        <w:t xml:space="preserve">Bovenaan het overzicht is er zoekfunctie aanwezig om </w:t>
      </w:r>
      <w:r w:rsidR="000930EB">
        <w:t>te zoeken op verwant of vermiste.</w:t>
      </w:r>
      <w:r w:rsidR="00543015">
        <w:t xml:space="preserve"> Het is mogelijk om </w:t>
      </w:r>
      <w:r w:rsidR="00817EC6">
        <w:t xml:space="preserve">via </w:t>
      </w:r>
      <w:r w:rsidR="00817EC6" w:rsidRPr="001C4E57">
        <w:rPr>
          <w:b/>
          <w:bCs/>
        </w:rPr>
        <w:t>knop plus</w:t>
      </w:r>
      <w:r w:rsidR="00817EC6">
        <w:t xml:space="preserve"> </w:t>
      </w:r>
      <w:r w:rsidR="00543015">
        <w:t xml:space="preserve">meerdere zoekopdrachten tegelijkertijd </w:t>
      </w:r>
      <w:r w:rsidR="00817EC6">
        <w:t xml:space="preserve">op </w:t>
      </w:r>
      <w:r w:rsidR="00543015">
        <w:t>te geven.</w:t>
      </w:r>
      <w:r w:rsidR="0054164E">
        <w:t xml:space="preserve"> </w:t>
      </w:r>
    </w:p>
    <w:p w14:paraId="18FD3481" w14:textId="24DF90DC" w:rsidR="0033555D" w:rsidRDefault="0045021B" w:rsidP="00F3031B">
      <w:pPr>
        <w:tabs>
          <w:tab w:val="left" w:pos="567"/>
        </w:tabs>
        <w:spacing w:line="240" w:lineRule="atLeast"/>
      </w:pPr>
      <w:r>
        <w:t xml:space="preserve">Het resultaat van </w:t>
      </w:r>
      <w:r w:rsidR="00E23CCE">
        <w:t>de</w:t>
      </w:r>
      <w:r w:rsidR="002B256E">
        <w:t xml:space="preserve"> zoekopdracht verschijn rechtsonder </w:t>
      </w:r>
    </w:p>
    <w:p w14:paraId="64A71256" w14:textId="25DFE266" w:rsidR="00172141" w:rsidRDefault="0054164E" w:rsidP="00F3031B">
      <w:pPr>
        <w:tabs>
          <w:tab w:val="left" w:pos="567"/>
        </w:tabs>
        <w:spacing w:line="240" w:lineRule="atLeast"/>
      </w:pPr>
      <w:r>
        <w:t xml:space="preserve">De gemaakte zoekopdracht kan weer verwijderd worden via het </w:t>
      </w:r>
      <w:r w:rsidRPr="0033555D">
        <w:rPr>
          <w:b/>
          <w:bCs/>
        </w:rPr>
        <w:t>kruis</w:t>
      </w:r>
      <w:r w:rsidR="0033555D" w:rsidRPr="0033555D">
        <w:rPr>
          <w:b/>
          <w:bCs/>
        </w:rPr>
        <w:t>je</w:t>
      </w:r>
      <w:r>
        <w:t>.</w:t>
      </w:r>
    </w:p>
    <w:p w14:paraId="066C885B" w14:textId="77777777" w:rsidR="0054164E" w:rsidRDefault="0054164E" w:rsidP="00F3031B">
      <w:pPr>
        <w:tabs>
          <w:tab w:val="left" w:pos="567"/>
        </w:tabs>
        <w:spacing w:line="240" w:lineRule="atLeast"/>
      </w:pPr>
    </w:p>
    <w:p w14:paraId="5676E2CA" w14:textId="0D3DAC66" w:rsidR="00564A57" w:rsidRDefault="00D83D3F" w:rsidP="00F3031B">
      <w:pPr>
        <w:spacing w:line="240" w:lineRule="atLeast"/>
        <w:rPr>
          <w:b/>
          <w:bCs/>
          <w:color w:val="C00000"/>
        </w:rPr>
      </w:pPr>
      <w:r w:rsidRPr="00D83D3F">
        <w:rPr>
          <w:b/>
          <w:bCs/>
          <w:color w:val="C00000"/>
        </w:rPr>
        <w:t>Neem selectie in behandeling</w:t>
      </w:r>
    </w:p>
    <w:p w14:paraId="03B5B9E9" w14:textId="75A14F8E" w:rsidR="00D83D3F" w:rsidRDefault="0048214F" w:rsidP="00F3031B">
      <w:pPr>
        <w:tabs>
          <w:tab w:val="left" w:pos="567"/>
        </w:tabs>
        <w:spacing w:line="240" w:lineRule="atLeast"/>
      </w:pPr>
      <w:r>
        <w:t xml:space="preserve">Met deze </w:t>
      </w:r>
      <w:r w:rsidR="00D83D3F">
        <w:t xml:space="preserve">functie </w:t>
      </w:r>
      <w:r>
        <w:t xml:space="preserve">kan </w:t>
      </w:r>
      <w:r w:rsidR="00477CF0">
        <w:t xml:space="preserve">de </w:t>
      </w:r>
      <w:r>
        <w:t xml:space="preserve">FO </w:t>
      </w:r>
      <w:r w:rsidR="006F3CBE">
        <w:t>gebruiker</w:t>
      </w:r>
      <w:r>
        <w:t xml:space="preserve"> de gekozen selectie met verwanten in behandeling nemen. </w:t>
      </w:r>
      <w:r w:rsidR="003809DA">
        <w:t xml:space="preserve">Dit wordt gedaan wanneer </w:t>
      </w:r>
      <w:r w:rsidR="00477CF0">
        <w:t xml:space="preserve">de </w:t>
      </w:r>
      <w:r w:rsidR="003809DA">
        <w:t xml:space="preserve">FO </w:t>
      </w:r>
      <w:r w:rsidR="006F3CBE">
        <w:t>gebruiker</w:t>
      </w:r>
      <w:r w:rsidR="003809DA">
        <w:t xml:space="preserve"> </w:t>
      </w:r>
      <w:r w:rsidR="00573997">
        <w:t xml:space="preserve">met </w:t>
      </w:r>
      <w:r w:rsidR="003809DA">
        <w:t xml:space="preserve">verwant </w:t>
      </w:r>
      <w:r w:rsidR="00573997">
        <w:t>contact moet opnemen.</w:t>
      </w:r>
    </w:p>
    <w:p w14:paraId="7EA4B74B" w14:textId="77777777" w:rsidR="00573997" w:rsidRDefault="00573997" w:rsidP="00F3031B">
      <w:pPr>
        <w:tabs>
          <w:tab w:val="left" w:pos="567"/>
        </w:tabs>
        <w:spacing w:line="240" w:lineRule="atLeast"/>
      </w:pPr>
    </w:p>
    <w:p w14:paraId="3C5073B3" w14:textId="417AEE2C" w:rsidR="00573997" w:rsidRDefault="0026106D" w:rsidP="00F3031B">
      <w:pPr>
        <w:tabs>
          <w:tab w:val="left" w:pos="567"/>
        </w:tabs>
        <w:spacing w:line="240" w:lineRule="atLeast"/>
      </w:pPr>
      <w:r>
        <w:t xml:space="preserve">Nadat </w:t>
      </w:r>
      <w:r w:rsidR="00477CF0">
        <w:t xml:space="preserve">de </w:t>
      </w:r>
      <w:r>
        <w:t>selectie is gekozen wordt</w:t>
      </w:r>
      <w:r w:rsidR="0050293C">
        <w:t xml:space="preserve"> er op </w:t>
      </w:r>
      <w:r w:rsidR="00477CF0">
        <w:t xml:space="preserve">de </w:t>
      </w:r>
      <w:r w:rsidR="0050293C">
        <w:t xml:space="preserve">knop </w:t>
      </w:r>
      <w:r w:rsidR="0050293C" w:rsidRPr="0050293C">
        <w:rPr>
          <w:b/>
          <w:bCs/>
        </w:rPr>
        <w:t>Neem selectie in behandeling</w:t>
      </w:r>
      <w:r w:rsidR="0050293C">
        <w:t xml:space="preserve"> geklikt. Hierna</w:t>
      </w:r>
      <w:r w:rsidR="00573997">
        <w:t xml:space="preserve"> wordt </w:t>
      </w:r>
      <w:r w:rsidR="00E4617A">
        <w:t xml:space="preserve">er </w:t>
      </w:r>
      <w:r w:rsidR="00573997">
        <w:t>een scherm weergegeven met gegevens van de betreffende verwant en vermiste.</w:t>
      </w:r>
    </w:p>
    <w:p w14:paraId="105589A1" w14:textId="77777777" w:rsidR="00573997" w:rsidRPr="004B4048" w:rsidRDefault="00573997" w:rsidP="00F3031B">
      <w:pPr>
        <w:spacing w:line="240" w:lineRule="atLeast"/>
      </w:pPr>
    </w:p>
    <w:p w14:paraId="3C8DABEC" w14:textId="5AE87B46" w:rsidR="00573997" w:rsidRDefault="00573997" w:rsidP="00F3031B">
      <w:pPr>
        <w:spacing w:line="240" w:lineRule="atLeast"/>
      </w:pPr>
      <w:r>
        <w:rPr>
          <w:noProof/>
        </w:rPr>
        <mc:AlternateContent>
          <mc:Choice Requires="wps">
            <w:drawing>
              <wp:anchor distT="0" distB="0" distL="114300" distR="114300" simplePos="0" relativeHeight="251658243" behindDoc="0" locked="0" layoutInCell="1" allowOverlap="1" wp14:anchorId="0E7273BA" wp14:editId="57CE69B4">
                <wp:simplePos x="0" y="0"/>
                <wp:positionH relativeFrom="page">
                  <wp:posOffset>3237819</wp:posOffset>
                </wp:positionH>
                <wp:positionV relativeFrom="paragraph">
                  <wp:posOffset>718820</wp:posOffset>
                </wp:positionV>
                <wp:extent cx="2228850" cy="285750"/>
                <wp:effectExtent l="0" t="0" r="19050" b="19050"/>
                <wp:wrapNone/>
                <wp:docPr id="2055123879" name="Rechthoek: afgeronde hoeken 2055123879"/>
                <wp:cNvGraphicFramePr/>
                <a:graphic xmlns:a="http://schemas.openxmlformats.org/drawingml/2006/main">
                  <a:graphicData uri="http://schemas.microsoft.com/office/word/2010/wordprocessingShape">
                    <wps:wsp>
                      <wps:cNvSpPr/>
                      <wps:spPr>
                        <a:xfrm>
                          <a:off x="0" y="0"/>
                          <a:ext cx="2228850" cy="28575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0E61AF" w14:textId="77777777" w:rsidR="00573997" w:rsidRPr="00A626D2" w:rsidRDefault="00573997" w:rsidP="00573997">
                            <w:pPr>
                              <w:spacing w:line="240" w:lineRule="auto"/>
                              <w:jc w:val="center"/>
                              <w:rPr>
                                <w:rFonts w:asciiTheme="minorHAnsi" w:hAnsiTheme="minorHAnsi" w:cstheme="minorHAnsi"/>
                                <w:color w:val="000000" w:themeColor="text1"/>
                              </w:rPr>
                            </w:pPr>
                            <w:r w:rsidRPr="00A626D2">
                              <w:rPr>
                                <w:rFonts w:asciiTheme="minorHAnsi" w:hAnsiTheme="minorHAnsi" w:cstheme="minorHAnsi"/>
                                <w:color w:val="000000" w:themeColor="text1"/>
                              </w:rPr>
                              <w:t>Overige meldingen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273BA" id="Rechthoek: afgeronde hoeken 2055123879" o:spid="_x0000_s1053" style="position:absolute;margin-left:254.95pt;margin-top:56.6pt;width:175.5pt;height:2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" fillcolor="#cfcdcd [2894]" strokecolor="#001826 [1604]" strokeweight="1pt">
                <v:stroke joinstyle="miter"/>
                <v:textbox>
                  <w:txbxContent>
                    <w:p w14:paraId="050E61AF" w14:textId="77777777" w:rsidR="00573997" w:rsidRPr="00A626D2" w:rsidRDefault="00573997" w:rsidP="00573997">
                      <w:pPr>
                        <w:spacing w:line="240" w:lineRule="auto"/>
                        <w:jc w:val="center"/>
                        <w:rPr>
                          <w:rFonts w:asciiTheme="minorHAnsi" w:hAnsiTheme="minorHAnsi" w:cstheme="minorHAnsi"/>
                          <w:color w:val="000000" w:themeColor="text1"/>
                        </w:rPr>
                      </w:pPr>
                      <w:r w:rsidRPr="00A626D2">
                        <w:rPr>
                          <w:rFonts w:asciiTheme="minorHAnsi" w:hAnsiTheme="minorHAnsi" w:cstheme="minorHAnsi"/>
                          <w:color w:val="000000" w:themeColor="text1"/>
                        </w:rPr>
                        <w:t>Overige meldingen</w:t>
                      </w:r>
                    </w:p>
                  </w:txbxContent>
                </v:textbox>
                <w10:wrap anchorx="page"/>
              </v:roundrect>
            </w:pict>
          </mc:Fallback>
        </mc:AlternateContent>
      </w:r>
      <w:r w:rsidR="005B18A8">
        <w:rPr>
          <w:noProof/>
        </w:rPr>
        <mc:AlternateContent>
          <mc:Choice Requires="wpg">
            <w:drawing>
              <wp:inline distT="0" distB="0" distL="0" distR="0" wp14:anchorId="23CE17CE" wp14:editId="299A0C13">
                <wp:extent cx="4047844" cy="657226"/>
                <wp:effectExtent l="0" t="0" r="10160" b="28575"/>
                <wp:docPr id="1419515504" name="Groep 1419515504"/>
                <wp:cNvGraphicFramePr/>
                <a:graphic xmlns:a="http://schemas.openxmlformats.org/drawingml/2006/main">
                  <a:graphicData uri="http://schemas.microsoft.com/office/word/2010/wordprocessingGroup">
                    <wpg:wgp>
                      <wpg:cNvGrpSpPr/>
                      <wpg:grpSpPr>
                        <a:xfrm>
                          <a:off x="0" y="0"/>
                          <a:ext cx="4047844" cy="657226"/>
                          <a:chOff x="-18775" y="-19210"/>
                          <a:chExt cx="3976042" cy="396554"/>
                        </a:xfrm>
                      </wpg:grpSpPr>
                      <wps:wsp>
                        <wps:cNvPr id="1542109906" name="Rechthoek: afgeronde hoeken 1542109906"/>
                        <wps:cNvSpPr/>
                        <wps:spPr>
                          <a:xfrm>
                            <a:off x="-18775" y="-7716"/>
                            <a:ext cx="1665376" cy="367817"/>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651C1F" w14:textId="77777777" w:rsidR="00573997" w:rsidRPr="00C00FED" w:rsidRDefault="00573997" w:rsidP="00573997">
                              <w:pP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6BF4AC72" w14:textId="77777777" w:rsidR="00573997" w:rsidRDefault="00573997" w:rsidP="00573997"/>
                            <w:p w14:paraId="248893CB" w14:textId="77777777" w:rsidR="00573997" w:rsidRDefault="00573997" w:rsidP="005739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923438" name="Rechthoek: afgeronde hoeken 630923438"/>
                        <wps:cNvSpPr/>
                        <wps:spPr>
                          <a:xfrm>
                            <a:off x="1748848" y="-19210"/>
                            <a:ext cx="2208419" cy="396554"/>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6C86C3" w14:textId="77777777" w:rsidR="00573997" w:rsidRDefault="00573997" w:rsidP="00573997">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w:t>
                              </w:r>
                              <w:r w:rsidRPr="00C00FED">
                                <w:rPr>
                                  <w:rFonts w:asciiTheme="minorHAnsi" w:hAnsiTheme="minorHAnsi" w:cstheme="minorHAnsi"/>
                                  <w:color w:val="000000" w:themeColor="text1"/>
                                  <w:sz w:val="24"/>
                                  <w:szCs w:val="24"/>
                                </w:rPr>
                                <w:t xml:space="preserve"> Nr.</w:t>
                              </w:r>
                            </w:p>
                            <w:p w14:paraId="0B7A9992" w14:textId="77777777" w:rsidR="00573997" w:rsidRPr="001147EE" w:rsidRDefault="00573997" w:rsidP="00573997">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Status</w:t>
                              </w:r>
                            </w:p>
                            <w:p w14:paraId="45B46091" w14:textId="393A8CA2" w:rsidR="00573997" w:rsidRPr="001147EE" w:rsidRDefault="00E03832" w:rsidP="00E03832">
                              <w:pPr>
                                <w:spacing w:line="240" w:lineRule="auto"/>
                                <w:ind w:firstLine="1701"/>
                                <w:rPr>
                                  <w:rFonts w:asciiTheme="minorHAnsi" w:hAnsiTheme="minorHAnsi" w:cstheme="minorHAnsi"/>
                                  <w:i/>
                                  <w:iCs/>
                                  <w:color w:val="000000" w:themeColor="text1"/>
                                </w:rPr>
                              </w:pPr>
                              <w:r>
                                <w:rPr>
                                  <w:rFonts w:asciiTheme="minorHAnsi" w:hAnsiTheme="minorHAnsi" w:cstheme="minorHAnsi"/>
                                  <w:i/>
                                  <w:iCs/>
                                  <w:color w:val="000000" w:themeColor="text1"/>
                                </w:rPr>
                                <w:t>Toelichting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3CE17CE" id="Groep 1419515504" o:spid="_x0000_s1054" style="width:318.75pt;height:51.75pt;mso-position-horizontal-relative:char;mso-position-vertical-relative:line" coordorigin="-187,-192" coordsize="39760,3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">
                <v:roundrect id="Rechthoek: afgeronde hoeken 1542109906" o:spid="_x0000_s1055" style="position:absolute;left:-187;top:-77;width:16653;height:3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" fillcolor="#d5dce4 [671]" strokecolor="#001826 [1604]" strokeweight="1pt">
                  <v:stroke joinstyle="miter"/>
                  <v:textbox>
                    <w:txbxContent>
                      <w:p w14:paraId="32651C1F" w14:textId="77777777" w:rsidR="00573997" w:rsidRPr="00C00FED" w:rsidRDefault="00573997" w:rsidP="00573997">
                        <w:pPr>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Verwant Nr.</w:t>
                        </w:r>
                      </w:p>
                      <w:p w14:paraId="6BF4AC72" w14:textId="77777777" w:rsidR="00573997" w:rsidRDefault="00573997" w:rsidP="00573997"/>
                      <w:p w14:paraId="248893CB" w14:textId="77777777" w:rsidR="00573997" w:rsidRDefault="00573997" w:rsidP="00573997"/>
                    </w:txbxContent>
                  </v:textbox>
                </v:roundrect>
                <v:roundrect id="Rechthoek: afgeronde hoeken 630923438" o:spid="_x0000_s1056" style="position:absolute;left:17488;top:-192;width:22084;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" fillcolor="#acb9ca [1311]" strokecolor="#001826 [1604]" strokeweight="1pt">
                  <v:stroke joinstyle="miter"/>
                  <v:textbox>
                    <w:txbxContent>
                      <w:p w14:paraId="116C86C3" w14:textId="77777777" w:rsidR="00573997" w:rsidRDefault="00573997" w:rsidP="00573997">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w:t>
                        </w:r>
                        <w:r w:rsidRPr="00C00FED">
                          <w:rPr>
                            <w:rFonts w:asciiTheme="minorHAnsi" w:hAnsiTheme="minorHAnsi" w:cstheme="minorHAnsi"/>
                            <w:color w:val="000000" w:themeColor="text1"/>
                            <w:sz w:val="24"/>
                            <w:szCs w:val="24"/>
                          </w:rPr>
                          <w:t xml:space="preserve"> Nr.</w:t>
                        </w:r>
                      </w:p>
                      <w:p w14:paraId="0B7A9992" w14:textId="77777777" w:rsidR="00573997" w:rsidRPr="001147EE" w:rsidRDefault="00573997" w:rsidP="00573997">
                        <w:pPr>
                          <w:spacing w:line="240" w:lineRule="auto"/>
                          <w:ind w:firstLine="1701"/>
                          <w:rPr>
                            <w:rFonts w:asciiTheme="minorHAnsi" w:hAnsiTheme="minorHAnsi" w:cstheme="minorHAnsi"/>
                            <w:i/>
                            <w:iCs/>
                            <w:color w:val="000000" w:themeColor="text1"/>
                          </w:rPr>
                        </w:pPr>
                        <w:r w:rsidRPr="001147EE">
                          <w:rPr>
                            <w:rFonts w:asciiTheme="minorHAnsi" w:hAnsiTheme="minorHAnsi" w:cstheme="minorHAnsi"/>
                            <w:i/>
                            <w:iCs/>
                            <w:color w:val="000000" w:themeColor="text1"/>
                          </w:rPr>
                          <w:t>Status</w:t>
                        </w:r>
                      </w:p>
                      <w:p w14:paraId="45B46091" w14:textId="393A8CA2" w:rsidR="00573997" w:rsidRPr="001147EE" w:rsidRDefault="00E03832" w:rsidP="00E03832">
                        <w:pPr>
                          <w:spacing w:line="240" w:lineRule="auto"/>
                          <w:ind w:firstLine="1701"/>
                          <w:rPr>
                            <w:rFonts w:asciiTheme="minorHAnsi" w:hAnsiTheme="minorHAnsi" w:cstheme="minorHAnsi"/>
                            <w:i/>
                            <w:iCs/>
                            <w:color w:val="000000" w:themeColor="text1"/>
                          </w:rPr>
                        </w:pPr>
                        <w:r>
                          <w:rPr>
                            <w:rFonts w:asciiTheme="minorHAnsi" w:hAnsiTheme="minorHAnsi" w:cstheme="minorHAnsi"/>
                            <w:i/>
                            <w:iCs/>
                            <w:color w:val="000000" w:themeColor="text1"/>
                          </w:rPr>
                          <w:t>Toelichting</w:t>
                        </w:r>
                      </w:p>
                    </w:txbxContent>
                  </v:textbox>
                </v:roundrect>
                <w10:anchorlock/>
              </v:group>
            </w:pict>
          </mc:Fallback>
        </mc:AlternateContent>
      </w:r>
    </w:p>
    <w:p w14:paraId="59CFA825" w14:textId="77777777" w:rsidR="00573997" w:rsidRDefault="00573997" w:rsidP="00F3031B">
      <w:pPr>
        <w:spacing w:line="240" w:lineRule="atLeast"/>
      </w:pPr>
    </w:p>
    <w:p w14:paraId="1A10439E" w14:textId="77777777" w:rsidR="005B18A8" w:rsidRDefault="005B18A8" w:rsidP="00F3031B">
      <w:pPr>
        <w:spacing w:line="240" w:lineRule="atLeast"/>
        <w:rPr>
          <w:i/>
          <w:iCs/>
        </w:rPr>
      </w:pPr>
    </w:p>
    <w:p w14:paraId="16BD2729" w14:textId="32378CF4" w:rsidR="005B18A8" w:rsidRDefault="005B18A8" w:rsidP="00F3031B">
      <w:pPr>
        <w:spacing w:line="240" w:lineRule="atLeast"/>
        <w:rPr>
          <w:i/>
          <w:iCs/>
        </w:rPr>
      </w:pPr>
      <w:r w:rsidRPr="00C92950">
        <w:rPr>
          <w:i/>
          <w:iCs/>
        </w:rPr>
        <w:t xml:space="preserve">Figuur </w:t>
      </w:r>
      <w:r w:rsidR="00885055">
        <w:rPr>
          <w:i/>
          <w:iCs/>
        </w:rPr>
        <w:t>8</w:t>
      </w:r>
      <w:r w:rsidRPr="00C92950">
        <w:rPr>
          <w:i/>
          <w:iCs/>
        </w:rPr>
        <w:t>: Indeling scherm Verwant</w:t>
      </w:r>
      <w:r>
        <w:rPr>
          <w:i/>
          <w:iCs/>
        </w:rPr>
        <w:t xml:space="preserve"> informeren – in behandeling</w:t>
      </w:r>
    </w:p>
    <w:p w14:paraId="37501833" w14:textId="77777777" w:rsidR="005B18A8" w:rsidRDefault="005B18A8" w:rsidP="00F3031B">
      <w:pPr>
        <w:spacing w:line="240" w:lineRule="atLeast"/>
      </w:pPr>
    </w:p>
    <w:p w14:paraId="63BE531B" w14:textId="6A138E62" w:rsidR="00234018" w:rsidRPr="00234018" w:rsidRDefault="00234018" w:rsidP="00F3031B">
      <w:pPr>
        <w:spacing w:line="240" w:lineRule="atLeast"/>
        <w:rPr>
          <w:b/>
          <w:bCs/>
          <w:color w:val="C00000"/>
        </w:rPr>
      </w:pPr>
      <w:r w:rsidRPr="00234018">
        <w:rPr>
          <w:b/>
          <w:bCs/>
          <w:color w:val="C00000"/>
        </w:rPr>
        <w:t>Status</w:t>
      </w:r>
    </w:p>
    <w:p w14:paraId="5ED4275B" w14:textId="26FA1630" w:rsidR="00CA7735" w:rsidRDefault="00477CF0" w:rsidP="00F3031B">
      <w:pPr>
        <w:tabs>
          <w:tab w:val="left" w:pos="567"/>
        </w:tabs>
        <w:spacing w:line="240" w:lineRule="atLeast"/>
        <w:ind w:left="397" w:hanging="397"/>
      </w:pPr>
      <w:r>
        <w:t xml:space="preserve">De </w:t>
      </w:r>
      <w:r w:rsidR="00CA7735">
        <w:t xml:space="preserve">FO </w:t>
      </w:r>
      <w:r w:rsidR="006F3CBE">
        <w:t>gebruiker</w:t>
      </w:r>
      <w:r w:rsidR="00CA7735">
        <w:t xml:space="preserve"> </w:t>
      </w:r>
      <w:r w:rsidR="001D1338">
        <w:t>kan kiezen uit de onderstaande statussen</w:t>
      </w:r>
      <w:r w:rsidR="00CA7735">
        <w:t>:</w:t>
      </w:r>
    </w:p>
    <w:p w14:paraId="291521A3" w14:textId="3E15BA09" w:rsidR="00234018" w:rsidRDefault="00CA7735" w:rsidP="00F3031B">
      <w:pPr>
        <w:pStyle w:val="Lijstalinea"/>
        <w:numPr>
          <w:ilvl w:val="0"/>
          <w:numId w:val="18"/>
        </w:numPr>
        <w:tabs>
          <w:tab w:val="clear" w:pos="397"/>
          <w:tab w:val="left" w:pos="567"/>
        </w:tabs>
        <w:spacing w:line="240" w:lineRule="atLeast"/>
        <w:ind w:left="567" w:hanging="567"/>
      </w:pPr>
      <w:r>
        <w:t>i</w:t>
      </w:r>
      <w:r w:rsidR="00234018">
        <w:t>n behandeling te nemen</w:t>
      </w:r>
    </w:p>
    <w:p w14:paraId="335A7180" w14:textId="5A240A57" w:rsidR="00000E13" w:rsidRDefault="00E47620" w:rsidP="00F3031B">
      <w:pPr>
        <w:pStyle w:val="Lijstalinea"/>
        <w:numPr>
          <w:ilvl w:val="0"/>
          <w:numId w:val="18"/>
        </w:numPr>
        <w:tabs>
          <w:tab w:val="clear" w:pos="397"/>
          <w:tab w:val="left" w:pos="567"/>
        </w:tabs>
        <w:spacing w:line="240" w:lineRule="atLeast"/>
        <w:ind w:left="567" w:hanging="567"/>
      </w:pPr>
      <w:r>
        <w:t>w</w:t>
      </w:r>
      <w:r w:rsidR="00000E13">
        <w:t>el gebeld, geen contact</w:t>
      </w:r>
    </w:p>
    <w:p w14:paraId="2E920870" w14:textId="24D96196" w:rsidR="00000E13" w:rsidRDefault="00E47620" w:rsidP="00F3031B">
      <w:pPr>
        <w:pStyle w:val="Lijstalinea"/>
        <w:numPr>
          <w:ilvl w:val="0"/>
          <w:numId w:val="18"/>
        </w:numPr>
        <w:tabs>
          <w:tab w:val="clear" w:pos="397"/>
          <w:tab w:val="left" w:pos="567"/>
        </w:tabs>
        <w:spacing w:line="240" w:lineRule="atLeast"/>
        <w:ind w:left="567" w:hanging="567"/>
      </w:pPr>
      <w:r>
        <w:t>t</w:t>
      </w:r>
      <w:r w:rsidR="00000E13">
        <w:t>ussentijd geïnformeerd</w:t>
      </w:r>
    </w:p>
    <w:p w14:paraId="18FCEB31" w14:textId="7DFDB156" w:rsidR="00000E13" w:rsidRDefault="00E47620" w:rsidP="00F3031B">
      <w:pPr>
        <w:pStyle w:val="Lijstalinea"/>
        <w:numPr>
          <w:ilvl w:val="0"/>
          <w:numId w:val="18"/>
        </w:numPr>
        <w:tabs>
          <w:tab w:val="clear" w:pos="397"/>
          <w:tab w:val="left" w:pos="567"/>
        </w:tabs>
        <w:spacing w:line="240" w:lineRule="atLeast"/>
        <w:ind w:left="567" w:hanging="567"/>
      </w:pPr>
      <w:r>
        <w:t>afgehandeld</w:t>
      </w:r>
    </w:p>
    <w:p w14:paraId="7C7C85A1" w14:textId="77777777" w:rsidR="001D1338" w:rsidRDefault="001D1338" w:rsidP="00F3031B">
      <w:pPr>
        <w:tabs>
          <w:tab w:val="left" w:pos="567"/>
        </w:tabs>
        <w:spacing w:line="240" w:lineRule="atLeast"/>
      </w:pPr>
    </w:p>
    <w:p w14:paraId="58974468" w14:textId="051A058D" w:rsidR="008378BB" w:rsidRDefault="001D1338" w:rsidP="00F3031B">
      <w:pPr>
        <w:tabs>
          <w:tab w:val="left" w:pos="567"/>
        </w:tabs>
        <w:spacing w:line="240" w:lineRule="atLeast"/>
      </w:pPr>
      <w:r>
        <w:t xml:space="preserve">Bij wijziging van een status </w:t>
      </w:r>
      <w:r w:rsidR="00F61BE7">
        <w:t>wordt het volgende uitgevoerd:</w:t>
      </w:r>
    </w:p>
    <w:p w14:paraId="4507022A" w14:textId="2B8006BA" w:rsidR="00F61BE7" w:rsidRDefault="008378BB" w:rsidP="00F3031B">
      <w:pPr>
        <w:pStyle w:val="Lijstalinea"/>
        <w:numPr>
          <w:ilvl w:val="0"/>
          <w:numId w:val="18"/>
        </w:numPr>
        <w:tabs>
          <w:tab w:val="clear" w:pos="397"/>
          <w:tab w:val="left" w:pos="567"/>
        </w:tabs>
        <w:spacing w:line="240" w:lineRule="atLeast"/>
        <w:ind w:left="567" w:hanging="567"/>
      </w:pPr>
      <w:r>
        <w:t>b</w:t>
      </w:r>
      <w:r w:rsidR="00D475EB">
        <w:t xml:space="preserve">ij </w:t>
      </w:r>
      <w:r w:rsidR="00E03832" w:rsidRPr="00FB4FFB">
        <w:rPr>
          <w:b/>
          <w:bCs/>
        </w:rPr>
        <w:t>Toelichting</w:t>
      </w:r>
      <w:r w:rsidR="00E03832">
        <w:t xml:space="preserve"> </w:t>
      </w:r>
      <w:r w:rsidR="00FB4FFB">
        <w:t xml:space="preserve">wordt </w:t>
      </w:r>
      <w:r w:rsidR="008A1BCE">
        <w:t>een automatische stempel</w:t>
      </w:r>
      <w:r w:rsidR="00FB4FFB">
        <w:t xml:space="preserve"> opgeslagen</w:t>
      </w:r>
      <w:r w:rsidR="008A1BCE">
        <w:t xml:space="preserve"> met</w:t>
      </w:r>
      <w:r w:rsidR="00FB4FFB">
        <w:t>:</w:t>
      </w:r>
    </w:p>
    <w:p w14:paraId="0AD1E4DC" w14:textId="17DE7566" w:rsidR="00F61BE7" w:rsidRDefault="00FB4FFB" w:rsidP="00F3031B">
      <w:pPr>
        <w:pStyle w:val="Lijstalinea"/>
        <w:numPr>
          <w:ilvl w:val="0"/>
          <w:numId w:val="23"/>
        </w:numPr>
        <w:tabs>
          <w:tab w:val="clear" w:pos="397"/>
          <w:tab w:val="left" w:pos="567"/>
        </w:tabs>
        <w:spacing w:line="240" w:lineRule="atLeast"/>
      </w:pPr>
      <w:r>
        <w:t xml:space="preserve">door welke </w:t>
      </w:r>
      <w:r w:rsidR="004B7253">
        <w:t>gebruiker de status is aangepast</w:t>
      </w:r>
      <w:r w:rsidR="00F61BE7">
        <w:t>;</w:t>
      </w:r>
    </w:p>
    <w:p w14:paraId="65E4720F" w14:textId="698EC7A3" w:rsidR="008A1BCE" w:rsidRDefault="00F61BE7" w:rsidP="00F3031B">
      <w:pPr>
        <w:pStyle w:val="Lijstalinea"/>
        <w:numPr>
          <w:ilvl w:val="0"/>
          <w:numId w:val="23"/>
        </w:numPr>
        <w:tabs>
          <w:tab w:val="clear" w:pos="397"/>
          <w:tab w:val="left" w:pos="567"/>
        </w:tabs>
        <w:spacing w:line="240" w:lineRule="atLeast"/>
      </w:pPr>
      <w:r>
        <w:t>tijdstempel</w:t>
      </w:r>
      <w:r w:rsidR="00FB4FFB">
        <w:t>;</w:t>
      </w:r>
    </w:p>
    <w:p w14:paraId="37B3BB99" w14:textId="21FBB003" w:rsidR="00F61BE7" w:rsidRDefault="00F61BE7" w:rsidP="00F3031B">
      <w:pPr>
        <w:pStyle w:val="Lijstalinea"/>
        <w:numPr>
          <w:ilvl w:val="0"/>
          <w:numId w:val="23"/>
        </w:numPr>
        <w:tabs>
          <w:tab w:val="clear" w:pos="397"/>
          <w:tab w:val="left" w:pos="567"/>
        </w:tabs>
        <w:spacing w:line="240" w:lineRule="atLeast"/>
      </w:pPr>
      <w:r>
        <w:t xml:space="preserve">aangepaste </w:t>
      </w:r>
      <w:r w:rsidR="00FB4FFB">
        <w:t>status</w:t>
      </w:r>
    </w:p>
    <w:p w14:paraId="2362E20E" w14:textId="5B8DC5EB" w:rsidR="00971AB7" w:rsidRDefault="00FB4FFB" w:rsidP="00F3031B">
      <w:pPr>
        <w:pStyle w:val="Lijstalinea"/>
        <w:numPr>
          <w:ilvl w:val="0"/>
          <w:numId w:val="18"/>
        </w:numPr>
        <w:tabs>
          <w:tab w:val="clear" w:pos="397"/>
          <w:tab w:val="left" w:pos="567"/>
        </w:tabs>
        <w:spacing w:line="240" w:lineRule="atLeast"/>
        <w:ind w:left="567" w:hanging="567"/>
      </w:pPr>
      <w:r>
        <w:t xml:space="preserve">er </w:t>
      </w:r>
      <w:r w:rsidR="00AD77DC">
        <w:t xml:space="preserve">worden </w:t>
      </w:r>
      <w:r w:rsidR="00971AB7">
        <w:t xml:space="preserve">twee </w:t>
      </w:r>
      <w:r w:rsidR="00D475EB">
        <w:t>meldingen</w:t>
      </w:r>
      <w:r w:rsidR="00971AB7">
        <w:t xml:space="preserve"> weergegeven:</w:t>
      </w:r>
    </w:p>
    <w:p w14:paraId="2236C6DA" w14:textId="48E05041" w:rsidR="00D475EB" w:rsidRDefault="00D475EB" w:rsidP="00F3031B">
      <w:pPr>
        <w:pStyle w:val="Lijstalinea"/>
        <w:numPr>
          <w:ilvl w:val="0"/>
          <w:numId w:val="23"/>
        </w:numPr>
        <w:tabs>
          <w:tab w:val="clear" w:pos="397"/>
          <w:tab w:val="left" w:pos="567"/>
        </w:tabs>
        <w:spacing w:line="240" w:lineRule="atLeast"/>
      </w:pPr>
      <w:r>
        <w:t>Toelichting is met succes aangepast</w:t>
      </w:r>
    </w:p>
    <w:p w14:paraId="0E23B484" w14:textId="2AF40D8D" w:rsidR="001D1338" w:rsidRDefault="00D475EB" w:rsidP="00F3031B">
      <w:pPr>
        <w:pStyle w:val="Lijstalinea"/>
        <w:numPr>
          <w:ilvl w:val="0"/>
          <w:numId w:val="23"/>
        </w:numPr>
        <w:tabs>
          <w:tab w:val="clear" w:pos="397"/>
          <w:tab w:val="left" w:pos="567"/>
        </w:tabs>
        <w:spacing w:line="240" w:lineRule="atLeast"/>
      </w:pPr>
      <w:r>
        <w:t>Status is opgeslagen</w:t>
      </w:r>
    </w:p>
    <w:p w14:paraId="5F453A73" w14:textId="77777777" w:rsidR="00CA55C0" w:rsidRDefault="00CA55C0" w:rsidP="00F3031B">
      <w:pPr>
        <w:tabs>
          <w:tab w:val="left" w:pos="567"/>
        </w:tabs>
        <w:spacing w:line="240" w:lineRule="atLeast"/>
      </w:pPr>
    </w:p>
    <w:p w14:paraId="0F319C02" w14:textId="074A8102" w:rsidR="00CA55C0" w:rsidRPr="00294DD0" w:rsidRDefault="00CA55C0" w:rsidP="00F3031B">
      <w:pPr>
        <w:tabs>
          <w:tab w:val="left" w:pos="567"/>
        </w:tabs>
        <w:spacing w:line="240" w:lineRule="atLeast"/>
      </w:pPr>
      <w:r>
        <w:t>Via kno</w:t>
      </w:r>
      <w:r w:rsidR="00294DD0">
        <w:t>p</w:t>
      </w:r>
      <w:r>
        <w:t xml:space="preserve"> Terug (linksboven) keert FO </w:t>
      </w:r>
      <w:r w:rsidR="006F3CBE">
        <w:t>gebruiker</w:t>
      </w:r>
      <w:r>
        <w:t xml:space="preserve"> terug naar </w:t>
      </w:r>
      <w:r w:rsidR="00294DD0">
        <w:t>het scherm V</w:t>
      </w:r>
      <w:r w:rsidR="00294DD0" w:rsidRPr="00EE58AD">
        <w:rPr>
          <w:b/>
          <w:bCs/>
        </w:rPr>
        <w:t>erwant informeren</w:t>
      </w:r>
      <w:r w:rsidR="00294DD0" w:rsidRPr="00294DD0">
        <w:t xml:space="preserve">. </w:t>
      </w:r>
    </w:p>
    <w:p w14:paraId="59168C38" w14:textId="6608D399" w:rsidR="009A43D5" w:rsidRDefault="009A43D5" w:rsidP="00F3031B">
      <w:pPr>
        <w:pStyle w:val="Kop1"/>
        <w:numPr>
          <w:ilvl w:val="0"/>
          <w:numId w:val="1"/>
        </w:numPr>
        <w:spacing w:line="240" w:lineRule="atLeast"/>
      </w:pPr>
      <w:bookmarkStart w:id="69" w:name="_Ref118899014"/>
      <w:bookmarkStart w:id="70" w:name="_Ref118899015"/>
      <w:bookmarkStart w:id="71" w:name="_Toc126771142"/>
      <w:bookmarkStart w:id="72" w:name="_Toc132733846"/>
      <w:bookmarkStart w:id="73" w:name="_Toc132733907"/>
      <w:bookmarkStart w:id="74" w:name="_Toc132734023"/>
      <w:bookmarkStart w:id="75" w:name="_Toc175238478"/>
      <w:r>
        <w:lastRenderedPageBreak/>
        <w:t>Backoffice</w:t>
      </w:r>
      <w:bookmarkEnd w:id="69"/>
      <w:bookmarkEnd w:id="70"/>
      <w:bookmarkEnd w:id="71"/>
      <w:bookmarkEnd w:id="72"/>
      <w:bookmarkEnd w:id="73"/>
      <w:bookmarkEnd w:id="74"/>
      <w:bookmarkEnd w:id="75"/>
    </w:p>
    <w:p w14:paraId="6510F9B5" w14:textId="3EB75BAD" w:rsidR="00B9521E" w:rsidRDefault="003A4BF0" w:rsidP="00F3031B">
      <w:pPr>
        <w:spacing w:line="240" w:lineRule="atLeast"/>
      </w:pPr>
      <w:bookmarkStart w:id="76" w:name="_Hlk126769196"/>
      <w:r>
        <w:t xml:space="preserve">Dit is de gezamenlijke werkruimte van GHOR en Politie (Backoffice, BO) om de persoonsgegevens van de slachtoffers op te voeren en te matchen met de vermiste personen. </w:t>
      </w:r>
      <w:r w:rsidR="00477CF0">
        <w:t>Door middel van matching</w:t>
      </w:r>
      <w:r w:rsidR="00B9521E">
        <w:t xml:space="preserve"> worden de contactverwanten toegewezen en geïnformeerd.</w:t>
      </w:r>
    </w:p>
    <w:p w14:paraId="3C245664" w14:textId="57487363" w:rsidR="003A4BF0" w:rsidRDefault="003A4BF0" w:rsidP="00F3031B">
      <w:pPr>
        <w:spacing w:line="240" w:lineRule="atLeast"/>
      </w:pPr>
    </w:p>
    <w:p w14:paraId="77E75DA1" w14:textId="41A16D3B" w:rsidR="007A3D74" w:rsidRPr="00A74F08" w:rsidRDefault="007A3D74" w:rsidP="00F3031B">
      <w:pPr>
        <w:spacing w:line="240" w:lineRule="atLeast"/>
      </w:pPr>
      <w:r>
        <w:t>Een uitgebreide beschrijving van de functionaliteit van BO</w:t>
      </w:r>
      <w:r w:rsidR="006F3CBE">
        <w:t xml:space="preserve"> gebruiker</w:t>
      </w:r>
      <w:r>
        <w:t xml:space="preserve"> is te vinden hieronder.</w:t>
      </w:r>
    </w:p>
    <w:p w14:paraId="70BECAB3" w14:textId="31A3F6D4" w:rsidR="007A3D74" w:rsidRDefault="007A3D74" w:rsidP="00F3031B">
      <w:pPr>
        <w:pStyle w:val="Kop2"/>
        <w:numPr>
          <w:ilvl w:val="1"/>
          <w:numId w:val="1"/>
        </w:numPr>
        <w:spacing w:line="240" w:lineRule="atLeast"/>
      </w:pPr>
      <w:bookmarkStart w:id="77" w:name="_Toc175238479"/>
      <w:r>
        <w:t xml:space="preserve">Hoofdscherm </w:t>
      </w:r>
      <w:r w:rsidR="00D91B17">
        <w:t>–</w:t>
      </w:r>
      <w:r>
        <w:t xml:space="preserve"> Incidenten</w:t>
      </w:r>
      <w:bookmarkEnd w:id="77"/>
    </w:p>
    <w:p w14:paraId="2B16B0D0" w14:textId="2C316EBF" w:rsidR="00D91B17" w:rsidRDefault="007A3D74" w:rsidP="00F3031B">
      <w:pPr>
        <w:spacing w:line="240" w:lineRule="atLeast"/>
      </w:pPr>
      <w:r>
        <w:t>Na het inlog</w:t>
      </w:r>
      <w:r w:rsidR="00477CF0">
        <w:t>ge</w:t>
      </w:r>
      <w:r>
        <w:t xml:space="preserve">n ziet de </w:t>
      </w:r>
      <w:r w:rsidR="006F3CBE">
        <w:t>BO</w:t>
      </w:r>
      <w:r>
        <w:t xml:space="preserve"> </w:t>
      </w:r>
      <w:r w:rsidR="006F3CBE">
        <w:t>gebruiker</w:t>
      </w:r>
      <w:r w:rsidR="00D91B17">
        <w:t>:</w:t>
      </w:r>
    </w:p>
    <w:p w14:paraId="5F378CF6" w14:textId="07CAEF41" w:rsidR="00D91B17" w:rsidRDefault="006F3CBE" w:rsidP="00F3031B">
      <w:pPr>
        <w:pStyle w:val="Lijstalinea"/>
        <w:numPr>
          <w:ilvl w:val="0"/>
          <w:numId w:val="25"/>
        </w:numPr>
        <w:tabs>
          <w:tab w:val="clear" w:pos="397"/>
          <w:tab w:val="left" w:pos="567"/>
        </w:tabs>
        <w:spacing w:line="240" w:lineRule="atLeast"/>
        <w:ind w:left="567" w:hanging="567"/>
      </w:pPr>
      <w:r>
        <w:t>a</w:t>
      </w:r>
      <w:r w:rsidR="007A3D74">
        <w:t>ctieve incident</w:t>
      </w:r>
      <w:r>
        <w:t xml:space="preserve"> met </w:t>
      </w:r>
      <w:r w:rsidR="007A3D74">
        <w:t>titel en datum van de incident</w:t>
      </w:r>
    </w:p>
    <w:p w14:paraId="7538F35C" w14:textId="77777777" w:rsidR="007A3D74" w:rsidRDefault="007A3D74" w:rsidP="00F3031B">
      <w:pPr>
        <w:spacing w:line="240" w:lineRule="atLeast"/>
      </w:pPr>
    </w:p>
    <w:p w14:paraId="24DCF414" w14:textId="02B18DEE" w:rsidR="007A3D74" w:rsidRDefault="007A3D74" w:rsidP="00F3031B">
      <w:pPr>
        <w:spacing w:line="240" w:lineRule="atLeast"/>
      </w:pPr>
      <w:r w:rsidRPr="0099489C">
        <w:rPr>
          <w:b/>
          <w:bCs/>
          <w:color w:val="C00000"/>
        </w:rPr>
        <w:t>NB:</w:t>
      </w:r>
      <w:r>
        <w:t xml:space="preserve"> Een gebruiker met de machtiging </w:t>
      </w:r>
      <w:r>
        <w:rPr>
          <w:b/>
          <w:bCs/>
        </w:rPr>
        <w:t xml:space="preserve">Incident aanmaken </w:t>
      </w:r>
      <w:r w:rsidRPr="00995C63">
        <w:t xml:space="preserve">ziet </w:t>
      </w:r>
      <w:r w:rsidR="00927DFF">
        <w:t>in het scherm met actieve</w:t>
      </w:r>
      <w:r w:rsidR="00C617F9">
        <w:t xml:space="preserve"> incidenten </w:t>
      </w:r>
      <w:r>
        <w:t>rechtsboven een knop “Aanmaken nieuwe incident” om hiermee een nieuwe incident aan te maken.</w:t>
      </w:r>
    </w:p>
    <w:p w14:paraId="4B8C6D38" w14:textId="77777777" w:rsidR="007A3D74" w:rsidRDefault="007A3D74" w:rsidP="00F3031B">
      <w:pPr>
        <w:spacing w:line="240" w:lineRule="atLeast"/>
      </w:pPr>
    </w:p>
    <w:p w14:paraId="1E9691ED" w14:textId="156CDC4E" w:rsidR="007A3D74" w:rsidRDefault="007A3D74" w:rsidP="00F3031B">
      <w:pPr>
        <w:spacing w:line="240" w:lineRule="atLeast"/>
      </w:pPr>
      <w:r>
        <w:t xml:space="preserve">Na het klikken </w:t>
      </w:r>
      <w:r w:rsidR="006F3CBE">
        <w:t xml:space="preserve">op </w:t>
      </w:r>
      <w:r>
        <w:t xml:space="preserve">het lopende incident </w:t>
      </w:r>
      <w:r w:rsidR="006F3CBE">
        <w:t xml:space="preserve">komt </w:t>
      </w:r>
      <w:r w:rsidR="00477CF0">
        <w:t xml:space="preserve">de </w:t>
      </w:r>
      <w:r w:rsidR="006F3CBE">
        <w:t>BO</w:t>
      </w:r>
      <w:r>
        <w:t xml:space="preserve"> </w:t>
      </w:r>
      <w:r w:rsidR="006F3CBE">
        <w:t xml:space="preserve">gebruiker in de Backoffice ruimte. Hier </w:t>
      </w:r>
      <w:r>
        <w:t xml:space="preserve">kan </w:t>
      </w:r>
      <w:r w:rsidR="006F3CBE">
        <w:t>B</w:t>
      </w:r>
      <w:r>
        <w:t xml:space="preserve">O </w:t>
      </w:r>
      <w:r w:rsidR="006F3CBE">
        <w:t>gebruiker</w:t>
      </w:r>
      <w:r>
        <w:t xml:space="preserve"> het volgende taken uitvoeren:</w:t>
      </w:r>
    </w:p>
    <w:p w14:paraId="1168ED45" w14:textId="77777777" w:rsidR="007A3D74" w:rsidRDefault="007A3D74" w:rsidP="00F3031B">
      <w:pPr>
        <w:spacing w:line="240" w:lineRule="atLeast"/>
      </w:pPr>
    </w:p>
    <w:p w14:paraId="01631E14" w14:textId="77777777" w:rsidR="007A3D74" w:rsidRDefault="007A3D74" w:rsidP="00F3031B">
      <w:pPr>
        <w:spacing w:line="240" w:lineRule="atLeast"/>
      </w:pPr>
      <w:r>
        <w:rPr>
          <w:noProof/>
        </w:rPr>
        <mc:AlternateContent>
          <mc:Choice Requires="wps">
            <w:drawing>
              <wp:inline distT="0" distB="0" distL="0" distR="0" wp14:anchorId="024BA275" wp14:editId="2AA425CB">
                <wp:extent cx="2828925" cy="323850"/>
                <wp:effectExtent l="0" t="0" r="28575" b="19050"/>
                <wp:docPr id="44" name="Rechthoek: afgeronde hoeken 44"/>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91CDDA" w14:textId="73AA7BC8" w:rsidR="007A3D74" w:rsidRPr="00C00FED" w:rsidRDefault="006F3CBE" w:rsidP="007A3D74">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Slachtoffers invoeren / wijzigen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24BA275" id="Rechthoek: afgeronde hoeken 44" o:spid="_x0000_s1057"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" fillcolor="#acb9ca [1311]" strokecolor="#001826 [1604]" strokeweight="1pt">
                <v:stroke joinstyle="miter"/>
                <v:textbox>
                  <w:txbxContent>
                    <w:p w14:paraId="1491CDDA" w14:textId="73AA7BC8" w:rsidR="007A3D74" w:rsidRPr="00C00FED" w:rsidRDefault="006F3CBE" w:rsidP="007A3D74">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Slachtoffers invoeren / wijzigen</w:t>
                      </w:r>
                    </w:p>
                  </w:txbxContent>
                </v:textbox>
                <w10:anchorlock/>
              </v:roundrect>
            </w:pict>
          </mc:Fallback>
        </mc:AlternateContent>
      </w:r>
    </w:p>
    <w:p w14:paraId="5285869C" w14:textId="77777777" w:rsidR="007A3D74" w:rsidRDefault="007A3D74" w:rsidP="00F3031B">
      <w:pPr>
        <w:spacing w:line="240" w:lineRule="atLeast"/>
      </w:pPr>
      <w:r>
        <w:rPr>
          <w:noProof/>
        </w:rPr>
        <mc:AlternateContent>
          <mc:Choice Requires="wps">
            <w:drawing>
              <wp:inline distT="0" distB="0" distL="0" distR="0" wp14:anchorId="764A9491" wp14:editId="26327BE2">
                <wp:extent cx="2828925" cy="323850"/>
                <wp:effectExtent l="0" t="0" r="28575" b="19050"/>
                <wp:docPr id="45" name="Rechthoek: afgeronde hoeken 45"/>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0C4C37" w14:textId="42722D48" w:rsidR="007A3D74" w:rsidRPr="00C00FED" w:rsidRDefault="006F3CBE" w:rsidP="007A3D74">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Matchopties aanmaken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4A9491" id="Rechthoek: afgeronde hoeken 45" o:spid="_x0000_s1058"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" fillcolor="#acb9ca [1311]" strokecolor="#001826 [1604]" strokeweight="1pt">
                <v:stroke joinstyle="miter"/>
                <v:textbox>
                  <w:txbxContent>
                    <w:p w14:paraId="6D0C4C37" w14:textId="42722D48" w:rsidR="007A3D74" w:rsidRPr="00C00FED" w:rsidRDefault="006F3CBE" w:rsidP="007A3D74">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Matchopties aanmaken</w:t>
                      </w:r>
                    </w:p>
                  </w:txbxContent>
                </v:textbox>
                <w10:anchorlock/>
              </v:roundrect>
            </w:pict>
          </mc:Fallback>
        </mc:AlternateContent>
      </w:r>
    </w:p>
    <w:p w14:paraId="6789E1FE" w14:textId="5098E522" w:rsidR="007A3D74" w:rsidRDefault="006F3CBE" w:rsidP="00F3031B">
      <w:pPr>
        <w:spacing w:line="240" w:lineRule="atLeast"/>
      </w:pPr>
      <w:r>
        <w:rPr>
          <w:noProof/>
        </w:rPr>
        <mc:AlternateContent>
          <mc:Choice Requires="wps">
            <w:drawing>
              <wp:inline distT="0" distB="0" distL="0" distR="0" wp14:anchorId="149B2A63" wp14:editId="1FB5D40F">
                <wp:extent cx="2828925" cy="323850"/>
                <wp:effectExtent l="0" t="0" r="28575" b="19050"/>
                <wp:docPr id="47" name="Rechthoek: afgeronde hoeken 47"/>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7A421F" w14:textId="77777777" w:rsidR="006F3CBE" w:rsidRPr="00C00FED" w:rsidRDefault="006F3CBE" w:rsidP="006F3CBE">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Contactverwant toewijzen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9B2A63" id="Rechthoek: afgeronde hoeken 47" o:spid="_x0000_s1059"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" fillcolor="#acb9ca [1311]" strokecolor="#001826 [1604]" strokeweight="1pt">
                <v:stroke joinstyle="miter"/>
                <v:textbox>
                  <w:txbxContent>
                    <w:p w14:paraId="367A421F" w14:textId="77777777" w:rsidR="006F3CBE" w:rsidRPr="00C00FED" w:rsidRDefault="006F3CBE" w:rsidP="006F3CBE">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Contactverwant toewijzen</w:t>
                      </w:r>
                    </w:p>
                  </w:txbxContent>
                </v:textbox>
                <w10:anchorlock/>
              </v:roundrect>
            </w:pict>
          </mc:Fallback>
        </mc:AlternateContent>
      </w:r>
      <w:r w:rsidR="007A3D74">
        <w:rPr>
          <w:noProof/>
        </w:rPr>
        <mc:AlternateContent>
          <mc:Choice Requires="wps">
            <w:drawing>
              <wp:inline distT="0" distB="0" distL="0" distR="0" wp14:anchorId="79C754A8" wp14:editId="6F079CC7">
                <wp:extent cx="2828925" cy="323850"/>
                <wp:effectExtent l="0" t="0" r="28575" b="19050"/>
                <wp:docPr id="46" name="Rechthoek: afgeronde hoeken 46"/>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49BDE1" w14:textId="70E42BE5" w:rsidR="007A3D74" w:rsidRPr="00C00FED" w:rsidRDefault="006F3CBE" w:rsidP="007A3D74">
                            <w:pPr>
                              <w:jc w:val="cente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Gematchte</w:t>
                            </w:r>
                            <w:proofErr w:type="spellEnd"/>
                            <w:r>
                              <w:rPr>
                                <w:rFonts w:asciiTheme="minorHAnsi" w:hAnsiTheme="minorHAnsi" w:cstheme="minorHAnsi"/>
                                <w:color w:val="000000" w:themeColor="text1"/>
                                <w:sz w:val="24"/>
                                <w:szCs w:val="24"/>
                              </w:rPr>
                              <w:t xml:space="preserve"> verwanten informeren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C754A8" id="Rechthoek: afgeronde hoeken 46" o:spid="_x0000_s1060"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" fillcolor="#acb9ca [1311]" strokecolor="#001826 [1604]" strokeweight="1pt">
                <v:stroke joinstyle="miter"/>
                <v:textbox>
                  <w:txbxContent>
                    <w:p w14:paraId="6249BDE1" w14:textId="70E42BE5" w:rsidR="007A3D74" w:rsidRPr="00C00FED" w:rsidRDefault="006F3CBE" w:rsidP="007A3D74">
                      <w:pPr>
                        <w:jc w:val="cente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Gematchte</w:t>
                      </w:r>
                      <w:proofErr w:type="spellEnd"/>
                      <w:r>
                        <w:rPr>
                          <w:rFonts w:asciiTheme="minorHAnsi" w:hAnsiTheme="minorHAnsi" w:cstheme="minorHAnsi"/>
                          <w:color w:val="000000" w:themeColor="text1"/>
                          <w:sz w:val="24"/>
                          <w:szCs w:val="24"/>
                        </w:rPr>
                        <w:t xml:space="preserve"> verwanten informeren</w:t>
                      </w:r>
                    </w:p>
                  </w:txbxContent>
                </v:textbox>
                <w10:anchorlock/>
              </v:roundrect>
            </w:pict>
          </mc:Fallback>
        </mc:AlternateContent>
      </w:r>
    </w:p>
    <w:p w14:paraId="16FDC830" w14:textId="7F7ED911" w:rsidR="006F3CBE" w:rsidRDefault="006F3CBE" w:rsidP="00F3031B">
      <w:pPr>
        <w:spacing w:line="240" w:lineRule="atLeast"/>
      </w:pPr>
      <w:r>
        <w:rPr>
          <w:noProof/>
        </w:rPr>
        <mc:AlternateContent>
          <mc:Choice Requires="wps">
            <w:drawing>
              <wp:inline distT="0" distB="0" distL="0" distR="0" wp14:anchorId="79BDBA8B" wp14:editId="7EAA4F8B">
                <wp:extent cx="2828925" cy="323850"/>
                <wp:effectExtent l="0" t="0" r="28575" b="19050"/>
                <wp:docPr id="48" name="Rechthoek: afgeronde hoeken 48"/>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67D751" w14:textId="5A563E20" w:rsidR="006F3CBE" w:rsidRPr="00C00FED" w:rsidRDefault="006F3CBE" w:rsidP="006F3CBE">
                            <w:pPr>
                              <w:jc w:val="cente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Ongematchte</w:t>
                            </w:r>
                            <w:proofErr w:type="spellEnd"/>
                            <w:r>
                              <w:rPr>
                                <w:rFonts w:asciiTheme="minorHAnsi" w:hAnsiTheme="minorHAnsi" w:cstheme="minorHAnsi"/>
                                <w:color w:val="000000" w:themeColor="text1"/>
                                <w:sz w:val="24"/>
                                <w:szCs w:val="24"/>
                              </w:rPr>
                              <w:t xml:space="preserve"> verwanten informeren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BDBA8B" id="Rechthoek: afgeronde hoeken 48" o:spid="_x0000_s1061"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" fillcolor="#acb9ca [1311]" strokecolor="#001826 [1604]" strokeweight="1pt">
                <v:stroke joinstyle="miter"/>
                <v:textbox>
                  <w:txbxContent>
                    <w:p w14:paraId="3167D751" w14:textId="5A563E20" w:rsidR="006F3CBE" w:rsidRPr="00C00FED" w:rsidRDefault="006F3CBE" w:rsidP="006F3CBE">
                      <w:pPr>
                        <w:jc w:val="center"/>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Ongematchte</w:t>
                      </w:r>
                      <w:proofErr w:type="spellEnd"/>
                      <w:r>
                        <w:rPr>
                          <w:rFonts w:asciiTheme="minorHAnsi" w:hAnsiTheme="minorHAnsi" w:cstheme="minorHAnsi"/>
                          <w:color w:val="000000" w:themeColor="text1"/>
                          <w:sz w:val="24"/>
                          <w:szCs w:val="24"/>
                        </w:rPr>
                        <w:t xml:space="preserve"> verwanten informeren</w:t>
                      </w:r>
                    </w:p>
                  </w:txbxContent>
                </v:textbox>
                <w10:anchorlock/>
              </v:roundrect>
            </w:pict>
          </mc:Fallback>
        </mc:AlternateContent>
      </w:r>
      <w:r>
        <w:rPr>
          <w:noProof/>
        </w:rPr>
        <mc:AlternateContent>
          <mc:Choice Requires="wps">
            <w:drawing>
              <wp:inline distT="0" distB="0" distL="0" distR="0" wp14:anchorId="405A6ECA" wp14:editId="685920E9">
                <wp:extent cx="2828925" cy="323850"/>
                <wp:effectExtent l="0" t="0" r="28575" b="19050"/>
                <wp:docPr id="49" name="Rechthoek: afgeronde hoeken 49"/>
                <wp:cNvGraphicFramePr/>
                <a:graphic xmlns:a="http://schemas.openxmlformats.org/drawingml/2006/main">
                  <a:graphicData uri="http://schemas.microsoft.com/office/word/2010/wordprocessingShape">
                    <wps:wsp>
                      <wps:cNvSpPr/>
                      <wps:spPr>
                        <a:xfrm>
                          <a:off x="0" y="0"/>
                          <a:ext cx="2828925" cy="32385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88BAF5" w14:textId="0933DF7E" w:rsidR="006F3CBE" w:rsidRPr="00C00FED" w:rsidRDefault="006F3CBE" w:rsidP="006F3CBE">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Vrijgeven door Politie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05A6ECA" id="Rechthoek: afgeronde hoeken 49" o:spid="_x0000_s1062" style="width:222.75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" fillcolor="#acb9ca [1311]" strokecolor="#001826 [1604]" strokeweight="1pt">
                <v:stroke joinstyle="miter"/>
                <v:textbox>
                  <w:txbxContent>
                    <w:p w14:paraId="7988BAF5" w14:textId="0933DF7E" w:rsidR="006F3CBE" w:rsidRPr="00C00FED" w:rsidRDefault="006F3CBE" w:rsidP="006F3CBE">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Vrijgeven door Politie</w:t>
                      </w:r>
                    </w:p>
                  </w:txbxContent>
                </v:textbox>
                <w10:anchorlock/>
              </v:roundrect>
            </w:pict>
          </mc:Fallback>
        </mc:AlternateContent>
      </w:r>
    </w:p>
    <w:p w14:paraId="0A423B1E" w14:textId="46D951E9" w:rsidR="006F3CBE" w:rsidRDefault="006F3CBE" w:rsidP="00F3031B">
      <w:pPr>
        <w:spacing w:line="240" w:lineRule="atLeast"/>
      </w:pPr>
      <w:r>
        <w:rPr>
          <w:noProof/>
        </w:rPr>
        <mc:AlternateContent>
          <mc:Choice Requires="wps">
            <w:drawing>
              <wp:inline distT="0" distB="0" distL="0" distR="0" wp14:anchorId="1A283EF9" wp14:editId="5AFDAB3B">
                <wp:extent cx="2809875" cy="533400"/>
                <wp:effectExtent l="0" t="0" r="28575" b="19050"/>
                <wp:docPr id="50" name="Rechthoek: afgeronde hoeken 50"/>
                <wp:cNvGraphicFramePr/>
                <a:graphic xmlns:a="http://schemas.openxmlformats.org/drawingml/2006/main">
                  <a:graphicData uri="http://schemas.microsoft.com/office/word/2010/wordprocessingShape">
                    <wps:wsp>
                      <wps:cNvSpPr/>
                      <wps:spPr>
                        <a:xfrm>
                          <a:off x="0" y="0"/>
                          <a:ext cx="2809875" cy="533400"/>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158AFA" w14:textId="2A1460C3" w:rsidR="006F3CBE" w:rsidRPr="003A445B" w:rsidRDefault="006F3CBE" w:rsidP="006F3CBE">
                            <w:pPr>
                              <w:jc w:val="center"/>
                              <w:rPr>
                                <w:rFonts w:asciiTheme="minorHAnsi" w:hAnsiTheme="minorHAnsi" w:cstheme="minorHAnsi"/>
                                <w:color w:val="000000" w:themeColor="text1"/>
                                <w:sz w:val="24"/>
                                <w:szCs w:val="24"/>
                              </w:rPr>
                            </w:pPr>
                            <w:r w:rsidRPr="003A445B">
                              <w:rPr>
                                <w:rFonts w:asciiTheme="minorHAnsi" w:hAnsiTheme="minorHAnsi" w:cstheme="minorHAnsi"/>
                                <w:color w:val="000000" w:themeColor="text1"/>
                                <w:sz w:val="24"/>
                                <w:szCs w:val="24"/>
                              </w:rPr>
                              <w:t>Verwanten en versturen en invoeren / wijzigen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283EF9" id="Rechthoek: afgeronde hoeken 50" o:spid="_x0000_s1063" style="width:221.25pt;height:4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" fillcolor="#acb9ca [1311]" strokecolor="#001826 [1604]" strokeweight="1pt">
                <v:stroke joinstyle="miter"/>
                <v:textbox>
                  <w:txbxContent>
                    <w:p w14:paraId="3D158AFA" w14:textId="2A1460C3" w:rsidR="006F3CBE" w:rsidRPr="003A445B" w:rsidRDefault="006F3CBE" w:rsidP="006F3CBE">
                      <w:pPr>
                        <w:jc w:val="center"/>
                        <w:rPr>
                          <w:rFonts w:asciiTheme="minorHAnsi" w:hAnsiTheme="minorHAnsi" w:cstheme="minorHAnsi"/>
                          <w:color w:val="000000" w:themeColor="text1"/>
                          <w:sz w:val="24"/>
                          <w:szCs w:val="24"/>
                        </w:rPr>
                      </w:pPr>
                      <w:r w:rsidRPr="003A445B">
                        <w:rPr>
                          <w:rFonts w:asciiTheme="minorHAnsi" w:hAnsiTheme="minorHAnsi" w:cstheme="minorHAnsi"/>
                          <w:color w:val="000000" w:themeColor="text1"/>
                          <w:sz w:val="24"/>
                          <w:szCs w:val="24"/>
                        </w:rPr>
                        <w:t>Verwanten en versturen en invoeren / wijzigen</w:t>
                      </w:r>
                    </w:p>
                  </w:txbxContent>
                </v:textbox>
                <w10:anchorlock/>
              </v:roundrect>
            </w:pict>
          </mc:Fallback>
        </mc:AlternateContent>
      </w:r>
    </w:p>
    <w:p w14:paraId="289B3436" w14:textId="344F1F4C" w:rsidR="006F3CBE" w:rsidRPr="000109F5" w:rsidRDefault="006F3CBE" w:rsidP="00F3031B">
      <w:pPr>
        <w:spacing w:line="240" w:lineRule="atLeast"/>
        <w:rPr>
          <w:i/>
          <w:iCs/>
        </w:rPr>
      </w:pPr>
      <w:r w:rsidRPr="000109F5">
        <w:rPr>
          <w:i/>
          <w:iCs/>
        </w:rPr>
        <w:t xml:space="preserve">Figuur </w:t>
      </w:r>
      <w:r w:rsidR="00885055" w:rsidRPr="000109F5">
        <w:rPr>
          <w:i/>
          <w:iCs/>
        </w:rPr>
        <w:t>9</w:t>
      </w:r>
      <w:r w:rsidRPr="000109F5">
        <w:rPr>
          <w:i/>
          <w:iCs/>
        </w:rPr>
        <w:t>: Indeling scherm incident Backoffice</w:t>
      </w:r>
    </w:p>
    <w:p w14:paraId="78E7F3EE" w14:textId="77777777" w:rsidR="006F3CBE" w:rsidRPr="000109F5" w:rsidRDefault="006F3CBE" w:rsidP="00F3031B">
      <w:pPr>
        <w:spacing w:line="240" w:lineRule="atLeast"/>
      </w:pPr>
    </w:p>
    <w:p w14:paraId="7CA5B5D5" w14:textId="54E50E1E" w:rsidR="006F3CBE" w:rsidRDefault="006F3CBE" w:rsidP="00F3031B">
      <w:pPr>
        <w:spacing w:line="240" w:lineRule="atLeast"/>
      </w:pPr>
      <w:r w:rsidRPr="0099489C">
        <w:rPr>
          <w:b/>
          <w:bCs/>
          <w:color w:val="C00000"/>
        </w:rPr>
        <w:t>NB:</w:t>
      </w:r>
      <w:r>
        <w:t xml:space="preserve"> </w:t>
      </w:r>
      <w:r w:rsidR="00477CF0">
        <w:t xml:space="preserve">De </w:t>
      </w:r>
      <w:r>
        <w:t>BO gebruiker kan ook in het lopende incident komen via Navigatie &gt; Backoffice.</w:t>
      </w:r>
    </w:p>
    <w:p w14:paraId="196617A4" w14:textId="77777777" w:rsidR="006F3CBE" w:rsidRDefault="006F3CBE" w:rsidP="00F3031B">
      <w:pPr>
        <w:spacing w:line="240" w:lineRule="atLeast"/>
      </w:pPr>
    </w:p>
    <w:p w14:paraId="2B11210F" w14:textId="0647BDFB" w:rsidR="006F3CBE" w:rsidRDefault="00DE7E41" w:rsidP="00F3031B">
      <w:pPr>
        <w:spacing w:line="240" w:lineRule="atLeast"/>
      </w:pPr>
      <w:r>
        <w:br w:type="column"/>
      </w:r>
      <w:r w:rsidR="006F3CBE">
        <w:lastRenderedPageBreak/>
        <w:t xml:space="preserve">Daarnaast zijn er </w:t>
      </w:r>
      <w:r w:rsidR="00477CF0">
        <w:t xml:space="preserve">de </w:t>
      </w:r>
      <w:r w:rsidR="006F3CBE">
        <w:t>volgende opties</w:t>
      </w:r>
      <w:r w:rsidR="005F1E06">
        <w:t xml:space="preserve"> voor de rapportages </w:t>
      </w:r>
      <w:r w:rsidR="006F3CBE">
        <w:t>beschikbaar:</w:t>
      </w:r>
    </w:p>
    <w:p w14:paraId="4603940B" w14:textId="77777777" w:rsidR="00885055" w:rsidRDefault="00885055" w:rsidP="00F3031B">
      <w:pPr>
        <w:spacing w:line="240" w:lineRule="atLeast"/>
      </w:pPr>
    </w:p>
    <w:p w14:paraId="41F7681B" w14:textId="129D9F9F" w:rsidR="006F3CBE" w:rsidRDefault="005F1E06" w:rsidP="00F3031B">
      <w:pPr>
        <w:spacing w:line="240" w:lineRule="atLeast"/>
      </w:pPr>
      <w:r>
        <w:rPr>
          <w:noProof/>
        </w:rPr>
        <mc:AlternateContent>
          <mc:Choice Requires="wps">
            <w:drawing>
              <wp:anchor distT="0" distB="0" distL="114300" distR="114300" simplePos="0" relativeHeight="251658244" behindDoc="0" locked="0" layoutInCell="1" allowOverlap="1" wp14:anchorId="440144B1" wp14:editId="7FB52166">
                <wp:simplePos x="0" y="0"/>
                <wp:positionH relativeFrom="column">
                  <wp:posOffset>0</wp:posOffset>
                </wp:positionH>
                <wp:positionV relativeFrom="paragraph">
                  <wp:posOffset>-635</wp:posOffset>
                </wp:positionV>
                <wp:extent cx="3582802" cy="336649"/>
                <wp:effectExtent l="0" t="0" r="0" b="0"/>
                <wp:wrapNone/>
                <wp:docPr id="51" name="Rechthoek: afgeronde hoeken 51"/>
                <wp:cNvGraphicFramePr/>
                <a:graphic xmlns:a="http://schemas.openxmlformats.org/drawingml/2006/main">
                  <a:graphicData uri="http://schemas.microsoft.com/office/word/2010/wordprocessingShape">
                    <wps:wsp>
                      <wps:cNvSpPr/>
                      <wps:spPr>
                        <a:xfrm>
                          <a:off x="0" y="0"/>
                          <a:ext cx="3582802" cy="336649"/>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B938C1" w14:textId="5A5ABCA8"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Rapportages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0144B1" id="Rechthoek: afgeronde hoeken 51" o:spid="_x0000_s1064" style="position:absolute;margin-left:0;margin-top:-.05pt;width:282.1pt;height:26.5pt;z-index:2516582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" fillcolor="#aeaaaa [2414]" strokecolor="#001826 [1604]" strokeweight="1pt">
                <v:stroke joinstyle="miter"/>
                <v:textbox>
                  <w:txbxContent>
                    <w:p w14:paraId="50B938C1" w14:textId="5A5ABCA8"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Rapportages</w:t>
                      </w:r>
                    </w:p>
                  </w:txbxContent>
                </v:textbox>
              </v:roundrect>
            </w:pict>
          </mc:Fallback>
        </mc:AlternateContent>
      </w:r>
    </w:p>
    <w:p w14:paraId="459385C7" w14:textId="77777777" w:rsidR="007A3D74" w:rsidRDefault="007A3D74" w:rsidP="00F3031B">
      <w:pPr>
        <w:spacing w:line="240" w:lineRule="atLeast"/>
      </w:pPr>
    </w:p>
    <w:p w14:paraId="14738767" w14:textId="1C6449E6" w:rsidR="005F1E06" w:rsidRDefault="005F1E06" w:rsidP="00F3031B">
      <w:pPr>
        <w:spacing w:line="240" w:lineRule="atLeast"/>
      </w:pPr>
      <w:r>
        <w:rPr>
          <w:noProof/>
        </w:rPr>
        <mc:AlternateContent>
          <mc:Choice Requires="wps">
            <w:drawing>
              <wp:anchor distT="0" distB="0" distL="114300" distR="114300" simplePos="0" relativeHeight="251658245" behindDoc="0" locked="0" layoutInCell="1" allowOverlap="1" wp14:anchorId="4E73CE3A" wp14:editId="4BBB6076">
                <wp:simplePos x="0" y="0"/>
                <wp:positionH relativeFrom="column">
                  <wp:posOffset>0</wp:posOffset>
                </wp:positionH>
                <wp:positionV relativeFrom="paragraph">
                  <wp:posOffset>-635</wp:posOffset>
                </wp:positionV>
                <wp:extent cx="3582802" cy="336649"/>
                <wp:effectExtent l="0" t="0" r="0" b="0"/>
                <wp:wrapNone/>
                <wp:docPr id="54" name="Rechthoek: afgeronde hoeken 54"/>
                <wp:cNvGraphicFramePr/>
                <a:graphic xmlns:a="http://schemas.openxmlformats.org/drawingml/2006/main">
                  <a:graphicData uri="http://schemas.microsoft.com/office/word/2010/wordprocessingShape">
                    <wps:wsp>
                      <wps:cNvSpPr/>
                      <wps:spPr>
                        <a:xfrm>
                          <a:off x="0" y="0"/>
                          <a:ext cx="3582802" cy="336649"/>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9A315C" w14:textId="7D9AED16"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Interne lijsten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73CE3A" id="Rechthoek: afgeronde hoeken 54" o:spid="_x0000_s1065" style="position:absolute;margin-left:0;margin-top:-.05pt;width:282.1pt;height:26.5pt;z-index:25165824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" fillcolor="#aeaaaa [2414]" strokecolor="#001826 [1604]" strokeweight="1pt">
                <v:stroke joinstyle="miter"/>
                <v:textbox>
                  <w:txbxContent>
                    <w:p w14:paraId="1E9A315C" w14:textId="7D9AED16"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Interne lijsten</w:t>
                      </w:r>
                    </w:p>
                  </w:txbxContent>
                </v:textbox>
              </v:roundrect>
            </w:pict>
          </mc:Fallback>
        </mc:AlternateContent>
      </w:r>
    </w:p>
    <w:p w14:paraId="37FDEBE2" w14:textId="77777777" w:rsidR="005F1E06" w:rsidRDefault="005F1E06" w:rsidP="00F3031B">
      <w:pPr>
        <w:spacing w:line="240" w:lineRule="atLeast"/>
      </w:pPr>
    </w:p>
    <w:p w14:paraId="2CF6444D" w14:textId="07BB0E2D" w:rsidR="005F1E06" w:rsidRDefault="005F1E06" w:rsidP="00F3031B">
      <w:pPr>
        <w:spacing w:line="240" w:lineRule="atLeast"/>
      </w:pPr>
      <w:r>
        <w:rPr>
          <w:noProof/>
        </w:rPr>
        <mc:AlternateContent>
          <mc:Choice Requires="wps">
            <w:drawing>
              <wp:anchor distT="0" distB="0" distL="114300" distR="114300" simplePos="0" relativeHeight="251658246" behindDoc="0" locked="0" layoutInCell="1" allowOverlap="1" wp14:anchorId="2E1B9BD5" wp14:editId="7435F8CB">
                <wp:simplePos x="0" y="0"/>
                <wp:positionH relativeFrom="column">
                  <wp:posOffset>0</wp:posOffset>
                </wp:positionH>
                <wp:positionV relativeFrom="paragraph">
                  <wp:posOffset>-635</wp:posOffset>
                </wp:positionV>
                <wp:extent cx="3582802" cy="336649"/>
                <wp:effectExtent l="0" t="0" r="0" b="0"/>
                <wp:wrapNone/>
                <wp:docPr id="55" name="Rechthoek: afgeronde hoeken 55"/>
                <wp:cNvGraphicFramePr/>
                <a:graphic xmlns:a="http://schemas.openxmlformats.org/drawingml/2006/main">
                  <a:graphicData uri="http://schemas.microsoft.com/office/word/2010/wordprocessingShape">
                    <wps:wsp>
                      <wps:cNvSpPr/>
                      <wps:spPr>
                        <a:xfrm>
                          <a:off x="0" y="0"/>
                          <a:ext cx="3582802" cy="336649"/>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F85DD3" w14:textId="5DA560AF"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Rapportage</w:t>
                            </w:r>
                            <w:r w:rsidR="00A716B1">
                              <w:rPr>
                                <w:rFonts w:asciiTheme="minorHAnsi" w:hAnsiTheme="minorHAnsi" w:cstheme="minorHAnsi"/>
                                <w:color w:val="000000" w:themeColor="text1"/>
                                <w:sz w:val="24"/>
                                <w:szCs w:val="24"/>
                              </w:rPr>
                              <w:t xml:space="preserve"> log downloaden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1B9BD5" id="Rechthoek: afgeronde hoeken 55" o:spid="_x0000_s1066" style="position:absolute;margin-left:0;margin-top:-.05pt;width:282.1pt;height:26.5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" fillcolor="#aeaaaa [2414]" strokecolor="#001826 [1604]" strokeweight="1pt">
                <v:stroke joinstyle="miter"/>
                <v:textbox>
                  <w:txbxContent>
                    <w:p w14:paraId="7EF85DD3" w14:textId="5DA560AF" w:rsidR="005F1E06" w:rsidRPr="00C00FED" w:rsidRDefault="005F1E06" w:rsidP="005F1E06">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Rapportage</w:t>
                      </w:r>
                      <w:r w:rsidR="00A716B1">
                        <w:rPr>
                          <w:rFonts w:asciiTheme="minorHAnsi" w:hAnsiTheme="minorHAnsi" w:cstheme="minorHAnsi"/>
                          <w:color w:val="000000" w:themeColor="text1"/>
                          <w:sz w:val="24"/>
                          <w:szCs w:val="24"/>
                        </w:rPr>
                        <w:t xml:space="preserve"> log downloaden</w:t>
                      </w:r>
                    </w:p>
                  </w:txbxContent>
                </v:textbox>
              </v:roundrect>
            </w:pict>
          </mc:Fallback>
        </mc:AlternateContent>
      </w:r>
    </w:p>
    <w:p w14:paraId="68D9944C" w14:textId="77777777" w:rsidR="005F1E06" w:rsidRDefault="005F1E06" w:rsidP="00F3031B">
      <w:pPr>
        <w:spacing w:line="240" w:lineRule="atLeast"/>
      </w:pPr>
    </w:p>
    <w:p w14:paraId="2AEC9DD8" w14:textId="77777777" w:rsidR="00885055" w:rsidRDefault="00885055" w:rsidP="00F3031B">
      <w:pPr>
        <w:spacing w:line="240" w:lineRule="atLeast"/>
        <w:rPr>
          <w:i/>
          <w:iCs/>
        </w:rPr>
      </w:pPr>
    </w:p>
    <w:p w14:paraId="47B064E2" w14:textId="2C03DAC6" w:rsidR="005F1E06" w:rsidRDefault="005F1E06" w:rsidP="00F3031B">
      <w:pPr>
        <w:spacing w:line="240" w:lineRule="atLeast"/>
        <w:rPr>
          <w:i/>
          <w:iCs/>
        </w:rPr>
      </w:pPr>
      <w:r w:rsidRPr="00C92950">
        <w:rPr>
          <w:i/>
          <w:iCs/>
        </w:rPr>
        <w:t xml:space="preserve">Figuur </w:t>
      </w:r>
      <w:r w:rsidR="00885055">
        <w:rPr>
          <w:i/>
          <w:iCs/>
        </w:rPr>
        <w:t>10</w:t>
      </w:r>
      <w:r w:rsidRPr="00C92950">
        <w:rPr>
          <w:i/>
          <w:iCs/>
        </w:rPr>
        <w:t>: Indeling</w:t>
      </w:r>
      <w:r>
        <w:rPr>
          <w:i/>
          <w:iCs/>
        </w:rPr>
        <w:t xml:space="preserve"> </w:t>
      </w:r>
      <w:r w:rsidRPr="00C92950">
        <w:rPr>
          <w:i/>
          <w:iCs/>
        </w:rPr>
        <w:t xml:space="preserve">scherm </w:t>
      </w:r>
      <w:r w:rsidR="00A716B1">
        <w:rPr>
          <w:i/>
          <w:iCs/>
        </w:rPr>
        <w:t>Rapportages</w:t>
      </w:r>
    </w:p>
    <w:p w14:paraId="291F04A3" w14:textId="0ED25783" w:rsidR="006F3CBE" w:rsidRDefault="006F3CBE" w:rsidP="00F3031B">
      <w:pPr>
        <w:spacing w:line="240" w:lineRule="atLeast"/>
      </w:pPr>
    </w:p>
    <w:p w14:paraId="5AFB79CC" w14:textId="77777777" w:rsidR="009A43D5" w:rsidRDefault="009A43D5" w:rsidP="00F3031B">
      <w:pPr>
        <w:pStyle w:val="Kop2"/>
        <w:numPr>
          <w:ilvl w:val="1"/>
          <w:numId w:val="1"/>
        </w:numPr>
        <w:spacing w:line="240" w:lineRule="atLeast"/>
      </w:pPr>
      <w:bookmarkStart w:id="78" w:name="_Toc126766678"/>
      <w:bookmarkStart w:id="79" w:name="_Toc126771143"/>
      <w:bookmarkStart w:id="80" w:name="_Toc132733847"/>
      <w:bookmarkStart w:id="81" w:name="_Toc132733908"/>
      <w:bookmarkStart w:id="82" w:name="_Toc132734024"/>
      <w:bookmarkStart w:id="83" w:name="_Toc175238480"/>
      <w:bookmarkEnd w:id="76"/>
      <w:r>
        <w:t>Slachtoffers invoeren of wijzigen</w:t>
      </w:r>
      <w:bookmarkEnd w:id="78"/>
      <w:bookmarkEnd w:id="79"/>
      <w:bookmarkEnd w:id="80"/>
      <w:bookmarkEnd w:id="81"/>
      <w:bookmarkEnd w:id="82"/>
      <w:bookmarkEnd w:id="83"/>
    </w:p>
    <w:p w14:paraId="4AD3D99F" w14:textId="6D278343" w:rsidR="009A43D5" w:rsidRDefault="009A43D5" w:rsidP="00F3031B">
      <w:pPr>
        <w:spacing w:line="240" w:lineRule="atLeast"/>
      </w:pPr>
      <w:r>
        <w:t>De slachtoffers worden ingevoerd door GHOR, liaison geneeskundige zorg.</w:t>
      </w:r>
    </w:p>
    <w:p w14:paraId="7ABFA324" w14:textId="40406153" w:rsidR="00190E4C" w:rsidRDefault="00190E4C" w:rsidP="006B35A5">
      <w:pPr>
        <w:pStyle w:val="Kop3"/>
      </w:pPr>
      <w:bookmarkStart w:id="84" w:name="_Toc496254988"/>
      <w:bookmarkStart w:id="85" w:name="_Toc132733848"/>
      <w:bookmarkStart w:id="86" w:name="_Toc132733909"/>
      <w:bookmarkStart w:id="87" w:name="_Toc132734025"/>
      <w:bookmarkStart w:id="88" w:name="_Toc175238481"/>
      <w:r>
        <w:t>Ziekenhuis: importeren van slachtofferlijsten</w:t>
      </w:r>
      <w:bookmarkEnd w:id="84"/>
      <w:bookmarkEnd w:id="85"/>
      <w:bookmarkEnd w:id="86"/>
      <w:bookmarkEnd w:id="87"/>
      <w:bookmarkEnd w:id="88"/>
    </w:p>
    <w:p w14:paraId="34DDF735" w14:textId="5E98D6D3" w:rsidR="006D2DAD" w:rsidRDefault="00190E4C" w:rsidP="00F3031B">
      <w:pPr>
        <w:spacing w:line="240" w:lineRule="atLeast"/>
      </w:pPr>
      <w:r>
        <w:t xml:space="preserve">De ziekenhuizen </w:t>
      </w:r>
      <w:r w:rsidR="004C79BA">
        <w:t xml:space="preserve">leveren </w:t>
      </w:r>
      <w:r>
        <w:t>slachtofferlijsten aan</w:t>
      </w:r>
      <w:r w:rsidR="00D20864">
        <w:t xml:space="preserve"> bij de GHOR liaison (BO</w:t>
      </w:r>
      <w:r w:rsidR="005A1E71">
        <w:t>)</w:t>
      </w:r>
      <w:r w:rsidR="004C79BA">
        <w:t>.</w:t>
      </w:r>
      <w:r>
        <w:t xml:space="preserve"> </w:t>
      </w:r>
      <w:r w:rsidR="003D56A7">
        <w:t>De BO-medewerker</w:t>
      </w:r>
      <w:r w:rsidR="00D363CB">
        <w:t xml:space="preserve"> zorgt ervoor dat de</w:t>
      </w:r>
      <w:r w:rsidR="00E9101C">
        <w:t>ze</w:t>
      </w:r>
      <w:r w:rsidR="00D363CB">
        <w:t xml:space="preserve"> </w:t>
      </w:r>
      <w:r w:rsidR="00E9101C">
        <w:t xml:space="preserve">lijsten </w:t>
      </w:r>
      <w:r w:rsidR="00D363CB">
        <w:t>in het juiste format</w:t>
      </w:r>
      <w:r w:rsidR="00D67D99">
        <w:t xml:space="preserve"> worde</w:t>
      </w:r>
      <w:r w:rsidR="00513B96">
        <w:t xml:space="preserve">n </w:t>
      </w:r>
      <w:r w:rsidR="00A9254C">
        <w:t>geïmporteerd in het SIS-systeem.</w:t>
      </w:r>
      <w:r w:rsidR="00D67D99">
        <w:t xml:space="preserve"> </w:t>
      </w:r>
      <w:r w:rsidR="00A9254C">
        <w:t xml:space="preserve">Hiervoor is </w:t>
      </w:r>
      <w:r w:rsidR="00D67D99">
        <w:t>een template beschikbaar.</w:t>
      </w:r>
    </w:p>
    <w:p w14:paraId="383E7C87" w14:textId="794EB171" w:rsidR="004E4DBD" w:rsidRDefault="004E4DBD" w:rsidP="006B35A5">
      <w:pPr>
        <w:pStyle w:val="Kop3"/>
      </w:pPr>
      <w:bookmarkStart w:id="89" w:name="_Toc132733849"/>
      <w:bookmarkStart w:id="90" w:name="_Toc132733910"/>
      <w:bookmarkStart w:id="91" w:name="_Toc132734026"/>
      <w:bookmarkStart w:id="92" w:name="_Toc175238482"/>
      <w:r>
        <w:t>Ziekenhuis activeren</w:t>
      </w:r>
      <w:bookmarkEnd w:id="89"/>
      <w:bookmarkEnd w:id="90"/>
      <w:bookmarkEnd w:id="91"/>
      <w:bookmarkEnd w:id="92"/>
    </w:p>
    <w:p w14:paraId="47C213F1" w14:textId="486462A8" w:rsidR="006D2DAD" w:rsidRDefault="006D2DAD" w:rsidP="00F3031B">
      <w:pPr>
        <w:spacing w:line="240" w:lineRule="atLeast"/>
      </w:pPr>
      <w:r>
        <w:t>Een ziekenhuis kan worden geactiveerd middels het scherm ‘activeren ziekenhuis’. Dit is echter niets anders dan het kopiëren van een ziekenhuis uit de algemene lijst naar een ziekenhuis als verblijfslocatie. Het deactiveren betekent het weer verwijderen van de verblijfslocatie.</w:t>
      </w:r>
    </w:p>
    <w:p w14:paraId="3C5084B3" w14:textId="77777777" w:rsidR="009A43D5" w:rsidRDefault="009A43D5" w:rsidP="006B35A5">
      <w:pPr>
        <w:pStyle w:val="Kop3"/>
      </w:pPr>
      <w:bookmarkStart w:id="93" w:name="_Toc126766679"/>
      <w:bookmarkStart w:id="94" w:name="_Toc132733850"/>
      <w:bookmarkStart w:id="95" w:name="_Toc132733911"/>
      <w:bookmarkStart w:id="96" w:name="_Toc132734027"/>
      <w:bookmarkStart w:id="97" w:name="_Toc175238483"/>
      <w:r>
        <w:t>Invoermogelijkheden</w:t>
      </w:r>
      <w:bookmarkEnd w:id="93"/>
      <w:bookmarkEnd w:id="94"/>
      <w:bookmarkEnd w:id="95"/>
      <w:bookmarkEnd w:id="96"/>
      <w:bookmarkEnd w:id="97"/>
    </w:p>
    <w:p w14:paraId="77FF9BFE" w14:textId="77777777" w:rsidR="009A43D5" w:rsidRDefault="009A43D5" w:rsidP="00F3031B">
      <w:pPr>
        <w:pStyle w:val="Lijstalinea"/>
        <w:numPr>
          <w:ilvl w:val="0"/>
          <w:numId w:val="9"/>
        </w:numPr>
        <w:tabs>
          <w:tab w:val="clear" w:pos="397"/>
          <w:tab w:val="left" w:pos="567"/>
        </w:tabs>
        <w:spacing w:line="240" w:lineRule="atLeast"/>
        <w:ind w:left="567" w:hanging="567"/>
      </w:pPr>
      <w:r>
        <w:t>Ziekenhuis</w:t>
      </w:r>
    </w:p>
    <w:p w14:paraId="24105EBA" w14:textId="77777777" w:rsidR="009A43D5" w:rsidRDefault="009A43D5" w:rsidP="00F3031B">
      <w:pPr>
        <w:pStyle w:val="Lijstalinea"/>
        <w:numPr>
          <w:ilvl w:val="0"/>
          <w:numId w:val="9"/>
        </w:numPr>
        <w:tabs>
          <w:tab w:val="clear" w:pos="397"/>
          <w:tab w:val="left" w:pos="567"/>
        </w:tabs>
        <w:spacing w:line="240" w:lineRule="atLeast"/>
        <w:ind w:left="567" w:hanging="567"/>
      </w:pPr>
      <w:r>
        <w:t>Opvanglocatie</w:t>
      </w:r>
    </w:p>
    <w:p w14:paraId="0C7552A1" w14:textId="54D59B6B" w:rsidR="009A43D5" w:rsidRDefault="009A43D5" w:rsidP="00F3031B">
      <w:pPr>
        <w:pStyle w:val="Lijstalinea"/>
        <w:numPr>
          <w:ilvl w:val="0"/>
          <w:numId w:val="9"/>
        </w:numPr>
        <w:tabs>
          <w:tab w:val="clear" w:pos="397"/>
          <w:tab w:val="left" w:pos="567"/>
        </w:tabs>
        <w:spacing w:line="240" w:lineRule="atLeast"/>
        <w:ind w:left="567" w:hanging="567"/>
      </w:pPr>
      <w:r>
        <w:t>Mortuaria</w:t>
      </w:r>
    </w:p>
    <w:p w14:paraId="0BEFB0D9" w14:textId="77777777" w:rsidR="009A43D5" w:rsidRDefault="009A43D5" w:rsidP="006B35A5">
      <w:pPr>
        <w:pStyle w:val="Kop3"/>
      </w:pPr>
      <w:bookmarkStart w:id="98" w:name="_Toc126766680"/>
      <w:bookmarkStart w:id="99" w:name="_Toc132733851"/>
      <w:bookmarkStart w:id="100" w:name="_Toc132733912"/>
      <w:bookmarkStart w:id="101" w:name="_Toc132734028"/>
      <w:bookmarkStart w:id="102" w:name="_Toc175238484"/>
      <w:r>
        <w:t>Functies</w:t>
      </w:r>
      <w:bookmarkEnd w:id="98"/>
      <w:bookmarkEnd w:id="99"/>
      <w:bookmarkEnd w:id="100"/>
      <w:bookmarkEnd w:id="101"/>
      <w:bookmarkEnd w:id="102"/>
    </w:p>
    <w:p w14:paraId="05603DD1" w14:textId="77777777" w:rsidR="009A43D5" w:rsidRDefault="009A43D5" w:rsidP="00F3031B">
      <w:pPr>
        <w:pStyle w:val="Lijstalinea"/>
        <w:numPr>
          <w:ilvl w:val="0"/>
          <w:numId w:val="9"/>
        </w:numPr>
        <w:tabs>
          <w:tab w:val="clear" w:pos="397"/>
          <w:tab w:val="left" w:pos="567"/>
        </w:tabs>
        <w:spacing w:line="240" w:lineRule="atLeast"/>
        <w:ind w:left="567" w:hanging="567"/>
      </w:pPr>
      <w:r>
        <w:t>Ziekenhuis activeren</w:t>
      </w:r>
    </w:p>
    <w:p w14:paraId="4AF83C85" w14:textId="270CD68B" w:rsidR="009A43D5" w:rsidRDefault="009A43D5" w:rsidP="00F3031B">
      <w:pPr>
        <w:pStyle w:val="Lijstalinea"/>
        <w:numPr>
          <w:ilvl w:val="0"/>
          <w:numId w:val="9"/>
        </w:numPr>
        <w:tabs>
          <w:tab w:val="clear" w:pos="397"/>
          <w:tab w:val="left" w:pos="567"/>
        </w:tabs>
        <w:spacing w:line="240" w:lineRule="atLeast"/>
        <w:ind w:left="567" w:hanging="567"/>
      </w:pPr>
      <w:r>
        <w:t>Zoeken op slachtoffers</w:t>
      </w:r>
    </w:p>
    <w:p w14:paraId="3036A757" w14:textId="45C7C3B1" w:rsidR="009A43D5" w:rsidRDefault="009A43D5" w:rsidP="00F3031B">
      <w:pPr>
        <w:pStyle w:val="Kop2"/>
        <w:numPr>
          <w:ilvl w:val="1"/>
          <w:numId w:val="1"/>
        </w:numPr>
        <w:spacing w:line="240" w:lineRule="atLeast"/>
      </w:pPr>
      <w:bookmarkStart w:id="103" w:name="_Toc126766681"/>
      <w:bookmarkStart w:id="104" w:name="_Toc126771144"/>
      <w:bookmarkStart w:id="105" w:name="_Toc132733852"/>
      <w:bookmarkStart w:id="106" w:name="_Toc132733913"/>
      <w:bookmarkStart w:id="107" w:name="_Toc132734029"/>
      <w:bookmarkStart w:id="108" w:name="_Toc175238485"/>
      <w:r>
        <w:t>Matchopties</w:t>
      </w:r>
      <w:bookmarkEnd w:id="103"/>
      <w:bookmarkEnd w:id="104"/>
      <w:bookmarkEnd w:id="105"/>
      <w:bookmarkEnd w:id="106"/>
      <w:bookmarkEnd w:id="107"/>
      <w:r w:rsidR="00A7317D">
        <w:t xml:space="preserve"> aanmaken</w:t>
      </w:r>
      <w:bookmarkEnd w:id="108"/>
    </w:p>
    <w:p w14:paraId="56A635C5" w14:textId="0C067774" w:rsidR="00C522DF" w:rsidRDefault="00C522DF" w:rsidP="00C522DF">
      <w:pPr>
        <w:spacing w:line="240" w:lineRule="atLeast"/>
      </w:pPr>
      <w:r>
        <w:t>Een match (koppeling van een slachtoffer aan een vermiste) gaat door diverse toestanden heen.</w:t>
      </w:r>
      <w:r w:rsidR="00E43DE2">
        <w:t xml:space="preserve"> </w:t>
      </w:r>
      <w:r>
        <w:t>Er zijn vier mogelijke toestanden</w:t>
      </w:r>
      <w:r w:rsidR="004E7B1C">
        <w:t xml:space="preserve"> van een match</w:t>
      </w:r>
      <w:r w:rsidR="00346564">
        <w:t xml:space="preserve"> (zie tabel hieronder).</w:t>
      </w:r>
    </w:p>
    <w:p w14:paraId="4F3795CF" w14:textId="77777777" w:rsidR="0008458F" w:rsidRDefault="0008458F" w:rsidP="00C522DF">
      <w:pPr>
        <w:spacing w:line="240" w:lineRule="atLeast"/>
      </w:pPr>
    </w:p>
    <w:p w14:paraId="4169A3A1" w14:textId="400C410E" w:rsidR="00C522DF" w:rsidRDefault="0008458F" w:rsidP="00C62E7E">
      <w:pPr>
        <w:spacing w:after="120" w:line="240" w:lineRule="atLeast"/>
      </w:pPr>
      <w:r>
        <w:t>Tabel</w:t>
      </w:r>
      <w:r w:rsidR="007D0EC9">
        <w:t xml:space="preserve"> 3</w:t>
      </w:r>
      <w:r>
        <w:t xml:space="preserve">: </w:t>
      </w:r>
      <w:r w:rsidR="00C62E7E">
        <w:t>Mogelijke toestanden van match</w:t>
      </w:r>
    </w:p>
    <w:tbl>
      <w:tblPr>
        <w:tblStyle w:val="Tabelraster"/>
        <w:tblW w:w="0" w:type="auto"/>
        <w:tblLook w:val="04A0" w:firstRow="1" w:lastRow="0" w:firstColumn="1" w:lastColumn="0" w:noHBand="0" w:noVBand="1"/>
      </w:tblPr>
      <w:tblGrid>
        <w:gridCol w:w="1555"/>
        <w:gridCol w:w="6656"/>
      </w:tblGrid>
      <w:tr w:rsidR="00C522DF" w:rsidRPr="00F3031B" w14:paraId="4618165A" w14:textId="77777777" w:rsidTr="008E6DE4">
        <w:trPr>
          <w:cnfStyle w:val="100000000000" w:firstRow="1" w:lastRow="0" w:firstColumn="0" w:lastColumn="0" w:oddVBand="0" w:evenVBand="0" w:oddHBand="0" w:evenHBand="0" w:firstRowFirstColumn="0" w:firstRowLastColumn="0" w:lastRowFirstColumn="0" w:lastRowLastColumn="0"/>
          <w:tblHeader/>
        </w:trPr>
        <w:tc>
          <w:tcPr>
            <w:tcW w:w="1555" w:type="dxa"/>
          </w:tcPr>
          <w:p w14:paraId="0CB721E5" w14:textId="77777777" w:rsidR="00C522DF" w:rsidRPr="00F3031B" w:rsidRDefault="00C522DF">
            <w:pPr>
              <w:spacing w:line="240" w:lineRule="atLeast"/>
              <w:rPr>
                <w:b/>
                <w:bCs/>
              </w:rPr>
            </w:pPr>
            <w:r w:rsidRPr="00F3031B">
              <w:rPr>
                <w:b/>
                <w:bCs/>
              </w:rPr>
              <w:t>Toestand</w:t>
            </w:r>
          </w:p>
        </w:tc>
        <w:tc>
          <w:tcPr>
            <w:tcW w:w="6656" w:type="dxa"/>
          </w:tcPr>
          <w:p w14:paraId="689C0FD4" w14:textId="77777777" w:rsidR="00C522DF" w:rsidRPr="00F3031B" w:rsidRDefault="00C522DF">
            <w:pPr>
              <w:spacing w:line="240" w:lineRule="atLeast"/>
              <w:rPr>
                <w:b/>
                <w:bCs/>
              </w:rPr>
            </w:pPr>
            <w:r w:rsidRPr="00F3031B">
              <w:rPr>
                <w:b/>
                <w:bCs/>
              </w:rPr>
              <w:t>Beschrijving</w:t>
            </w:r>
          </w:p>
        </w:tc>
      </w:tr>
      <w:tr w:rsidR="00C522DF" w14:paraId="43FC790B" w14:textId="77777777" w:rsidTr="008E6DE4">
        <w:trPr>
          <w:cnfStyle w:val="000000100000" w:firstRow="0" w:lastRow="0" w:firstColumn="0" w:lastColumn="0" w:oddVBand="0" w:evenVBand="0" w:oddHBand="1" w:evenHBand="0" w:firstRowFirstColumn="0" w:firstRowLastColumn="0" w:lastRowFirstColumn="0" w:lastRowLastColumn="0"/>
        </w:trPr>
        <w:tc>
          <w:tcPr>
            <w:tcW w:w="1555" w:type="dxa"/>
          </w:tcPr>
          <w:p w14:paraId="251E4879" w14:textId="77777777" w:rsidR="00C522DF" w:rsidRPr="00F3031B" w:rsidRDefault="00C522DF">
            <w:pPr>
              <w:spacing w:line="240" w:lineRule="atLeast"/>
              <w:rPr>
                <w:b/>
              </w:rPr>
            </w:pPr>
            <w:r w:rsidRPr="00F3031B">
              <w:rPr>
                <w:b/>
              </w:rPr>
              <w:t>Match optie</w:t>
            </w:r>
          </w:p>
        </w:tc>
        <w:tc>
          <w:tcPr>
            <w:tcW w:w="6656" w:type="dxa"/>
          </w:tcPr>
          <w:p w14:paraId="15CF1244" w14:textId="4D925BA3" w:rsidR="00C522DF" w:rsidRDefault="00C522DF">
            <w:pPr>
              <w:spacing w:line="240" w:lineRule="atLeast"/>
            </w:pPr>
            <w:r>
              <w:t>Een mogelijke match (die niet al bestaat als match of als ontbonden match) wordt aan de gebruiker getoond in het scherm ‘matchopties aanmaken’</w:t>
            </w:r>
            <w:r w:rsidR="001C61FA">
              <w:t xml:space="preserve">. </w:t>
            </w:r>
            <w:r>
              <w:t>Voor sommige match opties zal het hierbij blijven, maar de BO gebruiker kan de match optie overnemen als matchvoorstel.</w:t>
            </w:r>
          </w:p>
        </w:tc>
      </w:tr>
      <w:tr w:rsidR="00C522DF" w14:paraId="3652BFE7" w14:textId="77777777" w:rsidTr="008E6DE4">
        <w:trPr>
          <w:cnfStyle w:val="000000010000" w:firstRow="0" w:lastRow="0" w:firstColumn="0" w:lastColumn="0" w:oddVBand="0" w:evenVBand="0" w:oddHBand="0" w:evenHBand="1" w:firstRowFirstColumn="0" w:firstRowLastColumn="0" w:lastRowFirstColumn="0" w:lastRowLastColumn="0"/>
        </w:trPr>
        <w:tc>
          <w:tcPr>
            <w:tcW w:w="1555" w:type="dxa"/>
          </w:tcPr>
          <w:p w14:paraId="47BC79A1" w14:textId="77777777" w:rsidR="00C522DF" w:rsidRPr="00F3031B" w:rsidRDefault="00C522DF">
            <w:pPr>
              <w:spacing w:line="240" w:lineRule="atLeast"/>
              <w:rPr>
                <w:b/>
              </w:rPr>
            </w:pPr>
            <w:r w:rsidRPr="00F3031B">
              <w:rPr>
                <w:b/>
              </w:rPr>
              <w:t>Matchvoorstel</w:t>
            </w:r>
          </w:p>
        </w:tc>
        <w:tc>
          <w:tcPr>
            <w:tcW w:w="6656" w:type="dxa"/>
          </w:tcPr>
          <w:p w14:paraId="2492FF24" w14:textId="496AC961" w:rsidR="00C522DF" w:rsidRDefault="00C522DF">
            <w:pPr>
              <w:spacing w:line="240" w:lineRule="atLeast"/>
            </w:pPr>
            <w:r>
              <w:t xml:space="preserve">De match is daadwerkelijk geregistreerd als voorstel. Veel matchvoorstellen zullen definitief een match worden, maar voor sommige matchvoorstellen komt </w:t>
            </w:r>
            <w:r>
              <w:lastRenderedPageBreak/>
              <w:t>men tot de ontdekking dat deze niet correct is, zodat die ontbonden moet worden.</w:t>
            </w:r>
          </w:p>
        </w:tc>
      </w:tr>
      <w:tr w:rsidR="00C522DF" w14:paraId="4C865B07" w14:textId="77777777" w:rsidTr="008E6DE4">
        <w:trPr>
          <w:cnfStyle w:val="000000100000" w:firstRow="0" w:lastRow="0" w:firstColumn="0" w:lastColumn="0" w:oddVBand="0" w:evenVBand="0" w:oddHBand="1" w:evenHBand="0" w:firstRowFirstColumn="0" w:firstRowLastColumn="0" w:lastRowFirstColumn="0" w:lastRowLastColumn="0"/>
        </w:trPr>
        <w:tc>
          <w:tcPr>
            <w:tcW w:w="1555" w:type="dxa"/>
          </w:tcPr>
          <w:p w14:paraId="1F98C0C2" w14:textId="77777777" w:rsidR="00C522DF" w:rsidRPr="00F3031B" w:rsidRDefault="00C522DF">
            <w:pPr>
              <w:spacing w:line="240" w:lineRule="atLeast"/>
              <w:rPr>
                <w:b/>
              </w:rPr>
            </w:pPr>
            <w:r w:rsidRPr="00F3031B">
              <w:rPr>
                <w:b/>
              </w:rPr>
              <w:lastRenderedPageBreak/>
              <w:t>Match</w:t>
            </w:r>
          </w:p>
        </w:tc>
        <w:tc>
          <w:tcPr>
            <w:tcW w:w="6656" w:type="dxa"/>
          </w:tcPr>
          <w:p w14:paraId="05A60123" w14:textId="1CE5A5FD" w:rsidR="00C522DF" w:rsidRDefault="00C522DF">
            <w:pPr>
              <w:spacing w:line="240" w:lineRule="atLeast"/>
            </w:pPr>
            <w:r>
              <w:t>Het matchvoorstel is definitief gemaakt. Dit wordt gedaan door voor de betreffende vermiste de toestand ‘afgehandeld’ te kiezen</w:t>
            </w:r>
            <w:r w:rsidR="00362E29">
              <w:t>.</w:t>
            </w:r>
            <w:r>
              <w:t xml:space="preserve"> Dit is de eindstatus: deze kan niet ongedaan gemaakt worden.</w:t>
            </w:r>
          </w:p>
        </w:tc>
      </w:tr>
      <w:tr w:rsidR="00C522DF" w14:paraId="51BC9901" w14:textId="77777777" w:rsidTr="008E6DE4">
        <w:trPr>
          <w:cnfStyle w:val="000000010000" w:firstRow="0" w:lastRow="0" w:firstColumn="0" w:lastColumn="0" w:oddVBand="0" w:evenVBand="0" w:oddHBand="0" w:evenHBand="1" w:firstRowFirstColumn="0" w:firstRowLastColumn="0" w:lastRowFirstColumn="0" w:lastRowLastColumn="0"/>
        </w:trPr>
        <w:tc>
          <w:tcPr>
            <w:tcW w:w="1555" w:type="dxa"/>
          </w:tcPr>
          <w:p w14:paraId="595F080A" w14:textId="77777777" w:rsidR="00C522DF" w:rsidRPr="00F3031B" w:rsidRDefault="00C522DF">
            <w:pPr>
              <w:spacing w:line="240" w:lineRule="atLeast"/>
              <w:rPr>
                <w:b/>
              </w:rPr>
            </w:pPr>
            <w:r w:rsidRPr="00F3031B">
              <w:rPr>
                <w:b/>
              </w:rPr>
              <w:t>Ontbonden matchvoorstel</w:t>
            </w:r>
          </w:p>
        </w:tc>
        <w:tc>
          <w:tcPr>
            <w:tcW w:w="6656" w:type="dxa"/>
          </w:tcPr>
          <w:p w14:paraId="704F871E" w14:textId="77777777" w:rsidR="00A014E3" w:rsidRDefault="00C522DF">
            <w:pPr>
              <w:spacing w:line="240" w:lineRule="atLeast"/>
            </w:pPr>
            <w:r>
              <w:t xml:space="preserve">De match is geregistreerd geweest als matchvoorstel, maar men is tot de conclusie gekomen dat dit onterecht is geweest. Dan kan via het in behandeling nemen van een </w:t>
            </w:r>
            <w:proofErr w:type="spellStart"/>
            <w:r>
              <w:t>gematchte</w:t>
            </w:r>
            <w:proofErr w:type="spellEnd"/>
            <w:r>
              <w:t xml:space="preserve"> vermiste deze match worden ontbonden. </w:t>
            </w:r>
            <w:r w:rsidR="008A7503">
              <w:t>Het b</w:t>
            </w:r>
            <w:r>
              <w:t>etreft niet langer een ‘match(voorstel)’ maar juist een ‘ontbonden matchvoorstel’. Deze toestand kan niet ongedaan gemaakt worden</w:t>
            </w:r>
            <w:r w:rsidR="008A7503">
              <w:t>.</w:t>
            </w:r>
          </w:p>
          <w:p w14:paraId="5D278F98" w14:textId="35FF89BA" w:rsidR="00C522DF" w:rsidRDefault="008A7503">
            <w:pPr>
              <w:spacing w:line="240" w:lineRule="atLeast"/>
            </w:pPr>
            <w:r>
              <w:t xml:space="preserve">De vermiste nu wel met een ander slachtoffer kan worden </w:t>
            </w:r>
            <w:proofErr w:type="spellStart"/>
            <w:r>
              <w:t>gematcht</w:t>
            </w:r>
            <w:proofErr w:type="spellEnd"/>
            <w:r>
              <w:t>. Dit betreft een andere match (koppeling tussen vermiste en slachtoffer</w:t>
            </w:r>
            <w:r w:rsidR="001C61FA">
              <w:t>).</w:t>
            </w:r>
          </w:p>
        </w:tc>
      </w:tr>
    </w:tbl>
    <w:p w14:paraId="217788A4" w14:textId="77777777" w:rsidR="00C522DF" w:rsidRDefault="00C522DF" w:rsidP="00F3031B">
      <w:pPr>
        <w:spacing w:line="240" w:lineRule="atLeast"/>
      </w:pPr>
    </w:p>
    <w:p w14:paraId="7B24CDF2" w14:textId="2B3EB6CD" w:rsidR="00DF1B11" w:rsidRPr="00F34E40" w:rsidRDefault="00DF1B11" w:rsidP="00F3031B">
      <w:pPr>
        <w:spacing w:line="240" w:lineRule="atLeast"/>
      </w:pPr>
      <w:r>
        <w:t xml:space="preserve">In </w:t>
      </w:r>
      <w:r w:rsidR="00C522DF">
        <w:t xml:space="preserve">het scherm “Matchopties aanmaken” </w:t>
      </w:r>
      <w:r>
        <w:t>toont h</w:t>
      </w:r>
      <w:r w:rsidRPr="00F34E40">
        <w:t>et systeem de matchopties voor de slachtoffers en verwanten die tot op dat moment zijn ingevoerd.</w:t>
      </w:r>
    </w:p>
    <w:p w14:paraId="4DFDC6EE" w14:textId="77777777" w:rsidR="00DF1B11" w:rsidRDefault="00DF1B11" w:rsidP="00F3031B">
      <w:pPr>
        <w:spacing w:line="240" w:lineRule="atLeast"/>
      </w:pPr>
    </w:p>
    <w:p w14:paraId="39DA2917" w14:textId="77777777" w:rsidR="00C0085A" w:rsidRDefault="00C0085A" w:rsidP="00F3031B">
      <w:pPr>
        <w:spacing w:line="240" w:lineRule="atLeast"/>
      </w:pPr>
      <w:r>
        <w:t>In dit scherm wordt er volgende getoond:</w:t>
      </w:r>
    </w:p>
    <w:p w14:paraId="2D5C73AF" w14:textId="77777777" w:rsidR="009F2538" w:rsidRDefault="009F2538" w:rsidP="00F3031B">
      <w:pPr>
        <w:spacing w:line="240" w:lineRule="atLeast"/>
      </w:pPr>
    </w:p>
    <w:p w14:paraId="121DAC57" w14:textId="621F4437" w:rsidR="0062349E" w:rsidRDefault="009440CE" w:rsidP="00F3031B">
      <w:pPr>
        <w:pStyle w:val="Lijstalinea"/>
        <w:numPr>
          <w:ilvl w:val="0"/>
          <w:numId w:val="9"/>
        </w:numPr>
        <w:tabs>
          <w:tab w:val="clear" w:pos="397"/>
          <w:tab w:val="left" w:pos="567"/>
        </w:tabs>
        <w:spacing w:line="240" w:lineRule="atLeast"/>
        <w:ind w:left="567" w:hanging="567"/>
      </w:pPr>
      <w:r>
        <w:t xml:space="preserve">Knop </w:t>
      </w:r>
      <w:r w:rsidR="0062349E">
        <w:t>“T</w:t>
      </w:r>
      <w:r w:rsidR="0062349E" w:rsidRPr="006126E0">
        <w:t>erug</w:t>
      </w:r>
      <w:r>
        <w:t xml:space="preserve"> naar menu” </w:t>
      </w:r>
      <w:r w:rsidR="0062349E">
        <w:t xml:space="preserve">om </w:t>
      </w:r>
      <w:r w:rsidR="0062349E" w:rsidRPr="006126E0">
        <w:t xml:space="preserve">terug </w:t>
      </w:r>
      <w:r>
        <w:t xml:space="preserve">te gaan </w:t>
      </w:r>
      <w:r w:rsidR="0062349E" w:rsidRPr="006126E0">
        <w:t>naar het hoofdmenu</w:t>
      </w:r>
      <w:r>
        <w:t>.</w:t>
      </w:r>
    </w:p>
    <w:p w14:paraId="06E4C9C8" w14:textId="77777777" w:rsidR="0062349E" w:rsidRDefault="0062349E" w:rsidP="00F3031B">
      <w:pPr>
        <w:pStyle w:val="Lijstalinea"/>
        <w:numPr>
          <w:ilvl w:val="0"/>
          <w:numId w:val="0"/>
        </w:numPr>
        <w:tabs>
          <w:tab w:val="clear" w:pos="397"/>
          <w:tab w:val="left" w:pos="567"/>
        </w:tabs>
        <w:spacing w:line="240" w:lineRule="atLeast"/>
        <w:ind w:left="567"/>
      </w:pPr>
    </w:p>
    <w:p w14:paraId="6C353B87" w14:textId="20CB0835" w:rsidR="00DF1B11" w:rsidRDefault="00DF1B11" w:rsidP="00F3031B">
      <w:pPr>
        <w:pStyle w:val="Lijstalinea"/>
        <w:numPr>
          <w:ilvl w:val="0"/>
          <w:numId w:val="9"/>
        </w:numPr>
        <w:tabs>
          <w:tab w:val="clear" w:pos="397"/>
          <w:tab w:val="left" w:pos="567"/>
        </w:tabs>
        <w:spacing w:line="240" w:lineRule="atLeast"/>
        <w:ind w:left="567" w:hanging="567"/>
      </w:pPr>
      <w:r>
        <w:t xml:space="preserve">Knop </w:t>
      </w:r>
      <w:r w:rsidR="00553A98">
        <w:t>“</w:t>
      </w:r>
      <w:r w:rsidRPr="00383A3D">
        <w:t>Ververs</w:t>
      </w:r>
      <w:r w:rsidR="00553A98">
        <w:t>”</w:t>
      </w:r>
      <w:r w:rsidRPr="00383A3D">
        <w:t xml:space="preserve"> om</w:t>
      </w:r>
      <w:r>
        <w:t xml:space="preserve"> </w:t>
      </w:r>
      <w:r w:rsidRPr="00383A3D">
        <w:t>de laatst ingevoerde gegevens op te halen.</w:t>
      </w:r>
    </w:p>
    <w:p w14:paraId="6F5634EC" w14:textId="77777777" w:rsidR="009F2538" w:rsidRPr="00383A3D" w:rsidRDefault="009F2538" w:rsidP="00F3031B">
      <w:pPr>
        <w:pStyle w:val="Lijstalinea"/>
        <w:numPr>
          <w:ilvl w:val="0"/>
          <w:numId w:val="0"/>
        </w:numPr>
        <w:tabs>
          <w:tab w:val="clear" w:pos="397"/>
          <w:tab w:val="left" w:pos="567"/>
        </w:tabs>
        <w:spacing w:line="240" w:lineRule="atLeast"/>
        <w:ind w:left="567"/>
      </w:pPr>
    </w:p>
    <w:p w14:paraId="2A1FFD43" w14:textId="77777777" w:rsidR="00DF1B11" w:rsidRDefault="00DF1B11" w:rsidP="00F3031B">
      <w:pPr>
        <w:pStyle w:val="Lijstalinea"/>
        <w:numPr>
          <w:ilvl w:val="0"/>
          <w:numId w:val="9"/>
        </w:numPr>
        <w:tabs>
          <w:tab w:val="clear" w:pos="397"/>
          <w:tab w:val="left" w:pos="567"/>
        </w:tabs>
        <w:spacing w:line="240" w:lineRule="atLeast"/>
        <w:ind w:left="567" w:hanging="567"/>
      </w:pPr>
      <w:r>
        <w:t>Matching filter met de filteropties:</w:t>
      </w:r>
    </w:p>
    <w:p w14:paraId="2843BA39" w14:textId="77777777" w:rsidR="00DF1B11" w:rsidRDefault="00DF1B11" w:rsidP="00F3031B">
      <w:pPr>
        <w:pStyle w:val="Lijstalinea"/>
        <w:numPr>
          <w:ilvl w:val="1"/>
          <w:numId w:val="26"/>
        </w:numPr>
        <w:tabs>
          <w:tab w:val="clear" w:pos="397"/>
          <w:tab w:val="left" w:pos="851"/>
        </w:tabs>
        <w:spacing w:line="240" w:lineRule="atLeast"/>
        <w:ind w:left="851" w:hanging="284"/>
      </w:pPr>
      <w:r>
        <w:t>Achternaam (uitgedrukt in percentage)</w:t>
      </w:r>
    </w:p>
    <w:p w14:paraId="494BF01A" w14:textId="77777777" w:rsidR="00DF1B11" w:rsidRDefault="00DF1B11" w:rsidP="00F3031B">
      <w:pPr>
        <w:pStyle w:val="Lijstalinea"/>
        <w:numPr>
          <w:ilvl w:val="1"/>
          <w:numId w:val="26"/>
        </w:numPr>
        <w:tabs>
          <w:tab w:val="clear" w:pos="397"/>
          <w:tab w:val="left" w:pos="851"/>
        </w:tabs>
        <w:spacing w:line="240" w:lineRule="atLeast"/>
        <w:ind w:left="851" w:hanging="284"/>
      </w:pPr>
      <w:r>
        <w:t>Roepnaam (uitgedrukt in percentage)</w:t>
      </w:r>
    </w:p>
    <w:p w14:paraId="0146F5A8" w14:textId="77777777" w:rsidR="00DF1B11" w:rsidRDefault="00DF1B11" w:rsidP="00F3031B">
      <w:pPr>
        <w:pStyle w:val="Lijstalinea"/>
        <w:numPr>
          <w:ilvl w:val="1"/>
          <w:numId w:val="26"/>
        </w:numPr>
        <w:tabs>
          <w:tab w:val="clear" w:pos="397"/>
          <w:tab w:val="left" w:pos="851"/>
        </w:tabs>
        <w:spacing w:line="240" w:lineRule="atLeast"/>
        <w:ind w:left="851" w:hanging="284"/>
      </w:pPr>
      <w:r>
        <w:t>Geboortedatum</w:t>
      </w:r>
    </w:p>
    <w:p w14:paraId="47077AE6" w14:textId="7EC3C76E" w:rsidR="00DF1B11" w:rsidRDefault="00DF1B11" w:rsidP="00F3031B">
      <w:pPr>
        <w:pStyle w:val="Lijstalinea"/>
        <w:numPr>
          <w:ilvl w:val="1"/>
          <w:numId w:val="26"/>
        </w:numPr>
        <w:tabs>
          <w:tab w:val="clear" w:pos="397"/>
          <w:tab w:val="left" w:pos="851"/>
        </w:tabs>
        <w:spacing w:line="240" w:lineRule="atLeast"/>
        <w:ind w:left="851" w:hanging="284"/>
      </w:pPr>
      <w:r>
        <w:t>Geslacht</w:t>
      </w:r>
    </w:p>
    <w:p w14:paraId="1A4C8EC9" w14:textId="77777777" w:rsidR="003A6521" w:rsidRDefault="003A6521" w:rsidP="00F3031B">
      <w:pPr>
        <w:tabs>
          <w:tab w:val="left" w:pos="851"/>
        </w:tabs>
        <w:spacing w:line="240" w:lineRule="atLeast"/>
        <w:ind w:left="567"/>
      </w:pPr>
    </w:p>
    <w:p w14:paraId="420CE8D4" w14:textId="5FBFD0B3" w:rsidR="0065376E" w:rsidRDefault="0065376E" w:rsidP="00D94EC7">
      <w:pPr>
        <w:tabs>
          <w:tab w:val="left" w:pos="1134"/>
        </w:tabs>
        <w:spacing w:line="240" w:lineRule="atLeast"/>
        <w:ind w:left="1134" w:hanging="567"/>
      </w:pPr>
      <w:r w:rsidRPr="009F2538">
        <w:rPr>
          <w:b/>
          <w:bCs/>
          <w:color w:val="C00000"/>
        </w:rPr>
        <w:t>NB:</w:t>
      </w:r>
      <w:r w:rsidRPr="009F2538">
        <w:rPr>
          <w:b/>
          <w:bCs/>
          <w:color w:val="C00000"/>
        </w:rPr>
        <w:tab/>
      </w:r>
      <w:r w:rsidRPr="0065376E">
        <w:t>Door de verschillende filteropties aan te passen krijg je strikte of juist minder strikte matchopties te zien.</w:t>
      </w:r>
    </w:p>
    <w:p w14:paraId="05029CC4" w14:textId="77777777" w:rsidR="00DF1B11" w:rsidRDefault="00DF1B11" w:rsidP="00F3031B">
      <w:pPr>
        <w:pStyle w:val="Lijstalinea"/>
        <w:numPr>
          <w:ilvl w:val="0"/>
          <w:numId w:val="9"/>
        </w:numPr>
        <w:tabs>
          <w:tab w:val="clear" w:pos="397"/>
          <w:tab w:val="left" w:pos="567"/>
        </w:tabs>
        <w:spacing w:line="240" w:lineRule="atLeast"/>
        <w:ind w:left="567" w:hanging="567"/>
      </w:pPr>
      <w:r>
        <w:t>D</w:t>
      </w:r>
      <w:r w:rsidRPr="00383A3D">
        <w:t>e matchopties per locatie</w:t>
      </w:r>
      <w:r>
        <w:t>:</w:t>
      </w:r>
    </w:p>
    <w:p w14:paraId="5044C6D8" w14:textId="77777777" w:rsidR="00DF1B11" w:rsidRDefault="00DF1B11" w:rsidP="00F3031B">
      <w:pPr>
        <w:pStyle w:val="Lijstalinea"/>
        <w:numPr>
          <w:ilvl w:val="1"/>
          <w:numId w:val="26"/>
        </w:numPr>
        <w:tabs>
          <w:tab w:val="clear" w:pos="397"/>
          <w:tab w:val="left" w:pos="851"/>
        </w:tabs>
        <w:spacing w:line="240" w:lineRule="atLeast"/>
        <w:ind w:left="851" w:hanging="284"/>
      </w:pPr>
      <w:r>
        <w:t>Ziekenhuis</w:t>
      </w:r>
    </w:p>
    <w:p w14:paraId="798D3CC8" w14:textId="77777777" w:rsidR="00DF1B11" w:rsidRDefault="00DF1B11" w:rsidP="00F3031B">
      <w:pPr>
        <w:pStyle w:val="Lijstalinea"/>
        <w:numPr>
          <w:ilvl w:val="1"/>
          <w:numId w:val="26"/>
        </w:numPr>
        <w:tabs>
          <w:tab w:val="clear" w:pos="397"/>
          <w:tab w:val="left" w:pos="851"/>
        </w:tabs>
        <w:spacing w:line="240" w:lineRule="atLeast"/>
        <w:ind w:left="851" w:hanging="284"/>
      </w:pPr>
      <w:r>
        <w:t>Opvanglocaties</w:t>
      </w:r>
    </w:p>
    <w:p w14:paraId="1AF0A69C" w14:textId="77777777" w:rsidR="00DF1B11" w:rsidRDefault="00DF1B11" w:rsidP="00F3031B">
      <w:pPr>
        <w:pStyle w:val="Lijstalinea"/>
        <w:numPr>
          <w:ilvl w:val="1"/>
          <w:numId w:val="26"/>
        </w:numPr>
        <w:tabs>
          <w:tab w:val="clear" w:pos="397"/>
          <w:tab w:val="left" w:pos="851"/>
        </w:tabs>
        <w:spacing w:line="240" w:lineRule="atLeast"/>
        <w:ind w:left="851" w:hanging="284"/>
      </w:pPr>
      <w:r>
        <w:t>Mortuaria</w:t>
      </w:r>
    </w:p>
    <w:p w14:paraId="56D20A41" w14:textId="77777777" w:rsidR="003A6521" w:rsidRDefault="003A6521" w:rsidP="00F3031B">
      <w:pPr>
        <w:pStyle w:val="Lijstalinea"/>
        <w:numPr>
          <w:ilvl w:val="0"/>
          <w:numId w:val="0"/>
        </w:numPr>
        <w:tabs>
          <w:tab w:val="clear" w:pos="397"/>
          <w:tab w:val="left" w:pos="851"/>
        </w:tabs>
        <w:spacing w:line="240" w:lineRule="atLeast"/>
        <w:ind w:left="851"/>
      </w:pPr>
    </w:p>
    <w:p w14:paraId="55650B40" w14:textId="027D45EF" w:rsidR="00DF1B11" w:rsidRDefault="00DF1B11" w:rsidP="00F3031B">
      <w:pPr>
        <w:tabs>
          <w:tab w:val="left" w:pos="1134"/>
        </w:tabs>
        <w:spacing w:line="240" w:lineRule="atLeast"/>
        <w:ind w:left="1134" w:hanging="567"/>
      </w:pPr>
      <w:r w:rsidRPr="009F2538">
        <w:rPr>
          <w:b/>
          <w:bCs/>
          <w:color w:val="C00000"/>
        </w:rPr>
        <w:t>NB:</w:t>
      </w:r>
      <w:r w:rsidRPr="009F2538">
        <w:rPr>
          <w:b/>
          <w:bCs/>
          <w:color w:val="C00000"/>
        </w:rPr>
        <w:tab/>
      </w:r>
      <w:r w:rsidRPr="00383A3D">
        <w:t>Het systeem toont de matchopties per locatie.</w:t>
      </w:r>
      <w:r>
        <w:t xml:space="preserve"> De BO gebruiker </w:t>
      </w:r>
      <w:r w:rsidRPr="00383A3D">
        <w:t>krijgt standaard de matchopties voor de gewonde slachtoffers in ziekenhuizen te zien.</w:t>
      </w:r>
      <w:r>
        <w:t xml:space="preserve"> Door op </w:t>
      </w:r>
      <w:r w:rsidRPr="00383A3D">
        <w:t xml:space="preserve">de tabs </w:t>
      </w:r>
      <w:r>
        <w:t xml:space="preserve">te klikken kan de BO gebruiker de </w:t>
      </w:r>
      <w:r w:rsidRPr="00383A3D">
        <w:t>matchopties voor de slachtoffers op de andere locaties te bekijken.</w:t>
      </w:r>
    </w:p>
    <w:p w14:paraId="7CB428E7" w14:textId="77777777" w:rsidR="0062349E" w:rsidRPr="00383A3D" w:rsidRDefault="0062349E" w:rsidP="00F3031B">
      <w:pPr>
        <w:tabs>
          <w:tab w:val="left" w:pos="1134"/>
        </w:tabs>
        <w:spacing w:line="240" w:lineRule="atLeast"/>
      </w:pPr>
    </w:p>
    <w:p w14:paraId="216394AD" w14:textId="77777777" w:rsidR="00DF1B11" w:rsidRDefault="00DF1B11" w:rsidP="00F3031B">
      <w:pPr>
        <w:pStyle w:val="Lijstalinea"/>
        <w:numPr>
          <w:ilvl w:val="0"/>
          <w:numId w:val="9"/>
        </w:numPr>
        <w:tabs>
          <w:tab w:val="clear" w:pos="397"/>
          <w:tab w:val="left" w:pos="567"/>
        </w:tabs>
        <w:spacing w:line="240" w:lineRule="atLeast"/>
        <w:ind w:left="567" w:hanging="567"/>
      </w:pPr>
      <w:r>
        <w:t>H</w:t>
      </w:r>
      <w:r w:rsidRPr="00383A3D">
        <w:t>et totaal aantal matchopties en het aantal schermpagina’s.</w:t>
      </w:r>
    </w:p>
    <w:p w14:paraId="1BC48C23" w14:textId="77777777" w:rsidR="00F34E40" w:rsidRDefault="00F34E40" w:rsidP="00F3031B">
      <w:pPr>
        <w:spacing w:line="240" w:lineRule="atLeast"/>
      </w:pPr>
    </w:p>
    <w:p w14:paraId="3DF19E03" w14:textId="197D5614" w:rsidR="00437F89" w:rsidRDefault="00437F89" w:rsidP="00437F89">
      <w:pPr>
        <w:spacing w:after="120" w:line="240" w:lineRule="atLeast"/>
      </w:pPr>
      <w:r>
        <w:t xml:space="preserve">Tabel </w:t>
      </w:r>
      <w:r w:rsidR="009468FA">
        <w:t>4</w:t>
      </w:r>
      <w:r>
        <w:t xml:space="preserve">: Overzicht van gegevens weergegeven in het scherm </w:t>
      </w:r>
      <w:r w:rsidR="00DF1350">
        <w:t>Matchingopties aanmaken</w:t>
      </w:r>
    </w:p>
    <w:tbl>
      <w:tblPr>
        <w:tblStyle w:val="Tabelraster"/>
        <w:tblW w:w="0" w:type="auto"/>
        <w:tblLook w:val="04A0" w:firstRow="1" w:lastRow="0" w:firstColumn="1" w:lastColumn="0" w:noHBand="0" w:noVBand="1"/>
      </w:tblPr>
      <w:tblGrid>
        <w:gridCol w:w="1363"/>
        <w:gridCol w:w="1364"/>
        <w:gridCol w:w="1363"/>
        <w:gridCol w:w="1499"/>
        <w:gridCol w:w="1361"/>
      </w:tblGrid>
      <w:tr w:rsidR="009649B9" w:rsidRPr="00822EFD" w14:paraId="52BCEA38" w14:textId="77777777" w:rsidTr="00E92D66">
        <w:trPr>
          <w:cnfStyle w:val="100000000000" w:firstRow="1" w:lastRow="0" w:firstColumn="0" w:lastColumn="0" w:oddVBand="0" w:evenVBand="0" w:oddHBand="0" w:evenHBand="0" w:firstRowFirstColumn="0" w:firstRowLastColumn="0" w:lastRowFirstColumn="0" w:lastRowLastColumn="0"/>
          <w:tblHeader/>
        </w:trPr>
        <w:tc>
          <w:tcPr>
            <w:tcW w:w="1363" w:type="dxa"/>
          </w:tcPr>
          <w:p w14:paraId="3536CDA5" w14:textId="6E841CEB" w:rsidR="009649B9" w:rsidRPr="00822EFD" w:rsidRDefault="009649B9" w:rsidP="00F3031B">
            <w:pPr>
              <w:spacing w:line="240" w:lineRule="atLeast"/>
              <w:rPr>
                <w:b/>
                <w:bCs/>
                <w:szCs w:val="18"/>
              </w:rPr>
            </w:pPr>
            <w:r w:rsidRPr="00822EFD">
              <w:rPr>
                <w:b/>
                <w:bCs/>
                <w:szCs w:val="18"/>
              </w:rPr>
              <w:t>Gegevens</w:t>
            </w:r>
          </w:p>
        </w:tc>
        <w:tc>
          <w:tcPr>
            <w:tcW w:w="1364" w:type="dxa"/>
          </w:tcPr>
          <w:p w14:paraId="127C0B23" w14:textId="100DD3CF" w:rsidR="009649B9" w:rsidRPr="00822EFD" w:rsidRDefault="009649B9" w:rsidP="00F3031B">
            <w:pPr>
              <w:spacing w:line="240" w:lineRule="atLeast"/>
              <w:rPr>
                <w:b/>
                <w:bCs/>
                <w:szCs w:val="18"/>
              </w:rPr>
            </w:pPr>
            <w:r w:rsidRPr="00822EFD">
              <w:rPr>
                <w:b/>
                <w:bCs/>
                <w:szCs w:val="18"/>
              </w:rPr>
              <w:t>Achternaam</w:t>
            </w:r>
          </w:p>
        </w:tc>
        <w:tc>
          <w:tcPr>
            <w:tcW w:w="1363" w:type="dxa"/>
          </w:tcPr>
          <w:p w14:paraId="3BC3E92D" w14:textId="279C2E5B" w:rsidR="009649B9" w:rsidRPr="00822EFD" w:rsidRDefault="009649B9" w:rsidP="00F3031B">
            <w:pPr>
              <w:spacing w:line="240" w:lineRule="atLeast"/>
              <w:rPr>
                <w:b/>
                <w:bCs/>
                <w:szCs w:val="18"/>
              </w:rPr>
            </w:pPr>
            <w:r w:rsidRPr="00822EFD">
              <w:rPr>
                <w:b/>
                <w:bCs/>
                <w:szCs w:val="18"/>
              </w:rPr>
              <w:t>Roepnaam</w:t>
            </w:r>
          </w:p>
        </w:tc>
        <w:tc>
          <w:tcPr>
            <w:tcW w:w="1409" w:type="dxa"/>
          </w:tcPr>
          <w:p w14:paraId="65D5244F" w14:textId="7FB3B183" w:rsidR="009649B9" w:rsidRPr="00822EFD" w:rsidRDefault="009649B9" w:rsidP="00F3031B">
            <w:pPr>
              <w:spacing w:line="240" w:lineRule="atLeast"/>
              <w:rPr>
                <w:b/>
                <w:bCs/>
                <w:szCs w:val="18"/>
              </w:rPr>
            </w:pPr>
            <w:r w:rsidRPr="00822EFD">
              <w:rPr>
                <w:b/>
                <w:bCs/>
                <w:szCs w:val="18"/>
              </w:rPr>
              <w:t>Geboortedatum</w:t>
            </w:r>
          </w:p>
        </w:tc>
        <w:tc>
          <w:tcPr>
            <w:tcW w:w="1361" w:type="dxa"/>
          </w:tcPr>
          <w:p w14:paraId="3CDED70C" w14:textId="77A3B30D" w:rsidR="009649B9" w:rsidRPr="00822EFD" w:rsidRDefault="009649B9" w:rsidP="00F3031B">
            <w:pPr>
              <w:spacing w:line="240" w:lineRule="atLeast"/>
              <w:rPr>
                <w:b/>
                <w:bCs/>
                <w:szCs w:val="18"/>
              </w:rPr>
            </w:pPr>
            <w:r w:rsidRPr="00822EFD">
              <w:rPr>
                <w:b/>
                <w:bCs/>
                <w:szCs w:val="18"/>
              </w:rPr>
              <w:t>Geslacht</w:t>
            </w:r>
          </w:p>
        </w:tc>
      </w:tr>
      <w:tr w:rsidR="009649B9" w:rsidRPr="00822EFD" w14:paraId="5819655B" w14:textId="77777777" w:rsidTr="009649B9">
        <w:trPr>
          <w:cnfStyle w:val="000000100000" w:firstRow="0" w:lastRow="0" w:firstColumn="0" w:lastColumn="0" w:oddVBand="0" w:evenVBand="0" w:oddHBand="1" w:evenHBand="0" w:firstRowFirstColumn="0" w:firstRowLastColumn="0" w:lastRowFirstColumn="0" w:lastRowLastColumn="0"/>
        </w:trPr>
        <w:tc>
          <w:tcPr>
            <w:tcW w:w="1363" w:type="dxa"/>
          </w:tcPr>
          <w:p w14:paraId="34724461" w14:textId="79C70945" w:rsidR="009649B9" w:rsidRPr="00822EFD" w:rsidRDefault="009649B9" w:rsidP="00F3031B">
            <w:pPr>
              <w:spacing w:line="240" w:lineRule="atLeast"/>
              <w:rPr>
                <w:b/>
                <w:bCs/>
                <w:szCs w:val="18"/>
              </w:rPr>
            </w:pPr>
            <w:r w:rsidRPr="00822EFD">
              <w:rPr>
                <w:b/>
                <w:bCs/>
                <w:szCs w:val="18"/>
              </w:rPr>
              <w:t>Slachtoffer</w:t>
            </w:r>
          </w:p>
        </w:tc>
        <w:tc>
          <w:tcPr>
            <w:tcW w:w="1364" w:type="dxa"/>
          </w:tcPr>
          <w:p w14:paraId="1EB61582" w14:textId="3BA980E0" w:rsidR="009649B9" w:rsidRPr="00822EFD" w:rsidRDefault="009712A4" w:rsidP="00F3031B">
            <w:pPr>
              <w:spacing w:line="240" w:lineRule="atLeast"/>
              <w:jc w:val="center"/>
              <w:rPr>
                <w:b/>
                <w:bCs/>
                <w:szCs w:val="18"/>
              </w:rPr>
            </w:pPr>
            <w:r w:rsidRPr="00822EFD">
              <w:rPr>
                <w:rFonts w:cs="Arial"/>
                <w:b/>
                <w:bCs/>
                <w:szCs w:val="18"/>
              </w:rPr>
              <w:t>X</w:t>
            </w:r>
          </w:p>
        </w:tc>
        <w:tc>
          <w:tcPr>
            <w:tcW w:w="1363" w:type="dxa"/>
          </w:tcPr>
          <w:p w14:paraId="4A63CEA7" w14:textId="0BFA2556" w:rsidR="009649B9" w:rsidRPr="00822EFD" w:rsidRDefault="009712A4" w:rsidP="00F3031B">
            <w:pPr>
              <w:spacing w:line="240" w:lineRule="atLeast"/>
              <w:jc w:val="center"/>
              <w:rPr>
                <w:b/>
                <w:bCs/>
                <w:szCs w:val="18"/>
              </w:rPr>
            </w:pPr>
            <w:r w:rsidRPr="00822EFD">
              <w:rPr>
                <w:rFonts w:cs="Arial"/>
                <w:b/>
                <w:bCs/>
                <w:szCs w:val="18"/>
              </w:rPr>
              <w:t>X</w:t>
            </w:r>
          </w:p>
        </w:tc>
        <w:tc>
          <w:tcPr>
            <w:tcW w:w="1409" w:type="dxa"/>
          </w:tcPr>
          <w:p w14:paraId="71FBBFDF" w14:textId="2B5A6098" w:rsidR="009649B9" w:rsidRPr="00822EFD" w:rsidRDefault="009712A4" w:rsidP="00F3031B">
            <w:pPr>
              <w:spacing w:line="240" w:lineRule="atLeast"/>
              <w:jc w:val="center"/>
              <w:rPr>
                <w:b/>
                <w:bCs/>
                <w:szCs w:val="18"/>
              </w:rPr>
            </w:pPr>
            <w:r w:rsidRPr="00822EFD">
              <w:rPr>
                <w:b/>
                <w:bCs/>
                <w:szCs w:val="18"/>
              </w:rPr>
              <w:t>-</w:t>
            </w:r>
          </w:p>
        </w:tc>
        <w:tc>
          <w:tcPr>
            <w:tcW w:w="1361" w:type="dxa"/>
          </w:tcPr>
          <w:p w14:paraId="61FCBABB" w14:textId="45385F1E" w:rsidR="009649B9" w:rsidRPr="00822EFD" w:rsidRDefault="009712A4" w:rsidP="00F3031B">
            <w:pPr>
              <w:spacing w:line="240" w:lineRule="atLeast"/>
              <w:jc w:val="center"/>
              <w:rPr>
                <w:b/>
                <w:bCs/>
                <w:szCs w:val="18"/>
              </w:rPr>
            </w:pPr>
            <w:r w:rsidRPr="00822EFD">
              <w:rPr>
                <w:b/>
                <w:bCs/>
                <w:szCs w:val="18"/>
              </w:rPr>
              <w:t>-</w:t>
            </w:r>
          </w:p>
        </w:tc>
      </w:tr>
      <w:tr w:rsidR="009649B9" w:rsidRPr="00822EFD" w14:paraId="12BDE7BA" w14:textId="77777777" w:rsidTr="009649B9">
        <w:trPr>
          <w:cnfStyle w:val="000000010000" w:firstRow="0" w:lastRow="0" w:firstColumn="0" w:lastColumn="0" w:oddVBand="0" w:evenVBand="0" w:oddHBand="0" w:evenHBand="1" w:firstRowFirstColumn="0" w:firstRowLastColumn="0" w:lastRowFirstColumn="0" w:lastRowLastColumn="0"/>
        </w:trPr>
        <w:tc>
          <w:tcPr>
            <w:tcW w:w="1363" w:type="dxa"/>
          </w:tcPr>
          <w:p w14:paraId="61522FD8" w14:textId="697C4D2E" w:rsidR="009649B9" w:rsidRPr="00822EFD" w:rsidRDefault="009649B9" w:rsidP="00F3031B">
            <w:pPr>
              <w:spacing w:line="240" w:lineRule="atLeast"/>
              <w:rPr>
                <w:b/>
                <w:bCs/>
                <w:szCs w:val="18"/>
              </w:rPr>
            </w:pPr>
            <w:r w:rsidRPr="00822EFD">
              <w:rPr>
                <w:b/>
                <w:bCs/>
                <w:szCs w:val="18"/>
              </w:rPr>
              <w:t>Vermiste</w:t>
            </w:r>
          </w:p>
        </w:tc>
        <w:tc>
          <w:tcPr>
            <w:tcW w:w="1364" w:type="dxa"/>
          </w:tcPr>
          <w:p w14:paraId="29025EDE" w14:textId="5A806D9E" w:rsidR="009649B9" w:rsidRPr="00822EFD" w:rsidRDefault="009712A4" w:rsidP="00F3031B">
            <w:pPr>
              <w:spacing w:line="240" w:lineRule="atLeast"/>
              <w:jc w:val="center"/>
              <w:rPr>
                <w:b/>
                <w:bCs/>
                <w:szCs w:val="18"/>
              </w:rPr>
            </w:pPr>
            <w:r w:rsidRPr="00822EFD">
              <w:rPr>
                <w:rFonts w:cs="Arial"/>
                <w:b/>
                <w:bCs/>
                <w:szCs w:val="18"/>
              </w:rPr>
              <w:t>X</w:t>
            </w:r>
          </w:p>
        </w:tc>
        <w:tc>
          <w:tcPr>
            <w:tcW w:w="1363" w:type="dxa"/>
          </w:tcPr>
          <w:p w14:paraId="5AFE259E" w14:textId="16770D0A" w:rsidR="009649B9" w:rsidRPr="00822EFD" w:rsidRDefault="009712A4" w:rsidP="00F3031B">
            <w:pPr>
              <w:spacing w:line="240" w:lineRule="atLeast"/>
              <w:jc w:val="center"/>
              <w:rPr>
                <w:b/>
                <w:bCs/>
                <w:szCs w:val="18"/>
              </w:rPr>
            </w:pPr>
            <w:r w:rsidRPr="00822EFD">
              <w:rPr>
                <w:rFonts w:cs="Arial"/>
                <w:b/>
                <w:bCs/>
                <w:szCs w:val="18"/>
              </w:rPr>
              <w:t>X</w:t>
            </w:r>
          </w:p>
        </w:tc>
        <w:tc>
          <w:tcPr>
            <w:tcW w:w="1409" w:type="dxa"/>
          </w:tcPr>
          <w:p w14:paraId="62F5F65D" w14:textId="703C0655" w:rsidR="009649B9" w:rsidRPr="00822EFD" w:rsidRDefault="009712A4" w:rsidP="00F3031B">
            <w:pPr>
              <w:spacing w:line="240" w:lineRule="atLeast"/>
              <w:jc w:val="center"/>
              <w:rPr>
                <w:b/>
                <w:bCs/>
                <w:szCs w:val="18"/>
              </w:rPr>
            </w:pPr>
            <w:r w:rsidRPr="00822EFD">
              <w:rPr>
                <w:rFonts w:cs="Arial"/>
                <w:b/>
                <w:bCs/>
                <w:szCs w:val="18"/>
              </w:rPr>
              <w:t>X</w:t>
            </w:r>
          </w:p>
        </w:tc>
        <w:tc>
          <w:tcPr>
            <w:tcW w:w="1361" w:type="dxa"/>
          </w:tcPr>
          <w:p w14:paraId="10F93111" w14:textId="49CBD294" w:rsidR="009649B9" w:rsidRPr="00822EFD" w:rsidRDefault="009712A4" w:rsidP="00F3031B">
            <w:pPr>
              <w:spacing w:line="240" w:lineRule="atLeast"/>
              <w:jc w:val="center"/>
              <w:rPr>
                <w:b/>
                <w:bCs/>
                <w:szCs w:val="18"/>
              </w:rPr>
            </w:pPr>
            <w:r w:rsidRPr="00822EFD">
              <w:rPr>
                <w:rFonts w:cs="Arial"/>
                <w:b/>
                <w:bCs/>
                <w:szCs w:val="18"/>
              </w:rPr>
              <w:t>X</w:t>
            </w:r>
          </w:p>
        </w:tc>
      </w:tr>
    </w:tbl>
    <w:p w14:paraId="22E51351" w14:textId="77777777" w:rsidR="009649B9" w:rsidRDefault="009649B9" w:rsidP="00F3031B">
      <w:pPr>
        <w:spacing w:line="240" w:lineRule="atLeast"/>
      </w:pPr>
    </w:p>
    <w:p w14:paraId="1F1B8459" w14:textId="32E7F45A" w:rsidR="00142BCE" w:rsidRDefault="00BB0F88" w:rsidP="006B35A5">
      <w:pPr>
        <w:pStyle w:val="Kop3"/>
      </w:pPr>
      <w:bookmarkStart w:id="109" w:name="_Toc175238486"/>
      <w:r>
        <w:lastRenderedPageBreak/>
        <w:t>M</w:t>
      </w:r>
      <w:r w:rsidRPr="00BB0F88">
        <w:t>atchopties beoordelen</w:t>
      </w:r>
      <w:bookmarkEnd w:id="109"/>
    </w:p>
    <w:p w14:paraId="545EF79F" w14:textId="52F26255" w:rsidR="003775E1" w:rsidRDefault="00595DC9" w:rsidP="00F3031B">
      <w:pPr>
        <w:spacing w:line="240" w:lineRule="atLeast"/>
      </w:pPr>
      <w:r>
        <w:t>O</w:t>
      </w:r>
      <w:r w:rsidRPr="00F70FA4">
        <w:t>m de matchopties te beoordelen</w:t>
      </w:r>
      <w:r>
        <w:t xml:space="preserve"> </w:t>
      </w:r>
      <w:r w:rsidR="00F70FA4">
        <w:t>klikt d</w:t>
      </w:r>
      <w:r w:rsidR="00C62CA8">
        <w:t>e BO gebruike</w:t>
      </w:r>
      <w:r>
        <w:t xml:space="preserve">r </w:t>
      </w:r>
      <w:r w:rsidR="00C62CA8">
        <w:t xml:space="preserve">op </w:t>
      </w:r>
      <w:r w:rsidR="00F70FA4">
        <w:t xml:space="preserve">een </w:t>
      </w:r>
      <w:r w:rsidR="00F70FA4" w:rsidRPr="00F70FA4">
        <w:t>slachtoffer.</w:t>
      </w:r>
      <w:r w:rsidR="003775E1">
        <w:t xml:space="preserve"> </w:t>
      </w:r>
      <w:r w:rsidR="003775E1" w:rsidRPr="003775E1">
        <w:t>Het systeem toont het aantal voorgestelde matchopties met vermisten.</w:t>
      </w:r>
    </w:p>
    <w:p w14:paraId="2679D9AE" w14:textId="644004D6" w:rsidR="00936D52" w:rsidRDefault="00936D52" w:rsidP="00F3031B">
      <w:pPr>
        <w:spacing w:line="240" w:lineRule="atLeast"/>
      </w:pPr>
    </w:p>
    <w:p w14:paraId="2BA0BF34" w14:textId="07066774" w:rsidR="00936D52" w:rsidRDefault="00936D52" w:rsidP="00F3031B">
      <w:pPr>
        <w:spacing w:line="240" w:lineRule="atLeast"/>
      </w:pPr>
      <w:r>
        <w:rPr>
          <w:noProof/>
        </w:rPr>
        <mc:AlternateContent>
          <mc:Choice Requires="wps">
            <w:drawing>
              <wp:anchor distT="0" distB="0" distL="114300" distR="114300" simplePos="0" relativeHeight="251658247" behindDoc="0" locked="0" layoutInCell="1" allowOverlap="1" wp14:anchorId="574E4626" wp14:editId="08A4D882">
                <wp:simplePos x="0" y="0"/>
                <wp:positionH relativeFrom="page">
                  <wp:posOffset>3152775</wp:posOffset>
                </wp:positionH>
                <wp:positionV relativeFrom="paragraph">
                  <wp:posOffset>13970</wp:posOffset>
                </wp:positionV>
                <wp:extent cx="1104900" cy="523857"/>
                <wp:effectExtent l="0" t="0" r="19050" b="10160"/>
                <wp:wrapNone/>
                <wp:docPr id="552529527" name="Rechthoek: afgeronde hoeken 1"/>
                <wp:cNvGraphicFramePr/>
                <a:graphic xmlns:a="http://schemas.openxmlformats.org/drawingml/2006/main">
                  <a:graphicData uri="http://schemas.microsoft.com/office/word/2010/wordprocessingShape">
                    <wps:wsp>
                      <wps:cNvSpPr/>
                      <wps:spPr>
                        <a:xfrm>
                          <a:off x="0" y="0"/>
                          <a:ext cx="1104900" cy="523857"/>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01B827" w14:textId="77777777" w:rsidR="00936D52" w:rsidRDefault="00936D52" w:rsidP="00936D5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340283A4" w14:textId="77777777" w:rsidR="00936D52" w:rsidRPr="00F319E1" w:rsidRDefault="00936D52" w:rsidP="00936D52">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E4626" id="_x0000_s1067" style="position:absolute;margin-left:248.25pt;margin-top:1.1pt;width:87pt;height:41.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" fillcolor="#acb9ca [1311]" strokecolor="#001826 [1604]" strokeweight="1pt">
                <v:stroke joinstyle="miter"/>
                <v:textbox>
                  <w:txbxContent>
                    <w:p w14:paraId="4301B827" w14:textId="77777777" w:rsidR="00936D52" w:rsidRDefault="00936D52" w:rsidP="00936D5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340283A4" w14:textId="77777777" w:rsidR="00936D52" w:rsidRPr="00F319E1" w:rsidRDefault="00936D52" w:rsidP="00936D52">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v:textbox>
                <w10:wrap anchorx="page"/>
              </v:roundrect>
            </w:pict>
          </mc:Fallback>
        </mc:AlternateContent>
      </w:r>
      <w:r>
        <w:rPr>
          <w:noProof/>
        </w:rPr>
        <mc:AlternateContent>
          <mc:Choice Requires="wpg">
            <w:drawing>
              <wp:inline distT="0" distB="0" distL="0" distR="0" wp14:anchorId="425EF856" wp14:editId="45CDF37F">
                <wp:extent cx="4029074" cy="533400"/>
                <wp:effectExtent l="0" t="0" r="10160" b="19050"/>
                <wp:docPr id="589735377" name="Groep 2"/>
                <wp:cNvGraphicFramePr/>
                <a:graphic xmlns:a="http://schemas.openxmlformats.org/drawingml/2006/main">
                  <a:graphicData uri="http://schemas.microsoft.com/office/word/2010/wordprocessingGroup">
                    <wpg:wgp>
                      <wpg:cNvGrpSpPr/>
                      <wpg:grpSpPr>
                        <a:xfrm>
                          <a:off x="0" y="0"/>
                          <a:ext cx="4029074" cy="533400"/>
                          <a:chOff x="-18775" y="-7726"/>
                          <a:chExt cx="1522639" cy="321841"/>
                        </a:xfrm>
                      </wpg:grpSpPr>
                      <wps:wsp>
                        <wps:cNvPr id="887575863" name="Rechthoek: afgeronde hoeken 887575863"/>
                        <wps:cNvSpPr/>
                        <wps:spPr>
                          <a:xfrm>
                            <a:off x="-18775" y="-7726"/>
                            <a:ext cx="590338" cy="321841"/>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80EB64" w14:textId="77777777" w:rsidR="00936D52" w:rsidRDefault="00936D52" w:rsidP="00936D52">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w:t>
                              </w:r>
                            </w:p>
                            <w:p w14:paraId="6FD339BC" w14:textId="77777777" w:rsidR="00936D52" w:rsidRPr="00F319E1" w:rsidRDefault="00936D52" w:rsidP="00936D52">
                              <w:pPr>
                                <w:rPr>
                                  <w:i/>
                                  <w:iCs/>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961904" name="Rechthoek: afgeronde hoeken 1407961904"/>
                        <wps:cNvSpPr/>
                        <wps:spPr>
                          <a:xfrm>
                            <a:off x="1107685" y="-1966"/>
                            <a:ext cx="396179" cy="315698"/>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5ADC68" w14:textId="77777777" w:rsidR="00936D52" w:rsidRDefault="00936D52" w:rsidP="00936D5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2</w:t>
                              </w:r>
                            </w:p>
                            <w:p w14:paraId="59C6460A" w14:textId="77777777" w:rsidR="00936D52" w:rsidRPr="00F319E1" w:rsidRDefault="00936D52" w:rsidP="00936D52">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25EF856" id="Groep 2" o:spid="_x0000_s1068" style="width:317.25pt;height:42pt;mso-position-horizontal-relative:char;mso-position-vertical-relative:line" coordorigin="-187,-77" coordsize="15226,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">
                <v:roundrect id="Rechthoek: afgeronde hoeken 887575863" o:spid="_x0000_s1069" style="position:absolute;left:-187;top:-77;width:5902;height:3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" fillcolor="#d5dce4 [671]" strokecolor="#001826 [1604]" strokeweight="1pt">
                  <v:stroke joinstyle="miter"/>
                  <v:textbox>
                    <w:txbxContent>
                      <w:p w14:paraId="5F80EB64" w14:textId="77777777" w:rsidR="00936D52" w:rsidRDefault="00936D52" w:rsidP="00936D52">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w:t>
                        </w:r>
                      </w:p>
                      <w:p w14:paraId="6FD339BC" w14:textId="77777777" w:rsidR="00936D52" w:rsidRPr="00F319E1" w:rsidRDefault="00936D52" w:rsidP="00936D52">
                        <w:pPr>
                          <w:rPr>
                            <w:i/>
                            <w:iCs/>
                          </w:rPr>
                        </w:pPr>
                        <w:r w:rsidRPr="00F319E1">
                          <w:rPr>
                            <w:rFonts w:asciiTheme="minorHAnsi" w:hAnsiTheme="minorHAnsi" w:cstheme="minorHAnsi"/>
                            <w:i/>
                            <w:iCs/>
                            <w:color w:val="000000" w:themeColor="text1"/>
                            <w:sz w:val="24"/>
                            <w:szCs w:val="24"/>
                          </w:rPr>
                          <w:t>gegevens</w:t>
                        </w:r>
                      </w:p>
                    </w:txbxContent>
                  </v:textbox>
                </v:roundrect>
                <v:roundrect id="Rechthoek: afgeronde hoeken 1407961904" o:spid="_x0000_s1070" style="position:absolute;left:11076;top:-19;width:3962;height:3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" fillcolor="#acb9ca [1311]" strokecolor="#001826 [1604]" strokeweight="1pt">
                  <v:stroke joinstyle="miter"/>
                  <v:textbox>
                    <w:txbxContent>
                      <w:p w14:paraId="155ADC68" w14:textId="77777777" w:rsidR="00936D52" w:rsidRDefault="00936D52" w:rsidP="00936D52">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2</w:t>
                        </w:r>
                      </w:p>
                      <w:p w14:paraId="59C6460A" w14:textId="77777777" w:rsidR="00936D52" w:rsidRPr="00F319E1" w:rsidRDefault="00936D52" w:rsidP="00936D52">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v:textbox>
                </v:roundrect>
                <w10:anchorlock/>
              </v:group>
            </w:pict>
          </mc:Fallback>
        </mc:AlternateContent>
      </w:r>
    </w:p>
    <w:p w14:paraId="50D4034F" w14:textId="06CD741B" w:rsidR="00936D52" w:rsidRDefault="00936D52" w:rsidP="00F3031B">
      <w:pPr>
        <w:spacing w:line="240" w:lineRule="atLeast"/>
        <w:rPr>
          <w:i/>
          <w:iCs/>
        </w:rPr>
      </w:pPr>
      <w:r w:rsidRPr="00C92950">
        <w:rPr>
          <w:i/>
          <w:iCs/>
        </w:rPr>
        <w:t xml:space="preserve">Figuur </w:t>
      </w:r>
      <w:r w:rsidR="00F66BF7">
        <w:rPr>
          <w:i/>
          <w:iCs/>
        </w:rPr>
        <w:t>11</w:t>
      </w:r>
      <w:r w:rsidRPr="00C92950">
        <w:rPr>
          <w:i/>
          <w:iCs/>
        </w:rPr>
        <w:t xml:space="preserve">: Indeling scherm </w:t>
      </w:r>
      <w:r>
        <w:rPr>
          <w:i/>
          <w:iCs/>
        </w:rPr>
        <w:t>matchen van vermisten</w:t>
      </w:r>
    </w:p>
    <w:p w14:paraId="418268F8" w14:textId="77777777" w:rsidR="00936D52" w:rsidRPr="003775E1" w:rsidRDefault="00936D52" w:rsidP="00F3031B">
      <w:pPr>
        <w:spacing w:line="240" w:lineRule="atLeast"/>
      </w:pPr>
    </w:p>
    <w:p w14:paraId="5629A303" w14:textId="1AA529AD" w:rsidR="003775E1" w:rsidRDefault="00270578" w:rsidP="00F3031B">
      <w:pPr>
        <w:spacing w:line="240" w:lineRule="atLeast"/>
      </w:pPr>
      <w:r w:rsidRPr="00270578">
        <w:rPr>
          <w:b/>
          <w:bCs/>
          <w:color w:val="C00000"/>
        </w:rPr>
        <w:t>NB:</w:t>
      </w:r>
      <w:r w:rsidRPr="00270578">
        <w:rPr>
          <w:b/>
          <w:bCs/>
          <w:color w:val="C00000"/>
        </w:rPr>
        <w:tab/>
      </w:r>
      <w:r w:rsidR="003775E1" w:rsidRPr="003775E1">
        <w:t xml:space="preserve">Het systeem blokkeert automatisch dit slachtoffer voor matching met vermisten door een andere </w:t>
      </w:r>
      <w:r>
        <w:t>BO gebruiker</w:t>
      </w:r>
      <w:r w:rsidR="003775E1" w:rsidRPr="003775E1">
        <w:t>.</w:t>
      </w:r>
      <w:r w:rsidR="00D61BA3">
        <w:t xml:space="preserve"> Er </w:t>
      </w:r>
      <w:r w:rsidR="004B0945">
        <w:t>verschijnt</w:t>
      </w:r>
      <w:r w:rsidR="00D61BA3">
        <w:t xml:space="preserve"> een melding: “Exclusief toegang verkregen</w:t>
      </w:r>
      <w:r w:rsidR="004B0945">
        <w:t>”.</w:t>
      </w:r>
    </w:p>
    <w:p w14:paraId="5E1331F8" w14:textId="77777777" w:rsidR="006126E0" w:rsidRDefault="006126E0" w:rsidP="00F3031B">
      <w:pPr>
        <w:spacing w:line="240" w:lineRule="atLeast"/>
      </w:pPr>
    </w:p>
    <w:p w14:paraId="1CD41DAE" w14:textId="7AADF500" w:rsidR="007D0EC9" w:rsidRPr="00282944" w:rsidRDefault="007D0EC9" w:rsidP="00F3031B">
      <w:pPr>
        <w:spacing w:after="120" w:line="240" w:lineRule="atLeast"/>
      </w:pPr>
      <w:r>
        <w:t xml:space="preserve">Tabel </w:t>
      </w:r>
      <w:r w:rsidR="009468FA">
        <w:t>5</w:t>
      </w:r>
      <w:r>
        <w:t xml:space="preserve">: Overzicht </w:t>
      </w:r>
      <w:r w:rsidR="00437F89">
        <w:t>van g</w:t>
      </w:r>
      <w:r>
        <w:t xml:space="preserve">egevens </w:t>
      </w:r>
      <w:r w:rsidR="00437F89">
        <w:t xml:space="preserve">weergegeven </w:t>
      </w:r>
      <w:r>
        <w:t>in het scherm</w:t>
      </w:r>
      <w:r w:rsidR="00DF1350">
        <w:t xml:space="preserve"> M</w:t>
      </w:r>
      <w:r w:rsidRPr="00282944">
        <w:t>atchen van vermisten</w:t>
      </w:r>
    </w:p>
    <w:tbl>
      <w:tblPr>
        <w:tblStyle w:val="Tabelraster"/>
        <w:tblW w:w="8500" w:type="dxa"/>
        <w:tblLook w:val="04A0" w:firstRow="1" w:lastRow="0" w:firstColumn="1" w:lastColumn="0" w:noHBand="0" w:noVBand="1"/>
      </w:tblPr>
      <w:tblGrid>
        <w:gridCol w:w="1191"/>
        <w:gridCol w:w="1143"/>
        <w:gridCol w:w="1263"/>
        <w:gridCol w:w="1017"/>
        <w:gridCol w:w="1051"/>
        <w:gridCol w:w="1276"/>
        <w:gridCol w:w="1559"/>
      </w:tblGrid>
      <w:tr w:rsidR="00956672" w:rsidRPr="00822EFD" w14:paraId="0DCD1EB6" w14:textId="77777777" w:rsidTr="00E92D66">
        <w:trPr>
          <w:cnfStyle w:val="100000000000" w:firstRow="1" w:lastRow="0" w:firstColumn="0" w:lastColumn="0" w:oddVBand="0" w:evenVBand="0" w:oddHBand="0" w:evenHBand="0" w:firstRowFirstColumn="0" w:firstRowLastColumn="0" w:lastRowFirstColumn="0" w:lastRowLastColumn="0"/>
          <w:tblHeader/>
        </w:trPr>
        <w:tc>
          <w:tcPr>
            <w:tcW w:w="1191" w:type="dxa"/>
          </w:tcPr>
          <w:p w14:paraId="3DD4432E" w14:textId="77777777" w:rsidR="00686AB5" w:rsidRPr="00822EFD" w:rsidRDefault="00686AB5" w:rsidP="00F3031B">
            <w:pPr>
              <w:spacing w:line="240" w:lineRule="atLeast"/>
              <w:rPr>
                <w:b/>
                <w:bCs/>
                <w:szCs w:val="18"/>
              </w:rPr>
            </w:pPr>
            <w:r w:rsidRPr="00822EFD">
              <w:rPr>
                <w:b/>
                <w:bCs/>
                <w:szCs w:val="18"/>
              </w:rPr>
              <w:t>Gegevens</w:t>
            </w:r>
          </w:p>
        </w:tc>
        <w:tc>
          <w:tcPr>
            <w:tcW w:w="1143" w:type="dxa"/>
          </w:tcPr>
          <w:p w14:paraId="7DA350B5" w14:textId="723B9935" w:rsidR="00686AB5" w:rsidRPr="00822EFD" w:rsidRDefault="00686AB5" w:rsidP="00F3031B">
            <w:pPr>
              <w:spacing w:line="240" w:lineRule="atLeast"/>
              <w:rPr>
                <w:b/>
                <w:bCs/>
                <w:szCs w:val="18"/>
              </w:rPr>
            </w:pPr>
            <w:r w:rsidRPr="00822EFD">
              <w:rPr>
                <w:b/>
                <w:bCs/>
                <w:szCs w:val="18"/>
              </w:rPr>
              <w:t>Roepnaam</w:t>
            </w:r>
          </w:p>
        </w:tc>
        <w:tc>
          <w:tcPr>
            <w:tcW w:w="1263" w:type="dxa"/>
          </w:tcPr>
          <w:p w14:paraId="11518122" w14:textId="3D72DD21" w:rsidR="00686AB5" w:rsidRPr="00822EFD" w:rsidRDefault="00686AB5" w:rsidP="00F3031B">
            <w:pPr>
              <w:spacing w:line="240" w:lineRule="atLeast"/>
              <w:rPr>
                <w:b/>
                <w:bCs/>
                <w:szCs w:val="18"/>
              </w:rPr>
            </w:pPr>
            <w:r w:rsidRPr="00822EFD">
              <w:rPr>
                <w:b/>
                <w:bCs/>
                <w:szCs w:val="18"/>
              </w:rPr>
              <w:t>Achternaam</w:t>
            </w:r>
          </w:p>
        </w:tc>
        <w:tc>
          <w:tcPr>
            <w:tcW w:w="1017" w:type="dxa"/>
          </w:tcPr>
          <w:p w14:paraId="55B2472F" w14:textId="2CE2CC30" w:rsidR="00686AB5" w:rsidRPr="00822EFD" w:rsidRDefault="00686AB5" w:rsidP="00F3031B">
            <w:pPr>
              <w:spacing w:line="240" w:lineRule="atLeast"/>
              <w:rPr>
                <w:b/>
                <w:bCs/>
                <w:szCs w:val="18"/>
              </w:rPr>
            </w:pPr>
            <w:r w:rsidRPr="00822EFD">
              <w:rPr>
                <w:b/>
                <w:bCs/>
                <w:szCs w:val="18"/>
              </w:rPr>
              <w:t>Geslacht</w:t>
            </w:r>
          </w:p>
        </w:tc>
        <w:tc>
          <w:tcPr>
            <w:tcW w:w="1051" w:type="dxa"/>
          </w:tcPr>
          <w:p w14:paraId="476D2C8D" w14:textId="418352DA" w:rsidR="00686AB5" w:rsidRPr="00822EFD" w:rsidRDefault="00686AB5" w:rsidP="00F3031B">
            <w:pPr>
              <w:spacing w:line="240" w:lineRule="atLeast"/>
              <w:rPr>
                <w:b/>
                <w:bCs/>
                <w:szCs w:val="18"/>
              </w:rPr>
            </w:pPr>
            <w:proofErr w:type="spellStart"/>
            <w:r w:rsidRPr="00822EFD">
              <w:rPr>
                <w:b/>
                <w:bCs/>
                <w:szCs w:val="18"/>
              </w:rPr>
              <w:t>Geboorte</w:t>
            </w:r>
            <w:r w:rsidR="00822EFD">
              <w:rPr>
                <w:b/>
                <w:bCs/>
                <w:szCs w:val="18"/>
              </w:rPr>
              <w:t>-</w:t>
            </w:r>
            <w:r w:rsidRPr="00822EFD">
              <w:rPr>
                <w:b/>
                <w:bCs/>
                <w:szCs w:val="18"/>
              </w:rPr>
              <w:t>datum</w:t>
            </w:r>
            <w:proofErr w:type="spellEnd"/>
          </w:p>
        </w:tc>
        <w:tc>
          <w:tcPr>
            <w:tcW w:w="1276" w:type="dxa"/>
          </w:tcPr>
          <w:p w14:paraId="23A851B6" w14:textId="1AD0F90B" w:rsidR="00686AB5" w:rsidRPr="00822EFD" w:rsidRDefault="00970999" w:rsidP="00F3031B">
            <w:pPr>
              <w:spacing w:line="240" w:lineRule="atLeast"/>
              <w:rPr>
                <w:b/>
                <w:bCs/>
                <w:szCs w:val="18"/>
              </w:rPr>
            </w:pPr>
            <w:r w:rsidRPr="00970999">
              <w:rPr>
                <w:b/>
                <w:bCs/>
                <w:szCs w:val="18"/>
              </w:rPr>
              <w:t>Uitleg van verwant waarom vermiste mogelijk betrokken is bij het incident</w:t>
            </w:r>
          </w:p>
        </w:tc>
        <w:tc>
          <w:tcPr>
            <w:tcW w:w="1559" w:type="dxa"/>
          </w:tcPr>
          <w:p w14:paraId="1C7776D5" w14:textId="1E055F12" w:rsidR="00686AB5" w:rsidRPr="00822EFD" w:rsidRDefault="00686AB5" w:rsidP="00F3031B">
            <w:pPr>
              <w:spacing w:line="240" w:lineRule="atLeast"/>
              <w:rPr>
                <w:b/>
                <w:bCs/>
                <w:szCs w:val="18"/>
              </w:rPr>
            </w:pPr>
            <w:r w:rsidRPr="00822EFD">
              <w:rPr>
                <w:b/>
                <w:bCs/>
                <w:szCs w:val="18"/>
              </w:rPr>
              <w:t>Vermiste is een match</w:t>
            </w:r>
            <w:r w:rsidR="00E92D66">
              <w:rPr>
                <w:b/>
                <w:bCs/>
                <w:szCs w:val="18"/>
              </w:rPr>
              <w:t xml:space="preserve"> (vakje om aan te vinken)</w:t>
            </w:r>
          </w:p>
        </w:tc>
      </w:tr>
      <w:tr w:rsidR="00956672" w:rsidRPr="00822EFD" w14:paraId="31D894DC" w14:textId="77777777" w:rsidTr="00E92D66">
        <w:trPr>
          <w:cnfStyle w:val="000000100000" w:firstRow="0" w:lastRow="0" w:firstColumn="0" w:lastColumn="0" w:oddVBand="0" w:evenVBand="0" w:oddHBand="1" w:evenHBand="0" w:firstRowFirstColumn="0" w:firstRowLastColumn="0" w:lastRowFirstColumn="0" w:lastRowLastColumn="0"/>
        </w:trPr>
        <w:tc>
          <w:tcPr>
            <w:tcW w:w="1191" w:type="dxa"/>
          </w:tcPr>
          <w:p w14:paraId="111FD82E" w14:textId="77777777" w:rsidR="00686AB5" w:rsidRPr="00822EFD" w:rsidRDefault="00686AB5" w:rsidP="00F3031B">
            <w:pPr>
              <w:spacing w:line="240" w:lineRule="atLeast"/>
              <w:rPr>
                <w:b/>
                <w:bCs/>
                <w:szCs w:val="18"/>
              </w:rPr>
            </w:pPr>
            <w:r w:rsidRPr="00822EFD">
              <w:rPr>
                <w:b/>
                <w:bCs/>
                <w:szCs w:val="18"/>
              </w:rPr>
              <w:t>Slachtoffer</w:t>
            </w:r>
          </w:p>
        </w:tc>
        <w:tc>
          <w:tcPr>
            <w:tcW w:w="1143" w:type="dxa"/>
          </w:tcPr>
          <w:p w14:paraId="71E99609" w14:textId="737182C8"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263" w:type="dxa"/>
          </w:tcPr>
          <w:p w14:paraId="46259C40" w14:textId="7A9A1BF1"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017" w:type="dxa"/>
          </w:tcPr>
          <w:p w14:paraId="11A6399B" w14:textId="0008041F"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051" w:type="dxa"/>
          </w:tcPr>
          <w:p w14:paraId="18627B74" w14:textId="4E92CDA3" w:rsidR="00686AB5" w:rsidRPr="00822EFD" w:rsidRDefault="00686AB5" w:rsidP="00F3031B">
            <w:pPr>
              <w:spacing w:line="240" w:lineRule="atLeast"/>
              <w:jc w:val="center"/>
              <w:rPr>
                <w:rFonts w:cs="Arial"/>
                <w:b/>
                <w:bCs/>
                <w:szCs w:val="18"/>
              </w:rPr>
            </w:pPr>
            <w:r w:rsidRPr="00822EFD">
              <w:rPr>
                <w:b/>
                <w:bCs/>
                <w:szCs w:val="18"/>
              </w:rPr>
              <w:t>X-</w:t>
            </w:r>
          </w:p>
        </w:tc>
        <w:tc>
          <w:tcPr>
            <w:tcW w:w="1276" w:type="dxa"/>
          </w:tcPr>
          <w:p w14:paraId="12FDB6EE" w14:textId="1AC7A7B2" w:rsidR="00686AB5" w:rsidRPr="00822EFD" w:rsidRDefault="00822EFD" w:rsidP="00F3031B">
            <w:pPr>
              <w:spacing w:line="240" w:lineRule="atLeast"/>
              <w:jc w:val="center"/>
              <w:rPr>
                <w:rFonts w:cs="Arial"/>
                <w:b/>
                <w:bCs/>
                <w:szCs w:val="18"/>
              </w:rPr>
            </w:pPr>
            <w:r w:rsidRPr="00822EFD">
              <w:rPr>
                <w:rFonts w:cs="Arial"/>
                <w:b/>
                <w:bCs/>
                <w:szCs w:val="18"/>
              </w:rPr>
              <w:t>-</w:t>
            </w:r>
          </w:p>
        </w:tc>
        <w:tc>
          <w:tcPr>
            <w:tcW w:w="1559" w:type="dxa"/>
          </w:tcPr>
          <w:p w14:paraId="18F8CD9D" w14:textId="41C68D09" w:rsidR="00686AB5" w:rsidRPr="00822EFD" w:rsidRDefault="00E92D66" w:rsidP="00F3031B">
            <w:pPr>
              <w:spacing w:line="240" w:lineRule="atLeast"/>
              <w:jc w:val="center"/>
              <w:rPr>
                <w:rFonts w:cs="Arial"/>
                <w:b/>
                <w:bCs/>
                <w:szCs w:val="18"/>
              </w:rPr>
            </w:pPr>
            <w:r>
              <w:rPr>
                <w:rFonts w:cs="Arial"/>
                <w:b/>
                <w:bCs/>
                <w:szCs w:val="18"/>
              </w:rPr>
              <w:t>-</w:t>
            </w:r>
          </w:p>
        </w:tc>
      </w:tr>
      <w:tr w:rsidR="00956672" w:rsidRPr="00822EFD" w14:paraId="41C566D5" w14:textId="77777777" w:rsidTr="00E92D66">
        <w:trPr>
          <w:cnfStyle w:val="000000010000" w:firstRow="0" w:lastRow="0" w:firstColumn="0" w:lastColumn="0" w:oddVBand="0" w:evenVBand="0" w:oddHBand="0" w:evenHBand="1" w:firstRowFirstColumn="0" w:firstRowLastColumn="0" w:lastRowFirstColumn="0" w:lastRowLastColumn="0"/>
        </w:trPr>
        <w:tc>
          <w:tcPr>
            <w:tcW w:w="1191" w:type="dxa"/>
          </w:tcPr>
          <w:p w14:paraId="5CD378B0" w14:textId="77777777" w:rsidR="00686AB5" w:rsidRPr="00822EFD" w:rsidRDefault="00686AB5" w:rsidP="00F3031B">
            <w:pPr>
              <w:spacing w:line="240" w:lineRule="atLeast"/>
              <w:rPr>
                <w:b/>
                <w:bCs/>
                <w:szCs w:val="18"/>
              </w:rPr>
            </w:pPr>
            <w:r w:rsidRPr="00822EFD">
              <w:rPr>
                <w:b/>
                <w:bCs/>
                <w:szCs w:val="18"/>
              </w:rPr>
              <w:t>Vermiste</w:t>
            </w:r>
          </w:p>
        </w:tc>
        <w:tc>
          <w:tcPr>
            <w:tcW w:w="1143" w:type="dxa"/>
          </w:tcPr>
          <w:p w14:paraId="20D1C273" w14:textId="64B32EA9"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263" w:type="dxa"/>
          </w:tcPr>
          <w:p w14:paraId="1F0945D9" w14:textId="052EEE68"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017" w:type="dxa"/>
          </w:tcPr>
          <w:p w14:paraId="4A4280FE" w14:textId="49825093"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051" w:type="dxa"/>
          </w:tcPr>
          <w:p w14:paraId="4EEC078D" w14:textId="1DE3C33C" w:rsidR="00686AB5" w:rsidRPr="00822EFD" w:rsidRDefault="00686AB5" w:rsidP="00F3031B">
            <w:pPr>
              <w:spacing w:line="240" w:lineRule="atLeast"/>
              <w:jc w:val="center"/>
              <w:rPr>
                <w:rFonts w:cs="Arial"/>
                <w:b/>
                <w:bCs/>
                <w:szCs w:val="18"/>
              </w:rPr>
            </w:pPr>
            <w:r w:rsidRPr="00822EFD">
              <w:rPr>
                <w:rFonts w:cs="Arial"/>
                <w:b/>
                <w:bCs/>
                <w:szCs w:val="18"/>
              </w:rPr>
              <w:t>X</w:t>
            </w:r>
          </w:p>
        </w:tc>
        <w:tc>
          <w:tcPr>
            <w:tcW w:w="1276" w:type="dxa"/>
          </w:tcPr>
          <w:p w14:paraId="46664FE1" w14:textId="78791268" w:rsidR="00686AB5" w:rsidRPr="00822EFD" w:rsidRDefault="00822EFD" w:rsidP="00F3031B">
            <w:pPr>
              <w:spacing w:line="240" w:lineRule="atLeast"/>
              <w:jc w:val="center"/>
              <w:rPr>
                <w:rFonts w:cs="Arial"/>
                <w:b/>
                <w:bCs/>
                <w:szCs w:val="18"/>
              </w:rPr>
            </w:pPr>
            <w:r w:rsidRPr="00822EFD">
              <w:rPr>
                <w:rFonts w:cs="Arial"/>
                <w:b/>
                <w:bCs/>
                <w:szCs w:val="18"/>
              </w:rPr>
              <w:t>X</w:t>
            </w:r>
          </w:p>
        </w:tc>
        <w:tc>
          <w:tcPr>
            <w:tcW w:w="1559" w:type="dxa"/>
          </w:tcPr>
          <w:p w14:paraId="25C06CAE" w14:textId="4F1CF7C6" w:rsidR="00686AB5" w:rsidRPr="00822EFD" w:rsidRDefault="00E92D66" w:rsidP="00F3031B">
            <w:pPr>
              <w:spacing w:line="240" w:lineRule="atLeast"/>
              <w:jc w:val="center"/>
              <w:rPr>
                <w:rFonts w:cs="Arial"/>
                <w:b/>
                <w:bCs/>
                <w:szCs w:val="18"/>
              </w:rPr>
            </w:pPr>
            <w:r>
              <w:rPr>
                <w:rFonts w:cs="Arial"/>
                <w:b/>
                <w:bCs/>
                <w:szCs w:val="18"/>
              </w:rPr>
              <w:t>X</w:t>
            </w:r>
          </w:p>
        </w:tc>
      </w:tr>
    </w:tbl>
    <w:p w14:paraId="4D06DC5C" w14:textId="77777777" w:rsidR="007721E0" w:rsidRDefault="007721E0" w:rsidP="00F3031B">
      <w:pPr>
        <w:spacing w:line="240" w:lineRule="atLeast"/>
      </w:pPr>
    </w:p>
    <w:p w14:paraId="2D88EA6F" w14:textId="77777777" w:rsidR="007721E0" w:rsidRPr="003775E1" w:rsidRDefault="007721E0" w:rsidP="00F3031B">
      <w:pPr>
        <w:spacing w:line="240" w:lineRule="atLeast"/>
      </w:pPr>
      <w:r>
        <w:t xml:space="preserve">De </w:t>
      </w:r>
      <w:r w:rsidRPr="003775E1">
        <w:t>scrollbar</w:t>
      </w:r>
      <w:r>
        <w:t xml:space="preserve"> is aanwezig om </w:t>
      </w:r>
      <w:r w:rsidRPr="003775E1">
        <w:t>meer vermisten te zien.</w:t>
      </w:r>
    </w:p>
    <w:p w14:paraId="1AD1A71D" w14:textId="77777777" w:rsidR="007721E0" w:rsidRDefault="007721E0" w:rsidP="00F3031B">
      <w:pPr>
        <w:spacing w:line="240" w:lineRule="atLeast"/>
      </w:pPr>
    </w:p>
    <w:p w14:paraId="129EAF7B" w14:textId="43FA0004" w:rsidR="006126E0" w:rsidRDefault="005E579E" w:rsidP="00F3031B">
      <w:pPr>
        <w:spacing w:line="240" w:lineRule="atLeast"/>
      </w:pPr>
      <w:r>
        <w:t xml:space="preserve">Met de optie </w:t>
      </w:r>
      <w:r w:rsidR="006126E0">
        <w:t>“T</w:t>
      </w:r>
      <w:r w:rsidR="006126E0" w:rsidRPr="006126E0">
        <w:t>erug</w:t>
      </w:r>
      <w:r w:rsidR="007721E0">
        <w:t>”</w:t>
      </w:r>
      <w:r w:rsidR="006126E0">
        <w:t xml:space="preserve"> </w:t>
      </w:r>
      <w:r>
        <w:t xml:space="preserve">is het mogelijk om </w:t>
      </w:r>
      <w:r w:rsidRPr="006126E0">
        <w:t xml:space="preserve">terug </w:t>
      </w:r>
      <w:r w:rsidR="007721E0">
        <w:t xml:space="preserve">te gaan </w:t>
      </w:r>
      <w:r w:rsidRPr="006126E0">
        <w:t>naar het hoofdmenu</w:t>
      </w:r>
      <w:r>
        <w:t xml:space="preserve"> als </w:t>
      </w:r>
      <w:r w:rsidR="006126E0" w:rsidRPr="006126E0">
        <w:t xml:space="preserve">alle matchopties </w:t>
      </w:r>
      <w:r>
        <w:t xml:space="preserve">zijn </w:t>
      </w:r>
      <w:r w:rsidR="006126E0" w:rsidRPr="006126E0">
        <w:t>beoordeeld</w:t>
      </w:r>
      <w:r>
        <w:t>.</w:t>
      </w:r>
    </w:p>
    <w:p w14:paraId="60D42DF8" w14:textId="77777777" w:rsidR="005E579E" w:rsidRDefault="005E579E" w:rsidP="00F3031B">
      <w:pPr>
        <w:spacing w:line="240" w:lineRule="atLeast"/>
      </w:pPr>
    </w:p>
    <w:p w14:paraId="57C9BEBC" w14:textId="4FDC3D1B" w:rsidR="001D5234" w:rsidRPr="001D5234" w:rsidRDefault="009D6679" w:rsidP="00F3031B">
      <w:pPr>
        <w:spacing w:line="240" w:lineRule="atLeast"/>
      </w:pPr>
      <w:r>
        <w:t xml:space="preserve">Het vinkje </w:t>
      </w:r>
      <w:r w:rsidR="002C1902">
        <w:t>bij de</w:t>
      </w:r>
      <w:r w:rsidR="001D5234">
        <w:t xml:space="preserve"> optie “</w:t>
      </w:r>
      <w:r>
        <w:t>V</w:t>
      </w:r>
      <w:r w:rsidR="001D5234">
        <w:t>ermist</w:t>
      </w:r>
      <w:r>
        <w:t>e</w:t>
      </w:r>
      <w:r w:rsidR="001D5234">
        <w:t xml:space="preserve"> is een match”</w:t>
      </w:r>
      <w:r>
        <w:t xml:space="preserve"> </w:t>
      </w:r>
      <w:r w:rsidR="002C1902">
        <w:t xml:space="preserve">is bedoeld </w:t>
      </w:r>
      <w:r>
        <w:t xml:space="preserve">om </w:t>
      </w:r>
      <w:r w:rsidR="001D5234" w:rsidRPr="001D5234">
        <w:t>te bevestigen dat de voorgestelde match-optie een match is.</w:t>
      </w:r>
    </w:p>
    <w:p w14:paraId="33312553" w14:textId="77777777" w:rsidR="001D5234" w:rsidRPr="006126E0" w:rsidRDefault="001D5234" w:rsidP="00F3031B">
      <w:pPr>
        <w:spacing w:line="240" w:lineRule="atLeast"/>
      </w:pPr>
    </w:p>
    <w:p w14:paraId="48C69B56" w14:textId="00E28EFB" w:rsidR="00BB0F88" w:rsidRDefault="00E33F4A" w:rsidP="00F3031B">
      <w:pPr>
        <w:spacing w:line="240" w:lineRule="atLeast"/>
      </w:pPr>
      <w:r>
        <w:t>De beoordeling van de matchopties vindt plaats</w:t>
      </w:r>
      <w:r w:rsidR="00C81640">
        <w:t xml:space="preserve"> op</w:t>
      </w:r>
      <w:r>
        <w:t xml:space="preserve"> alle drie</w:t>
      </w:r>
      <w:r w:rsidR="003966D7">
        <w:t xml:space="preserve"> tab</w:t>
      </w:r>
      <w:r w:rsidR="003F2AD8">
        <w:t xml:space="preserve">s </w:t>
      </w:r>
      <w:r w:rsidR="003966D7">
        <w:t>(</w:t>
      </w:r>
      <w:r w:rsidR="00D140FE">
        <w:t>locaties</w:t>
      </w:r>
      <w:r w:rsidR="003F2AD8">
        <w:t>)</w:t>
      </w:r>
      <w:r w:rsidR="00D140FE">
        <w:t>:</w:t>
      </w:r>
    </w:p>
    <w:p w14:paraId="63A26115" w14:textId="77777777" w:rsidR="00D140FE" w:rsidRDefault="00D140FE" w:rsidP="00F3031B">
      <w:pPr>
        <w:pStyle w:val="Lijstalinea"/>
        <w:numPr>
          <w:ilvl w:val="0"/>
          <w:numId w:val="9"/>
        </w:numPr>
        <w:tabs>
          <w:tab w:val="clear" w:pos="397"/>
          <w:tab w:val="left" w:pos="567"/>
        </w:tabs>
        <w:spacing w:line="240" w:lineRule="atLeast"/>
        <w:ind w:left="567" w:hanging="567"/>
      </w:pPr>
      <w:r>
        <w:t>Ziekenhuis</w:t>
      </w:r>
    </w:p>
    <w:p w14:paraId="67734FDF" w14:textId="77777777" w:rsidR="00D140FE" w:rsidRDefault="00D140FE" w:rsidP="00F3031B">
      <w:pPr>
        <w:pStyle w:val="Lijstalinea"/>
        <w:numPr>
          <w:ilvl w:val="0"/>
          <w:numId w:val="9"/>
        </w:numPr>
        <w:tabs>
          <w:tab w:val="clear" w:pos="397"/>
          <w:tab w:val="left" w:pos="567"/>
        </w:tabs>
        <w:spacing w:line="240" w:lineRule="atLeast"/>
        <w:ind w:left="567" w:hanging="567"/>
      </w:pPr>
      <w:r>
        <w:t>Opvanglocaties</w:t>
      </w:r>
    </w:p>
    <w:p w14:paraId="4DCC17C5" w14:textId="77777777" w:rsidR="00D140FE" w:rsidRDefault="00D140FE" w:rsidP="00F3031B">
      <w:pPr>
        <w:pStyle w:val="Lijstalinea"/>
        <w:numPr>
          <w:ilvl w:val="0"/>
          <w:numId w:val="9"/>
        </w:numPr>
        <w:tabs>
          <w:tab w:val="clear" w:pos="397"/>
          <w:tab w:val="left" w:pos="567"/>
        </w:tabs>
        <w:spacing w:line="240" w:lineRule="atLeast"/>
        <w:ind w:left="567" w:hanging="567"/>
      </w:pPr>
      <w:r>
        <w:t>Mortuaria</w:t>
      </w:r>
    </w:p>
    <w:p w14:paraId="60B012AD" w14:textId="77777777" w:rsidR="00D140FE" w:rsidRDefault="00D140FE" w:rsidP="00F3031B">
      <w:pPr>
        <w:spacing w:line="240" w:lineRule="atLeast"/>
      </w:pPr>
    </w:p>
    <w:p w14:paraId="5D2D624D" w14:textId="283503C8" w:rsidR="007721E0" w:rsidRDefault="007721E0" w:rsidP="00F3031B">
      <w:pPr>
        <w:spacing w:line="240" w:lineRule="atLeast"/>
      </w:pPr>
      <w:r>
        <w:t>Met de optie “T</w:t>
      </w:r>
      <w:r w:rsidRPr="006126E0">
        <w:t>erug</w:t>
      </w:r>
      <w:r>
        <w:t xml:space="preserve"> naar menu” is het mogelijk om </w:t>
      </w:r>
      <w:r w:rsidRPr="006126E0">
        <w:t>terug</w:t>
      </w:r>
      <w:r>
        <w:t xml:space="preserve"> te gaan</w:t>
      </w:r>
      <w:r w:rsidRPr="006126E0">
        <w:t xml:space="preserve"> naar </w:t>
      </w:r>
      <w:r>
        <w:t>het hoofdscherm.</w:t>
      </w:r>
    </w:p>
    <w:p w14:paraId="617E4D94" w14:textId="5DF7F550" w:rsidR="00BB0F88" w:rsidRDefault="003A6521" w:rsidP="00F3031B">
      <w:pPr>
        <w:pStyle w:val="Kop2"/>
        <w:numPr>
          <w:ilvl w:val="1"/>
          <w:numId w:val="1"/>
        </w:numPr>
        <w:spacing w:line="240" w:lineRule="atLeast"/>
      </w:pPr>
      <w:bookmarkStart w:id="110" w:name="_Toc175238487"/>
      <w:r w:rsidRPr="003A6521">
        <w:t>Contactverwant toewijzen</w:t>
      </w:r>
      <w:bookmarkEnd w:id="110"/>
    </w:p>
    <w:p w14:paraId="79A5DE93" w14:textId="77777777" w:rsidR="002521C3" w:rsidRDefault="002521C3" w:rsidP="002521C3">
      <w:pPr>
        <w:spacing w:line="240" w:lineRule="atLeast"/>
      </w:pPr>
      <w:r>
        <w:t>Een verwant kan wel of niet geregistreerd zijn als contactverwant. Dit betekent dat deze verwant als belangrijk gezien wordt: andere verwanten kunnen naar deze verwant worden verwezen voor informatie betreffende de vermiste. Een vermiste die aangemaakt wordt door de FO begint niet als contactverwant: het is een eigenschap die alleen door de BO kan worden toegekend. Deze eigenschap heeft niet een non-triviale levensloop: er kan altijd vrijelijk gekozen worden om deze eigenschap toe te kennen of weer te ontnemen. Deze eigenschap heeft nagenoeg geen gevolgen voor de functionaliteit: het enige gevolg is dat contactverwanten bovenaan komen in lijstjes van de informeren verwanten.</w:t>
      </w:r>
    </w:p>
    <w:p w14:paraId="0FA9A183" w14:textId="77777777" w:rsidR="002521C3" w:rsidRDefault="002521C3" w:rsidP="00F3031B">
      <w:pPr>
        <w:spacing w:line="240" w:lineRule="atLeast"/>
      </w:pPr>
    </w:p>
    <w:p w14:paraId="255ED59A" w14:textId="27C9A0FA" w:rsidR="004F6BE1" w:rsidRDefault="00D37A41" w:rsidP="00F3031B">
      <w:pPr>
        <w:spacing w:line="240" w:lineRule="atLeast"/>
      </w:pPr>
      <w:r>
        <w:lastRenderedPageBreak/>
        <w:t xml:space="preserve">In </w:t>
      </w:r>
      <w:r w:rsidR="002521C3">
        <w:t xml:space="preserve">het </w:t>
      </w:r>
      <w:r>
        <w:t xml:space="preserve">scherm </w:t>
      </w:r>
      <w:r w:rsidR="002521C3">
        <w:t>“</w:t>
      </w:r>
      <w:r w:rsidR="002521C3" w:rsidRPr="003A6521">
        <w:t>Contactverwant toewijzen</w:t>
      </w:r>
      <w:r w:rsidR="002521C3">
        <w:t xml:space="preserve">” </w:t>
      </w:r>
      <w:r>
        <w:t>toont h</w:t>
      </w:r>
      <w:r w:rsidRPr="00F34E40">
        <w:t xml:space="preserve">et systeem </w:t>
      </w:r>
      <w:r w:rsidRPr="00816FE7">
        <w:t xml:space="preserve">standaard de </w:t>
      </w:r>
      <w:proofErr w:type="spellStart"/>
      <w:r w:rsidRPr="00816FE7">
        <w:t>gematchte</w:t>
      </w:r>
      <w:proofErr w:type="spellEnd"/>
      <w:r w:rsidRPr="00816FE7">
        <w:t xml:space="preserve"> gewonde slachtoffers in ziekenhuizen. </w:t>
      </w:r>
    </w:p>
    <w:p w14:paraId="10339CAE" w14:textId="77777777" w:rsidR="004F6BE1" w:rsidRDefault="004F6BE1" w:rsidP="00F3031B">
      <w:pPr>
        <w:spacing w:line="240" w:lineRule="atLeast"/>
      </w:pPr>
    </w:p>
    <w:p w14:paraId="525339B2" w14:textId="1E17CE1B" w:rsidR="00D37A41" w:rsidRDefault="00B61623" w:rsidP="00F3031B">
      <w:pPr>
        <w:spacing w:line="240" w:lineRule="atLeast"/>
      </w:pPr>
      <w:r>
        <w:t>In dit scherm word</w:t>
      </w:r>
      <w:r w:rsidR="00C0085A">
        <w:t>t er volgende getoond:</w:t>
      </w:r>
    </w:p>
    <w:p w14:paraId="3A8C0C0B" w14:textId="77777777" w:rsidR="004F6BE1" w:rsidRDefault="004F6BE1" w:rsidP="00F3031B">
      <w:pPr>
        <w:spacing w:line="240" w:lineRule="atLeast"/>
      </w:pPr>
    </w:p>
    <w:p w14:paraId="134AE430" w14:textId="77777777" w:rsidR="00553A98" w:rsidRDefault="00553A98" w:rsidP="00F3031B">
      <w:pPr>
        <w:pStyle w:val="Lijstalinea"/>
        <w:numPr>
          <w:ilvl w:val="0"/>
          <w:numId w:val="9"/>
        </w:numPr>
        <w:tabs>
          <w:tab w:val="clear" w:pos="397"/>
          <w:tab w:val="left" w:pos="567"/>
        </w:tabs>
        <w:spacing w:line="240" w:lineRule="atLeast"/>
        <w:ind w:left="567" w:hanging="567"/>
      </w:pPr>
      <w:r>
        <w:t>Knop “T</w:t>
      </w:r>
      <w:r w:rsidRPr="006126E0">
        <w:t>erug</w:t>
      </w:r>
      <w:r>
        <w:t xml:space="preserve"> naar menu” om </w:t>
      </w:r>
      <w:r w:rsidRPr="006126E0">
        <w:t xml:space="preserve">terug </w:t>
      </w:r>
      <w:r>
        <w:t xml:space="preserve">te gaan </w:t>
      </w:r>
      <w:r w:rsidRPr="006126E0">
        <w:t>naar het hoofdmenu</w:t>
      </w:r>
      <w:r>
        <w:t>.</w:t>
      </w:r>
    </w:p>
    <w:p w14:paraId="5DD94578" w14:textId="77777777" w:rsidR="00D37A41" w:rsidRDefault="00D37A41" w:rsidP="00F3031B">
      <w:pPr>
        <w:spacing w:line="240" w:lineRule="atLeast"/>
      </w:pPr>
    </w:p>
    <w:p w14:paraId="734AE455" w14:textId="40C555CD" w:rsidR="00D37A41" w:rsidRDefault="00D37A41" w:rsidP="00F3031B">
      <w:pPr>
        <w:pStyle w:val="Lijstalinea"/>
        <w:numPr>
          <w:ilvl w:val="0"/>
          <w:numId w:val="9"/>
        </w:numPr>
        <w:tabs>
          <w:tab w:val="clear" w:pos="397"/>
          <w:tab w:val="left" w:pos="567"/>
        </w:tabs>
        <w:spacing w:line="240" w:lineRule="atLeast"/>
        <w:ind w:left="567" w:hanging="567"/>
      </w:pPr>
      <w:r>
        <w:t xml:space="preserve">Knop </w:t>
      </w:r>
      <w:r w:rsidR="00553A98">
        <w:t>“</w:t>
      </w:r>
      <w:r w:rsidRPr="00383A3D">
        <w:t>Ververs</w:t>
      </w:r>
      <w:r w:rsidR="00553A98">
        <w:t xml:space="preserve">” </w:t>
      </w:r>
      <w:r w:rsidRPr="00383A3D">
        <w:t>om</w:t>
      </w:r>
      <w:r>
        <w:t xml:space="preserve"> </w:t>
      </w:r>
      <w:r w:rsidRPr="00383A3D">
        <w:t>de laatst ingevoerde gegevens op te halen.</w:t>
      </w:r>
    </w:p>
    <w:p w14:paraId="1B26859F" w14:textId="77777777" w:rsidR="00D37A41" w:rsidRPr="00383A3D" w:rsidRDefault="00D37A41" w:rsidP="00F3031B">
      <w:pPr>
        <w:pStyle w:val="Lijstalinea"/>
        <w:numPr>
          <w:ilvl w:val="0"/>
          <w:numId w:val="0"/>
        </w:numPr>
        <w:tabs>
          <w:tab w:val="clear" w:pos="397"/>
          <w:tab w:val="left" w:pos="567"/>
        </w:tabs>
        <w:spacing w:line="240" w:lineRule="atLeast"/>
        <w:ind w:left="567"/>
      </w:pPr>
    </w:p>
    <w:p w14:paraId="511B3AC9" w14:textId="77777777" w:rsidR="00D37A41" w:rsidRDefault="00D37A41" w:rsidP="00F3031B">
      <w:pPr>
        <w:pStyle w:val="Lijstalinea"/>
        <w:numPr>
          <w:ilvl w:val="0"/>
          <w:numId w:val="9"/>
        </w:numPr>
        <w:tabs>
          <w:tab w:val="clear" w:pos="397"/>
          <w:tab w:val="left" w:pos="567"/>
        </w:tabs>
        <w:spacing w:line="240" w:lineRule="atLeast"/>
        <w:ind w:left="567" w:hanging="567"/>
      </w:pPr>
      <w:r>
        <w:t>D</w:t>
      </w:r>
      <w:r w:rsidRPr="00383A3D">
        <w:t>e matchopties per locatie</w:t>
      </w:r>
      <w:r>
        <w:t>:</w:t>
      </w:r>
    </w:p>
    <w:p w14:paraId="1CAB2277" w14:textId="270E7C48" w:rsidR="00D37A41" w:rsidRDefault="00D37A41" w:rsidP="00F3031B">
      <w:pPr>
        <w:pStyle w:val="Lijstalinea"/>
        <w:numPr>
          <w:ilvl w:val="1"/>
          <w:numId w:val="26"/>
        </w:numPr>
        <w:tabs>
          <w:tab w:val="clear" w:pos="397"/>
          <w:tab w:val="left" w:pos="851"/>
        </w:tabs>
        <w:spacing w:line="240" w:lineRule="atLeast"/>
        <w:ind w:left="851" w:hanging="284"/>
      </w:pPr>
      <w:r>
        <w:t>Ziekenhuis</w:t>
      </w:r>
    </w:p>
    <w:p w14:paraId="6C55E2DB" w14:textId="77777777" w:rsidR="00D37A41" w:rsidRDefault="00D37A41" w:rsidP="00F3031B">
      <w:pPr>
        <w:pStyle w:val="Lijstalinea"/>
        <w:numPr>
          <w:ilvl w:val="1"/>
          <w:numId w:val="26"/>
        </w:numPr>
        <w:tabs>
          <w:tab w:val="clear" w:pos="397"/>
          <w:tab w:val="left" w:pos="851"/>
        </w:tabs>
        <w:spacing w:line="240" w:lineRule="atLeast"/>
        <w:ind w:left="851" w:hanging="284"/>
      </w:pPr>
      <w:r>
        <w:t>Opvanglocaties</w:t>
      </w:r>
    </w:p>
    <w:p w14:paraId="35ECCB2B" w14:textId="77777777" w:rsidR="00D37A41" w:rsidRDefault="00D37A41" w:rsidP="00F3031B">
      <w:pPr>
        <w:pStyle w:val="Lijstalinea"/>
        <w:numPr>
          <w:ilvl w:val="1"/>
          <w:numId w:val="26"/>
        </w:numPr>
        <w:tabs>
          <w:tab w:val="clear" w:pos="397"/>
          <w:tab w:val="left" w:pos="851"/>
        </w:tabs>
        <w:spacing w:line="240" w:lineRule="atLeast"/>
        <w:ind w:left="851" w:hanging="284"/>
      </w:pPr>
      <w:r>
        <w:t>Mortuaria</w:t>
      </w:r>
    </w:p>
    <w:p w14:paraId="583B01C4" w14:textId="77777777" w:rsidR="00D37A41" w:rsidRDefault="00D37A41" w:rsidP="00F3031B">
      <w:pPr>
        <w:pStyle w:val="Lijstalinea"/>
        <w:numPr>
          <w:ilvl w:val="0"/>
          <w:numId w:val="0"/>
        </w:numPr>
        <w:tabs>
          <w:tab w:val="clear" w:pos="397"/>
          <w:tab w:val="left" w:pos="851"/>
        </w:tabs>
        <w:spacing w:line="240" w:lineRule="atLeast"/>
        <w:ind w:left="851"/>
      </w:pPr>
    </w:p>
    <w:p w14:paraId="6ABFB18A" w14:textId="77777777" w:rsidR="00D37A41" w:rsidRDefault="00D37A41" w:rsidP="00F3031B">
      <w:pPr>
        <w:tabs>
          <w:tab w:val="left" w:pos="1134"/>
        </w:tabs>
        <w:spacing w:line="240" w:lineRule="atLeast"/>
        <w:ind w:left="1134" w:hanging="567"/>
      </w:pPr>
      <w:r w:rsidRPr="009F2538">
        <w:rPr>
          <w:b/>
          <w:bCs/>
          <w:color w:val="C00000"/>
        </w:rPr>
        <w:t>NB:</w:t>
      </w:r>
      <w:r w:rsidRPr="009F2538">
        <w:rPr>
          <w:b/>
          <w:bCs/>
          <w:color w:val="C00000"/>
        </w:rPr>
        <w:tab/>
      </w:r>
      <w:r w:rsidRPr="00383A3D">
        <w:t>Het systeem toont de matchopties per locatie.</w:t>
      </w:r>
      <w:r>
        <w:t xml:space="preserve"> De BO gebruiker </w:t>
      </w:r>
      <w:r w:rsidRPr="00383A3D">
        <w:t>krijgt standaard de matchopties voor de gewonde slachtoffers in ziekenhuizen te zien.</w:t>
      </w:r>
      <w:r>
        <w:t xml:space="preserve"> Door op </w:t>
      </w:r>
      <w:r w:rsidRPr="00383A3D">
        <w:t xml:space="preserve">de tabs </w:t>
      </w:r>
      <w:r>
        <w:t xml:space="preserve">te klikken kan de BO gebruiker de </w:t>
      </w:r>
      <w:r w:rsidRPr="00383A3D">
        <w:t>matchopties voor de slachtoffers op de andere locaties te bekijken.</w:t>
      </w:r>
    </w:p>
    <w:p w14:paraId="7D674D79" w14:textId="77777777" w:rsidR="009F1267" w:rsidRDefault="009F1267" w:rsidP="00F3031B">
      <w:pPr>
        <w:tabs>
          <w:tab w:val="left" w:pos="1134"/>
        </w:tabs>
        <w:spacing w:line="240" w:lineRule="atLeast"/>
        <w:ind w:left="1134" w:hanging="567"/>
      </w:pPr>
    </w:p>
    <w:p w14:paraId="570AE634" w14:textId="1B16ECBC" w:rsidR="00D37A41" w:rsidRDefault="00D37A41" w:rsidP="00F3031B">
      <w:pPr>
        <w:pStyle w:val="Lijstalinea"/>
        <w:numPr>
          <w:ilvl w:val="0"/>
          <w:numId w:val="9"/>
        </w:numPr>
        <w:tabs>
          <w:tab w:val="clear" w:pos="397"/>
          <w:tab w:val="left" w:pos="567"/>
        </w:tabs>
        <w:spacing w:line="240" w:lineRule="atLeast"/>
        <w:ind w:left="567" w:hanging="567"/>
      </w:pPr>
      <w:r>
        <w:t>H</w:t>
      </w:r>
      <w:r w:rsidRPr="00383A3D">
        <w:t xml:space="preserve">et totaal aantal </w:t>
      </w:r>
      <w:proofErr w:type="spellStart"/>
      <w:r w:rsidR="00557AC5">
        <w:t>gem</w:t>
      </w:r>
      <w:r w:rsidR="008B645F">
        <w:t>atchte</w:t>
      </w:r>
      <w:proofErr w:type="spellEnd"/>
      <w:r w:rsidR="008B645F">
        <w:t xml:space="preserve"> slachtoffers en het </w:t>
      </w:r>
      <w:r w:rsidRPr="00383A3D">
        <w:t>aantal schermpagina’s.</w:t>
      </w:r>
    </w:p>
    <w:p w14:paraId="503AD0FA" w14:textId="77777777" w:rsidR="00D37A41" w:rsidRDefault="00D37A41" w:rsidP="00F3031B">
      <w:pPr>
        <w:spacing w:line="240" w:lineRule="atLeast"/>
      </w:pPr>
    </w:p>
    <w:p w14:paraId="41FF3346" w14:textId="37731FFB" w:rsidR="009468FA" w:rsidRPr="00282944" w:rsidRDefault="009468FA" w:rsidP="009468FA">
      <w:pPr>
        <w:spacing w:after="120" w:line="240" w:lineRule="atLeast"/>
      </w:pPr>
      <w:r>
        <w:t xml:space="preserve">Tabel 6: Overzicht van gegevens weergegeven in het scherm </w:t>
      </w:r>
      <w:r w:rsidR="00231A45">
        <w:t>Contactverwant toewijzen</w:t>
      </w:r>
    </w:p>
    <w:tbl>
      <w:tblPr>
        <w:tblStyle w:val="Tabelraster"/>
        <w:tblW w:w="0" w:type="auto"/>
        <w:tblLook w:val="04A0" w:firstRow="1" w:lastRow="0" w:firstColumn="1" w:lastColumn="0" w:noHBand="0" w:noVBand="1"/>
      </w:tblPr>
      <w:tblGrid>
        <w:gridCol w:w="1351"/>
        <w:gridCol w:w="1357"/>
        <w:gridCol w:w="1311"/>
        <w:gridCol w:w="1930"/>
        <w:gridCol w:w="1701"/>
      </w:tblGrid>
      <w:tr w:rsidR="007574D6" w:rsidRPr="00822EFD" w14:paraId="1AD5B58B" w14:textId="77777777" w:rsidTr="007574D6">
        <w:trPr>
          <w:cnfStyle w:val="100000000000" w:firstRow="1" w:lastRow="0" w:firstColumn="0" w:lastColumn="0" w:oddVBand="0" w:evenVBand="0" w:oddHBand="0" w:evenHBand="0" w:firstRowFirstColumn="0" w:firstRowLastColumn="0" w:lastRowFirstColumn="0" w:lastRowLastColumn="0"/>
          <w:tblHeader/>
        </w:trPr>
        <w:tc>
          <w:tcPr>
            <w:tcW w:w="1351" w:type="dxa"/>
          </w:tcPr>
          <w:p w14:paraId="781D716B" w14:textId="77777777" w:rsidR="007574D6" w:rsidRPr="00822EFD" w:rsidRDefault="007574D6" w:rsidP="00F3031B">
            <w:pPr>
              <w:spacing w:line="240" w:lineRule="atLeast"/>
              <w:rPr>
                <w:b/>
                <w:bCs/>
                <w:szCs w:val="18"/>
              </w:rPr>
            </w:pPr>
            <w:r w:rsidRPr="00822EFD">
              <w:rPr>
                <w:b/>
                <w:bCs/>
                <w:szCs w:val="18"/>
              </w:rPr>
              <w:t>Gegevens</w:t>
            </w:r>
          </w:p>
        </w:tc>
        <w:tc>
          <w:tcPr>
            <w:tcW w:w="1357" w:type="dxa"/>
          </w:tcPr>
          <w:p w14:paraId="1C950C1C" w14:textId="77777777" w:rsidR="007574D6" w:rsidRPr="00822EFD" w:rsidRDefault="007574D6" w:rsidP="00F3031B">
            <w:pPr>
              <w:spacing w:line="240" w:lineRule="atLeast"/>
              <w:rPr>
                <w:b/>
                <w:bCs/>
                <w:szCs w:val="18"/>
              </w:rPr>
            </w:pPr>
            <w:r w:rsidRPr="00822EFD">
              <w:rPr>
                <w:b/>
                <w:bCs/>
                <w:szCs w:val="18"/>
              </w:rPr>
              <w:t>Achternaam</w:t>
            </w:r>
          </w:p>
        </w:tc>
        <w:tc>
          <w:tcPr>
            <w:tcW w:w="1311" w:type="dxa"/>
          </w:tcPr>
          <w:p w14:paraId="73970BA6" w14:textId="6E347829" w:rsidR="007574D6" w:rsidRPr="00822EFD" w:rsidRDefault="007574D6" w:rsidP="00F3031B">
            <w:pPr>
              <w:spacing w:line="240" w:lineRule="atLeast"/>
              <w:rPr>
                <w:b/>
                <w:bCs/>
                <w:szCs w:val="18"/>
              </w:rPr>
            </w:pPr>
            <w:r>
              <w:rPr>
                <w:b/>
                <w:bCs/>
                <w:szCs w:val="18"/>
              </w:rPr>
              <w:t>Connectie</w:t>
            </w:r>
          </w:p>
        </w:tc>
        <w:tc>
          <w:tcPr>
            <w:tcW w:w="1930" w:type="dxa"/>
          </w:tcPr>
          <w:p w14:paraId="1CFE59ED" w14:textId="768C1E00" w:rsidR="007574D6" w:rsidRPr="00822EFD" w:rsidRDefault="007574D6" w:rsidP="00F3031B">
            <w:pPr>
              <w:spacing w:line="240" w:lineRule="atLeast"/>
              <w:rPr>
                <w:b/>
                <w:bCs/>
                <w:szCs w:val="18"/>
              </w:rPr>
            </w:pPr>
            <w:r>
              <w:rPr>
                <w:b/>
                <w:bCs/>
                <w:szCs w:val="18"/>
              </w:rPr>
              <w:t>Laatste match op</w:t>
            </w:r>
            <w:r w:rsidR="00117E20">
              <w:rPr>
                <w:b/>
                <w:bCs/>
                <w:szCs w:val="18"/>
              </w:rPr>
              <w:t xml:space="preserve"> (datum)</w:t>
            </w:r>
          </w:p>
        </w:tc>
        <w:tc>
          <w:tcPr>
            <w:tcW w:w="1701" w:type="dxa"/>
          </w:tcPr>
          <w:p w14:paraId="64CCA513" w14:textId="4587A5D5" w:rsidR="007574D6" w:rsidRPr="00822EFD" w:rsidRDefault="007574D6" w:rsidP="00F3031B">
            <w:pPr>
              <w:spacing w:line="240" w:lineRule="atLeast"/>
              <w:rPr>
                <w:b/>
                <w:bCs/>
                <w:szCs w:val="18"/>
              </w:rPr>
            </w:pPr>
            <w:r>
              <w:rPr>
                <w:b/>
                <w:bCs/>
                <w:szCs w:val="18"/>
              </w:rPr>
              <w:t>Status</w:t>
            </w:r>
            <w:r w:rsidR="00A81E85">
              <w:rPr>
                <w:b/>
                <w:bCs/>
                <w:szCs w:val="18"/>
              </w:rPr>
              <w:t xml:space="preserve"> (niet toegewezen of toege</w:t>
            </w:r>
            <w:r w:rsidR="00E81468">
              <w:rPr>
                <w:b/>
                <w:bCs/>
                <w:szCs w:val="18"/>
              </w:rPr>
              <w:t>wezen)</w:t>
            </w:r>
          </w:p>
        </w:tc>
      </w:tr>
      <w:tr w:rsidR="007574D6" w:rsidRPr="00822EFD" w14:paraId="340FBCC4" w14:textId="77777777" w:rsidTr="007574D6">
        <w:trPr>
          <w:cnfStyle w:val="000000100000" w:firstRow="0" w:lastRow="0" w:firstColumn="0" w:lastColumn="0" w:oddVBand="0" w:evenVBand="0" w:oddHBand="1" w:evenHBand="0" w:firstRowFirstColumn="0" w:firstRowLastColumn="0" w:lastRowFirstColumn="0" w:lastRowLastColumn="0"/>
        </w:trPr>
        <w:tc>
          <w:tcPr>
            <w:tcW w:w="1351" w:type="dxa"/>
          </w:tcPr>
          <w:p w14:paraId="13A244C7" w14:textId="77777777" w:rsidR="007574D6" w:rsidRPr="00822EFD" w:rsidRDefault="007574D6" w:rsidP="00F3031B">
            <w:pPr>
              <w:spacing w:line="240" w:lineRule="atLeast"/>
              <w:rPr>
                <w:b/>
                <w:bCs/>
                <w:szCs w:val="18"/>
              </w:rPr>
            </w:pPr>
            <w:r w:rsidRPr="00822EFD">
              <w:rPr>
                <w:b/>
                <w:bCs/>
                <w:szCs w:val="18"/>
              </w:rPr>
              <w:t>Slachtoffer</w:t>
            </w:r>
          </w:p>
        </w:tc>
        <w:tc>
          <w:tcPr>
            <w:tcW w:w="1357" w:type="dxa"/>
          </w:tcPr>
          <w:p w14:paraId="5335515F" w14:textId="77777777" w:rsidR="007574D6" w:rsidRPr="00822EFD" w:rsidRDefault="007574D6" w:rsidP="00F3031B">
            <w:pPr>
              <w:spacing w:line="240" w:lineRule="atLeast"/>
              <w:jc w:val="center"/>
              <w:rPr>
                <w:b/>
                <w:bCs/>
                <w:szCs w:val="18"/>
              </w:rPr>
            </w:pPr>
            <w:r w:rsidRPr="00822EFD">
              <w:rPr>
                <w:rFonts w:cs="Arial"/>
                <w:b/>
                <w:bCs/>
                <w:szCs w:val="18"/>
              </w:rPr>
              <w:t>X</w:t>
            </w:r>
          </w:p>
        </w:tc>
        <w:tc>
          <w:tcPr>
            <w:tcW w:w="1311" w:type="dxa"/>
          </w:tcPr>
          <w:p w14:paraId="1B975BF4" w14:textId="42539C03" w:rsidR="007574D6" w:rsidRPr="00822EFD" w:rsidRDefault="00117E20" w:rsidP="00F3031B">
            <w:pPr>
              <w:spacing w:line="240" w:lineRule="atLeast"/>
              <w:jc w:val="center"/>
              <w:rPr>
                <w:rFonts w:cs="Arial"/>
                <w:b/>
                <w:bCs/>
                <w:szCs w:val="18"/>
              </w:rPr>
            </w:pPr>
            <w:r>
              <w:rPr>
                <w:rFonts w:cs="Arial"/>
                <w:b/>
                <w:bCs/>
                <w:szCs w:val="18"/>
              </w:rPr>
              <w:t>-</w:t>
            </w:r>
          </w:p>
        </w:tc>
        <w:tc>
          <w:tcPr>
            <w:tcW w:w="1930" w:type="dxa"/>
          </w:tcPr>
          <w:p w14:paraId="3F7F8380" w14:textId="25AB93D8" w:rsidR="007574D6" w:rsidRPr="00822EFD" w:rsidRDefault="00117E20" w:rsidP="00F3031B">
            <w:pPr>
              <w:spacing w:line="240" w:lineRule="atLeast"/>
              <w:jc w:val="center"/>
              <w:rPr>
                <w:b/>
                <w:bCs/>
                <w:szCs w:val="18"/>
              </w:rPr>
            </w:pPr>
            <w:r>
              <w:rPr>
                <w:rFonts w:cs="Arial"/>
                <w:b/>
                <w:bCs/>
                <w:szCs w:val="18"/>
              </w:rPr>
              <w:t>-</w:t>
            </w:r>
          </w:p>
        </w:tc>
        <w:tc>
          <w:tcPr>
            <w:tcW w:w="1701" w:type="dxa"/>
          </w:tcPr>
          <w:p w14:paraId="19E4A51C" w14:textId="77777777" w:rsidR="007574D6" w:rsidRPr="00822EFD" w:rsidRDefault="007574D6" w:rsidP="00F3031B">
            <w:pPr>
              <w:spacing w:line="240" w:lineRule="atLeast"/>
              <w:jc w:val="center"/>
              <w:rPr>
                <w:b/>
                <w:bCs/>
                <w:szCs w:val="18"/>
              </w:rPr>
            </w:pPr>
            <w:r w:rsidRPr="00822EFD">
              <w:rPr>
                <w:b/>
                <w:bCs/>
                <w:szCs w:val="18"/>
              </w:rPr>
              <w:t>-</w:t>
            </w:r>
          </w:p>
        </w:tc>
      </w:tr>
      <w:tr w:rsidR="007574D6" w:rsidRPr="00822EFD" w14:paraId="5E877046" w14:textId="77777777" w:rsidTr="007574D6">
        <w:trPr>
          <w:cnfStyle w:val="000000010000" w:firstRow="0" w:lastRow="0" w:firstColumn="0" w:lastColumn="0" w:oddVBand="0" w:evenVBand="0" w:oddHBand="0" w:evenHBand="1" w:firstRowFirstColumn="0" w:firstRowLastColumn="0" w:lastRowFirstColumn="0" w:lastRowLastColumn="0"/>
        </w:trPr>
        <w:tc>
          <w:tcPr>
            <w:tcW w:w="1351" w:type="dxa"/>
          </w:tcPr>
          <w:p w14:paraId="5AC97010" w14:textId="59CB5AF0" w:rsidR="007574D6" w:rsidRPr="00822EFD" w:rsidRDefault="007574D6" w:rsidP="00F3031B">
            <w:pPr>
              <w:spacing w:line="240" w:lineRule="atLeast"/>
              <w:rPr>
                <w:b/>
                <w:bCs/>
                <w:szCs w:val="18"/>
              </w:rPr>
            </w:pPr>
            <w:r w:rsidRPr="00822EFD">
              <w:rPr>
                <w:b/>
                <w:bCs/>
                <w:szCs w:val="18"/>
              </w:rPr>
              <w:t>Ver</w:t>
            </w:r>
            <w:r>
              <w:rPr>
                <w:b/>
                <w:bCs/>
                <w:szCs w:val="18"/>
              </w:rPr>
              <w:t>want</w:t>
            </w:r>
          </w:p>
        </w:tc>
        <w:tc>
          <w:tcPr>
            <w:tcW w:w="1357" w:type="dxa"/>
          </w:tcPr>
          <w:p w14:paraId="7CDCECE0" w14:textId="77777777" w:rsidR="007574D6" w:rsidRPr="00822EFD" w:rsidRDefault="007574D6" w:rsidP="00F3031B">
            <w:pPr>
              <w:spacing w:line="240" w:lineRule="atLeast"/>
              <w:jc w:val="center"/>
              <w:rPr>
                <w:b/>
                <w:bCs/>
                <w:szCs w:val="18"/>
              </w:rPr>
            </w:pPr>
            <w:r w:rsidRPr="00822EFD">
              <w:rPr>
                <w:rFonts w:cs="Arial"/>
                <w:b/>
                <w:bCs/>
                <w:szCs w:val="18"/>
              </w:rPr>
              <w:t>X</w:t>
            </w:r>
          </w:p>
        </w:tc>
        <w:tc>
          <w:tcPr>
            <w:tcW w:w="1311" w:type="dxa"/>
          </w:tcPr>
          <w:p w14:paraId="32AC6A0B" w14:textId="0769417D" w:rsidR="007574D6" w:rsidRPr="00822EFD" w:rsidRDefault="00117E20" w:rsidP="00F3031B">
            <w:pPr>
              <w:spacing w:line="240" w:lineRule="atLeast"/>
              <w:jc w:val="center"/>
              <w:rPr>
                <w:rFonts w:cs="Arial"/>
                <w:b/>
                <w:bCs/>
                <w:szCs w:val="18"/>
              </w:rPr>
            </w:pPr>
            <w:r>
              <w:rPr>
                <w:rFonts w:cs="Arial"/>
                <w:b/>
                <w:bCs/>
                <w:szCs w:val="18"/>
              </w:rPr>
              <w:t>X</w:t>
            </w:r>
          </w:p>
        </w:tc>
        <w:tc>
          <w:tcPr>
            <w:tcW w:w="1930" w:type="dxa"/>
          </w:tcPr>
          <w:p w14:paraId="42785020" w14:textId="4A802F89" w:rsidR="007574D6" w:rsidRPr="00822EFD" w:rsidRDefault="007574D6" w:rsidP="00F3031B">
            <w:pPr>
              <w:spacing w:line="240" w:lineRule="atLeast"/>
              <w:jc w:val="center"/>
              <w:rPr>
                <w:b/>
                <w:bCs/>
                <w:szCs w:val="18"/>
              </w:rPr>
            </w:pPr>
            <w:r w:rsidRPr="00822EFD">
              <w:rPr>
                <w:rFonts w:cs="Arial"/>
                <w:b/>
                <w:bCs/>
                <w:szCs w:val="18"/>
              </w:rPr>
              <w:t>X</w:t>
            </w:r>
          </w:p>
        </w:tc>
        <w:tc>
          <w:tcPr>
            <w:tcW w:w="1701" w:type="dxa"/>
          </w:tcPr>
          <w:p w14:paraId="1CA6B41E" w14:textId="77777777" w:rsidR="007574D6" w:rsidRPr="00822EFD" w:rsidRDefault="007574D6" w:rsidP="00F3031B">
            <w:pPr>
              <w:spacing w:line="240" w:lineRule="atLeast"/>
              <w:jc w:val="center"/>
              <w:rPr>
                <w:b/>
                <w:bCs/>
                <w:szCs w:val="18"/>
              </w:rPr>
            </w:pPr>
            <w:r w:rsidRPr="00822EFD">
              <w:rPr>
                <w:rFonts w:cs="Arial"/>
                <w:b/>
                <w:bCs/>
                <w:szCs w:val="18"/>
              </w:rPr>
              <w:t>X</w:t>
            </w:r>
          </w:p>
        </w:tc>
      </w:tr>
    </w:tbl>
    <w:p w14:paraId="0CEB1B47" w14:textId="77777777" w:rsidR="00AD4C46" w:rsidRDefault="00AD4C46" w:rsidP="00F3031B">
      <w:pPr>
        <w:spacing w:line="240" w:lineRule="atLeast"/>
      </w:pPr>
    </w:p>
    <w:p w14:paraId="2447EB84" w14:textId="34D43AD8" w:rsidR="00550D49" w:rsidRDefault="00D302E2" w:rsidP="00F3031B">
      <w:pPr>
        <w:spacing w:line="240" w:lineRule="atLeast"/>
      </w:pPr>
      <w:r>
        <w:t xml:space="preserve">In kolom </w:t>
      </w:r>
      <w:r w:rsidR="007F04BA">
        <w:t>“</w:t>
      </w:r>
      <w:r>
        <w:t>Status</w:t>
      </w:r>
      <w:r w:rsidR="007F04BA">
        <w:t>”</w:t>
      </w:r>
      <w:r>
        <w:t xml:space="preserve"> wordt per </w:t>
      </w:r>
      <w:r w:rsidR="00550D49">
        <w:t xml:space="preserve">slachtoffer </w:t>
      </w:r>
      <w:r>
        <w:t xml:space="preserve">weergegeven </w:t>
      </w:r>
      <w:r w:rsidR="00E57DB6">
        <w:t xml:space="preserve">of er een </w:t>
      </w:r>
      <w:r w:rsidR="00E57DB6" w:rsidRPr="00E57DB6">
        <w:t xml:space="preserve">contactverwant </w:t>
      </w:r>
      <w:r w:rsidR="00E57DB6">
        <w:t xml:space="preserve">is </w:t>
      </w:r>
      <w:r w:rsidR="00E57DB6" w:rsidRPr="00E57DB6">
        <w:t>toegewezen</w:t>
      </w:r>
      <w:r w:rsidR="007F04BA">
        <w:t>. Er zijn twee statussen mogelijk:</w:t>
      </w:r>
    </w:p>
    <w:p w14:paraId="2E6A277F" w14:textId="7A5F14A7" w:rsidR="007F04BA" w:rsidRPr="007F04BA" w:rsidRDefault="007F04BA" w:rsidP="00F3031B">
      <w:pPr>
        <w:pStyle w:val="Lijstalinea"/>
        <w:numPr>
          <w:ilvl w:val="0"/>
          <w:numId w:val="9"/>
        </w:numPr>
        <w:tabs>
          <w:tab w:val="clear" w:pos="397"/>
          <w:tab w:val="left" w:pos="567"/>
        </w:tabs>
        <w:spacing w:line="240" w:lineRule="atLeast"/>
        <w:ind w:left="567" w:hanging="567"/>
      </w:pPr>
      <w:r w:rsidRPr="00CE2274">
        <w:t>niet toegewezen</w:t>
      </w:r>
      <w:r w:rsidR="00CE2274">
        <w:t xml:space="preserve"> </w:t>
      </w:r>
      <w:r w:rsidR="003E7834">
        <w:t xml:space="preserve">– in </w:t>
      </w:r>
      <w:r w:rsidR="001C673C">
        <w:t xml:space="preserve">het </w:t>
      </w:r>
      <w:r w:rsidR="003E7834">
        <w:t>oranje</w:t>
      </w:r>
    </w:p>
    <w:p w14:paraId="20EA5438" w14:textId="0F0E1406" w:rsidR="00E910D6" w:rsidRDefault="007F04BA" w:rsidP="00F3031B">
      <w:pPr>
        <w:pStyle w:val="Lijstalinea"/>
        <w:numPr>
          <w:ilvl w:val="0"/>
          <w:numId w:val="9"/>
        </w:numPr>
        <w:tabs>
          <w:tab w:val="clear" w:pos="397"/>
          <w:tab w:val="left" w:pos="567"/>
        </w:tabs>
        <w:spacing w:line="240" w:lineRule="atLeast"/>
        <w:ind w:left="567" w:hanging="567"/>
      </w:pPr>
      <w:r w:rsidRPr="00CE2274">
        <w:t>toegewezen</w:t>
      </w:r>
      <w:r w:rsidR="00CE2274">
        <w:t xml:space="preserve"> [</w:t>
      </w:r>
      <w:r w:rsidR="00E33D8E" w:rsidRPr="00CE2274">
        <w:t>tijdstip en datum</w:t>
      </w:r>
      <w:r w:rsidR="00CE2274">
        <w:t xml:space="preserve">] </w:t>
      </w:r>
      <w:r w:rsidR="003E7834">
        <w:t>– in het groen</w:t>
      </w:r>
    </w:p>
    <w:p w14:paraId="0739A9BD" w14:textId="09DDDAD4" w:rsidR="00CA0B4B" w:rsidRDefault="00CA0B4B" w:rsidP="006B35A5">
      <w:pPr>
        <w:pStyle w:val="Kop3"/>
      </w:pPr>
      <w:bookmarkStart w:id="111" w:name="_Toc175238488"/>
      <w:r>
        <w:t xml:space="preserve">Handeling </w:t>
      </w:r>
      <w:r w:rsidRPr="003A6521">
        <w:t>Contactverwant toewijzen</w:t>
      </w:r>
      <w:bookmarkEnd w:id="111"/>
    </w:p>
    <w:p w14:paraId="396BE20E" w14:textId="65F27D1D" w:rsidR="000F7241" w:rsidRPr="000F7241" w:rsidRDefault="00CC3FF5" w:rsidP="00F3031B">
      <w:pPr>
        <w:spacing w:line="240" w:lineRule="atLeast"/>
      </w:pPr>
      <w:r>
        <w:t xml:space="preserve">De BO gebruiker klikt op </w:t>
      </w:r>
      <w:r w:rsidR="00CA0B4B">
        <w:t xml:space="preserve">de naam van een </w:t>
      </w:r>
      <w:r w:rsidRPr="00CC3FF5">
        <w:t>slachtoffer</w:t>
      </w:r>
      <w:r>
        <w:t xml:space="preserve"> om een </w:t>
      </w:r>
      <w:r w:rsidRPr="00CC3FF5">
        <w:t>contactverwant toe te wijzen</w:t>
      </w:r>
      <w:r>
        <w:t>.</w:t>
      </w:r>
      <w:r w:rsidR="00CA0B4B">
        <w:t xml:space="preserve"> </w:t>
      </w:r>
      <w:r w:rsidR="000F7241" w:rsidRPr="000F7241">
        <w:t xml:space="preserve">Het systeem toont </w:t>
      </w:r>
      <w:r w:rsidR="0005774F">
        <w:t xml:space="preserve">een </w:t>
      </w:r>
      <w:r w:rsidR="00F4322C">
        <w:t>resultaat van een match</w:t>
      </w:r>
      <w:r w:rsidR="007D1C41">
        <w:t xml:space="preserve">. Het </w:t>
      </w:r>
      <w:r w:rsidR="000F7241" w:rsidRPr="000F7241">
        <w:t>aantal verwanten met een match</w:t>
      </w:r>
      <w:r w:rsidR="007D1C41">
        <w:t xml:space="preserve"> wordt ook weergegeven</w:t>
      </w:r>
      <w:r w:rsidR="000F7241" w:rsidRPr="000F7241">
        <w:t>.</w:t>
      </w:r>
    </w:p>
    <w:p w14:paraId="1CC184A8" w14:textId="7ACBF8C4" w:rsidR="00AD4C46" w:rsidRDefault="00AD4C46" w:rsidP="00F3031B">
      <w:pPr>
        <w:spacing w:line="240" w:lineRule="atLeast"/>
      </w:pPr>
    </w:p>
    <w:p w14:paraId="5B78F3F2" w14:textId="77777777" w:rsidR="000F7241" w:rsidRDefault="000F7241" w:rsidP="00F3031B">
      <w:pPr>
        <w:spacing w:line="240" w:lineRule="atLeast"/>
      </w:pPr>
      <w:r>
        <w:rPr>
          <w:noProof/>
        </w:rPr>
        <mc:AlternateContent>
          <mc:Choice Requires="wps">
            <w:drawing>
              <wp:anchor distT="0" distB="0" distL="114300" distR="114300" simplePos="0" relativeHeight="251658248" behindDoc="0" locked="0" layoutInCell="1" allowOverlap="1" wp14:anchorId="0D65631E" wp14:editId="05981B97">
                <wp:simplePos x="0" y="0"/>
                <wp:positionH relativeFrom="page">
                  <wp:posOffset>3152775</wp:posOffset>
                </wp:positionH>
                <wp:positionV relativeFrom="paragraph">
                  <wp:posOffset>13970</wp:posOffset>
                </wp:positionV>
                <wp:extent cx="1104900" cy="523857"/>
                <wp:effectExtent l="0" t="0" r="19050" b="10160"/>
                <wp:wrapNone/>
                <wp:docPr id="484867535" name="Rechthoek: afgeronde hoeken 1"/>
                <wp:cNvGraphicFramePr/>
                <a:graphic xmlns:a="http://schemas.openxmlformats.org/drawingml/2006/main">
                  <a:graphicData uri="http://schemas.microsoft.com/office/word/2010/wordprocessingShape">
                    <wps:wsp>
                      <wps:cNvSpPr/>
                      <wps:spPr>
                        <a:xfrm>
                          <a:off x="0" y="0"/>
                          <a:ext cx="1104900" cy="523857"/>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69D8B1" w14:textId="77777777" w:rsidR="000F7241" w:rsidRDefault="000F7241" w:rsidP="000F7241">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60AB0758" w14:textId="77777777" w:rsidR="000F7241" w:rsidRPr="00F319E1" w:rsidRDefault="000F7241" w:rsidP="000F7241">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5631E" id="_x0000_s1071" style="position:absolute;margin-left:248.25pt;margin-top:1.1pt;width:87pt;height:41.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" fillcolor="#acb9ca [1311]" strokecolor="#001826 [1604]" strokeweight="1pt">
                <v:stroke joinstyle="miter"/>
                <v:textbox>
                  <w:txbxContent>
                    <w:p w14:paraId="7D69D8B1" w14:textId="77777777" w:rsidR="000F7241" w:rsidRDefault="000F7241" w:rsidP="000F7241">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60AB0758" w14:textId="77777777" w:rsidR="000F7241" w:rsidRPr="00F319E1" w:rsidRDefault="000F7241" w:rsidP="000F7241">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v:textbox>
                <w10:wrap anchorx="page"/>
              </v:roundrect>
            </w:pict>
          </mc:Fallback>
        </mc:AlternateContent>
      </w:r>
      <w:r>
        <w:rPr>
          <w:noProof/>
        </w:rPr>
        <mc:AlternateContent>
          <mc:Choice Requires="wpg">
            <w:drawing>
              <wp:inline distT="0" distB="0" distL="0" distR="0" wp14:anchorId="37673158" wp14:editId="0CDCCD5F">
                <wp:extent cx="4029074" cy="533400"/>
                <wp:effectExtent l="0" t="0" r="10160" b="19050"/>
                <wp:docPr id="1173820819" name="Groep 2"/>
                <wp:cNvGraphicFramePr/>
                <a:graphic xmlns:a="http://schemas.openxmlformats.org/drawingml/2006/main">
                  <a:graphicData uri="http://schemas.microsoft.com/office/word/2010/wordprocessingGroup">
                    <wpg:wgp>
                      <wpg:cNvGrpSpPr/>
                      <wpg:grpSpPr>
                        <a:xfrm>
                          <a:off x="0" y="0"/>
                          <a:ext cx="4029074" cy="533400"/>
                          <a:chOff x="-18775" y="-7726"/>
                          <a:chExt cx="1522639" cy="321841"/>
                        </a:xfrm>
                      </wpg:grpSpPr>
                      <wps:wsp>
                        <wps:cNvPr id="414210944" name="Rechthoek: afgeronde hoeken 414210944"/>
                        <wps:cNvSpPr/>
                        <wps:spPr>
                          <a:xfrm>
                            <a:off x="-18775" y="-7726"/>
                            <a:ext cx="590338" cy="321841"/>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B24C21" w14:textId="77777777" w:rsidR="000F7241" w:rsidRDefault="000F7241" w:rsidP="000F7241">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w:t>
                              </w:r>
                            </w:p>
                            <w:p w14:paraId="141F5DF1" w14:textId="77777777" w:rsidR="000F7241" w:rsidRPr="00F319E1" w:rsidRDefault="000F7241" w:rsidP="000F7241">
                              <w:pPr>
                                <w:rPr>
                                  <w:i/>
                                  <w:iCs/>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6150611" name="Rechthoek: afgeronde hoeken 1596150611"/>
                        <wps:cNvSpPr/>
                        <wps:spPr>
                          <a:xfrm>
                            <a:off x="1107685" y="-1966"/>
                            <a:ext cx="396179" cy="315698"/>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01FCC3" w14:textId="77777777" w:rsidR="000F7241" w:rsidRDefault="000F7241" w:rsidP="000F7241">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2</w:t>
                              </w:r>
                            </w:p>
                            <w:p w14:paraId="144A87FB" w14:textId="77777777" w:rsidR="000F7241" w:rsidRPr="00F319E1" w:rsidRDefault="000F7241" w:rsidP="000F7241">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673158" id="_x0000_s1072" style="width:317.25pt;height:42pt;mso-position-horizontal-relative:char;mso-position-vertical-relative:line" coordorigin="-187,-77" coordsize="15226,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">
                <v:roundrect id="Rechthoek: afgeronde hoeken 414210944" o:spid="_x0000_s1073" style="position:absolute;left:-187;top:-77;width:5902;height:32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" fillcolor="#d5dce4 [671]" strokecolor="#001826 [1604]" strokeweight="1pt">
                  <v:stroke joinstyle="miter"/>
                  <v:textbox>
                    <w:txbxContent>
                      <w:p w14:paraId="35B24C21" w14:textId="77777777" w:rsidR="000F7241" w:rsidRDefault="000F7241" w:rsidP="000F7241">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Slachtoffer</w:t>
                        </w:r>
                      </w:p>
                      <w:p w14:paraId="141F5DF1" w14:textId="77777777" w:rsidR="000F7241" w:rsidRPr="00F319E1" w:rsidRDefault="000F7241" w:rsidP="000F7241">
                        <w:pPr>
                          <w:rPr>
                            <w:i/>
                            <w:iCs/>
                          </w:rPr>
                        </w:pPr>
                        <w:r w:rsidRPr="00F319E1">
                          <w:rPr>
                            <w:rFonts w:asciiTheme="minorHAnsi" w:hAnsiTheme="minorHAnsi" w:cstheme="minorHAnsi"/>
                            <w:i/>
                            <w:iCs/>
                            <w:color w:val="000000" w:themeColor="text1"/>
                            <w:sz w:val="24"/>
                            <w:szCs w:val="24"/>
                          </w:rPr>
                          <w:t>gegevens</w:t>
                        </w:r>
                      </w:p>
                    </w:txbxContent>
                  </v:textbox>
                </v:roundrect>
                <v:roundrect id="Rechthoek: afgeronde hoeken 1596150611" o:spid="_x0000_s1074" style="position:absolute;left:11076;top:-19;width:3962;height:3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" fillcolor="#acb9ca [1311]" strokecolor="#001826 [1604]" strokeweight="1pt">
                  <v:stroke joinstyle="miter"/>
                  <v:textbox>
                    <w:txbxContent>
                      <w:p w14:paraId="1101FCC3" w14:textId="77777777" w:rsidR="000F7241" w:rsidRDefault="000F7241" w:rsidP="000F7241">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2</w:t>
                        </w:r>
                      </w:p>
                      <w:p w14:paraId="144A87FB" w14:textId="77777777" w:rsidR="000F7241" w:rsidRPr="00F319E1" w:rsidRDefault="000F7241" w:rsidP="000F7241">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v:textbox>
                </v:roundrect>
                <w10:anchorlock/>
              </v:group>
            </w:pict>
          </mc:Fallback>
        </mc:AlternateContent>
      </w:r>
    </w:p>
    <w:p w14:paraId="4A337370" w14:textId="7D69BC41" w:rsidR="000F7241" w:rsidRDefault="000F7241" w:rsidP="00F3031B">
      <w:pPr>
        <w:spacing w:line="240" w:lineRule="atLeast"/>
        <w:rPr>
          <w:i/>
          <w:iCs/>
        </w:rPr>
      </w:pPr>
      <w:r w:rsidRPr="00C92950">
        <w:rPr>
          <w:i/>
          <w:iCs/>
        </w:rPr>
        <w:t xml:space="preserve">Figuur </w:t>
      </w:r>
      <w:r w:rsidR="00F66BF7">
        <w:rPr>
          <w:i/>
          <w:iCs/>
        </w:rPr>
        <w:t>12</w:t>
      </w:r>
      <w:r w:rsidRPr="00C92950">
        <w:rPr>
          <w:i/>
          <w:iCs/>
        </w:rPr>
        <w:t xml:space="preserve">: Indeling scherm </w:t>
      </w:r>
      <w:r w:rsidRPr="00CC3FF5">
        <w:t>contactverwant toewijzen</w:t>
      </w:r>
    </w:p>
    <w:p w14:paraId="32E07870" w14:textId="77777777" w:rsidR="000F7241" w:rsidRPr="003775E1" w:rsidRDefault="000F7241" w:rsidP="00F3031B">
      <w:pPr>
        <w:spacing w:line="240" w:lineRule="atLeast"/>
      </w:pPr>
    </w:p>
    <w:p w14:paraId="6741E0F7" w14:textId="4E91423D" w:rsidR="000A0271" w:rsidRDefault="000A0271" w:rsidP="00F3031B">
      <w:pPr>
        <w:spacing w:line="240" w:lineRule="atLeast"/>
      </w:pPr>
      <w:r>
        <w:t>In d</w:t>
      </w:r>
      <w:r w:rsidR="00D94EC7">
        <w:t>it</w:t>
      </w:r>
      <w:r>
        <w:t xml:space="preserve"> scherm worden </w:t>
      </w:r>
      <w:r w:rsidR="00D94EC7">
        <w:t>de</w:t>
      </w:r>
      <w:r>
        <w:t xml:space="preserve"> volgende gegevens van een slachtoffer weergegeven:</w:t>
      </w:r>
    </w:p>
    <w:p w14:paraId="56FFE271" w14:textId="73A25492" w:rsidR="00CB3DDD" w:rsidRDefault="00797EAF" w:rsidP="00F3031B">
      <w:pPr>
        <w:pStyle w:val="Lijstalinea"/>
        <w:numPr>
          <w:ilvl w:val="0"/>
          <w:numId w:val="27"/>
        </w:numPr>
        <w:tabs>
          <w:tab w:val="clear" w:pos="397"/>
          <w:tab w:val="left" w:pos="567"/>
        </w:tabs>
        <w:spacing w:line="240" w:lineRule="atLeast"/>
        <w:ind w:left="567" w:hanging="567"/>
      </w:pPr>
      <w:r>
        <w:t>Achternaam</w:t>
      </w:r>
    </w:p>
    <w:p w14:paraId="721013BC" w14:textId="5EA8E5B0" w:rsidR="00797EAF" w:rsidRDefault="00797EAF" w:rsidP="00F3031B">
      <w:pPr>
        <w:pStyle w:val="Lijstalinea"/>
        <w:numPr>
          <w:ilvl w:val="0"/>
          <w:numId w:val="27"/>
        </w:numPr>
        <w:tabs>
          <w:tab w:val="clear" w:pos="397"/>
          <w:tab w:val="left" w:pos="567"/>
        </w:tabs>
        <w:spacing w:line="240" w:lineRule="atLeast"/>
        <w:ind w:left="567" w:hanging="567"/>
      </w:pPr>
      <w:r>
        <w:t>Roepnaam</w:t>
      </w:r>
    </w:p>
    <w:p w14:paraId="70DD5930" w14:textId="034599F8" w:rsidR="00797EAF" w:rsidRDefault="00797EAF" w:rsidP="00F3031B">
      <w:pPr>
        <w:pStyle w:val="Lijstalinea"/>
        <w:numPr>
          <w:ilvl w:val="0"/>
          <w:numId w:val="27"/>
        </w:numPr>
        <w:tabs>
          <w:tab w:val="clear" w:pos="397"/>
          <w:tab w:val="left" w:pos="567"/>
        </w:tabs>
        <w:spacing w:line="240" w:lineRule="atLeast"/>
        <w:ind w:left="567" w:hanging="567"/>
      </w:pPr>
      <w:r>
        <w:t>Geslacht</w:t>
      </w:r>
    </w:p>
    <w:p w14:paraId="00377F3B" w14:textId="2D7200D5" w:rsidR="00797EAF" w:rsidRDefault="00797EAF" w:rsidP="00F3031B">
      <w:pPr>
        <w:pStyle w:val="Lijstalinea"/>
        <w:numPr>
          <w:ilvl w:val="0"/>
          <w:numId w:val="27"/>
        </w:numPr>
        <w:tabs>
          <w:tab w:val="clear" w:pos="397"/>
          <w:tab w:val="left" w:pos="567"/>
        </w:tabs>
        <w:spacing w:line="240" w:lineRule="atLeast"/>
        <w:ind w:left="567" w:hanging="567"/>
      </w:pPr>
      <w:r>
        <w:t>Geboortedatum</w:t>
      </w:r>
    </w:p>
    <w:p w14:paraId="08AD4E27" w14:textId="6F822C51" w:rsidR="00797EAF" w:rsidRDefault="00797EAF" w:rsidP="00F3031B">
      <w:pPr>
        <w:pStyle w:val="Lijstalinea"/>
        <w:numPr>
          <w:ilvl w:val="0"/>
          <w:numId w:val="27"/>
        </w:numPr>
        <w:tabs>
          <w:tab w:val="clear" w:pos="397"/>
          <w:tab w:val="left" w:pos="567"/>
        </w:tabs>
        <w:spacing w:line="240" w:lineRule="atLeast"/>
        <w:ind w:left="567" w:hanging="567"/>
      </w:pPr>
      <w:r>
        <w:t xml:space="preserve">Locatie </w:t>
      </w:r>
      <w:r w:rsidR="00D36E4C">
        <w:t>ziekenhuis</w:t>
      </w:r>
    </w:p>
    <w:p w14:paraId="3656834E" w14:textId="77777777" w:rsidR="00CB3DDD" w:rsidRDefault="00CB3DDD" w:rsidP="00F3031B">
      <w:pPr>
        <w:spacing w:line="240" w:lineRule="atLeast"/>
      </w:pPr>
    </w:p>
    <w:p w14:paraId="78BF3B46" w14:textId="1B07C7AB" w:rsidR="00D769FE" w:rsidRDefault="00D769FE" w:rsidP="00F3031B">
      <w:pPr>
        <w:spacing w:line="240" w:lineRule="atLeast"/>
      </w:pPr>
      <w:r>
        <w:t xml:space="preserve">De </w:t>
      </w:r>
      <w:r w:rsidR="00562E2B">
        <w:t>volgende</w:t>
      </w:r>
      <w:r>
        <w:t xml:space="preserve"> gegeven</w:t>
      </w:r>
      <w:r w:rsidR="00801687">
        <w:t>s</w:t>
      </w:r>
      <w:r>
        <w:t xml:space="preserve"> worden weergegeven van </w:t>
      </w:r>
      <w:r w:rsidR="00562E2B">
        <w:t>een verwant:</w:t>
      </w:r>
    </w:p>
    <w:p w14:paraId="7F063D8B" w14:textId="77777777" w:rsidR="00562E2B" w:rsidRDefault="00562E2B" w:rsidP="00F3031B">
      <w:pPr>
        <w:pStyle w:val="Lijstalinea"/>
        <w:numPr>
          <w:ilvl w:val="0"/>
          <w:numId w:val="27"/>
        </w:numPr>
        <w:tabs>
          <w:tab w:val="clear" w:pos="397"/>
          <w:tab w:val="left" w:pos="567"/>
        </w:tabs>
        <w:spacing w:line="240" w:lineRule="atLeast"/>
        <w:ind w:left="567" w:hanging="567"/>
      </w:pPr>
      <w:r>
        <w:t>Achternaam</w:t>
      </w:r>
    </w:p>
    <w:p w14:paraId="2D73F5C2" w14:textId="77777777" w:rsidR="00562E2B" w:rsidRDefault="00562E2B" w:rsidP="00F3031B">
      <w:pPr>
        <w:pStyle w:val="Lijstalinea"/>
        <w:numPr>
          <w:ilvl w:val="0"/>
          <w:numId w:val="27"/>
        </w:numPr>
        <w:tabs>
          <w:tab w:val="clear" w:pos="397"/>
          <w:tab w:val="left" w:pos="567"/>
        </w:tabs>
        <w:spacing w:line="240" w:lineRule="atLeast"/>
        <w:ind w:left="567" w:hanging="567"/>
      </w:pPr>
      <w:r>
        <w:t>Roepnaam</w:t>
      </w:r>
    </w:p>
    <w:p w14:paraId="54A7DB7B" w14:textId="77777777" w:rsidR="00562E2B" w:rsidRDefault="00562E2B" w:rsidP="00F3031B">
      <w:pPr>
        <w:pStyle w:val="Lijstalinea"/>
        <w:numPr>
          <w:ilvl w:val="0"/>
          <w:numId w:val="27"/>
        </w:numPr>
        <w:tabs>
          <w:tab w:val="clear" w:pos="397"/>
          <w:tab w:val="left" w:pos="567"/>
        </w:tabs>
        <w:spacing w:line="240" w:lineRule="atLeast"/>
        <w:ind w:left="567" w:hanging="567"/>
      </w:pPr>
      <w:r>
        <w:lastRenderedPageBreak/>
        <w:t>Geslacht</w:t>
      </w:r>
    </w:p>
    <w:p w14:paraId="469BECE1" w14:textId="77777777" w:rsidR="00562E2B" w:rsidRDefault="00562E2B" w:rsidP="00F3031B">
      <w:pPr>
        <w:pStyle w:val="Lijstalinea"/>
        <w:numPr>
          <w:ilvl w:val="0"/>
          <w:numId w:val="27"/>
        </w:numPr>
        <w:tabs>
          <w:tab w:val="clear" w:pos="397"/>
          <w:tab w:val="left" w:pos="567"/>
        </w:tabs>
        <w:spacing w:line="240" w:lineRule="atLeast"/>
        <w:ind w:left="567" w:hanging="567"/>
      </w:pPr>
      <w:r>
        <w:t>Geboortedatum</w:t>
      </w:r>
    </w:p>
    <w:p w14:paraId="2CAAA358" w14:textId="19F8F1B2" w:rsidR="00562E2B" w:rsidRDefault="00562E2B" w:rsidP="00F3031B">
      <w:pPr>
        <w:pStyle w:val="Lijstalinea"/>
        <w:numPr>
          <w:ilvl w:val="0"/>
          <w:numId w:val="27"/>
        </w:numPr>
        <w:tabs>
          <w:tab w:val="clear" w:pos="397"/>
          <w:tab w:val="left" w:pos="567"/>
        </w:tabs>
        <w:spacing w:line="240" w:lineRule="atLeast"/>
        <w:ind w:left="567" w:hanging="567"/>
      </w:pPr>
      <w:r>
        <w:t>Relatie met een slachtoffer</w:t>
      </w:r>
    </w:p>
    <w:p w14:paraId="4D80F592" w14:textId="2C6D573C" w:rsidR="00562E2B" w:rsidRDefault="00AB7B3E" w:rsidP="00F3031B">
      <w:pPr>
        <w:pStyle w:val="Lijstalinea"/>
        <w:numPr>
          <w:ilvl w:val="0"/>
          <w:numId w:val="27"/>
        </w:numPr>
        <w:tabs>
          <w:tab w:val="clear" w:pos="397"/>
          <w:tab w:val="left" w:pos="567"/>
        </w:tabs>
        <w:spacing w:line="240" w:lineRule="atLeast"/>
        <w:ind w:left="567" w:hanging="567"/>
      </w:pPr>
      <w:r>
        <w:t>Vakje “Is contactverwant” is aanwezig</w:t>
      </w:r>
      <w:r w:rsidRPr="00AB7B3E">
        <w:t xml:space="preserve"> </w:t>
      </w:r>
      <w:r w:rsidR="00C20D71">
        <w:t xml:space="preserve">om </w:t>
      </w:r>
      <w:r w:rsidR="00C20D71" w:rsidRPr="00C20D71">
        <w:t>de verwant aan</w:t>
      </w:r>
      <w:r w:rsidR="00C20D71">
        <w:t xml:space="preserve"> te </w:t>
      </w:r>
      <w:r w:rsidR="00C20D71" w:rsidRPr="00C20D71">
        <w:t>mer</w:t>
      </w:r>
      <w:r w:rsidR="00C20D71">
        <w:t xml:space="preserve">ken </w:t>
      </w:r>
      <w:r w:rsidR="00C20D71" w:rsidRPr="00C20D71">
        <w:t>als contactverwant.</w:t>
      </w:r>
    </w:p>
    <w:p w14:paraId="494FA9F0" w14:textId="6E3E9A2B" w:rsidR="00341C1B" w:rsidRDefault="00341C1B" w:rsidP="00F3031B">
      <w:pPr>
        <w:pStyle w:val="Lijstalinea"/>
        <w:numPr>
          <w:ilvl w:val="0"/>
          <w:numId w:val="27"/>
        </w:numPr>
        <w:tabs>
          <w:tab w:val="clear" w:pos="397"/>
          <w:tab w:val="left" w:pos="567"/>
        </w:tabs>
        <w:spacing w:line="240" w:lineRule="atLeast"/>
        <w:ind w:left="567" w:hanging="567"/>
      </w:pPr>
      <w:r>
        <w:t>Veld voor de opmerkingen.</w:t>
      </w:r>
    </w:p>
    <w:p w14:paraId="50C5765A" w14:textId="77777777" w:rsidR="003A6521" w:rsidRDefault="003A6521" w:rsidP="00F3031B">
      <w:pPr>
        <w:spacing w:line="240" w:lineRule="atLeast"/>
      </w:pPr>
    </w:p>
    <w:p w14:paraId="2A97FD4B" w14:textId="3D0E6CF8" w:rsidR="00AB7B3E" w:rsidRPr="003775E1" w:rsidRDefault="00AB7B3E" w:rsidP="00F3031B">
      <w:pPr>
        <w:spacing w:line="240" w:lineRule="atLeast"/>
      </w:pPr>
      <w:r>
        <w:t xml:space="preserve">De </w:t>
      </w:r>
      <w:r w:rsidRPr="003775E1">
        <w:t>scrollbar</w:t>
      </w:r>
      <w:r>
        <w:t xml:space="preserve"> is aanwezig om </w:t>
      </w:r>
      <w:r w:rsidRPr="003775E1">
        <w:t>meer ver</w:t>
      </w:r>
      <w:r>
        <w:t xml:space="preserve">wanten met een match in </w:t>
      </w:r>
      <w:r w:rsidRPr="003775E1">
        <w:t>te zien.</w:t>
      </w:r>
    </w:p>
    <w:p w14:paraId="0EA05827" w14:textId="77777777" w:rsidR="00D27B45" w:rsidRDefault="00D27B45" w:rsidP="00F3031B">
      <w:pPr>
        <w:spacing w:line="240" w:lineRule="atLeast"/>
      </w:pPr>
    </w:p>
    <w:p w14:paraId="7A1B625D" w14:textId="04EE7FF6" w:rsidR="00D27B45" w:rsidRDefault="00D27B45" w:rsidP="00F3031B">
      <w:pPr>
        <w:spacing w:line="240" w:lineRule="atLeast"/>
      </w:pPr>
      <w:r w:rsidRPr="00D27B45">
        <w:rPr>
          <w:b/>
          <w:bCs/>
          <w:color w:val="C00000"/>
        </w:rPr>
        <w:t>NB:</w:t>
      </w:r>
      <w:r w:rsidRPr="00D27B45">
        <w:rPr>
          <w:b/>
          <w:bCs/>
          <w:color w:val="C00000"/>
        </w:rPr>
        <w:tab/>
      </w:r>
      <w:r>
        <w:t xml:space="preserve">Het is mogelijk </w:t>
      </w:r>
      <w:r w:rsidRPr="00D27B45">
        <w:t>maar één verwant als contactverwant aan</w:t>
      </w:r>
      <w:r>
        <w:t xml:space="preserve"> te </w:t>
      </w:r>
      <w:r w:rsidRPr="00D27B45">
        <w:t>wijzen. Zodra een andere verwant aan</w:t>
      </w:r>
      <w:r>
        <w:t xml:space="preserve">gevinkt is </w:t>
      </w:r>
      <w:r w:rsidRPr="00D27B45">
        <w:t>als contactverwant, is de andere verwant automatisch geen contactverwant meer.</w:t>
      </w:r>
    </w:p>
    <w:p w14:paraId="51EA584B" w14:textId="77777777" w:rsidR="00D27B45" w:rsidRDefault="00D27B45" w:rsidP="00F3031B">
      <w:pPr>
        <w:spacing w:line="240" w:lineRule="atLeast"/>
      </w:pPr>
    </w:p>
    <w:p w14:paraId="28F44292" w14:textId="77777777" w:rsidR="00D27B45" w:rsidRDefault="00D27B45" w:rsidP="00F3031B">
      <w:pPr>
        <w:spacing w:line="240" w:lineRule="atLeast"/>
      </w:pPr>
      <w:r>
        <w:t>Met de optie “T</w:t>
      </w:r>
      <w:r w:rsidRPr="006126E0">
        <w:t>erug</w:t>
      </w:r>
      <w:r>
        <w:t xml:space="preserve">” is het mogelijk om </w:t>
      </w:r>
      <w:r w:rsidRPr="006126E0">
        <w:t xml:space="preserve">terug </w:t>
      </w:r>
      <w:r>
        <w:t xml:space="preserve">te gaan </w:t>
      </w:r>
      <w:r w:rsidRPr="006126E0">
        <w:t>naar het hoofdmenu</w:t>
      </w:r>
      <w:r>
        <w:t xml:space="preserve"> als contactverwant is toegewezen.</w:t>
      </w:r>
    </w:p>
    <w:p w14:paraId="35DFC86F" w14:textId="77777777" w:rsidR="00D27B45" w:rsidRDefault="00D27B45" w:rsidP="00F3031B">
      <w:pPr>
        <w:spacing w:line="240" w:lineRule="atLeast"/>
      </w:pPr>
    </w:p>
    <w:p w14:paraId="6E2417D2" w14:textId="3F3F7CCB" w:rsidR="0093056C" w:rsidRPr="001C673C" w:rsidRDefault="0093056C" w:rsidP="00F3031B">
      <w:pPr>
        <w:spacing w:line="240" w:lineRule="atLeast"/>
      </w:pPr>
      <w:r>
        <w:t>Wanneer voor een s</w:t>
      </w:r>
      <w:r w:rsidRPr="002505A8">
        <w:t>lachtoffer een contactverwant toegewezen</w:t>
      </w:r>
      <w:r>
        <w:t xml:space="preserve"> is, verander</w:t>
      </w:r>
      <w:r w:rsidR="00D94EC7">
        <w:t>t</w:t>
      </w:r>
      <w:r>
        <w:t xml:space="preserve"> de status </w:t>
      </w:r>
      <w:r w:rsidR="001B6D00">
        <w:t>naar “</w:t>
      </w:r>
      <w:r w:rsidR="001B6D00" w:rsidRPr="00CE2274">
        <w:t>toegewezen</w:t>
      </w:r>
      <w:r w:rsidR="001B6D00">
        <w:t xml:space="preserve"> [</w:t>
      </w:r>
      <w:r w:rsidR="001B6D00" w:rsidRPr="00CE2274">
        <w:t>tijdstip en datum</w:t>
      </w:r>
      <w:r w:rsidR="001B6D00">
        <w:t xml:space="preserve">]” (in het groen) in </w:t>
      </w:r>
      <w:r>
        <w:t>het scherm “Contactverwant toewijzen”</w:t>
      </w:r>
      <w:r w:rsidR="001B6D00">
        <w:t>.</w:t>
      </w:r>
      <w:r>
        <w:t xml:space="preserve"> </w:t>
      </w:r>
      <w:r w:rsidR="00DC0F73">
        <w:t>Bij de naa</w:t>
      </w:r>
      <w:r w:rsidR="00D94EC7">
        <w:t>m</w:t>
      </w:r>
      <w:r w:rsidR="00DC0F73">
        <w:t xml:space="preserve"> van verwant verschijnt er </w:t>
      </w:r>
      <w:r>
        <w:t>h</w:t>
      </w:r>
      <w:r w:rsidRPr="001C673C">
        <w:t>et groene vinkje</w:t>
      </w:r>
      <w:r w:rsidR="00D94EC7">
        <w:t>,</w:t>
      </w:r>
      <w:r w:rsidR="00DC0F73">
        <w:t xml:space="preserve"> </w:t>
      </w:r>
      <w:r>
        <w:t>d</w:t>
      </w:r>
      <w:r w:rsidR="00D94EC7">
        <w:t>at</w:t>
      </w:r>
      <w:r>
        <w:t xml:space="preserve"> aan</w:t>
      </w:r>
      <w:r w:rsidRPr="001C673C">
        <w:t>geeft welke verwant de contactverwant is.</w:t>
      </w:r>
    </w:p>
    <w:p w14:paraId="79B2CC98" w14:textId="77777777" w:rsidR="0093056C" w:rsidRDefault="0093056C" w:rsidP="00F3031B">
      <w:pPr>
        <w:spacing w:line="240" w:lineRule="atLeast"/>
      </w:pPr>
    </w:p>
    <w:p w14:paraId="26EB03A9" w14:textId="77777777" w:rsidR="0093056C" w:rsidRPr="00CC3FF5" w:rsidRDefault="0093056C" w:rsidP="00F3031B">
      <w:pPr>
        <w:spacing w:line="240" w:lineRule="atLeast"/>
      </w:pPr>
    </w:p>
    <w:p w14:paraId="5B5FE66B" w14:textId="77777777" w:rsidR="0093056C" w:rsidRPr="00E910D6" w:rsidRDefault="0093056C" w:rsidP="00F3031B">
      <w:pPr>
        <w:spacing w:line="240" w:lineRule="atLeast"/>
      </w:pPr>
      <w:r w:rsidRPr="009F2538">
        <w:rPr>
          <w:b/>
          <w:bCs/>
          <w:color w:val="C00000"/>
        </w:rPr>
        <w:t>NB:</w:t>
      </w:r>
      <w:r>
        <w:rPr>
          <w:b/>
          <w:bCs/>
          <w:color w:val="C00000"/>
        </w:rPr>
        <w:tab/>
      </w:r>
      <w:r w:rsidRPr="00E910D6">
        <w:t>Als er nieuwe matches zijn gemaakt nadat een contactverwant is toegewezen,</w:t>
      </w:r>
      <w:r>
        <w:t xml:space="preserve"> verschijnt er </w:t>
      </w:r>
      <w:r w:rsidRPr="00E910D6">
        <w:t>een waarschuwingsmelding.</w:t>
      </w:r>
      <w:r>
        <w:t xml:space="preserve"> Door op </w:t>
      </w:r>
      <w:r w:rsidRPr="00E910D6">
        <w:t xml:space="preserve">het slachtoffer opnieuw aan </w:t>
      </w:r>
      <w:r>
        <w:t xml:space="preserve">te klikken is het mogelijk om </w:t>
      </w:r>
      <w:r w:rsidRPr="00E910D6">
        <w:t xml:space="preserve">de nieuwe informatie te bekijken en </w:t>
      </w:r>
      <w:r>
        <w:t xml:space="preserve">te </w:t>
      </w:r>
      <w:r w:rsidRPr="00E910D6">
        <w:t>beoorde</w:t>
      </w:r>
      <w:r>
        <w:t xml:space="preserve">len </w:t>
      </w:r>
      <w:r w:rsidRPr="00E910D6">
        <w:t>of een andere contactverwant toegewezen moet worden.</w:t>
      </w:r>
    </w:p>
    <w:p w14:paraId="68BB26CC" w14:textId="77777777" w:rsidR="00272B21" w:rsidRDefault="00272B21" w:rsidP="00F3031B">
      <w:pPr>
        <w:spacing w:line="240" w:lineRule="atLeast"/>
      </w:pPr>
    </w:p>
    <w:p w14:paraId="2F34FB84" w14:textId="194EE2FA" w:rsidR="00BB50F9" w:rsidRPr="00BB50F9" w:rsidRDefault="00BB50F9" w:rsidP="00F3031B">
      <w:pPr>
        <w:spacing w:line="240" w:lineRule="atLeast"/>
      </w:pPr>
      <w:r w:rsidRPr="009F2538">
        <w:rPr>
          <w:b/>
          <w:bCs/>
          <w:color w:val="C00000"/>
        </w:rPr>
        <w:t>NB:</w:t>
      </w:r>
      <w:r>
        <w:rPr>
          <w:b/>
          <w:bCs/>
          <w:color w:val="C00000"/>
        </w:rPr>
        <w:tab/>
      </w:r>
      <w:r w:rsidR="00DA005D" w:rsidRPr="00DA005D">
        <w:t>C</w:t>
      </w:r>
      <w:r w:rsidRPr="00BB50F9">
        <w:t xml:space="preserve">ontactverwanten </w:t>
      </w:r>
      <w:r w:rsidR="00DA005D">
        <w:t xml:space="preserve">kunnen ook </w:t>
      </w:r>
      <w:r w:rsidRPr="00BB50F9">
        <w:t xml:space="preserve">aangewezen kunnen worden voor </w:t>
      </w:r>
      <w:proofErr w:type="spellStart"/>
      <w:r w:rsidRPr="00BB50F9">
        <w:t>gematchte</w:t>
      </w:r>
      <w:proofErr w:type="spellEnd"/>
      <w:r w:rsidRPr="00BB50F9">
        <w:t xml:space="preserve"> slachtoffers op opvanglocaties of in mortuaria.</w:t>
      </w:r>
    </w:p>
    <w:p w14:paraId="2FE2C265" w14:textId="77777777" w:rsidR="00272B21" w:rsidRDefault="00272B21" w:rsidP="00F3031B">
      <w:pPr>
        <w:spacing w:line="240" w:lineRule="atLeast"/>
      </w:pPr>
    </w:p>
    <w:p w14:paraId="46171E97" w14:textId="37E72FD3" w:rsidR="00E71B2B" w:rsidRDefault="00E71B2B" w:rsidP="00F3031B">
      <w:pPr>
        <w:spacing w:line="240" w:lineRule="atLeast"/>
      </w:pPr>
      <w:r>
        <w:t xml:space="preserve">De aanwijzen </w:t>
      </w:r>
      <w:r w:rsidR="00C81640">
        <w:t xml:space="preserve">van contactverwanten </w:t>
      </w:r>
      <w:r>
        <w:t xml:space="preserve">vindt plaats </w:t>
      </w:r>
      <w:r w:rsidR="00C81640">
        <w:t xml:space="preserve">op </w:t>
      </w:r>
      <w:r>
        <w:t>alle drie tabs (locaties):</w:t>
      </w:r>
    </w:p>
    <w:p w14:paraId="7FFD53A7" w14:textId="77777777" w:rsidR="00E71B2B" w:rsidRDefault="00E71B2B" w:rsidP="00F3031B">
      <w:pPr>
        <w:pStyle w:val="Lijstalinea"/>
        <w:numPr>
          <w:ilvl w:val="0"/>
          <w:numId w:val="9"/>
        </w:numPr>
        <w:tabs>
          <w:tab w:val="clear" w:pos="397"/>
          <w:tab w:val="left" w:pos="567"/>
        </w:tabs>
        <w:spacing w:line="240" w:lineRule="atLeast"/>
        <w:ind w:left="567" w:hanging="567"/>
      </w:pPr>
      <w:r>
        <w:t>Ziekenhuis</w:t>
      </w:r>
    </w:p>
    <w:p w14:paraId="347F34D7" w14:textId="77777777" w:rsidR="00E71B2B" w:rsidRDefault="00E71B2B" w:rsidP="00F3031B">
      <w:pPr>
        <w:pStyle w:val="Lijstalinea"/>
        <w:numPr>
          <w:ilvl w:val="0"/>
          <w:numId w:val="9"/>
        </w:numPr>
        <w:tabs>
          <w:tab w:val="clear" w:pos="397"/>
          <w:tab w:val="left" w:pos="567"/>
        </w:tabs>
        <w:spacing w:line="240" w:lineRule="atLeast"/>
        <w:ind w:left="567" w:hanging="567"/>
      </w:pPr>
      <w:r>
        <w:t>Opvanglocaties</w:t>
      </w:r>
    </w:p>
    <w:p w14:paraId="0F1AE9A9" w14:textId="77777777" w:rsidR="00E71B2B" w:rsidRDefault="00E71B2B" w:rsidP="00F3031B">
      <w:pPr>
        <w:pStyle w:val="Lijstalinea"/>
        <w:numPr>
          <w:ilvl w:val="0"/>
          <w:numId w:val="9"/>
        </w:numPr>
        <w:tabs>
          <w:tab w:val="clear" w:pos="397"/>
          <w:tab w:val="left" w:pos="567"/>
        </w:tabs>
        <w:spacing w:line="240" w:lineRule="atLeast"/>
        <w:ind w:left="567" w:hanging="567"/>
      </w:pPr>
      <w:r>
        <w:t>Mortuaria</w:t>
      </w:r>
    </w:p>
    <w:p w14:paraId="1682ABCC" w14:textId="77777777" w:rsidR="00E71B2B" w:rsidRDefault="00E71B2B" w:rsidP="00F3031B">
      <w:pPr>
        <w:spacing w:line="240" w:lineRule="atLeast"/>
      </w:pPr>
    </w:p>
    <w:p w14:paraId="6D2D3A06" w14:textId="6880C2F9" w:rsidR="006C4CE4" w:rsidRDefault="00E71B2B" w:rsidP="00F3031B">
      <w:pPr>
        <w:spacing w:line="240" w:lineRule="atLeast"/>
      </w:pPr>
      <w:r>
        <w:t>Met de optie “T</w:t>
      </w:r>
      <w:r w:rsidRPr="006126E0">
        <w:t>erug</w:t>
      </w:r>
      <w:r>
        <w:t xml:space="preserve"> naar menu” is het mogelijk om </w:t>
      </w:r>
      <w:r w:rsidRPr="006126E0">
        <w:t>terug</w:t>
      </w:r>
      <w:r>
        <w:t xml:space="preserve"> te gaan</w:t>
      </w:r>
      <w:r w:rsidRPr="006126E0">
        <w:t xml:space="preserve"> naar </w:t>
      </w:r>
      <w:r>
        <w:t>het hoofdscherm.</w:t>
      </w:r>
    </w:p>
    <w:p w14:paraId="616FBB9F" w14:textId="6C597CDB" w:rsidR="006C4CE4" w:rsidRDefault="006C4CE4" w:rsidP="00F3031B">
      <w:pPr>
        <w:pStyle w:val="Kop2"/>
        <w:numPr>
          <w:ilvl w:val="1"/>
          <w:numId w:val="1"/>
        </w:numPr>
        <w:spacing w:line="240" w:lineRule="atLeast"/>
      </w:pPr>
      <w:bookmarkStart w:id="112" w:name="_Ref161241816"/>
      <w:bookmarkStart w:id="113" w:name="_Toc175238489"/>
      <w:proofErr w:type="spellStart"/>
      <w:r w:rsidRPr="006C4CE4">
        <w:t>Gematchte</w:t>
      </w:r>
      <w:proofErr w:type="spellEnd"/>
      <w:r w:rsidRPr="006C4CE4">
        <w:t xml:space="preserve"> verwanten informeren</w:t>
      </w:r>
      <w:bookmarkEnd w:id="112"/>
      <w:bookmarkEnd w:id="113"/>
    </w:p>
    <w:p w14:paraId="488F71BE" w14:textId="7D2283A4" w:rsidR="000D1EE0" w:rsidRDefault="000D1EE0" w:rsidP="00F3031B">
      <w:pPr>
        <w:spacing w:line="240" w:lineRule="atLeast"/>
      </w:pPr>
      <w:r>
        <w:t xml:space="preserve">In </w:t>
      </w:r>
      <w:r w:rsidR="00E95F90">
        <w:t xml:space="preserve">het </w:t>
      </w:r>
      <w:r>
        <w:t xml:space="preserve">scherm </w:t>
      </w:r>
      <w:r w:rsidR="00E95F90">
        <w:t>“</w:t>
      </w:r>
      <w:proofErr w:type="spellStart"/>
      <w:r w:rsidR="00E95F90" w:rsidRPr="00E95F90">
        <w:t>Gematchte</w:t>
      </w:r>
      <w:proofErr w:type="spellEnd"/>
      <w:r w:rsidR="00E95F90" w:rsidRPr="00E95F90">
        <w:t xml:space="preserve"> verwanten informeren</w:t>
      </w:r>
      <w:r w:rsidR="00E95F90">
        <w:t xml:space="preserve">” </w:t>
      </w:r>
      <w:r>
        <w:t>toont h</w:t>
      </w:r>
      <w:r w:rsidRPr="00F34E40">
        <w:t>et systeem</w:t>
      </w:r>
      <w:r w:rsidR="004E144B" w:rsidRPr="004E144B">
        <w:t xml:space="preserve"> alle </w:t>
      </w:r>
      <w:proofErr w:type="spellStart"/>
      <w:r w:rsidR="004E144B" w:rsidRPr="004E144B">
        <w:t>gematchte</w:t>
      </w:r>
      <w:proofErr w:type="spellEnd"/>
      <w:r w:rsidR="004E144B" w:rsidRPr="004E144B">
        <w:t xml:space="preserve"> verwanten die op dat moment geïnformeerd kunnen worden.</w:t>
      </w:r>
    </w:p>
    <w:p w14:paraId="420B6243" w14:textId="77777777" w:rsidR="000D1EE0" w:rsidRDefault="000D1EE0" w:rsidP="00F3031B">
      <w:pPr>
        <w:spacing w:line="240" w:lineRule="atLeast"/>
      </w:pPr>
    </w:p>
    <w:p w14:paraId="49C56ED1" w14:textId="77777777" w:rsidR="000D1EE0" w:rsidRDefault="000D1EE0" w:rsidP="00F3031B">
      <w:pPr>
        <w:spacing w:line="240" w:lineRule="atLeast"/>
      </w:pPr>
      <w:r>
        <w:t>In dit scherm wordt er volgende getoond:</w:t>
      </w:r>
    </w:p>
    <w:p w14:paraId="363936E5" w14:textId="77777777" w:rsidR="000D1EE0" w:rsidRDefault="000D1EE0" w:rsidP="00F3031B">
      <w:pPr>
        <w:spacing w:line="240" w:lineRule="atLeast"/>
      </w:pPr>
    </w:p>
    <w:p w14:paraId="4BFBC968" w14:textId="77777777" w:rsidR="000D1EE0" w:rsidRDefault="000D1EE0" w:rsidP="00F3031B">
      <w:pPr>
        <w:pStyle w:val="Lijstalinea"/>
        <w:numPr>
          <w:ilvl w:val="0"/>
          <w:numId w:val="9"/>
        </w:numPr>
        <w:tabs>
          <w:tab w:val="clear" w:pos="397"/>
          <w:tab w:val="left" w:pos="567"/>
        </w:tabs>
        <w:spacing w:line="240" w:lineRule="atLeast"/>
        <w:ind w:left="567" w:hanging="567"/>
      </w:pPr>
      <w:r>
        <w:t>Knop “T</w:t>
      </w:r>
      <w:r w:rsidRPr="006126E0">
        <w:t>erug</w:t>
      </w:r>
      <w:r>
        <w:t xml:space="preserve"> naar menu” om </w:t>
      </w:r>
      <w:r w:rsidRPr="006126E0">
        <w:t xml:space="preserve">terug </w:t>
      </w:r>
      <w:r>
        <w:t xml:space="preserve">te gaan </w:t>
      </w:r>
      <w:r w:rsidRPr="006126E0">
        <w:t>naar het hoofdmenu</w:t>
      </w:r>
      <w:r>
        <w:t>.</w:t>
      </w:r>
    </w:p>
    <w:p w14:paraId="156A68EF" w14:textId="77777777" w:rsidR="000D1EE0" w:rsidRDefault="000D1EE0" w:rsidP="00F3031B">
      <w:pPr>
        <w:spacing w:line="240" w:lineRule="atLeast"/>
      </w:pPr>
    </w:p>
    <w:p w14:paraId="2E485D9C" w14:textId="77777777" w:rsidR="000D1EE0" w:rsidRDefault="000D1EE0" w:rsidP="00F3031B">
      <w:pPr>
        <w:pStyle w:val="Lijstalinea"/>
        <w:numPr>
          <w:ilvl w:val="0"/>
          <w:numId w:val="9"/>
        </w:numPr>
        <w:tabs>
          <w:tab w:val="clear" w:pos="397"/>
          <w:tab w:val="left" w:pos="567"/>
        </w:tabs>
        <w:spacing w:line="240" w:lineRule="atLeast"/>
        <w:ind w:left="567" w:hanging="567"/>
      </w:pPr>
      <w:r>
        <w:t>Knop “</w:t>
      </w:r>
      <w:r w:rsidRPr="00383A3D">
        <w:t>Ververs</w:t>
      </w:r>
      <w:r>
        <w:t xml:space="preserve">” </w:t>
      </w:r>
      <w:r w:rsidRPr="00383A3D">
        <w:t>om</w:t>
      </w:r>
      <w:r>
        <w:t xml:space="preserve"> </w:t>
      </w:r>
      <w:r w:rsidRPr="00383A3D">
        <w:t>de laatst ingevoerde gegevens op te halen.</w:t>
      </w:r>
    </w:p>
    <w:p w14:paraId="293BF9C6" w14:textId="77777777" w:rsidR="000D1EE0" w:rsidRPr="00383A3D" w:rsidRDefault="000D1EE0" w:rsidP="00F3031B">
      <w:pPr>
        <w:pStyle w:val="Lijstalinea"/>
        <w:numPr>
          <w:ilvl w:val="0"/>
          <w:numId w:val="0"/>
        </w:numPr>
        <w:tabs>
          <w:tab w:val="clear" w:pos="397"/>
          <w:tab w:val="left" w:pos="567"/>
        </w:tabs>
        <w:spacing w:line="240" w:lineRule="atLeast"/>
        <w:ind w:left="567"/>
      </w:pPr>
    </w:p>
    <w:p w14:paraId="7CE9DB12" w14:textId="4E2FC1B7" w:rsidR="000D1EE0" w:rsidRDefault="008E7DCD" w:rsidP="00F3031B">
      <w:pPr>
        <w:pStyle w:val="Lijstalinea"/>
        <w:numPr>
          <w:ilvl w:val="0"/>
          <w:numId w:val="9"/>
        </w:numPr>
        <w:tabs>
          <w:tab w:val="clear" w:pos="397"/>
          <w:tab w:val="left" w:pos="567"/>
        </w:tabs>
        <w:spacing w:line="240" w:lineRule="atLeast"/>
        <w:ind w:left="567" w:hanging="567"/>
      </w:pPr>
      <w:r>
        <w:t>Drie tabs:</w:t>
      </w:r>
    </w:p>
    <w:p w14:paraId="05417832" w14:textId="6A4FCF58" w:rsidR="00B94911" w:rsidRPr="00B07980" w:rsidRDefault="00B94911" w:rsidP="00F3031B">
      <w:pPr>
        <w:pStyle w:val="Lijstalinea"/>
        <w:numPr>
          <w:ilvl w:val="1"/>
          <w:numId w:val="26"/>
        </w:numPr>
        <w:tabs>
          <w:tab w:val="clear" w:pos="397"/>
          <w:tab w:val="left" w:pos="851"/>
        </w:tabs>
        <w:spacing w:line="240" w:lineRule="atLeast"/>
        <w:ind w:left="851" w:hanging="284"/>
        <w:rPr>
          <w:color w:val="000000" w:themeColor="text1"/>
        </w:rPr>
      </w:pPr>
      <w:proofErr w:type="spellStart"/>
      <w:r w:rsidRPr="00B07980">
        <w:rPr>
          <w:color w:val="000000" w:themeColor="text1"/>
        </w:rPr>
        <w:t>Gematchte</w:t>
      </w:r>
      <w:proofErr w:type="spellEnd"/>
      <w:r w:rsidRPr="00B07980">
        <w:rPr>
          <w:color w:val="000000" w:themeColor="text1"/>
        </w:rPr>
        <w:t xml:space="preserve"> </w:t>
      </w:r>
      <w:r w:rsidR="008E7DCD" w:rsidRPr="00B07980">
        <w:rPr>
          <w:color w:val="000000" w:themeColor="text1"/>
        </w:rPr>
        <w:t>verwanten</w:t>
      </w:r>
    </w:p>
    <w:p w14:paraId="6066AF5D" w14:textId="11C06969" w:rsidR="00E90FC9" w:rsidRPr="00B07980" w:rsidRDefault="00B94911" w:rsidP="00F3031B">
      <w:pPr>
        <w:pStyle w:val="Lijstalinea"/>
        <w:numPr>
          <w:ilvl w:val="1"/>
          <w:numId w:val="26"/>
        </w:numPr>
        <w:tabs>
          <w:tab w:val="left" w:pos="851"/>
        </w:tabs>
        <w:spacing w:line="240" w:lineRule="atLeast"/>
        <w:ind w:left="851" w:hanging="284"/>
        <w:rPr>
          <w:color w:val="000000" w:themeColor="text1"/>
        </w:rPr>
      </w:pPr>
      <w:r w:rsidRPr="00B07980">
        <w:rPr>
          <w:color w:val="000000" w:themeColor="text1"/>
        </w:rPr>
        <w:t>Afgehandelde vermisten</w:t>
      </w:r>
      <w:r w:rsidR="00E90FC9" w:rsidRPr="00B07980">
        <w:rPr>
          <w:color w:val="000000" w:themeColor="text1"/>
        </w:rPr>
        <w:t xml:space="preserve"> (menu voor de coördinator politie)</w:t>
      </w:r>
    </w:p>
    <w:p w14:paraId="598DEA0A" w14:textId="77777777" w:rsidR="00E90FC9" w:rsidRPr="00B07980" w:rsidRDefault="00B94911" w:rsidP="00F3031B">
      <w:pPr>
        <w:pStyle w:val="Lijstalinea"/>
        <w:numPr>
          <w:ilvl w:val="1"/>
          <w:numId w:val="26"/>
        </w:numPr>
        <w:tabs>
          <w:tab w:val="left" w:pos="851"/>
        </w:tabs>
        <w:spacing w:line="240" w:lineRule="atLeast"/>
        <w:ind w:left="851" w:hanging="284"/>
        <w:rPr>
          <w:color w:val="000000" w:themeColor="text1"/>
        </w:rPr>
      </w:pPr>
      <w:r w:rsidRPr="00B07980">
        <w:rPr>
          <w:color w:val="000000" w:themeColor="text1"/>
        </w:rPr>
        <w:t>Ontbonden matches</w:t>
      </w:r>
      <w:r w:rsidR="00E90FC9" w:rsidRPr="00B07980">
        <w:rPr>
          <w:color w:val="000000" w:themeColor="text1"/>
        </w:rPr>
        <w:t xml:space="preserve"> (menu voor de coördinator politie)</w:t>
      </w:r>
    </w:p>
    <w:p w14:paraId="05F6F401" w14:textId="77777777" w:rsidR="000C026A" w:rsidRPr="00B07980" w:rsidRDefault="000C026A" w:rsidP="00F3031B">
      <w:pPr>
        <w:tabs>
          <w:tab w:val="left" w:pos="851"/>
        </w:tabs>
        <w:spacing w:line="240" w:lineRule="atLeast"/>
        <w:ind w:left="567"/>
        <w:rPr>
          <w:color w:val="000000" w:themeColor="text1"/>
        </w:rPr>
      </w:pPr>
    </w:p>
    <w:p w14:paraId="7E8412FF" w14:textId="67FB09DA" w:rsidR="000D1EE0" w:rsidRDefault="000D1EE0" w:rsidP="00F3031B">
      <w:pPr>
        <w:pStyle w:val="Lijstalinea"/>
        <w:numPr>
          <w:ilvl w:val="0"/>
          <w:numId w:val="9"/>
        </w:numPr>
        <w:tabs>
          <w:tab w:val="clear" w:pos="397"/>
          <w:tab w:val="left" w:pos="567"/>
        </w:tabs>
        <w:spacing w:line="240" w:lineRule="atLeast"/>
        <w:ind w:left="567" w:hanging="567"/>
      </w:pPr>
      <w:r>
        <w:t>H</w:t>
      </w:r>
      <w:r w:rsidRPr="00383A3D">
        <w:t xml:space="preserve">et totaal aantal </w:t>
      </w:r>
      <w:proofErr w:type="spellStart"/>
      <w:r w:rsidR="000C026A" w:rsidRPr="000C026A">
        <w:t>gematchte</w:t>
      </w:r>
      <w:proofErr w:type="spellEnd"/>
      <w:r w:rsidR="000C026A" w:rsidRPr="000C026A">
        <w:t xml:space="preserve"> verwanten dat geïnformeerd kan worden en het aantal schermpagina’s.</w:t>
      </w:r>
    </w:p>
    <w:p w14:paraId="44855EBA" w14:textId="77777777" w:rsidR="001B71B5" w:rsidRDefault="001B71B5" w:rsidP="00F3031B">
      <w:pPr>
        <w:spacing w:line="240" w:lineRule="atLeast"/>
      </w:pPr>
    </w:p>
    <w:p w14:paraId="26EC1B5F" w14:textId="14DD5C62" w:rsidR="00231A45" w:rsidRPr="00282944" w:rsidRDefault="00231A45" w:rsidP="00231A45">
      <w:pPr>
        <w:spacing w:after="120" w:line="240" w:lineRule="atLeast"/>
      </w:pPr>
      <w:r>
        <w:lastRenderedPageBreak/>
        <w:t xml:space="preserve">Tabel 7: Overzicht van gegevens weergegeven in het scherm </w:t>
      </w:r>
      <w:proofErr w:type="spellStart"/>
      <w:r w:rsidR="00560877" w:rsidRPr="00140AFA">
        <w:t>Gematchte</w:t>
      </w:r>
      <w:proofErr w:type="spellEnd"/>
      <w:r w:rsidR="00560877" w:rsidRPr="00140AFA">
        <w:t xml:space="preserve"> verwanten informeren</w:t>
      </w:r>
    </w:p>
    <w:tbl>
      <w:tblPr>
        <w:tblStyle w:val="Tabelraster"/>
        <w:tblW w:w="0" w:type="auto"/>
        <w:tblLook w:val="04A0" w:firstRow="1" w:lastRow="0" w:firstColumn="1" w:lastColumn="0" w:noHBand="0" w:noVBand="1"/>
      </w:tblPr>
      <w:tblGrid>
        <w:gridCol w:w="1340"/>
        <w:gridCol w:w="1352"/>
        <w:gridCol w:w="1342"/>
        <w:gridCol w:w="1379"/>
        <w:gridCol w:w="1319"/>
        <w:gridCol w:w="1479"/>
      </w:tblGrid>
      <w:tr w:rsidR="00DA492E" w:rsidRPr="00822EFD" w14:paraId="3BF2FD0C" w14:textId="24E5466E" w:rsidTr="00DA492E">
        <w:trPr>
          <w:cnfStyle w:val="100000000000" w:firstRow="1" w:lastRow="0" w:firstColumn="0" w:lastColumn="0" w:oddVBand="0" w:evenVBand="0" w:oddHBand="0" w:evenHBand="0" w:firstRowFirstColumn="0" w:firstRowLastColumn="0" w:lastRowFirstColumn="0" w:lastRowLastColumn="0"/>
          <w:tblHeader/>
        </w:trPr>
        <w:tc>
          <w:tcPr>
            <w:tcW w:w="1363" w:type="dxa"/>
          </w:tcPr>
          <w:p w14:paraId="10266540" w14:textId="77777777" w:rsidR="00DA492E" w:rsidRPr="00822EFD" w:rsidRDefault="00DA492E" w:rsidP="00F3031B">
            <w:pPr>
              <w:spacing w:line="240" w:lineRule="atLeast"/>
              <w:rPr>
                <w:b/>
                <w:bCs/>
                <w:szCs w:val="18"/>
              </w:rPr>
            </w:pPr>
            <w:r w:rsidRPr="00822EFD">
              <w:rPr>
                <w:b/>
                <w:bCs/>
                <w:szCs w:val="18"/>
              </w:rPr>
              <w:t>Gegevens</w:t>
            </w:r>
          </w:p>
        </w:tc>
        <w:tc>
          <w:tcPr>
            <w:tcW w:w="1363" w:type="dxa"/>
          </w:tcPr>
          <w:p w14:paraId="2C06FEE0" w14:textId="77777777" w:rsidR="00DA492E" w:rsidRPr="00822EFD" w:rsidRDefault="00DA492E" w:rsidP="00F3031B">
            <w:pPr>
              <w:spacing w:line="240" w:lineRule="atLeast"/>
              <w:rPr>
                <w:b/>
                <w:bCs/>
                <w:szCs w:val="18"/>
              </w:rPr>
            </w:pPr>
            <w:r w:rsidRPr="00822EFD">
              <w:rPr>
                <w:b/>
                <w:bCs/>
                <w:szCs w:val="18"/>
              </w:rPr>
              <w:t>Achternaam</w:t>
            </w:r>
          </w:p>
        </w:tc>
        <w:tc>
          <w:tcPr>
            <w:tcW w:w="1362" w:type="dxa"/>
          </w:tcPr>
          <w:p w14:paraId="236C9AD0" w14:textId="77777777" w:rsidR="00DA492E" w:rsidRPr="00822EFD" w:rsidRDefault="00DA492E" w:rsidP="00F3031B">
            <w:pPr>
              <w:spacing w:line="240" w:lineRule="atLeast"/>
              <w:rPr>
                <w:b/>
                <w:bCs/>
                <w:szCs w:val="18"/>
              </w:rPr>
            </w:pPr>
            <w:r w:rsidRPr="00822EFD">
              <w:rPr>
                <w:b/>
                <w:bCs/>
                <w:szCs w:val="18"/>
              </w:rPr>
              <w:t>Roepnaam</w:t>
            </w:r>
          </w:p>
        </w:tc>
        <w:tc>
          <w:tcPr>
            <w:tcW w:w="1407" w:type="dxa"/>
          </w:tcPr>
          <w:p w14:paraId="187BE353" w14:textId="2E146734" w:rsidR="00DA492E" w:rsidRPr="00822EFD" w:rsidRDefault="00DA492E" w:rsidP="00F3031B">
            <w:pPr>
              <w:spacing w:line="240" w:lineRule="atLeast"/>
              <w:rPr>
                <w:b/>
                <w:bCs/>
                <w:szCs w:val="18"/>
              </w:rPr>
            </w:pPr>
            <w:r>
              <w:rPr>
                <w:b/>
                <w:bCs/>
                <w:szCs w:val="18"/>
              </w:rPr>
              <w:t>Aantal</w:t>
            </w:r>
            <w:r w:rsidR="000D1B46">
              <w:rPr>
                <w:b/>
                <w:bCs/>
                <w:szCs w:val="18"/>
              </w:rPr>
              <w:t xml:space="preserve"> (</w:t>
            </w:r>
            <w:r w:rsidR="000D1B46" w:rsidRPr="000D1B46">
              <w:rPr>
                <w:b/>
                <w:bCs/>
                <w:szCs w:val="18"/>
              </w:rPr>
              <w:t>het aantal vermisten per verwant</w:t>
            </w:r>
            <w:r w:rsidR="000D1B46">
              <w:rPr>
                <w:b/>
                <w:bCs/>
                <w:szCs w:val="18"/>
              </w:rPr>
              <w:t xml:space="preserve"> </w:t>
            </w:r>
            <w:r w:rsidR="000D1B46" w:rsidRPr="000D1B46">
              <w:rPr>
                <w:b/>
                <w:bCs/>
                <w:szCs w:val="18"/>
              </w:rPr>
              <w:t>en het aantal matches op dat moment</w:t>
            </w:r>
            <w:r w:rsidR="000D1B46">
              <w:rPr>
                <w:b/>
                <w:bCs/>
                <w:szCs w:val="18"/>
              </w:rPr>
              <w:t>)</w:t>
            </w:r>
          </w:p>
        </w:tc>
        <w:tc>
          <w:tcPr>
            <w:tcW w:w="1359" w:type="dxa"/>
          </w:tcPr>
          <w:p w14:paraId="63CC9EBF" w14:textId="3B8715B9" w:rsidR="00DA492E" w:rsidRPr="00822EFD" w:rsidRDefault="00DA492E" w:rsidP="00F3031B">
            <w:pPr>
              <w:spacing w:line="240" w:lineRule="atLeast"/>
              <w:rPr>
                <w:b/>
                <w:bCs/>
                <w:szCs w:val="18"/>
              </w:rPr>
            </w:pPr>
            <w:r>
              <w:rPr>
                <w:b/>
                <w:bCs/>
                <w:szCs w:val="18"/>
              </w:rPr>
              <w:t>Laatste match</w:t>
            </w:r>
          </w:p>
        </w:tc>
        <w:tc>
          <w:tcPr>
            <w:tcW w:w="1357" w:type="dxa"/>
          </w:tcPr>
          <w:p w14:paraId="0ACBAB60" w14:textId="77C664E6" w:rsidR="00DA492E" w:rsidRDefault="00DA492E" w:rsidP="00F3031B">
            <w:pPr>
              <w:spacing w:line="240" w:lineRule="atLeast"/>
              <w:rPr>
                <w:b/>
                <w:bCs/>
                <w:szCs w:val="18"/>
              </w:rPr>
            </w:pPr>
            <w:r>
              <w:rPr>
                <w:b/>
                <w:bCs/>
                <w:szCs w:val="18"/>
              </w:rPr>
              <w:t>Verwant is contactverwant</w:t>
            </w:r>
            <w:r w:rsidR="00C13865">
              <w:rPr>
                <w:b/>
                <w:bCs/>
                <w:szCs w:val="18"/>
              </w:rPr>
              <w:t xml:space="preserve"> (groen vinkje</w:t>
            </w:r>
            <w:r w:rsidR="000D1B46">
              <w:rPr>
                <w:b/>
                <w:bCs/>
                <w:szCs w:val="18"/>
              </w:rPr>
              <w:t>)</w:t>
            </w:r>
          </w:p>
        </w:tc>
      </w:tr>
      <w:tr w:rsidR="00DA492E" w:rsidRPr="00822EFD" w14:paraId="6A9B0296" w14:textId="07E91482" w:rsidTr="00DA492E">
        <w:trPr>
          <w:cnfStyle w:val="000000100000" w:firstRow="0" w:lastRow="0" w:firstColumn="0" w:lastColumn="0" w:oddVBand="0" w:evenVBand="0" w:oddHBand="1" w:evenHBand="0" w:firstRowFirstColumn="0" w:firstRowLastColumn="0" w:lastRowFirstColumn="0" w:lastRowLastColumn="0"/>
        </w:trPr>
        <w:tc>
          <w:tcPr>
            <w:tcW w:w="1363" w:type="dxa"/>
          </w:tcPr>
          <w:p w14:paraId="73E29245" w14:textId="2F1CC36E" w:rsidR="00DA492E" w:rsidRPr="00822EFD" w:rsidRDefault="00DA492E" w:rsidP="00F3031B">
            <w:pPr>
              <w:spacing w:line="240" w:lineRule="atLeast"/>
              <w:rPr>
                <w:b/>
                <w:bCs/>
                <w:szCs w:val="18"/>
              </w:rPr>
            </w:pPr>
            <w:r>
              <w:rPr>
                <w:b/>
                <w:bCs/>
                <w:szCs w:val="18"/>
              </w:rPr>
              <w:t>Verwant</w:t>
            </w:r>
          </w:p>
        </w:tc>
        <w:tc>
          <w:tcPr>
            <w:tcW w:w="1363" w:type="dxa"/>
          </w:tcPr>
          <w:p w14:paraId="561243E5" w14:textId="77777777" w:rsidR="00DA492E" w:rsidRPr="00822EFD" w:rsidRDefault="00DA492E" w:rsidP="00F3031B">
            <w:pPr>
              <w:spacing w:line="240" w:lineRule="atLeast"/>
              <w:jc w:val="center"/>
              <w:rPr>
                <w:b/>
                <w:bCs/>
                <w:szCs w:val="18"/>
              </w:rPr>
            </w:pPr>
            <w:r w:rsidRPr="00822EFD">
              <w:rPr>
                <w:rFonts w:cs="Arial"/>
                <w:b/>
                <w:bCs/>
                <w:szCs w:val="18"/>
              </w:rPr>
              <w:t>X</w:t>
            </w:r>
          </w:p>
        </w:tc>
        <w:tc>
          <w:tcPr>
            <w:tcW w:w="1362" w:type="dxa"/>
          </w:tcPr>
          <w:p w14:paraId="15C39883" w14:textId="77777777" w:rsidR="00DA492E" w:rsidRPr="00822EFD" w:rsidRDefault="00DA492E" w:rsidP="00F3031B">
            <w:pPr>
              <w:spacing w:line="240" w:lineRule="atLeast"/>
              <w:jc w:val="center"/>
              <w:rPr>
                <w:b/>
                <w:bCs/>
                <w:szCs w:val="18"/>
              </w:rPr>
            </w:pPr>
            <w:r w:rsidRPr="00822EFD">
              <w:rPr>
                <w:rFonts w:cs="Arial"/>
                <w:b/>
                <w:bCs/>
                <w:szCs w:val="18"/>
              </w:rPr>
              <w:t>X</w:t>
            </w:r>
          </w:p>
        </w:tc>
        <w:tc>
          <w:tcPr>
            <w:tcW w:w="1407" w:type="dxa"/>
          </w:tcPr>
          <w:p w14:paraId="0BBE97C9" w14:textId="77777777" w:rsidR="00DA492E" w:rsidRPr="00822EFD" w:rsidRDefault="00DA492E" w:rsidP="00F3031B">
            <w:pPr>
              <w:spacing w:line="240" w:lineRule="atLeast"/>
              <w:jc w:val="center"/>
              <w:rPr>
                <w:b/>
                <w:bCs/>
                <w:szCs w:val="18"/>
              </w:rPr>
            </w:pPr>
            <w:r w:rsidRPr="00822EFD">
              <w:rPr>
                <w:b/>
                <w:bCs/>
                <w:szCs w:val="18"/>
              </w:rPr>
              <w:t>-</w:t>
            </w:r>
          </w:p>
        </w:tc>
        <w:tc>
          <w:tcPr>
            <w:tcW w:w="1359" w:type="dxa"/>
          </w:tcPr>
          <w:p w14:paraId="29D1A45B" w14:textId="77777777" w:rsidR="00DA492E" w:rsidRPr="00822EFD" w:rsidRDefault="00DA492E" w:rsidP="00F3031B">
            <w:pPr>
              <w:spacing w:line="240" w:lineRule="atLeast"/>
              <w:jc w:val="center"/>
              <w:rPr>
                <w:b/>
                <w:bCs/>
                <w:szCs w:val="18"/>
              </w:rPr>
            </w:pPr>
            <w:r w:rsidRPr="00822EFD">
              <w:rPr>
                <w:b/>
                <w:bCs/>
                <w:szCs w:val="18"/>
              </w:rPr>
              <w:t>-</w:t>
            </w:r>
          </w:p>
        </w:tc>
        <w:tc>
          <w:tcPr>
            <w:tcW w:w="1357" w:type="dxa"/>
          </w:tcPr>
          <w:p w14:paraId="13C461C6" w14:textId="52466E75" w:rsidR="00DA492E" w:rsidRPr="00822EFD" w:rsidRDefault="00DA492E" w:rsidP="00F3031B">
            <w:pPr>
              <w:spacing w:line="240" w:lineRule="atLeast"/>
              <w:jc w:val="center"/>
              <w:rPr>
                <w:b/>
                <w:bCs/>
                <w:szCs w:val="18"/>
              </w:rPr>
            </w:pPr>
            <w:r>
              <w:rPr>
                <w:b/>
                <w:bCs/>
                <w:szCs w:val="18"/>
              </w:rPr>
              <w:t>-</w:t>
            </w:r>
          </w:p>
        </w:tc>
      </w:tr>
      <w:tr w:rsidR="00DA492E" w:rsidRPr="00822EFD" w14:paraId="4DB53134" w14:textId="439D4B5E" w:rsidTr="00DA492E">
        <w:trPr>
          <w:cnfStyle w:val="000000010000" w:firstRow="0" w:lastRow="0" w:firstColumn="0" w:lastColumn="0" w:oddVBand="0" w:evenVBand="0" w:oddHBand="0" w:evenHBand="1" w:firstRowFirstColumn="0" w:firstRowLastColumn="0" w:lastRowFirstColumn="0" w:lastRowLastColumn="0"/>
        </w:trPr>
        <w:tc>
          <w:tcPr>
            <w:tcW w:w="1363" w:type="dxa"/>
          </w:tcPr>
          <w:p w14:paraId="57BF11ED" w14:textId="0F454D31" w:rsidR="00DA492E" w:rsidRPr="00822EFD" w:rsidRDefault="00DA492E" w:rsidP="00F3031B">
            <w:pPr>
              <w:spacing w:line="240" w:lineRule="atLeast"/>
              <w:rPr>
                <w:b/>
                <w:bCs/>
                <w:szCs w:val="18"/>
              </w:rPr>
            </w:pPr>
            <w:r>
              <w:rPr>
                <w:b/>
                <w:bCs/>
                <w:szCs w:val="18"/>
              </w:rPr>
              <w:t>Vermiste</w:t>
            </w:r>
          </w:p>
        </w:tc>
        <w:tc>
          <w:tcPr>
            <w:tcW w:w="1363" w:type="dxa"/>
          </w:tcPr>
          <w:p w14:paraId="581F9E58" w14:textId="052AE562" w:rsidR="00DA492E" w:rsidRPr="00822EFD" w:rsidRDefault="00E04735" w:rsidP="00F3031B">
            <w:pPr>
              <w:spacing w:line="240" w:lineRule="atLeast"/>
              <w:jc w:val="center"/>
              <w:rPr>
                <w:b/>
                <w:bCs/>
                <w:szCs w:val="18"/>
              </w:rPr>
            </w:pPr>
            <w:r>
              <w:rPr>
                <w:rFonts w:cs="Arial"/>
                <w:b/>
                <w:bCs/>
                <w:szCs w:val="18"/>
              </w:rPr>
              <w:t>-</w:t>
            </w:r>
          </w:p>
        </w:tc>
        <w:tc>
          <w:tcPr>
            <w:tcW w:w="1362" w:type="dxa"/>
          </w:tcPr>
          <w:p w14:paraId="500A695D" w14:textId="19F4EF1F" w:rsidR="00DA492E" w:rsidRPr="00822EFD" w:rsidRDefault="00E04735" w:rsidP="00F3031B">
            <w:pPr>
              <w:spacing w:line="240" w:lineRule="atLeast"/>
              <w:jc w:val="center"/>
              <w:rPr>
                <w:b/>
                <w:bCs/>
                <w:szCs w:val="18"/>
              </w:rPr>
            </w:pPr>
            <w:r>
              <w:rPr>
                <w:rFonts w:cs="Arial"/>
                <w:b/>
                <w:bCs/>
                <w:szCs w:val="18"/>
              </w:rPr>
              <w:t>-</w:t>
            </w:r>
          </w:p>
        </w:tc>
        <w:tc>
          <w:tcPr>
            <w:tcW w:w="1407" w:type="dxa"/>
          </w:tcPr>
          <w:p w14:paraId="3A78F4FE" w14:textId="77777777" w:rsidR="00DA492E" w:rsidRPr="00822EFD" w:rsidRDefault="00DA492E" w:rsidP="00F3031B">
            <w:pPr>
              <w:spacing w:line="240" w:lineRule="atLeast"/>
              <w:jc w:val="center"/>
              <w:rPr>
                <w:b/>
                <w:bCs/>
                <w:szCs w:val="18"/>
              </w:rPr>
            </w:pPr>
            <w:r w:rsidRPr="00822EFD">
              <w:rPr>
                <w:rFonts w:cs="Arial"/>
                <w:b/>
                <w:bCs/>
                <w:szCs w:val="18"/>
              </w:rPr>
              <w:t>X</w:t>
            </w:r>
          </w:p>
        </w:tc>
        <w:tc>
          <w:tcPr>
            <w:tcW w:w="1359" w:type="dxa"/>
          </w:tcPr>
          <w:p w14:paraId="4D5B96CE" w14:textId="77777777" w:rsidR="00DA492E" w:rsidRPr="00822EFD" w:rsidRDefault="00DA492E" w:rsidP="00F3031B">
            <w:pPr>
              <w:spacing w:line="240" w:lineRule="atLeast"/>
              <w:jc w:val="center"/>
              <w:rPr>
                <w:b/>
                <w:bCs/>
                <w:szCs w:val="18"/>
              </w:rPr>
            </w:pPr>
            <w:r w:rsidRPr="00822EFD">
              <w:rPr>
                <w:rFonts w:cs="Arial"/>
                <w:b/>
                <w:bCs/>
                <w:szCs w:val="18"/>
              </w:rPr>
              <w:t>X</w:t>
            </w:r>
          </w:p>
        </w:tc>
        <w:tc>
          <w:tcPr>
            <w:tcW w:w="1357" w:type="dxa"/>
          </w:tcPr>
          <w:p w14:paraId="04611E22" w14:textId="37303517" w:rsidR="00DA492E" w:rsidRPr="00822EFD" w:rsidRDefault="00C13865" w:rsidP="00F3031B">
            <w:pPr>
              <w:spacing w:line="240" w:lineRule="atLeast"/>
              <w:jc w:val="center"/>
              <w:rPr>
                <w:rFonts w:cs="Arial"/>
                <w:b/>
                <w:bCs/>
                <w:szCs w:val="18"/>
              </w:rPr>
            </w:pPr>
            <w:r>
              <w:rPr>
                <w:rFonts w:cs="Arial"/>
                <w:b/>
                <w:bCs/>
                <w:szCs w:val="18"/>
              </w:rPr>
              <w:t>X</w:t>
            </w:r>
          </w:p>
        </w:tc>
      </w:tr>
    </w:tbl>
    <w:p w14:paraId="6CEB56AA" w14:textId="77777777" w:rsidR="000C026A" w:rsidRDefault="000C026A" w:rsidP="00F3031B">
      <w:pPr>
        <w:spacing w:line="240" w:lineRule="atLeast"/>
      </w:pPr>
    </w:p>
    <w:p w14:paraId="2B1F3576" w14:textId="314F56CA" w:rsidR="002A762F" w:rsidRPr="002A762F" w:rsidRDefault="002A762F" w:rsidP="006B35A5">
      <w:pPr>
        <w:pStyle w:val="Kop3"/>
      </w:pPr>
      <w:bookmarkStart w:id="114" w:name="_Ref161242495"/>
      <w:bookmarkStart w:id="115" w:name="_Toc175238490"/>
      <w:r>
        <w:t xml:space="preserve">Handeling </w:t>
      </w:r>
      <w:proofErr w:type="spellStart"/>
      <w:r w:rsidRPr="002A762F">
        <w:t>Gematchte</w:t>
      </w:r>
      <w:proofErr w:type="spellEnd"/>
      <w:r w:rsidRPr="002A762F">
        <w:t xml:space="preserve"> verwanten</w:t>
      </w:r>
      <w:bookmarkEnd w:id="114"/>
      <w:bookmarkEnd w:id="115"/>
    </w:p>
    <w:p w14:paraId="3CA990A6" w14:textId="263EB4FD" w:rsidR="00CB03A4" w:rsidRPr="00CB03A4" w:rsidRDefault="000E40FE" w:rsidP="00F3031B">
      <w:pPr>
        <w:spacing w:line="240" w:lineRule="atLeast"/>
      </w:pPr>
      <w:r>
        <w:t>O</w:t>
      </w:r>
      <w:r w:rsidRPr="000E40FE">
        <w:t xml:space="preserve">m een verwant in behandeling te nemen </w:t>
      </w:r>
      <w:r>
        <w:t>wordt er op de naam van een verwant geklikt in het scherm “</w:t>
      </w:r>
      <w:proofErr w:type="spellStart"/>
      <w:r w:rsidRPr="00140AFA">
        <w:t>Gematchte</w:t>
      </w:r>
      <w:proofErr w:type="spellEnd"/>
      <w:r w:rsidRPr="00140AFA">
        <w:t xml:space="preserve"> verwanten</w:t>
      </w:r>
      <w:r>
        <w:t>”</w:t>
      </w:r>
      <w:r w:rsidR="003D3D4E">
        <w:t xml:space="preserve">. </w:t>
      </w:r>
      <w:r w:rsidR="00FF1548" w:rsidRPr="000F7241">
        <w:t xml:space="preserve">Het systeem toont </w:t>
      </w:r>
      <w:r w:rsidR="00FF1548">
        <w:t>een resultaat</w:t>
      </w:r>
      <w:r w:rsidR="00CB03A4">
        <w:t xml:space="preserve"> en h</w:t>
      </w:r>
      <w:r w:rsidR="00CB03A4" w:rsidRPr="00CB03A4">
        <w:t>et totaal aantal matches per verwant.</w:t>
      </w:r>
    </w:p>
    <w:p w14:paraId="19EE696D" w14:textId="77777777" w:rsidR="00FF1548" w:rsidRDefault="00FF1548" w:rsidP="00F3031B">
      <w:pPr>
        <w:spacing w:line="240" w:lineRule="atLeast"/>
      </w:pPr>
    </w:p>
    <w:p w14:paraId="6A4F369D" w14:textId="3A3A9656" w:rsidR="00FF1548" w:rsidRDefault="00FF1548" w:rsidP="00F3031B">
      <w:pPr>
        <w:spacing w:line="240" w:lineRule="atLeast"/>
      </w:pPr>
      <w:r>
        <w:rPr>
          <w:noProof/>
        </w:rPr>
        <mc:AlternateContent>
          <mc:Choice Requires="wps">
            <w:drawing>
              <wp:anchor distT="0" distB="0" distL="114300" distR="114300" simplePos="0" relativeHeight="251658249" behindDoc="0" locked="0" layoutInCell="1" allowOverlap="1" wp14:anchorId="20417A8C" wp14:editId="0B071D09">
                <wp:simplePos x="0" y="0"/>
                <wp:positionH relativeFrom="page">
                  <wp:posOffset>3152775</wp:posOffset>
                </wp:positionH>
                <wp:positionV relativeFrom="paragraph">
                  <wp:posOffset>13970</wp:posOffset>
                </wp:positionV>
                <wp:extent cx="1104900" cy="523857"/>
                <wp:effectExtent l="0" t="0" r="19050" b="10160"/>
                <wp:wrapNone/>
                <wp:docPr id="1777522469" name="Rechthoek: afgeronde hoeken 1"/>
                <wp:cNvGraphicFramePr/>
                <a:graphic xmlns:a="http://schemas.openxmlformats.org/drawingml/2006/main">
                  <a:graphicData uri="http://schemas.microsoft.com/office/word/2010/wordprocessingShape">
                    <wps:wsp>
                      <wps:cNvSpPr/>
                      <wps:spPr>
                        <a:xfrm>
                          <a:off x="0" y="0"/>
                          <a:ext cx="1104900" cy="523857"/>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09D0F4" w14:textId="77777777" w:rsidR="00FF1548" w:rsidRDefault="00FF1548" w:rsidP="00FF1548">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53A1E619" w14:textId="77777777" w:rsidR="00FF1548" w:rsidRPr="00F319E1" w:rsidRDefault="00FF1548" w:rsidP="00FF1548">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17A8C" id="_x0000_s1075" style="position:absolute;margin-left:248.25pt;margin-top:1.1pt;width:87pt;height:41.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" fillcolor="#acb9ca [1311]" strokecolor="#001826 [1604]" strokeweight="1pt">
                <v:stroke joinstyle="miter"/>
                <v:textbox>
                  <w:txbxContent>
                    <w:p w14:paraId="4009D0F4" w14:textId="77777777" w:rsidR="00FF1548" w:rsidRDefault="00FF1548" w:rsidP="00FF1548">
                      <w:pPr>
                        <w:spacing w:line="240" w:lineRule="auto"/>
                        <w:rPr>
                          <w:rFonts w:asciiTheme="minorHAnsi" w:hAnsiTheme="minorHAnsi" w:cstheme="minorHAnsi"/>
                          <w:color w:val="000000" w:themeColor="text1"/>
                          <w:sz w:val="24"/>
                          <w:szCs w:val="24"/>
                        </w:rPr>
                      </w:pPr>
                      <w:r w:rsidRPr="00C00FED">
                        <w:rPr>
                          <w:rFonts w:asciiTheme="minorHAnsi" w:hAnsiTheme="minorHAnsi" w:cstheme="minorHAnsi"/>
                          <w:color w:val="000000" w:themeColor="text1"/>
                          <w:sz w:val="24"/>
                          <w:szCs w:val="24"/>
                        </w:rPr>
                        <w:t>Ver</w:t>
                      </w:r>
                      <w:r>
                        <w:rPr>
                          <w:rFonts w:asciiTheme="minorHAnsi" w:hAnsiTheme="minorHAnsi" w:cstheme="minorHAnsi"/>
                          <w:color w:val="000000" w:themeColor="text1"/>
                          <w:sz w:val="24"/>
                          <w:szCs w:val="24"/>
                        </w:rPr>
                        <w:t>miste 1</w:t>
                      </w:r>
                    </w:p>
                    <w:p w14:paraId="53A1E619" w14:textId="77777777" w:rsidR="00FF1548" w:rsidRPr="00F319E1" w:rsidRDefault="00FF1548" w:rsidP="00FF1548">
                      <w:pPr>
                        <w:spacing w:line="240" w:lineRule="auto"/>
                        <w:rPr>
                          <w:rFonts w:asciiTheme="minorHAnsi" w:hAnsiTheme="minorHAnsi" w:cstheme="minorHAnsi"/>
                          <w:i/>
                          <w:iCs/>
                          <w:color w:val="000000" w:themeColor="text1"/>
                          <w:sz w:val="24"/>
                          <w:szCs w:val="24"/>
                        </w:rPr>
                      </w:pPr>
                      <w:r w:rsidRPr="00F319E1">
                        <w:rPr>
                          <w:rFonts w:asciiTheme="minorHAnsi" w:hAnsiTheme="minorHAnsi" w:cstheme="minorHAnsi"/>
                          <w:i/>
                          <w:iCs/>
                          <w:color w:val="000000" w:themeColor="text1"/>
                          <w:sz w:val="24"/>
                          <w:szCs w:val="24"/>
                        </w:rPr>
                        <w:t>gegevens</w:t>
                      </w:r>
                    </w:p>
                  </w:txbxContent>
                </v:textbox>
                <w10:wrap anchorx="page"/>
              </v:roundrect>
            </w:pict>
          </mc:Fallback>
        </mc:AlternateContent>
      </w:r>
      <w:r w:rsidR="003D3D4E">
        <w:rPr>
          <w:noProof/>
        </w:rPr>
        <mc:AlternateContent>
          <mc:Choice Requires="wps">
            <w:drawing>
              <wp:inline distT="0" distB="0" distL="0" distR="0" wp14:anchorId="74A6262C" wp14:editId="24550007">
                <wp:extent cx="1562101" cy="533400"/>
                <wp:effectExtent l="0" t="0" r="19050" b="19050"/>
                <wp:docPr id="845705262" name="Rechthoek: afgeronde hoeken 1"/>
                <wp:cNvGraphicFramePr/>
                <a:graphic xmlns:a="http://schemas.openxmlformats.org/drawingml/2006/main">
                  <a:graphicData uri="http://schemas.microsoft.com/office/word/2010/wordprocessingShape">
                    <wps:wsp>
                      <wps:cNvSpPr/>
                      <wps:spPr>
                        <a:xfrm>
                          <a:off x="0" y="0"/>
                          <a:ext cx="1562101" cy="5334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E38430" w14:textId="7477AD4A" w:rsidR="00FF1548" w:rsidRDefault="003D3D4E" w:rsidP="00FF1548">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w:t>
                            </w:r>
                          </w:p>
                          <w:p w14:paraId="3A5300DA" w14:textId="77777777" w:rsidR="00FF1548" w:rsidRPr="00F319E1" w:rsidRDefault="00FF1548" w:rsidP="00FF1548">
                            <w:pPr>
                              <w:rPr>
                                <w:i/>
                                <w:iCs/>
                              </w:rPr>
                            </w:pPr>
                            <w:r w:rsidRPr="00F319E1">
                              <w:rPr>
                                <w:rFonts w:asciiTheme="minorHAnsi" w:hAnsiTheme="minorHAnsi" w:cstheme="minorHAnsi"/>
                                <w:i/>
                                <w:iCs/>
                                <w:color w:val="000000" w:themeColor="text1"/>
                                <w:sz w:val="24"/>
                                <w:szCs w:val="24"/>
                              </w:rPr>
                              <w: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A6262C" id="Rechthoek: afgeronde hoeken 1" o:spid="_x0000_s1076" style="width:123pt;height:4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" fillcolor="#d5dce4 [671]" strokecolor="#001826 [1604]" strokeweight="1pt">
                <v:stroke joinstyle="miter"/>
                <v:textbox>
                  <w:txbxContent>
                    <w:p w14:paraId="33E38430" w14:textId="7477AD4A" w:rsidR="00FF1548" w:rsidRDefault="003D3D4E" w:rsidP="00FF1548">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Verwant</w:t>
                      </w:r>
                    </w:p>
                    <w:p w14:paraId="3A5300DA" w14:textId="77777777" w:rsidR="00FF1548" w:rsidRPr="00F319E1" w:rsidRDefault="00FF1548" w:rsidP="00FF1548">
                      <w:pPr>
                        <w:rPr>
                          <w:i/>
                          <w:iCs/>
                        </w:rPr>
                      </w:pPr>
                      <w:r w:rsidRPr="00F319E1">
                        <w:rPr>
                          <w:rFonts w:asciiTheme="minorHAnsi" w:hAnsiTheme="minorHAnsi" w:cstheme="minorHAnsi"/>
                          <w:i/>
                          <w:iCs/>
                          <w:color w:val="000000" w:themeColor="text1"/>
                          <w:sz w:val="24"/>
                          <w:szCs w:val="24"/>
                        </w:rPr>
                        <w:t>gegevens</w:t>
                      </w:r>
                    </w:p>
                  </w:txbxContent>
                </v:textbox>
                <w10:anchorlock/>
              </v:roundrect>
            </w:pict>
          </mc:Fallback>
        </mc:AlternateContent>
      </w:r>
    </w:p>
    <w:p w14:paraId="7BEF11D4" w14:textId="67B1512B" w:rsidR="00FF1548" w:rsidRPr="00530CC7" w:rsidRDefault="00FF1548" w:rsidP="00F3031B">
      <w:pPr>
        <w:spacing w:line="240" w:lineRule="atLeast"/>
        <w:rPr>
          <w:i/>
          <w:iCs/>
        </w:rPr>
      </w:pPr>
      <w:r w:rsidRPr="00C92950">
        <w:rPr>
          <w:i/>
          <w:iCs/>
        </w:rPr>
        <w:t xml:space="preserve">Figuur </w:t>
      </w:r>
      <w:r w:rsidR="00F66BF7">
        <w:rPr>
          <w:i/>
          <w:iCs/>
        </w:rPr>
        <w:t>13</w:t>
      </w:r>
      <w:r w:rsidRPr="00C92950">
        <w:rPr>
          <w:i/>
          <w:iCs/>
        </w:rPr>
        <w:t xml:space="preserve">: Indeling scherm </w:t>
      </w:r>
      <w:r w:rsidR="00530CC7">
        <w:rPr>
          <w:i/>
          <w:iCs/>
        </w:rPr>
        <w:t>I</w:t>
      </w:r>
      <w:r w:rsidR="00530CC7" w:rsidRPr="00530CC7">
        <w:rPr>
          <w:i/>
          <w:iCs/>
        </w:rPr>
        <w:t>nformeren</w:t>
      </w:r>
      <w:r w:rsidR="00530CC7">
        <w:rPr>
          <w:i/>
          <w:iCs/>
        </w:rPr>
        <w:t xml:space="preserve"> (match</w:t>
      </w:r>
      <w:r w:rsidR="006D56C1">
        <w:rPr>
          <w:i/>
          <w:iCs/>
        </w:rPr>
        <w:t>: 1/ …)</w:t>
      </w:r>
    </w:p>
    <w:p w14:paraId="1D8BE854" w14:textId="77777777" w:rsidR="00FF1548" w:rsidRPr="003775E1" w:rsidRDefault="00FF1548" w:rsidP="00F3031B">
      <w:pPr>
        <w:spacing w:line="240" w:lineRule="atLeast"/>
      </w:pPr>
    </w:p>
    <w:p w14:paraId="1B5CB12A" w14:textId="35A8C0CC" w:rsidR="00FF1548" w:rsidRDefault="00FF1548" w:rsidP="00F3031B">
      <w:pPr>
        <w:spacing w:line="240" w:lineRule="atLeast"/>
      </w:pPr>
      <w:r>
        <w:t xml:space="preserve">In deze scherm worden er volgende gegevens van een </w:t>
      </w:r>
      <w:r w:rsidR="00FF2A41" w:rsidRPr="007A3084">
        <w:rPr>
          <w:b/>
          <w:bCs/>
        </w:rPr>
        <w:t>verwant</w:t>
      </w:r>
      <w:r w:rsidRPr="007A3084">
        <w:rPr>
          <w:b/>
          <w:bCs/>
        </w:rPr>
        <w:t xml:space="preserve"> </w:t>
      </w:r>
      <w:r>
        <w:t>weergegeven:</w:t>
      </w:r>
    </w:p>
    <w:p w14:paraId="4E055925" w14:textId="77777777" w:rsidR="00FF1548" w:rsidRDefault="00FF1548" w:rsidP="00F3031B">
      <w:pPr>
        <w:pStyle w:val="Lijstalinea"/>
        <w:numPr>
          <w:ilvl w:val="0"/>
          <w:numId w:val="27"/>
        </w:numPr>
        <w:tabs>
          <w:tab w:val="clear" w:pos="397"/>
          <w:tab w:val="left" w:pos="567"/>
        </w:tabs>
        <w:spacing w:line="240" w:lineRule="atLeast"/>
        <w:ind w:left="567" w:hanging="567"/>
      </w:pPr>
      <w:r>
        <w:t>Achternaam</w:t>
      </w:r>
    </w:p>
    <w:p w14:paraId="3E39C5D2" w14:textId="77777777" w:rsidR="00FF1548" w:rsidRDefault="00FF1548" w:rsidP="00F3031B">
      <w:pPr>
        <w:pStyle w:val="Lijstalinea"/>
        <w:numPr>
          <w:ilvl w:val="0"/>
          <w:numId w:val="27"/>
        </w:numPr>
        <w:tabs>
          <w:tab w:val="clear" w:pos="397"/>
          <w:tab w:val="left" w:pos="567"/>
        </w:tabs>
        <w:spacing w:line="240" w:lineRule="atLeast"/>
        <w:ind w:left="567" w:hanging="567"/>
      </w:pPr>
      <w:r>
        <w:t>Roepnaam</w:t>
      </w:r>
    </w:p>
    <w:p w14:paraId="4966D9E9" w14:textId="77777777" w:rsidR="00FF1548" w:rsidRDefault="00FF1548" w:rsidP="00F3031B">
      <w:pPr>
        <w:pStyle w:val="Lijstalinea"/>
        <w:numPr>
          <w:ilvl w:val="0"/>
          <w:numId w:val="27"/>
        </w:numPr>
        <w:tabs>
          <w:tab w:val="clear" w:pos="397"/>
          <w:tab w:val="left" w:pos="567"/>
        </w:tabs>
        <w:spacing w:line="240" w:lineRule="atLeast"/>
        <w:ind w:left="567" w:hanging="567"/>
      </w:pPr>
      <w:r>
        <w:t>Geslacht</w:t>
      </w:r>
    </w:p>
    <w:p w14:paraId="09C2AA92" w14:textId="77777777" w:rsidR="00FF1548" w:rsidRDefault="00FF1548" w:rsidP="00F3031B">
      <w:pPr>
        <w:pStyle w:val="Lijstalinea"/>
        <w:numPr>
          <w:ilvl w:val="0"/>
          <w:numId w:val="27"/>
        </w:numPr>
        <w:tabs>
          <w:tab w:val="clear" w:pos="397"/>
          <w:tab w:val="left" w:pos="567"/>
        </w:tabs>
        <w:spacing w:line="240" w:lineRule="atLeast"/>
        <w:ind w:left="567" w:hanging="567"/>
      </w:pPr>
      <w:r>
        <w:t>Geboortedatum</w:t>
      </w:r>
    </w:p>
    <w:p w14:paraId="2E4C0BE5" w14:textId="061AF033" w:rsidR="00801687" w:rsidRDefault="00801687" w:rsidP="00F3031B">
      <w:pPr>
        <w:pStyle w:val="Lijstalinea"/>
        <w:numPr>
          <w:ilvl w:val="0"/>
          <w:numId w:val="27"/>
        </w:numPr>
        <w:tabs>
          <w:tab w:val="clear" w:pos="397"/>
          <w:tab w:val="left" w:pos="567"/>
        </w:tabs>
        <w:spacing w:line="240" w:lineRule="atLeast"/>
        <w:ind w:left="567" w:hanging="567"/>
      </w:pPr>
      <w:r>
        <w:t>Telefoonnummer</w:t>
      </w:r>
    </w:p>
    <w:p w14:paraId="0C165E3C" w14:textId="10A7BA86" w:rsidR="00FF1548" w:rsidRDefault="00801687" w:rsidP="00F3031B">
      <w:pPr>
        <w:pStyle w:val="Lijstalinea"/>
        <w:numPr>
          <w:ilvl w:val="0"/>
          <w:numId w:val="27"/>
        </w:numPr>
        <w:tabs>
          <w:tab w:val="clear" w:pos="397"/>
          <w:tab w:val="left" w:pos="567"/>
        </w:tabs>
        <w:spacing w:line="240" w:lineRule="atLeast"/>
        <w:ind w:left="567" w:hanging="567"/>
      </w:pPr>
      <w:r>
        <w:t>Opmerking</w:t>
      </w:r>
    </w:p>
    <w:p w14:paraId="5129EA4E" w14:textId="77777777" w:rsidR="00FF1548" w:rsidRDefault="00FF1548" w:rsidP="00F3031B">
      <w:pPr>
        <w:spacing w:line="240" w:lineRule="atLeast"/>
      </w:pPr>
    </w:p>
    <w:p w14:paraId="500E8941" w14:textId="10C61B08" w:rsidR="00FF1548" w:rsidRDefault="00FF1548" w:rsidP="00F3031B">
      <w:pPr>
        <w:spacing w:line="240" w:lineRule="atLeast"/>
      </w:pPr>
      <w:r>
        <w:t>De volgende gegeven</w:t>
      </w:r>
      <w:r w:rsidR="00801687">
        <w:t>s</w:t>
      </w:r>
      <w:r>
        <w:t xml:space="preserve"> worden weergegeven van een </w:t>
      </w:r>
      <w:r w:rsidR="00801687" w:rsidRPr="007A3084">
        <w:rPr>
          <w:b/>
          <w:bCs/>
        </w:rPr>
        <w:t>vermiste(n)</w:t>
      </w:r>
      <w:r>
        <w:t>:</w:t>
      </w:r>
    </w:p>
    <w:p w14:paraId="58B45110" w14:textId="77777777" w:rsidR="00FF1548" w:rsidRDefault="00FF1548" w:rsidP="00F3031B">
      <w:pPr>
        <w:pStyle w:val="Lijstalinea"/>
        <w:numPr>
          <w:ilvl w:val="0"/>
          <w:numId w:val="27"/>
        </w:numPr>
        <w:tabs>
          <w:tab w:val="clear" w:pos="397"/>
          <w:tab w:val="left" w:pos="567"/>
        </w:tabs>
        <w:spacing w:line="240" w:lineRule="atLeast"/>
        <w:ind w:left="567" w:hanging="567"/>
      </w:pPr>
      <w:r>
        <w:t>Achternaam</w:t>
      </w:r>
    </w:p>
    <w:p w14:paraId="4F0260BB" w14:textId="77777777" w:rsidR="00BC481F" w:rsidRDefault="00BC481F" w:rsidP="00F3031B">
      <w:pPr>
        <w:pStyle w:val="Lijstalinea"/>
        <w:numPr>
          <w:ilvl w:val="0"/>
          <w:numId w:val="27"/>
        </w:numPr>
        <w:tabs>
          <w:tab w:val="clear" w:pos="397"/>
          <w:tab w:val="left" w:pos="567"/>
        </w:tabs>
        <w:spacing w:line="240" w:lineRule="atLeast"/>
        <w:ind w:left="567" w:hanging="567"/>
      </w:pPr>
      <w:r>
        <w:t>Roepnaam</w:t>
      </w:r>
    </w:p>
    <w:p w14:paraId="57B46F2C" w14:textId="2633B05A" w:rsidR="00BC481F" w:rsidRDefault="00BC481F" w:rsidP="00F3031B">
      <w:pPr>
        <w:pStyle w:val="Lijstalinea"/>
        <w:numPr>
          <w:ilvl w:val="0"/>
          <w:numId w:val="27"/>
        </w:numPr>
        <w:tabs>
          <w:tab w:val="clear" w:pos="397"/>
          <w:tab w:val="left" w:pos="567"/>
        </w:tabs>
        <w:spacing w:line="240" w:lineRule="atLeast"/>
        <w:ind w:left="567" w:hanging="567"/>
      </w:pPr>
      <w:r>
        <w:t>Relatie met een slachtoffer</w:t>
      </w:r>
    </w:p>
    <w:p w14:paraId="63E0A832" w14:textId="77777777" w:rsidR="00BC481F" w:rsidRPr="00BC481F" w:rsidRDefault="00BC481F" w:rsidP="00F3031B">
      <w:pPr>
        <w:pStyle w:val="Lijstalinea"/>
        <w:numPr>
          <w:ilvl w:val="0"/>
          <w:numId w:val="27"/>
        </w:numPr>
        <w:tabs>
          <w:tab w:val="clear" w:pos="397"/>
          <w:tab w:val="left" w:pos="567"/>
        </w:tabs>
        <w:spacing w:line="240" w:lineRule="atLeast"/>
        <w:ind w:left="567" w:hanging="567"/>
      </w:pPr>
      <w:r w:rsidRPr="00BC481F">
        <w:t>Naam van de locatie waar het slachtoffer zich bevindt.</w:t>
      </w:r>
    </w:p>
    <w:p w14:paraId="717CB18D" w14:textId="721D73CB" w:rsidR="00BC481F" w:rsidRDefault="00BC481F" w:rsidP="00F3031B">
      <w:pPr>
        <w:pStyle w:val="Lijstalinea"/>
        <w:numPr>
          <w:ilvl w:val="0"/>
          <w:numId w:val="27"/>
        </w:numPr>
        <w:tabs>
          <w:tab w:val="clear" w:pos="397"/>
          <w:tab w:val="left" w:pos="567"/>
        </w:tabs>
        <w:spacing w:line="240" w:lineRule="atLeast"/>
        <w:ind w:left="567" w:hanging="567"/>
      </w:pPr>
      <w:r>
        <w:t>Status</w:t>
      </w:r>
      <w:r w:rsidR="00970999">
        <w:t xml:space="preserve"> (gewond)</w:t>
      </w:r>
    </w:p>
    <w:p w14:paraId="41BDB44E" w14:textId="77777777" w:rsidR="00970999" w:rsidRPr="00970999" w:rsidRDefault="00970999" w:rsidP="00F3031B">
      <w:pPr>
        <w:pStyle w:val="Lijstalinea"/>
        <w:numPr>
          <w:ilvl w:val="0"/>
          <w:numId w:val="27"/>
        </w:numPr>
        <w:tabs>
          <w:tab w:val="clear" w:pos="397"/>
          <w:tab w:val="left" w:pos="567"/>
        </w:tabs>
        <w:spacing w:line="240" w:lineRule="atLeast"/>
        <w:ind w:left="567" w:hanging="567"/>
      </w:pPr>
      <w:r w:rsidRPr="00970999">
        <w:t>Uitleg van verwant waarom vermiste mogelijk betrokken is bij het incident.</w:t>
      </w:r>
    </w:p>
    <w:p w14:paraId="0E193A76" w14:textId="342811DF" w:rsidR="00970999" w:rsidRDefault="00C44A9B" w:rsidP="00F3031B">
      <w:pPr>
        <w:pStyle w:val="Lijstalinea"/>
        <w:numPr>
          <w:ilvl w:val="0"/>
          <w:numId w:val="27"/>
        </w:numPr>
        <w:tabs>
          <w:tab w:val="clear" w:pos="397"/>
          <w:tab w:val="left" w:pos="567"/>
        </w:tabs>
        <w:spacing w:line="240" w:lineRule="atLeast"/>
        <w:ind w:left="567" w:hanging="567"/>
      </w:pPr>
      <w:r>
        <w:t>“</w:t>
      </w:r>
      <w:r w:rsidR="00085FBD">
        <w:t>Is contactverwant</w:t>
      </w:r>
      <w:r>
        <w:t>”</w:t>
      </w:r>
      <w:r w:rsidR="00085FBD">
        <w:t xml:space="preserve"> (in het groen)</w:t>
      </w:r>
      <w:r w:rsidR="002E567E">
        <w:t xml:space="preserve"> </w:t>
      </w:r>
    </w:p>
    <w:p w14:paraId="3FB869E3" w14:textId="09C0144D" w:rsidR="00CA2861" w:rsidRPr="00F74831" w:rsidRDefault="00CA2861" w:rsidP="00F3031B">
      <w:pPr>
        <w:spacing w:line="240" w:lineRule="atLeast"/>
        <w:ind w:left="1134" w:hanging="567"/>
      </w:pPr>
      <w:r w:rsidRPr="00CA2861">
        <w:rPr>
          <w:b/>
          <w:bCs/>
          <w:color w:val="C00000"/>
        </w:rPr>
        <w:t>NB:</w:t>
      </w:r>
      <w:r w:rsidRPr="00CA2861">
        <w:rPr>
          <w:b/>
          <w:bCs/>
          <w:color w:val="C00000"/>
        </w:rPr>
        <w:tab/>
      </w:r>
      <w:r w:rsidRPr="00F74831">
        <w:t>Het systeem toont de andere verwanten die ook op zoek zijn naar het slachtoffer</w:t>
      </w:r>
      <w:r w:rsidR="00C44A9B">
        <w:t>, maar geen contactverwanten zijn. Dan wordt “</w:t>
      </w:r>
      <w:r w:rsidR="00A552EE">
        <w:t>Is geen contactverwant</w:t>
      </w:r>
      <w:r w:rsidR="00C44A9B">
        <w:t>”</w:t>
      </w:r>
      <w:r w:rsidR="00A552EE">
        <w:t xml:space="preserve"> (in het oranje)</w:t>
      </w:r>
      <w:r w:rsidR="00C44A9B">
        <w:t xml:space="preserve"> weergegeven.</w:t>
      </w:r>
    </w:p>
    <w:p w14:paraId="6BEC4F65" w14:textId="51C2EB89" w:rsidR="00085FBD" w:rsidRDefault="00F65B6C" w:rsidP="00F3031B">
      <w:pPr>
        <w:pStyle w:val="Lijstalinea"/>
        <w:numPr>
          <w:ilvl w:val="0"/>
          <w:numId w:val="27"/>
        </w:numPr>
        <w:tabs>
          <w:tab w:val="clear" w:pos="397"/>
          <w:tab w:val="left" w:pos="567"/>
        </w:tabs>
        <w:spacing w:line="240" w:lineRule="atLeast"/>
        <w:ind w:left="567" w:hanging="567"/>
      </w:pPr>
      <w:r>
        <w:t xml:space="preserve">“In behandeling nemen” (optie </w:t>
      </w:r>
      <w:r w:rsidR="00C742D5">
        <w:t xml:space="preserve">om </w:t>
      </w:r>
      <w:r w:rsidR="00676B8C" w:rsidRPr="00676B8C">
        <w:t>de status van de verwant aan</w:t>
      </w:r>
      <w:r w:rsidR="00676B8C">
        <w:t xml:space="preserve"> te </w:t>
      </w:r>
      <w:r w:rsidR="00676B8C" w:rsidRPr="00676B8C">
        <w:t>passen</w:t>
      </w:r>
      <w:r>
        <w:t>)</w:t>
      </w:r>
    </w:p>
    <w:p w14:paraId="57819148" w14:textId="77777777" w:rsidR="002835AC" w:rsidRDefault="002835AC" w:rsidP="00F3031B">
      <w:pPr>
        <w:tabs>
          <w:tab w:val="left" w:pos="567"/>
        </w:tabs>
        <w:spacing w:line="240" w:lineRule="atLeast"/>
      </w:pPr>
    </w:p>
    <w:p w14:paraId="55D965AE" w14:textId="0F9AF6EC" w:rsidR="00C742D5" w:rsidRDefault="0028323B" w:rsidP="00F3031B">
      <w:pPr>
        <w:tabs>
          <w:tab w:val="left" w:pos="567"/>
        </w:tabs>
        <w:spacing w:line="240" w:lineRule="atLeast"/>
      </w:pPr>
      <w:r>
        <w:t xml:space="preserve">De </w:t>
      </w:r>
      <w:r w:rsidR="002B7DA7">
        <w:t xml:space="preserve">tabel hieronder weergeeft de mogelijke opties </w:t>
      </w:r>
      <w:r w:rsidR="002835AC" w:rsidRPr="002835AC">
        <w:t xml:space="preserve">in </w:t>
      </w:r>
      <w:r w:rsidR="002835AC">
        <w:t>“</w:t>
      </w:r>
      <w:r w:rsidR="002835AC" w:rsidRPr="002835AC">
        <w:t>In behandeling nemen</w:t>
      </w:r>
      <w:r w:rsidR="002835AC">
        <w:t xml:space="preserve">” </w:t>
      </w:r>
      <w:r w:rsidR="002B7DA7">
        <w:t xml:space="preserve">voor de </w:t>
      </w:r>
      <w:r w:rsidR="002B7DA7" w:rsidRPr="00676B8C">
        <w:t xml:space="preserve">status </w:t>
      </w:r>
      <w:r w:rsidR="00CA19DA">
        <w:t>om verwant te informeren</w:t>
      </w:r>
      <w:r w:rsidR="00D43E0C">
        <w:t>.</w:t>
      </w:r>
    </w:p>
    <w:p w14:paraId="64D32541" w14:textId="77777777" w:rsidR="00D43E0C" w:rsidRDefault="00D43E0C" w:rsidP="00F3031B">
      <w:pPr>
        <w:tabs>
          <w:tab w:val="left" w:pos="567"/>
        </w:tabs>
        <w:spacing w:line="240" w:lineRule="atLeast"/>
      </w:pPr>
    </w:p>
    <w:p w14:paraId="1430F1C9" w14:textId="55F5A1AF" w:rsidR="00560877" w:rsidRDefault="00560877" w:rsidP="00560877">
      <w:pPr>
        <w:spacing w:after="120" w:line="240" w:lineRule="atLeast"/>
      </w:pPr>
      <w:r>
        <w:t xml:space="preserve">Tabel </w:t>
      </w:r>
      <w:r w:rsidR="0028323B">
        <w:t>8</w:t>
      </w:r>
      <w:r>
        <w:t xml:space="preserve">: </w:t>
      </w:r>
      <w:r w:rsidR="00BE5CAE">
        <w:t>Statussen o</w:t>
      </w:r>
      <w:r>
        <w:t xml:space="preserve">pties </w:t>
      </w:r>
      <w:r w:rsidRPr="002835AC">
        <w:t xml:space="preserve">in </w:t>
      </w:r>
      <w:r>
        <w:t>“</w:t>
      </w:r>
      <w:r w:rsidRPr="002835AC">
        <w:t>In behandeling nemen</w:t>
      </w:r>
      <w:r>
        <w:t>”</w:t>
      </w:r>
    </w:p>
    <w:tbl>
      <w:tblPr>
        <w:tblStyle w:val="Tabelraster"/>
        <w:tblW w:w="0" w:type="auto"/>
        <w:tblLook w:val="04A0" w:firstRow="1" w:lastRow="0" w:firstColumn="1" w:lastColumn="0" w:noHBand="0" w:noVBand="1"/>
      </w:tblPr>
      <w:tblGrid>
        <w:gridCol w:w="2405"/>
        <w:gridCol w:w="5806"/>
      </w:tblGrid>
      <w:tr w:rsidR="002B7DA7" w:rsidRPr="002B7DA7" w14:paraId="7A8DC162" w14:textId="77777777" w:rsidTr="00CA19DA">
        <w:trPr>
          <w:cnfStyle w:val="100000000000" w:firstRow="1" w:lastRow="0" w:firstColumn="0" w:lastColumn="0" w:oddVBand="0" w:evenVBand="0" w:oddHBand="0" w:evenHBand="0" w:firstRowFirstColumn="0" w:firstRowLastColumn="0" w:lastRowFirstColumn="0" w:lastRowLastColumn="0"/>
          <w:tblHeader/>
        </w:trPr>
        <w:tc>
          <w:tcPr>
            <w:tcW w:w="2405" w:type="dxa"/>
          </w:tcPr>
          <w:p w14:paraId="65C0FC90" w14:textId="14DDB708" w:rsidR="002B7DA7" w:rsidRPr="002B7DA7" w:rsidRDefault="002B7DA7" w:rsidP="00F3031B">
            <w:pPr>
              <w:tabs>
                <w:tab w:val="left" w:pos="567"/>
              </w:tabs>
              <w:spacing w:line="240" w:lineRule="atLeast"/>
              <w:rPr>
                <w:b/>
                <w:bCs/>
              </w:rPr>
            </w:pPr>
            <w:r w:rsidRPr="002B7DA7">
              <w:rPr>
                <w:b/>
                <w:bCs/>
              </w:rPr>
              <w:t>Status</w:t>
            </w:r>
          </w:p>
        </w:tc>
        <w:tc>
          <w:tcPr>
            <w:tcW w:w="5806" w:type="dxa"/>
          </w:tcPr>
          <w:p w14:paraId="37A61C05" w14:textId="6E9B6C45" w:rsidR="002B7DA7" w:rsidRPr="002B7DA7" w:rsidRDefault="002B7DA7" w:rsidP="00F3031B">
            <w:pPr>
              <w:tabs>
                <w:tab w:val="left" w:pos="567"/>
              </w:tabs>
              <w:spacing w:line="240" w:lineRule="atLeast"/>
              <w:rPr>
                <w:b/>
                <w:bCs/>
              </w:rPr>
            </w:pPr>
            <w:r w:rsidRPr="002B7DA7">
              <w:rPr>
                <w:b/>
                <w:bCs/>
              </w:rPr>
              <w:t>Beschrijving</w:t>
            </w:r>
          </w:p>
        </w:tc>
      </w:tr>
      <w:tr w:rsidR="002B7DA7" w14:paraId="0ADA5C33" w14:textId="77777777" w:rsidTr="00CA19DA">
        <w:trPr>
          <w:cnfStyle w:val="000000100000" w:firstRow="0" w:lastRow="0" w:firstColumn="0" w:lastColumn="0" w:oddVBand="0" w:evenVBand="0" w:oddHBand="1" w:evenHBand="0" w:firstRowFirstColumn="0" w:firstRowLastColumn="0" w:lastRowFirstColumn="0" w:lastRowLastColumn="0"/>
        </w:trPr>
        <w:tc>
          <w:tcPr>
            <w:tcW w:w="2405" w:type="dxa"/>
          </w:tcPr>
          <w:p w14:paraId="2B40B714" w14:textId="175C144A" w:rsidR="002B7DA7" w:rsidRDefault="002B7DA7" w:rsidP="00F3031B">
            <w:pPr>
              <w:tabs>
                <w:tab w:val="left" w:pos="567"/>
              </w:tabs>
              <w:spacing w:line="240" w:lineRule="atLeast"/>
            </w:pPr>
            <w:r w:rsidRPr="002B7DA7">
              <w:rPr>
                <w:b/>
                <w:bCs/>
              </w:rPr>
              <w:t>In behandeling nemen</w:t>
            </w:r>
          </w:p>
        </w:tc>
        <w:tc>
          <w:tcPr>
            <w:tcW w:w="5806" w:type="dxa"/>
          </w:tcPr>
          <w:p w14:paraId="6CBC3216" w14:textId="374B81B3" w:rsidR="002B7DA7" w:rsidRDefault="002B7DA7" w:rsidP="00F3031B">
            <w:pPr>
              <w:tabs>
                <w:tab w:val="left" w:pos="567"/>
              </w:tabs>
              <w:spacing w:line="240" w:lineRule="atLeast"/>
            </w:pPr>
            <w:r w:rsidRPr="002B7DA7">
              <w:t>De verwant moet nog geïnformeerd worden</w:t>
            </w:r>
            <w:r w:rsidR="00CA19DA">
              <w:t>.</w:t>
            </w:r>
          </w:p>
        </w:tc>
      </w:tr>
      <w:tr w:rsidR="002B7DA7" w14:paraId="038DE45F" w14:textId="77777777" w:rsidTr="00CA19DA">
        <w:trPr>
          <w:cnfStyle w:val="000000010000" w:firstRow="0" w:lastRow="0" w:firstColumn="0" w:lastColumn="0" w:oddVBand="0" w:evenVBand="0" w:oddHBand="0" w:evenHBand="1" w:firstRowFirstColumn="0" w:firstRowLastColumn="0" w:lastRowFirstColumn="0" w:lastRowLastColumn="0"/>
        </w:trPr>
        <w:tc>
          <w:tcPr>
            <w:tcW w:w="2405" w:type="dxa"/>
          </w:tcPr>
          <w:p w14:paraId="760FBAB6" w14:textId="06EA54E7" w:rsidR="002B7DA7" w:rsidRDefault="002B7DA7" w:rsidP="00F3031B">
            <w:pPr>
              <w:tabs>
                <w:tab w:val="left" w:pos="567"/>
              </w:tabs>
              <w:spacing w:line="240" w:lineRule="atLeast"/>
            </w:pPr>
            <w:r w:rsidRPr="002B7DA7">
              <w:rPr>
                <w:b/>
                <w:bCs/>
              </w:rPr>
              <w:lastRenderedPageBreak/>
              <w:t>Wel gebeld</w:t>
            </w:r>
            <w:r w:rsidR="00041912">
              <w:rPr>
                <w:b/>
                <w:bCs/>
              </w:rPr>
              <w:t>,</w:t>
            </w:r>
            <w:r w:rsidRPr="002B7DA7">
              <w:rPr>
                <w:b/>
                <w:bCs/>
              </w:rPr>
              <w:t xml:space="preserve"> geen contact</w:t>
            </w:r>
          </w:p>
        </w:tc>
        <w:tc>
          <w:tcPr>
            <w:tcW w:w="5806" w:type="dxa"/>
          </w:tcPr>
          <w:p w14:paraId="547ABC12" w14:textId="66BB7D80" w:rsidR="002B7DA7" w:rsidRDefault="002B7DA7" w:rsidP="00F3031B">
            <w:pPr>
              <w:tabs>
                <w:tab w:val="left" w:pos="567"/>
              </w:tabs>
              <w:spacing w:line="240" w:lineRule="atLeast"/>
            </w:pPr>
            <w:r w:rsidRPr="002B7DA7">
              <w:t>De verwant kon niet worden bereikt en moet opnieuw gebeld worden</w:t>
            </w:r>
            <w:r w:rsidR="00CA19DA">
              <w:t>.</w:t>
            </w:r>
          </w:p>
        </w:tc>
      </w:tr>
      <w:tr w:rsidR="002B7DA7" w14:paraId="2CA35E04" w14:textId="77777777" w:rsidTr="00CA19DA">
        <w:trPr>
          <w:cnfStyle w:val="000000100000" w:firstRow="0" w:lastRow="0" w:firstColumn="0" w:lastColumn="0" w:oddVBand="0" w:evenVBand="0" w:oddHBand="1" w:evenHBand="0" w:firstRowFirstColumn="0" w:firstRowLastColumn="0" w:lastRowFirstColumn="0" w:lastRowLastColumn="0"/>
        </w:trPr>
        <w:tc>
          <w:tcPr>
            <w:tcW w:w="2405" w:type="dxa"/>
          </w:tcPr>
          <w:p w14:paraId="757EBE37" w14:textId="34AE03B7" w:rsidR="002B7DA7" w:rsidRDefault="002B7DA7" w:rsidP="00F3031B">
            <w:pPr>
              <w:tabs>
                <w:tab w:val="left" w:pos="567"/>
              </w:tabs>
              <w:spacing w:line="240" w:lineRule="atLeast"/>
            </w:pPr>
            <w:r w:rsidRPr="002B7DA7">
              <w:rPr>
                <w:b/>
                <w:bCs/>
              </w:rPr>
              <w:t>Checken uitgezette actie</w:t>
            </w:r>
          </w:p>
        </w:tc>
        <w:tc>
          <w:tcPr>
            <w:tcW w:w="5806" w:type="dxa"/>
          </w:tcPr>
          <w:p w14:paraId="1A543C8B" w14:textId="41CA90A9" w:rsidR="002B7DA7" w:rsidRDefault="002B7DA7" w:rsidP="00F3031B">
            <w:pPr>
              <w:tabs>
                <w:tab w:val="left" w:pos="567"/>
              </w:tabs>
              <w:spacing w:line="240" w:lineRule="atLeast"/>
            </w:pPr>
            <w:r w:rsidRPr="002B7DA7">
              <w:t>Bepaalde gegevens moeten eerst geverifieerd worden voordat de verwant geïnformeerd kan worden</w:t>
            </w:r>
            <w:r w:rsidR="00CA19DA">
              <w:t>.</w:t>
            </w:r>
          </w:p>
        </w:tc>
      </w:tr>
      <w:tr w:rsidR="002B7DA7" w14:paraId="6B2562A2" w14:textId="77777777" w:rsidTr="00CA19DA">
        <w:trPr>
          <w:cnfStyle w:val="000000010000" w:firstRow="0" w:lastRow="0" w:firstColumn="0" w:lastColumn="0" w:oddVBand="0" w:evenVBand="0" w:oddHBand="0" w:evenHBand="1" w:firstRowFirstColumn="0" w:firstRowLastColumn="0" w:lastRowFirstColumn="0" w:lastRowLastColumn="0"/>
        </w:trPr>
        <w:tc>
          <w:tcPr>
            <w:tcW w:w="2405" w:type="dxa"/>
          </w:tcPr>
          <w:p w14:paraId="125A77CD" w14:textId="1DE0E9D4" w:rsidR="002B7DA7" w:rsidRDefault="002B7DA7" w:rsidP="00F3031B">
            <w:pPr>
              <w:tabs>
                <w:tab w:val="left" w:pos="567"/>
              </w:tabs>
              <w:spacing w:line="240" w:lineRule="atLeast"/>
            </w:pPr>
            <w:r w:rsidRPr="002B7DA7">
              <w:rPr>
                <w:b/>
                <w:bCs/>
              </w:rPr>
              <w:t>Doorgeven contactverwant</w:t>
            </w:r>
          </w:p>
        </w:tc>
        <w:tc>
          <w:tcPr>
            <w:tcW w:w="5806" w:type="dxa"/>
          </w:tcPr>
          <w:p w14:paraId="33B2BDBA" w14:textId="131C7239" w:rsidR="002B7DA7" w:rsidRDefault="002B7DA7" w:rsidP="00F3031B">
            <w:pPr>
              <w:tabs>
                <w:tab w:val="left" w:pos="567"/>
              </w:tabs>
              <w:spacing w:line="240" w:lineRule="atLeast"/>
            </w:pPr>
            <w:r w:rsidRPr="002B7DA7">
              <w:t>Aan de verwant kan doorgegeven worden dat er een contactverwant voor het slachtoffer is geïnformeerd</w:t>
            </w:r>
            <w:r w:rsidR="00CA19DA">
              <w:t>.</w:t>
            </w:r>
          </w:p>
        </w:tc>
      </w:tr>
      <w:tr w:rsidR="002B7DA7" w14:paraId="353D0022" w14:textId="77777777" w:rsidTr="00CA19DA">
        <w:trPr>
          <w:cnfStyle w:val="000000100000" w:firstRow="0" w:lastRow="0" w:firstColumn="0" w:lastColumn="0" w:oddVBand="0" w:evenVBand="0" w:oddHBand="1" w:evenHBand="0" w:firstRowFirstColumn="0" w:firstRowLastColumn="0" w:lastRowFirstColumn="0" w:lastRowLastColumn="0"/>
        </w:trPr>
        <w:tc>
          <w:tcPr>
            <w:tcW w:w="2405" w:type="dxa"/>
          </w:tcPr>
          <w:p w14:paraId="1445C76E" w14:textId="69995FB0" w:rsidR="002B7DA7" w:rsidRDefault="002B7DA7" w:rsidP="00F3031B">
            <w:pPr>
              <w:tabs>
                <w:tab w:val="left" w:pos="567"/>
              </w:tabs>
              <w:spacing w:line="240" w:lineRule="atLeast"/>
            </w:pPr>
            <w:r w:rsidRPr="002B7DA7">
              <w:rPr>
                <w:b/>
                <w:bCs/>
              </w:rPr>
              <w:t>Verwezen naar contactverwant</w:t>
            </w:r>
          </w:p>
        </w:tc>
        <w:tc>
          <w:tcPr>
            <w:tcW w:w="5806" w:type="dxa"/>
          </w:tcPr>
          <w:p w14:paraId="54009410" w14:textId="4556AB7B" w:rsidR="002B7DA7" w:rsidRDefault="002B7DA7" w:rsidP="00F3031B">
            <w:pPr>
              <w:tabs>
                <w:tab w:val="left" w:pos="567"/>
              </w:tabs>
              <w:spacing w:line="240" w:lineRule="atLeast"/>
            </w:pPr>
            <w:r w:rsidRPr="002B7DA7">
              <w:t>Aan de verwant is doorgegeven worden dat er een contactverwant voor het slachtoffer is geïnformeerd</w:t>
            </w:r>
            <w:r w:rsidR="00CA19DA">
              <w:t>.</w:t>
            </w:r>
          </w:p>
        </w:tc>
      </w:tr>
      <w:tr w:rsidR="002B7DA7" w14:paraId="46DB0C55" w14:textId="77777777" w:rsidTr="00CA19DA">
        <w:trPr>
          <w:cnfStyle w:val="000000010000" w:firstRow="0" w:lastRow="0" w:firstColumn="0" w:lastColumn="0" w:oddVBand="0" w:evenVBand="0" w:oddHBand="0" w:evenHBand="1" w:firstRowFirstColumn="0" w:firstRowLastColumn="0" w:lastRowFirstColumn="0" w:lastRowLastColumn="0"/>
        </w:trPr>
        <w:tc>
          <w:tcPr>
            <w:tcW w:w="2405" w:type="dxa"/>
          </w:tcPr>
          <w:p w14:paraId="003AD56C" w14:textId="41202974" w:rsidR="002B7DA7" w:rsidRDefault="002B7DA7" w:rsidP="00F3031B">
            <w:pPr>
              <w:tabs>
                <w:tab w:val="left" w:pos="567"/>
              </w:tabs>
              <w:spacing w:line="240" w:lineRule="atLeast"/>
            </w:pPr>
            <w:r w:rsidRPr="002B7DA7">
              <w:rPr>
                <w:b/>
                <w:bCs/>
              </w:rPr>
              <w:t>Afgehandeld</w:t>
            </w:r>
          </w:p>
        </w:tc>
        <w:tc>
          <w:tcPr>
            <w:tcW w:w="5806" w:type="dxa"/>
          </w:tcPr>
          <w:p w14:paraId="6C1A4522" w14:textId="28FD5F0F" w:rsidR="002B7DA7" w:rsidRPr="002B7DA7" w:rsidRDefault="002B7DA7" w:rsidP="00F3031B">
            <w:pPr>
              <w:tabs>
                <w:tab w:val="left" w:pos="567"/>
              </w:tabs>
              <w:spacing w:line="240" w:lineRule="atLeast"/>
            </w:pPr>
            <w:r w:rsidRPr="002B7DA7">
              <w:t>De verwant is de contactverwant voor het slachtoffer en is geïnformeerd</w:t>
            </w:r>
            <w:r w:rsidR="00CA19DA">
              <w:t>.</w:t>
            </w:r>
          </w:p>
        </w:tc>
      </w:tr>
      <w:tr w:rsidR="002B7DA7" w14:paraId="0D979B37" w14:textId="77777777" w:rsidTr="00CA19DA">
        <w:trPr>
          <w:cnfStyle w:val="000000100000" w:firstRow="0" w:lastRow="0" w:firstColumn="0" w:lastColumn="0" w:oddVBand="0" w:evenVBand="0" w:oddHBand="1" w:evenHBand="0" w:firstRowFirstColumn="0" w:firstRowLastColumn="0" w:lastRowFirstColumn="0" w:lastRowLastColumn="0"/>
        </w:trPr>
        <w:tc>
          <w:tcPr>
            <w:tcW w:w="2405" w:type="dxa"/>
          </w:tcPr>
          <w:p w14:paraId="04DC96B9" w14:textId="4AAD1D70" w:rsidR="002B7DA7" w:rsidRDefault="002B7DA7" w:rsidP="00F3031B">
            <w:pPr>
              <w:tabs>
                <w:tab w:val="left" w:pos="567"/>
              </w:tabs>
              <w:spacing w:line="240" w:lineRule="atLeast"/>
            </w:pPr>
            <w:r w:rsidRPr="002B7DA7">
              <w:rPr>
                <w:b/>
                <w:bCs/>
              </w:rPr>
              <w:t>Match ontbinden</w:t>
            </w:r>
          </w:p>
        </w:tc>
        <w:tc>
          <w:tcPr>
            <w:tcW w:w="5806" w:type="dxa"/>
          </w:tcPr>
          <w:p w14:paraId="1D8EE298" w14:textId="1B347FF8" w:rsidR="002B7DA7" w:rsidRPr="002B7DA7" w:rsidRDefault="002B7DA7" w:rsidP="00F3031B">
            <w:pPr>
              <w:tabs>
                <w:tab w:val="left" w:pos="567"/>
              </w:tabs>
              <w:spacing w:line="240" w:lineRule="atLeast"/>
            </w:pPr>
            <w:r w:rsidRPr="002B7DA7">
              <w:t>De verwant is niet op zoek naar betreffende vermiste of er is sprake van een onjuiste match</w:t>
            </w:r>
            <w:r w:rsidR="00CA19DA">
              <w:t>.</w:t>
            </w:r>
          </w:p>
        </w:tc>
      </w:tr>
    </w:tbl>
    <w:p w14:paraId="7F0DC2D5" w14:textId="77777777" w:rsidR="002B7DA7" w:rsidRDefault="002B7DA7" w:rsidP="00F3031B">
      <w:pPr>
        <w:tabs>
          <w:tab w:val="left" w:pos="567"/>
        </w:tabs>
        <w:spacing w:line="240" w:lineRule="atLeast"/>
      </w:pPr>
    </w:p>
    <w:p w14:paraId="1EA6581C" w14:textId="4B3293C6" w:rsidR="00FF1548" w:rsidRPr="003775E1" w:rsidRDefault="00FF1548" w:rsidP="00F3031B">
      <w:pPr>
        <w:spacing w:line="240" w:lineRule="atLeast"/>
      </w:pPr>
      <w:r>
        <w:t xml:space="preserve">De </w:t>
      </w:r>
      <w:r w:rsidRPr="003775E1">
        <w:t>scrollbar</w:t>
      </w:r>
      <w:r>
        <w:t xml:space="preserve"> is aanwezig om </w:t>
      </w:r>
      <w:r w:rsidRPr="003775E1">
        <w:t>meer v</w:t>
      </w:r>
      <w:r w:rsidR="007A3084">
        <w:t xml:space="preserve">ermisten </w:t>
      </w:r>
      <w:r w:rsidRPr="003775E1">
        <w:t>te zien.</w:t>
      </w:r>
    </w:p>
    <w:p w14:paraId="6E8EF10D" w14:textId="77777777" w:rsidR="00FF1548" w:rsidRDefault="00FF1548" w:rsidP="00F3031B">
      <w:pPr>
        <w:spacing w:line="240" w:lineRule="atLeast"/>
      </w:pPr>
    </w:p>
    <w:p w14:paraId="6B28D5A3" w14:textId="77777777" w:rsidR="00CF4BBB" w:rsidRPr="00CF4BBB" w:rsidRDefault="00FF1548" w:rsidP="00F3031B">
      <w:pPr>
        <w:tabs>
          <w:tab w:val="left" w:pos="567"/>
        </w:tabs>
        <w:spacing w:line="240" w:lineRule="atLeast"/>
        <w:ind w:left="567" w:hanging="567"/>
      </w:pPr>
      <w:r w:rsidRPr="00D27B45">
        <w:rPr>
          <w:b/>
          <w:bCs/>
          <w:color w:val="C00000"/>
        </w:rPr>
        <w:t>NB:</w:t>
      </w:r>
      <w:r w:rsidRPr="00D27B45">
        <w:rPr>
          <w:b/>
          <w:bCs/>
          <w:color w:val="C00000"/>
        </w:rPr>
        <w:tab/>
      </w:r>
      <w:r w:rsidR="00CF4BBB" w:rsidRPr="00CF4BBB">
        <w:t>Het systeem blokkeert automatisch de verwant voor behandeling door een andere politiemedewerker.</w:t>
      </w:r>
    </w:p>
    <w:p w14:paraId="4BBB43F7" w14:textId="4B2AC036" w:rsidR="00FF1548" w:rsidRDefault="00FF1548" w:rsidP="00F3031B">
      <w:pPr>
        <w:spacing w:line="240" w:lineRule="atLeast"/>
      </w:pPr>
    </w:p>
    <w:p w14:paraId="7436083B" w14:textId="2D785855" w:rsidR="00D7735A" w:rsidRDefault="00D7735A" w:rsidP="00F3031B">
      <w:pPr>
        <w:tabs>
          <w:tab w:val="left" w:pos="567"/>
        </w:tabs>
        <w:spacing w:line="240" w:lineRule="atLeast"/>
        <w:ind w:left="567" w:hanging="567"/>
      </w:pPr>
      <w:r w:rsidRPr="00D27B45">
        <w:rPr>
          <w:b/>
          <w:bCs/>
          <w:color w:val="C00000"/>
        </w:rPr>
        <w:t>NB:</w:t>
      </w:r>
      <w:r w:rsidRPr="00D27B45">
        <w:rPr>
          <w:b/>
          <w:bCs/>
          <w:color w:val="C00000"/>
        </w:rPr>
        <w:tab/>
      </w:r>
      <w:r w:rsidRPr="00D7735A">
        <w:t xml:space="preserve">Zolang voor een verwant niet voor alle opgegeven vermisten een match is gemaakt, blijft deze verwant in het overzicht </w:t>
      </w:r>
      <w:r>
        <w:t>“</w:t>
      </w:r>
      <w:proofErr w:type="spellStart"/>
      <w:r w:rsidRPr="002A762F">
        <w:t>Gematchte</w:t>
      </w:r>
      <w:proofErr w:type="spellEnd"/>
      <w:r w:rsidRPr="002A762F">
        <w:t xml:space="preserve"> verwanten informeren</w:t>
      </w:r>
      <w:r>
        <w:t xml:space="preserve">” </w:t>
      </w:r>
      <w:r w:rsidRPr="00D7735A">
        <w:t xml:space="preserve">staan. Ook al is de verwant al voor één </w:t>
      </w:r>
      <w:proofErr w:type="spellStart"/>
      <w:r w:rsidRPr="00D7735A">
        <w:t>gematchte</w:t>
      </w:r>
      <w:proofErr w:type="spellEnd"/>
      <w:r w:rsidRPr="00D7735A">
        <w:t xml:space="preserve"> vermiste geïnformeerd.</w:t>
      </w:r>
    </w:p>
    <w:p w14:paraId="7E46239A" w14:textId="77777777" w:rsidR="005436D4" w:rsidRDefault="005436D4" w:rsidP="005436D4">
      <w:pPr>
        <w:spacing w:line="240" w:lineRule="atLeast"/>
      </w:pPr>
    </w:p>
    <w:p w14:paraId="069FEC10" w14:textId="07F933D5" w:rsidR="005436D4" w:rsidRDefault="005436D4" w:rsidP="005436D4">
      <w:pPr>
        <w:spacing w:line="240" w:lineRule="atLeast"/>
      </w:pPr>
      <w:r>
        <w:t>Met de optie “T</w:t>
      </w:r>
      <w:r w:rsidRPr="006126E0">
        <w:t>erug</w:t>
      </w:r>
      <w:r>
        <w:t xml:space="preserve">” is het mogelijk om </w:t>
      </w:r>
      <w:r w:rsidRPr="006126E0">
        <w:t xml:space="preserve">terug </w:t>
      </w:r>
      <w:r>
        <w:t xml:space="preserve">te gaan </w:t>
      </w:r>
      <w:r w:rsidRPr="006126E0">
        <w:t>naar het hoofdmenu</w:t>
      </w:r>
      <w:r>
        <w:t>.</w:t>
      </w:r>
    </w:p>
    <w:p w14:paraId="22147A2E" w14:textId="77777777" w:rsidR="005436D4" w:rsidRPr="00D7735A" w:rsidRDefault="005436D4" w:rsidP="0028323B">
      <w:pPr>
        <w:tabs>
          <w:tab w:val="left" w:pos="567"/>
        </w:tabs>
        <w:spacing w:line="240" w:lineRule="atLeast"/>
      </w:pPr>
    </w:p>
    <w:p w14:paraId="08B6953A" w14:textId="77777777" w:rsidR="00900335" w:rsidRDefault="00900335" w:rsidP="00900335">
      <w:pPr>
        <w:pStyle w:val="Kop2"/>
        <w:numPr>
          <w:ilvl w:val="1"/>
          <w:numId w:val="1"/>
        </w:numPr>
        <w:spacing w:line="240" w:lineRule="atLeast"/>
      </w:pPr>
      <w:bookmarkStart w:id="116" w:name="_Toc175238491"/>
      <w:r w:rsidRPr="00997028">
        <w:t>Match ontbinden en</w:t>
      </w:r>
      <w:r>
        <w:t xml:space="preserve"> </w:t>
      </w:r>
      <w:r w:rsidRPr="00997028">
        <w:t>ontbonden match vrijgeven voor matching</w:t>
      </w:r>
      <w:bookmarkEnd w:id="116"/>
    </w:p>
    <w:p w14:paraId="5F878B17" w14:textId="568B66B3" w:rsidR="00900335" w:rsidRDefault="00900335" w:rsidP="00900335">
      <w:pPr>
        <w:spacing w:line="240" w:lineRule="atLeast"/>
      </w:pPr>
      <w:r>
        <w:t xml:space="preserve">Deze handelingen worden uitgevoerd door </w:t>
      </w:r>
      <w:r w:rsidRPr="00A367FE">
        <w:t>de coördinator politie</w:t>
      </w:r>
      <w:r>
        <w:t xml:space="preserve"> via het scherm “</w:t>
      </w:r>
      <w:proofErr w:type="spellStart"/>
      <w:r w:rsidRPr="00E95F90">
        <w:t>Gematchte</w:t>
      </w:r>
      <w:proofErr w:type="spellEnd"/>
      <w:r w:rsidRPr="00E95F90">
        <w:t xml:space="preserve"> verwanten informeren</w:t>
      </w:r>
      <w:r>
        <w:t xml:space="preserve">”. Zie paragraaf </w:t>
      </w:r>
      <w:r w:rsidRPr="00B07980">
        <w:rPr>
          <w:b/>
          <w:bCs/>
        </w:rPr>
        <w:fldChar w:fldCharType="begin"/>
      </w:r>
      <w:r w:rsidRPr="00B07980">
        <w:rPr>
          <w:b/>
          <w:bCs/>
        </w:rPr>
        <w:instrText xml:space="preserve"> REF _Ref161241816 \r \h </w:instrText>
      </w:r>
      <w:r>
        <w:rPr>
          <w:b/>
          <w:bCs/>
        </w:rPr>
        <w:instrText xml:space="preserve"> \* MERGEFORMAT </w:instrText>
      </w:r>
      <w:r w:rsidRPr="00B07980">
        <w:rPr>
          <w:b/>
          <w:bCs/>
        </w:rPr>
      </w:r>
      <w:r w:rsidRPr="00B07980">
        <w:rPr>
          <w:b/>
          <w:bCs/>
        </w:rPr>
        <w:fldChar w:fldCharType="separate"/>
      </w:r>
      <w:r w:rsidR="00A01D37">
        <w:rPr>
          <w:b/>
          <w:bCs/>
        </w:rPr>
        <w:t>3.5</w:t>
      </w:r>
      <w:r w:rsidRPr="00B07980">
        <w:rPr>
          <w:b/>
          <w:bCs/>
        </w:rPr>
        <w:fldChar w:fldCharType="end"/>
      </w:r>
      <w:r>
        <w:t xml:space="preserve"> voor de beschrijving van dit scherm</w:t>
      </w:r>
      <w:r w:rsidR="00FC2C2D">
        <w:t xml:space="preserve"> en voor de mogelijke status opties </w:t>
      </w:r>
      <w:r w:rsidR="00FC2C2D" w:rsidRPr="002835AC">
        <w:t xml:space="preserve">in </w:t>
      </w:r>
      <w:r w:rsidR="00FC2C2D">
        <w:t>“</w:t>
      </w:r>
      <w:r w:rsidR="00FC2C2D" w:rsidRPr="002835AC">
        <w:t>In behandeling nemen</w:t>
      </w:r>
      <w:r w:rsidR="00FC2C2D">
        <w:t>”.</w:t>
      </w:r>
    </w:p>
    <w:p w14:paraId="6DEFD3F5" w14:textId="77777777" w:rsidR="00900335" w:rsidRDefault="00900335" w:rsidP="00900335">
      <w:pPr>
        <w:spacing w:line="240" w:lineRule="atLeast"/>
      </w:pPr>
    </w:p>
    <w:p w14:paraId="4F128B08" w14:textId="2747D15F" w:rsidR="0028323B" w:rsidRDefault="0028323B" w:rsidP="00900335">
      <w:pPr>
        <w:spacing w:after="120" w:line="240" w:lineRule="atLeast"/>
      </w:pPr>
      <w:r>
        <w:t xml:space="preserve">Tabel </w:t>
      </w:r>
      <w:r w:rsidR="00F43990">
        <w:t>9</w:t>
      </w:r>
      <w:r>
        <w:t xml:space="preserve">: </w:t>
      </w:r>
      <w:r w:rsidR="00172295">
        <w:t xml:space="preserve">Overzicht van gegevens in het scherm </w:t>
      </w:r>
      <w:r>
        <w:t>“</w:t>
      </w:r>
      <w:r w:rsidR="00172295">
        <w:t>Afgehandelde vermisten</w:t>
      </w:r>
      <w:r>
        <w:t>”</w:t>
      </w:r>
    </w:p>
    <w:tbl>
      <w:tblPr>
        <w:tblStyle w:val="Tabelraster"/>
        <w:tblW w:w="0" w:type="auto"/>
        <w:tblLook w:val="04A0" w:firstRow="1" w:lastRow="0" w:firstColumn="1" w:lastColumn="0" w:noHBand="0" w:noVBand="1"/>
      </w:tblPr>
      <w:tblGrid>
        <w:gridCol w:w="1306"/>
        <w:gridCol w:w="1336"/>
        <w:gridCol w:w="1314"/>
        <w:gridCol w:w="1499"/>
        <w:gridCol w:w="1277"/>
      </w:tblGrid>
      <w:tr w:rsidR="00900335" w:rsidRPr="00822EFD" w14:paraId="0FE09CEC" w14:textId="77777777">
        <w:trPr>
          <w:cnfStyle w:val="100000000000" w:firstRow="1" w:lastRow="0" w:firstColumn="0" w:lastColumn="0" w:oddVBand="0" w:evenVBand="0" w:oddHBand="0" w:evenHBand="0" w:firstRowFirstColumn="0" w:firstRowLastColumn="0" w:lastRowFirstColumn="0" w:lastRowLastColumn="0"/>
          <w:tblHeader/>
        </w:trPr>
        <w:tc>
          <w:tcPr>
            <w:tcW w:w="1306" w:type="dxa"/>
          </w:tcPr>
          <w:p w14:paraId="2A9B666A" w14:textId="77777777" w:rsidR="00900335" w:rsidRPr="00822EFD" w:rsidRDefault="00900335">
            <w:pPr>
              <w:spacing w:line="240" w:lineRule="atLeast"/>
              <w:rPr>
                <w:b/>
                <w:bCs/>
                <w:szCs w:val="18"/>
              </w:rPr>
            </w:pPr>
            <w:r w:rsidRPr="00822EFD">
              <w:rPr>
                <w:b/>
                <w:bCs/>
                <w:szCs w:val="18"/>
              </w:rPr>
              <w:t>Gegevens</w:t>
            </w:r>
          </w:p>
        </w:tc>
        <w:tc>
          <w:tcPr>
            <w:tcW w:w="1336" w:type="dxa"/>
          </w:tcPr>
          <w:p w14:paraId="26B4CB2C" w14:textId="77777777" w:rsidR="00900335" w:rsidRPr="00822EFD" w:rsidRDefault="00900335">
            <w:pPr>
              <w:spacing w:line="240" w:lineRule="atLeast"/>
              <w:rPr>
                <w:b/>
                <w:bCs/>
                <w:szCs w:val="18"/>
              </w:rPr>
            </w:pPr>
            <w:r w:rsidRPr="00822EFD">
              <w:rPr>
                <w:b/>
                <w:bCs/>
                <w:szCs w:val="18"/>
              </w:rPr>
              <w:t>Achternaam</w:t>
            </w:r>
          </w:p>
        </w:tc>
        <w:tc>
          <w:tcPr>
            <w:tcW w:w="1314" w:type="dxa"/>
          </w:tcPr>
          <w:p w14:paraId="00E32896" w14:textId="77777777" w:rsidR="00900335" w:rsidRPr="00822EFD" w:rsidRDefault="00900335">
            <w:pPr>
              <w:spacing w:line="240" w:lineRule="atLeast"/>
              <w:rPr>
                <w:b/>
                <w:bCs/>
                <w:szCs w:val="18"/>
              </w:rPr>
            </w:pPr>
            <w:r w:rsidRPr="00822EFD">
              <w:rPr>
                <w:b/>
                <w:bCs/>
                <w:szCs w:val="18"/>
              </w:rPr>
              <w:t>Roepnaam</w:t>
            </w:r>
          </w:p>
        </w:tc>
        <w:tc>
          <w:tcPr>
            <w:tcW w:w="1499" w:type="dxa"/>
          </w:tcPr>
          <w:p w14:paraId="2598AE8D" w14:textId="77777777" w:rsidR="00900335" w:rsidRPr="00822EFD" w:rsidRDefault="00900335">
            <w:pPr>
              <w:spacing w:line="240" w:lineRule="atLeast"/>
              <w:rPr>
                <w:b/>
                <w:bCs/>
                <w:szCs w:val="18"/>
              </w:rPr>
            </w:pPr>
            <w:r>
              <w:rPr>
                <w:b/>
                <w:bCs/>
                <w:szCs w:val="18"/>
              </w:rPr>
              <w:t>Geboortedatum</w:t>
            </w:r>
          </w:p>
        </w:tc>
        <w:tc>
          <w:tcPr>
            <w:tcW w:w="1277" w:type="dxa"/>
          </w:tcPr>
          <w:p w14:paraId="6D6D2991" w14:textId="77777777" w:rsidR="00900335" w:rsidRPr="00822EFD" w:rsidRDefault="00900335">
            <w:pPr>
              <w:spacing w:line="240" w:lineRule="atLeast"/>
              <w:rPr>
                <w:b/>
                <w:bCs/>
                <w:szCs w:val="18"/>
              </w:rPr>
            </w:pPr>
            <w:r>
              <w:rPr>
                <w:b/>
                <w:bCs/>
                <w:szCs w:val="18"/>
              </w:rPr>
              <w:t>Geslacht</w:t>
            </w:r>
          </w:p>
        </w:tc>
      </w:tr>
      <w:tr w:rsidR="00900335" w:rsidRPr="00822EFD" w14:paraId="3D0DF092" w14:textId="77777777">
        <w:trPr>
          <w:cnfStyle w:val="000000100000" w:firstRow="0" w:lastRow="0" w:firstColumn="0" w:lastColumn="0" w:oddVBand="0" w:evenVBand="0" w:oddHBand="1" w:evenHBand="0" w:firstRowFirstColumn="0" w:firstRowLastColumn="0" w:lastRowFirstColumn="0" w:lastRowLastColumn="0"/>
        </w:trPr>
        <w:tc>
          <w:tcPr>
            <w:tcW w:w="1306" w:type="dxa"/>
          </w:tcPr>
          <w:p w14:paraId="36F0C18F" w14:textId="77777777" w:rsidR="00900335" w:rsidRPr="00822EFD" w:rsidRDefault="00900335">
            <w:pPr>
              <w:spacing w:line="240" w:lineRule="atLeast"/>
              <w:rPr>
                <w:b/>
                <w:bCs/>
                <w:szCs w:val="18"/>
              </w:rPr>
            </w:pPr>
            <w:r>
              <w:rPr>
                <w:b/>
                <w:bCs/>
                <w:szCs w:val="18"/>
              </w:rPr>
              <w:t>Verwant</w:t>
            </w:r>
          </w:p>
        </w:tc>
        <w:tc>
          <w:tcPr>
            <w:tcW w:w="1336" w:type="dxa"/>
          </w:tcPr>
          <w:p w14:paraId="4D3E4ACA" w14:textId="77777777" w:rsidR="00900335" w:rsidRPr="00822EFD" w:rsidRDefault="00900335">
            <w:pPr>
              <w:spacing w:line="240" w:lineRule="atLeast"/>
              <w:jc w:val="center"/>
              <w:rPr>
                <w:b/>
                <w:bCs/>
                <w:szCs w:val="18"/>
              </w:rPr>
            </w:pPr>
            <w:r w:rsidRPr="00822EFD">
              <w:rPr>
                <w:rFonts w:cs="Arial"/>
                <w:b/>
                <w:bCs/>
                <w:szCs w:val="18"/>
              </w:rPr>
              <w:t>X</w:t>
            </w:r>
          </w:p>
        </w:tc>
        <w:tc>
          <w:tcPr>
            <w:tcW w:w="1314" w:type="dxa"/>
          </w:tcPr>
          <w:p w14:paraId="69C7F7EE" w14:textId="77777777" w:rsidR="00900335" w:rsidRPr="00822EFD" w:rsidRDefault="00900335">
            <w:pPr>
              <w:spacing w:line="240" w:lineRule="atLeast"/>
              <w:jc w:val="center"/>
              <w:rPr>
                <w:b/>
                <w:bCs/>
                <w:szCs w:val="18"/>
              </w:rPr>
            </w:pPr>
            <w:r w:rsidRPr="00822EFD">
              <w:rPr>
                <w:rFonts w:cs="Arial"/>
                <w:b/>
                <w:bCs/>
                <w:szCs w:val="18"/>
              </w:rPr>
              <w:t>X</w:t>
            </w:r>
          </w:p>
        </w:tc>
        <w:tc>
          <w:tcPr>
            <w:tcW w:w="1499" w:type="dxa"/>
          </w:tcPr>
          <w:p w14:paraId="377F496B" w14:textId="77777777" w:rsidR="00900335" w:rsidRPr="00822EFD" w:rsidRDefault="00900335">
            <w:pPr>
              <w:spacing w:line="240" w:lineRule="atLeast"/>
              <w:jc w:val="center"/>
              <w:rPr>
                <w:b/>
                <w:bCs/>
                <w:szCs w:val="18"/>
              </w:rPr>
            </w:pPr>
            <w:r w:rsidRPr="00822EFD">
              <w:rPr>
                <w:b/>
                <w:bCs/>
                <w:szCs w:val="18"/>
              </w:rPr>
              <w:t>-</w:t>
            </w:r>
          </w:p>
        </w:tc>
        <w:tc>
          <w:tcPr>
            <w:tcW w:w="1277" w:type="dxa"/>
          </w:tcPr>
          <w:p w14:paraId="29304D30" w14:textId="77777777" w:rsidR="00900335" w:rsidRPr="00822EFD" w:rsidRDefault="00900335">
            <w:pPr>
              <w:spacing w:line="240" w:lineRule="atLeast"/>
              <w:jc w:val="center"/>
              <w:rPr>
                <w:b/>
                <w:bCs/>
                <w:szCs w:val="18"/>
              </w:rPr>
            </w:pPr>
            <w:r w:rsidRPr="00822EFD">
              <w:rPr>
                <w:b/>
                <w:bCs/>
                <w:szCs w:val="18"/>
              </w:rPr>
              <w:t>-</w:t>
            </w:r>
          </w:p>
        </w:tc>
      </w:tr>
      <w:tr w:rsidR="00900335" w:rsidRPr="00822EFD" w14:paraId="603CBA8E" w14:textId="77777777">
        <w:trPr>
          <w:cnfStyle w:val="000000010000" w:firstRow="0" w:lastRow="0" w:firstColumn="0" w:lastColumn="0" w:oddVBand="0" w:evenVBand="0" w:oddHBand="0" w:evenHBand="1" w:firstRowFirstColumn="0" w:firstRowLastColumn="0" w:lastRowFirstColumn="0" w:lastRowLastColumn="0"/>
        </w:trPr>
        <w:tc>
          <w:tcPr>
            <w:tcW w:w="1306" w:type="dxa"/>
          </w:tcPr>
          <w:p w14:paraId="5AD2EB7A" w14:textId="77777777" w:rsidR="00900335" w:rsidRPr="00822EFD" w:rsidRDefault="00900335">
            <w:pPr>
              <w:spacing w:line="240" w:lineRule="atLeast"/>
              <w:rPr>
                <w:b/>
                <w:bCs/>
                <w:szCs w:val="18"/>
              </w:rPr>
            </w:pPr>
            <w:r>
              <w:rPr>
                <w:b/>
                <w:bCs/>
                <w:szCs w:val="18"/>
              </w:rPr>
              <w:t>Vermiste</w:t>
            </w:r>
          </w:p>
        </w:tc>
        <w:tc>
          <w:tcPr>
            <w:tcW w:w="1336" w:type="dxa"/>
          </w:tcPr>
          <w:p w14:paraId="68A08A60" w14:textId="77777777" w:rsidR="00900335" w:rsidRPr="00822EFD" w:rsidRDefault="00900335">
            <w:pPr>
              <w:spacing w:line="240" w:lineRule="atLeast"/>
              <w:jc w:val="center"/>
              <w:rPr>
                <w:b/>
                <w:bCs/>
                <w:szCs w:val="18"/>
              </w:rPr>
            </w:pPr>
            <w:r>
              <w:rPr>
                <w:b/>
                <w:bCs/>
                <w:szCs w:val="18"/>
              </w:rPr>
              <w:t>X</w:t>
            </w:r>
          </w:p>
        </w:tc>
        <w:tc>
          <w:tcPr>
            <w:tcW w:w="1314" w:type="dxa"/>
          </w:tcPr>
          <w:p w14:paraId="71E963A8" w14:textId="77777777" w:rsidR="00900335" w:rsidRPr="00822EFD" w:rsidRDefault="00900335">
            <w:pPr>
              <w:spacing w:line="240" w:lineRule="atLeast"/>
              <w:jc w:val="center"/>
              <w:rPr>
                <w:b/>
                <w:bCs/>
                <w:szCs w:val="18"/>
              </w:rPr>
            </w:pPr>
            <w:r>
              <w:rPr>
                <w:rFonts w:cs="Arial"/>
                <w:b/>
                <w:bCs/>
                <w:szCs w:val="18"/>
              </w:rPr>
              <w:t>X</w:t>
            </w:r>
          </w:p>
        </w:tc>
        <w:tc>
          <w:tcPr>
            <w:tcW w:w="1499" w:type="dxa"/>
          </w:tcPr>
          <w:p w14:paraId="21A11B9E" w14:textId="77777777" w:rsidR="00900335" w:rsidRPr="00822EFD" w:rsidRDefault="00900335">
            <w:pPr>
              <w:spacing w:line="240" w:lineRule="atLeast"/>
              <w:jc w:val="center"/>
              <w:rPr>
                <w:b/>
                <w:bCs/>
                <w:szCs w:val="18"/>
              </w:rPr>
            </w:pPr>
            <w:r w:rsidRPr="00822EFD">
              <w:rPr>
                <w:rFonts w:cs="Arial"/>
                <w:b/>
                <w:bCs/>
                <w:szCs w:val="18"/>
              </w:rPr>
              <w:t>X</w:t>
            </w:r>
          </w:p>
        </w:tc>
        <w:tc>
          <w:tcPr>
            <w:tcW w:w="1277" w:type="dxa"/>
          </w:tcPr>
          <w:p w14:paraId="3CAD5257" w14:textId="77777777" w:rsidR="00900335" w:rsidRPr="00822EFD" w:rsidRDefault="00900335">
            <w:pPr>
              <w:spacing w:line="240" w:lineRule="atLeast"/>
              <w:jc w:val="center"/>
              <w:rPr>
                <w:b/>
                <w:bCs/>
                <w:szCs w:val="18"/>
              </w:rPr>
            </w:pPr>
            <w:r w:rsidRPr="00822EFD">
              <w:rPr>
                <w:rFonts w:cs="Arial"/>
                <w:b/>
                <w:bCs/>
                <w:szCs w:val="18"/>
              </w:rPr>
              <w:t>X</w:t>
            </w:r>
          </w:p>
        </w:tc>
      </w:tr>
    </w:tbl>
    <w:p w14:paraId="14CDC975" w14:textId="77777777" w:rsidR="00900335" w:rsidRDefault="00900335" w:rsidP="00900335">
      <w:pPr>
        <w:spacing w:line="240" w:lineRule="atLeast"/>
      </w:pPr>
    </w:p>
    <w:p w14:paraId="2CFE8250" w14:textId="51D24F31" w:rsidR="00172295" w:rsidRDefault="00900335" w:rsidP="00900335">
      <w:pPr>
        <w:spacing w:line="240" w:lineRule="atLeast"/>
      </w:pPr>
      <w:r>
        <w:t>Per regel is er icoon “</w:t>
      </w:r>
      <w:r w:rsidRPr="007129D5">
        <w:t>potloodje</w:t>
      </w:r>
      <w:r>
        <w:t>” aanwezig</w:t>
      </w:r>
      <w:r w:rsidRPr="007129D5">
        <w:t xml:space="preserve"> om de match te bekijken en de eindstatus aan te passen.</w:t>
      </w:r>
    </w:p>
    <w:p w14:paraId="308C84AD" w14:textId="77777777" w:rsidR="00172295" w:rsidRDefault="00172295">
      <w:pPr>
        <w:rPr>
          <w:rFonts w:eastAsia="MS Mincho" w:cs="Arial"/>
          <w:b/>
          <w:iCs/>
          <w:color w:val="C00000"/>
          <w:sz w:val="23"/>
          <w:szCs w:val="26"/>
        </w:rPr>
      </w:pPr>
      <w:r>
        <w:br w:type="page"/>
      </w:r>
    </w:p>
    <w:p w14:paraId="389AD28E" w14:textId="411DD54B" w:rsidR="00900335" w:rsidRPr="002A762F" w:rsidRDefault="00900335" w:rsidP="006B35A5">
      <w:pPr>
        <w:pStyle w:val="Kop3"/>
      </w:pPr>
      <w:bookmarkStart w:id="117" w:name="_Toc175238492"/>
      <w:r>
        <w:lastRenderedPageBreak/>
        <w:t>Handeling Afgehandelde vermisten</w:t>
      </w:r>
      <w:bookmarkEnd w:id="117"/>
    </w:p>
    <w:p w14:paraId="268C6F2C" w14:textId="77777777" w:rsidR="00900335" w:rsidRDefault="00900335" w:rsidP="00900335">
      <w:pPr>
        <w:spacing w:line="240" w:lineRule="atLeast"/>
      </w:pPr>
      <w:r>
        <w:t xml:space="preserve">Het aanpassen van </w:t>
      </w:r>
      <w:r w:rsidRPr="007129D5">
        <w:t xml:space="preserve">de eindstatus </w:t>
      </w:r>
      <w:r>
        <w:t>wordt uitgevoerd via icoon “</w:t>
      </w:r>
      <w:r w:rsidRPr="007129D5">
        <w:t>potloodje</w:t>
      </w:r>
      <w:r>
        <w:t xml:space="preserve">”. </w:t>
      </w:r>
    </w:p>
    <w:p w14:paraId="7491BFCD" w14:textId="77777777" w:rsidR="00900335" w:rsidRDefault="00900335" w:rsidP="00900335">
      <w:pPr>
        <w:spacing w:line="240" w:lineRule="atLeast"/>
      </w:pPr>
    </w:p>
    <w:p w14:paraId="16780CFE" w14:textId="56254E32" w:rsidR="00900335" w:rsidRPr="00647E1B" w:rsidRDefault="00900335" w:rsidP="00900335">
      <w:pPr>
        <w:spacing w:line="240" w:lineRule="atLeast"/>
      </w:pPr>
      <w:r>
        <w:t xml:space="preserve">Door </w:t>
      </w:r>
      <w:r w:rsidRPr="00647E1B">
        <w:t>de status in ‘In behandeling nemen’</w:t>
      </w:r>
      <w:r>
        <w:t xml:space="preserve"> te wijzigen komt d</w:t>
      </w:r>
      <w:r w:rsidRPr="00647E1B">
        <w:t xml:space="preserve">e verwant komt weer in het overzicht </w:t>
      </w:r>
      <w:r>
        <w:t>“</w:t>
      </w:r>
      <w:proofErr w:type="spellStart"/>
      <w:r>
        <w:t>G</w:t>
      </w:r>
      <w:r w:rsidRPr="00647E1B">
        <w:t>ematchte</w:t>
      </w:r>
      <w:proofErr w:type="spellEnd"/>
      <w:r w:rsidRPr="00647E1B">
        <w:t xml:space="preserve"> verwanten</w:t>
      </w:r>
      <w:r>
        <w:t>”</w:t>
      </w:r>
      <w:r w:rsidRPr="00647E1B">
        <w:t xml:space="preserve"> te staan. Vanuit dit overzicht kan de match ontbonden worden.</w:t>
      </w:r>
      <w:r>
        <w:t xml:space="preserve"> Zie beschrijving van de handeling in de paragraaf </w:t>
      </w:r>
      <w:r w:rsidRPr="009A0BE8">
        <w:rPr>
          <w:b/>
          <w:bCs/>
        </w:rPr>
        <w:fldChar w:fldCharType="begin"/>
      </w:r>
      <w:r w:rsidRPr="009A0BE8">
        <w:rPr>
          <w:b/>
          <w:bCs/>
        </w:rPr>
        <w:instrText xml:space="preserve"> REF _Ref161242495 \r \h </w:instrText>
      </w:r>
      <w:r>
        <w:rPr>
          <w:b/>
          <w:bCs/>
        </w:rPr>
        <w:instrText xml:space="preserve"> \* MERGEFORMAT </w:instrText>
      </w:r>
      <w:r w:rsidRPr="009A0BE8">
        <w:rPr>
          <w:b/>
          <w:bCs/>
        </w:rPr>
      </w:r>
      <w:r w:rsidRPr="009A0BE8">
        <w:rPr>
          <w:b/>
          <w:bCs/>
        </w:rPr>
        <w:fldChar w:fldCharType="separate"/>
      </w:r>
      <w:r w:rsidR="00A01D37">
        <w:rPr>
          <w:b/>
          <w:bCs/>
        </w:rPr>
        <w:t>3.5.1</w:t>
      </w:r>
      <w:r w:rsidRPr="009A0BE8">
        <w:rPr>
          <w:b/>
          <w:bCs/>
        </w:rPr>
        <w:fldChar w:fldCharType="end"/>
      </w:r>
      <w:r>
        <w:t>.</w:t>
      </w:r>
    </w:p>
    <w:p w14:paraId="169726F2" w14:textId="77777777" w:rsidR="00900335" w:rsidRDefault="00900335" w:rsidP="00900335">
      <w:pPr>
        <w:tabs>
          <w:tab w:val="left" w:pos="567"/>
        </w:tabs>
        <w:spacing w:line="240" w:lineRule="atLeast"/>
      </w:pPr>
    </w:p>
    <w:p w14:paraId="6F94F020" w14:textId="2913DEDC" w:rsidR="00900335" w:rsidRDefault="00900335" w:rsidP="00900335">
      <w:pPr>
        <w:tabs>
          <w:tab w:val="left" w:pos="567"/>
        </w:tabs>
        <w:spacing w:line="240" w:lineRule="atLeast"/>
      </w:pPr>
      <w:r>
        <w:t>Bij het selecteren van d</w:t>
      </w:r>
      <w:r w:rsidRPr="007633B5">
        <w:t xml:space="preserve">e status </w:t>
      </w:r>
      <w:r>
        <w:t>“</w:t>
      </w:r>
      <w:r w:rsidRPr="007633B5">
        <w:t>Match ontbinden</w:t>
      </w:r>
      <w:r>
        <w:t>” v</w:t>
      </w:r>
      <w:r w:rsidRPr="007633B5">
        <w:t xml:space="preserve">raagt </w:t>
      </w:r>
      <w:r>
        <w:t xml:space="preserve">het systeem </w:t>
      </w:r>
      <w:r w:rsidRPr="007633B5">
        <w:t>om bevestiging.</w:t>
      </w:r>
      <w:r>
        <w:t xml:space="preserve"> </w:t>
      </w:r>
      <w:r w:rsidRPr="007633B5">
        <w:t>De match wordt ontbonden en is terug te vinden in het overzicht Ontbonden matches</w:t>
      </w:r>
      <w:r>
        <w:t>”</w:t>
      </w:r>
      <w:r w:rsidRPr="007633B5">
        <w:t>.</w:t>
      </w:r>
    </w:p>
    <w:p w14:paraId="3FCCEDD1" w14:textId="77777777" w:rsidR="00900335" w:rsidRPr="002A762F" w:rsidRDefault="00900335" w:rsidP="006B35A5">
      <w:pPr>
        <w:pStyle w:val="Kop3"/>
      </w:pPr>
      <w:bookmarkStart w:id="118" w:name="_Toc175238493"/>
      <w:r>
        <w:t>Handeling O</w:t>
      </w:r>
      <w:r w:rsidRPr="00743FCB">
        <w:t>ntbonden matches</w:t>
      </w:r>
      <w:bookmarkEnd w:id="118"/>
    </w:p>
    <w:p w14:paraId="7FE0AFB1" w14:textId="6C5643D9" w:rsidR="00900335" w:rsidRPr="001B71B5" w:rsidRDefault="00900335" w:rsidP="00F3031B">
      <w:pPr>
        <w:spacing w:line="240" w:lineRule="atLeast"/>
      </w:pPr>
      <w:r>
        <w:t>Het ontbinden van d</w:t>
      </w:r>
      <w:r w:rsidRPr="00EB26B2">
        <w:t>e match</w:t>
      </w:r>
      <w:r>
        <w:t xml:space="preserve"> wordt uitgevoerd via icoon “kruisje”. </w:t>
      </w:r>
      <w:r w:rsidRPr="00C055D4">
        <w:t>Het systeem vraagt om bevestiging.</w:t>
      </w:r>
      <w:r>
        <w:t xml:space="preserve"> </w:t>
      </w:r>
      <w:r w:rsidRPr="00C055D4">
        <w:t>Hierna is de match definitief ontbonden en worden de verwant en de vermiste vrijgegeven voor hernieuwde matching.</w:t>
      </w:r>
    </w:p>
    <w:p w14:paraId="50E9C399" w14:textId="7BE5D918" w:rsidR="001B71B5" w:rsidRDefault="001B71B5" w:rsidP="00F3031B">
      <w:pPr>
        <w:pStyle w:val="Kop2"/>
        <w:numPr>
          <w:ilvl w:val="1"/>
          <w:numId w:val="1"/>
        </w:numPr>
        <w:spacing w:line="240" w:lineRule="atLeast"/>
      </w:pPr>
      <w:bookmarkStart w:id="119" w:name="_Toc175238494"/>
      <w:proofErr w:type="spellStart"/>
      <w:r>
        <w:t>Ong</w:t>
      </w:r>
      <w:r w:rsidRPr="006C4CE4">
        <w:t>ematchte</w:t>
      </w:r>
      <w:proofErr w:type="spellEnd"/>
      <w:r w:rsidRPr="006C4CE4">
        <w:t xml:space="preserve"> verwanten informeren</w:t>
      </w:r>
      <w:bookmarkEnd w:id="119"/>
    </w:p>
    <w:p w14:paraId="1ABA3937" w14:textId="3F044890" w:rsidR="006C4CE4" w:rsidRDefault="00ED2776" w:rsidP="008869A9">
      <w:r>
        <w:t>De terug</w:t>
      </w:r>
      <w:r w:rsidRPr="00864BF0">
        <w:t xml:space="preserve">bellijst </w:t>
      </w:r>
      <w:r>
        <w:t xml:space="preserve">met </w:t>
      </w:r>
      <w:proofErr w:type="spellStart"/>
      <w:r w:rsidR="004E7935">
        <w:t>ongematchte</w:t>
      </w:r>
      <w:proofErr w:type="spellEnd"/>
      <w:r w:rsidR="004E7935">
        <w:t xml:space="preserve"> (overige) </w:t>
      </w:r>
      <w:r w:rsidRPr="00864BF0">
        <w:t>verwanten</w:t>
      </w:r>
      <w:r>
        <w:t xml:space="preserve"> </w:t>
      </w:r>
      <w:r w:rsidR="004E7935">
        <w:t xml:space="preserve">wordt </w:t>
      </w:r>
      <w:r w:rsidRPr="00864BF0">
        <w:t>gener</w:t>
      </w:r>
      <w:r w:rsidR="004E7935">
        <w:t xml:space="preserve">eerd </w:t>
      </w:r>
      <w:r w:rsidRPr="00864BF0">
        <w:t xml:space="preserve">voor </w:t>
      </w:r>
      <w:r w:rsidR="000D077D">
        <w:t xml:space="preserve">de FO </w:t>
      </w:r>
      <w:r>
        <w:t xml:space="preserve">via menu “Interne lijsten”. Hiervoor wordt gekozen voor </w:t>
      </w:r>
      <w:r w:rsidRPr="00DB5A59">
        <w:t>de optie</w:t>
      </w:r>
      <w:r>
        <w:t xml:space="preserve"> “</w:t>
      </w:r>
      <w:r w:rsidRPr="00DB5A59">
        <w:t>Terug te bellen verwanten</w:t>
      </w:r>
      <w:r>
        <w:t xml:space="preserve">”. </w:t>
      </w:r>
      <w:r w:rsidRPr="0059327C">
        <w:t>Het systeem genereert een Excel document.</w:t>
      </w:r>
      <w:r>
        <w:t xml:space="preserve"> </w:t>
      </w:r>
    </w:p>
    <w:p w14:paraId="10F33854" w14:textId="4F44CDD8" w:rsidR="006C4CE4" w:rsidRDefault="00A96DCB" w:rsidP="00F3031B">
      <w:pPr>
        <w:pStyle w:val="Kop2"/>
        <w:numPr>
          <w:ilvl w:val="1"/>
          <w:numId w:val="1"/>
        </w:numPr>
        <w:spacing w:line="240" w:lineRule="atLeast"/>
      </w:pPr>
      <w:bookmarkStart w:id="120" w:name="_Toc175238495"/>
      <w:r>
        <w:t>V</w:t>
      </w:r>
      <w:r w:rsidR="00642DB3" w:rsidRPr="00642DB3">
        <w:t>rijgeven</w:t>
      </w:r>
      <w:r>
        <w:t xml:space="preserve"> door politie</w:t>
      </w:r>
      <w:bookmarkEnd w:id="120"/>
    </w:p>
    <w:p w14:paraId="55E05D87" w14:textId="0EB20099" w:rsidR="00CF0B5D" w:rsidRDefault="00CF0B5D" w:rsidP="00F3031B">
      <w:pPr>
        <w:spacing w:line="240" w:lineRule="atLeast"/>
      </w:pPr>
      <w:r>
        <w:t xml:space="preserve">In het </w:t>
      </w:r>
      <w:r w:rsidR="00ED2234">
        <w:t xml:space="preserve">“Vrijgeven door politie” </w:t>
      </w:r>
      <w:r>
        <w:t>toont h</w:t>
      </w:r>
      <w:r w:rsidRPr="00F34E40">
        <w:t xml:space="preserve">et systeem </w:t>
      </w:r>
      <w:r w:rsidR="00ED2234">
        <w:t xml:space="preserve">het </w:t>
      </w:r>
      <w:r>
        <w:t>volgende:</w:t>
      </w:r>
    </w:p>
    <w:p w14:paraId="1B70E5E7" w14:textId="77777777" w:rsidR="00CF0B5D" w:rsidRDefault="00CF0B5D" w:rsidP="00F3031B">
      <w:pPr>
        <w:spacing w:line="240" w:lineRule="atLeast"/>
      </w:pPr>
    </w:p>
    <w:p w14:paraId="55308AEF" w14:textId="285C211A" w:rsidR="00CF0B5D" w:rsidRDefault="00CF0B5D" w:rsidP="00F3031B">
      <w:pPr>
        <w:pStyle w:val="Lijstalinea"/>
        <w:numPr>
          <w:ilvl w:val="0"/>
          <w:numId w:val="9"/>
        </w:numPr>
        <w:tabs>
          <w:tab w:val="clear" w:pos="397"/>
          <w:tab w:val="left" w:pos="567"/>
        </w:tabs>
        <w:spacing w:line="240" w:lineRule="atLeast"/>
        <w:ind w:left="567" w:hanging="567"/>
      </w:pPr>
      <w:r>
        <w:t>Knop “T</w:t>
      </w:r>
      <w:r w:rsidRPr="006126E0">
        <w:t>erug</w:t>
      </w:r>
      <w:r>
        <w:t xml:space="preserve">” om </w:t>
      </w:r>
      <w:r w:rsidRPr="006126E0">
        <w:t xml:space="preserve">terug </w:t>
      </w:r>
      <w:r>
        <w:t xml:space="preserve">te gaan </w:t>
      </w:r>
      <w:r w:rsidRPr="006126E0">
        <w:t>naar het hoofdmenu</w:t>
      </w:r>
      <w:r>
        <w:t>.</w:t>
      </w:r>
    </w:p>
    <w:p w14:paraId="424EDF9F" w14:textId="77777777" w:rsidR="00CF0B5D" w:rsidRDefault="00CF0B5D" w:rsidP="00F3031B">
      <w:pPr>
        <w:spacing w:line="240" w:lineRule="atLeast"/>
      </w:pPr>
    </w:p>
    <w:p w14:paraId="423BD5ED" w14:textId="77777777" w:rsidR="00161685" w:rsidRDefault="00ED2234" w:rsidP="00F3031B">
      <w:pPr>
        <w:pStyle w:val="Lijstalinea"/>
        <w:numPr>
          <w:ilvl w:val="0"/>
          <w:numId w:val="9"/>
        </w:numPr>
        <w:tabs>
          <w:tab w:val="clear" w:pos="397"/>
          <w:tab w:val="left" w:pos="567"/>
        </w:tabs>
        <w:spacing w:line="240" w:lineRule="atLeast"/>
        <w:ind w:left="567" w:hanging="567"/>
      </w:pPr>
      <w:r>
        <w:t>Zoek opties</w:t>
      </w:r>
      <w:r w:rsidR="00161685">
        <w:t xml:space="preserve"> op:</w:t>
      </w:r>
    </w:p>
    <w:p w14:paraId="0C8AB520" w14:textId="43F94064" w:rsidR="00161685" w:rsidRDefault="00161685" w:rsidP="00F3031B">
      <w:pPr>
        <w:pStyle w:val="Lijstalinea"/>
        <w:numPr>
          <w:ilvl w:val="1"/>
          <w:numId w:val="26"/>
        </w:numPr>
        <w:tabs>
          <w:tab w:val="clear" w:pos="397"/>
          <w:tab w:val="left" w:pos="851"/>
        </w:tabs>
        <w:spacing w:line="240" w:lineRule="atLeast"/>
        <w:ind w:left="851" w:hanging="284"/>
      </w:pPr>
      <w:r>
        <w:t>Achternaam</w:t>
      </w:r>
    </w:p>
    <w:p w14:paraId="39C49756" w14:textId="79D80BD9" w:rsidR="00161685" w:rsidRDefault="00161685" w:rsidP="00F3031B">
      <w:pPr>
        <w:pStyle w:val="Lijstalinea"/>
        <w:numPr>
          <w:ilvl w:val="1"/>
          <w:numId w:val="26"/>
        </w:numPr>
        <w:tabs>
          <w:tab w:val="clear" w:pos="397"/>
          <w:tab w:val="left" w:pos="851"/>
        </w:tabs>
        <w:spacing w:line="240" w:lineRule="atLeast"/>
        <w:ind w:left="851" w:hanging="284"/>
      </w:pPr>
      <w:r>
        <w:t>Geboortedatum</w:t>
      </w:r>
    </w:p>
    <w:p w14:paraId="3F15A69B" w14:textId="77777777" w:rsidR="007541AB" w:rsidRDefault="007541AB" w:rsidP="00F3031B">
      <w:pPr>
        <w:tabs>
          <w:tab w:val="left" w:pos="567"/>
        </w:tabs>
        <w:spacing w:line="240" w:lineRule="atLeast"/>
      </w:pPr>
    </w:p>
    <w:p w14:paraId="1C254E39" w14:textId="69670DD3" w:rsidR="00CF0B5D" w:rsidRDefault="007541AB" w:rsidP="00F3031B">
      <w:pPr>
        <w:pStyle w:val="Lijstalinea"/>
        <w:numPr>
          <w:ilvl w:val="0"/>
          <w:numId w:val="9"/>
        </w:numPr>
        <w:tabs>
          <w:tab w:val="clear" w:pos="397"/>
          <w:tab w:val="left" w:pos="567"/>
        </w:tabs>
        <w:spacing w:line="240" w:lineRule="atLeast"/>
        <w:ind w:left="567" w:hanging="567"/>
      </w:pPr>
      <w:r>
        <w:t xml:space="preserve">Gegevens slachtoffer in het tabelvorm </w:t>
      </w:r>
      <w:r w:rsidR="00D077DA">
        <w:t>bestaande uit</w:t>
      </w:r>
      <w:r w:rsidR="00CF0B5D">
        <w:t>:</w:t>
      </w:r>
    </w:p>
    <w:p w14:paraId="1C79010A" w14:textId="77777777" w:rsidR="00D077DA" w:rsidRDefault="00D077DA" w:rsidP="00F3031B">
      <w:pPr>
        <w:pStyle w:val="Lijstalinea"/>
        <w:numPr>
          <w:ilvl w:val="1"/>
          <w:numId w:val="26"/>
        </w:numPr>
        <w:tabs>
          <w:tab w:val="clear" w:pos="397"/>
          <w:tab w:val="left" w:pos="851"/>
        </w:tabs>
        <w:spacing w:line="240" w:lineRule="atLeast"/>
        <w:ind w:left="851" w:hanging="284"/>
      </w:pPr>
      <w:r>
        <w:t>Nummer</w:t>
      </w:r>
    </w:p>
    <w:p w14:paraId="2E7252F6" w14:textId="77777777" w:rsidR="00D077DA" w:rsidRDefault="00D077DA" w:rsidP="00F3031B">
      <w:pPr>
        <w:pStyle w:val="Lijstalinea"/>
        <w:numPr>
          <w:ilvl w:val="1"/>
          <w:numId w:val="26"/>
        </w:numPr>
        <w:tabs>
          <w:tab w:val="clear" w:pos="397"/>
          <w:tab w:val="left" w:pos="851"/>
        </w:tabs>
        <w:spacing w:line="240" w:lineRule="atLeast"/>
        <w:ind w:left="851" w:hanging="284"/>
      </w:pPr>
      <w:r>
        <w:t>Achternaam</w:t>
      </w:r>
    </w:p>
    <w:p w14:paraId="13186410" w14:textId="77777777" w:rsidR="00D077DA" w:rsidRDefault="00D077DA" w:rsidP="00F3031B">
      <w:pPr>
        <w:pStyle w:val="Lijstalinea"/>
        <w:numPr>
          <w:ilvl w:val="1"/>
          <w:numId w:val="26"/>
        </w:numPr>
        <w:tabs>
          <w:tab w:val="clear" w:pos="397"/>
          <w:tab w:val="left" w:pos="851"/>
        </w:tabs>
        <w:spacing w:line="240" w:lineRule="atLeast"/>
        <w:ind w:left="851" w:hanging="284"/>
      </w:pPr>
      <w:proofErr w:type="spellStart"/>
      <w:r>
        <w:t>Repnaam</w:t>
      </w:r>
      <w:proofErr w:type="spellEnd"/>
    </w:p>
    <w:p w14:paraId="2C3D2307" w14:textId="76275AB2" w:rsidR="00D077DA" w:rsidRDefault="00D077DA" w:rsidP="00F3031B">
      <w:pPr>
        <w:pStyle w:val="Lijstalinea"/>
        <w:numPr>
          <w:ilvl w:val="1"/>
          <w:numId w:val="26"/>
        </w:numPr>
        <w:tabs>
          <w:tab w:val="clear" w:pos="397"/>
          <w:tab w:val="left" w:pos="851"/>
        </w:tabs>
        <w:spacing w:line="240" w:lineRule="atLeast"/>
        <w:ind w:left="851" w:hanging="284"/>
      </w:pPr>
      <w:r>
        <w:t>Geslacht</w:t>
      </w:r>
    </w:p>
    <w:p w14:paraId="07C3EAB2" w14:textId="64F65454" w:rsidR="00D077DA" w:rsidRDefault="00D077DA" w:rsidP="00F3031B">
      <w:pPr>
        <w:pStyle w:val="Lijstalinea"/>
        <w:numPr>
          <w:ilvl w:val="1"/>
          <w:numId w:val="26"/>
        </w:numPr>
        <w:tabs>
          <w:tab w:val="clear" w:pos="397"/>
          <w:tab w:val="left" w:pos="851"/>
        </w:tabs>
        <w:spacing w:line="240" w:lineRule="atLeast"/>
        <w:ind w:left="851" w:hanging="284"/>
      </w:pPr>
      <w:r>
        <w:t>Geboortedatum</w:t>
      </w:r>
    </w:p>
    <w:p w14:paraId="222E36DA" w14:textId="52B2BD61" w:rsidR="00D077DA" w:rsidRDefault="00D077DA" w:rsidP="00F3031B">
      <w:pPr>
        <w:pStyle w:val="Lijstalinea"/>
        <w:numPr>
          <w:ilvl w:val="1"/>
          <w:numId w:val="26"/>
        </w:numPr>
        <w:tabs>
          <w:tab w:val="clear" w:pos="397"/>
          <w:tab w:val="left" w:pos="851"/>
        </w:tabs>
        <w:spacing w:line="240" w:lineRule="atLeast"/>
        <w:ind w:left="851" w:hanging="284"/>
      </w:pPr>
      <w:r>
        <w:t>Stat</w:t>
      </w:r>
      <w:r w:rsidR="004C101E">
        <w:t>u</w:t>
      </w:r>
      <w:r>
        <w:t>s</w:t>
      </w:r>
      <w:r w:rsidR="00132785">
        <w:t>: gewoond, overleden</w:t>
      </w:r>
    </w:p>
    <w:p w14:paraId="2563640A" w14:textId="4AF96DA1" w:rsidR="00D077DA" w:rsidRDefault="00D077DA" w:rsidP="00F3031B">
      <w:pPr>
        <w:pStyle w:val="Lijstalinea"/>
        <w:numPr>
          <w:ilvl w:val="1"/>
          <w:numId w:val="26"/>
        </w:numPr>
        <w:tabs>
          <w:tab w:val="clear" w:pos="397"/>
          <w:tab w:val="left" w:pos="851"/>
        </w:tabs>
        <w:spacing w:line="240" w:lineRule="atLeast"/>
        <w:ind w:left="851" w:hanging="284"/>
      </w:pPr>
      <w:r>
        <w:t>Vrijgeven</w:t>
      </w:r>
      <w:r w:rsidR="00132785">
        <w:t xml:space="preserve"> (in het rood)</w:t>
      </w:r>
    </w:p>
    <w:p w14:paraId="590D530C" w14:textId="77777777" w:rsidR="00CF0B5D" w:rsidRDefault="00CF0B5D" w:rsidP="00F3031B">
      <w:pPr>
        <w:pStyle w:val="Lijstalinea"/>
        <w:numPr>
          <w:ilvl w:val="0"/>
          <w:numId w:val="0"/>
        </w:numPr>
        <w:tabs>
          <w:tab w:val="clear" w:pos="397"/>
          <w:tab w:val="left" w:pos="851"/>
        </w:tabs>
        <w:spacing w:line="240" w:lineRule="atLeast"/>
        <w:ind w:left="851"/>
      </w:pPr>
    </w:p>
    <w:p w14:paraId="0660EC5F" w14:textId="77777777" w:rsidR="00EE16E5" w:rsidRPr="00830460" w:rsidRDefault="00CF0B5D" w:rsidP="00F3031B">
      <w:pPr>
        <w:tabs>
          <w:tab w:val="left" w:pos="567"/>
        </w:tabs>
        <w:spacing w:line="240" w:lineRule="atLeast"/>
      </w:pPr>
      <w:r w:rsidRPr="009F2538">
        <w:rPr>
          <w:b/>
          <w:bCs/>
          <w:color w:val="C00000"/>
        </w:rPr>
        <w:t>NB:</w:t>
      </w:r>
      <w:r w:rsidRPr="009F2538">
        <w:rPr>
          <w:b/>
          <w:bCs/>
          <w:color w:val="C00000"/>
        </w:rPr>
        <w:tab/>
      </w:r>
      <w:r w:rsidR="00EE16E5" w:rsidRPr="00830460">
        <w:t>Het systeem blokkeert automatisch slachtoffers voor matching:</w:t>
      </w:r>
    </w:p>
    <w:p w14:paraId="4F589C7A" w14:textId="3D362C43" w:rsidR="00830460" w:rsidRPr="00830460" w:rsidRDefault="00830460" w:rsidP="00F3031B">
      <w:pPr>
        <w:numPr>
          <w:ilvl w:val="0"/>
          <w:numId w:val="28"/>
        </w:numPr>
        <w:tabs>
          <w:tab w:val="clear" w:pos="720"/>
          <w:tab w:val="num" w:pos="851"/>
        </w:tabs>
        <w:spacing w:line="240" w:lineRule="atLeast"/>
        <w:ind w:left="851" w:hanging="284"/>
      </w:pPr>
      <w:r w:rsidRPr="00830460">
        <w:t>als het slachtoffer overleden is</w:t>
      </w:r>
      <w:r w:rsidR="00032143">
        <w:t>;</w:t>
      </w:r>
    </w:p>
    <w:p w14:paraId="79EA6A64" w14:textId="77777777" w:rsidR="00032143" w:rsidRDefault="00830460" w:rsidP="00F3031B">
      <w:pPr>
        <w:numPr>
          <w:ilvl w:val="0"/>
          <w:numId w:val="28"/>
        </w:numPr>
        <w:tabs>
          <w:tab w:val="clear" w:pos="720"/>
          <w:tab w:val="num" w:pos="851"/>
        </w:tabs>
        <w:spacing w:line="240" w:lineRule="atLeast"/>
        <w:ind w:left="851" w:hanging="284"/>
      </w:pPr>
      <w:r w:rsidRPr="00830460">
        <w:t>als er persoonsgegevens ontbreken (achternaam, roepnaam en/of geboortedatum)</w:t>
      </w:r>
      <w:r w:rsidR="00032143">
        <w:t>.</w:t>
      </w:r>
    </w:p>
    <w:p w14:paraId="3140C027" w14:textId="3EAFD0CF" w:rsidR="00EE16E5" w:rsidRPr="00830460" w:rsidRDefault="00EE16E5" w:rsidP="00F3031B">
      <w:pPr>
        <w:spacing w:line="240" w:lineRule="atLeast"/>
        <w:ind w:left="567"/>
      </w:pPr>
      <w:r w:rsidRPr="00830460">
        <w:t xml:space="preserve">Deze slachtoffers kunnen handmatig voor matching worden vrijgegeven door de coördinator </w:t>
      </w:r>
      <w:r>
        <w:t>BO gebruiker.</w:t>
      </w:r>
    </w:p>
    <w:p w14:paraId="208D6C04" w14:textId="77777777" w:rsidR="00132785" w:rsidRDefault="00132785" w:rsidP="00F3031B">
      <w:pPr>
        <w:tabs>
          <w:tab w:val="left" w:pos="1134"/>
        </w:tabs>
        <w:spacing w:line="240" w:lineRule="atLeast"/>
      </w:pPr>
    </w:p>
    <w:p w14:paraId="5FB591CC" w14:textId="029B3AA3" w:rsidR="00CF0B5D" w:rsidRDefault="00CF0B5D" w:rsidP="00F3031B">
      <w:pPr>
        <w:pStyle w:val="Lijstalinea"/>
        <w:numPr>
          <w:ilvl w:val="0"/>
          <w:numId w:val="9"/>
        </w:numPr>
        <w:tabs>
          <w:tab w:val="clear" w:pos="397"/>
          <w:tab w:val="left" w:pos="567"/>
        </w:tabs>
        <w:spacing w:line="240" w:lineRule="atLeast"/>
        <w:ind w:left="567" w:hanging="567"/>
      </w:pPr>
      <w:r>
        <w:t>H</w:t>
      </w:r>
      <w:r w:rsidRPr="00383A3D">
        <w:t xml:space="preserve">et totaal aantal </w:t>
      </w:r>
      <w:r>
        <w:t xml:space="preserve">slachtoffers en het </w:t>
      </w:r>
      <w:r w:rsidRPr="00383A3D">
        <w:t>aantal schermpagina’s.</w:t>
      </w:r>
    </w:p>
    <w:p w14:paraId="5042F3F8" w14:textId="0C334699" w:rsidR="008D7AE7" w:rsidRDefault="008D7AE7" w:rsidP="006B35A5">
      <w:pPr>
        <w:pStyle w:val="Kop3"/>
      </w:pPr>
      <w:bookmarkStart w:id="121" w:name="_Toc175238496"/>
      <w:r>
        <w:t xml:space="preserve">Handeling Vrijgeven </w:t>
      </w:r>
      <w:r w:rsidR="00480958">
        <w:t>voor matching</w:t>
      </w:r>
      <w:bookmarkEnd w:id="121"/>
    </w:p>
    <w:p w14:paraId="1CD4FA6C" w14:textId="386E2212" w:rsidR="00830460" w:rsidRDefault="00830460" w:rsidP="00F3031B">
      <w:pPr>
        <w:spacing w:line="240" w:lineRule="atLeast"/>
      </w:pPr>
      <w:r w:rsidRPr="00830460">
        <w:t>Klik op een slachtoffer om deze vrij te geven voor matching.</w:t>
      </w:r>
      <w:r w:rsidR="00BF3135">
        <w:t xml:space="preserve"> Er verschijnt een scherm </w:t>
      </w:r>
      <w:r w:rsidR="006E1F1B">
        <w:t xml:space="preserve">“Vrijgeven </w:t>
      </w:r>
      <w:r w:rsidR="00D43CC5">
        <w:t>slachtoffer</w:t>
      </w:r>
      <w:r w:rsidR="006E1F1B">
        <w:t xml:space="preserve"> </w:t>
      </w:r>
      <w:r w:rsidR="00D43CC5">
        <w:t>[nummer, achternaam, roepnaam]</w:t>
      </w:r>
      <w:r w:rsidR="000B05E1">
        <w:t xml:space="preserve"> </w:t>
      </w:r>
      <w:r w:rsidR="008E40FB">
        <w:t>waarin wordt b</w:t>
      </w:r>
      <w:r w:rsidR="008E40FB" w:rsidRPr="00631711">
        <w:t>eoordeel</w:t>
      </w:r>
      <w:r w:rsidR="008E40FB">
        <w:t>d</w:t>
      </w:r>
      <w:r w:rsidR="008E40FB" w:rsidRPr="00631711">
        <w:t xml:space="preserve"> of dit </w:t>
      </w:r>
      <w:r w:rsidR="008E40FB" w:rsidRPr="00631711">
        <w:lastRenderedPageBreak/>
        <w:t>slachtoffer vrijgegeven kan worden voor matching.</w:t>
      </w:r>
      <w:r w:rsidR="009B705A">
        <w:t xml:space="preserve"> Dit scherm bestaat </w:t>
      </w:r>
      <w:r w:rsidR="000B05E1">
        <w:t>uit</w:t>
      </w:r>
      <w:r w:rsidR="00C2282F">
        <w:t xml:space="preserve"> volgende </w:t>
      </w:r>
      <w:r w:rsidR="00AD64C1">
        <w:t>onderdelen:</w:t>
      </w:r>
    </w:p>
    <w:p w14:paraId="04F37C40" w14:textId="77777777" w:rsidR="000B05E1" w:rsidRDefault="000B05E1" w:rsidP="00F3031B">
      <w:pPr>
        <w:spacing w:line="240" w:lineRule="atLeast"/>
      </w:pPr>
    </w:p>
    <w:p w14:paraId="43EBDF4D" w14:textId="5D5C17BB" w:rsidR="003428C4" w:rsidRPr="00C2282F" w:rsidRDefault="003428C4" w:rsidP="00F3031B">
      <w:pPr>
        <w:spacing w:line="240" w:lineRule="atLeast"/>
        <w:rPr>
          <w:b/>
          <w:bCs/>
        </w:rPr>
      </w:pPr>
      <w:r w:rsidRPr="00C2282F">
        <w:rPr>
          <w:b/>
          <w:bCs/>
        </w:rPr>
        <w:t>Gegevens slachtoffer:</w:t>
      </w:r>
    </w:p>
    <w:p w14:paraId="01F2BB3B" w14:textId="5C802F10" w:rsidR="003428C4" w:rsidRDefault="003428C4" w:rsidP="00F3031B">
      <w:pPr>
        <w:pStyle w:val="Lijstalinea"/>
        <w:numPr>
          <w:ilvl w:val="0"/>
          <w:numId w:val="28"/>
        </w:numPr>
        <w:spacing w:line="240" w:lineRule="atLeast"/>
      </w:pPr>
      <w:r>
        <w:t>Status slachtoffer</w:t>
      </w:r>
      <w:r w:rsidR="00D76290">
        <w:t xml:space="preserve"> (verplichte veld)</w:t>
      </w:r>
    </w:p>
    <w:p w14:paraId="55EFCF71" w14:textId="6E623CE9" w:rsidR="003428C4" w:rsidRDefault="003428C4" w:rsidP="00F3031B">
      <w:pPr>
        <w:pStyle w:val="Lijstalinea"/>
        <w:numPr>
          <w:ilvl w:val="0"/>
          <w:numId w:val="28"/>
        </w:numPr>
        <w:spacing w:line="240" w:lineRule="atLeast"/>
      </w:pPr>
      <w:r>
        <w:t xml:space="preserve">Locaties </w:t>
      </w:r>
      <w:r w:rsidR="00A3495B">
        <w:t>slachtoffer</w:t>
      </w:r>
      <w:r w:rsidR="00D76290">
        <w:t xml:space="preserve"> (verplichte veld)</w:t>
      </w:r>
    </w:p>
    <w:p w14:paraId="6D3C2AA5" w14:textId="57607491" w:rsidR="003428C4" w:rsidRDefault="00A3495B" w:rsidP="00F3031B">
      <w:pPr>
        <w:pStyle w:val="Lijstalinea"/>
        <w:numPr>
          <w:ilvl w:val="0"/>
          <w:numId w:val="28"/>
        </w:numPr>
        <w:spacing w:line="240" w:lineRule="atLeast"/>
      </w:pPr>
      <w:r>
        <w:t>Achternaam</w:t>
      </w:r>
    </w:p>
    <w:p w14:paraId="374778FB" w14:textId="10BFFB4D" w:rsidR="003428C4" w:rsidRDefault="003428C4" w:rsidP="00F3031B">
      <w:pPr>
        <w:pStyle w:val="Lijstalinea"/>
        <w:numPr>
          <w:ilvl w:val="0"/>
          <w:numId w:val="28"/>
        </w:numPr>
        <w:spacing w:line="240" w:lineRule="atLeast"/>
      </w:pPr>
      <w:r>
        <w:t>Voorvoegsel</w:t>
      </w:r>
      <w:r w:rsidR="009E047F">
        <w:t>(s)</w:t>
      </w:r>
    </w:p>
    <w:p w14:paraId="5C4C692D" w14:textId="4AF774D1" w:rsidR="009E047F" w:rsidRDefault="009E047F" w:rsidP="00F3031B">
      <w:pPr>
        <w:pStyle w:val="Lijstalinea"/>
        <w:numPr>
          <w:ilvl w:val="0"/>
          <w:numId w:val="28"/>
        </w:numPr>
        <w:spacing w:line="240" w:lineRule="atLeast"/>
      </w:pPr>
      <w:r>
        <w:t>Voorletter(s)</w:t>
      </w:r>
    </w:p>
    <w:p w14:paraId="10349C23" w14:textId="132244C5" w:rsidR="009E047F" w:rsidRDefault="009E047F" w:rsidP="00F3031B">
      <w:pPr>
        <w:pStyle w:val="Lijstalinea"/>
        <w:numPr>
          <w:ilvl w:val="0"/>
          <w:numId w:val="28"/>
        </w:numPr>
        <w:spacing w:line="240" w:lineRule="atLeast"/>
      </w:pPr>
      <w:r>
        <w:t>Roepnaam</w:t>
      </w:r>
    </w:p>
    <w:p w14:paraId="4BF690AB" w14:textId="0D4899F6" w:rsidR="009E047F" w:rsidRDefault="009E047F" w:rsidP="00F3031B">
      <w:pPr>
        <w:pStyle w:val="Lijstalinea"/>
        <w:numPr>
          <w:ilvl w:val="0"/>
          <w:numId w:val="28"/>
        </w:numPr>
        <w:spacing w:line="240" w:lineRule="atLeast"/>
      </w:pPr>
      <w:r>
        <w:t>Geslacht</w:t>
      </w:r>
      <w:r w:rsidR="00D76290">
        <w:t xml:space="preserve"> (verplichte veld)</w:t>
      </w:r>
    </w:p>
    <w:p w14:paraId="15762928" w14:textId="595FBE9A" w:rsidR="009E047F" w:rsidRDefault="009E047F" w:rsidP="00F3031B">
      <w:pPr>
        <w:pStyle w:val="Lijstalinea"/>
        <w:numPr>
          <w:ilvl w:val="0"/>
          <w:numId w:val="28"/>
        </w:numPr>
        <w:spacing w:line="240" w:lineRule="atLeast"/>
      </w:pPr>
      <w:r>
        <w:t>Geboortedatum</w:t>
      </w:r>
    </w:p>
    <w:p w14:paraId="11AFB8A2" w14:textId="0CFF23F5" w:rsidR="009E047F" w:rsidRDefault="009E047F" w:rsidP="00F3031B">
      <w:pPr>
        <w:pStyle w:val="Lijstalinea"/>
        <w:numPr>
          <w:ilvl w:val="0"/>
          <w:numId w:val="28"/>
        </w:numPr>
        <w:spacing w:line="240" w:lineRule="atLeast"/>
      </w:pPr>
      <w:r>
        <w:t>Bijzonderheden</w:t>
      </w:r>
    </w:p>
    <w:p w14:paraId="03005A71" w14:textId="041C514F" w:rsidR="009E047F" w:rsidRDefault="00C2282F" w:rsidP="00F3031B">
      <w:pPr>
        <w:pStyle w:val="Lijstalinea"/>
        <w:numPr>
          <w:ilvl w:val="0"/>
          <w:numId w:val="28"/>
        </w:numPr>
        <w:spacing w:line="240" w:lineRule="atLeast"/>
      </w:pPr>
      <w:r>
        <w:t xml:space="preserve">Is de verwacht </w:t>
      </w:r>
      <w:r w:rsidR="00A3495B">
        <w:t>geïnformeerd</w:t>
      </w:r>
      <w:r>
        <w:t>?</w:t>
      </w:r>
      <w:r w:rsidR="00D76290">
        <w:t xml:space="preserve"> (verplichte veld)</w:t>
      </w:r>
    </w:p>
    <w:p w14:paraId="32A0CBAA" w14:textId="77777777" w:rsidR="000B05E1" w:rsidRDefault="000B05E1" w:rsidP="00F3031B">
      <w:pPr>
        <w:spacing w:line="240" w:lineRule="atLeast"/>
      </w:pPr>
    </w:p>
    <w:p w14:paraId="232D4BCE" w14:textId="493C16F8" w:rsidR="00BF3135" w:rsidRPr="00A3495B" w:rsidRDefault="00AD64C1" w:rsidP="00F3031B">
      <w:pPr>
        <w:spacing w:line="240" w:lineRule="atLeast"/>
        <w:rPr>
          <w:b/>
          <w:bCs/>
        </w:rPr>
      </w:pPr>
      <w:r w:rsidRPr="00A3495B">
        <w:rPr>
          <w:b/>
          <w:bCs/>
        </w:rPr>
        <w:t>Wie is de overheidscontactpersoon?</w:t>
      </w:r>
    </w:p>
    <w:p w14:paraId="2E5BA975" w14:textId="625EE521" w:rsidR="00AD64C1" w:rsidRDefault="00AD64C1" w:rsidP="00F3031B">
      <w:pPr>
        <w:pStyle w:val="Lijstalinea"/>
        <w:numPr>
          <w:ilvl w:val="0"/>
          <w:numId w:val="28"/>
        </w:numPr>
        <w:spacing w:line="240" w:lineRule="atLeast"/>
      </w:pPr>
      <w:r>
        <w:t>Achternaam</w:t>
      </w:r>
    </w:p>
    <w:p w14:paraId="3D914915" w14:textId="501261B9" w:rsidR="00AD64C1" w:rsidRDefault="00AD64C1" w:rsidP="00F3031B">
      <w:pPr>
        <w:pStyle w:val="Lijstalinea"/>
        <w:numPr>
          <w:ilvl w:val="0"/>
          <w:numId w:val="28"/>
        </w:numPr>
        <w:spacing w:line="240" w:lineRule="atLeast"/>
      </w:pPr>
      <w:r>
        <w:t>Functie</w:t>
      </w:r>
    </w:p>
    <w:p w14:paraId="4D671101" w14:textId="1B61286D" w:rsidR="00AD64C1" w:rsidRDefault="00A3495B" w:rsidP="00F3031B">
      <w:pPr>
        <w:pStyle w:val="Lijstalinea"/>
        <w:numPr>
          <w:ilvl w:val="0"/>
          <w:numId w:val="28"/>
        </w:numPr>
        <w:spacing w:line="240" w:lineRule="atLeast"/>
      </w:pPr>
      <w:r>
        <w:t>Telefoon</w:t>
      </w:r>
      <w:r w:rsidR="00AD64C1">
        <w:t xml:space="preserve"> 1</w:t>
      </w:r>
    </w:p>
    <w:p w14:paraId="0DCA1773" w14:textId="7AA752DD" w:rsidR="00AD64C1" w:rsidRDefault="00AD64C1" w:rsidP="00F3031B">
      <w:pPr>
        <w:pStyle w:val="Lijstalinea"/>
        <w:numPr>
          <w:ilvl w:val="0"/>
          <w:numId w:val="28"/>
        </w:numPr>
        <w:spacing w:line="240" w:lineRule="atLeast"/>
      </w:pPr>
      <w:r>
        <w:t>Telefoon 2</w:t>
      </w:r>
    </w:p>
    <w:p w14:paraId="532758A5" w14:textId="6614E138" w:rsidR="00AD64C1" w:rsidRDefault="00AD64C1" w:rsidP="00F3031B">
      <w:pPr>
        <w:pStyle w:val="Lijstalinea"/>
        <w:numPr>
          <w:ilvl w:val="0"/>
          <w:numId w:val="28"/>
        </w:numPr>
        <w:spacing w:line="240" w:lineRule="atLeast"/>
      </w:pPr>
      <w:r>
        <w:t>Bijzonderheden</w:t>
      </w:r>
    </w:p>
    <w:p w14:paraId="7BCDEE84" w14:textId="77777777" w:rsidR="00AD64C1" w:rsidRDefault="00AD64C1" w:rsidP="00F3031B">
      <w:pPr>
        <w:spacing w:line="240" w:lineRule="atLeast"/>
      </w:pPr>
    </w:p>
    <w:p w14:paraId="22543685" w14:textId="0C1A376E" w:rsidR="001854F3" w:rsidRPr="001854F3" w:rsidRDefault="001854F3" w:rsidP="00F3031B">
      <w:pPr>
        <w:tabs>
          <w:tab w:val="left" w:pos="567"/>
        </w:tabs>
        <w:spacing w:line="240" w:lineRule="atLeast"/>
        <w:ind w:left="567" w:hanging="567"/>
      </w:pPr>
      <w:r w:rsidRPr="009F2538">
        <w:rPr>
          <w:b/>
          <w:bCs/>
          <w:color w:val="C00000"/>
        </w:rPr>
        <w:t>NB</w:t>
      </w:r>
      <w:r>
        <w:tab/>
      </w:r>
      <w:r w:rsidR="004659C2">
        <w:t xml:space="preserve">Hier worden </w:t>
      </w:r>
      <w:r w:rsidRPr="001854F3">
        <w:t xml:space="preserve">eventueel </w:t>
      </w:r>
      <w:r w:rsidR="004659C2">
        <w:t>de</w:t>
      </w:r>
      <w:r w:rsidRPr="001854F3">
        <w:t xml:space="preserve"> contactgegevens in</w:t>
      </w:r>
      <w:r w:rsidR="004659C2">
        <w:t>gevuld</w:t>
      </w:r>
      <w:r w:rsidRPr="001854F3">
        <w:t xml:space="preserve"> van de functionaris die namens de overheid contactpersoon is voor dit slachtoffer. Dit kan relevant zijn als het om een overleden slachtoffer gaat in een mortuarium. </w:t>
      </w:r>
    </w:p>
    <w:p w14:paraId="3B324B0C" w14:textId="77777777" w:rsidR="001854F3" w:rsidRDefault="001854F3" w:rsidP="00F3031B">
      <w:pPr>
        <w:spacing w:line="240" w:lineRule="atLeast"/>
      </w:pPr>
    </w:p>
    <w:p w14:paraId="0BBCE681" w14:textId="618D6989" w:rsidR="00AD64C1" w:rsidRPr="00A3495B" w:rsidRDefault="00AD64C1" w:rsidP="00F3031B">
      <w:pPr>
        <w:spacing w:line="240" w:lineRule="atLeast"/>
        <w:rPr>
          <w:b/>
          <w:bCs/>
        </w:rPr>
      </w:pPr>
      <w:r w:rsidRPr="00A3495B">
        <w:rPr>
          <w:b/>
          <w:bCs/>
        </w:rPr>
        <w:t>Slachtoffer vrijgeven</w:t>
      </w:r>
      <w:r w:rsidR="001854F3">
        <w:rPr>
          <w:b/>
          <w:bCs/>
        </w:rPr>
        <w:t xml:space="preserve"> </w:t>
      </w:r>
      <w:r w:rsidR="001854F3">
        <w:t>(verplichte veld)</w:t>
      </w:r>
    </w:p>
    <w:p w14:paraId="204E3618" w14:textId="660883F5" w:rsidR="00AD64C1" w:rsidRDefault="00AD64C1" w:rsidP="00F3031B">
      <w:pPr>
        <w:pStyle w:val="Lijstalinea"/>
        <w:numPr>
          <w:ilvl w:val="0"/>
          <w:numId w:val="28"/>
        </w:numPr>
        <w:spacing w:line="240" w:lineRule="atLeast"/>
      </w:pPr>
      <w:r>
        <w:t>Ja</w:t>
      </w:r>
    </w:p>
    <w:p w14:paraId="43BE4C4B" w14:textId="29E53B1E" w:rsidR="00AD64C1" w:rsidRDefault="00AD64C1" w:rsidP="00F3031B">
      <w:pPr>
        <w:pStyle w:val="Lijstalinea"/>
        <w:numPr>
          <w:ilvl w:val="0"/>
          <w:numId w:val="28"/>
        </w:numPr>
        <w:spacing w:line="240" w:lineRule="atLeast"/>
      </w:pPr>
      <w:r>
        <w:t xml:space="preserve">Nee </w:t>
      </w:r>
    </w:p>
    <w:p w14:paraId="79870DB1" w14:textId="77777777" w:rsidR="00BF3135" w:rsidRDefault="00BF3135" w:rsidP="00F3031B">
      <w:pPr>
        <w:spacing w:line="240" w:lineRule="atLeast"/>
      </w:pPr>
    </w:p>
    <w:p w14:paraId="094812CB" w14:textId="1A5DD111" w:rsidR="008E40FB" w:rsidRDefault="009B705A" w:rsidP="00F3031B">
      <w:pPr>
        <w:spacing w:line="240" w:lineRule="atLeast"/>
      </w:pPr>
      <w:r>
        <w:t>Door op “</w:t>
      </w:r>
      <w:r w:rsidR="008E40FB" w:rsidRPr="008E40FB">
        <w:t>Ja</w:t>
      </w:r>
      <w:r>
        <w:t xml:space="preserve">” te klikken wordt </w:t>
      </w:r>
      <w:r w:rsidR="008E40FB" w:rsidRPr="008E40FB">
        <w:t xml:space="preserve">het slachtoffer vrij </w:t>
      </w:r>
      <w:r>
        <w:t>ge</w:t>
      </w:r>
      <w:r w:rsidR="008E40FB" w:rsidRPr="008E40FB">
        <w:t>geven voor matching. Het systeem vraagt om deze wijziging te bevestigen.</w:t>
      </w:r>
      <w:r>
        <w:t xml:space="preserve"> Na het vrijgeven kan het </w:t>
      </w:r>
      <w:r w:rsidR="008E40FB" w:rsidRPr="008E40FB">
        <w:t xml:space="preserve">slachtoffer </w:t>
      </w:r>
      <w:proofErr w:type="spellStart"/>
      <w:r w:rsidR="008E40FB" w:rsidRPr="008E40FB">
        <w:t>gematcht</w:t>
      </w:r>
      <w:proofErr w:type="spellEnd"/>
      <w:r w:rsidR="008E40FB" w:rsidRPr="008E40FB">
        <w:t xml:space="preserve"> worden met vermisten.</w:t>
      </w:r>
    </w:p>
    <w:p w14:paraId="1994D4A7" w14:textId="77777777" w:rsidR="00C51566" w:rsidRDefault="00C51566" w:rsidP="00C51566">
      <w:pPr>
        <w:pStyle w:val="Kop2"/>
        <w:numPr>
          <w:ilvl w:val="1"/>
          <w:numId w:val="1"/>
        </w:numPr>
        <w:spacing w:line="240" w:lineRule="atLeast"/>
      </w:pPr>
      <w:bookmarkStart w:id="122" w:name="_Toc126766686"/>
      <w:bookmarkStart w:id="123" w:name="_Toc126771149"/>
      <w:bookmarkStart w:id="124" w:name="_Toc132733858"/>
      <w:bookmarkStart w:id="125" w:name="_Toc132733919"/>
      <w:bookmarkStart w:id="126" w:name="_Toc132734035"/>
      <w:bookmarkStart w:id="127" w:name="_Toc175238497"/>
      <w:r>
        <w:t>Verwanten en vermisten invoeren / wijzigen</w:t>
      </w:r>
      <w:bookmarkEnd w:id="122"/>
      <w:bookmarkEnd w:id="123"/>
      <w:bookmarkEnd w:id="124"/>
      <w:bookmarkEnd w:id="125"/>
      <w:bookmarkEnd w:id="126"/>
      <w:bookmarkEnd w:id="127"/>
    </w:p>
    <w:p w14:paraId="597D136E" w14:textId="45FDE848" w:rsidR="00C51566" w:rsidRDefault="00C92887" w:rsidP="00F3031B">
      <w:pPr>
        <w:spacing w:line="240" w:lineRule="atLeast"/>
      </w:pPr>
      <w:r>
        <w:t xml:space="preserve">Deze handelingen zijn </w:t>
      </w:r>
      <w:r w:rsidR="003F1CA8">
        <w:t xml:space="preserve">eerder beschreven in de </w:t>
      </w:r>
      <w:r>
        <w:t>hoofdstuk</w:t>
      </w:r>
      <w:r w:rsidR="00D94EC7">
        <w:t xml:space="preserve"> 2.2.1 Verwant toevoegen en in 2.3.2. Persoonsgegevens wijzigen.</w:t>
      </w:r>
    </w:p>
    <w:p w14:paraId="43F6D812" w14:textId="77777777" w:rsidR="009A43D5" w:rsidRDefault="009A43D5" w:rsidP="00F3031B">
      <w:pPr>
        <w:pStyle w:val="Kop1"/>
        <w:numPr>
          <w:ilvl w:val="0"/>
          <w:numId w:val="1"/>
        </w:numPr>
        <w:spacing w:line="240" w:lineRule="atLeast"/>
      </w:pPr>
      <w:bookmarkStart w:id="128" w:name="_Toc126766687"/>
      <w:bookmarkStart w:id="129" w:name="_Toc126771155"/>
      <w:bookmarkStart w:id="130" w:name="_Toc132733859"/>
      <w:bookmarkStart w:id="131" w:name="_Toc132733920"/>
      <w:bookmarkStart w:id="132" w:name="_Toc132734036"/>
      <w:bookmarkStart w:id="133" w:name="_Ref161913404"/>
      <w:bookmarkStart w:id="134" w:name="_Ref162268678"/>
      <w:bookmarkStart w:id="135" w:name="_Ref162268697"/>
      <w:bookmarkStart w:id="136" w:name="_Toc175238498"/>
      <w:r>
        <w:lastRenderedPageBreak/>
        <w:t>Rapportages</w:t>
      </w:r>
      <w:bookmarkEnd w:id="128"/>
      <w:bookmarkEnd w:id="129"/>
      <w:bookmarkEnd w:id="130"/>
      <w:bookmarkEnd w:id="131"/>
      <w:bookmarkEnd w:id="132"/>
      <w:bookmarkEnd w:id="133"/>
      <w:bookmarkEnd w:id="134"/>
      <w:bookmarkEnd w:id="135"/>
      <w:bookmarkEnd w:id="136"/>
    </w:p>
    <w:p w14:paraId="6FCC02F4" w14:textId="77777777" w:rsidR="009A43D5" w:rsidRDefault="009A43D5" w:rsidP="00F3031B">
      <w:pPr>
        <w:spacing w:line="240" w:lineRule="atLeast"/>
      </w:pPr>
      <w:r>
        <w:t>De rapportages zijn alleen beschikbaar voor de Backoffice.</w:t>
      </w:r>
    </w:p>
    <w:p w14:paraId="1DB15E49" w14:textId="77777777" w:rsidR="00172295" w:rsidRDefault="00172295" w:rsidP="00F3031B">
      <w:pPr>
        <w:spacing w:line="240" w:lineRule="atLeast"/>
      </w:pPr>
    </w:p>
    <w:p w14:paraId="4F45B9F6" w14:textId="244EEB05" w:rsidR="00172295" w:rsidRDefault="00172295" w:rsidP="00172295">
      <w:pPr>
        <w:spacing w:after="120" w:line="240" w:lineRule="atLeast"/>
      </w:pPr>
      <w:r>
        <w:t>Tabel 10: Overzicht beschikbare rapportages</w:t>
      </w:r>
    </w:p>
    <w:tbl>
      <w:tblPr>
        <w:tblStyle w:val="Tabelraster"/>
        <w:tblW w:w="0" w:type="auto"/>
        <w:tblLook w:val="04A0" w:firstRow="1" w:lastRow="0" w:firstColumn="1" w:lastColumn="0" w:noHBand="0" w:noVBand="1"/>
      </w:tblPr>
      <w:tblGrid>
        <w:gridCol w:w="1555"/>
        <w:gridCol w:w="3685"/>
        <w:gridCol w:w="2693"/>
      </w:tblGrid>
      <w:tr w:rsidR="009A43D5" w:rsidRPr="00C51566" w14:paraId="70CE63FF" w14:textId="77777777" w:rsidTr="00C51566">
        <w:trPr>
          <w:cnfStyle w:val="100000000000" w:firstRow="1" w:lastRow="0" w:firstColumn="0" w:lastColumn="0" w:oddVBand="0" w:evenVBand="0" w:oddHBand="0" w:evenHBand="0" w:firstRowFirstColumn="0" w:firstRowLastColumn="0" w:lastRowFirstColumn="0" w:lastRowLastColumn="0"/>
        </w:trPr>
        <w:tc>
          <w:tcPr>
            <w:tcW w:w="1555" w:type="dxa"/>
          </w:tcPr>
          <w:p w14:paraId="3664BE30" w14:textId="77777777" w:rsidR="009A43D5" w:rsidRPr="00C51566" w:rsidRDefault="009A43D5" w:rsidP="00F3031B">
            <w:pPr>
              <w:spacing w:line="240" w:lineRule="atLeast"/>
              <w:rPr>
                <w:rFonts w:cs="Arial"/>
                <w:b/>
                <w:bCs/>
              </w:rPr>
            </w:pPr>
            <w:r w:rsidRPr="00C51566">
              <w:rPr>
                <w:rFonts w:cs="Arial"/>
                <w:b/>
                <w:bCs/>
              </w:rPr>
              <w:t>Type</w:t>
            </w:r>
          </w:p>
        </w:tc>
        <w:tc>
          <w:tcPr>
            <w:tcW w:w="3685" w:type="dxa"/>
          </w:tcPr>
          <w:p w14:paraId="51E10583" w14:textId="77777777" w:rsidR="009A43D5" w:rsidRPr="00C51566" w:rsidRDefault="009A43D5" w:rsidP="00F3031B">
            <w:pPr>
              <w:spacing w:line="240" w:lineRule="atLeast"/>
              <w:rPr>
                <w:rFonts w:cs="Arial"/>
                <w:b/>
                <w:bCs/>
              </w:rPr>
            </w:pPr>
            <w:r w:rsidRPr="00C51566">
              <w:rPr>
                <w:rFonts w:cs="Arial"/>
                <w:b/>
                <w:bCs/>
              </w:rPr>
              <w:t>Naam</w:t>
            </w:r>
          </w:p>
        </w:tc>
        <w:tc>
          <w:tcPr>
            <w:tcW w:w="2693" w:type="dxa"/>
          </w:tcPr>
          <w:p w14:paraId="409D623C" w14:textId="608AB31F" w:rsidR="009A43D5" w:rsidRPr="00C51566" w:rsidRDefault="00245619" w:rsidP="00F3031B">
            <w:pPr>
              <w:spacing w:line="240" w:lineRule="atLeast"/>
              <w:rPr>
                <w:rFonts w:cs="Arial"/>
                <w:b/>
                <w:bCs/>
              </w:rPr>
            </w:pPr>
            <w:r w:rsidRPr="00C51566">
              <w:rPr>
                <w:rFonts w:cs="Arial"/>
                <w:b/>
                <w:bCs/>
              </w:rPr>
              <w:t>Weergave</w:t>
            </w:r>
          </w:p>
        </w:tc>
      </w:tr>
      <w:tr w:rsidR="009A43D5" w:rsidRPr="00C9539E" w14:paraId="601E8C9D" w14:textId="77777777" w:rsidTr="00C51566">
        <w:trPr>
          <w:cnfStyle w:val="000000100000" w:firstRow="0" w:lastRow="0" w:firstColumn="0" w:lastColumn="0" w:oddVBand="0" w:evenVBand="0" w:oddHBand="1" w:evenHBand="0" w:firstRowFirstColumn="0" w:firstRowLastColumn="0" w:lastRowFirstColumn="0" w:lastRowLastColumn="0"/>
        </w:trPr>
        <w:tc>
          <w:tcPr>
            <w:tcW w:w="1555" w:type="dxa"/>
            <w:vMerge w:val="restart"/>
            <w:vAlign w:val="center"/>
          </w:tcPr>
          <w:p w14:paraId="38DF236D" w14:textId="77777777" w:rsidR="009A43D5" w:rsidRPr="00AC130B" w:rsidRDefault="009A43D5" w:rsidP="00F3031B">
            <w:pPr>
              <w:spacing w:line="240" w:lineRule="atLeast"/>
              <w:rPr>
                <w:rFonts w:cs="Arial"/>
              </w:rPr>
            </w:pPr>
            <w:r w:rsidRPr="00AC130B">
              <w:rPr>
                <w:rFonts w:cs="Arial"/>
              </w:rPr>
              <w:t>Rapportages</w:t>
            </w:r>
          </w:p>
        </w:tc>
        <w:tc>
          <w:tcPr>
            <w:tcW w:w="3685" w:type="dxa"/>
          </w:tcPr>
          <w:p w14:paraId="635ED4C0" w14:textId="506B00D8" w:rsidR="009A43D5" w:rsidRPr="00C9539E" w:rsidRDefault="009A43D5" w:rsidP="00F3031B">
            <w:pPr>
              <w:spacing w:line="240" w:lineRule="atLeast"/>
              <w:rPr>
                <w:rFonts w:cs="Arial"/>
              </w:rPr>
            </w:pPr>
            <w:r w:rsidRPr="00C9539E">
              <w:rPr>
                <w:rFonts w:cs="Arial"/>
              </w:rPr>
              <w:t>SIS-</w:t>
            </w:r>
            <w:r w:rsidR="007B3BF4">
              <w:rPr>
                <w:rFonts w:cs="Arial"/>
              </w:rPr>
              <w:t>systeem</w:t>
            </w:r>
            <w:r w:rsidRPr="00C9539E">
              <w:rPr>
                <w:rFonts w:cs="Arial"/>
              </w:rPr>
              <w:t>-rapportage</w:t>
            </w:r>
          </w:p>
        </w:tc>
        <w:tc>
          <w:tcPr>
            <w:tcW w:w="2693" w:type="dxa"/>
          </w:tcPr>
          <w:p w14:paraId="4814C6E1" w14:textId="2C1271B5" w:rsidR="009A43D5" w:rsidRPr="00C9539E" w:rsidRDefault="00245619" w:rsidP="00F3031B">
            <w:pPr>
              <w:spacing w:line="240" w:lineRule="atLeast"/>
              <w:rPr>
                <w:rFonts w:cs="Arial"/>
              </w:rPr>
            </w:pPr>
            <w:r w:rsidRPr="00C9539E">
              <w:rPr>
                <w:rFonts w:cs="Arial"/>
              </w:rPr>
              <w:t>T</w:t>
            </w:r>
            <w:r w:rsidR="00151B89" w:rsidRPr="00C9539E">
              <w:rPr>
                <w:rFonts w:cs="Arial"/>
              </w:rPr>
              <w:t>e exporteren als PDF of als Excel-bestand.</w:t>
            </w:r>
          </w:p>
        </w:tc>
      </w:tr>
      <w:tr w:rsidR="009A43D5" w:rsidRPr="00C9539E" w14:paraId="7C6164BA" w14:textId="77777777" w:rsidTr="00C51566">
        <w:trPr>
          <w:cnfStyle w:val="000000010000" w:firstRow="0" w:lastRow="0" w:firstColumn="0" w:lastColumn="0" w:oddVBand="0" w:evenVBand="0" w:oddHBand="0" w:evenHBand="1" w:firstRowFirstColumn="0" w:firstRowLastColumn="0" w:lastRowFirstColumn="0" w:lastRowLastColumn="0"/>
        </w:trPr>
        <w:tc>
          <w:tcPr>
            <w:tcW w:w="1555" w:type="dxa"/>
            <w:vMerge/>
          </w:tcPr>
          <w:p w14:paraId="0F054BF0" w14:textId="77777777" w:rsidR="009A43D5" w:rsidRPr="00AC130B" w:rsidRDefault="009A43D5" w:rsidP="00F3031B">
            <w:pPr>
              <w:spacing w:line="240" w:lineRule="atLeast"/>
              <w:rPr>
                <w:rFonts w:cs="Arial"/>
              </w:rPr>
            </w:pPr>
          </w:p>
        </w:tc>
        <w:tc>
          <w:tcPr>
            <w:tcW w:w="3685" w:type="dxa"/>
          </w:tcPr>
          <w:p w14:paraId="593EF50D" w14:textId="77777777" w:rsidR="009A43D5" w:rsidRPr="00C9539E" w:rsidRDefault="009A43D5" w:rsidP="00F3031B">
            <w:pPr>
              <w:spacing w:line="240" w:lineRule="atLeast"/>
              <w:rPr>
                <w:rFonts w:cs="Arial"/>
              </w:rPr>
            </w:pPr>
            <w:r w:rsidRPr="00C9539E">
              <w:rPr>
                <w:rFonts w:cs="Arial"/>
              </w:rPr>
              <w:t>Verwanten die toestemming hebben gegeven voor contact met gemeente voor nazorg</w:t>
            </w:r>
          </w:p>
        </w:tc>
        <w:tc>
          <w:tcPr>
            <w:tcW w:w="2693" w:type="dxa"/>
          </w:tcPr>
          <w:p w14:paraId="5F4BDCC5" w14:textId="77777777" w:rsidR="009A43D5" w:rsidRPr="00C9539E" w:rsidRDefault="009A43D5" w:rsidP="00F3031B">
            <w:pPr>
              <w:spacing w:line="240" w:lineRule="atLeast"/>
              <w:rPr>
                <w:rFonts w:cs="Arial"/>
              </w:rPr>
            </w:pPr>
          </w:p>
        </w:tc>
      </w:tr>
      <w:tr w:rsidR="009A43D5" w:rsidRPr="00C9539E" w14:paraId="72761152" w14:textId="77777777" w:rsidTr="00C51566">
        <w:trPr>
          <w:cnfStyle w:val="000000100000" w:firstRow="0" w:lastRow="0" w:firstColumn="0" w:lastColumn="0" w:oddVBand="0" w:evenVBand="0" w:oddHBand="1" w:evenHBand="0" w:firstRowFirstColumn="0" w:firstRowLastColumn="0" w:lastRowFirstColumn="0" w:lastRowLastColumn="0"/>
        </w:trPr>
        <w:tc>
          <w:tcPr>
            <w:tcW w:w="1555" w:type="dxa"/>
            <w:vMerge/>
          </w:tcPr>
          <w:p w14:paraId="3F623ABE" w14:textId="77777777" w:rsidR="009A43D5" w:rsidRPr="00AC130B" w:rsidRDefault="009A43D5" w:rsidP="00F3031B">
            <w:pPr>
              <w:spacing w:line="240" w:lineRule="atLeast"/>
              <w:rPr>
                <w:rFonts w:cs="Arial"/>
              </w:rPr>
            </w:pPr>
          </w:p>
        </w:tc>
        <w:tc>
          <w:tcPr>
            <w:tcW w:w="3685" w:type="dxa"/>
          </w:tcPr>
          <w:p w14:paraId="36745893" w14:textId="77777777" w:rsidR="009A43D5" w:rsidRPr="00C9539E" w:rsidRDefault="009A43D5" w:rsidP="00F3031B">
            <w:pPr>
              <w:spacing w:line="240" w:lineRule="atLeast"/>
              <w:rPr>
                <w:rFonts w:cs="Arial"/>
              </w:rPr>
            </w:pPr>
            <w:r w:rsidRPr="00C9539E">
              <w:rPr>
                <w:rFonts w:cs="Arial"/>
              </w:rPr>
              <w:t>Verwanten met één of meer openstaande zoekvragen</w:t>
            </w:r>
          </w:p>
        </w:tc>
        <w:tc>
          <w:tcPr>
            <w:tcW w:w="2693" w:type="dxa"/>
          </w:tcPr>
          <w:p w14:paraId="2876D92B" w14:textId="35F172F2" w:rsidR="009A43D5" w:rsidRPr="00C9539E" w:rsidRDefault="00245619" w:rsidP="00F3031B">
            <w:pPr>
              <w:spacing w:line="240" w:lineRule="atLeast"/>
              <w:rPr>
                <w:rFonts w:cs="Arial"/>
              </w:rPr>
            </w:pPr>
            <w:r w:rsidRPr="00C9539E">
              <w:rPr>
                <w:rFonts w:cs="Arial"/>
              </w:rPr>
              <w:t>Te exporteren als PDF of als Excel-bestand.</w:t>
            </w:r>
          </w:p>
        </w:tc>
      </w:tr>
      <w:tr w:rsidR="009A43D5" w:rsidRPr="00C9539E" w14:paraId="38AA58A6" w14:textId="77777777" w:rsidTr="00C51566">
        <w:trPr>
          <w:cnfStyle w:val="000000010000" w:firstRow="0" w:lastRow="0" w:firstColumn="0" w:lastColumn="0" w:oddVBand="0" w:evenVBand="0" w:oddHBand="0" w:evenHBand="1" w:firstRowFirstColumn="0" w:firstRowLastColumn="0" w:lastRowFirstColumn="0" w:lastRowLastColumn="0"/>
        </w:trPr>
        <w:tc>
          <w:tcPr>
            <w:tcW w:w="1555" w:type="dxa"/>
            <w:vMerge/>
          </w:tcPr>
          <w:p w14:paraId="36837AAA" w14:textId="77777777" w:rsidR="009A43D5" w:rsidRPr="00AC130B" w:rsidRDefault="009A43D5" w:rsidP="00F3031B">
            <w:pPr>
              <w:spacing w:line="240" w:lineRule="atLeast"/>
              <w:rPr>
                <w:rFonts w:cs="Arial"/>
              </w:rPr>
            </w:pPr>
          </w:p>
        </w:tc>
        <w:tc>
          <w:tcPr>
            <w:tcW w:w="3685" w:type="dxa"/>
          </w:tcPr>
          <w:p w14:paraId="6D05999B" w14:textId="77777777" w:rsidR="009A43D5" w:rsidRPr="00C9539E" w:rsidRDefault="009A43D5" w:rsidP="00F3031B">
            <w:pPr>
              <w:spacing w:line="240" w:lineRule="atLeast"/>
              <w:rPr>
                <w:rFonts w:cs="Arial"/>
              </w:rPr>
            </w:pPr>
            <w:proofErr w:type="spellStart"/>
            <w:r w:rsidRPr="00C9539E">
              <w:rPr>
                <w:rFonts w:cs="Arial"/>
              </w:rPr>
              <w:t>Ongematchte</w:t>
            </w:r>
            <w:proofErr w:type="spellEnd"/>
            <w:r w:rsidRPr="00C9539E">
              <w:rPr>
                <w:rFonts w:cs="Arial"/>
              </w:rPr>
              <w:t xml:space="preserve"> slachtoffers</w:t>
            </w:r>
          </w:p>
        </w:tc>
        <w:tc>
          <w:tcPr>
            <w:tcW w:w="2693" w:type="dxa"/>
          </w:tcPr>
          <w:p w14:paraId="0AE2C4F3" w14:textId="77777777" w:rsidR="009A43D5" w:rsidRPr="00C9539E" w:rsidRDefault="009A43D5" w:rsidP="00F3031B">
            <w:pPr>
              <w:spacing w:line="240" w:lineRule="atLeast"/>
              <w:rPr>
                <w:rFonts w:cs="Arial"/>
              </w:rPr>
            </w:pPr>
          </w:p>
        </w:tc>
      </w:tr>
      <w:tr w:rsidR="009A43D5" w:rsidRPr="00C9539E" w14:paraId="7CB5FA27" w14:textId="77777777" w:rsidTr="00C51566">
        <w:trPr>
          <w:cnfStyle w:val="000000100000" w:firstRow="0" w:lastRow="0" w:firstColumn="0" w:lastColumn="0" w:oddVBand="0" w:evenVBand="0" w:oddHBand="1" w:evenHBand="0" w:firstRowFirstColumn="0" w:firstRowLastColumn="0" w:lastRowFirstColumn="0" w:lastRowLastColumn="0"/>
        </w:trPr>
        <w:tc>
          <w:tcPr>
            <w:tcW w:w="1555" w:type="dxa"/>
            <w:vMerge w:val="restart"/>
            <w:vAlign w:val="center"/>
          </w:tcPr>
          <w:p w14:paraId="7A179EE2" w14:textId="77777777" w:rsidR="009A43D5" w:rsidRPr="00AC130B" w:rsidRDefault="009A43D5" w:rsidP="00F3031B">
            <w:pPr>
              <w:spacing w:line="240" w:lineRule="atLeast"/>
              <w:rPr>
                <w:rFonts w:cs="Arial"/>
              </w:rPr>
            </w:pPr>
            <w:r w:rsidRPr="00AC130B">
              <w:rPr>
                <w:rFonts w:cs="Arial"/>
              </w:rPr>
              <w:t>Interne lijsten</w:t>
            </w:r>
          </w:p>
        </w:tc>
        <w:tc>
          <w:tcPr>
            <w:tcW w:w="3685" w:type="dxa"/>
          </w:tcPr>
          <w:p w14:paraId="77374859" w14:textId="77777777" w:rsidR="009A43D5" w:rsidRPr="00C9539E" w:rsidRDefault="009A43D5" w:rsidP="00F3031B">
            <w:pPr>
              <w:spacing w:line="240" w:lineRule="atLeast"/>
              <w:rPr>
                <w:rFonts w:cs="Arial"/>
              </w:rPr>
            </w:pPr>
            <w:r w:rsidRPr="00C9539E">
              <w:rPr>
                <w:rFonts w:cs="Arial"/>
              </w:rPr>
              <w:t>Personen die veilig of teruggevonden gemeld zijn</w:t>
            </w:r>
          </w:p>
        </w:tc>
        <w:tc>
          <w:tcPr>
            <w:tcW w:w="2693" w:type="dxa"/>
          </w:tcPr>
          <w:p w14:paraId="1EDF6F1A" w14:textId="77777777" w:rsidR="009A43D5" w:rsidRPr="00C9539E" w:rsidRDefault="009A43D5" w:rsidP="00F3031B">
            <w:pPr>
              <w:spacing w:line="240" w:lineRule="atLeast"/>
              <w:rPr>
                <w:rFonts w:cs="Arial"/>
              </w:rPr>
            </w:pPr>
          </w:p>
        </w:tc>
      </w:tr>
      <w:tr w:rsidR="009A43D5" w:rsidRPr="00C9539E" w14:paraId="21A8965A" w14:textId="77777777" w:rsidTr="00C51566">
        <w:trPr>
          <w:cnfStyle w:val="000000010000" w:firstRow="0" w:lastRow="0" w:firstColumn="0" w:lastColumn="0" w:oddVBand="0" w:evenVBand="0" w:oddHBand="0" w:evenHBand="1" w:firstRowFirstColumn="0" w:firstRowLastColumn="0" w:lastRowFirstColumn="0" w:lastRowLastColumn="0"/>
        </w:trPr>
        <w:tc>
          <w:tcPr>
            <w:tcW w:w="1555" w:type="dxa"/>
            <w:vMerge/>
          </w:tcPr>
          <w:p w14:paraId="6C4AB5D5" w14:textId="77777777" w:rsidR="009A43D5" w:rsidRPr="00AC130B" w:rsidRDefault="009A43D5" w:rsidP="00F3031B">
            <w:pPr>
              <w:spacing w:line="240" w:lineRule="atLeast"/>
              <w:rPr>
                <w:rFonts w:cs="Arial"/>
              </w:rPr>
            </w:pPr>
          </w:p>
        </w:tc>
        <w:tc>
          <w:tcPr>
            <w:tcW w:w="3685" w:type="dxa"/>
          </w:tcPr>
          <w:p w14:paraId="092E9C66" w14:textId="77777777" w:rsidR="009A43D5" w:rsidRPr="00C9539E" w:rsidRDefault="009A43D5" w:rsidP="00F3031B">
            <w:pPr>
              <w:spacing w:line="240" w:lineRule="atLeast"/>
              <w:rPr>
                <w:rFonts w:cs="Arial"/>
              </w:rPr>
            </w:pPr>
            <w:r w:rsidRPr="00C9539E">
              <w:rPr>
                <w:rFonts w:cs="Arial"/>
              </w:rPr>
              <w:t>Geïnformeerde verwanten</w:t>
            </w:r>
          </w:p>
        </w:tc>
        <w:tc>
          <w:tcPr>
            <w:tcW w:w="2693" w:type="dxa"/>
          </w:tcPr>
          <w:p w14:paraId="5C32BDCF" w14:textId="3DD17AF8" w:rsidR="009A43D5" w:rsidRPr="00C9539E" w:rsidRDefault="005E7B8D" w:rsidP="00F3031B">
            <w:pPr>
              <w:spacing w:line="240" w:lineRule="atLeast"/>
              <w:rPr>
                <w:rFonts w:cs="Arial"/>
              </w:rPr>
            </w:pPr>
            <w:r w:rsidRPr="00C9539E">
              <w:rPr>
                <w:rFonts w:cs="Arial"/>
              </w:rPr>
              <w:t>In te lezen op het scherm en te downloaden als rapportage (PDF).</w:t>
            </w:r>
          </w:p>
        </w:tc>
      </w:tr>
      <w:tr w:rsidR="009A43D5" w:rsidRPr="00C9539E" w14:paraId="51E81457" w14:textId="77777777" w:rsidTr="00C51566">
        <w:trPr>
          <w:cnfStyle w:val="000000100000" w:firstRow="0" w:lastRow="0" w:firstColumn="0" w:lastColumn="0" w:oddVBand="0" w:evenVBand="0" w:oddHBand="1" w:evenHBand="0" w:firstRowFirstColumn="0" w:firstRowLastColumn="0" w:lastRowFirstColumn="0" w:lastRowLastColumn="0"/>
        </w:trPr>
        <w:tc>
          <w:tcPr>
            <w:tcW w:w="1555" w:type="dxa"/>
            <w:vMerge/>
          </w:tcPr>
          <w:p w14:paraId="5B9CC09A" w14:textId="77777777" w:rsidR="009A43D5" w:rsidRPr="00AC130B" w:rsidRDefault="009A43D5" w:rsidP="00F3031B">
            <w:pPr>
              <w:spacing w:line="240" w:lineRule="atLeast"/>
              <w:rPr>
                <w:rFonts w:cs="Arial"/>
              </w:rPr>
            </w:pPr>
          </w:p>
        </w:tc>
        <w:tc>
          <w:tcPr>
            <w:tcW w:w="3685" w:type="dxa"/>
          </w:tcPr>
          <w:p w14:paraId="2795BFD8" w14:textId="77777777" w:rsidR="009A43D5" w:rsidRPr="00C9539E" w:rsidRDefault="009A43D5" w:rsidP="00F3031B">
            <w:pPr>
              <w:spacing w:line="240" w:lineRule="atLeast"/>
              <w:rPr>
                <w:rFonts w:cs="Arial"/>
              </w:rPr>
            </w:pPr>
            <w:r w:rsidRPr="00C9539E">
              <w:rPr>
                <w:rFonts w:cs="Arial"/>
              </w:rPr>
              <w:t>Slachtoffers per locatie</w:t>
            </w:r>
          </w:p>
        </w:tc>
        <w:tc>
          <w:tcPr>
            <w:tcW w:w="2693" w:type="dxa"/>
          </w:tcPr>
          <w:p w14:paraId="36ED8A86" w14:textId="32CB66E0" w:rsidR="009A43D5" w:rsidRPr="00C9539E" w:rsidRDefault="00E12C18" w:rsidP="00F3031B">
            <w:pPr>
              <w:spacing w:line="240" w:lineRule="atLeast"/>
              <w:rPr>
                <w:rFonts w:cs="Arial"/>
              </w:rPr>
            </w:pPr>
            <w:r w:rsidRPr="00C9539E">
              <w:rPr>
                <w:rFonts w:cs="Arial"/>
              </w:rPr>
              <w:t>T</w:t>
            </w:r>
            <w:r w:rsidR="00B03292" w:rsidRPr="00C9539E">
              <w:rPr>
                <w:rFonts w:cs="Arial"/>
              </w:rPr>
              <w:t>e exporteren als PDF of als Excel-bestand.</w:t>
            </w:r>
          </w:p>
        </w:tc>
      </w:tr>
      <w:tr w:rsidR="009A43D5" w:rsidRPr="00C9539E" w14:paraId="7A9A3618" w14:textId="77777777" w:rsidTr="00C51566">
        <w:trPr>
          <w:cnfStyle w:val="000000010000" w:firstRow="0" w:lastRow="0" w:firstColumn="0" w:lastColumn="0" w:oddVBand="0" w:evenVBand="0" w:oddHBand="0" w:evenHBand="1" w:firstRowFirstColumn="0" w:firstRowLastColumn="0" w:lastRowFirstColumn="0" w:lastRowLastColumn="0"/>
        </w:trPr>
        <w:tc>
          <w:tcPr>
            <w:tcW w:w="1555" w:type="dxa"/>
            <w:vMerge/>
          </w:tcPr>
          <w:p w14:paraId="4F612964" w14:textId="77777777" w:rsidR="009A43D5" w:rsidRPr="00AC130B" w:rsidRDefault="009A43D5" w:rsidP="00F3031B">
            <w:pPr>
              <w:spacing w:line="240" w:lineRule="atLeast"/>
              <w:rPr>
                <w:rFonts w:cs="Arial"/>
              </w:rPr>
            </w:pPr>
          </w:p>
        </w:tc>
        <w:tc>
          <w:tcPr>
            <w:tcW w:w="3685" w:type="dxa"/>
          </w:tcPr>
          <w:p w14:paraId="5D7DCEB9" w14:textId="77777777" w:rsidR="009A43D5" w:rsidRPr="00C9539E" w:rsidRDefault="009A43D5" w:rsidP="00F3031B">
            <w:pPr>
              <w:spacing w:line="240" w:lineRule="atLeast"/>
              <w:rPr>
                <w:rFonts w:cs="Arial"/>
              </w:rPr>
            </w:pPr>
            <w:r w:rsidRPr="00C9539E">
              <w:rPr>
                <w:rFonts w:cs="Arial"/>
              </w:rPr>
              <w:t>Verwijderde slachtoffers per locatie</w:t>
            </w:r>
          </w:p>
        </w:tc>
        <w:tc>
          <w:tcPr>
            <w:tcW w:w="2693" w:type="dxa"/>
          </w:tcPr>
          <w:p w14:paraId="3E70708A" w14:textId="6FF71BD0" w:rsidR="009A43D5" w:rsidRPr="00C9539E" w:rsidRDefault="00060409" w:rsidP="00F3031B">
            <w:pPr>
              <w:spacing w:line="240" w:lineRule="atLeast"/>
              <w:rPr>
                <w:rFonts w:cs="Arial"/>
              </w:rPr>
            </w:pPr>
            <w:r w:rsidRPr="00C9539E">
              <w:rPr>
                <w:rFonts w:cs="Arial"/>
              </w:rPr>
              <w:t>In te lezen op het scherm en te downloaden als rapportage (PDF)</w:t>
            </w:r>
            <w:r w:rsidR="005E7B8D" w:rsidRPr="00C9539E">
              <w:rPr>
                <w:rFonts w:cs="Arial"/>
              </w:rPr>
              <w:t>.</w:t>
            </w:r>
          </w:p>
        </w:tc>
      </w:tr>
      <w:tr w:rsidR="009A43D5" w:rsidRPr="00C9539E" w14:paraId="60F291A6" w14:textId="77777777" w:rsidTr="00C51566">
        <w:trPr>
          <w:cnfStyle w:val="000000100000" w:firstRow="0" w:lastRow="0" w:firstColumn="0" w:lastColumn="0" w:oddVBand="0" w:evenVBand="0" w:oddHBand="1" w:evenHBand="0" w:firstRowFirstColumn="0" w:firstRowLastColumn="0" w:lastRowFirstColumn="0" w:lastRowLastColumn="0"/>
        </w:trPr>
        <w:tc>
          <w:tcPr>
            <w:tcW w:w="1555" w:type="dxa"/>
            <w:vMerge/>
          </w:tcPr>
          <w:p w14:paraId="091A405E" w14:textId="77777777" w:rsidR="009A43D5" w:rsidRPr="00AC130B" w:rsidRDefault="009A43D5" w:rsidP="00F3031B">
            <w:pPr>
              <w:spacing w:line="240" w:lineRule="atLeast"/>
              <w:rPr>
                <w:rFonts w:cs="Arial"/>
              </w:rPr>
            </w:pPr>
          </w:p>
        </w:tc>
        <w:tc>
          <w:tcPr>
            <w:tcW w:w="3685" w:type="dxa"/>
          </w:tcPr>
          <w:p w14:paraId="4F23FD2F" w14:textId="77777777" w:rsidR="009A43D5" w:rsidRPr="00C9539E" w:rsidRDefault="009A43D5" w:rsidP="00F3031B">
            <w:pPr>
              <w:spacing w:line="240" w:lineRule="atLeast"/>
              <w:rPr>
                <w:rFonts w:cs="Arial"/>
              </w:rPr>
            </w:pPr>
            <w:r w:rsidRPr="00C9539E">
              <w:rPr>
                <w:rFonts w:cs="Arial"/>
              </w:rPr>
              <w:t>Terug te bellen verwanten</w:t>
            </w:r>
          </w:p>
        </w:tc>
        <w:tc>
          <w:tcPr>
            <w:tcW w:w="2693" w:type="dxa"/>
          </w:tcPr>
          <w:p w14:paraId="32B4E644" w14:textId="2CC3B6BD" w:rsidR="009A43D5" w:rsidRPr="00C9539E" w:rsidRDefault="0059327C" w:rsidP="00F3031B">
            <w:pPr>
              <w:spacing w:line="240" w:lineRule="atLeast"/>
              <w:rPr>
                <w:rFonts w:cs="Arial"/>
              </w:rPr>
            </w:pPr>
            <w:r w:rsidRPr="00C9539E">
              <w:rPr>
                <w:rFonts w:cs="Arial"/>
              </w:rPr>
              <w:t>Te exporteren als Excel-bestand.</w:t>
            </w:r>
          </w:p>
        </w:tc>
      </w:tr>
      <w:tr w:rsidR="009A43D5" w:rsidRPr="00C9539E" w14:paraId="5ED55F3B" w14:textId="77777777" w:rsidTr="00C51566">
        <w:trPr>
          <w:cnfStyle w:val="000000010000" w:firstRow="0" w:lastRow="0" w:firstColumn="0" w:lastColumn="0" w:oddVBand="0" w:evenVBand="0" w:oddHBand="0" w:evenHBand="1" w:firstRowFirstColumn="0" w:firstRowLastColumn="0" w:lastRowFirstColumn="0" w:lastRowLastColumn="0"/>
        </w:trPr>
        <w:tc>
          <w:tcPr>
            <w:tcW w:w="1555" w:type="dxa"/>
          </w:tcPr>
          <w:p w14:paraId="54CA6A11" w14:textId="77777777" w:rsidR="009A43D5" w:rsidRPr="00AC130B" w:rsidRDefault="009A43D5" w:rsidP="00F3031B">
            <w:pPr>
              <w:spacing w:line="240" w:lineRule="atLeast"/>
              <w:rPr>
                <w:rFonts w:cs="Arial"/>
              </w:rPr>
            </w:pPr>
            <w:r w:rsidRPr="00AC130B">
              <w:rPr>
                <w:rFonts w:cs="Arial"/>
              </w:rPr>
              <w:t>Rapportage log downloaden</w:t>
            </w:r>
          </w:p>
        </w:tc>
        <w:tc>
          <w:tcPr>
            <w:tcW w:w="3685" w:type="dxa"/>
          </w:tcPr>
          <w:p w14:paraId="7453E311" w14:textId="77777777" w:rsidR="009A43D5" w:rsidRPr="00C9539E" w:rsidRDefault="009A43D5" w:rsidP="00F3031B">
            <w:pPr>
              <w:spacing w:line="240" w:lineRule="atLeast"/>
              <w:rPr>
                <w:rFonts w:cs="Arial"/>
              </w:rPr>
            </w:pPr>
          </w:p>
        </w:tc>
        <w:tc>
          <w:tcPr>
            <w:tcW w:w="2693" w:type="dxa"/>
          </w:tcPr>
          <w:p w14:paraId="513AFBA9" w14:textId="77777777" w:rsidR="009A43D5" w:rsidRPr="00C9539E" w:rsidRDefault="009A43D5" w:rsidP="00F3031B">
            <w:pPr>
              <w:spacing w:line="240" w:lineRule="atLeast"/>
              <w:rPr>
                <w:rFonts w:cs="Arial"/>
              </w:rPr>
            </w:pPr>
            <w:r w:rsidRPr="00C9539E">
              <w:rPr>
                <w:rFonts w:cs="Arial"/>
              </w:rPr>
              <w:t>Logbestand met de gegeven van gebruikers van de betreffende incident.</w:t>
            </w:r>
          </w:p>
        </w:tc>
      </w:tr>
    </w:tbl>
    <w:p w14:paraId="3AB3364C" w14:textId="4DADB515" w:rsidR="00D94EC7" w:rsidRDefault="00D94EC7" w:rsidP="00F3031B">
      <w:pPr>
        <w:spacing w:line="240" w:lineRule="atLeast"/>
      </w:pPr>
    </w:p>
    <w:p w14:paraId="1C08D11B" w14:textId="77777777" w:rsidR="00D94EC7" w:rsidRDefault="00D94EC7">
      <w:r>
        <w:br w:type="page"/>
      </w:r>
    </w:p>
    <w:p w14:paraId="13EEDD55" w14:textId="77777777" w:rsidR="009A43D5" w:rsidRDefault="009A43D5" w:rsidP="00F3031B">
      <w:pPr>
        <w:spacing w:line="240" w:lineRule="atLeast"/>
      </w:pPr>
    </w:p>
    <w:p w14:paraId="0836CF9D" w14:textId="77777777" w:rsidR="009A43D5" w:rsidRDefault="009A43D5" w:rsidP="00F3031B">
      <w:pPr>
        <w:pStyle w:val="Kop1"/>
        <w:numPr>
          <w:ilvl w:val="0"/>
          <w:numId w:val="1"/>
        </w:numPr>
        <w:spacing w:line="240" w:lineRule="atLeast"/>
      </w:pPr>
      <w:bookmarkStart w:id="137" w:name="_Toc126766689"/>
      <w:bookmarkStart w:id="138" w:name="_Toc126771156"/>
      <w:bookmarkStart w:id="139" w:name="_Toc132733860"/>
      <w:bookmarkStart w:id="140" w:name="_Toc132733921"/>
      <w:bookmarkStart w:id="141" w:name="_Toc132734037"/>
      <w:bookmarkStart w:id="142" w:name="_Toc175238499"/>
      <w:r>
        <w:lastRenderedPageBreak/>
        <w:t>Begrippenlijst</w:t>
      </w:r>
      <w:bookmarkEnd w:id="137"/>
      <w:bookmarkEnd w:id="138"/>
      <w:bookmarkEnd w:id="139"/>
      <w:bookmarkEnd w:id="140"/>
      <w:bookmarkEnd w:id="141"/>
      <w:bookmarkEnd w:id="142"/>
    </w:p>
    <w:p w14:paraId="30E18F5E" w14:textId="549E343D" w:rsidR="00172295" w:rsidRPr="00172295" w:rsidRDefault="00172295" w:rsidP="00172295">
      <w:pPr>
        <w:spacing w:after="120" w:line="240" w:lineRule="atLeast"/>
      </w:pPr>
      <w:r>
        <w:t>Tabel 11: Begrippenlijst</w:t>
      </w:r>
    </w:p>
    <w:tbl>
      <w:tblPr>
        <w:tblStyle w:val="Tabelraster"/>
        <w:tblW w:w="0" w:type="auto"/>
        <w:tblLook w:val="04A0" w:firstRow="1" w:lastRow="0" w:firstColumn="1" w:lastColumn="0" w:noHBand="0" w:noVBand="1"/>
      </w:tblPr>
      <w:tblGrid>
        <w:gridCol w:w="1590"/>
        <w:gridCol w:w="6621"/>
      </w:tblGrid>
      <w:tr w:rsidR="009A43D5" w:rsidRPr="00C9539E" w14:paraId="1560DCD0" w14:textId="77777777" w:rsidTr="00613D70">
        <w:trPr>
          <w:cnfStyle w:val="100000000000" w:firstRow="1" w:lastRow="0" w:firstColumn="0" w:lastColumn="0" w:oddVBand="0" w:evenVBand="0" w:oddHBand="0" w:evenHBand="0" w:firstRowFirstColumn="0" w:firstRowLastColumn="0" w:lastRowFirstColumn="0" w:lastRowLastColumn="0"/>
          <w:tblHeader/>
        </w:trPr>
        <w:tc>
          <w:tcPr>
            <w:tcW w:w="1590" w:type="dxa"/>
          </w:tcPr>
          <w:p w14:paraId="39C770E2" w14:textId="05921ED8" w:rsidR="009A43D5" w:rsidRPr="00C9539E" w:rsidRDefault="00025D5F" w:rsidP="00F3031B">
            <w:pPr>
              <w:spacing w:line="240" w:lineRule="atLeast"/>
              <w:rPr>
                <w:rFonts w:cs="Arial"/>
                <w:b/>
                <w:bCs/>
              </w:rPr>
            </w:pPr>
            <w:r w:rsidRPr="00C9539E">
              <w:rPr>
                <w:rFonts w:cs="Arial"/>
                <w:b/>
                <w:bCs/>
              </w:rPr>
              <w:t>Begrip</w:t>
            </w:r>
          </w:p>
        </w:tc>
        <w:tc>
          <w:tcPr>
            <w:tcW w:w="6621" w:type="dxa"/>
          </w:tcPr>
          <w:p w14:paraId="33426671" w14:textId="1AB7CFB2" w:rsidR="009A43D5" w:rsidRPr="00C9539E" w:rsidRDefault="00025D5F" w:rsidP="00F3031B">
            <w:pPr>
              <w:spacing w:line="240" w:lineRule="atLeast"/>
              <w:rPr>
                <w:rFonts w:cs="Arial"/>
                <w:b/>
                <w:bCs/>
              </w:rPr>
            </w:pPr>
            <w:r w:rsidRPr="00C9539E">
              <w:rPr>
                <w:rFonts w:cs="Arial"/>
                <w:b/>
                <w:bCs/>
              </w:rPr>
              <w:t>Toelichting</w:t>
            </w:r>
          </w:p>
        </w:tc>
      </w:tr>
      <w:tr w:rsidR="009A43D5" w:rsidRPr="00C9539E" w14:paraId="4DDBBF95"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34A31225" w14:textId="14B3CFC9" w:rsidR="009A43D5" w:rsidRPr="00C9539E" w:rsidRDefault="007D4AF2" w:rsidP="00F3031B">
            <w:pPr>
              <w:spacing w:line="240" w:lineRule="atLeast"/>
              <w:rPr>
                <w:rFonts w:cs="Arial"/>
              </w:rPr>
            </w:pPr>
            <w:r w:rsidRPr="00C9539E">
              <w:rPr>
                <w:rFonts w:cs="Arial"/>
              </w:rPr>
              <w:t>Backoffice</w:t>
            </w:r>
          </w:p>
        </w:tc>
        <w:tc>
          <w:tcPr>
            <w:tcW w:w="6621" w:type="dxa"/>
          </w:tcPr>
          <w:p w14:paraId="6EFBD308" w14:textId="3F7FBC3F" w:rsidR="009A43D5" w:rsidRPr="00C9539E" w:rsidRDefault="007D4AF2" w:rsidP="00F3031B">
            <w:pPr>
              <w:spacing w:line="240" w:lineRule="atLeast"/>
              <w:rPr>
                <w:rFonts w:cs="Arial"/>
              </w:rPr>
            </w:pPr>
            <w:r w:rsidRPr="00C9539E">
              <w:rPr>
                <w:rFonts w:cs="Arial"/>
              </w:rPr>
              <w:t xml:space="preserve">Het multidisciplinair team van hulpverleners van de landelijke voorziening </w:t>
            </w:r>
            <w:r w:rsidR="007B3BF4">
              <w:rPr>
                <w:rFonts w:cs="Arial"/>
              </w:rPr>
              <w:t>het</w:t>
            </w:r>
            <w:r w:rsidR="00D05D0A">
              <w:rPr>
                <w:rFonts w:cs="Arial"/>
              </w:rPr>
              <w:t xml:space="preserve"> SIS-</w:t>
            </w:r>
            <w:r w:rsidR="007B3BF4">
              <w:rPr>
                <w:rFonts w:cs="Arial"/>
              </w:rPr>
              <w:t>systeem</w:t>
            </w:r>
            <w:r w:rsidRPr="00C9539E">
              <w:rPr>
                <w:rFonts w:cs="Arial"/>
              </w:rPr>
              <w:t xml:space="preserve"> dat gegevens over niet-zelfredzame slachtoffers verzamelt en verwanten van gewonde slachtoffers terugbelt zodra er informatie is.</w:t>
            </w:r>
          </w:p>
        </w:tc>
      </w:tr>
      <w:tr w:rsidR="009A43D5" w:rsidRPr="00C9539E" w14:paraId="11B1E044"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0251A3B4" w14:textId="2F52B23F" w:rsidR="009A43D5" w:rsidRPr="00C9539E" w:rsidRDefault="00DA04BE" w:rsidP="00F3031B">
            <w:pPr>
              <w:spacing w:line="240" w:lineRule="atLeast"/>
              <w:rPr>
                <w:rFonts w:cs="Arial"/>
              </w:rPr>
            </w:pPr>
            <w:r w:rsidRPr="00C9539E">
              <w:rPr>
                <w:rFonts w:cs="Arial"/>
              </w:rPr>
              <w:t>Contactverwant</w:t>
            </w:r>
          </w:p>
        </w:tc>
        <w:tc>
          <w:tcPr>
            <w:tcW w:w="6621" w:type="dxa"/>
          </w:tcPr>
          <w:p w14:paraId="1101EB70" w14:textId="2D431B88" w:rsidR="009A43D5" w:rsidRPr="00C9539E" w:rsidRDefault="00DA04BE" w:rsidP="00F3031B">
            <w:pPr>
              <w:spacing w:line="240" w:lineRule="atLeast"/>
              <w:rPr>
                <w:rFonts w:cs="Arial"/>
              </w:rPr>
            </w:pPr>
            <w:r w:rsidRPr="00C9539E">
              <w:rPr>
                <w:rFonts w:cs="Arial"/>
              </w:rPr>
              <w:t>Verwant die door een politie</w:t>
            </w:r>
            <w:r w:rsidR="006F3CBE">
              <w:rPr>
                <w:rFonts w:cs="Arial"/>
              </w:rPr>
              <w:t>gebruiker</w:t>
            </w:r>
            <w:r w:rsidRPr="00C9539E">
              <w:rPr>
                <w:rFonts w:cs="Arial"/>
              </w:rPr>
              <w:t xml:space="preserve"> in de backoffice </w:t>
            </w:r>
            <w:r w:rsidR="007B3BF4">
              <w:rPr>
                <w:rFonts w:cs="Arial"/>
              </w:rPr>
              <w:t>het</w:t>
            </w:r>
            <w:r w:rsidR="00D05D0A">
              <w:rPr>
                <w:rFonts w:cs="Arial"/>
              </w:rPr>
              <w:t xml:space="preserve"> SIS-</w:t>
            </w:r>
            <w:r w:rsidR="007B3BF4">
              <w:rPr>
                <w:rFonts w:cs="Arial"/>
              </w:rPr>
              <w:t>systeem</w:t>
            </w:r>
            <w:r w:rsidRPr="00C9539E">
              <w:rPr>
                <w:rFonts w:cs="Arial"/>
              </w:rPr>
              <w:t xml:space="preserve"> wordt aangewezen als contactpersoon. De contactverwant wordt geïnformeerd over de locatie waar het slachtoffer zich bevindt.</w:t>
            </w:r>
          </w:p>
        </w:tc>
      </w:tr>
      <w:tr w:rsidR="009A43D5" w:rsidRPr="00C9539E" w14:paraId="5C339DA4"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6FF53A23" w14:textId="1E34D2BE" w:rsidR="009A43D5" w:rsidRPr="00C9539E" w:rsidRDefault="00DA04BE" w:rsidP="00F3031B">
            <w:pPr>
              <w:spacing w:line="240" w:lineRule="atLeast"/>
              <w:rPr>
                <w:rFonts w:cs="Arial"/>
              </w:rPr>
            </w:pPr>
            <w:r w:rsidRPr="00C9539E">
              <w:rPr>
                <w:rFonts w:cs="Arial"/>
              </w:rPr>
              <w:t>Frontoffice</w:t>
            </w:r>
          </w:p>
        </w:tc>
        <w:tc>
          <w:tcPr>
            <w:tcW w:w="6621" w:type="dxa"/>
          </w:tcPr>
          <w:p w14:paraId="2DC43BB7" w14:textId="19E6B9F9" w:rsidR="009A43D5" w:rsidRPr="00C9539E" w:rsidRDefault="00DA04BE" w:rsidP="00F3031B">
            <w:pPr>
              <w:spacing w:line="240" w:lineRule="atLeast"/>
              <w:rPr>
                <w:rFonts w:cs="Arial"/>
              </w:rPr>
            </w:pPr>
            <w:r w:rsidRPr="00C9539E">
              <w:rPr>
                <w:rFonts w:cs="Arial"/>
              </w:rPr>
              <w:t xml:space="preserve">Het callcenter van de landelijke voorziening </w:t>
            </w:r>
            <w:r w:rsidR="007B3BF4">
              <w:rPr>
                <w:rFonts w:cs="Arial"/>
              </w:rPr>
              <w:t>het</w:t>
            </w:r>
            <w:r w:rsidR="00D05D0A">
              <w:rPr>
                <w:rFonts w:cs="Arial"/>
              </w:rPr>
              <w:t xml:space="preserve"> SIS-</w:t>
            </w:r>
            <w:r w:rsidR="007B3BF4">
              <w:rPr>
                <w:rFonts w:cs="Arial"/>
              </w:rPr>
              <w:t>systeem</w:t>
            </w:r>
            <w:r w:rsidRPr="00C9539E">
              <w:rPr>
                <w:rFonts w:cs="Arial"/>
              </w:rPr>
              <w:t xml:space="preserve"> waar de telefoontjes naar het landelijk telefoonnummer </w:t>
            </w:r>
            <w:r w:rsidR="00A41DF9">
              <w:rPr>
                <w:rFonts w:cs="Arial"/>
              </w:rPr>
              <w:t>Ik zoek mijn naaste</w:t>
            </w:r>
            <w:r w:rsidRPr="00C9539E">
              <w:rPr>
                <w:rFonts w:cs="Arial"/>
              </w:rPr>
              <w:t xml:space="preserve"> binnenkomen.</w:t>
            </w:r>
          </w:p>
        </w:tc>
      </w:tr>
      <w:tr w:rsidR="00447499" w:rsidRPr="00C9539E" w14:paraId="53BD0D0F"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6BAAB0CD" w14:textId="60CBBF15" w:rsidR="00447499" w:rsidRPr="00C9539E" w:rsidRDefault="003D6A13" w:rsidP="00F3031B">
            <w:pPr>
              <w:spacing w:line="240" w:lineRule="atLeast"/>
              <w:rPr>
                <w:rFonts w:cs="Arial"/>
              </w:rPr>
            </w:pPr>
            <w:r w:rsidRPr="003D6A13">
              <w:rPr>
                <w:rFonts w:cs="Arial"/>
              </w:rPr>
              <w:t>GHOR</w:t>
            </w:r>
          </w:p>
        </w:tc>
        <w:tc>
          <w:tcPr>
            <w:tcW w:w="6621" w:type="dxa"/>
          </w:tcPr>
          <w:p w14:paraId="0E4DA4EF" w14:textId="4E9CE9C1" w:rsidR="00447499" w:rsidRPr="00C9539E" w:rsidRDefault="003D6A13" w:rsidP="00F3031B">
            <w:pPr>
              <w:spacing w:line="240" w:lineRule="atLeast"/>
              <w:rPr>
                <w:rFonts w:cs="Arial"/>
              </w:rPr>
            </w:pPr>
            <w:r w:rsidRPr="003D6A13">
              <w:rPr>
                <w:rFonts w:cs="Arial"/>
              </w:rPr>
              <w:t xml:space="preserve">Tijdens een </w:t>
            </w:r>
            <w:proofErr w:type="spellStart"/>
            <w:r w:rsidRPr="003D6A13">
              <w:rPr>
                <w:rFonts w:cs="Arial"/>
              </w:rPr>
              <w:t>cri</w:t>
            </w:r>
            <w:r w:rsidR="00D05D0A">
              <w:rPr>
                <w:rFonts w:cs="Arial"/>
              </w:rPr>
              <w:t>het</w:t>
            </w:r>
            <w:proofErr w:type="spellEnd"/>
            <w:r w:rsidR="00D05D0A">
              <w:rPr>
                <w:rFonts w:cs="Arial"/>
              </w:rPr>
              <w:t xml:space="preserve"> SIS-systeem</w:t>
            </w:r>
            <w:r w:rsidRPr="003D6A13">
              <w:rPr>
                <w:rFonts w:cs="Arial"/>
              </w:rPr>
              <w:t xml:space="preserve"> leveren allerlei verschillende organisaties geneeskundige zorg, zoals ziekenhuizen, ambulancediensten, huisartsen, instellingen, apothekers en het Nederlandse Rode Kruis. De Geneeskundige Hulpverleningsorganisatie in de Regio (GHOR) leidt en coördineert de geneeskundige hulpverlening bij rampen en crises.</w:t>
            </w:r>
          </w:p>
        </w:tc>
      </w:tr>
      <w:tr w:rsidR="00613D70" w:rsidRPr="00C9539E" w14:paraId="6F48B1F6"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6AA56A33" w14:textId="173CE1A5" w:rsidR="00613D70" w:rsidRPr="003D6A13" w:rsidRDefault="00613D70" w:rsidP="00613D70">
            <w:pPr>
              <w:spacing w:line="240" w:lineRule="atLeast"/>
              <w:rPr>
                <w:rFonts w:cs="Arial"/>
              </w:rPr>
            </w:pPr>
            <w:r>
              <w:rPr>
                <w:rFonts w:cs="Arial"/>
              </w:rPr>
              <w:t>Ik zoek mijn naaste</w:t>
            </w:r>
          </w:p>
        </w:tc>
        <w:tc>
          <w:tcPr>
            <w:tcW w:w="6621" w:type="dxa"/>
          </w:tcPr>
          <w:p w14:paraId="66E80D07" w14:textId="15A92999" w:rsidR="00613D70" w:rsidRPr="003D6A13" w:rsidRDefault="00613D70" w:rsidP="00613D70">
            <w:pPr>
              <w:spacing w:line="240" w:lineRule="atLeast"/>
              <w:rPr>
                <w:rFonts w:cs="Arial"/>
              </w:rPr>
            </w:pPr>
            <w:r w:rsidRPr="00C9539E">
              <w:rPr>
                <w:rFonts w:cs="Arial"/>
              </w:rPr>
              <w:t xml:space="preserve">Benaming voor </w:t>
            </w:r>
            <w:r>
              <w:rPr>
                <w:rFonts w:cs="Arial"/>
              </w:rPr>
              <w:t xml:space="preserve">het </w:t>
            </w:r>
            <w:r w:rsidRPr="00C9539E">
              <w:rPr>
                <w:rFonts w:cs="Arial"/>
              </w:rPr>
              <w:t>SIS</w:t>
            </w:r>
            <w:r>
              <w:rPr>
                <w:rFonts w:cs="Arial"/>
              </w:rPr>
              <w:t>-systeem</w:t>
            </w:r>
            <w:r w:rsidRPr="00C9539E">
              <w:rPr>
                <w:rFonts w:cs="Arial"/>
              </w:rPr>
              <w:t xml:space="preserve"> die wordt gebruikt in de communicatie naar burgers.</w:t>
            </w:r>
          </w:p>
        </w:tc>
      </w:tr>
      <w:tr w:rsidR="003D6A13" w:rsidRPr="00C9539E" w14:paraId="343B28DC"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73E5CB21" w14:textId="6A705F23" w:rsidR="003D6A13" w:rsidRPr="003D6A13" w:rsidRDefault="00ED42D6" w:rsidP="00F3031B">
            <w:pPr>
              <w:spacing w:line="240" w:lineRule="atLeast"/>
              <w:rPr>
                <w:rFonts w:cs="Arial"/>
              </w:rPr>
            </w:pPr>
            <w:r>
              <w:rPr>
                <w:rFonts w:eastAsia="Arial" w:cs="Arial"/>
                <w:color w:val="000000" w:themeColor="text1"/>
              </w:rPr>
              <w:t>Incidentgemeente</w:t>
            </w:r>
          </w:p>
        </w:tc>
        <w:tc>
          <w:tcPr>
            <w:tcW w:w="6621" w:type="dxa"/>
          </w:tcPr>
          <w:p w14:paraId="51AEA6A0" w14:textId="460AF9D1" w:rsidR="003D6A13" w:rsidRPr="003D6A13" w:rsidRDefault="00ED42D6" w:rsidP="00F3031B">
            <w:pPr>
              <w:spacing w:line="240" w:lineRule="atLeast"/>
              <w:rPr>
                <w:rFonts w:cs="Arial"/>
              </w:rPr>
            </w:pPr>
            <w:r w:rsidRPr="00ED42D6">
              <w:rPr>
                <w:rFonts w:cs="Arial"/>
              </w:rPr>
              <w:t>Gemeente waar een grootschalig incident of ramp heeft plaatsgevonden.</w:t>
            </w:r>
          </w:p>
        </w:tc>
      </w:tr>
      <w:tr w:rsidR="00ED42D6" w:rsidRPr="00C9539E" w14:paraId="524666A6"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1A582F76" w14:textId="744B5535" w:rsidR="00ED42D6" w:rsidRDefault="00ED42D6" w:rsidP="00F3031B">
            <w:pPr>
              <w:spacing w:line="240" w:lineRule="atLeast"/>
              <w:rPr>
                <w:rFonts w:eastAsia="Arial" w:cs="Arial"/>
                <w:color w:val="000000" w:themeColor="text1"/>
              </w:rPr>
            </w:pPr>
            <w:r>
              <w:rPr>
                <w:rFonts w:eastAsia="Arial" w:cs="Arial"/>
                <w:color w:val="000000" w:themeColor="text1"/>
              </w:rPr>
              <w:t>Ketenpartners</w:t>
            </w:r>
          </w:p>
        </w:tc>
        <w:tc>
          <w:tcPr>
            <w:tcW w:w="6621" w:type="dxa"/>
          </w:tcPr>
          <w:p w14:paraId="44217305" w14:textId="1E925A18" w:rsidR="00ED42D6" w:rsidRPr="00ED42D6" w:rsidRDefault="00ED42D6" w:rsidP="00F3031B">
            <w:pPr>
              <w:spacing w:line="240" w:lineRule="atLeast"/>
              <w:rPr>
                <w:rFonts w:cs="Arial"/>
              </w:rPr>
            </w:pPr>
            <w:r w:rsidRPr="00ED42D6">
              <w:rPr>
                <w:rFonts w:cs="Arial"/>
              </w:rPr>
              <w:t xml:space="preserve">Ketenpartners van </w:t>
            </w:r>
            <w:r w:rsidR="007B3BF4">
              <w:rPr>
                <w:rFonts w:cs="Arial"/>
              </w:rPr>
              <w:t>het</w:t>
            </w:r>
            <w:r w:rsidR="00D05D0A">
              <w:rPr>
                <w:rFonts w:cs="Arial"/>
              </w:rPr>
              <w:t xml:space="preserve"> </w:t>
            </w:r>
            <w:r w:rsidRPr="00ED42D6">
              <w:rPr>
                <w:rFonts w:cs="Arial"/>
              </w:rPr>
              <w:t>SIS</w:t>
            </w:r>
            <w:r w:rsidR="00D05D0A">
              <w:rPr>
                <w:rFonts w:cs="Arial"/>
              </w:rPr>
              <w:t>-</w:t>
            </w:r>
            <w:r w:rsidR="007B3BF4">
              <w:rPr>
                <w:rFonts w:cs="Arial"/>
              </w:rPr>
              <w:t>systeem</w:t>
            </w:r>
            <w:r w:rsidRPr="00ED42D6">
              <w:rPr>
                <w:rFonts w:cs="Arial"/>
              </w:rPr>
              <w:t xml:space="preserve"> zijn gemeenten, veiligheidsregio’s, GHOR, en Politie.</w:t>
            </w:r>
          </w:p>
        </w:tc>
      </w:tr>
      <w:tr w:rsidR="00ED42D6" w:rsidRPr="00C9539E" w14:paraId="71CED13E"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2FD9A2A6" w14:textId="042C38FE" w:rsidR="00ED42D6" w:rsidRPr="00C9539E" w:rsidRDefault="00ED42D6" w:rsidP="00F3031B">
            <w:pPr>
              <w:spacing w:line="240" w:lineRule="atLeast"/>
              <w:rPr>
                <w:rFonts w:cs="Arial"/>
              </w:rPr>
            </w:pPr>
            <w:r w:rsidRPr="00C9539E">
              <w:rPr>
                <w:rFonts w:cs="Arial"/>
              </w:rPr>
              <w:t>SIS</w:t>
            </w:r>
          </w:p>
        </w:tc>
        <w:tc>
          <w:tcPr>
            <w:tcW w:w="6621" w:type="dxa"/>
          </w:tcPr>
          <w:p w14:paraId="4B419771" w14:textId="4EEEEE2F" w:rsidR="00ED42D6" w:rsidRDefault="00ED42D6" w:rsidP="00F3031B">
            <w:pPr>
              <w:spacing w:line="240" w:lineRule="atLeast"/>
              <w:rPr>
                <w:rFonts w:cs="Arial"/>
              </w:rPr>
            </w:pPr>
            <w:r>
              <w:rPr>
                <w:rFonts w:cs="Arial"/>
              </w:rPr>
              <w:t>SIS</w:t>
            </w:r>
            <w:r w:rsidR="009D08CE">
              <w:rPr>
                <w:rFonts w:cs="Arial"/>
              </w:rPr>
              <w:t xml:space="preserve"> </w:t>
            </w:r>
            <w:r>
              <w:rPr>
                <w:rFonts w:cs="Arial"/>
              </w:rPr>
              <w:t xml:space="preserve">- </w:t>
            </w:r>
            <w:r w:rsidRPr="00C9539E">
              <w:rPr>
                <w:rFonts w:cs="Arial"/>
              </w:rPr>
              <w:t>Slachtoffer Informatie Systematiek Systeem</w:t>
            </w:r>
          </w:p>
          <w:p w14:paraId="0B66621E" w14:textId="77777777" w:rsidR="00ED42D6" w:rsidRPr="00C9539E" w:rsidRDefault="00ED42D6" w:rsidP="00F3031B">
            <w:pPr>
              <w:spacing w:line="240" w:lineRule="atLeast"/>
              <w:rPr>
                <w:rFonts w:cs="Arial"/>
              </w:rPr>
            </w:pPr>
            <w:r w:rsidRPr="00C9539E">
              <w:rPr>
                <w:rFonts w:cs="Arial"/>
              </w:rPr>
              <w:t>Operationele organisatie die bij (grootschalige) incidenten in Nederland waarbij slachtoffers vallen de incidentgemeente of veiligheidsregio ondersteunt bij de uitvoering van de Bevolkingszorgtaken ‘slachtofferregistratie’ en ‘verwanteninformatie’ zoals vastgelegd in de Wet veiligheidsregio’s (</w:t>
            </w:r>
            <w:proofErr w:type="spellStart"/>
            <w:r w:rsidRPr="00C9539E">
              <w:rPr>
                <w:rFonts w:cs="Arial"/>
              </w:rPr>
              <w:t>Wvr</w:t>
            </w:r>
            <w:proofErr w:type="spellEnd"/>
            <w:r w:rsidRPr="00C9539E">
              <w:rPr>
                <w:rFonts w:cs="Arial"/>
              </w:rPr>
              <w:t>). De landelijke voorziening is 24 uur per dag en 7 dagen per week paraat en operationeel inzetbaar.</w:t>
            </w:r>
          </w:p>
        </w:tc>
      </w:tr>
      <w:tr w:rsidR="00ED42D6" w:rsidRPr="00C9539E" w14:paraId="413AD621"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43338554" w14:textId="1A640805" w:rsidR="009A43D5" w:rsidRPr="00C9539E" w:rsidRDefault="00E23ACA" w:rsidP="00F3031B">
            <w:pPr>
              <w:spacing w:line="240" w:lineRule="atLeast"/>
              <w:rPr>
                <w:rFonts w:cs="Arial"/>
              </w:rPr>
            </w:pPr>
            <w:r w:rsidRPr="00C9539E">
              <w:rPr>
                <w:rFonts w:cs="Arial"/>
              </w:rPr>
              <w:t>LOCC</w:t>
            </w:r>
          </w:p>
        </w:tc>
        <w:tc>
          <w:tcPr>
            <w:tcW w:w="6621" w:type="dxa"/>
          </w:tcPr>
          <w:p w14:paraId="2A8EBECF" w14:textId="68EC6280" w:rsidR="009A43D5" w:rsidRPr="00C9539E" w:rsidRDefault="00E23ACA" w:rsidP="00F3031B">
            <w:pPr>
              <w:spacing w:line="240" w:lineRule="atLeast"/>
              <w:rPr>
                <w:rFonts w:cs="Arial"/>
              </w:rPr>
            </w:pPr>
            <w:r w:rsidRPr="00C9539E">
              <w:rPr>
                <w:rFonts w:cs="Arial"/>
              </w:rPr>
              <w:t xml:space="preserve">Het Landelijk Operationeel Coördinatie Centrum </w:t>
            </w:r>
            <w:r w:rsidR="00BE67EB">
              <w:rPr>
                <w:rFonts w:cs="Arial"/>
              </w:rPr>
              <w:t xml:space="preserve">(LOCC) </w:t>
            </w:r>
            <w:r w:rsidRPr="00C9539E">
              <w:rPr>
                <w:rFonts w:cs="Arial"/>
              </w:rPr>
              <w:t xml:space="preserve">zorgt bij (dreigende) nationale en internationale incidenten voor de samenwerking van politie, brandweer en andere organisaties. Het LOCC is een onderdeel van het Ministerie van Justitie en Veiligheid en maakt deel uit van de nationale </w:t>
            </w:r>
            <w:proofErr w:type="spellStart"/>
            <w:r w:rsidRPr="00C9539E">
              <w:rPr>
                <w:rFonts w:cs="Arial"/>
              </w:rPr>
              <w:t>cri</w:t>
            </w:r>
            <w:r w:rsidR="00D05D0A">
              <w:rPr>
                <w:rFonts w:cs="Arial"/>
              </w:rPr>
              <w:t>het</w:t>
            </w:r>
            <w:proofErr w:type="spellEnd"/>
            <w:r w:rsidR="00D05D0A">
              <w:rPr>
                <w:rFonts w:cs="Arial"/>
              </w:rPr>
              <w:t xml:space="preserve"> SIS-systeem</w:t>
            </w:r>
            <w:r w:rsidRPr="00C9539E">
              <w:rPr>
                <w:rFonts w:cs="Arial"/>
              </w:rPr>
              <w:t xml:space="preserve">besluitvormingsstructuur. Bij een grootschalig incident of ramp alarmeert het LOCC op verzoek van de incidentgemeente of coördinerende veiligheidsregio de functionarissen van de landelijke voorziening </w:t>
            </w:r>
            <w:r w:rsidR="007B3BF4">
              <w:rPr>
                <w:rFonts w:cs="Arial"/>
              </w:rPr>
              <w:t>het</w:t>
            </w:r>
            <w:r w:rsidR="00D05D0A">
              <w:rPr>
                <w:rFonts w:cs="Arial"/>
              </w:rPr>
              <w:t xml:space="preserve"> SIS-</w:t>
            </w:r>
            <w:r w:rsidR="007B3BF4">
              <w:rPr>
                <w:rFonts w:cs="Arial"/>
              </w:rPr>
              <w:t>systeem</w:t>
            </w:r>
            <w:r w:rsidRPr="00C9539E">
              <w:rPr>
                <w:rFonts w:cs="Arial"/>
              </w:rPr>
              <w:t>.</w:t>
            </w:r>
          </w:p>
        </w:tc>
      </w:tr>
      <w:tr w:rsidR="00ED42D6" w:rsidRPr="00C9539E" w14:paraId="51D4189F"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5C829191" w14:textId="5B898508" w:rsidR="00DA04BE" w:rsidRPr="00C9539E" w:rsidRDefault="00E23ACA" w:rsidP="00F3031B">
            <w:pPr>
              <w:spacing w:line="240" w:lineRule="atLeast"/>
              <w:rPr>
                <w:rFonts w:cs="Arial"/>
              </w:rPr>
            </w:pPr>
            <w:r w:rsidRPr="00C9539E">
              <w:rPr>
                <w:rFonts w:cs="Arial"/>
              </w:rPr>
              <w:t>Matchen</w:t>
            </w:r>
          </w:p>
        </w:tc>
        <w:tc>
          <w:tcPr>
            <w:tcW w:w="6621" w:type="dxa"/>
          </w:tcPr>
          <w:p w14:paraId="181752E7" w14:textId="1B1349E9" w:rsidR="00DA04BE" w:rsidRPr="00C9539E" w:rsidRDefault="00E23ACA" w:rsidP="00F3031B">
            <w:pPr>
              <w:spacing w:line="240" w:lineRule="atLeast"/>
              <w:rPr>
                <w:rFonts w:cs="Arial"/>
              </w:rPr>
            </w:pPr>
            <w:r w:rsidRPr="00C9539E">
              <w:rPr>
                <w:rFonts w:cs="Arial"/>
              </w:rPr>
              <w:t>Het combineren van de gegevens van slachtoffers met de gegevens van vermisten en verwanten.</w:t>
            </w:r>
          </w:p>
        </w:tc>
      </w:tr>
      <w:tr w:rsidR="00ED42D6" w:rsidRPr="00C9539E" w14:paraId="1A8BE63C"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33D4F60E" w14:textId="763B0D9B" w:rsidR="00DA04BE" w:rsidRPr="00C9539E" w:rsidRDefault="002E5D30" w:rsidP="00F3031B">
            <w:pPr>
              <w:spacing w:line="240" w:lineRule="atLeast"/>
              <w:rPr>
                <w:rFonts w:cs="Arial"/>
              </w:rPr>
            </w:pPr>
            <w:r w:rsidRPr="00C9539E">
              <w:rPr>
                <w:rFonts w:cs="Arial"/>
              </w:rPr>
              <w:lastRenderedPageBreak/>
              <w:t>Matchoptie</w:t>
            </w:r>
          </w:p>
        </w:tc>
        <w:tc>
          <w:tcPr>
            <w:tcW w:w="6621" w:type="dxa"/>
          </w:tcPr>
          <w:p w14:paraId="0BF03E1F" w14:textId="09471822" w:rsidR="00DA04BE" w:rsidRPr="00C9539E" w:rsidRDefault="002E5D30" w:rsidP="00F3031B">
            <w:pPr>
              <w:spacing w:line="240" w:lineRule="atLeast"/>
              <w:rPr>
                <w:rFonts w:cs="Arial"/>
              </w:rPr>
            </w:pPr>
            <w:r w:rsidRPr="00C9539E">
              <w:rPr>
                <w:rFonts w:cs="Arial"/>
              </w:rPr>
              <w:t>Een mogelijke match van een slachtoffer met een vermist persoon waarvoor één of meerdere zoekvragen zijn binnengekomen.</w:t>
            </w:r>
          </w:p>
        </w:tc>
      </w:tr>
      <w:tr w:rsidR="00ED42D6" w:rsidRPr="00C9539E" w14:paraId="5B8779B6"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728745FF" w14:textId="5AC9A17A" w:rsidR="00DA04BE" w:rsidRPr="00C9539E" w:rsidRDefault="002E5D30" w:rsidP="00F3031B">
            <w:pPr>
              <w:spacing w:line="240" w:lineRule="atLeast"/>
              <w:rPr>
                <w:rFonts w:cs="Arial"/>
              </w:rPr>
            </w:pPr>
            <w:r w:rsidRPr="00C9539E">
              <w:rPr>
                <w:rFonts w:cs="Arial"/>
              </w:rPr>
              <w:t>Minder-zelfredzaam slachtoffer</w:t>
            </w:r>
          </w:p>
        </w:tc>
        <w:tc>
          <w:tcPr>
            <w:tcW w:w="6621" w:type="dxa"/>
          </w:tcPr>
          <w:p w14:paraId="4A954511" w14:textId="740A4B84" w:rsidR="00DA04BE" w:rsidRPr="00C9539E" w:rsidRDefault="002E5D30" w:rsidP="00F3031B">
            <w:pPr>
              <w:spacing w:line="240" w:lineRule="atLeast"/>
              <w:rPr>
                <w:rFonts w:cs="Arial"/>
              </w:rPr>
            </w:pPr>
            <w:r w:rsidRPr="00C9539E">
              <w:rPr>
                <w:rFonts w:cs="Arial"/>
              </w:rPr>
              <w:t>Niet-gewond of lichtgewond slachtoffer dat niet zelf in staat is om familie en vrienden te informeren, bijvoorbeeld kinderen of mindervaliden. Op verzoek van</w:t>
            </w:r>
            <w:r w:rsidR="002157BB">
              <w:t xml:space="preserve"> de sectie bevolkingszorg van de regionale crisisorganisatie kan</w:t>
            </w:r>
            <w:r w:rsidR="002157BB" w:rsidRPr="00C9539E">
              <w:rPr>
                <w:rFonts w:cs="Arial"/>
              </w:rPr>
              <w:t xml:space="preserve"> </w:t>
            </w:r>
            <w:r w:rsidR="00D05D0A">
              <w:rPr>
                <w:rFonts w:cs="Arial"/>
              </w:rPr>
              <w:t>SIS</w:t>
            </w:r>
            <w:r w:rsidR="00613D70">
              <w:rPr>
                <w:rFonts w:cs="Arial"/>
              </w:rPr>
              <w:t xml:space="preserve"> </w:t>
            </w:r>
            <w:r w:rsidRPr="00C9539E">
              <w:rPr>
                <w:rFonts w:cs="Arial"/>
              </w:rPr>
              <w:t>een rol vervullen bij het informeren van verwanten van minder-zelfredzame slachtoffers.</w:t>
            </w:r>
          </w:p>
        </w:tc>
      </w:tr>
      <w:tr w:rsidR="00ED42D6" w:rsidRPr="00C9539E" w14:paraId="06A4B64D"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58B5B10F" w14:textId="28730548" w:rsidR="00DA04BE" w:rsidRPr="00C9539E" w:rsidRDefault="00A273EE" w:rsidP="00F3031B">
            <w:pPr>
              <w:spacing w:line="240" w:lineRule="atLeast"/>
              <w:rPr>
                <w:rFonts w:cs="Arial"/>
              </w:rPr>
            </w:pPr>
            <w:r w:rsidRPr="00C9539E">
              <w:rPr>
                <w:rFonts w:cs="Arial"/>
              </w:rPr>
              <w:t>Naaste</w:t>
            </w:r>
          </w:p>
        </w:tc>
        <w:tc>
          <w:tcPr>
            <w:tcW w:w="6621" w:type="dxa"/>
          </w:tcPr>
          <w:p w14:paraId="4D566670" w14:textId="60328EDD" w:rsidR="00DA04BE" w:rsidRPr="00C9539E" w:rsidRDefault="00A273EE" w:rsidP="00F3031B">
            <w:pPr>
              <w:spacing w:line="240" w:lineRule="atLeast"/>
              <w:rPr>
                <w:rFonts w:cs="Arial"/>
              </w:rPr>
            </w:pPr>
            <w:r w:rsidRPr="00C9539E">
              <w:rPr>
                <w:rFonts w:cs="Arial"/>
              </w:rPr>
              <w:t>Een familielid, partner, vriend, vriendin, kennis of collega.</w:t>
            </w:r>
          </w:p>
        </w:tc>
      </w:tr>
      <w:tr w:rsidR="00ED42D6" w:rsidRPr="00C9539E" w14:paraId="1353636A"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63B08B98" w14:textId="53AF524C" w:rsidR="00DA04BE" w:rsidRPr="00C9539E" w:rsidRDefault="00A273EE" w:rsidP="00F3031B">
            <w:pPr>
              <w:spacing w:line="240" w:lineRule="atLeast"/>
              <w:rPr>
                <w:rFonts w:cs="Arial"/>
              </w:rPr>
            </w:pPr>
            <w:r w:rsidRPr="00C9539E">
              <w:rPr>
                <w:rFonts w:cs="Arial"/>
              </w:rPr>
              <w:t>Nafase</w:t>
            </w:r>
          </w:p>
        </w:tc>
        <w:tc>
          <w:tcPr>
            <w:tcW w:w="6621" w:type="dxa"/>
          </w:tcPr>
          <w:p w14:paraId="06E82801" w14:textId="43E36502" w:rsidR="00DA04BE" w:rsidRPr="00C9539E" w:rsidRDefault="00A273EE" w:rsidP="00F3031B">
            <w:pPr>
              <w:spacing w:line="240" w:lineRule="atLeast"/>
              <w:rPr>
                <w:rFonts w:cs="Arial"/>
              </w:rPr>
            </w:pPr>
            <w:r w:rsidRPr="00C9539E">
              <w:rPr>
                <w:rFonts w:cs="Arial"/>
              </w:rPr>
              <w:t>De terugkeer naar de 'normale situatie'. De nafase kent een scala aan nazorgactiviteiten, waaronder bijzondere uitvaartverzorging, de organisatie van stille tochten en herdenkingsdiensten, psychosociale nazorg zoals slachtofferhulp of maatschappelijk werk, afhandeling van schade en informatievoorziening aan direct en indirect getroffenen.</w:t>
            </w:r>
          </w:p>
        </w:tc>
      </w:tr>
      <w:tr w:rsidR="00CF19E7" w:rsidRPr="00C9539E" w14:paraId="46B88113"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24B33DBF" w14:textId="03BCB2DF" w:rsidR="0040520A" w:rsidRPr="00C9539E" w:rsidRDefault="0040520A" w:rsidP="00F3031B">
            <w:pPr>
              <w:spacing w:line="240" w:lineRule="atLeast"/>
              <w:rPr>
                <w:rFonts w:cs="Arial"/>
              </w:rPr>
            </w:pPr>
            <w:r w:rsidRPr="00C9539E">
              <w:rPr>
                <w:rFonts w:cs="Arial"/>
              </w:rPr>
              <w:t>Niet-zelfredzaam slachtoffer</w:t>
            </w:r>
          </w:p>
        </w:tc>
        <w:tc>
          <w:tcPr>
            <w:tcW w:w="6621" w:type="dxa"/>
          </w:tcPr>
          <w:p w14:paraId="0B5493D8" w14:textId="60CBD6B4" w:rsidR="0040520A" w:rsidRPr="00C9539E" w:rsidRDefault="0040520A" w:rsidP="00F3031B">
            <w:pPr>
              <w:spacing w:line="240" w:lineRule="atLeast"/>
              <w:rPr>
                <w:rFonts w:cs="Arial"/>
              </w:rPr>
            </w:pPr>
            <w:r w:rsidRPr="00C9539E">
              <w:rPr>
                <w:rFonts w:cs="Arial"/>
              </w:rPr>
              <w:t xml:space="preserve">Persoon die fysiek of mentaal niet in staat is om zelf contact te leggen met zijn familie om te laten weten waar hij is. </w:t>
            </w:r>
            <w:r w:rsidR="007B3BF4">
              <w:rPr>
                <w:rFonts w:cs="Arial"/>
              </w:rPr>
              <w:t>het</w:t>
            </w:r>
            <w:r w:rsidR="00D05D0A">
              <w:rPr>
                <w:rFonts w:cs="Arial"/>
              </w:rPr>
              <w:t xml:space="preserve"> SIS-</w:t>
            </w:r>
            <w:r w:rsidR="007B3BF4">
              <w:rPr>
                <w:rFonts w:cs="Arial"/>
              </w:rPr>
              <w:t>systeem</w:t>
            </w:r>
            <w:r w:rsidRPr="00C9539E">
              <w:rPr>
                <w:rFonts w:cs="Arial"/>
              </w:rPr>
              <w:t xml:space="preserve"> richt zich op het informeren van verwanten van gewonde niet-zelfredzame slachtoffers. Het informeren van verwanten van overleden slachtoffers is geen taak van </w:t>
            </w:r>
            <w:r w:rsidR="007B3BF4">
              <w:rPr>
                <w:rFonts w:cs="Arial"/>
              </w:rPr>
              <w:t>het</w:t>
            </w:r>
            <w:r w:rsidR="00D05D0A">
              <w:rPr>
                <w:rFonts w:cs="Arial"/>
              </w:rPr>
              <w:t xml:space="preserve"> SIS-</w:t>
            </w:r>
            <w:r w:rsidR="007B3BF4">
              <w:rPr>
                <w:rFonts w:cs="Arial"/>
              </w:rPr>
              <w:t>systeem</w:t>
            </w:r>
            <w:r w:rsidRPr="00C9539E">
              <w:rPr>
                <w:rFonts w:cs="Arial"/>
              </w:rPr>
              <w:t>, maar van de regionale politie-eenheid</w:t>
            </w:r>
            <w:r w:rsidR="00C9539E">
              <w:rPr>
                <w:rFonts w:cs="Arial"/>
              </w:rPr>
              <w:t>.</w:t>
            </w:r>
          </w:p>
        </w:tc>
      </w:tr>
      <w:tr w:rsidR="00ED42D6" w:rsidRPr="00C9539E" w14:paraId="72712550"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5B5AE5F1" w14:textId="77777777" w:rsidR="00ED42D6" w:rsidRPr="00C9539E" w:rsidRDefault="00ED42D6" w:rsidP="00F3031B">
            <w:pPr>
              <w:spacing w:line="240" w:lineRule="atLeast"/>
              <w:rPr>
                <w:rFonts w:cs="Arial"/>
              </w:rPr>
            </w:pPr>
            <w:r w:rsidRPr="00C9539E">
              <w:rPr>
                <w:rFonts w:cs="Arial"/>
              </w:rPr>
              <w:t>NIPV</w:t>
            </w:r>
          </w:p>
        </w:tc>
        <w:tc>
          <w:tcPr>
            <w:tcW w:w="6621" w:type="dxa"/>
          </w:tcPr>
          <w:p w14:paraId="4934320E" w14:textId="77777777" w:rsidR="00ED42D6" w:rsidRPr="00C9539E" w:rsidRDefault="00ED42D6" w:rsidP="00F3031B">
            <w:pPr>
              <w:spacing w:line="240" w:lineRule="atLeast"/>
              <w:rPr>
                <w:rFonts w:cs="Arial"/>
              </w:rPr>
            </w:pPr>
            <w:r w:rsidRPr="00C9539E">
              <w:rPr>
                <w:rFonts w:cs="Arial"/>
              </w:rPr>
              <w:t>Nederlands Instituut Publieke Veiligheid</w:t>
            </w:r>
          </w:p>
        </w:tc>
      </w:tr>
      <w:tr w:rsidR="00ED42D6" w:rsidRPr="00C9539E" w14:paraId="2F549981"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613D26F5" w14:textId="46DEE99F" w:rsidR="0040520A" w:rsidRPr="00C9539E" w:rsidRDefault="0040520A" w:rsidP="00F3031B">
            <w:pPr>
              <w:spacing w:line="240" w:lineRule="atLeast"/>
              <w:rPr>
                <w:rFonts w:cs="Arial"/>
              </w:rPr>
            </w:pPr>
            <w:r w:rsidRPr="00C9539E">
              <w:rPr>
                <w:rFonts w:cs="Arial"/>
              </w:rPr>
              <w:t>Openstaande zoekvraag</w:t>
            </w:r>
          </w:p>
        </w:tc>
        <w:tc>
          <w:tcPr>
            <w:tcW w:w="6621" w:type="dxa"/>
          </w:tcPr>
          <w:p w14:paraId="020C5CE6" w14:textId="5F61E291" w:rsidR="0040520A" w:rsidRPr="00C9539E" w:rsidRDefault="0040520A" w:rsidP="00F3031B">
            <w:pPr>
              <w:spacing w:line="240" w:lineRule="atLeast"/>
              <w:rPr>
                <w:rFonts w:cs="Arial"/>
              </w:rPr>
            </w:pPr>
            <w:r w:rsidRPr="00C9539E">
              <w:rPr>
                <w:rFonts w:cs="Arial"/>
              </w:rPr>
              <w:t>Als er bij de vergelijking van een zoekvraag van een verwant met de gegevens van slachtoffers geen match is, spreken we van een verwant met een openstaande zoekvraag. Het gaat om een verwant die een zoekvraag heeft ingediend en nog wacht op informatie over het lot van zijn naaste.</w:t>
            </w:r>
          </w:p>
        </w:tc>
      </w:tr>
      <w:tr w:rsidR="00ED42D6" w:rsidRPr="00C9539E" w14:paraId="32BCF324"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1DB1C30F" w14:textId="6D8CD142" w:rsidR="0040520A" w:rsidRPr="00C9539E" w:rsidRDefault="00653C58" w:rsidP="00F3031B">
            <w:pPr>
              <w:spacing w:line="240" w:lineRule="atLeast"/>
              <w:rPr>
                <w:rFonts w:cs="Arial"/>
              </w:rPr>
            </w:pPr>
            <w:r w:rsidRPr="00C9539E">
              <w:rPr>
                <w:rFonts w:cs="Arial"/>
              </w:rPr>
              <w:t>Overige verwant</w:t>
            </w:r>
          </w:p>
        </w:tc>
        <w:tc>
          <w:tcPr>
            <w:tcW w:w="6621" w:type="dxa"/>
          </w:tcPr>
          <w:p w14:paraId="4794CE58" w14:textId="0AF1A644" w:rsidR="0040520A" w:rsidRPr="00C9539E" w:rsidRDefault="00653C58" w:rsidP="00F3031B">
            <w:pPr>
              <w:spacing w:line="240" w:lineRule="atLeast"/>
              <w:rPr>
                <w:rFonts w:cs="Arial"/>
              </w:rPr>
            </w:pPr>
            <w:r w:rsidRPr="00C9539E">
              <w:rPr>
                <w:rFonts w:cs="Arial"/>
              </w:rPr>
              <w:t>Als er meerdere verwanten op zoek zijn naar één persoon, zal de Backoffice een Contactverwant aanwijzen. Alle andere verwanten die deze persoon zoeken, zijn Overige verwant en worden op de hoogte gesteld door de Frontoffice.</w:t>
            </w:r>
          </w:p>
        </w:tc>
      </w:tr>
      <w:tr w:rsidR="00ED42D6" w:rsidRPr="00C9539E" w14:paraId="0EE326AC"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47765446" w14:textId="0A7D6994" w:rsidR="00653C58" w:rsidRPr="00C9539E" w:rsidRDefault="00844442" w:rsidP="00F3031B">
            <w:pPr>
              <w:spacing w:line="240" w:lineRule="atLeast"/>
              <w:rPr>
                <w:rFonts w:cs="Arial"/>
              </w:rPr>
            </w:pPr>
            <w:r w:rsidRPr="00C9539E">
              <w:rPr>
                <w:rFonts w:cs="Arial"/>
              </w:rPr>
              <w:t>Vermiste</w:t>
            </w:r>
          </w:p>
        </w:tc>
        <w:tc>
          <w:tcPr>
            <w:tcW w:w="6621" w:type="dxa"/>
          </w:tcPr>
          <w:p w14:paraId="218BE529" w14:textId="45593271" w:rsidR="00653C58" w:rsidRPr="00C9539E" w:rsidRDefault="00844442" w:rsidP="00F3031B">
            <w:pPr>
              <w:spacing w:line="240" w:lineRule="atLeast"/>
              <w:rPr>
                <w:rFonts w:cs="Arial"/>
              </w:rPr>
            </w:pPr>
            <w:r w:rsidRPr="00C9539E">
              <w:rPr>
                <w:rFonts w:cs="Arial"/>
              </w:rPr>
              <w:t xml:space="preserve">De persoon van wie een verwant denkt dat hij betrokken is bij een incident en ook als zodanig door de verwant is aangemeld bij </w:t>
            </w:r>
            <w:r w:rsidR="00A41DF9">
              <w:rPr>
                <w:rFonts w:cs="Arial"/>
              </w:rPr>
              <w:t>Ik zoek mijn naaste</w:t>
            </w:r>
            <w:r w:rsidRPr="00C9539E">
              <w:rPr>
                <w:rFonts w:cs="Arial"/>
              </w:rPr>
              <w:t>.</w:t>
            </w:r>
          </w:p>
        </w:tc>
      </w:tr>
      <w:tr w:rsidR="00ED42D6" w:rsidRPr="00C9539E" w14:paraId="2BC18CBC"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70D896DA" w14:textId="49377446" w:rsidR="00653C58" w:rsidRPr="00C9539E" w:rsidRDefault="00844442" w:rsidP="00F3031B">
            <w:pPr>
              <w:spacing w:line="240" w:lineRule="atLeast"/>
              <w:rPr>
                <w:rFonts w:cs="Arial"/>
              </w:rPr>
            </w:pPr>
            <w:r w:rsidRPr="00C9539E">
              <w:rPr>
                <w:rFonts w:cs="Arial"/>
              </w:rPr>
              <w:t>Verwant</w:t>
            </w:r>
          </w:p>
        </w:tc>
        <w:tc>
          <w:tcPr>
            <w:tcW w:w="6621" w:type="dxa"/>
          </w:tcPr>
          <w:p w14:paraId="402021E8" w14:textId="7E0A0AD2" w:rsidR="00653C58" w:rsidRPr="00C9539E" w:rsidRDefault="00844442" w:rsidP="00F3031B">
            <w:pPr>
              <w:spacing w:line="240" w:lineRule="atLeast"/>
              <w:rPr>
                <w:rFonts w:cs="Arial"/>
              </w:rPr>
            </w:pPr>
            <w:r w:rsidRPr="00C9539E">
              <w:rPr>
                <w:rFonts w:cs="Arial"/>
              </w:rPr>
              <w:t xml:space="preserve">Een persoon die denkt dat een naaste betrokken is bij een incident en een zoekvraag naar deze naaste heeft ingediend bij </w:t>
            </w:r>
            <w:r w:rsidR="00A41DF9">
              <w:rPr>
                <w:rFonts w:cs="Arial"/>
              </w:rPr>
              <w:t>Ik zoek mijn naaste</w:t>
            </w:r>
            <w:r w:rsidRPr="00C9539E">
              <w:rPr>
                <w:rFonts w:cs="Arial"/>
              </w:rPr>
              <w:t>.</w:t>
            </w:r>
          </w:p>
        </w:tc>
      </w:tr>
      <w:tr w:rsidR="00ED42D6" w:rsidRPr="00C9539E" w14:paraId="3CB47D60"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58E46AC3" w14:textId="467710E5" w:rsidR="00653C58" w:rsidRPr="00C9539E" w:rsidRDefault="001D3A0C" w:rsidP="00F3031B">
            <w:pPr>
              <w:spacing w:line="240" w:lineRule="atLeast"/>
              <w:rPr>
                <w:rFonts w:cs="Arial"/>
              </w:rPr>
            </w:pPr>
            <w:r w:rsidRPr="00C9539E">
              <w:rPr>
                <w:rFonts w:cs="Arial"/>
              </w:rPr>
              <w:t>Webapplicatie</w:t>
            </w:r>
          </w:p>
        </w:tc>
        <w:tc>
          <w:tcPr>
            <w:tcW w:w="6621" w:type="dxa"/>
          </w:tcPr>
          <w:p w14:paraId="4DE09B59" w14:textId="627E8CAA" w:rsidR="00653C58" w:rsidRPr="00C9539E" w:rsidRDefault="001D3A0C" w:rsidP="00F3031B">
            <w:pPr>
              <w:spacing w:line="240" w:lineRule="atLeast"/>
              <w:rPr>
                <w:rFonts w:cs="Arial"/>
              </w:rPr>
            </w:pPr>
            <w:r w:rsidRPr="00C9539E">
              <w:rPr>
                <w:rFonts w:cs="Arial"/>
              </w:rPr>
              <w:t xml:space="preserve">Online applicatie die de Landelijke Voorziening </w:t>
            </w:r>
            <w:r w:rsidR="007B3BF4">
              <w:rPr>
                <w:rFonts w:cs="Arial"/>
              </w:rPr>
              <w:t>het</w:t>
            </w:r>
            <w:r w:rsidR="00D05D0A">
              <w:rPr>
                <w:rFonts w:cs="Arial"/>
              </w:rPr>
              <w:t xml:space="preserve"> SIS-</w:t>
            </w:r>
            <w:r w:rsidR="007B3BF4">
              <w:rPr>
                <w:rFonts w:cs="Arial"/>
              </w:rPr>
              <w:t>systeem</w:t>
            </w:r>
            <w:r w:rsidRPr="00C9539E">
              <w:rPr>
                <w:rFonts w:cs="Arial"/>
              </w:rPr>
              <w:t xml:space="preserve"> gebruikt ten behoeve van de registratie van Verwanten, Vermisten en Slachtoffers, de matching van slachtoffers met Vermisten en de registratie van geïnformeerde Contactverwanten en Overige verwanten.</w:t>
            </w:r>
          </w:p>
        </w:tc>
      </w:tr>
      <w:tr w:rsidR="00CF19E7" w:rsidRPr="00C9539E" w14:paraId="630B9409" w14:textId="77777777" w:rsidTr="00613D70">
        <w:trPr>
          <w:cnfStyle w:val="000000010000" w:firstRow="0" w:lastRow="0" w:firstColumn="0" w:lastColumn="0" w:oddVBand="0" w:evenVBand="0" w:oddHBand="0" w:evenHBand="1" w:firstRowFirstColumn="0" w:firstRowLastColumn="0" w:lastRowFirstColumn="0" w:lastRowLastColumn="0"/>
        </w:trPr>
        <w:tc>
          <w:tcPr>
            <w:tcW w:w="1590" w:type="dxa"/>
          </w:tcPr>
          <w:p w14:paraId="3AEF809A" w14:textId="6F7D2C0B" w:rsidR="001D3A0C" w:rsidRPr="00C9539E" w:rsidRDefault="001D3A0C" w:rsidP="00F3031B">
            <w:pPr>
              <w:spacing w:line="240" w:lineRule="atLeast"/>
              <w:rPr>
                <w:rFonts w:cs="Arial"/>
              </w:rPr>
            </w:pPr>
            <w:r w:rsidRPr="00C9539E">
              <w:rPr>
                <w:rFonts w:cs="Arial"/>
              </w:rPr>
              <w:t>Zelfredzaam slachtoffer</w:t>
            </w:r>
          </w:p>
        </w:tc>
        <w:tc>
          <w:tcPr>
            <w:tcW w:w="6621" w:type="dxa"/>
          </w:tcPr>
          <w:p w14:paraId="112567CB" w14:textId="6113BB7E" w:rsidR="001D3A0C" w:rsidRPr="00C9539E" w:rsidRDefault="001D3A0C" w:rsidP="00F3031B">
            <w:pPr>
              <w:spacing w:line="240" w:lineRule="atLeast"/>
              <w:rPr>
                <w:rFonts w:cs="Arial"/>
              </w:rPr>
            </w:pPr>
            <w:r w:rsidRPr="00C9539E">
              <w:rPr>
                <w:rFonts w:cs="Arial"/>
              </w:rPr>
              <w:t xml:space="preserve">Niet-gewond of lichtgewond persoon. </w:t>
            </w:r>
            <w:r w:rsidR="007B3BF4">
              <w:rPr>
                <w:rFonts w:cs="Arial"/>
              </w:rPr>
              <w:t>het</w:t>
            </w:r>
            <w:r w:rsidR="00D05D0A">
              <w:rPr>
                <w:rFonts w:cs="Arial"/>
              </w:rPr>
              <w:t xml:space="preserve"> </w:t>
            </w:r>
            <w:r w:rsidRPr="00C9539E">
              <w:rPr>
                <w:rFonts w:cs="Arial"/>
              </w:rPr>
              <w:t>SIS</w:t>
            </w:r>
            <w:r w:rsidR="00D05D0A">
              <w:rPr>
                <w:rFonts w:cs="Arial"/>
              </w:rPr>
              <w:t>-</w:t>
            </w:r>
            <w:r w:rsidR="007B3BF4">
              <w:rPr>
                <w:rFonts w:cs="Arial"/>
              </w:rPr>
              <w:t>systeem</w:t>
            </w:r>
            <w:r w:rsidRPr="00C9539E">
              <w:rPr>
                <w:rFonts w:cs="Arial"/>
              </w:rPr>
              <w:t xml:space="preserve"> gaat er vanuit dat een zelfredzaam slachtoffer zelf familie en vrienden belt of op een andere manier laat weten hoe het met hem gaat.</w:t>
            </w:r>
          </w:p>
        </w:tc>
      </w:tr>
      <w:tr w:rsidR="00CF19E7" w:rsidRPr="00C9539E" w14:paraId="54DE8749" w14:textId="77777777" w:rsidTr="00613D70">
        <w:trPr>
          <w:cnfStyle w:val="000000100000" w:firstRow="0" w:lastRow="0" w:firstColumn="0" w:lastColumn="0" w:oddVBand="0" w:evenVBand="0" w:oddHBand="1" w:evenHBand="0" w:firstRowFirstColumn="0" w:firstRowLastColumn="0" w:lastRowFirstColumn="0" w:lastRowLastColumn="0"/>
        </w:trPr>
        <w:tc>
          <w:tcPr>
            <w:tcW w:w="1590" w:type="dxa"/>
          </w:tcPr>
          <w:p w14:paraId="2A393146" w14:textId="1450B3A2" w:rsidR="001D3A0C" w:rsidRPr="00C9539E" w:rsidRDefault="00C9539E" w:rsidP="00F3031B">
            <w:pPr>
              <w:spacing w:line="240" w:lineRule="atLeast"/>
              <w:rPr>
                <w:rFonts w:cs="Arial"/>
              </w:rPr>
            </w:pPr>
            <w:r w:rsidRPr="00C9539E">
              <w:rPr>
                <w:rFonts w:cs="Arial"/>
              </w:rPr>
              <w:t>Zoekvraag</w:t>
            </w:r>
          </w:p>
        </w:tc>
        <w:tc>
          <w:tcPr>
            <w:tcW w:w="6621" w:type="dxa"/>
          </w:tcPr>
          <w:p w14:paraId="6F240B9D" w14:textId="575E504D" w:rsidR="001D3A0C" w:rsidRPr="00C9539E" w:rsidRDefault="00C9539E" w:rsidP="00F3031B">
            <w:pPr>
              <w:spacing w:line="240" w:lineRule="atLeast"/>
              <w:rPr>
                <w:rFonts w:cs="Arial"/>
              </w:rPr>
            </w:pPr>
            <w:r w:rsidRPr="00C9539E">
              <w:rPr>
                <w:rFonts w:cs="Arial"/>
              </w:rPr>
              <w:t>De vraag van een verwant naar informatie over de locatie van zijn naaste, familielid of partner.</w:t>
            </w:r>
          </w:p>
        </w:tc>
      </w:tr>
    </w:tbl>
    <w:p w14:paraId="63E4737B" w14:textId="77777777" w:rsidR="009A43D5" w:rsidRPr="00F12AAD" w:rsidRDefault="009A43D5" w:rsidP="00F3031B">
      <w:pPr>
        <w:spacing w:line="240" w:lineRule="atLeast"/>
      </w:pPr>
    </w:p>
    <w:sectPr w:rsidR="009A43D5" w:rsidRPr="00F12AAD" w:rsidSect="00341719">
      <w:footerReference w:type="even" r:id="rId15"/>
      <w:footerReference w:type="default" r:id="rId16"/>
      <w:headerReference w:type="first" r:id="rId17"/>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BA442" w14:textId="77777777" w:rsidR="007A6BAB" w:rsidRDefault="007A6BAB">
      <w:r>
        <w:separator/>
      </w:r>
    </w:p>
    <w:p w14:paraId="349956B0" w14:textId="77777777" w:rsidR="007A6BAB" w:rsidRDefault="007A6BAB"/>
  </w:endnote>
  <w:endnote w:type="continuationSeparator" w:id="0">
    <w:p w14:paraId="736CF9DD" w14:textId="77777777" w:rsidR="007A6BAB" w:rsidRDefault="007A6BAB">
      <w:r>
        <w:continuationSeparator/>
      </w:r>
    </w:p>
    <w:p w14:paraId="36BA7A03" w14:textId="77777777" w:rsidR="007A6BAB" w:rsidRDefault="007A6BAB"/>
  </w:endnote>
  <w:endnote w:type="continuationNotice" w:id="1">
    <w:p w14:paraId="12F6E011" w14:textId="77777777" w:rsidR="007A6BAB" w:rsidRDefault="007A6B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7556476A" w14:textId="77777777" w:rsidTr="00876A5A">
      <w:tc>
        <w:tcPr>
          <w:tcW w:w="7573" w:type="dxa"/>
          <w:shd w:val="clear" w:color="auto" w:fill="auto"/>
        </w:tcPr>
        <w:p w14:paraId="13F577DD" w14:textId="54678D7B" w:rsidR="00DB375A" w:rsidRDefault="000C28F9"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A01D37">
            <w:t>Functionele beschrijving SIS</w:t>
          </w:r>
          <w:r w:rsidR="00DB375A">
            <w:fldChar w:fldCharType="end"/>
          </w:r>
        </w:p>
      </w:tc>
      <w:tc>
        <w:tcPr>
          <w:tcW w:w="644" w:type="dxa"/>
          <w:shd w:val="clear" w:color="auto" w:fill="auto"/>
        </w:tcPr>
        <w:p w14:paraId="4B040C3C"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09FEA3C0"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77ED169C" w14:textId="77777777" w:rsidTr="00770EE2">
      <w:tc>
        <w:tcPr>
          <w:tcW w:w="7513" w:type="dxa"/>
          <w:shd w:val="clear" w:color="auto" w:fill="auto"/>
        </w:tcPr>
        <w:p w14:paraId="13450B0F" w14:textId="77777777" w:rsidR="00DB375A" w:rsidRDefault="0003056E" w:rsidP="00DB375A">
          <w:pPr>
            <w:pStyle w:val="Huisstijl-Voettekst"/>
            <w:ind w:left="0" w:firstLine="0"/>
          </w:pPr>
          <w:r>
            <w:rPr>
              <w:noProof/>
            </w:rPr>
            <w:drawing>
              <wp:inline distT="0" distB="0" distL="0" distR="0" wp14:anchorId="0DD05F64" wp14:editId="0DE82851">
                <wp:extent cx="1287163" cy="411686"/>
                <wp:effectExtent l="0" t="0" r="0" b="0"/>
                <wp:docPr id="808205423" name="Afbeelding 80820542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5AC5F8F8"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 NUMPAGES   \* MERGEFORMAT ">
            <w:r w:rsidR="001E7090">
              <w:t>6</w:t>
            </w:r>
          </w:fldSimple>
        </w:p>
      </w:tc>
    </w:tr>
  </w:tbl>
  <w:p w14:paraId="5D895AAD"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83CE7" w14:textId="77777777" w:rsidR="007A6BAB" w:rsidRPr="00D94D07" w:rsidRDefault="007A6BAB" w:rsidP="00A00378">
      <w:pPr>
        <w:spacing w:line="200" w:lineRule="exact"/>
        <w:rPr>
          <w:sz w:val="2"/>
        </w:rPr>
      </w:pPr>
      <w:r>
        <w:separator/>
      </w:r>
    </w:p>
  </w:footnote>
  <w:footnote w:type="continuationSeparator" w:id="0">
    <w:p w14:paraId="23BED9AC" w14:textId="77777777" w:rsidR="007A6BAB" w:rsidRDefault="007A6BAB">
      <w:r>
        <w:continuationSeparator/>
      </w:r>
    </w:p>
    <w:p w14:paraId="6BB15C25" w14:textId="77777777" w:rsidR="007A6BAB" w:rsidRDefault="007A6BAB"/>
  </w:footnote>
  <w:footnote w:type="continuationNotice" w:id="1">
    <w:p w14:paraId="5349F6EE" w14:textId="77777777" w:rsidR="007A6BAB" w:rsidRDefault="007A6B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642FF4A9" w14:textId="77777777" w:rsidTr="00B63252">
      <w:trPr>
        <w:cantSplit/>
        <w:trHeight w:val="2721"/>
      </w:trPr>
      <w:tc>
        <w:tcPr>
          <w:tcW w:w="11907" w:type="dxa"/>
        </w:tcPr>
        <w:p w14:paraId="3B7720BE" w14:textId="77777777" w:rsidR="00D45D79" w:rsidRDefault="00291153" w:rsidP="00D45D79">
          <w:r>
            <w:rPr>
              <w:noProof/>
            </w:rPr>
            <w:drawing>
              <wp:anchor distT="0" distB="0" distL="114300" distR="114300" simplePos="0" relativeHeight="251658240" behindDoc="0" locked="0" layoutInCell="1" allowOverlap="1" wp14:anchorId="1E5F6C9E" wp14:editId="4DD69DEC">
                <wp:simplePos x="0" y="0"/>
                <wp:positionH relativeFrom="column">
                  <wp:posOffset>494937</wp:posOffset>
                </wp:positionH>
                <wp:positionV relativeFrom="paragraph">
                  <wp:posOffset>0</wp:posOffset>
                </wp:positionV>
                <wp:extent cx="2933700" cy="1137285"/>
                <wp:effectExtent l="0" t="0" r="0" b="0"/>
                <wp:wrapNone/>
                <wp:docPr id="895732982" name="Afbeelding 89573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1EC9D6DB" w14:textId="77777777" w:rsidR="002E6ECD" w:rsidRDefault="002E6ECD" w:rsidP="00B63252"/>
  <w:tbl>
    <w:tblPr>
      <w:tblW w:w="7257" w:type="dxa"/>
      <w:tblInd w:w="-454" w:type="dxa"/>
      <w:tblLayout w:type="fixed"/>
      <w:tblCellMar>
        <w:left w:w="0" w:type="dxa"/>
        <w:right w:w="0" w:type="dxa"/>
      </w:tblCellMar>
      <w:tblLook w:val="0000" w:firstRow="0" w:lastRow="0" w:firstColumn="0" w:lastColumn="0" w:noHBand="0" w:noVBand="0"/>
    </w:tblPr>
    <w:tblGrid>
      <w:gridCol w:w="7257"/>
    </w:tblGrid>
    <w:tr w:rsidR="00C21A6F" w14:paraId="182826C9" w14:textId="77777777" w:rsidTr="00C21A6F">
      <w:trPr>
        <w:trHeight w:hRule="exact" w:val="907"/>
      </w:trPr>
      <w:tc>
        <w:tcPr>
          <w:tcW w:w="7257" w:type="dxa"/>
          <w:shd w:val="clear" w:color="auto" w:fill="auto"/>
        </w:tcPr>
        <w:p w14:paraId="404452C5" w14:textId="77777777" w:rsidR="00C21A6F" w:rsidRDefault="00C21A6F" w:rsidP="00C21A6F">
          <w:pPr>
            <w:rPr>
              <w:noProof/>
            </w:rPr>
          </w:pPr>
        </w:p>
      </w:tc>
    </w:tr>
    <w:bookmarkStart w:id="143" w:name="bmNaw" w:colFirst="0" w:colLast="0"/>
    <w:tr w:rsidR="002E6ECD" w14:paraId="4CE65D5B" w14:textId="77777777" w:rsidTr="00043915">
      <w:tc>
        <w:tcPr>
          <w:tcW w:w="7257" w:type="dxa"/>
          <w:shd w:val="clear" w:color="auto" w:fill="auto"/>
        </w:tcPr>
        <w:p w14:paraId="5764B0FA" w14:textId="089440D3" w:rsidR="00385CAD" w:rsidRPr="00385CAD" w:rsidRDefault="008F25FE" w:rsidP="00F323B3">
          <w:pPr>
            <w:pStyle w:val="Huisstijl-Titel"/>
            <w:suppressAutoHyphens/>
          </w:pPr>
          <w:r>
            <w:fldChar w:fldCharType="begin"/>
          </w:r>
          <w:r w:rsidR="00984B4D">
            <w:instrText xml:space="preserve"> DOCPROPERTY txtTitel</w:instrText>
          </w:r>
          <w:r>
            <w:fldChar w:fldCharType="separate"/>
          </w:r>
          <w:r w:rsidR="00A01D37">
            <w:t>Functionele beschrijving SIS</w:t>
          </w:r>
          <w:r>
            <w:fldChar w:fldCharType="end"/>
          </w:r>
        </w:p>
      </w:tc>
    </w:tr>
    <w:tr w:rsidR="002B2BC9" w14:paraId="3AC982B1" w14:textId="77777777" w:rsidTr="008E6C47">
      <w:trPr>
        <w:trHeight w:hRule="exact" w:val="454"/>
      </w:trPr>
      <w:tc>
        <w:tcPr>
          <w:tcW w:w="7257" w:type="dxa"/>
          <w:shd w:val="clear" w:color="auto" w:fill="auto"/>
        </w:tcPr>
        <w:p w14:paraId="3C985389" w14:textId="77777777" w:rsidR="002B2BC9" w:rsidRDefault="002B2BC9" w:rsidP="002B2BC9">
          <w:pPr>
            <w:rPr>
              <w:noProof/>
            </w:rPr>
          </w:pPr>
        </w:p>
      </w:tc>
    </w:tr>
    <w:tr w:rsidR="002B2BC9" w14:paraId="38954DFF" w14:textId="77777777" w:rsidTr="002B2BC9">
      <w:tc>
        <w:tcPr>
          <w:tcW w:w="7257" w:type="dxa"/>
          <w:shd w:val="clear" w:color="auto" w:fill="auto"/>
        </w:tcPr>
        <w:p w14:paraId="5FA7848F" w14:textId="43429633" w:rsidR="002B2BC9" w:rsidRDefault="002B2BC9" w:rsidP="00B30800">
          <w:pPr>
            <w:pStyle w:val="Huisstijl-Versie"/>
            <w:rPr>
              <w:noProof/>
            </w:rPr>
          </w:pPr>
          <w:r>
            <w:rPr>
              <w:noProof/>
            </w:rPr>
            <w:t xml:space="preserve">Versie: </w:t>
          </w:r>
          <w:r w:rsidR="008F25FE">
            <w:fldChar w:fldCharType="begin"/>
          </w:r>
          <w:r w:rsidR="00D614B8">
            <w:instrText xml:space="preserve"> DOCPROPERTY "txtVersie" </w:instrText>
          </w:r>
          <w:r w:rsidR="008F25FE">
            <w:fldChar w:fldCharType="separate"/>
          </w:r>
          <w:r w:rsidR="00A01D37">
            <w:t>1.0</w:t>
          </w:r>
          <w:r w:rsidR="008F25FE">
            <w:fldChar w:fldCharType="end"/>
          </w:r>
          <w:r>
            <w:t xml:space="preserve">, </w:t>
          </w:r>
          <w:r w:rsidR="007E7E5A">
            <w:t>2</w:t>
          </w:r>
          <w:r w:rsidR="0009507A">
            <w:t>9</w:t>
          </w:r>
          <w:r w:rsidR="007E7E5A">
            <w:t xml:space="preserve"> augustus 2024</w:t>
          </w:r>
          <w:r w:rsidR="008F25FE">
            <w:fldChar w:fldCharType="begin"/>
          </w:r>
          <w:r w:rsidR="00B30800">
            <w:instrText xml:space="preserve"> DOCPROPERTY "txtDatum"  \@ "d MMMM yyyy"</w:instrText>
          </w:r>
          <w:r w:rsidR="00000000">
            <w:fldChar w:fldCharType="separate"/>
          </w:r>
          <w:r w:rsidR="00A01D37">
            <w:t>25 maart 2024</w:t>
          </w:r>
          <w:r w:rsidR="008F25FE">
            <w:fldChar w:fldCharType="end"/>
          </w:r>
        </w:p>
      </w:tc>
    </w:tr>
    <w:bookmarkEnd w:id="143"/>
  </w:tbl>
  <w:p w14:paraId="52DE06A1"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059A"/>
    <w:multiLevelType w:val="hybridMultilevel"/>
    <w:tmpl w:val="9796BF7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9314903"/>
    <w:multiLevelType w:val="hybridMultilevel"/>
    <w:tmpl w:val="78EC7ECA"/>
    <w:lvl w:ilvl="0" w:tplc="87EE27C6">
      <w:start w:val="1"/>
      <w:numFmt w:val="bullet"/>
      <w:lvlText w:val="-"/>
      <w:lvlJc w:val="left"/>
      <w:pPr>
        <w:tabs>
          <w:tab w:val="num" w:pos="720"/>
        </w:tabs>
        <w:ind w:left="720" w:hanging="360"/>
      </w:pPr>
      <w:rPr>
        <w:rFonts w:ascii="Times New Roman" w:hAnsi="Times New Roman" w:hint="default"/>
      </w:rPr>
    </w:lvl>
    <w:lvl w:ilvl="1" w:tplc="3036F374" w:tentative="1">
      <w:start w:val="1"/>
      <w:numFmt w:val="bullet"/>
      <w:lvlText w:val="-"/>
      <w:lvlJc w:val="left"/>
      <w:pPr>
        <w:tabs>
          <w:tab w:val="num" w:pos="1440"/>
        </w:tabs>
        <w:ind w:left="1440" w:hanging="360"/>
      </w:pPr>
      <w:rPr>
        <w:rFonts w:ascii="Times New Roman" w:hAnsi="Times New Roman" w:hint="default"/>
      </w:rPr>
    </w:lvl>
    <w:lvl w:ilvl="2" w:tplc="5218BFD2" w:tentative="1">
      <w:start w:val="1"/>
      <w:numFmt w:val="bullet"/>
      <w:lvlText w:val="-"/>
      <w:lvlJc w:val="left"/>
      <w:pPr>
        <w:tabs>
          <w:tab w:val="num" w:pos="2160"/>
        </w:tabs>
        <w:ind w:left="2160" w:hanging="360"/>
      </w:pPr>
      <w:rPr>
        <w:rFonts w:ascii="Times New Roman" w:hAnsi="Times New Roman" w:hint="default"/>
      </w:rPr>
    </w:lvl>
    <w:lvl w:ilvl="3" w:tplc="54CC6D08" w:tentative="1">
      <w:start w:val="1"/>
      <w:numFmt w:val="bullet"/>
      <w:lvlText w:val="-"/>
      <w:lvlJc w:val="left"/>
      <w:pPr>
        <w:tabs>
          <w:tab w:val="num" w:pos="2880"/>
        </w:tabs>
        <w:ind w:left="2880" w:hanging="360"/>
      </w:pPr>
      <w:rPr>
        <w:rFonts w:ascii="Times New Roman" w:hAnsi="Times New Roman" w:hint="default"/>
      </w:rPr>
    </w:lvl>
    <w:lvl w:ilvl="4" w:tplc="574ED10A" w:tentative="1">
      <w:start w:val="1"/>
      <w:numFmt w:val="bullet"/>
      <w:lvlText w:val="-"/>
      <w:lvlJc w:val="left"/>
      <w:pPr>
        <w:tabs>
          <w:tab w:val="num" w:pos="3600"/>
        </w:tabs>
        <w:ind w:left="3600" w:hanging="360"/>
      </w:pPr>
      <w:rPr>
        <w:rFonts w:ascii="Times New Roman" w:hAnsi="Times New Roman" w:hint="default"/>
      </w:rPr>
    </w:lvl>
    <w:lvl w:ilvl="5" w:tplc="04F44CEE" w:tentative="1">
      <w:start w:val="1"/>
      <w:numFmt w:val="bullet"/>
      <w:lvlText w:val="-"/>
      <w:lvlJc w:val="left"/>
      <w:pPr>
        <w:tabs>
          <w:tab w:val="num" w:pos="4320"/>
        </w:tabs>
        <w:ind w:left="4320" w:hanging="360"/>
      </w:pPr>
      <w:rPr>
        <w:rFonts w:ascii="Times New Roman" w:hAnsi="Times New Roman" w:hint="default"/>
      </w:rPr>
    </w:lvl>
    <w:lvl w:ilvl="6" w:tplc="ABC8A88C" w:tentative="1">
      <w:start w:val="1"/>
      <w:numFmt w:val="bullet"/>
      <w:lvlText w:val="-"/>
      <w:lvlJc w:val="left"/>
      <w:pPr>
        <w:tabs>
          <w:tab w:val="num" w:pos="5040"/>
        </w:tabs>
        <w:ind w:left="5040" w:hanging="360"/>
      </w:pPr>
      <w:rPr>
        <w:rFonts w:ascii="Times New Roman" w:hAnsi="Times New Roman" w:hint="default"/>
      </w:rPr>
    </w:lvl>
    <w:lvl w:ilvl="7" w:tplc="8EDAC516" w:tentative="1">
      <w:start w:val="1"/>
      <w:numFmt w:val="bullet"/>
      <w:lvlText w:val="-"/>
      <w:lvlJc w:val="left"/>
      <w:pPr>
        <w:tabs>
          <w:tab w:val="num" w:pos="5760"/>
        </w:tabs>
        <w:ind w:left="5760" w:hanging="360"/>
      </w:pPr>
      <w:rPr>
        <w:rFonts w:ascii="Times New Roman" w:hAnsi="Times New Roman" w:hint="default"/>
      </w:rPr>
    </w:lvl>
    <w:lvl w:ilvl="8" w:tplc="87BA77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3F2A1B"/>
    <w:multiLevelType w:val="hybridMultilevel"/>
    <w:tmpl w:val="8438B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1D0679"/>
    <w:multiLevelType w:val="multilevel"/>
    <w:tmpl w:val="C98C935E"/>
    <w:numStyleLink w:val="Huisstijl-Opsomming"/>
  </w:abstractNum>
  <w:abstractNum w:abstractNumId="4" w15:restartNumberingAfterBreak="0">
    <w:nsid w:val="177F2816"/>
    <w:multiLevelType w:val="hybridMultilevel"/>
    <w:tmpl w:val="07189D4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2B5A4D47"/>
    <w:multiLevelType w:val="hybridMultilevel"/>
    <w:tmpl w:val="C49AE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9D56FD"/>
    <w:multiLevelType w:val="hybridMultilevel"/>
    <w:tmpl w:val="D9CA96A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F724CF4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CD0CFC"/>
    <w:multiLevelType w:val="hybridMultilevel"/>
    <w:tmpl w:val="8EACC94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79141E"/>
    <w:multiLevelType w:val="hybridMultilevel"/>
    <w:tmpl w:val="F6F6C92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3B0E4D59"/>
    <w:multiLevelType w:val="hybridMultilevel"/>
    <w:tmpl w:val="0CC0A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AC7CB1"/>
    <w:multiLevelType w:val="hybridMultilevel"/>
    <w:tmpl w:val="329A99CA"/>
    <w:lvl w:ilvl="0" w:tplc="0413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104E5B"/>
    <w:multiLevelType w:val="hybridMultilevel"/>
    <w:tmpl w:val="7A881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564458"/>
    <w:multiLevelType w:val="hybridMultilevel"/>
    <w:tmpl w:val="F1E6C8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2095BC6"/>
    <w:multiLevelType w:val="hybridMultilevel"/>
    <w:tmpl w:val="F164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364082"/>
    <w:multiLevelType w:val="hybridMultilevel"/>
    <w:tmpl w:val="E3C0D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61300C"/>
    <w:multiLevelType w:val="hybridMultilevel"/>
    <w:tmpl w:val="D22EC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617078"/>
    <w:multiLevelType w:val="hybridMultilevel"/>
    <w:tmpl w:val="E2A0B0F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E9312B"/>
    <w:multiLevelType w:val="hybridMultilevel"/>
    <w:tmpl w:val="5DE454B8"/>
    <w:lvl w:ilvl="0" w:tplc="12F2477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196665"/>
    <w:multiLevelType w:val="hybridMultilevel"/>
    <w:tmpl w:val="A3CC73D0"/>
    <w:lvl w:ilvl="0" w:tplc="04130003">
      <w:start w:val="1"/>
      <w:numFmt w:val="bullet"/>
      <w:lvlText w:val="o"/>
      <w:lvlJc w:val="left"/>
      <w:pPr>
        <w:ind w:left="927" w:hanging="360"/>
      </w:pPr>
      <w:rPr>
        <w:rFonts w:ascii="Courier New" w:hAnsi="Courier New" w:cs="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684A33BB"/>
    <w:multiLevelType w:val="hybridMultilevel"/>
    <w:tmpl w:val="9C6C7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156579"/>
    <w:multiLevelType w:val="hybridMultilevel"/>
    <w:tmpl w:val="31CEFADC"/>
    <w:lvl w:ilvl="0" w:tplc="6B3C7E60">
      <w:start w:val="1"/>
      <w:numFmt w:val="bullet"/>
      <w:lvlText w:val="-"/>
      <w:lvlJc w:val="left"/>
      <w:pPr>
        <w:tabs>
          <w:tab w:val="num" w:pos="720"/>
        </w:tabs>
        <w:ind w:left="720" w:hanging="360"/>
      </w:pPr>
      <w:rPr>
        <w:rFonts w:ascii="Times New Roman" w:hAnsi="Times New Roman" w:hint="default"/>
      </w:rPr>
    </w:lvl>
    <w:lvl w:ilvl="1" w:tplc="8DE6233E" w:tentative="1">
      <w:start w:val="1"/>
      <w:numFmt w:val="bullet"/>
      <w:lvlText w:val="-"/>
      <w:lvlJc w:val="left"/>
      <w:pPr>
        <w:tabs>
          <w:tab w:val="num" w:pos="1440"/>
        </w:tabs>
        <w:ind w:left="1440" w:hanging="360"/>
      </w:pPr>
      <w:rPr>
        <w:rFonts w:ascii="Times New Roman" w:hAnsi="Times New Roman" w:hint="default"/>
      </w:rPr>
    </w:lvl>
    <w:lvl w:ilvl="2" w:tplc="4E6A9576" w:tentative="1">
      <w:start w:val="1"/>
      <w:numFmt w:val="bullet"/>
      <w:lvlText w:val="-"/>
      <w:lvlJc w:val="left"/>
      <w:pPr>
        <w:tabs>
          <w:tab w:val="num" w:pos="2160"/>
        </w:tabs>
        <w:ind w:left="2160" w:hanging="360"/>
      </w:pPr>
      <w:rPr>
        <w:rFonts w:ascii="Times New Roman" w:hAnsi="Times New Roman" w:hint="default"/>
      </w:rPr>
    </w:lvl>
    <w:lvl w:ilvl="3" w:tplc="5D1426EA" w:tentative="1">
      <w:start w:val="1"/>
      <w:numFmt w:val="bullet"/>
      <w:lvlText w:val="-"/>
      <w:lvlJc w:val="left"/>
      <w:pPr>
        <w:tabs>
          <w:tab w:val="num" w:pos="2880"/>
        </w:tabs>
        <w:ind w:left="2880" w:hanging="360"/>
      </w:pPr>
      <w:rPr>
        <w:rFonts w:ascii="Times New Roman" w:hAnsi="Times New Roman" w:hint="default"/>
      </w:rPr>
    </w:lvl>
    <w:lvl w:ilvl="4" w:tplc="4CF48490" w:tentative="1">
      <w:start w:val="1"/>
      <w:numFmt w:val="bullet"/>
      <w:lvlText w:val="-"/>
      <w:lvlJc w:val="left"/>
      <w:pPr>
        <w:tabs>
          <w:tab w:val="num" w:pos="3600"/>
        </w:tabs>
        <w:ind w:left="3600" w:hanging="360"/>
      </w:pPr>
      <w:rPr>
        <w:rFonts w:ascii="Times New Roman" w:hAnsi="Times New Roman" w:hint="default"/>
      </w:rPr>
    </w:lvl>
    <w:lvl w:ilvl="5" w:tplc="0FEC3C32" w:tentative="1">
      <w:start w:val="1"/>
      <w:numFmt w:val="bullet"/>
      <w:lvlText w:val="-"/>
      <w:lvlJc w:val="left"/>
      <w:pPr>
        <w:tabs>
          <w:tab w:val="num" w:pos="4320"/>
        </w:tabs>
        <w:ind w:left="4320" w:hanging="360"/>
      </w:pPr>
      <w:rPr>
        <w:rFonts w:ascii="Times New Roman" w:hAnsi="Times New Roman" w:hint="default"/>
      </w:rPr>
    </w:lvl>
    <w:lvl w:ilvl="6" w:tplc="A4F6E02E" w:tentative="1">
      <w:start w:val="1"/>
      <w:numFmt w:val="bullet"/>
      <w:lvlText w:val="-"/>
      <w:lvlJc w:val="left"/>
      <w:pPr>
        <w:tabs>
          <w:tab w:val="num" w:pos="5040"/>
        </w:tabs>
        <w:ind w:left="5040" w:hanging="360"/>
      </w:pPr>
      <w:rPr>
        <w:rFonts w:ascii="Times New Roman" w:hAnsi="Times New Roman" w:hint="default"/>
      </w:rPr>
    </w:lvl>
    <w:lvl w:ilvl="7" w:tplc="EAF8C8FA" w:tentative="1">
      <w:start w:val="1"/>
      <w:numFmt w:val="bullet"/>
      <w:lvlText w:val="-"/>
      <w:lvlJc w:val="left"/>
      <w:pPr>
        <w:tabs>
          <w:tab w:val="num" w:pos="5760"/>
        </w:tabs>
        <w:ind w:left="5760" w:hanging="360"/>
      </w:pPr>
      <w:rPr>
        <w:rFonts w:ascii="Times New Roman" w:hAnsi="Times New Roman" w:hint="default"/>
      </w:rPr>
    </w:lvl>
    <w:lvl w:ilvl="8" w:tplc="914A4B5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1A35996"/>
    <w:multiLevelType w:val="hybridMultilevel"/>
    <w:tmpl w:val="123E53D0"/>
    <w:lvl w:ilvl="0" w:tplc="04130003">
      <w:start w:val="1"/>
      <w:numFmt w:val="bullet"/>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7C1040C2"/>
    <w:multiLevelType w:val="hybridMultilevel"/>
    <w:tmpl w:val="B42477D0"/>
    <w:lvl w:ilvl="0" w:tplc="023E5F7C">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2074889926">
    <w:abstractNumId w:val="7"/>
  </w:num>
  <w:num w:numId="2" w16cid:durableId="821850740">
    <w:abstractNumId w:val="16"/>
  </w:num>
  <w:num w:numId="3" w16cid:durableId="1494417776">
    <w:abstractNumId w:val="8"/>
  </w:num>
  <w:num w:numId="4" w16cid:durableId="1389260144">
    <w:abstractNumId w:val="25"/>
  </w:num>
  <w:num w:numId="5" w16cid:durableId="1246108882">
    <w:abstractNumId w:val="7"/>
  </w:num>
  <w:num w:numId="6" w16cid:durableId="949049375">
    <w:abstractNumId w:val="10"/>
  </w:num>
  <w:num w:numId="7" w16cid:durableId="1860587498">
    <w:abstractNumId w:val="3"/>
  </w:num>
  <w:num w:numId="8" w16cid:durableId="1973553565">
    <w:abstractNumId w:val="17"/>
  </w:num>
  <w:num w:numId="9" w16cid:durableId="619267379">
    <w:abstractNumId w:val="13"/>
  </w:num>
  <w:num w:numId="10" w16cid:durableId="619998091">
    <w:abstractNumId w:val="19"/>
  </w:num>
  <w:num w:numId="11" w16cid:durableId="1294286554">
    <w:abstractNumId w:val="22"/>
  </w:num>
  <w:num w:numId="12" w16cid:durableId="1602375039">
    <w:abstractNumId w:val="23"/>
  </w:num>
  <w:num w:numId="13" w16cid:durableId="10127570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7543814">
    <w:abstractNumId w:val="14"/>
  </w:num>
  <w:num w:numId="15" w16cid:durableId="925765041">
    <w:abstractNumId w:val="20"/>
  </w:num>
  <w:num w:numId="16" w16cid:durableId="1970356560">
    <w:abstractNumId w:val="5"/>
  </w:num>
  <w:num w:numId="17" w16cid:durableId="312637242">
    <w:abstractNumId w:val="26"/>
  </w:num>
  <w:num w:numId="18" w16cid:durableId="273362560">
    <w:abstractNumId w:val="18"/>
  </w:num>
  <w:num w:numId="19" w16cid:durableId="282462435">
    <w:abstractNumId w:val="11"/>
  </w:num>
  <w:num w:numId="20" w16cid:durableId="855849365">
    <w:abstractNumId w:val="9"/>
  </w:num>
  <w:num w:numId="21" w16cid:durableId="1204556760">
    <w:abstractNumId w:val="2"/>
  </w:num>
  <w:num w:numId="22" w16cid:durableId="318580421">
    <w:abstractNumId w:val="6"/>
  </w:num>
  <w:num w:numId="23" w16cid:durableId="1651591171">
    <w:abstractNumId w:val="0"/>
  </w:num>
  <w:num w:numId="24" w16cid:durableId="76443716">
    <w:abstractNumId w:val="27"/>
  </w:num>
  <w:num w:numId="25" w16cid:durableId="928931227">
    <w:abstractNumId w:val="4"/>
  </w:num>
  <w:num w:numId="26" w16cid:durableId="786890828">
    <w:abstractNumId w:val="21"/>
  </w:num>
  <w:num w:numId="27" w16cid:durableId="85351195">
    <w:abstractNumId w:val="12"/>
  </w:num>
  <w:num w:numId="28" w16cid:durableId="1030112634">
    <w:abstractNumId w:val="1"/>
  </w:num>
  <w:num w:numId="29" w16cid:durableId="371612125">
    <w:abstractNumId w:val="3"/>
  </w:num>
  <w:num w:numId="30" w16cid:durableId="282735244">
    <w:abstractNumId w:val="24"/>
  </w:num>
  <w:num w:numId="31" w16cid:durableId="1968773777">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9A43D5"/>
    <w:rsid w:val="000002D9"/>
    <w:rsid w:val="00000E13"/>
    <w:rsid w:val="00001D9E"/>
    <w:rsid w:val="00002691"/>
    <w:rsid w:val="000034EC"/>
    <w:rsid w:val="000059CF"/>
    <w:rsid w:val="00006AD7"/>
    <w:rsid w:val="00010040"/>
    <w:rsid w:val="000109F5"/>
    <w:rsid w:val="00012B59"/>
    <w:rsid w:val="000134DE"/>
    <w:rsid w:val="00013B18"/>
    <w:rsid w:val="00013D73"/>
    <w:rsid w:val="00013DBA"/>
    <w:rsid w:val="00014736"/>
    <w:rsid w:val="00020DCE"/>
    <w:rsid w:val="00021965"/>
    <w:rsid w:val="00022EF2"/>
    <w:rsid w:val="0002448C"/>
    <w:rsid w:val="00024D16"/>
    <w:rsid w:val="00025D5F"/>
    <w:rsid w:val="0002632A"/>
    <w:rsid w:val="00027030"/>
    <w:rsid w:val="000273BC"/>
    <w:rsid w:val="00027B96"/>
    <w:rsid w:val="0003056E"/>
    <w:rsid w:val="0003138A"/>
    <w:rsid w:val="0003170F"/>
    <w:rsid w:val="00032143"/>
    <w:rsid w:val="000322FC"/>
    <w:rsid w:val="00032CCF"/>
    <w:rsid w:val="000337F4"/>
    <w:rsid w:val="00033814"/>
    <w:rsid w:val="00035CCA"/>
    <w:rsid w:val="00040D36"/>
    <w:rsid w:val="00041912"/>
    <w:rsid w:val="0004200B"/>
    <w:rsid w:val="0004228B"/>
    <w:rsid w:val="00043915"/>
    <w:rsid w:val="000449DE"/>
    <w:rsid w:val="00045A40"/>
    <w:rsid w:val="00050938"/>
    <w:rsid w:val="000512BC"/>
    <w:rsid w:val="00055354"/>
    <w:rsid w:val="00055517"/>
    <w:rsid w:val="00056A6F"/>
    <w:rsid w:val="00056DA4"/>
    <w:rsid w:val="00057450"/>
    <w:rsid w:val="000575A9"/>
    <w:rsid w:val="0005774F"/>
    <w:rsid w:val="00060409"/>
    <w:rsid w:val="000606F5"/>
    <w:rsid w:val="000612A9"/>
    <w:rsid w:val="00064C00"/>
    <w:rsid w:val="00064CCC"/>
    <w:rsid w:val="0006525A"/>
    <w:rsid w:val="00065B91"/>
    <w:rsid w:val="00065E8C"/>
    <w:rsid w:val="000665FB"/>
    <w:rsid w:val="00067071"/>
    <w:rsid w:val="0006730B"/>
    <w:rsid w:val="00071FB3"/>
    <w:rsid w:val="000723CA"/>
    <w:rsid w:val="0007300D"/>
    <w:rsid w:val="000757BD"/>
    <w:rsid w:val="00077E93"/>
    <w:rsid w:val="00080BB3"/>
    <w:rsid w:val="00080F06"/>
    <w:rsid w:val="0008231A"/>
    <w:rsid w:val="00083757"/>
    <w:rsid w:val="00083839"/>
    <w:rsid w:val="0008458F"/>
    <w:rsid w:val="00085FBD"/>
    <w:rsid w:val="00086681"/>
    <w:rsid w:val="00090955"/>
    <w:rsid w:val="00091BCE"/>
    <w:rsid w:val="000930AE"/>
    <w:rsid w:val="000930EB"/>
    <w:rsid w:val="000933F2"/>
    <w:rsid w:val="000936D9"/>
    <w:rsid w:val="0009377C"/>
    <w:rsid w:val="00094358"/>
    <w:rsid w:val="00094512"/>
    <w:rsid w:val="0009507A"/>
    <w:rsid w:val="00095192"/>
    <w:rsid w:val="00095318"/>
    <w:rsid w:val="00096BE2"/>
    <w:rsid w:val="000A0271"/>
    <w:rsid w:val="000A0849"/>
    <w:rsid w:val="000A2518"/>
    <w:rsid w:val="000A31A1"/>
    <w:rsid w:val="000A3549"/>
    <w:rsid w:val="000A3D4B"/>
    <w:rsid w:val="000A7905"/>
    <w:rsid w:val="000B05E1"/>
    <w:rsid w:val="000B164B"/>
    <w:rsid w:val="000B2807"/>
    <w:rsid w:val="000B2A76"/>
    <w:rsid w:val="000B32E7"/>
    <w:rsid w:val="000B3DA6"/>
    <w:rsid w:val="000B3E2D"/>
    <w:rsid w:val="000B3E90"/>
    <w:rsid w:val="000B6384"/>
    <w:rsid w:val="000B6E5B"/>
    <w:rsid w:val="000C026A"/>
    <w:rsid w:val="000C28F9"/>
    <w:rsid w:val="000C368E"/>
    <w:rsid w:val="000C431B"/>
    <w:rsid w:val="000C6669"/>
    <w:rsid w:val="000D077D"/>
    <w:rsid w:val="000D0E59"/>
    <w:rsid w:val="000D0E65"/>
    <w:rsid w:val="000D1B46"/>
    <w:rsid w:val="000D1EE0"/>
    <w:rsid w:val="000D282A"/>
    <w:rsid w:val="000D2DAE"/>
    <w:rsid w:val="000D3200"/>
    <w:rsid w:val="000D6C74"/>
    <w:rsid w:val="000D7381"/>
    <w:rsid w:val="000E19A7"/>
    <w:rsid w:val="000E210A"/>
    <w:rsid w:val="000E2D89"/>
    <w:rsid w:val="000E3FF6"/>
    <w:rsid w:val="000E40FE"/>
    <w:rsid w:val="000E5F56"/>
    <w:rsid w:val="000E65A8"/>
    <w:rsid w:val="000F2BE9"/>
    <w:rsid w:val="000F31B1"/>
    <w:rsid w:val="000F41EC"/>
    <w:rsid w:val="000F4A8E"/>
    <w:rsid w:val="000F5263"/>
    <w:rsid w:val="000F7241"/>
    <w:rsid w:val="0010005D"/>
    <w:rsid w:val="001007D9"/>
    <w:rsid w:val="0010091E"/>
    <w:rsid w:val="00102C8B"/>
    <w:rsid w:val="00102E2D"/>
    <w:rsid w:val="001039D1"/>
    <w:rsid w:val="00104430"/>
    <w:rsid w:val="00104E74"/>
    <w:rsid w:val="001113B6"/>
    <w:rsid w:val="00111410"/>
    <w:rsid w:val="001133B8"/>
    <w:rsid w:val="001136C6"/>
    <w:rsid w:val="001147EE"/>
    <w:rsid w:val="00114C60"/>
    <w:rsid w:val="001151A2"/>
    <w:rsid w:val="00115F9C"/>
    <w:rsid w:val="00117E20"/>
    <w:rsid w:val="00123A2C"/>
    <w:rsid w:val="00124E3D"/>
    <w:rsid w:val="00125218"/>
    <w:rsid w:val="001261E9"/>
    <w:rsid w:val="00126BEC"/>
    <w:rsid w:val="0013045C"/>
    <w:rsid w:val="00130A38"/>
    <w:rsid w:val="00132785"/>
    <w:rsid w:val="00133268"/>
    <w:rsid w:val="001345BD"/>
    <w:rsid w:val="00134775"/>
    <w:rsid w:val="00134928"/>
    <w:rsid w:val="001366D1"/>
    <w:rsid w:val="00136BAD"/>
    <w:rsid w:val="00137B75"/>
    <w:rsid w:val="00140AFA"/>
    <w:rsid w:val="00142BCE"/>
    <w:rsid w:val="00146BED"/>
    <w:rsid w:val="00146ECD"/>
    <w:rsid w:val="00147048"/>
    <w:rsid w:val="00151B89"/>
    <w:rsid w:val="0015383F"/>
    <w:rsid w:val="00154254"/>
    <w:rsid w:val="00156E5B"/>
    <w:rsid w:val="0015770C"/>
    <w:rsid w:val="00160709"/>
    <w:rsid w:val="00160FE9"/>
    <w:rsid w:val="00161685"/>
    <w:rsid w:val="00162AD3"/>
    <w:rsid w:val="00162AFA"/>
    <w:rsid w:val="001630CB"/>
    <w:rsid w:val="00166772"/>
    <w:rsid w:val="0017088E"/>
    <w:rsid w:val="00172141"/>
    <w:rsid w:val="00172295"/>
    <w:rsid w:val="00172841"/>
    <w:rsid w:val="00173453"/>
    <w:rsid w:val="00173D36"/>
    <w:rsid w:val="00175AFE"/>
    <w:rsid w:val="00175E07"/>
    <w:rsid w:val="001812A0"/>
    <w:rsid w:val="00182788"/>
    <w:rsid w:val="00183488"/>
    <w:rsid w:val="00183BAA"/>
    <w:rsid w:val="00183CA4"/>
    <w:rsid w:val="001854F3"/>
    <w:rsid w:val="00185DC2"/>
    <w:rsid w:val="00185E52"/>
    <w:rsid w:val="001862E1"/>
    <w:rsid w:val="001863C2"/>
    <w:rsid w:val="00187B26"/>
    <w:rsid w:val="00187DA6"/>
    <w:rsid w:val="00190627"/>
    <w:rsid w:val="00190E4C"/>
    <w:rsid w:val="00192E10"/>
    <w:rsid w:val="0019367E"/>
    <w:rsid w:val="00193881"/>
    <w:rsid w:val="00193D31"/>
    <w:rsid w:val="00195F12"/>
    <w:rsid w:val="001A09BC"/>
    <w:rsid w:val="001A14E6"/>
    <w:rsid w:val="001A1718"/>
    <w:rsid w:val="001A18B0"/>
    <w:rsid w:val="001A19EF"/>
    <w:rsid w:val="001A353F"/>
    <w:rsid w:val="001A4932"/>
    <w:rsid w:val="001A7277"/>
    <w:rsid w:val="001B0AFD"/>
    <w:rsid w:val="001B1985"/>
    <w:rsid w:val="001B19E4"/>
    <w:rsid w:val="001B1AC1"/>
    <w:rsid w:val="001B3B1A"/>
    <w:rsid w:val="001B3C81"/>
    <w:rsid w:val="001B6D00"/>
    <w:rsid w:val="001B6EA3"/>
    <w:rsid w:val="001B6FBD"/>
    <w:rsid w:val="001B71B5"/>
    <w:rsid w:val="001B7222"/>
    <w:rsid w:val="001B74D3"/>
    <w:rsid w:val="001B76EA"/>
    <w:rsid w:val="001C4E57"/>
    <w:rsid w:val="001C61FA"/>
    <w:rsid w:val="001C673C"/>
    <w:rsid w:val="001C7BB5"/>
    <w:rsid w:val="001D0D1C"/>
    <w:rsid w:val="001D1338"/>
    <w:rsid w:val="001D164B"/>
    <w:rsid w:val="001D1EF0"/>
    <w:rsid w:val="001D2FEA"/>
    <w:rsid w:val="001D33AD"/>
    <w:rsid w:val="001D3A0C"/>
    <w:rsid w:val="001D5234"/>
    <w:rsid w:val="001D5E12"/>
    <w:rsid w:val="001D6FF3"/>
    <w:rsid w:val="001E00C3"/>
    <w:rsid w:val="001E13DA"/>
    <w:rsid w:val="001E18BF"/>
    <w:rsid w:val="001E2799"/>
    <w:rsid w:val="001E2B05"/>
    <w:rsid w:val="001E3B97"/>
    <w:rsid w:val="001E7090"/>
    <w:rsid w:val="001E7F9F"/>
    <w:rsid w:val="001F0134"/>
    <w:rsid w:val="001F07FA"/>
    <w:rsid w:val="001F0D4A"/>
    <w:rsid w:val="001F5B9C"/>
    <w:rsid w:val="001F5DCC"/>
    <w:rsid w:val="001F6541"/>
    <w:rsid w:val="001F7A68"/>
    <w:rsid w:val="00202276"/>
    <w:rsid w:val="0020601C"/>
    <w:rsid w:val="00207BE1"/>
    <w:rsid w:val="00207C3F"/>
    <w:rsid w:val="00207CBF"/>
    <w:rsid w:val="00207EEE"/>
    <w:rsid w:val="002102E0"/>
    <w:rsid w:val="002111C3"/>
    <w:rsid w:val="00211B0B"/>
    <w:rsid w:val="002136A7"/>
    <w:rsid w:val="002157BB"/>
    <w:rsid w:val="00215C34"/>
    <w:rsid w:val="002179A8"/>
    <w:rsid w:val="00226605"/>
    <w:rsid w:val="00226953"/>
    <w:rsid w:val="0023002C"/>
    <w:rsid w:val="0023005E"/>
    <w:rsid w:val="002304B2"/>
    <w:rsid w:val="00231A45"/>
    <w:rsid w:val="0023315E"/>
    <w:rsid w:val="00234018"/>
    <w:rsid w:val="0023414F"/>
    <w:rsid w:val="002349BD"/>
    <w:rsid w:val="00234F09"/>
    <w:rsid w:val="00240075"/>
    <w:rsid w:val="0024196E"/>
    <w:rsid w:val="002451E3"/>
    <w:rsid w:val="00245619"/>
    <w:rsid w:val="002465E6"/>
    <w:rsid w:val="002505A8"/>
    <w:rsid w:val="00251228"/>
    <w:rsid w:val="002521C3"/>
    <w:rsid w:val="002530A9"/>
    <w:rsid w:val="00254B35"/>
    <w:rsid w:val="0025669E"/>
    <w:rsid w:val="002578FD"/>
    <w:rsid w:val="0026106D"/>
    <w:rsid w:val="00261210"/>
    <w:rsid w:val="00261681"/>
    <w:rsid w:val="00264B73"/>
    <w:rsid w:val="00266326"/>
    <w:rsid w:val="002664C9"/>
    <w:rsid w:val="00267129"/>
    <w:rsid w:val="00270578"/>
    <w:rsid w:val="00271FA3"/>
    <w:rsid w:val="00272B21"/>
    <w:rsid w:val="00272B96"/>
    <w:rsid w:val="00273CDD"/>
    <w:rsid w:val="00274217"/>
    <w:rsid w:val="002749DC"/>
    <w:rsid w:val="00275EFA"/>
    <w:rsid w:val="002775DD"/>
    <w:rsid w:val="0028010E"/>
    <w:rsid w:val="00281C43"/>
    <w:rsid w:val="00282944"/>
    <w:rsid w:val="00282B05"/>
    <w:rsid w:val="00282C0E"/>
    <w:rsid w:val="0028323B"/>
    <w:rsid w:val="002835AC"/>
    <w:rsid w:val="00283680"/>
    <w:rsid w:val="00283B26"/>
    <w:rsid w:val="00284988"/>
    <w:rsid w:val="00285102"/>
    <w:rsid w:val="002877E7"/>
    <w:rsid w:val="002902BA"/>
    <w:rsid w:val="00291153"/>
    <w:rsid w:val="002913B5"/>
    <w:rsid w:val="00292FD1"/>
    <w:rsid w:val="00294965"/>
    <w:rsid w:val="00294DD0"/>
    <w:rsid w:val="00296C43"/>
    <w:rsid w:val="002A195B"/>
    <w:rsid w:val="002A3126"/>
    <w:rsid w:val="002A3629"/>
    <w:rsid w:val="002A5CDC"/>
    <w:rsid w:val="002A7187"/>
    <w:rsid w:val="002A7565"/>
    <w:rsid w:val="002A762F"/>
    <w:rsid w:val="002B03F8"/>
    <w:rsid w:val="002B0671"/>
    <w:rsid w:val="002B0873"/>
    <w:rsid w:val="002B091A"/>
    <w:rsid w:val="002B0FE6"/>
    <w:rsid w:val="002B256E"/>
    <w:rsid w:val="002B2BC6"/>
    <w:rsid w:val="002B2BC9"/>
    <w:rsid w:val="002B4BFB"/>
    <w:rsid w:val="002B5A5A"/>
    <w:rsid w:val="002B5B08"/>
    <w:rsid w:val="002B618C"/>
    <w:rsid w:val="002B7DA7"/>
    <w:rsid w:val="002C0CE3"/>
    <w:rsid w:val="002C1174"/>
    <w:rsid w:val="002C1314"/>
    <w:rsid w:val="002C1902"/>
    <w:rsid w:val="002C37E8"/>
    <w:rsid w:val="002C4153"/>
    <w:rsid w:val="002C458B"/>
    <w:rsid w:val="002C6842"/>
    <w:rsid w:val="002D0925"/>
    <w:rsid w:val="002D2785"/>
    <w:rsid w:val="002D6B1A"/>
    <w:rsid w:val="002E04C1"/>
    <w:rsid w:val="002E0F89"/>
    <w:rsid w:val="002E2FB7"/>
    <w:rsid w:val="002E37B9"/>
    <w:rsid w:val="002E3DC6"/>
    <w:rsid w:val="002E3FEE"/>
    <w:rsid w:val="002E4D71"/>
    <w:rsid w:val="002E567E"/>
    <w:rsid w:val="002E5D30"/>
    <w:rsid w:val="002E67CA"/>
    <w:rsid w:val="002E6ECD"/>
    <w:rsid w:val="002E7D16"/>
    <w:rsid w:val="002F042F"/>
    <w:rsid w:val="002F1FD7"/>
    <w:rsid w:val="002F3723"/>
    <w:rsid w:val="002F44F8"/>
    <w:rsid w:val="002F491B"/>
    <w:rsid w:val="002F4A2C"/>
    <w:rsid w:val="002F4D9B"/>
    <w:rsid w:val="002F557C"/>
    <w:rsid w:val="002F5FB2"/>
    <w:rsid w:val="0030143B"/>
    <w:rsid w:val="003016DA"/>
    <w:rsid w:val="00301A6E"/>
    <w:rsid w:val="00302864"/>
    <w:rsid w:val="00302F15"/>
    <w:rsid w:val="00305907"/>
    <w:rsid w:val="00305E83"/>
    <w:rsid w:val="003118CC"/>
    <w:rsid w:val="0031255A"/>
    <w:rsid w:val="00312642"/>
    <w:rsid w:val="00312E42"/>
    <w:rsid w:val="00316697"/>
    <w:rsid w:val="00316A38"/>
    <w:rsid w:val="00317610"/>
    <w:rsid w:val="00321E13"/>
    <w:rsid w:val="00322786"/>
    <w:rsid w:val="00323A4E"/>
    <w:rsid w:val="003243AA"/>
    <w:rsid w:val="0032478C"/>
    <w:rsid w:val="003249C0"/>
    <w:rsid w:val="003316D7"/>
    <w:rsid w:val="00331CB7"/>
    <w:rsid w:val="00332103"/>
    <w:rsid w:val="003330C1"/>
    <w:rsid w:val="00333851"/>
    <w:rsid w:val="00333D88"/>
    <w:rsid w:val="0033555D"/>
    <w:rsid w:val="003359A3"/>
    <w:rsid w:val="00336F75"/>
    <w:rsid w:val="00336FDE"/>
    <w:rsid w:val="0033701F"/>
    <w:rsid w:val="0033744C"/>
    <w:rsid w:val="003404F8"/>
    <w:rsid w:val="00341719"/>
    <w:rsid w:val="003417A4"/>
    <w:rsid w:val="00341C1B"/>
    <w:rsid w:val="003428C4"/>
    <w:rsid w:val="003429E2"/>
    <w:rsid w:val="00343563"/>
    <w:rsid w:val="00343E73"/>
    <w:rsid w:val="00346564"/>
    <w:rsid w:val="003465BE"/>
    <w:rsid w:val="00346E63"/>
    <w:rsid w:val="00347AB1"/>
    <w:rsid w:val="00347AD9"/>
    <w:rsid w:val="00350C34"/>
    <w:rsid w:val="00351D69"/>
    <w:rsid w:val="003527C3"/>
    <w:rsid w:val="00356996"/>
    <w:rsid w:val="00356EC7"/>
    <w:rsid w:val="003572A4"/>
    <w:rsid w:val="0036028B"/>
    <w:rsid w:val="0036282B"/>
    <w:rsid w:val="00362A36"/>
    <w:rsid w:val="00362ADC"/>
    <w:rsid w:val="00362E29"/>
    <w:rsid w:val="0036335A"/>
    <w:rsid w:val="00363A2F"/>
    <w:rsid w:val="00363D03"/>
    <w:rsid w:val="00364544"/>
    <w:rsid w:val="00365F70"/>
    <w:rsid w:val="0036660D"/>
    <w:rsid w:val="00366EDE"/>
    <w:rsid w:val="00372BA6"/>
    <w:rsid w:val="003737A1"/>
    <w:rsid w:val="0037578D"/>
    <w:rsid w:val="00375D9B"/>
    <w:rsid w:val="0037683D"/>
    <w:rsid w:val="003775E1"/>
    <w:rsid w:val="003801BB"/>
    <w:rsid w:val="003809DA"/>
    <w:rsid w:val="0038429A"/>
    <w:rsid w:val="00385074"/>
    <w:rsid w:val="00385CAD"/>
    <w:rsid w:val="00387BF6"/>
    <w:rsid w:val="00391432"/>
    <w:rsid w:val="0039154F"/>
    <w:rsid w:val="0039183E"/>
    <w:rsid w:val="00392283"/>
    <w:rsid w:val="00392FFE"/>
    <w:rsid w:val="00393195"/>
    <w:rsid w:val="00395650"/>
    <w:rsid w:val="00395795"/>
    <w:rsid w:val="0039597C"/>
    <w:rsid w:val="003966D7"/>
    <w:rsid w:val="003974DE"/>
    <w:rsid w:val="003A067D"/>
    <w:rsid w:val="003A2236"/>
    <w:rsid w:val="003A2293"/>
    <w:rsid w:val="003A26B0"/>
    <w:rsid w:val="003A2801"/>
    <w:rsid w:val="003A28C2"/>
    <w:rsid w:val="003A3CF1"/>
    <w:rsid w:val="003A445B"/>
    <w:rsid w:val="003A48F6"/>
    <w:rsid w:val="003A4BF0"/>
    <w:rsid w:val="003A6521"/>
    <w:rsid w:val="003B1BF9"/>
    <w:rsid w:val="003B2251"/>
    <w:rsid w:val="003B4BDF"/>
    <w:rsid w:val="003B4EC3"/>
    <w:rsid w:val="003B5094"/>
    <w:rsid w:val="003B555D"/>
    <w:rsid w:val="003B55E5"/>
    <w:rsid w:val="003B652F"/>
    <w:rsid w:val="003B6890"/>
    <w:rsid w:val="003B725C"/>
    <w:rsid w:val="003C0139"/>
    <w:rsid w:val="003C061C"/>
    <w:rsid w:val="003C0F8B"/>
    <w:rsid w:val="003C1682"/>
    <w:rsid w:val="003C1978"/>
    <w:rsid w:val="003C3744"/>
    <w:rsid w:val="003C5791"/>
    <w:rsid w:val="003C5ABC"/>
    <w:rsid w:val="003C7D91"/>
    <w:rsid w:val="003C7E30"/>
    <w:rsid w:val="003D03AE"/>
    <w:rsid w:val="003D03E7"/>
    <w:rsid w:val="003D3826"/>
    <w:rsid w:val="003D3D4E"/>
    <w:rsid w:val="003D5112"/>
    <w:rsid w:val="003D56A7"/>
    <w:rsid w:val="003D6A13"/>
    <w:rsid w:val="003D6E48"/>
    <w:rsid w:val="003E0CF1"/>
    <w:rsid w:val="003E2657"/>
    <w:rsid w:val="003E280E"/>
    <w:rsid w:val="003E3924"/>
    <w:rsid w:val="003E5309"/>
    <w:rsid w:val="003E7143"/>
    <w:rsid w:val="003E7834"/>
    <w:rsid w:val="003F13BE"/>
    <w:rsid w:val="003F1CA8"/>
    <w:rsid w:val="003F2AD8"/>
    <w:rsid w:val="003F2DE8"/>
    <w:rsid w:val="003F38BE"/>
    <w:rsid w:val="003F3DF8"/>
    <w:rsid w:val="003F467E"/>
    <w:rsid w:val="003F5937"/>
    <w:rsid w:val="003F5CD5"/>
    <w:rsid w:val="003F75D6"/>
    <w:rsid w:val="0040088A"/>
    <w:rsid w:val="004029FC"/>
    <w:rsid w:val="00403101"/>
    <w:rsid w:val="00403261"/>
    <w:rsid w:val="00403B2E"/>
    <w:rsid w:val="00403EF8"/>
    <w:rsid w:val="0040520A"/>
    <w:rsid w:val="004100E1"/>
    <w:rsid w:val="00411A98"/>
    <w:rsid w:val="0041241C"/>
    <w:rsid w:val="00412550"/>
    <w:rsid w:val="004137CC"/>
    <w:rsid w:val="00413895"/>
    <w:rsid w:val="0041394B"/>
    <w:rsid w:val="004141B7"/>
    <w:rsid w:val="0041476F"/>
    <w:rsid w:val="0041505C"/>
    <w:rsid w:val="0041568A"/>
    <w:rsid w:val="00415A26"/>
    <w:rsid w:val="00420DD4"/>
    <w:rsid w:val="00422491"/>
    <w:rsid w:val="0042251D"/>
    <w:rsid w:val="00423644"/>
    <w:rsid w:val="004246D9"/>
    <w:rsid w:val="004257DB"/>
    <w:rsid w:val="00425AA6"/>
    <w:rsid w:val="0043071A"/>
    <w:rsid w:val="00431E25"/>
    <w:rsid w:val="004325F4"/>
    <w:rsid w:val="0043405A"/>
    <w:rsid w:val="00436D3C"/>
    <w:rsid w:val="00437F89"/>
    <w:rsid w:val="00437F91"/>
    <w:rsid w:val="00440375"/>
    <w:rsid w:val="00442628"/>
    <w:rsid w:val="00442ADB"/>
    <w:rsid w:val="00442E1E"/>
    <w:rsid w:val="004453FA"/>
    <w:rsid w:val="00446624"/>
    <w:rsid w:val="0044715A"/>
    <w:rsid w:val="00447499"/>
    <w:rsid w:val="00447F33"/>
    <w:rsid w:val="0045021B"/>
    <w:rsid w:val="00451F5C"/>
    <w:rsid w:val="00451F62"/>
    <w:rsid w:val="0045244B"/>
    <w:rsid w:val="00455881"/>
    <w:rsid w:val="00456669"/>
    <w:rsid w:val="00456C7F"/>
    <w:rsid w:val="004610B7"/>
    <w:rsid w:val="004659C2"/>
    <w:rsid w:val="00465CF7"/>
    <w:rsid w:val="00465DC0"/>
    <w:rsid w:val="0046697E"/>
    <w:rsid w:val="00472179"/>
    <w:rsid w:val="00472A59"/>
    <w:rsid w:val="00473DA9"/>
    <w:rsid w:val="00475BA0"/>
    <w:rsid w:val="0047702C"/>
    <w:rsid w:val="00477CF0"/>
    <w:rsid w:val="00480334"/>
    <w:rsid w:val="00480958"/>
    <w:rsid w:val="00481C53"/>
    <w:rsid w:val="0048214F"/>
    <w:rsid w:val="00482D07"/>
    <w:rsid w:val="00484988"/>
    <w:rsid w:val="004865E3"/>
    <w:rsid w:val="00490527"/>
    <w:rsid w:val="0049268F"/>
    <w:rsid w:val="00492817"/>
    <w:rsid w:val="004942B8"/>
    <w:rsid w:val="004968B9"/>
    <w:rsid w:val="004A2840"/>
    <w:rsid w:val="004A2EAE"/>
    <w:rsid w:val="004A3D16"/>
    <w:rsid w:val="004A4CBD"/>
    <w:rsid w:val="004B028B"/>
    <w:rsid w:val="004B0945"/>
    <w:rsid w:val="004B1E93"/>
    <w:rsid w:val="004B36EB"/>
    <w:rsid w:val="004B3F99"/>
    <w:rsid w:val="004B4048"/>
    <w:rsid w:val="004B5F67"/>
    <w:rsid w:val="004B66DC"/>
    <w:rsid w:val="004B6D03"/>
    <w:rsid w:val="004B7253"/>
    <w:rsid w:val="004B7B2A"/>
    <w:rsid w:val="004C0534"/>
    <w:rsid w:val="004C0B75"/>
    <w:rsid w:val="004C101E"/>
    <w:rsid w:val="004C33D3"/>
    <w:rsid w:val="004C3534"/>
    <w:rsid w:val="004C476A"/>
    <w:rsid w:val="004C5E0B"/>
    <w:rsid w:val="004C62A6"/>
    <w:rsid w:val="004C79BA"/>
    <w:rsid w:val="004D11AD"/>
    <w:rsid w:val="004D5C9B"/>
    <w:rsid w:val="004D6079"/>
    <w:rsid w:val="004D6A0D"/>
    <w:rsid w:val="004D7F14"/>
    <w:rsid w:val="004E1432"/>
    <w:rsid w:val="004E144B"/>
    <w:rsid w:val="004E1F05"/>
    <w:rsid w:val="004E1FCD"/>
    <w:rsid w:val="004E2593"/>
    <w:rsid w:val="004E2F47"/>
    <w:rsid w:val="004E45D3"/>
    <w:rsid w:val="004E4DBD"/>
    <w:rsid w:val="004E7935"/>
    <w:rsid w:val="004E7B1C"/>
    <w:rsid w:val="004F00A8"/>
    <w:rsid w:val="004F0762"/>
    <w:rsid w:val="004F240C"/>
    <w:rsid w:val="004F2DAB"/>
    <w:rsid w:val="004F3E3E"/>
    <w:rsid w:val="004F4EE7"/>
    <w:rsid w:val="004F5307"/>
    <w:rsid w:val="004F6499"/>
    <w:rsid w:val="004F6BE1"/>
    <w:rsid w:val="004F6F0A"/>
    <w:rsid w:val="004F7871"/>
    <w:rsid w:val="00500687"/>
    <w:rsid w:val="00500C55"/>
    <w:rsid w:val="00501E71"/>
    <w:rsid w:val="0050293C"/>
    <w:rsid w:val="0050324B"/>
    <w:rsid w:val="005033C1"/>
    <w:rsid w:val="005111C8"/>
    <w:rsid w:val="005118DB"/>
    <w:rsid w:val="00511C64"/>
    <w:rsid w:val="005125DE"/>
    <w:rsid w:val="00513B96"/>
    <w:rsid w:val="0051490D"/>
    <w:rsid w:val="00516689"/>
    <w:rsid w:val="00516E85"/>
    <w:rsid w:val="00516EF3"/>
    <w:rsid w:val="00520874"/>
    <w:rsid w:val="00521B3E"/>
    <w:rsid w:val="00522902"/>
    <w:rsid w:val="00523AD3"/>
    <w:rsid w:val="00524DE7"/>
    <w:rsid w:val="00525507"/>
    <w:rsid w:val="00526A61"/>
    <w:rsid w:val="00530CC7"/>
    <w:rsid w:val="005315E3"/>
    <w:rsid w:val="005317C7"/>
    <w:rsid w:val="00532AA4"/>
    <w:rsid w:val="00534A82"/>
    <w:rsid w:val="005400FE"/>
    <w:rsid w:val="0054164E"/>
    <w:rsid w:val="00541B8B"/>
    <w:rsid w:val="00541F6E"/>
    <w:rsid w:val="005429B6"/>
    <w:rsid w:val="00543015"/>
    <w:rsid w:val="005436D4"/>
    <w:rsid w:val="00543A60"/>
    <w:rsid w:val="00544583"/>
    <w:rsid w:val="0054530C"/>
    <w:rsid w:val="00545D87"/>
    <w:rsid w:val="005460CA"/>
    <w:rsid w:val="00546D22"/>
    <w:rsid w:val="00547698"/>
    <w:rsid w:val="00550D49"/>
    <w:rsid w:val="00551186"/>
    <w:rsid w:val="00551BFB"/>
    <w:rsid w:val="0055203D"/>
    <w:rsid w:val="00552CCE"/>
    <w:rsid w:val="0055327B"/>
    <w:rsid w:val="0055367B"/>
    <w:rsid w:val="00553A98"/>
    <w:rsid w:val="00553BED"/>
    <w:rsid w:val="00554D7A"/>
    <w:rsid w:val="00555799"/>
    <w:rsid w:val="00555BDA"/>
    <w:rsid w:val="00557AC5"/>
    <w:rsid w:val="00560877"/>
    <w:rsid w:val="00562E2B"/>
    <w:rsid w:val="005642FE"/>
    <w:rsid w:val="00564A57"/>
    <w:rsid w:val="00566D95"/>
    <w:rsid w:val="00566FB3"/>
    <w:rsid w:val="00570B92"/>
    <w:rsid w:val="0057317D"/>
    <w:rsid w:val="00573997"/>
    <w:rsid w:val="00573B8D"/>
    <w:rsid w:val="00574F4B"/>
    <w:rsid w:val="00576594"/>
    <w:rsid w:val="00580712"/>
    <w:rsid w:val="005827B8"/>
    <w:rsid w:val="00582AC6"/>
    <w:rsid w:val="00584D6D"/>
    <w:rsid w:val="005853C2"/>
    <w:rsid w:val="005872A7"/>
    <w:rsid w:val="005876F3"/>
    <w:rsid w:val="0059064A"/>
    <w:rsid w:val="00591CD5"/>
    <w:rsid w:val="0059327C"/>
    <w:rsid w:val="00595DC9"/>
    <w:rsid w:val="005969C4"/>
    <w:rsid w:val="005A0D9B"/>
    <w:rsid w:val="005A1BFF"/>
    <w:rsid w:val="005A1E71"/>
    <w:rsid w:val="005A258F"/>
    <w:rsid w:val="005A2D1D"/>
    <w:rsid w:val="005A447B"/>
    <w:rsid w:val="005A468E"/>
    <w:rsid w:val="005A4C87"/>
    <w:rsid w:val="005A4EAD"/>
    <w:rsid w:val="005A53A9"/>
    <w:rsid w:val="005A6019"/>
    <w:rsid w:val="005A6587"/>
    <w:rsid w:val="005A737B"/>
    <w:rsid w:val="005B0AC4"/>
    <w:rsid w:val="005B18A8"/>
    <w:rsid w:val="005B1CB0"/>
    <w:rsid w:val="005B487F"/>
    <w:rsid w:val="005B5B95"/>
    <w:rsid w:val="005B6533"/>
    <w:rsid w:val="005B79C6"/>
    <w:rsid w:val="005C17AF"/>
    <w:rsid w:val="005C5DB1"/>
    <w:rsid w:val="005C61C1"/>
    <w:rsid w:val="005C622B"/>
    <w:rsid w:val="005C658F"/>
    <w:rsid w:val="005D1DC1"/>
    <w:rsid w:val="005D3F20"/>
    <w:rsid w:val="005E1303"/>
    <w:rsid w:val="005E3F88"/>
    <w:rsid w:val="005E56B2"/>
    <w:rsid w:val="005E579E"/>
    <w:rsid w:val="005E7B8D"/>
    <w:rsid w:val="005F1E06"/>
    <w:rsid w:val="005F4F0A"/>
    <w:rsid w:val="005F500A"/>
    <w:rsid w:val="005F5268"/>
    <w:rsid w:val="005F591D"/>
    <w:rsid w:val="005F6710"/>
    <w:rsid w:val="005F6ECB"/>
    <w:rsid w:val="005F773D"/>
    <w:rsid w:val="00600907"/>
    <w:rsid w:val="00600D5D"/>
    <w:rsid w:val="00601AF2"/>
    <w:rsid w:val="00601CF4"/>
    <w:rsid w:val="00601E6B"/>
    <w:rsid w:val="00603A4C"/>
    <w:rsid w:val="0060440B"/>
    <w:rsid w:val="0060460B"/>
    <w:rsid w:val="00606EBA"/>
    <w:rsid w:val="00610017"/>
    <w:rsid w:val="006126E0"/>
    <w:rsid w:val="0061334E"/>
    <w:rsid w:val="00613D70"/>
    <w:rsid w:val="006142B9"/>
    <w:rsid w:val="0061463C"/>
    <w:rsid w:val="00616259"/>
    <w:rsid w:val="006166CE"/>
    <w:rsid w:val="00616B9F"/>
    <w:rsid w:val="00622912"/>
    <w:rsid w:val="00622C75"/>
    <w:rsid w:val="0062349E"/>
    <w:rsid w:val="006238EB"/>
    <w:rsid w:val="00624A0E"/>
    <w:rsid w:val="0062518B"/>
    <w:rsid w:val="00625C44"/>
    <w:rsid w:val="006266E0"/>
    <w:rsid w:val="00627970"/>
    <w:rsid w:val="00631650"/>
    <w:rsid w:val="00631711"/>
    <w:rsid w:val="00632210"/>
    <w:rsid w:val="00632750"/>
    <w:rsid w:val="00632E07"/>
    <w:rsid w:val="00633C32"/>
    <w:rsid w:val="00633D61"/>
    <w:rsid w:val="006362EE"/>
    <w:rsid w:val="006369C2"/>
    <w:rsid w:val="00636A3A"/>
    <w:rsid w:val="00637069"/>
    <w:rsid w:val="00640082"/>
    <w:rsid w:val="00640A8D"/>
    <w:rsid w:val="00641CE0"/>
    <w:rsid w:val="00642858"/>
    <w:rsid w:val="00642DB3"/>
    <w:rsid w:val="0064330B"/>
    <w:rsid w:val="00643C0F"/>
    <w:rsid w:val="0064422E"/>
    <w:rsid w:val="00647E1B"/>
    <w:rsid w:val="00650648"/>
    <w:rsid w:val="00650AA6"/>
    <w:rsid w:val="00651D76"/>
    <w:rsid w:val="00652E54"/>
    <w:rsid w:val="0065358D"/>
    <w:rsid w:val="0065376E"/>
    <w:rsid w:val="00653C58"/>
    <w:rsid w:val="00654823"/>
    <w:rsid w:val="00657732"/>
    <w:rsid w:val="00660FC3"/>
    <w:rsid w:val="006610D6"/>
    <w:rsid w:val="0066580A"/>
    <w:rsid w:val="006658B9"/>
    <w:rsid w:val="00665F5B"/>
    <w:rsid w:val="006674D5"/>
    <w:rsid w:val="00671817"/>
    <w:rsid w:val="00672E50"/>
    <w:rsid w:val="00673146"/>
    <w:rsid w:val="00673B8A"/>
    <w:rsid w:val="00673CF0"/>
    <w:rsid w:val="00674788"/>
    <w:rsid w:val="00676B8C"/>
    <w:rsid w:val="00680526"/>
    <w:rsid w:val="00680D74"/>
    <w:rsid w:val="00680DBE"/>
    <w:rsid w:val="00682157"/>
    <w:rsid w:val="006864C0"/>
    <w:rsid w:val="00686AB5"/>
    <w:rsid w:val="00687924"/>
    <w:rsid w:val="00687C03"/>
    <w:rsid w:val="00690433"/>
    <w:rsid w:val="00691748"/>
    <w:rsid w:val="00692393"/>
    <w:rsid w:val="00693190"/>
    <w:rsid w:val="00695A9E"/>
    <w:rsid w:val="00695EAE"/>
    <w:rsid w:val="00697A6E"/>
    <w:rsid w:val="006A0B6E"/>
    <w:rsid w:val="006A17D9"/>
    <w:rsid w:val="006A2D10"/>
    <w:rsid w:val="006A3DF7"/>
    <w:rsid w:val="006A698B"/>
    <w:rsid w:val="006A7A96"/>
    <w:rsid w:val="006B222E"/>
    <w:rsid w:val="006B35A5"/>
    <w:rsid w:val="006B361E"/>
    <w:rsid w:val="006B43A7"/>
    <w:rsid w:val="006B5170"/>
    <w:rsid w:val="006B5408"/>
    <w:rsid w:val="006B578F"/>
    <w:rsid w:val="006B68E0"/>
    <w:rsid w:val="006B78A2"/>
    <w:rsid w:val="006C1E95"/>
    <w:rsid w:val="006C27DD"/>
    <w:rsid w:val="006C4CE4"/>
    <w:rsid w:val="006C4E6D"/>
    <w:rsid w:val="006C65B3"/>
    <w:rsid w:val="006C6D6A"/>
    <w:rsid w:val="006D1698"/>
    <w:rsid w:val="006D20E0"/>
    <w:rsid w:val="006D2DAD"/>
    <w:rsid w:val="006D3675"/>
    <w:rsid w:val="006D478C"/>
    <w:rsid w:val="006D47FC"/>
    <w:rsid w:val="006D49B1"/>
    <w:rsid w:val="006D4FCD"/>
    <w:rsid w:val="006D52B8"/>
    <w:rsid w:val="006D56C1"/>
    <w:rsid w:val="006E02A3"/>
    <w:rsid w:val="006E1F1B"/>
    <w:rsid w:val="006E1FC3"/>
    <w:rsid w:val="006E2DC7"/>
    <w:rsid w:val="006E332E"/>
    <w:rsid w:val="006E5200"/>
    <w:rsid w:val="006E5274"/>
    <w:rsid w:val="006E61F0"/>
    <w:rsid w:val="006E6D79"/>
    <w:rsid w:val="006F2FA0"/>
    <w:rsid w:val="006F335F"/>
    <w:rsid w:val="006F3373"/>
    <w:rsid w:val="006F3CBE"/>
    <w:rsid w:val="006F5E45"/>
    <w:rsid w:val="006F7CA7"/>
    <w:rsid w:val="00701FCF"/>
    <w:rsid w:val="0070224B"/>
    <w:rsid w:val="00703929"/>
    <w:rsid w:val="00703A70"/>
    <w:rsid w:val="00703E56"/>
    <w:rsid w:val="00706058"/>
    <w:rsid w:val="00710376"/>
    <w:rsid w:val="00710FBA"/>
    <w:rsid w:val="007129D5"/>
    <w:rsid w:val="00713998"/>
    <w:rsid w:val="00713E95"/>
    <w:rsid w:val="00713F7F"/>
    <w:rsid w:val="00713FD9"/>
    <w:rsid w:val="0071461A"/>
    <w:rsid w:val="00715351"/>
    <w:rsid w:val="00716A1A"/>
    <w:rsid w:val="00722686"/>
    <w:rsid w:val="0072331A"/>
    <w:rsid w:val="00724452"/>
    <w:rsid w:val="0072528D"/>
    <w:rsid w:val="00725CB1"/>
    <w:rsid w:val="00726631"/>
    <w:rsid w:val="007267AA"/>
    <w:rsid w:val="007271FD"/>
    <w:rsid w:val="00730741"/>
    <w:rsid w:val="007331DF"/>
    <w:rsid w:val="007354D3"/>
    <w:rsid w:val="00735A2E"/>
    <w:rsid w:val="0073658D"/>
    <w:rsid w:val="00737A79"/>
    <w:rsid w:val="00740600"/>
    <w:rsid w:val="00741665"/>
    <w:rsid w:val="007421B0"/>
    <w:rsid w:val="00743FA0"/>
    <w:rsid w:val="00743FCB"/>
    <w:rsid w:val="007445C2"/>
    <w:rsid w:val="007448B5"/>
    <w:rsid w:val="00745939"/>
    <w:rsid w:val="00745E90"/>
    <w:rsid w:val="00746157"/>
    <w:rsid w:val="0075035E"/>
    <w:rsid w:val="007528F3"/>
    <w:rsid w:val="00752957"/>
    <w:rsid w:val="007541AB"/>
    <w:rsid w:val="00754ECD"/>
    <w:rsid w:val="00755347"/>
    <w:rsid w:val="007553AE"/>
    <w:rsid w:val="0075705F"/>
    <w:rsid w:val="007574D6"/>
    <w:rsid w:val="0076137D"/>
    <w:rsid w:val="007633B5"/>
    <w:rsid w:val="0076463B"/>
    <w:rsid w:val="00765CCE"/>
    <w:rsid w:val="00765D9A"/>
    <w:rsid w:val="007666EB"/>
    <w:rsid w:val="00767A6B"/>
    <w:rsid w:val="00770EE2"/>
    <w:rsid w:val="007719BC"/>
    <w:rsid w:val="007719C5"/>
    <w:rsid w:val="007721E0"/>
    <w:rsid w:val="00773786"/>
    <w:rsid w:val="007738B1"/>
    <w:rsid w:val="00781602"/>
    <w:rsid w:val="0078230D"/>
    <w:rsid w:val="00782ACC"/>
    <w:rsid w:val="00785885"/>
    <w:rsid w:val="00790EC2"/>
    <w:rsid w:val="007910CB"/>
    <w:rsid w:val="0079298F"/>
    <w:rsid w:val="00797217"/>
    <w:rsid w:val="0079774F"/>
    <w:rsid w:val="00797EAF"/>
    <w:rsid w:val="007A2BD3"/>
    <w:rsid w:val="007A3084"/>
    <w:rsid w:val="007A3D74"/>
    <w:rsid w:val="007A6BAB"/>
    <w:rsid w:val="007B0BA7"/>
    <w:rsid w:val="007B1474"/>
    <w:rsid w:val="007B2502"/>
    <w:rsid w:val="007B2D33"/>
    <w:rsid w:val="007B3BF4"/>
    <w:rsid w:val="007B56E0"/>
    <w:rsid w:val="007B73EE"/>
    <w:rsid w:val="007C10A6"/>
    <w:rsid w:val="007C13CE"/>
    <w:rsid w:val="007C19AE"/>
    <w:rsid w:val="007C3216"/>
    <w:rsid w:val="007C5394"/>
    <w:rsid w:val="007C53FD"/>
    <w:rsid w:val="007D0339"/>
    <w:rsid w:val="007D0E00"/>
    <w:rsid w:val="007D0EC9"/>
    <w:rsid w:val="007D0FF2"/>
    <w:rsid w:val="007D1570"/>
    <w:rsid w:val="007D1C41"/>
    <w:rsid w:val="007D2939"/>
    <w:rsid w:val="007D34D1"/>
    <w:rsid w:val="007D391F"/>
    <w:rsid w:val="007D4076"/>
    <w:rsid w:val="007D49D7"/>
    <w:rsid w:val="007D4AF2"/>
    <w:rsid w:val="007D56ED"/>
    <w:rsid w:val="007E10DF"/>
    <w:rsid w:val="007E1137"/>
    <w:rsid w:val="007E1F90"/>
    <w:rsid w:val="007E3D4C"/>
    <w:rsid w:val="007E3F1B"/>
    <w:rsid w:val="007E5157"/>
    <w:rsid w:val="007E517E"/>
    <w:rsid w:val="007E542F"/>
    <w:rsid w:val="007E7E5A"/>
    <w:rsid w:val="007F04BA"/>
    <w:rsid w:val="007F07AE"/>
    <w:rsid w:val="007F3025"/>
    <w:rsid w:val="007F5684"/>
    <w:rsid w:val="007F6D9B"/>
    <w:rsid w:val="00800108"/>
    <w:rsid w:val="00801687"/>
    <w:rsid w:val="008027C4"/>
    <w:rsid w:val="00802916"/>
    <w:rsid w:val="0080351F"/>
    <w:rsid w:val="008036E2"/>
    <w:rsid w:val="00803953"/>
    <w:rsid w:val="008047C7"/>
    <w:rsid w:val="00804D86"/>
    <w:rsid w:val="00806C13"/>
    <w:rsid w:val="00811AAD"/>
    <w:rsid w:val="008147C0"/>
    <w:rsid w:val="008161CD"/>
    <w:rsid w:val="00816FE7"/>
    <w:rsid w:val="00816FF8"/>
    <w:rsid w:val="00817EC6"/>
    <w:rsid w:val="00821DD6"/>
    <w:rsid w:val="008223BF"/>
    <w:rsid w:val="008225EF"/>
    <w:rsid w:val="00822EFD"/>
    <w:rsid w:val="00822F50"/>
    <w:rsid w:val="00823723"/>
    <w:rsid w:val="00823A88"/>
    <w:rsid w:val="00826F20"/>
    <w:rsid w:val="00830460"/>
    <w:rsid w:val="008310B8"/>
    <w:rsid w:val="0083205E"/>
    <w:rsid w:val="00833CE6"/>
    <w:rsid w:val="00834976"/>
    <w:rsid w:val="00836171"/>
    <w:rsid w:val="00836369"/>
    <w:rsid w:val="008368EC"/>
    <w:rsid w:val="008378BB"/>
    <w:rsid w:val="008415C7"/>
    <w:rsid w:val="00842E94"/>
    <w:rsid w:val="00844442"/>
    <w:rsid w:val="0084577B"/>
    <w:rsid w:val="0085075C"/>
    <w:rsid w:val="00852168"/>
    <w:rsid w:val="00853D26"/>
    <w:rsid w:val="0085459A"/>
    <w:rsid w:val="008557FE"/>
    <w:rsid w:val="0085625D"/>
    <w:rsid w:val="00856331"/>
    <w:rsid w:val="00857034"/>
    <w:rsid w:val="00857E2A"/>
    <w:rsid w:val="00860CDC"/>
    <w:rsid w:val="00863E45"/>
    <w:rsid w:val="00864730"/>
    <w:rsid w:val="00864BF0"/>
    <w:rsid w:val="00864E71"/>
    <w:rsid w:val="00864FE1"/>
    <w:rsid w:val="00866CEF"/>
    <w:rsid w:val="0086780B"/>
    <w:rsid w:val="008718C0"/>
    <w:rsid w:val="00872851"/>
    <w:rsid w:val="00874009"/>
    <w:rsid w:val="008754A0"/>
    <w:rsid w:val="00875A41"/>
    <w:rsid w:val="00876774"/>
    <w:rsid w:val="00876A5A"/>
    <w:rsid w:val="008773CE"/>
    <w:rsid w:val="008824D9"/>
    <w:rsid w:val="008825F6"/>
    <w:rsid w:val="00883CE5"/>
    <w:rsid w:val="00884138"/>
    <w:rsid w:val="00884360"/>
    <w:rsid w:val="00885055"/>
    <w:rsid w:val="00886230"/>
    <w:rsid w:val="008869A9"/>
    <w:rsid w:val="008900FA"/>
    <w:rsid w:val="00894F64"/>
    <w:rsid w:val="00895157"/>
    <w:rsid w:val="00895556"/>
    <w:rsid w:val="008A0766"/>
    <w:rsid w:val="008A0B92"/>
    <w:rsid w:val="008A1BCE"/>
    <w:rsid w:val="008A23D7"/>
    <w:rsid w:val="008A2C42"/>
    <w:rsid w:val="008A38E3"/>
    <w:rsid w:val="008A43E1"/>
    <w:rsid w:val="008A4700"/>
    <w:rsid w:val="008A4715"/>
    <w:rsid w:val="008A6C65"/>
    <w:rsid w:val="008A7503"/>
    <w:rsid w:val="008A7847"/>
    <w:rsid w:val="008B081F"/>
    <w:rsid w:val="008B27B2"/>
    <w:rsid w:val="008B4FDF"/>
    <w:rsid w:val="008B5584"/>
    <w:rsid w:val="008B5991"/>
    <w:rsid w:val="008B645F"/>
    <w:rsid w:val="008C0098"/>
    <w:rsid w:val="008C063F"/>
    <w:rsid w:val="008C0FC0"/>
    <w:rsid w:val="008C14C2"/>
    <w:rsid w:val="008C1519"/>
    <w:rsid w:val="008C30D3"/>
    <w:rsid w:val="008C3A6D"/>
    <w:rsid w:val="008C4641"/>
    <w:rsid w:val="008C4779"/>
    <w:rsid w:val="008D0EEF"/>
    <w:rsid w:val="008D156B"/>
    <w:rsid w:val="008D367C"/>
    <w:rsid w:val="008D65FF"/>
    <w:rsid w:val="008D7AE7"/>
    <w:rsid w:val="008E2C70"/>
    <w:rsid w:val="008E32DE"/>
    <w:rsid w:val="008E40FB"/>
    <w:rsid w:val="008E4615"/>
    <w:rsid w:val="008E6C47"/>
    <w:rsid w:val="008E6DE4"/>
    <w:rsid w:val="008E7DCD"/>
    <w:rsid w:val="008F20BB"/>
    <w:rsid w:val="008F25FE"/>
    <w:rsid w:val="008F2960"/>
    <w:rsid w:val="008F4EFC"/>
    <w:rsid w:val="008F53B2"/>
    <w:rsid w:val="008F71B4"/>
    <w:rsid w:val="008F75CF"/>
    <w:rsid w:val="00900335"/>
    <w:rsid w:val="00900758"/>
    <w:rsid w:val="00901E52"/>
    <w:rsid w:val="00905062"/>
    <w:rsid w:val="00905194"/>
    <w:rsid w:val="009106DC"/>
    <w:rsid w:val="00911561"/>
    <w:rsid w:val="0091200F"/>
    <w:rsid w:val="00913F49"/>
    <w:rsid w:val="00914D8A"/>
    <w:rsid w:val="00914DA8"/>
    <w:rsid w:val="00915406"/>
    <w:rsid w:val="009170AB"/>
    <w:rsid w:val="00917360"/>
    <w:rsid w:val="009177B5"/>
    <w:rsid w:val="0092139C"/>
    <w:rsid w:val="00921B66"/>
    <w:rsid w:val="009231A0"/>
    <w:rsid w:val="00925403"/>
    <w:rsid w:val="0092571B"/>
    <w:rsid w:val="0092675D"/>
    <w:rsid w:val="00926B34"/>
    <w:rsid w:val="009272EB"/>
    <w:rsid w:val="0092745D"/>
    <w:rsid w:val="00927DA7"/>
    <w:rsid w:val="00927DFF"/>
    <w:rsid w:val="0093056C"/>
    <w:rsid w:val="00932D4D"/>
    <w:rsid w:val="009336ED"/>
    <w:rsid w:val="00935ED8"/>
    <w:rsid w:val="009365AB"/>
    <w:rsid w:val="0093682E"/>
    <w:rsid w:val="00936D52"/>
    <w:rsid w:val="009378D7"/>
    <w:rsid w:val="0094224D"/>
    <w:rsid w:val="009439EC"/>
    <w:rsid w:val="00943A1B"/>
    <w:rsid w:val="009440CE"/>
    <w:rsid w:val="00944BCB"/>
    <w:rsid w:val="009468FA"/>
    <w:rsid w:val="009512EC"/>
    <w:rsid w:val="00953105"/>
    <w:rsid w:val="00953FC9"/>
    <w:rsid w:val="00956672"/>
    <w:rsid w:val="00961537"/>
    <w:rsid w:val="00962B1C"/>
    <w:rsid w:val="00962F6A"/>
    <w:rsid w:val="00963055"/>
    <w:rsid w:val="00963457"/>
    <w:rsid w:val="0096357B"/>
    <w:rsid w:val="009649B9"/>
    <w:rsid w:val="00965260"/>
    <w:rsid w:val="009677B0"/>
    <w:rsid w:val="00967D26"/>
    <w:rsid w:val="00970999"/>
    <w:rsid w:val="00970B6C"/>
    <w:rsid w:val="00970E97"/>
    <w:rsid w:val="00970F4C"/>
    <w:rsid w:val="009712A4"/>
    <w:rsid w:val="00971AB7"/>
    <w:rsid w:val="00975202"/>
    <w:rsid w:val="009759C4"/>
    <w:rsid w:val="0097634F"/>
    <w:rsid w:val="00976490"/>
    <w:rsid w:val="00976928"/>
    <w:rsid w:val="00977DC2"/>
    <w:rsid w:val="00977F21"/>
    <w:rsid w:val="0098142C"/>
    <w:rsid w:val="009815CC"/>
    <w:rsid w:val="009841E7"/>
    <w:rsid w:val="00984B4D"/>
    <w:rsid w:val="00985589"/>
    <w:rsid w:val="009861DB"/>
    <w:rsid w:val="00986E5B"/>
    <w:rsid w:val="0099145A"/>
    <w:rsid w:val="00991EF1"/>
    <w:rsid w:val="00993FAE"/>
    <w:rsid w:val="009942BB"/>
    <w:rsid w:val="0099489C"/>
    <w:rsid w:val="00995645"/>
    <w:rsid w:val="0099564D"/>
    <w:rsid w:val="00995C63"/>
    <w:rsid w:val="00997028"/>
    <w:rsid w:val="009A0BE8"/>
    <w:rsid w:val="009A2DBD"/>
    <w:rsid w:val="009A362D"/>
    <w:rsid w:val="009A43D5"/>
    <w:rsid w:val="009A55B9"/>
    <w:rsid w:val="009A55DB"/>
    <w:rsid w:val="009B0B1D"/>
    <w:rsid w:val="009B682B"/>
    <w:rsid w:val="009B705A"/>
    <w:rsid w:val="009B7167"/>
    <w:rsid w:val="009C1E90"/>
    <w:rsid w:val="009C3ADC"/>
    <w:rsid w:val="009C4895"/>
    <w:rsid w:val="009C49C0"/>
    <w:rsid w:val="009C4D6B"/>
    <w:rsid w:val="009C6ABA"/>
    <w:rsid w:val="009C7096"/>
    <w:rsid w:val="009C76CB"/>
    <w:rsid w:val="009D08CE"/>
    <w:rsid w:val="009D1640"/>
    <w:rsid w:val="009D3AA7"/>
    <w:rsid w:val="009D5912"/>
    <w:rsid w:val="009D6679"/>
    <w:rsid w:val="009D68BE"/>
    <w:rsid w:val="009D69CD"/>
    <w:rsid w:val="009D787B"/>
    <w:rsid w:val="009D7F31"/>
    <w:rsid w:val="009E047F"/>
    <w:rsid w:val="009E1BB8"/>
    <w:rsid w:val="009E4F2F"/>
    <w:rsid w:val="009E5C31"/>
    <w:rsid w:val="009E62F1"/>
    <w:rsid w:val="009F0E29"/>
    <w:rsid w:val="009F0F26"/>
    <w:rsid w:val="009F1267"/>
    <w:rsid w:val="009F1C31"/>
    <w:rsid w:val="009F2538"/>
    <w:rsid w:val="009F345E"/>
    <w:rsid w:val="009F36E2"/>
    <w:rsid w:val="009F3E05"/>
    <w:rsid w:val="009F41CE"/>
    <w:rsid w:val="009F7BFE"/>
    <w:rsid w:val="00A00378"/>
    <w:rsid w:val="00A005EE"/>
    <w:rsid w:val="00A014E3"/>
    <w:rsid w:val="00A01B65"/>
    <w:rsid w:val="00A01D37"/>
    <w:rsid w:val="00A02DFC"/>
    <w:rsid w:val="00A038FE"/>
    <w:rsid w:val="00A05289"/>
    <w:rsid w:val="00A0615D"/>
    <w:rsid w:val="00A06AB3"/>
    <w:rsid w:val="00A10CC6"/>
    <w:rsid w:val="00A11F85"/>
    <w:rsid w:val="00A13F44"/>
    <w:rsid w:val="00A164FC"/>
    <w:rsid w:val="00A17BFC"/>
    <w:rsid w:val="00A2099F"/>
    <w:rsid w:val="00A21787"/>
    <w:rsid w:val="00A22E2E"/>
    <w:rsid w:val="00A23977"/>
    <w:rsid w:val="00A24469"/>
    <w:rsid w:val="00A26143"/>
    <w:rsid w:val="00A26BD3"/>
    <w:rsid w:val="00A273EE"/>
    <w:rsid w:val="00A3363F"/>
    <w:rsid w:val="00A3495B"/>
    <w:rsid w:val="00A367FE"/>
    <w:rsid w:val="00A40659"/>
    <w:rsid w:val="00A4102E"/>
    <w:rsid w:val="00A41674"/>
    <w:rsid w:val="00A41CE0"/>
    <w:rsid w:val="00A41DF9"/>
    <w:rsid w:val="00A42714"/>
    <w:rsid w:val="00A43753"/>
    <w:rsid w:val="00A471CB"/>
    <w:rsid w:val="00A50622"/>
    <w:rsid w:val="00A53378"/>
    <w:rsid w:val="00A54186"/>
    <w:rsid w:val="00A545A5"/>
    <w:rsid w:val="00A552EE"/>
    <w:rsid w:val="00A57CC4"/>
    <w:rsid w:val="00A57D74"/>
    <w:rsid w:val="00A600EA"/>
    <w:rsid w:val="00A605E3"/>
    <w:rsid w:val="00A618FB"/>
    <w:rsid w:val="00A6208B"/>
    <w:rsid w:val="00A626D2"/>
    <w:rsid w:val="00A62C1F"/>
    <w:rsid w:val="00A63273"/>
    <w:rsid w:val="00A64189"/>
    <w:rsid w:val="00A652A2"/>
    <w:rsid w:val="00A657E2"/>
    <w:rsid w:val="00A675A5"/>
    <w:rsid w:val="00A712F0"/>
    <w:rsid w:val="00A716B1"/>
    <w:rsid w:val="00A73005"/>
    <w:rsid w:val="00A7317D"/>
    <w:rsid w:val="00A73B5D"/>
    <w:rsid w:val="00A73EC7"/>
    <w:rsid w:val="00A74F08"/>
    <w:rsid w:val="00A76DDF"/>
    <w:rsid w:val="00A77675"/>
    <w:rsid w:val="00A81042"/>
    <w:rsid w:val="00A81C23"/>
    <w:rsid w:val="00A81E85"/>
    <w:rsid w:val="00A8203E"/>
    <w:rsid w:val="00A8327B"/>
    <w:rsid w:val="00A833EA"/>
    <w:rsid w:val="00A83453"/>
    <w:rsid w:val="00A83539"/>
    <w:rsid w:val="00A84E0C"/>
    <w:rsid w:val="00A85DC5"/>
    <w:rsid w:val="00A876A0"/>
    <w:rsid w:val="00A9022D"/>
    <w:rsid w:val="00A918D6"/>
    <w:rsid w:val="00A9254C"/>
    <w:rsid w:val="00A96DCB"/>
    <w:rsid w:val="00AA19F6"/>
    <w:rsid w:val="00AA2109"/>
    <w:rsid w:val="00AA3321"/>
    <w:rsid w:val="00AA37A0"/>
    <w:rsid w:val="00AA54F2"/>
    <w:rsid w:val="00AA7757"/>
    <w:rsid w:val="00AB07CF"/>
    <w:rsid w:val="00AB0DB6"/>
    <w:rsid w:val="00AB0F61"/>
    <w:rsid w:val="00AB5D05"/>
    <w:rsid w:val="00AB7B3E"/>
    <w:rsid w:val="00AC000B"/>
    <w:rsid w:val="00AC0F2B"/>
    <w:rsid w:val="00AC130B"/>
    <w:rsid w:val="00AC2187"/>
    <w:rsid w:val="00AC31C3"/>
    <w:rsid w:val="00AC4972"/>
    <w:rsid w:val="00AC4D4B"/>
    <w:rsid w:val="00AC4EFF"/>
    <w:rsid w:val="00AC5C25"/>
    <w:rsid w:val="00AC794C"/>
    <w:rsid w:val="00AC7A3B"/>
    <w:rsid w:val="00AC7B6A"/>
    <w:rsid w:val="00AD34BD"/>
    <w:rsid w:val="00AD455E"/>
    <w:rsid w:val="00AD4C46"/>
    <w:rsid w:val="00AD4EFF"/>
    <w:rsid w:val="00AD4FAD"/>
    <w:rsid w:val="00AD64C1"/>
    <w:rsid w:val="00AD77DC"/>
    <w:rsid w:val="00AE0DA1"/>
    <w:rsid w:val="00AE32AC"/>
    <w:rsid w:val="00AE3EBA"/>
    <w:rsid w:val="00AE4559"/>
    <w:rsid w:val="00AE4D04"/>
    <w:rsid w:val="00AE5A7C"/>
    <w:rsid w:val="00AE6D94"/>
    <w:rsid w:val="00AE7020"/>
    <w:rsid w:val="00AF1068"/>
    <w:rsid w:val="00AF2E09"/>
    <w:rsid w:val="00AF4BC6"/>
    <w:rsid w:val="00AF5BA0"/>
    <w:rsid w:val="00AF7391"/>
    <w:rsid w:val="00AF7C10"/>
    <w:rsid w:val="00B03292"/>
    <w:rsid w:val="00B0653C"/>
    <w:rsid w:val="00B06912"/>
    <w:rsid w:val="00B07895"/>
    <w:rsid w:val="00B07980"/>
    <w:rsid w:val="00B14005"/>
    <w:rsid w:val="00B15738"/>
    <w:rsid w:val="00B17D46"/>
    <w:rsid w:val="00B232BD"/>
    <w:rsid w:val="00B301AE"/>
    <w:rsid w:val="00B30800"/>
    <w:rsid w:val="00B32EB5"/>
    <w:rsid w:val="00B33BF4"/>
    <w:rsid w:val="00B42875"/>
    <w:rsid w:val="00B42A4C"/>
    <w:rsid w:val="00B42A6D"/>
    <w:rsid w:val="00B43406"/>
    <w:rsid w:val="00B43874"/>
    <w:rsid w:val="00B459A7"/>
    <w:rsid w:val="00B464AC"/>
    <w:rsid w:val="00B46CC9"/>
    <w:rsid w:val="00B47C22"/>
    <w:rsid w:val="00B503BB"/>
    <w:rsid w:val="00B52E6E"/>
    <w:rsid w:val="00B54F50"/>
    <w:rsid w:val="00B5546D"/>
    <w:rsid w:val="00B60C7F"/>
    <w:rsid w:val="00B61623"/>
    <w:rsid w:val="00B619BD"/>
    <w:rsid w:val="00B61D5F"/>
    <w:rsid w:val="00B61DFD"/>
    <w:rsid w:val="00B62F6F"/>
    <w:rsid w:val="00B63252"/>
    <w:rsid w:val="00B63480"/>
    <w:rsid w:val="00B64861"/>
    <w:rsid w:val="00B67197"/>
    <w:rsid w:val="00B70CB4"/>
    <w:rsid w:val="00B71FC2"/>
    <w:rsid w:val="00B72B22"/>
    <w:rsid w:val="00B740C3"/>
    <w:rsid w:val="00B74710"/>
    <w:rsid w:val="00B768CC"/>
    <w:rsid w:val="00B76E75"/>
    <w:rsid w:val="00B77C43"/>
    <w:rsid w:val="00B8008E"/>
    <w:rsid w:val="00B8135A"/>
    <w:rsid w:val="00B81C59"/>
    <w:rsid w:val="00B8243D"/>
    <w:rsid w:val="00B831F2"/>
    <w:rsid w:val="00B834B0"/>
    <w:rsid w:val="00B85270"/>
    <w:rsid w:val="00B858A9"/>
    <w:rsid w:val="00B86B13"/>
    <w:rsid w:val="00B87B4A"/>
    <w:rsid w:val="00B91E72"/>
    <w:rsid w:val="00B922B8"/>
    <w:rsid w:val="00B92BBE"/>
    <w:rsid w:val="00B94911"/>
    <w:rsid w:val="00B94A73"/>
    <w:rsid w:val="00B94C84"/>
    <w:rsid w:val="00B94DA2"/>
    <w:rsid w:val="00B9521E"/>
    <w:rsid w:val="00B95689"/>
    <w:rsid w:val="00B9790B"/>
    <w:rsid w:val="00BA1809"/>
    <w:rsid w:val="00BA1CBE"/>
    <w:rsid w:val="00BA3630"/>
    <w:rsid w:val="00BA3AEC"/>
    <w:rsid w:val="00BA4350"/>
    <w:rsid w:val="00BA465F"/>
    <w:rsid w:val="00BA4B1E"/>
    <w:rsid w:val="00BA50C1"/>
    <w:rsid w:val="00BA652F"/>
    <w:rsid w:val="00BA750E"/>
    <w:rsid w:val="00BB0993"/>
    <w:rsid w:val="00BB0CCA"/>
    <w:rsid w:val="00BB0F88"/>
    <w:rsid w:val="00BB50F9"/>
    <w:rsid w:val="00BB6D68"/>
    <w:rsid w:val="00BB7C5A"/>
    <w:rsid w:val="00BC2C03"/>
    <w:rsid w:val="00BC36A4"/>
    <w:rsid w:val="00BC3FD5"/>
    <w:rsid w:val="00BC4222"/>
    <w:rsid w:val="00BC42EB"/>
    <w:rsid w:val="00BC481F"/>
    <w:rsid w:val="00BC4A20"/>
    <w:rsid w:val="00BC4B10"/>
    <w:rsid w:val="00BC5CB0"/>
    <w:rsid w:val="00BC61F4"/>
    <w:rsid w:val="00BC77FA"/>
    <w:rsid w:val="00BD10D5"/>
    <w:rsid w:val="00BD30D5"/>
    <w:rsid w:val="00BD3853"/>
    <w:rsid w:val="00BD3D69"/>
    <w:rsid w:val="00BD4494"/>
    <w:rsid w:val="00BE2660"/>
    <w:rsid w:val="00BE3233"/>
    <w:rsid w:val="00BE3B40"/>
    <w:rsid w:val="00BE3C15"/>
    <w:rsid w:val="00BE3E37"/>
    <w:rsid w:val="00BE5CAE"/>
    <w:rsid w:val="00BE67EB"/>
    <w:rsid w:val="00BE6C86"/>
    <w:rsid w:val="00BE6E52"/>
    <w:rsid w:val="00BE768A"/>
    <w:rsid w:val="00BF04A8"/>
    <w:rsid w:val="00BF053A"/>
    <w:rsid w:val="00BF1235"/>
    <w:rsid w:val="00BF17E7"/>
    <w:rsid w:val="00BF3135"/>
    <w:rsid w:val="00BF4A9F"/>
    <w:rsid w:val="00BF52D0"/>
    <w:rsid w:val="00BF5C92"/>
    <w:rsid w:val="00BF63EA"/>
    <w:rsid w:val="00BF6984"/>
    <w:rsid w:val="00C0085A"/>
    <w:rsid w:val="00C00C32"/>
    <w:rsid w:val="00C00FED"/>
    <w:rsid w:val="00C012DF"/>
    <w:rsid w:val="00C01F75"/>
    <w:rsid w:val="00C02A9A"/>
    <w:rsid w:val="00C030BD"/>
    <w:rsid w:val="00C036BA"/>
    <w:rsid w:val="00C055D4"/>
    <w:rsid w:val="00C0690C"/>
    <w:rsid w:val="00C07362"/>
    <w:rsid w:val="00C11CC3"/>
    <w:rsid w:val="00C11EAD"/>
    <w:rsid w:val="00C12DCA"/>
    <w:rsid w:val="00C13807"/>
    <w:rsid w:val="00C13865"/>
    <w:rsid w:val="00C13B5E"/>
    <w:rsid w:val="00C13E9C"/>
    <w:rsid w:val="00C1417F"/>
    <w:rsid w:val="00C145EC"/>
    <w:rsid w:val="00C1585B"/>
    <w:rsid w:val="00C15C39"/>
    <w:rsid w:val="00C16610"/>
    <w:rsid w:val="00C16E6E"/>
    <w:rsid w:val="00C200AB"/>
    <w:rsid w:val="00C20D71"/>
    <w:rsid w:val="00C21A6F"/>
    <w:rsid w:val="00C2282F"/>
    <w:rsid w:val="00C24566"/>
    <w:rsid w:val="00C2499B"/>
    <w:rsid w:val="00C27B1D"/>
    <w:rsid w:val="00C30C7B"/>
    <w:rsid w:val="00C32930"/>
    <w:rsid w:val="00C340D7"/>
    <w:rsid w:val="00C347CF"/>
    <w:rsid w:val="00C35652"/>
    <w:rsid w:val="00C35975"/>
    <w:rsid w:val="00C40FA5"/>
    <w:rsid w:val="00C40FE4"/>
    <w:rsid w:val="00C4282E"/>
    <w:rsid w:val="00C44A9B"/>
    <w:rsid w:val="00C44D57"/>
    <w:rsid w:val="00C466CE"/>
    <w:rsid w:val="00C46E2D"/>
    <w:rsid w:val="00C50D44"/>
    <w:rsid w:val="00C51566"/>
    <w:rsid w:val="00C518E3"/>
    <w:rsid w:val="00C51C12"/>
    <w:rsid w:val="00C522DF"/>
    <w:rsid w:val="00C534D6"/>
    <w:rsid w:val="00C5738A"/>
    <w:rsid w:val="00C57C8C"/>
    <w:rsid w:val="00C617F9"/>
    <w:rsid w:val="00C619AF"/>
    <w:rsid w:val="00C61EE8"/>
    <w:rsid w:val="00C6226A"/>
    <w:rsid w:val="00C62CA8"/>
    <w:rsid w:val="00C62E7E"/>
    <w:rsid w:val="00C63B84"/>
    <w:rsid w:val="00C67D7D"/>
    <w:rsid w:val="00C72DE0"/>
    <w:rsid w:val="00C73F7D"/>
    <w:rsid w:val="00C73FE9"/>
    <w:rsid w:val="00C742D5"/>
    <w:rsid w:val="00C74ED9"/>
    <w:rsid w:val="00C752B4"/>
    <w:rsid w:val="00C75B53"/>
    <w:rsid w:val="00C807D8"/>
    <w:rsid w:val="00C81640"/>
    <w:rsid w:val="00C818C3"/>
    <w:rsid w:val="00C8252B"/>
    <w:rsid w:val="00C83D40"/>
    <w:rsid w:val="00C83E3E"/>
    <w:rsid w:val="00C84356"/>
    <w:rsid w:val="00C84C84"/>
    <w:rsid w:val="00C857DB"/>
    <w:rsid w:val="00C869D8"/>
    <w:rsid w:val="00C86D95"/>
    <w:rsid w:val="00C91779"/>
    <w:rsid w:val="00C92792"/>
    <w:rsid w:val="00C92887"/>
    <w:rsid w:val="00C92950"/>
    <w:rsid w:val="00C93BB6"/>
    <w:rsid w:val="00C947BE"/>
    <w:rsid w:val="00C9539E"/>
    <w:rsid w:val="00C96388"/>
    <w:rsid w:val="00CA00D7"/>
    <w:rsid w:val="00CA0B4B"/>
    <w:rsid w:val="00CA19DA"/>
    <w:rsid w:val="00CA241E"/>
    <w:rsid w:val="00CA2861"/>
    <w:rsid w:val="00CA4B7D"/>
    <w:rsid w:val="00CA55C0"/>
    <w:rsid w:val="00CA7735"/>
    <w:rsid w:val="00CB03A4"/>
    <w:rsid w:val="00CB05C4"/>
    <w:rsid w:val="00CB0EF8"/>
    <w:rsid w:val="00CB3DB4"/>
    <w:rsid w:val="00CB3DDD"/>
    <w:rsid w:val="00CB4626"/>
    <w:rsid w:val="00CB5BE0"/>
    <w:rsid w:val="00CB691D"/>
    <w:rsid w:val="00CB6C19"/>
    <w:rsid w:val="00CB7031"/>
    <w:rsid w:val="00CB7598"/>
    <w:rsid w:val="00CB77E7"/>
    <w:rsid w:val="00CB7CAE"/>
    <w:rsid w:val="00CC0EAF"/>
    <w:rsid w:val="00CC12D7"/>
    <w:rsid w:val="00CC15B9"/>
    <w:rsid w:val="00CC2569"/>
    <w:rsid w:val="00CC2E7F"/>
    <w:rsid w:val="00CC3FF5"/>
    <w:rsid w:val="00CC4832"/>
    <w:rsid w:val="00CC54BA"/>
    <w:rsid w:val="00CC5D6E"/>
    <w:rsid w:val="00CC7199"/>
    <w:rsid w:val="00CD0316"/>
    <w:rsid w:val="00CD19C1"/>
    <w:rsid w:val="00CD5A25"/>
    <w:rsid w:val="00CD68F9"/>
    <w:rsid w:val="00CD7608"/>
    <w:rsid w:val="00CD7780"/>
    <w:rsid w:val="00CD79A2"/>
    <w:rsid w:val="00CD7AD0"/>
    <w:rsid w:val="00CD7E18"/>
    <w:rsid w:val="00CE0C0E"/>
    <w:rsid w:val="00CE2274"/>
    <w:rsid w:val="00CE27C2"/>
    <w:rsid w:val="00CE2FC7"/>
    <w:rsid w:val="00CE311F"/>
    <w:rsid w:val="00CE5709"/>
    <w:rsid w:val="00CF0014"/>
    <w:rsid w:val="00CF0B5D"/>
    <w:rsid w:val="00CF1098"/>
    <w:rsid w:val="00CF11E5"/>
    <w:rsid w:val="00CF19E7"/>
    <w:rsid w:val="00CF28A4"/>
    <w:rsid w:val="00CF2C92"/>
    <w:rsid w:val="00CF40FF"/>
    <w:rsid w:val="00CF42FF"/>
    <w:rsid w:val="00CF4BBB"/>
    <w:rsid w:val="00D02A4B"/>
    <w:rsid w:val="00D034DA"/>
    <w:rsid w:val="00D03E9A"/>
    <w:rsid w:val="00D05B7A"/>
    <w:rsid w:val="00D05D0A"/>
    <w:rsid w:val="00D06E8F"/>
    <w:rsid w:val="00D077DA"/>
    <w:rsid w:val="00D07F4C"/>
    <w:rsid w:val="00D1312B"/>
    <w:rsid w:val="00D140FE"/>
    <w:rsid w:val="00D14A55"/>
    <w:rsid w:val="00D15F2A"/>
    <w:rsid w:val="00D16463"/>
    <w:rsid w:val="00D206B1"/>
    <w:rsid w:val="00D20864"/>
    <w:rsid w:val="00D234C3"/>
    <w:rsid w:val="00D2409F"/>
    <w:rsid w:val="00D24EB1"/>
    <w:rsid w:val="00D258C1"/>
    <w:rsid w:val="00D25DD4"/>
    <w:rsid w:val="00D270AB"/>
    <w:rsid w:val="00D27B45"/>
    <w:rsid w:val="00D27F72"/>
    <w:rsid w:val="00D302E2"/>
    <w:rsid w:val="00D311A2"/>
    <w:rsid w:val="00D314BC"/>
    <w:rsid w:val="00D32023"/>
    <w:rsid w:val="00D32834"/>
    <w:rsid w:val="00D32A53"/>
    <w:rsid w:val="00D32E58"/>
    <w:rsid w:val="00D35BB7"/>
    <w:rsid w:val="00D35E4E"/>
    <w:rsid w:val="00D363CB"/>
    <w:rsid w:val="00D36E4C"/>
    <w:rsid w:val="00D37686"/>
    <w:rsid w:val="00D37A41"/>
    <w:rsid w:val="00D40CDF"/>
    <w:rsid w:val="00D41738"/>
    <w:rsid w:val="00D41960"/>
    <w:rsid w:val="00D42E32"/>
    <w:rsid w:val="00D4313E"/>
    <w:rsid w:val="00D43442"/>
    <w:rsid w:val="00D436F1"/>
    <w:rsid w:val="00D43CC5"/>
    <w:rsid w:val="00D43E0C"/>
    <w:rsid w:val="00D44A21"/>
    <w:rsid w:val="00D44F9B"/>
    <w:rsid w:val="00D45D79"/>
    <w:rsid w:val="00D46E0A"/>
    <w:rsid w:val="00D473B8"/>
    <w:rsid w:val="00D475EB"/>
    <w:rsid w:val="00D506C3"/>
    <w:rsid w:val="00D52DF9"/>
    <w:rsid w:val="00D52E40"/>
    <w:rsid w:val="00D53D84"/>
    <w:rsid w:val="00D56322"/>
    <w:rsid w:val="00D56619"/>
    <w:rsid w:val="00D568D4"/>
    <w:rsid w:val="00D57753"/>
    <w:rsid w:val="00D614B8"/>
    <w:rsid w:val="00D61BA3"/>
    <w:rsid w:val="00D63999"/>
    <w:rsid w:val="00D64060"/>
    <w:rsid w:val="00D64324"/>
    <w:rsid w:val="00D64D9E"/>
    <w:rsid w:val="00D650E8"/>
    <w:rsid w:val="00D65D36"/>
    <w:rsid w:val="00D67D99"/>
    <w:rsid w:val="00D70478"/>
    <w:rsid w:val="00D73BFE"/>
    <w:rsid w:val="00D73DEC"/>
    <w:rsid w:val="00D76290"/>
    <w:rsid w:val="00D769FE"/>
    <w:rsid w:val="00D76CC8"/>
    <w:rsid w:val="00D7735A"/>
    <w:rsid w:val="00D806E5"/>
    <w:rsid w:val="00D83D3F"/>
    <w:rsid w:val="00D86BB3"/>
    <w:rsid w:val="00D870F9"/>
    <w:rsid w:val="00D874FE"/>
    <w:rsid w:val="00D91B17"/>
    <w:rsid w:val="00D92C05"/>
    <w:rsid w:val="00D9314C"/>
    <w:rsid w:val="00D94201"/>
    <w:rsid w:val="00D94349"/>
    <w:rsid w:val="00D94D07"/>
    <w:rsid w:val="00D94EC7"/>
    <w:rsid w:val="00D956FB"/>
    <w:rsid w:val="00D95A3B"/>
    <w:rsid w:val="00D9616A"/>
    <w:rsid w:val="00D97027"/>
    <w:rsid w:val="00DA005D"/>
    <w:rsid w:val="00DA04BE"/>
    <w:rsid w:val="00DA2361"/>
    <w:rsid w:val="00DA2C42"/>
    <w:rsid w:val="00DA3D74"/>
    <w:rsid w:val="00DA492E"/>
    <w:rsid w:val="00DA5A02"/>
    <w:rsid w:val="00DA5AA8"/>
    <w:rsid w:val="00DA65AC"/>
    <w:rsid w:val="00DA71D0"/>
    <w:rsid w:val="00DB10E9"/>
    <w:rsid w:val="00DB375A"/>
    <w:rsid w:val="00DB5A59"/>
    <w:rsid w:val="00DB74AE"/>
    <w:rsid w:val="00DB7D69"/>
    <w:rsid w:val="00DC0F73"/>
    <w:rsid w:val="00DC1B7A"/>
    <w:rsid w:val="00DC2166"/>
    <w:rsid w:val="00DC5933"/>
    <w:rsid w:val="00DC716C"/>
    <w:rsid w:val="00DC717F"/>
    <w:rsid w:val="00DD1E64"/>
    <w:rsid w:val="00DD2377"/>
    <w:rsid w:val="00DD7FF8"/>
    <w:rsid w:val="00DE00B5"/>
    <w:rsid w:val="00DE106B"/>
    <w:rsid w:val="00DE2713"/>
    <w:rsid w:val="00DE384C"/>
    <w:rsid w:val="00DE46B2"/>
    <w:rsid w:val="00DE5C84"/>
    <w:rsid w:val="00DE6A4D"/>
    <w:rsid w:val="00DE7E41"/>
    <w:rsid w:val="00DF1350"/>
    <w:rsid w:val="00DF1A3F"/>
    <w:rsid w:val="00DF1B11"/>
    <w:rsid w:val="00DF3253"/>
    <w:rsid w:val="00DF3325"/>
    <w:rsid w:val="00DF5433"/>
    <w:rsid w:val="00DF69A0"/>
    <w:rsid w:val="00DF6D78"/>
    <w:rsid w:val="00DF7400"/>
    <w:rsid w:val="00DF79CF"/>
    <w:rsid w:val="00E01018"/>
    <w:rsid w:val="00E0198A"/>
    <w:rsid w:val="00E03832"/>
    <w:rsid w:val="00E03AD6"/>
    <w:rsid w:val="00E04735"/>
    <w:rsid w:val="00E04991"/>
    <w:rsid w:val="00E05EE7"/>
    <w:rsid w:val="00E061D6"/>
    <w:rsid w:val="00E0657C"/>
    <w:rsid w:val="00E0681A"/>
    <w:rsid w:val="00E06CB8"/>
    <w:rsid w:val="00E10946"/>
    <w:rsid w:val="00E11BF5"/>
    <w:rsid w:val="00E11EA6"/>
    <w:rsid w:val="00E126DA"/>
    <w:rsid w:val="00E12C18"/>
    <w:rsid w:val="00E12EAB"/>
    <w:rsid w:val="00E145CC"/>
    <w:rsid w:val="00E15484"/>
    <w:rsid w:val="00E15F26"/>
    <w:rsid w:val="00E16E8F"/>
    <w:rsid w:val="00E23ACA"/>
    <w:rsid w:val="00E23CCE"/>
    <w:rsid w:val="00E26B16"/>
    <w:rsid w:val="00E27D9D"/>
    <w:rsid w:val="00E311A1"/>
    <w:rsid w:val="00E31379"/>
    <w:rsid w:val="00E31F3D"/>
    <w:rsid w:val="00E33D8E"/>
    <w:rsid w:val="00E33F4A"/>
    <w:rsid w:val="00E36753"/>
    <w:rsid w:val="00E369FD"/>
    <w:rsid w:val="00E36E48"/>
    <w:rsid w:val="00E37B50"/>
    <w:rsid w:val="00E4082C"/>
    <w:rsid w:val="00E40A16"/>
    <w:rsid w:val="00E413F1"/>
    <w:rsid w:val="00E43DE2"/>
    <w:rsid w:val="00E4482C"/>
    <w:rsid w:val="00E45976"/>
    <w:rsid w:val="00E45EF5"/>
    <w:rsid w:val="00E4617A"/>
    <w:rsid w:val="00E46D5A"/>
    <w:rsid w:val="00E47620"/>
    <w:rsid w:val="00E50BEA"/>
    <w:rsid w:val="00E51707"/>
    <w:rsid w:val="00E54F92"/>
    <w:rsid w:val="00E563F7"/>
    <w:rsid w:val="00E56DA9"/>
    <w:rsid w:val="00E57DB6"/>
    <w:rsid w:val="00E60851"/>
    <w:rsid w:val="00E6274C"/>
    <w:rsid w:val="00E62B76"/>
    <w:rsid w:val="00E62F36"/>
    <w:rsid w:val="00E6344F"/>
    <w:rsid w:val="00E64197"/>
    <w:rsid w:val="00E66379"/>
    <w:rsid w:val="00E66D28"/>
    <w:rsid w:val="00E67619"/>
    <w:rsid w:val="00E71627"/>
    <w:rsid w:val="00E71B2B"/>
    <w:rsid w:val="00E72C17"/>
    <w:rsid w:val="00E753D4"/>
    <w:rsid w:val="00E81468"/>
    <w:rsid w:val="00E8214E"/>
    <w:rsid w:val="00E843DF"/>
    <w:rsid w:val="00E84BB4"/>
    <w:rsid w:val="00E85B18"/>
    <w:rsid w:val="00E87DF3"/>
    <w:rsid w:val="00E900C2"/>
    <w:rsid w:val="00E9026F"/>
    <w:rsid w:val="00E90FC9"/>
    <w:rsid w:val="00E9101C"/>
    <w:rsid w:val="00E910D6"/>
    <w:rsid w:val="00E916A9"/>
    <w:rsid w:val="00E92D66"/>
    <w:rsid w:val="00E934FE"/>
    <w:rsid w:val="00E93AD9"/>
    <w:rsid w:val="00E94136"/>
    <w:rsid w:val="00E9559C"/>
    <w:rsid w:val="00E95F90"/>
    <w:rsid w:val="00E96911"/>
    <w:rsid w:val="00E97305"/>
    <w:rsid w:val="00EA0451"/>
    <w:rsid w:val="00EA1060"/>
    <w:rsid w:val="00EA2977"/>
    <w:rsid w:val="00EA5FE6"/>
    <w:rsid w:val="00EA743F"/>
    <w:rsid w:val="00EB26B2"/>
    <w:rsid w:val="00EB4064"/>
    <w:rsid w:val="00EB5D39"/>
    <w:rsid w:val="00EB609B"/>
    <w:rsid w:val="00EB6758"/>
    <w:rsid w:val="00EC2128"/>
    <w:rsid w:val="00EC25F7"/>
    <w:rsid w:val="00EC2DD0"/>
    <w:rsid w:val="00EC4055"/>
    <w:rsid w:val="00EC7CC0"/>
    <w:rsid w:val="00EC7CC2"/>
    <w:rsid w:val="00ED0527"/>
    <w:rsid w:val="00ED0A8A"/>
    <w:rsid w:val="00ED1A0C"/>
    <w:rsid w:val="00ED2234"/>
    <w:rsid w:val="00ED2776"/>
    <w:rsid w:val="00ED3D7A"/>
    <w:rsid w:val="00ED41D5"/>
    <w:rsid w:val="00ED42D6"/>
    <w:rsid w:val="00ED4427"/>
    <w:rsid w:val="00ED599E"/>
    <w:rsid w:val="00ED70EA"/>
    <w:rsid w:val="00EE0A51"/>
    <w:rsid w:val="00EE16E5"/>
    <w:rsid w:val="00EE2699"/>
    <w:rsid w:val="00EE2747"/>
    <w:rsid w:val="00EE2A18"/>
    <w:rsid w:val="00EE2D6F"/>
    <w:rsid w:val="00EE3144"/>
    <w:rsid w:val="00EE3552"/>
    <w:rsid w:val="00EE3CDF"/>
    <w:rsid w:val="00EE44D8"/>
    <w:rsid w:val="00EE44E9"/>
    <w:rsid w:val="00EE4777"/>
    <w:rsid w:val="00EE58AD"/>
    <w:rsid w:val="00EE5C9A"/>
    <w:rsid w:val="00EE716A"/>
    <w:rsid w:val="00EF079E"/>
    <w:rsid w:val="00EF0831"/>
    <w:rsid w:val="00EF14A1"/>
    <w:rsid w:val="00EF177B"/>
    <w:rsid w:val="00EF26E3"/>
    <w:rsid w:val="00EF31C6"/>
    <w:rsid w:val="00EF3A4E"/>
    <w:rsid w:val="00EF5DC7"/>
    <w:rsid w:val="00EF63A4"/>
    <w:rsid w:val="00EF7913"/>
    <w:rsid w:val="00EF7FF9"/>
    <w:rsid w:val="00F00358"/>
    <w:rsid w:val="00F01D9B"/>
    <w:rsid w:val="00F0221B"/>
    <w:rsid w:val="00F055AB"/>
    <w:rsid w:val="00F1453C"/>
    <w:rsid w:val="00F1560C"/>
    <w:rsid w:val="00F16428"/>
    <w:rsid w:val="00F17F9C"/>
    <w:rsid w:val="00F20329"/>
    <w:rsid w:val="00F2239E"/>
    <w:rsid w:val="00F22E22"/>
    <w:rsid w:val="00F23B7B"/>
    <w:rsid w:val="00F23EA4"/>
    <w:rsid w:val="00F25923"/>
    <w:rsid w:val="00F25F07"/>
    <w:rsid w:val="00F26750"/>
    <w:rsid w:val="00F26DAF"/>
    <w:rsid w:val="00F3031B"/>
    <w:rsid w:val="00F307F7"/>
    <w:rsid w:val="00F30CC9"/>
    <w:rsid w:val="00F319E1"/>
    <w:rsid w:val="00F323B3"/>
    <w:rsid w:val="00F3307A"/>
    <w:rsid w:val="00F3398F"/>
    <w:rsid w:val="00F33BFB"/>
    <w:rsid w:val="00F34D42"/>
    <w:rsid w:val="00F34E40"/>
    <w:rsid w:val="00F36735"/>
    <w:rsid w:val="00F37DDC"/>
    <w:rsid w:val="00F4009E"/>
    <w:rsid w:val="00F41116"/>
    <w:rsid w:val="00F415AD"/>
    <w:rsid w:val="00F4322C"/>
    <w:rsid w:val="00F43255"/>
    <w:rsid w:val="00F436C4"/>
    <w:rsid w:val="00F43990"/>
    <w:rsid w:val="00F44119"/>
    <w:rsid w:val="00F46E94"/>
    <w:rsid w:val="00F47698"/>
    <w:rsid w:val="00F50606"/>
    <w:rsid w:val="00F54790"/>
    <w:rsid w:val="00F55A55"/>
    <w:rsid w:val="00F56105"/>
    <w:rsid w:val="00F57941"/>
    <w:rsid w:val="00F61BE7"/>
    <w:rsid w:val="00F63709"/>
    <w:rsid w:val="00F6472C"/>
    <w:rsid w:val="00F64E48"/>
    <w:rsid w:val="00F654AB"/>
    <w:rsid w:val="00F65B6C"/>
    <w:rsid w:val="00F65C66"/>
    <w:rsid w:val="00F66BF7"/>
    <w:rsid w:val="00F67A73"/>
    <w:rsid w:val="00F70259"/>
    <w:rsid w:val="00F70FA4"/>
    <w:rsid w:val="00F73BA1"/>
    <w:rsid w:val="00F73F90"/>
    <w:rsid w:val="00F74304"/>
    <w:rsid w:val="00F74531"/>
    <w:rsid w:val="00F74831"/>
    <w:rsid w:val="00F74D8F"/>
    <w:rsid w:val="00F74F51"/>
    <w:rsid w:val="00F761FC"/>
    <w:rsid w:val="00F77ED3"/>
    <w:rsid w:val="00F8088C"/>
    <w:rsid w:val="00F82807"/>
    <w:rsid w:val="00F85402"/>
    <w:rsid w:val="00F8594F"/>
    <w:rsid w:val="00F87EB6"/>
    <w:rsid w:val="00F90790"/>
    <w:rsid w:val="00F92294"/>
    <w:rsid w:val="00F97133"/>
    <w:rsid w:val="00FA01D0"/>
    <w:rsid w:val="00FA22D2"/>
    <w:rsid w:val="00FA3C1E"/>
    <w:rsid w:val="00FA55A8"/>
    <w:rsid w:val="00FA59B6"/>
    <w:rsid w:val="00FA7002"/>
    <w:rsid w:val="00FA70BD"/>
    <w:rsid w:val="00FA7133"/>
    <w:rsid w:val="00FA7BB2"/>
    <w:rsid w:val="00FA7FD3"/>
    <w:rsid w:val="00FB0BCE"/>
    <w:rsid w:val="00FB4FFB"/>
    <w:rsid w:val="00FB5196"/>
    <w:rsid w:val="00FC0E22"/>
    <w:rsid w:val="00FC2C2D"/>
    <w:rsid w:val="00FC340F"/>
    <w:rsid w:val="00FC35E3"/>
    <w:rsid w:val="00FC4119"/>
    <w:rsid w:val="00FD1D4B"/>
    <w:rsid w:val="00FD2E90"/>
    <w:rsid w:val="00FD3BD4"/>
    <w:rsid w:val="00FD6C68"/>
    <w:rsid w:val="00FD7AD0"/>
    <w:rsid w:val="00FE179C"/>
    <w:rsid w:val="00FE1816"/>
    <w:rsid w:val="00FE23A1"/>
    <w:rsid w:val="00FE2A48"/>
    <w:rsid w:val="00FE3066"/>
    <w:rsid w:val="00FE503C"/>
    <w:rsid w:val="00FE602A"/>
    <w:rsid w:val="00FE7D67"/>
    <w:rsid w:val="00FF1548"/>
    <w:rsid w:val="00FF2A41"/>
    <w:rsid w:val="00FF452F"/>
    <w:rsid w:val="00FF6266"/>
    <w:rsid w:val="00FF63B5"/>
    <w:rsid w:val="00FF76F7"/>
    <w:rsid w:val="00FF7BA7"/>
    <w:rsid w:val="039819EB"/>
    <w:rsid w:val="20F679BB"/>
    <w:rsid w:val="423BF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54D3D"/>
  <w15:docId w15:val="{EDAE293D-CD57-4F24-94BA-F56561EB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5650"/>
  </w:style>
  <w:style w:type="paragraph" w:styleId="Kop1">
    <w:name w:val="heading 1"/>
    <w:basedOn w:val="Huisstijl-Kleur"/>
    <w:next w:val="Standaard"/>
    <w:link w:val="Kop1Char"/>
    <w:uiPriority w:val="3"/>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autoRedefine/>
    <w:uiPriority w:val="3"/>
    <w:qFormat/>
    <w:rsid w:val="006B35A5"/>
    <w:pPr>
      <w:numPr>
        <w:ilvl w:val="2"/>
        <w:numId w:val="1"/>
      </w:numPr>
      <w:spacing w:before="280" w:after="0" w:line="240" w:lineRule="atLeast"/>
      <w:ind w:left="0" w:firstLine="0"/>
      <w:contextualSpacing/>
      <w:outlineLvl w:val="2"/>
    </w:pPr>
    <w:rPr>
      <w:b/>
      <w:color w:val="C00000"/>
      <w:sz w:val="23"/>
      <w:szCs w:val="26"/>
    </w:rPr>
  </w:style>
  <w:style w:type="paragraph" w:styleId="Kop4">
    <w:name w:val="heading 4"/>
    <w:basedOn w:val="Kop2"/>
    <w:next w:val="Standaard"/>
    <w:link w:val="Kop4Char"/>
    <w:uiPriority w:val="3"/>
    <w:qFormat/>
    <w:rsid w:val="00EA743F"/>
    <w:pPr>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6B35A5"/>
    <w:rPr>
      <w:rFonts w:eastAsia="MS Mincho" w:cs="Arial"/>
      <w:b/>
      <w:iCs/>
      <w:color w:val="C00000"/>
      <w:sz w:val="23"/>
      <w:szCs w:val="26"/>
    </w:rPr>
  </w:style>
  <w:style w:type="character" w:customStyle="1" w:styleId="Kop4Char">
    <w:name w:val="Kop 4 Char"/>
    <w:basedOn w:val="Standaardalinea-lettertype"/>
    <w:link w:val="Kop4"/>
    <w:uiPriority w:val="3"/>
    <w:rsid w:val="00EA743F"/>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E2B05"/>
    <w:pPr>
      <w:ind w:left="1360"/>
    </w:pPr>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5E56B2"/>
    <w:pPr>
      <w:tabs>
        <w:tab w:val="right" w:pos="8211"/>
      </w:tabs>
      <w:spacing w:before="0"/>
      <w:ind w:left="2041"/>
    </w:pPr>
    <w:rPr>
      <w:b w:val="0"/>
    </w:rPr>
  </w:style>
  <w:style w:type="character" w:styleId="Verwijzingopmerking">
    <w:name w:val="annotation reference"/>
    <w:basedOn w:val="Standaardalinea-lettertype"/>
    <w:semiHidden/>
    <w:unhideWhenUsed/>
    <w:rsid w:val="00857034"/>
    <w:rPr>
      <w:sz w:val="16"/>
      <w:szCs w:val="16"/>
    </w:rPr>
  </w:style>
  <w:style w:type="paragraph" w:styleId="Tekstopmerking">
    <w:name w:val="annotation text"/>
    <w:basedOn w:val="Standaard"/>
    <w:link w:val="TekstopmerkingChar"/>
    <w:unhideWhenUsed/>
    <w:rsid w:val="00857034"/>
    <w:pPr>
      <w:spacing w:line="240" w:lineRule="auto"/>
    </w:pPr>
  </w:style>
  <w:style w:type="character" w:customStyle="1" w:styleId="TekstopmerkingChar">
    <w:name w:val="Tekst opmerking Char"/>
    <w:basedOn w:val="Standaardalinea-lettertype"/>
    <w:link w:val="Tekstopmerking"/>
    <w:rsid w:val="00857034"/>
  </w:style>
  <w:style w:type="paragraph" w:styleId="Onderwerpvanopmerking">
    <w:name w:val="annotation subject"/>
    <w:basedOn w:val="Tekstopmerking"/>
    <w:next w:val="Tekstopmerking"/>
    <w:link w:val="OnderwerpvanopmerkingChar"/>
    <w:semiHidden/>
    <w:unhideWhenUsed/>
    <w:rsid w:val="00857034"/>
    <w:rPr>
      <w:b/>
      <w:bCs/>
    </w:rPr>
  </w:style>
  <w:style w:type="character" w:customStyle="1" w:styleId="OnderwerpvanopmerkingChar">
    <w:name w:val="Onderwerp van opmerking Char"/>
    <w:basedOn w:val="TekstopmerkingChar"/>
    <w:link w:val="Onderwerpvanopmerking"/>
    <w:semiHidden/>
    <w:rsid w:val="00857034"/>
    <w:rPr>
      <w:b/>
      <w:bCs/>
    </w:rPr>
  </w:style>
  <w:style w:type="character" w:styleId="GevolgdeHyperlink">
    <w:name w:val="FollowedHyperlink"/>
    <w:basedOn w:val="Standaardalinea-lettertype"/>
    <w:semiHidden/>
    <w:unhideWhenUsed/>
    <w:rsid w:val="000B164B"/>
    <w:rPr>
      <w:color w:val="954F72" w:themeColor="followedHyperlink"/>
      <w:u w:val="single"/>
    </w:rPr>
  </w:style>
  <w:style w:type="character" w:styleId="Zwaar">
    <w:name w:val="Strong"/>
    <w:basedOn w:val="Standaardalinea-lettertype"/>
    <w:uiPriority w:val="22"/>
    <w:qFormat/>
    <w:rsid w:val="00BA1CBE"/>
    <w:rPr>
      <w:b/>
      <w:bCs/>
    </w:rPr>
  </w:style>
  <w:style w:type="character" w:customStyle="1" w:styleId="normaltextrun">
    <w:name w:val="normaltextrun"/>
    <w:basedOn w:val="Standaardalinea-lettertype"/>
    <w:rsid w:val="0099145A"/>
  </w:style>
  <w:style w:type="paragraph" w:styleId="Normaalweb">
    <w:name w:val="Normal (Web)"/>
    <w:basedOn w:val="Standaard"/>
    <w:uiPriority w:val="99"/>
    <w:semiHidden/>
    <w:unhideWhenUsed/>
    <w:rsid w:val="003775E1"/>
    <w:pPr>
      <w:spacing w:before="100" w:beforeAutospacing="1" w:after="100" w:afterAutospacing="1" w:line="240" w:lineRule="auto"/>
    </w:pPr>
    <w:rPr>
      <w:rFonts w:ascii="Times New Roman" w:hAnsi="Times New Roman"/>
      <w:sz w:val="24"/>
      <w:szCs w:val="24"/>
    </w:rPr>
  </w:style>
  <w:style w:type="character" w:customStyle="1" w:styleId="bcx0">
    <w:name w:val="bcx0"/>
    <w:basedOn w:val="Standaardalinea-lettertype"/>
    <w:rsid w:val="000575A9"/>
  </w:style>
  <w:style w:type="character" w:styleId="Onopgelostemelding">
    <w:name w:val="Unresolved Mention"/>
    <w:basedOn w:val="Standaardalinea-lettertype"/>
    <w:uiPriority w:val="99"/>
    <w:semiHidden/>
    <w:unhideWhenUsed/>
    <w:rsid w:val="00F01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190424">
      <w:bodyDiv w:val="1"/>
      <w:marLeft w:val="0"/>
      <w:marRight w:val="0"/>
      <w:marTop w:val="0"/>
      <w:marBottom w:val="0"/>
      <w:divBdr>
        <w:top w:val="none" w:sz="0" w:space="0" w:color="auto"/>
        <w:left w:val="none" w:sz="0" w:space="0" w:color="auto"/>
        <w:bottom w:val="none" w:sz="0" w:space="0" w:color="auto"/>
        <w:right w:val="none" w:sz="0" w:space="0" w:color="auto"/>
      </w:divBdr>
    </w:div>
    <w:div w:id="183372402">
      <w:bodyDiv w:val="1"/>
      <w:marLeft w:val="0"/>
      <w:marRight w:val="0"/>
      <w:marTop w:val="0"/>
      <w:marBottom w:val="0"/>
      <w:divBdr>
        <w:top w:val="none" w:sz="0" w:space="0" w:color="auto"/>
        <w:left w:val="none" w:sz="0" w:space="0" w:color="auto"/>
        <w:bottom w:val="none" w:sz="0" w:space="0" w:color="auto"/>
        <w:right w:val="none" w:sz="0" w:space="0" w:color="auto"/>
      </w:divBdr>
    </w:div>
    <w:div w:id="226454262">
      <w:bodyDiv w:val="1"/>
      <w:marLeft w:val="0"/>
      <w:marRight w:val="0"/>
      <w:marTop w:val="0"/>
      <w:marBottom w:val="0"/>
      <w:divBdr>
        <w:top w:val="none" w:sz="0" w:space="0" w:color="auto"/>
        <w:left w:val="none" w:sz="0" w:space="0" w:color="auto"/>
        <w:bottom w:val="none" w:sz="0" w:space="0" w:color="auto"/>
        <w:right w:val="none" w:sz="0" w:space="0" w:color="auto"/>
      </w:divBdr>
    </w:div>
    <w:div w:id="238296659">
      <w:bodyDiv w:val="1"/>
      <w:marLeft w:val="0"/>
      <w:marRight w:val="0"/>
      <w:marTop w:val="0"/>
      <w:marBottom w:val="0"/>
      <w:divBdr>
        <w:top w:val="none" w:sz="0" w:space="0" w:color="auto"/>
        <w:left w:val="none" w:sz="0" w:space="0" w:color="auto"/>
        <w:bottom w:val="none" w:sz="0" w:space="0" w:color="auto"/>
        <w:right w:val="none" w:sz="0" w:space="0" w:color="auto"/>
      </w:divBdr>
    </w:div>
    <w:div w:id="254637742">
      <w:bodyDiv w:val="1"/>
      <w:marLeft w:val="0"/>
      <w:marRight w:val="0"/>
      <w:marTop w:val="0"/>
      <w:marBottom w:val="0"/>
      <w:divBdr>
        <w:top w:val="none" w:sz="0" w:space="0" w:color="auto"/>
        <w:left w:val="none" w:sz="0" w:space="0" w:color="auto"/>
        <w:bottom w:val="none" w:sz="0" w:space="0" w:color="auto"/>
        <w:right w:val="none" w:sz="0" w:space="0" w:color="auto"/>
      </w:divBdr>
    </w:div>
    <w:div w:id="290215350">
      <w:bodyDiv w:val="1"/>
      <w:marLeft w:val="0"/>
      <w:marRight w:val="0"/>
      <w:marTop w:val="0"/>
      <w:marBottom w:val="0"/>
      <w:divBdr>
        <w:top w:val="none" w:sz="0" w:space="0" w:color="auto"/>
        <w:left w:val="none" w:sz="0" w:space="0" w:color="auto"/>
        <w:bottom w:val="none" w:sz="0" w:space="0" w:color="auto"/>
        <w:right w:val="none" w:sz="0" w:space="0" w:color="auto"/>
      </w:divBdr>
      <w:divsChild>
        <w:div w:id="446972750">
          <w:marLeft w:val="-225"/>
          <w:marRight w:val="-225"/>
          <w:marTop w:val="0"/>
          <w:marBottom w:val="0"/>
          <w:divBdr>
            <w:top w:val="none" w:sz="0" w:space="0" w:color="auto"/>
            <w:left w:val="none" w:sz="0" w:space="0" w:color="auto"/>
            <w:bottom w:val="none" w:sz="0" w:space="0" w:color="auto"/>
            <w:right w:val="none" w:sz="0" w:space="0" w:color="auto"/>
          </w:divBdr>
          <w:divsChild>
            <w:div w:id="436217883">
              <w:marLeft w:val="0"/>
              <w:marRight w:val="0"/>
              <w:marTop w:val="0"/>
              <w:marBottom w:val="0"/>
              <w:divBdr>
                <w:top w:val="none" w:sz="0" w:space="0" w:color="auto"/>
                <w:left w:val="none" w:sz="0" w:space="0" w:color="auto"/>
                <w:bottom w:val="none" w:sz="0" w:space="0" w:color="auto"/>
                <w:right w:val="none" w:sz="0" w:space="0" w:color="auto"/>
              </w:divBdr>
            </w:div>
            <w:div w:id="138957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42974">
      <w:bodyDiv w:val="1"/>
      <w:marLeft w:val="0"/>
      <w:marRight w:val="0"/>
      <w:marTop w:val="0"/>
      <w:marBottom w:val="0"/>
      <w:divBdr>
        <w:top w:val="none" w:sz="0" w:space="0" w:color="auto"/>
        <w:left w:val="none" w:sz="0" w:space="0" w:color="auto"/>
        <w:bottom w:val="none" w:sz="0" w:space="0" w:color="auto"/>
        <w:right w:val="none" w:sz="0" w:space="0" w:color="auto"/>
      </w:divBdr>
    </w:div>
    <w:div w:id="393508181">
      <w:bodyDiv w:val="1"/>
      <w:marLeft w:val="0"/>
      <w:marRight w:val="0"/>
      <w:marTop w:val="0"/>
      <w:marBottom w:val="0"/>
      <w:divBdr>
        <w:top w:val="none" w:sz="0" w:space="0" w:color="auto"/>
        <w:left w:val="none" w:sz="0" w:space="0" w:color="auto"/>
        <w:bottom w:val="none" w:sz="0" w:space="0" w:color="auto"/>
        <w:right w:val="none" w:sz="0" w:space="0" w:color="auto"/>
      </w:divBdr>
    </w:div>
    <w:div w:id="433325960">
      <w:bodyDiv w:val="1"/>
      <w:marLeft w:val="0"/>
      <w:marRight w:val="0"/>
      <w:marTop w:val="0"/>
      <w:marBottom w:val="0"/>
      <w:divBdr>
        <w:top w:val="none" w:sz="0" w:space="0" w:color="auto"/>
        <w:left w:val="none" w:sz="0" w:space="0" w:color="auto"/>
        <w:bottom w:val="none" w:sz="0" w:space="0" w:color="auto"/>
        <w:right w:val="none" w:sz="0" w:space="0" w:color="auto"/>
      </w:divBdr>
    </w:div>
    <w:div w:id="486939815">
      <w:bodyDiv w:val="1"/>
      <w:marLeft w:val="0"/>
      <w:marRight w:val="0"/>
      <w:marTop w:val="0"/>
      <w:marBottom w:val="0"/>
      <w:divBdr>
        <w:top w:val="none" w:sz="0" w:space="0" w:color="auto"/>
        <w:left w:val="none" w:sz="0" w:space="0" w:color="auto"/>
        <w:bottom w:val="none" w:sz="0" w:space="0" w:color="auto"/>
        <w:right w:val="none" w:sz="0" w:space="0" w:color="auto"/>
      </w:divBdr>
    </w:div>
    <w:div w:id="499734606">
      <w:bodyDiv w:val="1"/>
      <w:marLeft w:val="0"/>
      <w:marRight w:val="0"/>
      <w:marTop w:val="0"/>
      <w:marBottom w:val="0"/>
      <w:divBdr>
        <w:top w:val="none" w:sz="0" w:space="0" w:color="auto"/>
        <w:left w:val="none" w:sz="0" w:space="0" w:color="auto"/>
        <w:bottom w:val="none" w:sz="0" w:space="0" w:color="auto"/>
        <w:right w:val="none" w:sz="0" w:space="0" w:color="auto"/>
      </w:divBdr>
    </w:div>
    <w:div w:id="501549299">
      <w:bodyDiv w:val="1"/>
      <w:marLeft w:val="0"/>
      <w:marRight w:val="0"/>
      <w:marTop w:val="0"/>
      <w:marBottom w:val="0"/>
      <w:divBdr>
        <w:top w:val="none" w:sz="0" w:space="0" w:color="auto"/>
        <w:left w:val="none" w:sz="0" w:space="0" w:color="auto"/>
        <w:bottom w:val="none" w:sz="0" w:space="0" w:color="auto"/>
        <w:right w:val="none" w:sz="0" w:space="0" w:color="auto"/>
      </w:divBdr>
    </w:div>
    <w:div w:id="504512067">
      <w:bodyDiv w:val="1"/>
      <w:marLeft w:val="0"/>
      <w:marRight w:val="0"/>
      <w:marTop w:val="0"/>
      <w:marBottom w:val="0"/>
      <w:divBdr>
        <w:top w:val="none" w:sz="0" w:space="0" w:color="auto"/>
        <w:left w:val="none" w:sz="0" w:space="0" w:color="auto"/>
        <w:bottom w:val="none" w:sz="0" w:space="0" w:color="auto"/>
        <w:right w:val="none" w:sz="0" w:space="0" w:color="auto"/>
      </w:divBdr>
    </w:div>
    <w:div w:id="521867874">
      <w:bodyDiv w:val="1"/>
      <w:marLeft w:val="0"/>
      <w:marRight w:val="0"/>
      <w:marTop w:val="0"/>
      <w:marBottom w:val="0"/>
      <w:divBdr>
        <w:top w:val="none" w:sz="0" w:space="0" w:color="auto"/>
        <w:left w:val="none" w:sz="0" w:space="0" w:color="auto"/>
        <w:bottom w:val="none" w:sz="0" w:space="0" w:color="auto"/>
        <w:right w:val="none" w:sz="0" w:space="0" w:color="auto"/>
      </w:divBdr>
    </w:div>
    <w:div w:id="522671602">
      <w:bodyDiv w:val="1"/>
      <w:marLeft w:val="0"/>
      <w:marRight w:val="0"/>
      <w:marTop w:val="0"/>
      <w:marBottom w:val="0"/>
      <w:divBdr>
        <w:top w:val="none" w:sz="0" w:space="0" w:color="auto"/>
        <w:left w:val="none" w:sz="0" w:space="0" w:color="auto"/>
        <w:bottom w:val="none" w:sz="0" w:space="0" w:color="auto"/>
        <w:right w:val="none" w:sz="0" w:space="0" w:color="auto"/>
      </w:divBdr>
    </w:div>
    <w:div w:id="524753154">
      <w:bodyDiv w:val="1"/>
      <w:marLeft w:val="0"/>
      <w:marRight w:val="0"/>
      <w:marTop w:val="0"/>
      <w:marBottom w:val="0"/>
      <w:divBdr>
        <w:top w:val="none" w:sz="0" w:space="0" w:color="auto"/>
        <w:left w:val="none" w:sz="0" w:space="0" w:color="auto"/>
        <w:bottom w:val="none" w:sz="0" w:space="0" w:color="auto"/>
        <w:right w:val="none" w:sz="0" w:space="0" w:color="auto"/>
      </w:divBdr>
    </w:div>
    <w:div w:id="557517062">
      <w:bodyDiv w:val="1"/>
      <w:marLeft w:val="0"/>
      <w:marRight w:val="0"/>
      <w:marTop w:val="0"/>
      <w:marBottom w:val="0"/>
      <w:divBdr>
        <w:top w:val="none" w:sz="0" w:space="0" w:color="auto"/>
        <w:left w:val="none" w:sz="0" w:space="0" w:color="auto"/>
        <w:bottom w:val="none" w:sz="0" w:space="0" w:color="auto"/>
        <w:right w:val="none" w:sz="0" w:space="0" w:color="auto"/>
      </w:divBdr>
    </w:div>
    <w:div w:id="592740335">
      <w:bodyDiv w:val="1"/>
      <w:marLeft w:val="0"/>
      <w:marRight w:val="0"/>
      <w:marTop w:val="0"/>
      <w:marBottom w:val="0"/>
      <w:divBdr>
        <w:top w:val="none" w:sz="0" w:space="0" w:color="auto"/>
        <w:left w:val="none" w:sz="0" w:space="0" w:color="auto"/>
        <w:bottom w:val="none" w:sz="0" w:space="0" w:color="auto"/>
        <w:right w:val="none" w:sz="0" w:space="0" w:color="auto"/>
      </w:divBdr>
    </w:div>
    <w:div w:id="607085793">
      <w:bodyDiv w:val="1"/>
      <w:marLeft w:val="0"/>
      <w:marRight w:val="0"/>
      <w:marTop w:val="0"/>
      <w:marBottom w:val="0"/>
      <w:divBdr>
        <w:top w:val="none" w:sz="0" w:space="0" w:color="auto"/>
        <w:left w:val="none" w:sz="0" w:space="0" w:color="auto"/>
        <w:bottom w:val="none" w:sz="0" w:space="0" w:color="auto"/>
        <w:right w:val="none" w:sz="0" w:space="0" w:color="auto"/>
      </w:divBdr>
    </w:div>
    <w:div w:id="614142800">
      <w:bodyDiv w:val="1"/>
      <w:marLeft w:val="0"/>
      <w:marRight w:val="0"/>
      <w:marTop w:val="0"/>
      <w:marBottom w:val="0"/>
      <w:divBdr>
        <w:top w:val="none" w:sz="0" w:space="0" w:color="auto"/>
        <w:left w:val="none" w:sz="0" w:space="0" w:color="auto"/>
        <w:bottom w:val="none" w:sz="0" w:space="0" w:color="auto"/>
        <w:right w:val="none" w:sz="0" w:space="0" w:color="auto"/>
      </w:divBdr>
    </w:div>
    <w:div w:id="714697645">
      <w:bodyDiv w:val="1"/>
      <w:marLeft w:val="0"/>
      <w:marRight w:val="0"/>
      <w:marTop w:val="0"/>
      <w:marBottom w:val="0"/>
      <w:divBdr>
        <w:top w:val="none" w:sz="0" w:space="0" w:color="auto"/>
        <w:left w:val="none" w:sz="0" w:space="0" w:color="auto"/>
        <w:bottom w:val="none" w:sz="0" w:space="0" w:color="auto"/>
        <w:right w:val="none" w:sz="0" w:space="0" w:color="auto"/>
      </w:divBdr>
    </w:div>
    <w:div w:id="725228523">
      <w:bodyDiv w:val="1"/>
      <w:marLeft w:val="0"/>
      <w:marRight w:val="0"/>
      <w:marTop w:val="0"/>
      <w:marBottom w:val="0"/>
      <w:divBdr>
        <w:top w:val="none" w:sz="0" w:space="0" w:color="auto"/>
        <w:left w:val="none" w:sz="0" w:space="0" w:color="auto"/>
        <w:bottom w:val="none" w:sz="0" w:space="0" w:color="auto"/>
        <w:right w:val="none" w:sz="0" w:space="0" w:color="auto"/>
      </w:divBdr>
    </w:div>
    <w:div w:id="771900992">
      <w:bodyDiv w:val="1"/>
      <w:marLeft w:val="0"/>
      <w:marRight w:val="0"/>
      <w:marTop w:val="0"/>
      <w:marBottom w:val="0"/>
      <w:divBdr>
        <w:top w:val="none" w:sz="0" w:space="0" w:color="auto"/>
        <w:left w:val="none" w:sz="0" w:space="0" w:color="auto"/>
        <w:bottom w:val="none" w:sz="0" w:space="0" w:color="auto"/>
        <w:right w:val="none" w:sz="0" w:space="0" w:color="auto"/>
      </w:divBdr>
    </w:div>
    <w:div w:id="774326198">
      <w:bodyDiv w:val="1"/>
      <w:marLeft w:val="0"/>
      <w:marRight w:val="0"/>
      <w:marTop w:val="0"/>
      <w:marBottom w:val="0"/>
      <w:divBdr>
        <w:top w:val="none" w:sz="0" w:space="0" w:color="auto"/>
        <w:left w:val="none" w:sz="0" w:space="0" w:color="auto"/>
        <w:bottom w:val="none" w:sz="0" w:space="0" w:color="auto"/>
        <w:right w:val="none" w:sz="0" w:space="0" w:color="auto"/>
      </w:divBdr>
    </w:div>
    <w:div w:id="787044817">
      <w:bodyDiv w:val="1"/>
      <w:marLeft w:val="0"/>
      <w:marRight w:val="0"/>
      <w:marTop w:val="0"/>
      <w:marBottom w:val="0"/>
      <w:divBdr>
        <w:top w:val="none" w:sz="0" w:space="0" w:color="auto"/>
        <w:left w:val="none" w:sz="0" w:space="0" w:color="auto"/>
        <w:bottom w:val="none" w:sz="0" w:space="0" w:color="auto"/>
        <w:right w:val="none" w:sz="0" w:space="0" w:color="auto"/>
      </w:divBdr>
    </w:div>
    <w:div w:id="823471848">
      <w:bodyDiv w:val="1"/>
      <w:marLeft w:val="0"/>
      <w:marRight w:val="0"/>
      <w:marTop w:val="0"/>
      <w:marBottom w:val="0"/>
      <w:divBdr>
        <w:top w:val="none" w:sz="0" w:space="0" w:color="auto"/>
        <w:left w:val="none" w:sz="0" w:space="0" w:color="auto"/>
        <w:bottom w:val="none" w:sz="0" w:space="0" w:color="auto"/>
        <w:right w:val="none" w:sz="0" w:space="0" w:color="auto"/>
      </w:divBdr>
    </w:div>
    <w:div w:id="826437758">
      <w:bodyDiv w:val="1"/>
      <w:marLeft w:val="0"/>
      <w:marRight w:val="0"/>
      <w:marTop w:val="0"/>
      <w:marBottom w:val="0"/>
      <w:divBdr>
        <w:top w:val="none" w:sz="0" w:space="0" w:color="auto"/>
        <w:left w:val="none" w:sz="0" w:space="0" w:color="auto"/>
        <w:bottom w:val="none" w:sz="0" w:space="0" w:color="auto"/>
        <w:right w:val="none" w:sz="0" w:space="0" w:color="auto"/>
      </w:divBdr>
    </w:div>
    <w:div w:id="835069845">
      <w:bodyDiv w:val="1"/>
      <w:marLeft w:val="0"/>
      <w:marRight w:val="0"/>
      <w:marTop w:val="0"/>
      <w:marBottom w:val="0"/>
      <w:divBdr>
        <w:top w:val="none" w:sz="0" w:space="0" w:color="auto"/>
        <w:left w:val="none" w:sz="0" w:space="0" w:color="auto"/>
        <w:bottom w:val="none" w:sz="0" w:space="0" w:color="auto"/>
        <w:right w:val="none" w:sz="0" w:space="0" w:color="auto"/>
      </w:divBdr>
    </w:div>
    <w:div w:id="835192538">
      <w:bodyDiv w:val="1"/>
      <w:marLeft w:val="0"/>
      <w:marRight w:val="0"/>
      <w:marTop w:val="0"/>
      <w:marBottom w:val="0"/>
      <w:divBdr>
        <w:top w:val="none" w:sz="0" w:space="0" w:color="auto"/>
        <w:left w:val="none" w:sz="0" w:space="0" w:color="auto"/>
        <w:bottom w:val="none" w:sz="0" w:space="0" w:color="auto"/>
        <w:right w:val="none" w:sz="0" w:space="0" w:color="auto"/>
      </w:divBdr>
    </w:div>
    <w:div w:id="844706110">
      <w:bodyDiv w:val="1"/>
      <w:marLeft w:val="0"/>
      <w:marRight w:val="0"/>
      <w:marTop w:val="0"/>
      <w:marBottom w:val="0"/>
      <w:divBdr>
        <w:top w:val="none" w:sz="0" w:space="0" w:color="auto"/>
        <w:left w:val="none" w:sz="0" w:space="0" w:color="auto"/>
        <w:bottom w:val="none" w:sz="0" w:space="0" w:color="auto"/>
        <w:right w:val="none" w:sz="0" w:space="0" w:color="auto"/>
      </w:divBdr>
    </w:div>
    <w:div w:id="861668322">
      <w:bodyDiv w:val="1"/>
      <w:marLeft w:val="0"/>
      <w:marRight w:val="0"/>
      <w:marTop w:val="0"/>
      <w:marBottom w:val="0"/>
      <w:divBdr>
        <w:top w:val="none" w:sz="0" w:space="0" w:color="auto"/>
        <w:left w:val="none" w:sz="0" w:space="0" w:color="auto"/>
        <w:bottom w:val="none" w:sz="0" w:space="0" w:color="auto"/>
        <w:right w:val="none" w:sz="0" w:space="0" w:color="auto"/>
      </w:divBdr>
    </w:div>
    <w:div w:id="878590899">
      <w:bodyDiv w:val="1"/>
      <w:marLeft w:val="0"/>
      <w:marRight w:val="0"/>
      <w:marTop w:val="0"/>
      <w:marBottom w:val="0"/>
      <w:divBdr>
        <w:top w:val="none" w:sz="0" w:space="0" w:color="auto"/>
        <w:left w:val="none" w:sz="0" w:space="0" w:color="auto"/>
        <w:bottom w:val="none" w:sz="0" w:space="0" w:color="auto"/>
        <w:right w:val="none" w:sz="0" w:space="0" w:color="auto"/>
      </w:divBdr>
    </w:div>
    <w:div w:id="885986595">
      <w:bodyDiv w:val="1"/>
      <w:marLeft w:val="0"/>
      <w:marRight w:val="0"/>
      <w:marTop w:val="0"/>
      <w:marBottom w:val="0"/>
      <w:divBdr>
        <w:top w:val="none" w:sz="0" w:space="0" w:color="auto"/>
        <w:left w:val="none" w:sz="0" w:space="0" w:color="auto"/>
        <w:bottom w:val="none" w:sz="0" w:space="0" w:color="auto"/>
        <w:right w:val="none" w:sz="0" w:space="0" w:color="auto"/>
      </w:divBdr>
    </w:div>
    <w:div w:id="913011341">
      <w:bodyDiv w:val="1"/>
      <w:marLeft w:val="0"/>
      <w:marRight w:val="0"/>
      <w:marTop w:val="0"/>
      <w:marBottom w:val="0"/>
      <w:divBdr>
        <w:top w:val="none" w:sz="0" w:space="0" w:color="auto"/>
        <w:left w:val="none" w:sz="0" w:space="0" w:color="auto"/>
        <w:bottom w:val="none" w:sz="0" w:space="0" w:color="auto"/>
        <w:right w:val="none" w:sz="0" w:space="0" w:color="auto"/>
      </w:divBdr>
    </w:div>
    <w:div w:id="919143294">
      <w:bodyDiv w:val="1"/>
      <w:marLeft w:val="0"/>
      <w:marRight w:val="0"/>
      <w:marTop w:val="0"/>
      <w:marBottom w:val="0"/>
      <w:divBdr>
        <w:top w:val="none" w:sz="0" w:space="0" w:color="auto"/>
        <w:left w:val="none" w:sz="0" w:space="0" w:color="auto"/>
        <w:bottom w:val="none" w:sz="0" w:space="0" w:color="auto"/>
        <w:right w:val="none" w:sz="0" w:space="0" w:color="auto"/>
      </w:divBdr>
    </w:div>
    <w:div w:id="923029603">
      <w:bodyDiv w:val="1"/>
      <w:marLeft w:val="0"/>
      <w:marRight w:val="0"/>
      <w:marTop w:val="0"/>
      <w:marBottom w:val="0"/>
      <w:divBdr>
        <w:top w:val="none" w:sz="0" w:space="0" w:color="auto"/>
        <w:left w:val="none" w:sz="0" w:space="0" w:color="auto"/>
        <w:bottom w:val="none" w:sz="0" w:space="0" w:color="auto"/>
        <w:right w:val="none" w:sz="0" w:space="0" w:color="auto"/>
      </w:divBdr>
    </w:div>
    <w:div w:id="937907262">
      <w:bodyDiv w:val="1"/>
      <w:marLeft w:val="0"/>
      <w:marRight w:val="0"/>
      <w:marTop w:val="0"/>
      <w:marBottom w:val="0"/>
      <w:divBdr>
        <w:top w:val="none" w:sz="0" w:space="0" w:color="auto"/>
        <w:left w:val="none" w:sz="0" w:space="0" w:color="auto"/>
        <w:bottom w:val="none" w:sz="0" w:space="0" w:color="auto"/>
        <w:right w:val="none" w:sz="0" w:space="0" w:color="auto"/>
      </w:divBdr>
    </w:div>
    <w:div w:id="1005522460">
      <w:bodyDiv w:val="1"/>
      <w:marLeft w:val="0"/>
      <w:marRight w:val="0"/>
      <w:marTop w:val="0"/>
      <w:marBottom w:val="0"/>
      <w:divBdr>
        <w:top w:val="none" w:sz="0" w:space="0" w:color="auto"/>
        <w:left w:val="none" w:sz="0" w:space="0" w:color="auto"/>
        <w:bottom w:val="none" w:sz="0" w:space="0" w:color="auto"/>
        <w:right w:val="none" w:sz="0" w:space="0" w:color="auto"/>
      </w:divBdr>
    </w:div>
    <w:div w:id="1023440225">
      <w:bodyDiv w:val="1"/>
      <w:marLeft w:val="0"/>
      <w:marRight w:val="0"/>
      <w:marTop w:val="0"/>
      <w:marBottom w:val="0"/>
      <w:divBdr>
        <w:top w:val="none" w:sz="0" w:space="0" w:color="auto"/>
        <w:left w:val="none" w:sz="0" w:space="0" w:color="auto"/>
        <w:bottom w:val="none" w:sz="0" w:space="0" w:color="auto"/>
        <w:right w:val="none" w:sz="0" w:space="0" w:color="auto"/>
      </w:divBdr>
    </w:div>
    <w:div w:id="1043480072">
      <w:bodyDiv w:val="1"/>
      <w:marLeft w:val="0"/>
      <w:marRight w:val="0"/>
      <w:marTop w:val="0"/>
      <w:marBottom w:val="0"/>
      <w:divBdr>
        <w:top w:val="none" w:sz="0" w:space="0" w:color="auto"/>
        <w:left w:val="none" w:sz="0" w:space="0" w:color="auto"/>
        <w:bottom w:val="none" w:sz="0" w:space="0" w:color="auto"/>
        <w:right w:val="none" w:sz="0" w:space="0" w:color="auto"/>
      </w:divBdr>
    </w:div>
    <w:div w:id="1046829677">
      <w:bodyDiv w:val="1"/>
      <w:marLeft w:val="0"/>
      <w:marRight w:val="0"/>
      <w:marTop w:val="0"/>
      <w:marBottom w:val="0"/>
      <w:divBdr>
        <w:top w:val="none" w:sz="0" w:space="0" w:color="auto"/>
        <w:left w:val="none" w:sz="0" w:space="0" w:color="auto"/>
        <w:bottom w:val="none" w:sz="0" w:space="0" w:color="auto"/>
        <w:right w:val="none" w:sz="0" w:space="0" w:color="auto"/>
      </w:divBdr>
    </w:div>
    <w:div w:id="1064259420">
      <w:bodyDiv w:val="1"/>
      <w:marLeft w:val="0"/>
      <w:marRight w:val="0"/>
      <w:marTop w:val="0"/>
      <w:marBottom w:val="0"/>
      <w:divBdr>
        <w:top w:val="none" w:sz="0" w:space="0" w:color="auto"/>
        <w:left w:val="none" w:sz="0" w:space="0" w:color="auto"/>
        <w:bottom w:val="none" w:sz="0" w:space="0" w:color="auto"/>
        <w:right w:val="none" w:sz="0" w:space="0" w:color="auto"/>
      </w:divBdr>
    </w:div>
    <w:div w:id="1072504469">
      <w:bodyDiv w:val="1"/>
      <w:marLeft w:val="0"/>
      <w:marRight w:val="0"/>
      <w:marTop w:val="0"/>
      <w:marBottom w:val="0"/>
      <w:divBdr>
        <w:top w:val="none" w:sz="0" w:space="0" w:color="auto"/>
        <w:left w:val="none" w:sz="0" w:space="0" w:color="auto"/>
        <w:bottom w:val="none" w:sz="0" w:space="0" w:color="auto"/>
        <w:right w:val="none" w:sz="0" w:space="0" w:color="auto"/>
      </w:divBdr>
    </w:div>
    <w:div w:id="1097482018">
      <w:bodyDiv w:val="1"/>
      <w:marLeft w:val="0"/>
      <w:marRight w:val="0"/>
      <w:marTop w:val="0"/>
      <w:marBottom w:val="0"/>
      <w:divBdr>
        <w:top w:val="none" w:sz="0" w:space="0" w:color="auto"/>
        <w:left w:val="none" w:sz="0" w:space="0" w:color="auto"/>
        <w:bottom w:val="none" w:sz="0" w:space="0" w:color="auto"/>
        <w:right w:val="none" w:sz="0" w:space="0" w:color="auto"/>
      </w:divBdr>
    </w:div>
    <w:div w:id="1104034214">
      <w:bodyDiv w:val="1"/>
      <w:marLeft w:val="0"/>
      <w:marRight w:val="0"/>
      <w:marTop w:val="0"/>
      <w:marBottom w:val="0"/>
      <w:divBdr>
        <w:top w:val="none" w:sz="0" w:space="0" w:color="auto"/>
        <w:left w:val="none" w:sz="0" w:space="0" w:color="auto"/>
        <w:bottom w:val="none" w:sz="0" w:space="0" w:color="auto"/>
        <w:right w:val="none" w:sz="0" w:space="0" w:color="auto"/>
      </w:divBdr>
    </w:div>
    <w:div w:id="1145857232">
      <w:bodyDiv w:val="1"/>
      <w:marLeft w:val="0"/>
      <w:marRight w:val="0"/>
      <w:marTop w:val="0"/>
      <w:marBottom w:val="0"/>
      <w:divBdr>
        <w:top w:val="none" w:sz="0" w:space="0" w:color="auto"/>
        <w:left w:val="none" w:sz="0" w:space="0" w:color="auto"/>
        <w:bottom w:val="none" w:sz="0" w:space="0" w:color="auto"/>
        <w:right w:val="none" w:sz="0" w:space="0" w:color="auto"/>
      </w:divBdr>
    </w:div>
    <w:div w:id="1168059708">
      <w:bodyDiv w:val="1"/>
      <w:marLeft w:val="0"/>
      <w:marRight w:val="0"/>
      <w:marTop w:val="0"/>
      <w:marBottom w:val="0"/>
      <w:divBdr>
        <w:top w:val="none" w:sz="0" w:space="0" w:color="auto"/>
        <w:left w:val="none" w:sz="0" w:space="0" w:color="auto"/>
        <w:bottom w:val="none" w:sz="0" w:space="0" w:color="auto"/>
        <w:right w:val="none" w:sz="0" w:space="0" w:color="auto"/>
      </w:divBdr>
    </w:div>
    <w:div w:id="1169714778">
      <w:bodyDiv w:val="1"/>
      <w:marLeft w:val="0"/>
      <w:marRight w:val="0"/>
      <w:marTop w:val="0"/>
      <w:marBottom w:val="0"/>
      <w:divBdr>
        <w:top w:val="none" w:sz="0" w:space="0" w:color="auto"/>
        <w:left w:val="none" w:sz="0" w:space="0" w:color="auto"/>
        <w:bottom w:val="none" w:sz="0" w:space="0" w:color="auto"/>
        <w:right w:val="none" w:sz="0" w:space="0" w:color="auto"/>
      </w:divBdr>
      <w:divsChild>
        <w:div w:id="226764569">
          <w:marLeft w:val="446"/>
          <w:marRight w:val="0"/>
          <w:marTop w:val="0"/>
          <w:marBottom w:val="0"/>
          <w:divBdr>
            <w:top w:val="none" w:sz="0" w:space="0" w:color="auto"/>
            <w:left w:val="none" w:sz="0" w:space="0" w:color="auto"/>
            <w:bottom w:val="none" w:sz="0" w:space="0" w:color="auto"/>
            <w:right w:val="none" w:sz="0" w:space="0" w:color="auto"/>
          </w:divBdr>
        </w:div>
        <w:div w:id="319891384">
          <w:marLeft w:val="446"/>
          <w:marRight w:val="0"/>
          <w:marTop w:val="0"/>
          <w:marBottom w:val="0"/>
          <w:divBdr>
            <w:top w:val="none" w:sz="0" w:space="0" w:color="auto"/>
            <w:left w:val="none" w:sz="0" w:space="0" w:color="auto"/>
            <w:bottom w:val="none" w:sz="0" w:space="0" w:color="auto"/>
            <w:right w:val="none" w:sz="0" w:space="0" w:color="auto"/>
          </w:divBdr>
        </w:div>
        <w:div w:id="360790125">
          <w:marLeft w:val="446"/>
          <w:marRight w:val="0"/>
          <w:marTop w:val="0"/>
          <w:marBottom w:val="0"/>
          <w:divBdr>
            <w:top w:val="none" w:sz="0" w:space="0" w:color="auto"/>
            <w:left w:val="none" w:sz="0" w:space="0" w:color="auto"/>
            <w:bottom w:val="none" w:sz="0" w:space="0" w:color="auto"/>
            <w:right w:val="none" w:sz="0" w:space="0" w:color="auto"/>
          </w:divBdr>
        </w:div>
        <w:div w:id="1356729914">
          <w:marLeft w:val="446"/>
          <w:marRight w:val="0"/>
          <w:marTop w:val="0"/>
          <w:marBottom w:val="0"/>
          <w:divBdr>
            <w:top w:val="none" w:sz="0" w:space="0" w:color="auto"/>
            <w:left w:val="none" w:sz="0" w:space="0" w:color="auto"/>
            <w:bottom w:val="none" w:sz="0" w:space="0" w:color="auto"/>
            <w:right w:val="none" w:sz="0" w:space="0" w:color="auto"/>
          </w:divBdr>
        </w:div>
        <w:div w:id="1507019895">
          <w:marLeft w:val="446"/>
          <w:marRight w:val="0"/>
          <w:marTop w:val="0"/>
          <w:marBottom w:val="0"/>
          <w:divBdr>
            <w:top w:val="none" w:sz="0" w:space="0" w:color="auto"/>
            <w:left w:val="none" w:sz="0" w:space="0" w:color="auto"/>
            <w:bottom w:val="none" w:sz="0" w:space="0" w:color="auto"/>
            <w:right w:val="none" w:sz="0" w:space="0" w:color="auto"/>
          </w:divBdr>
        </w:div>
        <w:div w:id="1838572519">
          <w:marLeft w:val="446"/>
          <w:marRight w:val="0"/>
          <w:marTop w:val="0"/>
          <w:marBottom w:val="0"/>
          <w:divBdr>
            <w:top w:val="none" w:sz="0" w:space="0" w:color="auto"/>
            <w:left w:val="none" w:sz="0" w:space="0" w:color="auto"/>
            <w:bottom w:val="none" w:sz="0" w:space="0" w:color="auto"/>
            <w:right w:val="none" w:sz="0" w:space="0" w:color="auto"/>
          </w:divBdr>
        </w:div>
        <w:div w:id="2001958226">
          <w:marLeft w:val="446"/>
          <w:marRight w:val="0"/>
          <w:marTop w:val="0"/>
          <w:marBottom w:val="0"/>
          <w:divBdr>
            <w:top w:val="none" w:sz="0" w:space="0" w:color="auto"/>
            <w:left w:val="none" w:sz="0" w:space="0" w:color="auto"/>
            <w:bottom w:val="none" w:sz="0" w:space="0" w:color="auto"/>
            <w:right w:val="none" w:sz="0" w:space="0" w:color="auto"/>
          </w:divBdr>
        </w:div>
      </w:divsChild>
    </w:div>
    <w:div w:id="1173253654">
      <w:bodyDiv w:val="1"/>
      <w:marLeft w:val="0"/>
      <w:marRight w:val="0"/>
      <w:marTop w:val="0"/>
      <w:marBottom w:val="0"/>
      <w:divBdr>
        <w:top w:val="none" w:sz="0" w:space="0" w:color="auto"/>
        <w:left w:val="none" w:sz="0" w:space="0" w:color="auto"/>
        <w:bottom w:val="none" w:sz="0" w:space="0" w:color="auto"/>
        <w:right w:val="none" w:sz="0" w:space="0" w:color="auto"/>
      </w:divBdr>
    </w:div>
    <w:div w:id="1189486343">
      <w:bodyDiv w:val="1"/>
      <w:marLeft w:val="0"/>
      <w:marRight w:val="0"/>
      <w:marTop w:val="0"/>
      <w:marBottom w:val="0"/>
      <w:divBdr>
        <w:top w:val="none" w:sz="0" w:space="0" w:color="auto"/>
        <w:left w:val="none" w:sz="0" w:space="0" w:color="auto"/>
        <w:bottom w:val="none" w:sz="0" w:space="0" w:color="auto"/>
        <w:right w:val="none" w:sz="0" w:space="0" w:color="auto"/>
      </w:divBdr>
    </w:div>
    <w:div w:id="1217232011">
      <w:bodyDiv w:val="1"/>
      <w:marLeft w:val="0"/>
      <w:marRight w:val="0"/>
      <w:marTop w:val="0"/>
      <w:marBottom w:val="0"/>
      <w:divBdr>
        <w:top w:val="none" w:sz="0" w:space="0" w:color="auto"/>
        <w:left w:val="none" w:sz="0" w:space="0" w:color="auto"/>
        <w:bottom w:val="none" w:sz="0" w:space="0" w:color="auto"/>
        <w:right w:val="none" w:sz="0" w:space="0" w:color="auto"/>
      </w:divBdr>
    </w:div>
    <w:div w:id="1231575578">
      <w:bodyDiv w:val="1"/>
      <w:marLeft w:val="0"/>
      <w:marRight w:val="0"/>
      <w:marTop w:val="0"/>
      <w:marBottom w:val="0"/>
      <w:divBdr>
        <w:top w:val="none" w:sz="0" w:space="0" w:color="auto"/>
        <w:left w:val="none" w:sz="0" w:space="0" w:color="auto"/>
        <w:bottom w:val="none" w:sz="0" w:space="0" w:color="auto"/>
        <w:right w:val="none" w:sz="0" w:space="0" w:color="auto"/>
      </w:divBdr>
    </w:div>
    <w:div w:id="1236285407">
      <w:bodyDiv w:val="1"/>
      <w:marLeft w:val="0"/>
      <w:marRight w:val="0"/>
      <w:marTop w:val="0"/>
      <w:marBottom w:val="0"/>
      <w:divBdr>
        <w:top w:val="none" w:sz="0" w:space="0" w:color="auto"/>
        <w:left w:val="none" w:sz="0" w:space="0" w:color="auto"/>
        <w:bottom w:val="none" w:sz="0" w:space="0" w:color="auto"/>
        <w:right w:val="none" w:sz="0" w:space="0" w:color="auto"/>
      </w:divBdr>
    </w:div>
    <w:div w:id="1249968498">
      <w:bodyDiv w:val="1"/>
      <w:marLeft w:val="0"/>
      <w:marRight w:val="0"/>
      <w:marTop w:val="0"/>
      <w:marBottom w:val="0"/>
      <w:divBdr>
        <w:top w:val="none" w:sz="0" w:space="0" w:color="auto"/>
        <w:left w:val="none" w:sz="0" w:space="0" w:color="auto"/>
        <w:bottom w:val="none" w:sz="0" w:space="0" w:color="auto"/>
        <w:right w:val="none" w:sz="0" w:space="0" w:color="auto"/>
      </w:divBdr>
    </w:div>
    <w:div w:id="1259292582">
      <w:bodyDiv w:val="1"/>
      <w:marLeft w:val="0"/>
      <w:marRight w:val="0"/>
      <w:marTop w:val="0"/>
      <w:marBottom w:val="0"/>
      <w:divBdr>
        <w:top w:val="none" w:sz="0" w:space="0" w:color="auto"/>
        <w:left w:val="none" w:sz="0" w:space="0" w:color="auto"/>
        <w:bottom w:val="none" w:sz="0" w:space="0" w:color="auto"/>
        <w:right w:val="none" w:sz="0" w:space="0" w:color="auto"/>
      </w:divBdr>
    </w:div>
    <w:div w:id="1287811903">
      <w:bodyDiv w:val="1"/>
      <w:marLeft w:val="0"/>
      <w:marRight w:val="0"/>
      <w:marTop w:val="0"/>
      <w:marBottom w:val="0"/>
      <w:divBdr>
        <w:top w:val="none" w:sz="0" w:space="0" w:color="auto"/>
        <w:left w:val="none" w:sz="0" w:space="0" w:color="auto"/>
        <w:bottom w:val="none" w:sz="0" w:space="0" w:color="auto"/>
        <w:right w:val="none" w:sz="0" w:space="0" w:color="auto"/>
      </w:divBdr>
      <w:divsChild>
        <w:div w:id="151413704">
          <w:marLeft w:val="446"/>
          <w:marRight w:val="0"/>
          <w:marTop w:val="0"/>
          <w:marBottom w:val="0"/>
          <w:divBdr>
            <w:top w:val="none" w:sz="0" w:space="0" w:color="auto"/>
            <w:left w:val="none" w:sz="0" w:space="0" w:color="auto"/>
            <w:bottom w:val="none" w:sz="0" w:space="0" w:color="auto"/>
            <w:right w:val="none" w:sz="0" w:space="0" w:color="auto"/>
          </w:divBdr>
        </w:div>
        <w:div w:id="948776141">
          <w:marLeft w:val="446"/>
          <w:marRight w:val="0"/>
          <w:marTop w:val="0"/>
          <w:marBottom w:val="0"/>
          <w:divBdr>
            <w:top w:val="none" w:sz="0" w:space="0" w:color="auto"/>
            <w:left w:val="none" w:sz="0" w:space="0" w:color="auto"/>
            <w:bottom w:val="none" w:sz="0" w:space="0" w:color="auto"/>
            <w:right w:val="none" w:sz="0" w:space="0" w:color="auto"/>
          </w:divBdr>
        </w:div>
      </w:divsChild>
    </w:div>
    <w:div w:id="1326787177">
      <w:bodyDiv w:val="1"/>
      <w:marLeft w:val="0"/>
      <w:marRight w:val="0"/>
      <w:marTop w:val="0"/>
      <w:marBottom w:val="0"/>
      <w:divBdr>
        <w:top w:val="none" w:sz="0" w:space="0" w:color="auto"/>
        <w:left w:val="none" w:sz="0" w:space="0" w:color="auto"/>
        <w:bottom w:val="none" w:sz="0" w:space="0" w:color="auto"/>
        <w:right w:val="none" w:sz="0" w:space="0" w:color="auto"/>
      </w:divBdr>
    </w:div>
    <w:div w:id="1351103287">
      <w:bodyDiv w:val="1"/>
      <w:marLeft w:val="0"/>
      <w:marRight w:val="0"/>
      <w:marTop w:val="0"/>
      <w:marBottom w:val="0"/>
      <w:divBdr>
        <w:top w:val="none" w:sz="0" w:space="0" w:color="auto"/>
        <w:left w:val="none" w:sz="0" w:space="0" w:color="auto"/>
        <w:bottom w:val="none" w:sz="0" w:space="0" w:color="auto"/>
        <w:right w:val="none" w:sz="0" w:space="0" w:color="auto"/>
      </w:divBdr>
    </w:div>
    <w:div w:id="1366128778">
      <w:bodyDiv w:val="1"/>
      <w:marLeft w:val="0"/>
      <w:marRight w:val="0"/>
      <w:marTop w:val="0"/>
      <w:marBottom w:val="0"/>
      <w:divBdr>
        <w:top w:val="none" w:sz="0" w:space="0" w:color="auto"/>
        <w:left w:val="none" w:sz="0" w:space="0" w:color="auto"/>
        <w:bottom w:val="none" w:sz="0" w:space="0" w:color="auto"/>
        <w:right w:val="none" w:sz="0" w:space="0" w:color="auto"/>
      </w:divBdr>
    </w:div>
    <w:div w:id="1376351830">
      <w:bodyDiv w:val="1"/>
      <w:marLeft w:val="0"/>
      <w:marRight w:val="0"/>
      <w:marTop w:val="0"/>
      <w:marBottom w:val="0"/>
      <w:divBdr>
        <w:top w:val="none" w:sz="0" w:space="0" w:color="auto"/>
        <w:left w:val="none" w:sz="0" w:space="0" w:color="auto"/>
        <w:bottom w:val="none" w:sz="0" w:space="0" w:color="auto"/>
        <w:right w:val="none" w:sz="0" w:space="0" w:color="auto"/>
      </w:divBdr>
    </w:div>
    <w:div w:id="1387147072">
      <w:bodyDiv w:val="1"/>
      <w:marLeft w:val="0"/>
      <w:marRight w:val="0"/>
      <w:marTop w:val="0"/>
      <w:marBottom w:val="0"/>
      <w:divBdr>
        <w:top w:val="none" w:sz="0" w:space="0" w:color="auto"/>
        <w:left w:val="none" w:sz="0" w:space="0" w:color="auto"/>
        <w:bottom w:val="none" w:sz="0" w:space="0" w:color="auto"/>
        <w:right w:val="none" w:sz="0" w:space="0" w:color="auto"/>
      </w:divBdr>
    </w:div>
    <w:div w:id="1479417403">
      <w:bodyDiv w:val="1"/>
      <w:marLeft w:val="0"/>
      <w:marRight w:val="0"/>
      <w:marTop w:val="0"/>
      <w:marBottom w:val="0"/>
      <w:divBdr>
        <w:top w:val="none" w:sz="0" w:space="0" w:color="auto"/>
        <w:left w:val="none" w:sz="0" w:space="0" w:color="auto"/>
        <w:bottom w:val="none" w:sz="0" w:space="0" w:color="auto"/>
        <w:right w:val="none" w:sz="0" w:space="0" w:color="auto"/>
      </w:divBdr>
    </w:div>
    <w:div w:id="1509098587">
      <w:bodyDiv w:val="1"/>
      <w:marLeft w:val="0"/>
      <w:marRight w:val="0"/>
      <w:marTop w:val="0"/>
      <w:marBottom w:val="0"/>
      <w:divBdr>
        <w:top w:val="none" w:sz="0" w:space="0" w:color="auto"/>
        <w:left w:val="none" w:sz="0" w:space="0" w:color="auto"/>
        <w:bottom w:val="none" w:sz="0" w:space="0" w:color="auto"/>
        <w:right w:val="none" w:sz="0" w:space="0" w:color="auto"/>
      </w:divBdr>
    </w:div>
    <w:div w:id="1603953130">
      <w:bodyDiv w:val="1"/>
      <w:marLeft w:val="0"/>
      <w:marRight w:val="0"/>
      <w:marTop w:val="0"/>
      <w:marBottom w:val="0"/>
      <w:divBdr>
        <w:top w:val="none" w:sz="0" w:space="0" w:color="auto"/>
        <w:left w:val="none" w:sz="0" w:space="0" w:color="auto"/>
        <w:bottom w:val="none" w:sz="0" w:space="0" w:color="auto"/>
        <w:right w:val="none" w:sz="0" w:space="0" w:color="auto"/>
      </w:divBdr>
    </w:div>
    <w:div w:id="1606114077">
      <w:bodyDiv w:val="1"/>
      <w:marLeft w:val="0"/>
      <w:marRight w:val="0"/>
      <w:marTop w:val="0"/>
      <w:marBottom w:val="0"/>
      <w:divBdr>
        <w:top w:val="none" w:sz="0" w:space="0" w:color="auto"/>
        <w:left w:val="none" w:sz="0" w:space="0" w:color="auto"/>
        <w:bottom w:val="none" w:sz="0" w:space="0" w:color="auto"/>
        <w:right w:val="none" w:sz="0" w:space="0" w:color="auto"/>
      </w:divBdr>
    </w:div>
    <w:div w:id="1610971030">
      <w:bodyDiv w:val="1"/>
      <w:marLeft w:val="0"/>
      <w:marRight w:val="0"/>
      <w:marTop w:val="0"/>
      <w:marBottom w:val="0"/>
      <w:divBdr>
        <w:top w:val="none" w:sz="0" w:space="0" w:color="auto"/>
        <w:left w:val="none" w:sz="0" w:space="0" w:color="auto"/>
        <w:bottom w:val="none" w:sz="0" w:space="0" w:color="auto"/>
        <w:right w:val="none" w:sz="0" w:space="0" w:color="auto"/>
      </w:divBdr>
    </w:div>
    <w:div w:id="1615750231">
      <w:bodyDiv w:val="1"/>
      <w:marLeft w:val="0"/>
      <w:marRight w:val="0"/>
      <w:marTop w:val="0"/>
      <w:marBottom w:val="0"/>
      <w:divBdr>
        <w:top w:val="none" w:sz="0" w:space="0" w:color="auto"/>
        <w:left w:val="none" w:sz="0" w:space="0" w:color="auto"/>
        <w:bottom w:val="none" w:sz="0" w:space="0" w:color="auto"/>
        <w:right w:val="none" w:sz="0" w:space="0" w:color="auto"/>
      </w:divBdr>
    </w:div>
    <w:div w:id="1620184682">
      <w:bodyDiv w:val="1"/>
      <w:marLeft w:val="0"/>
      <w:marRight w:val="0"/>
      <w:marTop w:val="0"/>
      <w:marBottom w:val="0"/>
      <w:divBdr>
        <w:top w:val="none" w:sz="0" w:space="0" w:color="auto"/>
        <w:left w:val="none" w:sz="0" w:space="0" w:color="auto"/>
        <w:bottom w:val="none" w:sz="0" w:space="0" w:color="auto"/>
        <w:right w:val="none" w:sz="0" w:space="0" w:color="auto"/>
      </w:divBdr>
    </w:div>
    <w:div w:id="1626040601">
      <w:bodyDiv w:val="1"/>
      <w:marLeft w:val="0"/>
      <w:marRight w:val="0"/>
      <w:marTop w:val="0"/>
      <w:marBottom w:val="0"/>
      <w:divBdr>
        <w:top w:val="none" w:sz="0" w:space="0" w:color="auto"/>
        <w:left w:val="none" w:sz="0" w:space="0" w:color="auto"/>
        <w:bottom w:val="none" w:sz="0" w:space="0" w:color="auto"/>
        <w:right w:val="none" w:sz="0" w:space="0" w:color="auto"/>
      </w:divBdr>
    </w:div>
    <w:div w:id="1638873597">
      <w:bodyDiv w:val="1"/>
      <w:marLeft w:val="0"/>
      <w:marRight w:val="0"/>
      <w:marTop w:val="0"/>
      <w:marBottom w:val="0"/>
      <w:divBdr>
        <w:top w:val="none" w:sz="0" w:space="0" w:color="auto"/>
        <w:left w:val="none" w:sz="0" w:space="0" w:color="auto"/>
        <w:bottom w:val="none" w:sz="0" w:space="0" w:color="auto"/>
        <w:right w:val="none" w:sz="0" w:space="0" w:color="auto"/>
      </w:divBdr>
    </w:div>
    <w:div w:id="1642802804">
      <w:bodyDiv w:val="1"/>
      <w:marLeft w:val="0"/>
      <w:marRight w:val="0"/>
      <w:marTop w:val="0"/>
      <w:marBottom w:val="0"/>
      <w:divBdr>
        <w:top w:val="none" w:sz="0" w:space="0" w:color="auto"/>
        <w:left w:val="none" w:sz="0" w:space="0" w:color="auto"/>
        <w:bottom w:val="none" w:sz="0" w:space="0" w:color="auto"/>
        <w:right w:val="none" w:sz="0" w:space="0" w:color="auto"/>
      </w:divBdr>
    </w:div>
    <w:div w:id="1657757598">
      <w:bodyDiv w:val="1"/>
      <w:marLeft w:val="0"/>
      <w:marRight w:val="0"/>
      <w:marTop w:val="0"/>
      <w:marBottom w:val="0"/>
      <w:divBdr>
        <w:top w:val="none" w:sz="0" w:space="0" w:color="auto"/>
        <w:left w:val="none" w:sz="0" w:space="0" w:color="auto"/>
        <w:bottom w:val="none" w:sz="0" w:space="0" w:color="auto"/>
        <w:right w:val="none" w:sz="0" w:space="0" w:color="auto"/>
      </w:divBdr>
    </w:div>
    <w:div w:id="1662848543">
      <w:bodyDiv w:val="1"/>
      <w:marLeft w:val="0"/>
      <w:marRight w:val="0"/>
      <w:marTop w:val="0"/>
      <w:marBottom w:val="0"/>
      <w:divBdr>
        <w:top w:val="none" w:sz="0" w:space="0" w:color="auto"/>
        <w:left w:val="none" w:sz="0" w:space="0" w:color="auto"/>
        <w:bottom w:val="none" w:sz="0" w:space="0" w:color="auto"/>
        <w:right w:val="none" w:sz="0" w:space="0" w:color="auto"/>
      </w:divBdr>
    </w:div>
    <w:div w:id="1683892558">
      <w:bodyDiv w:val="1"/>
      <w:marLeft w:val="0"/>
      <w:marRight w:val="0"/>
      <w:marTop w:val="0"/>
      <w:marBottom w:val="0"/>
      <w:divBdr>
        <w:top w:val="none" w:sz="0" w:space="0" w:color="auto"/>
        <w:left w:val="none" w:sz="0" w:space="0" w:color="auto"/>
        <w:bottom w:val="none" w:sz="0" w:space="0" w:color="auto"/>
        <w:right w:val="none" w:sz="0" w:space="0" w:color="auto"/>
      </w:divBdr>
    </w:div>
    <w:div w:id="1736931728">
      <w:bodyDiv w:val="1"/>
      <w:marLeft w:val="0"/>
      <w:marRight w:val="0"/>
      <w:marTop w:val="0"/>
      <w:marBottom w:val="0"/>
      <w:divBdr>
        <w:top w:val="none" w:sz="0" w:space="0" w:color="auto"/>
        <w:left w:val="none" w:sz="0" w:space="0" w:color="auto"/>
        <w:bottom w:val="none" w:sz="0" w:space="0" w:color="auto"/>
        <w:right w:val="none" w:sz="0" w:space="0" w:color="auto"/>
      </w:divBdr>
    </w:div>
    <w:div w:id="1818305945">
      <w:bodyDiv w:val="1"/>
      <w:marLeft w:val="0"/>
      <w:marRight w:val="0"/>
      <w:marTop w:val="0"/>
      <w:marBottom w:val="0"/>
      <w:divBdr>
        <w:top w:val="none" w:sz="0" w:space="0" w:color="auto"/>
        <w:left w:val="none" w:sz="0" w:space="0" w:color="auto"/>
        <w:bottom w:val="none" w:sz="0" w:space="0" w:color="auto"/>
        <w:right w:val="none" w:sz="0" w:space="0" w:color="auto"/>
      </w:divBdr>
    </w:div>
    <w:div w:id="1820073284">
      <w:bodyDiv w:val="1"/>
      <w:marLeft w:val="0"/>
      <w:marRight w:val="0"/>
      <w:marTop w:val="0"/>
      <w:marBottom w:val="0"/>
      <w:divBdr>
        <w:top w:val="none" w:sz="0" w:space="0" w:color="auto"/>
        <w:left w:val="none" w:sz="0" w:space="0" w:color="auto"/>
        <w:bottom w:val="none" w:sz="0" w:space="0" w:color="auto"/>
        <w:right w:val="none" w:sz="0" w:space="0" w:color="auto"/>
      </w:divBdr>
    </w:div>
    <w:div w:id="1865635577">
      <w:bodyDiv w:val="1"/>
      <w:marLeft w:val="0"/>
      <w:marRight w:val="0"/>
      <w:marTop w:val="0"/>
      <w:marBottom w:val="0"/>
      <w:divBdr>
        <w:top w:val="none" w:sz="0" w:space="0" w:color="auto"/>
        <w:left w:val="none" w:sz="0" w:space="0" w:color="auto"/>
        <w:bottom w:val="none" w:sz="0" w:space="0" w:color="auto"/>
        <w:right w:val="none" w:sz="0" w:space="0" w:color="auto"/>
      </w:divBdr>
    </w:div>
    <w:div w:id="1929732520">
      <w:bodyDiv w:val="1"/>
      <w:marLeft w:val="0"/>
      <w:marRight w:val="0"/>
      <w:marTop w:val="0"/>
      <w:marBottom w:val="0"/>
      <w:divBdr>
        <w:top w:val="none" w:sz="0" w:space="0" w:color="auto"/>
        <w:left w:val="none" w:sz="0" w:space="0" w:color="auto"/>
        <w:bottom w:val="none" w:sz="0" w:space="0" w:color="auto"/>
        <w:right w:val="none" w:sz="0" w:space="0" w:color="auto"/>
      </w:divBdr>
    </w:div>
    <w:div w:id="1941454296">
      <w:bodyDiv w:val="1"/>
      <w:marLeft w:val="0"/>
      <w:marRight w:val="0"/>
      <w:marTop w:val="0"/>
      <w:marBottom w:val="0"/>
      <w:divBdr>
        <w:top w:val="none" w:sz="0" w:space="0" w:color="auto"/>
        <w:left w:val="none" w:sz="0" w:space="0" w:color="auto"/>
        <w:bottom w:val="none" w:sz="0" w:space="0" w:color="auto"/>
        <w:right w:val="none" w:sz="0" w:space="0" w:color="auto"/>
      </w:divBdr>
    </w:div>
    <w:div w:id="1942374104">
      <w:bodyDiv w:val="1"/>
      <w:marLeft w:val="0"/>
      <w:marRight w:val="0"/>
      <w:marTop w:val="0"/>
      <w:marBottom w:val="0"/>
      <w:divBdr>
        <w:top w:val="none" w:sz="0" w:space="0" w:color="auto"/>
        <w:left w:val="none" w:sz="0" w:space="0" w:color="auto"/>
        <w:bottom w:val="none" w:sz="0" w:space="0" w:color="auto"/>
        <w:right w:val="none" w:sz="0" w:space="0" w:color="auto"/>
      </w:divBdr>
    </w:div>
    <w:div w:id="2019189029">
      <w:bodyDiv w:val="1"/>
      <w:marLeft w:val="0"/>
      <w:marRight w:val="0"/>
      <w:marTop w:val="0"/>
      <w:marBottom w:val="0"/>
      <w:divBdr>
        <w:top w:val="none" w:sz="0" w:space="0" w:color="auto"/>
        <w:left w:val="none" w:sz="0" w:space="0" w:color="auto"/>
        <w:bottom w:val="none" w:sz="0" w:space="0" w:color="auto"/>
        <w:right w:val="none" w:sz="0" w:space="0" w:color="auto"/>
      </w:divBdr>
    </w:div>
    <w:div w:id="2040011031">
      <w:bodyDiv w:val="1"/>
      <w:marLeft w:val="0"/>
      <w:marRight w:val="0"/>
      <w:marTop w:val="0"/>
      <w:marBottom w:val="0"/>
      <w:divBdr>
        <w:top w:val="none" w:sz="0" w:space="0" w:color="auto"/>
        <w:left w:val="none" w:sz="0" w:space="0" w:color="auto"/>
        <w:bottom w:val="none" w:sz="0" w:space="0" w:color="auto"/>
        <w:right w:val="none" w:sz="0" w:space="0" w:color="auto"/>
      </w:divBdr>
    </w:div>
    <w:div w:id="2041394875">
      <w:bodyDiv w:val="1"/>
      <w:marLeft w:val="0"/>
      <w:marRight w:val="0"/>
      <w:marTop w:val="0"/>
      <w:marBottom w:val="0"/>
      <w:divBdr>
        <w:top w:val="none" w:sz="0" w:space="0" w:color="auto"/>
        <w:left w:val="none" w:sz="0" w:space="0" w:color="auto"/>
        <w:bottom w:val="none" w:sz="0" w:space="0" w:color="auto"/>
        <w:right w:val="none" w:sz="0" w:space="0" w:color="auto"/>
      </w:divBdr>
    </w:div>
    <w:div w:id="2079589356">
      <w:bodyDiv w:val="1"/>
      <w:marLeft w:val="0"/>
      <w:marRight w:val="0"/>
      <w:marTop w:val="0"/>
      <w:marBottom w:val="0"/>
      <w:divBdr>
        <w:top w:val="none" w:sz="0" w:space="0" w:color="auto"/>
        <w:left w:val="none" w:sz="0" w:space="0" w:color="auto"/>
        <w:bottom w:val="none" w:sz="0" w:space="0" w:color="auto"/>
        <w:right w:val="none" w:sz="0" w:space="0" w:color="auto"/>
      </w:divBdr>
    </w:div>
    <w:div w:id="2112124281">
      <w:bodyDiv w:val="1"/>
      <w:marLeft w:val="0"/>
      <w:marRight w:val="0"/>
      <w:marTop w:val="0"/>
      <w:marBottom w:val="0"/>
      <w:divBdr>
        <w:top w:val="none" w:sz="0" w:space="0" w:color="auto"/>
        <w:left w:val="none" w:sz="0" w:space="0" w:color="auto"/>
        <w:bottom w:val="none" w:sz="0" w:space="0" w:color="auto"/>
        <w:right w:val="none" w:sz="0" w:space="0" w:color="auto"/>
      </w:divBdr>
    </w:div>
    <w:div w:id="2134908705">
      <w:bodyDiv w:val="1"/>
      <w:marLeft w:val="0"/>
      <w:marRight w:val="0"/>
      <w:marTop w:val="0"/>
      <w:marBottom w:val="0"/>
      <w:divBdr>
        <w:top w:val="none" w:sz="0" w:space="0" w:color="auto"/>
        <w:left w:val="none" w:sz="0" w:space="0" w:color="auto"/>
        <w:bottom w:val="none" w:sz="0" w:space="0" w:color="auto"/>
        <w:right w:val="none" w:sz="0" w:space="0" w:color="auto"/>
      </w:divBdr>
    </w:div>
    <w:div w:id="2136218325">
      <w:bodyDiv w:val="1"/>
      <w:marLeft w:val="0"/>
      <w:marRight w:val="0"/>
      <w:marTop w:val="0"/>
      <w:marBottom w:val="0"/>
      <w:divBdr>
        <w:top w:val="none" w:sz="0" w:space="0" w:color="auto"/>
        <w:left w:val="none" w:sz="0" w:space="0" w:color="auto"/>
        <w:bottom w:val="none" w:sz="0" w:space="0" w:color="auto"/>
        <w:right w:val="none" w:sz="0" w:space="0" w:color="auto"/>
      </w:divBdr>
    </w:div>
    <w:div w:id="21410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pv.nl/informatievoorziening/slachtofferinformatiesystematiek-s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pv.nl/wp-content/uploads/2024/03/14032024-Infographic-ikzoekmijnnaaste.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BE0D43D8E8EC4BAB2A18E0BB192A0D" ma:contentTypeVersion="13" ma:contentTypeDescription="Een nieuw document maken." ma:contentTypeScope="" ma:versionID="bcb2653984db1a6eb6456189c1b875db">
  <xsd:schema xmlns:xsd="http://www.w3.org/2001/XMLSchema" xmlns:xs="http://www.w3.org/2001/XMLSchema" xmlns:p="http://schemas.microsoft.com/office/2006/metadata/properties" xmlns:ns2="34f5383a-e9f8-45c9-a444-e20a945f4344" xmlns:ns3="989cfda5-dc79-4f64-ab20-94495c7079e7" targetNamespace="http://schemas.microsoft.com/office/2006/metadata/properties" ma:root="true" ma:fieldsID="d5dfdab54ca4d65f0d28ac046c356d12" ns2:_="" ns3:_="">
    <xsd:import namespace="34f5383a-e9f8-45c9-a444-e20a945f4344"/>
    <xsd:import namespace="989cfda5-dc79-4f64-ab20-94495c7079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5383a-e9f8-45c9-a444-e20a945f434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e41b486-40b6-434a-be2a-c9fe983d7170}" ma:internalName="TaxCatchAll" ma:showField="CatchAllData" ma:web="34f5383a-e9f8-45c9-a444-e20a945f43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9cfda5-dc79-4f64-ab20-94495c7079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f5383a-e9f8-45c9-a444-e20a945f4344" xsi:nil="true"/>
    <lcf76f155ced4ddcb4097134ff3c332f xmlns="989cfda5-dc79-4f64-ab20-94495c7079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2.xml><?xml version="1.0" encoding="utf-8"?>
<ds:datastoreItem xmlns:ds="http://schemas.openxmlformats.org/officeDocument/2006/customXml" ds:itemID="{27CAA0E4-B06A-4C08-86B9-AD27C85A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5383a-e9f8-45c9-a444-e20a945f4344"/>
    <ds:schemaRef ds:uri="989cfda5-dc79-4f64-ab20-94495c707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EC98E-6D8B-43A8-8816-C64DBB96ABFC}">
  <ds:schemaRefs>
    <ds:schemaRef ds:uri="http://schemas.microsoft.com/sharepoint/v3/contenttype/forms"/>
  </ds:schemaRefs>
</ds:datastoreItem>
</file>

<file path=customXml/itemProps4.xml><?xml version="1.0" encoding="utf-8"?>
<ds:datastoreItem xmlns:ds="http://schemas.openxmlformats.org/officeDocument/2006/customXml" ds:itemID="{32ABAC5A-E32C-4F85-8DD5-5FCEF1FA82C8}">
  <ds:schemaRefs>
    <ds:schemaRef ds:uri="http://schemas.microsoft.com/office/2006/metadata/properties"/>
    <ds:schemaRef ds:uri="http://schemas.microsoft.com/office/infopath/2007/PartnerControls"/>
    <ds:schemaRef ds:uri="34f5383a-e9f8-45c9-a444-e20a945f4344"/>
    <ds:schemaRef ds:uri="989cfda5-dc79-4f64-ab20-94495c7079e7"/>
  </ds:schemaRefs>
</ds:datastoreItem>
</file>

<file path=docProps/app.xml><?xml version="1.0" encoding="utf-8"?>
<Properties xmlns="http://schemas.openxmlformats.org/officeDocument/2006/extended-properties" xmlns:vt="http://schemas.openxmlformats.org/officeDocument/2006/docPropsVTypes">
  <Template>Rapport.dotm</Template>
  <TotalTime>3</TotalTime>
  <Pages>30</Pages>
  <Words>7192</Words>
  <Characters>39559</Characters>
  <Application>Microsoft Office Word</Application>
  <DocSecurity>0</DocSecurity>
  <Lines>329</Lines>
  <Paragraphs>93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46658</CharactersWithSpaces>
  <SharedDoc>false</SharedDoc>
  <HLinks>
    <vt:vector size="462" baseType="variant">
      <vt:variant>
        <vt:i4>3604534</vt:i4>
      </vt:variant>
      <vt:variant>
        <vt:i4>474</vt:i4>
      </vt:variant>
      <vt:variant>
        <vt:i4>0</vt:i4>
      </vt:variant>
      <vt:variant>
        <vt:i4>5</vt:i4>
      </vt:variant>
      <vt:variant>
        <vt:lpwstr>https://nipv.nl/gebruiksvoorwaarden-informatiesysteem-slachtofferinformatiesystematiek-sis/</vt:lpwstr>
      </vt:variant>
      <vt:variant>
        <vt:lpwstr/>
      </vt:variant>
      <vt:variant>
        <vt:i4>3604534</vt:i4>
      </vt:variant>
      <vt:variant>
        <vt:i4>471</vt:i4>
      </vt:variant>
      <vt:variant>
        <vt:i4>0</vt:i4>
      </vt:variant>
      <vt:variant>
        <vt:i4>5</vt:i4>
      </vt:variant>
      <vt:variant>
        <vt:lpwstr>https://nipv.nl/gebruiksvoorwaarden-informatiesysteem-slachtofferinformatiesystematiek-sis/</vt:lpwstr>
      </vt:variant>
      <vt:variant>
        <vt:lpwstr/>
      </vt:variant>
      <vt:variant>
        <vt:i4>3604534</vt:i4>
      </vt:variant>
      <vt:variant>
        <vt:i4>468</vt:i4>
      </vt:variant>
      <vt:variant>
        <vt:i4>0</vt:i4>
      </vt:variant>
      <vt:variant>
        <vt:i4>5</vt:i4>
      </vt:variant>
      <vt:variant>
        <vt:lpwstr>https://nipv.nl/gebruiksvoorwaarden-informatiesysteem-slachtofferinformatiesystematiek-sis/</vt:lpwstr>
      </vt:variant>
      <vt:variant>
        <vt:lpwstr/>
      </vt:variant>
      <vt:variant>
        <vt:i4>5308445</vt:i4>
      </vt:variant>
      <vt:variant>
        <vt:i4>459</vt:i4>
      </vt:variant>
      <vt:variant>
        <vt:i4>0</vt:i4>
      </vt:variant>
      <vt:variant>
        <vt:i4>5</vt:i4>
      </vt:variant>
      <vt:variant>
        <vt:lpwstr>https://acceptatie.sis-informatiesysteem.nl/sis/app/login</vt:lpwstr>
      </vt:variant>
      <vt:variant>
        <vt:lpwstr/>
      </vt:variant>
      <vt:variant>
        <vt:i4>131155</vt:i4>
      </vt:variant>
      <vt:variant>
        <vt:i4>456</vt:i4>
      </vt:variant>
      <vt:variant>
        <vt:i4>0</vt:i4>
      </vt:variant>
      <vt:variant>
        <vt:i4>5</vt:i4>
      </vt:variant>
      <vt:variant>
        <vt:lpwstr>https://sis-informatiesysteem.nl/</vt:lpwstr>
      </vt:variant>
      <vt:variant>
        <vt:lpwstr/>
      </vt:variant>
      <vt:variant>
        <vt:i4>5636114</vt:i4>
      </vt:variant>
      <vt:variant>
        <vt:i4>429</vt:i4>
      </vt:variant>
      <vt:variant>
        <vt:i4>0</vt:i4>
      </vt:variant>
      <vt:variant>
        <vt:i4>5</vt:i4>
      </vt:variant>
      <vt:variant>
        <vt:lpwstr>https://nipv.nl/wp-content/uploads/2024/03/14032024-Infographic-ikzoekmijnnaaste.pdf</vt:lpwstr>
      </vt:variant>
      <vt:variant>
        <vt:lpwstr/>
      </vt:variant>
      <vt:variant>
        <vt:i4>1638448</vt:i4>
      </vt:variant>
      <vt:variant>
        <vt:i4>422</vt:i4>
      </vt:variant>
      <vt:variant>
        <vt:i4>0</vt:i4>
      </vt:variant>
      <vt:variant>
        <vt:i4>5</vt:i4>
      </vt:variant>
      <vt:variant>
        <vt:lpwstr/>
      </vt:variant>
      <vt:variant>
        <vt:lpwstr>_Toc162268524</vt:lpwstr>
      </vt:variant>
      <vt:variant>
        <vt:i4>1638448</vt:i4>
      </vt:variant>
      <vt:variant>
        <vt:i4>416</vt:i4>
      </vt:variant>
      <vt:variant>
        <vt:i4>0</vt:i4>
      </vt:variant>
      <vt:variant>
        <vt:i4>5</vt:i4>
      </vt:variant>
      <vt:variant>
        <vt:lpwstr/>
      </vt:variant>
      <vt:variant>
        <vt:lpwstr>_Toc162268523</vt:lpwstr>
      </vt:variant>
      <vt:variant>
        <vt:i4>1638448</vt:i4>
      </vt:variant>
      <vt:variant>
        <vt:i4>410</vt:i4>
      </vt:variant>
      <vt:variant>
        <vt:i4>0</vt:i4>
      </vt:variant>
      <vt:variant>
        <vt:i4>5</vt:i4>
      </vt:variant>
      <vt:variant>
        <vt:lpwstr/>
      </vt:variant>
      <vt:variant>
        <vt:lpwstr>_Toc162268522</vt:lpwstr>
      </vt:variant>
      <vt:variant>
        <vt:i4>1638448</vt:i4>
      </vt:variant>
      <vt:variant>
        <vt:i4>404</vt:i4>
      </vt:variant>
      <vt:variant>
        <vt:i4>0</vt:i4>
      </vt:variant>
      <vt:variant>
        <vt:i4>5</vt:i4>
      </vt:variant>
      <vt:variant>
        <vt:lpwstr/>
      </vt:variant>
      <vt:variant>
        <vt:lpwstr>_Toc162268521</vt:lpwstr>
      </vt:variant>
      <vt:variant>
        <vt:i4>1638448</vt:i4>
      </vt:variant>
      <vt:variant>
        <vt:i4>398</vt:i4>
      </vt:variant>
      <vt:variant>
        <vt:i4>0</vt:i4>
      </vt:variant>
      <vt:variant>
        <vt:i4>5</vt:i4>
      </vt:variant>
      <vt:variant>
        <vt:lpwstr/>
      </vt:variant>
      <vt:variant>
        <vt:lpwstr>_Toc162268520</vt:lpwstr>
      </vt:variant>
      <vt:variant>
        <vt:i4>1703984</vt:i4>
      </vt:variant>
      <vt:variant>
        <vt:i4>392</vt:i4>
      </vt:variant>
      <vt:variant>
        <vt:i4>0</vt:i4>
      </vt:variant>
      <vt:variant>
        <vt:i4>5</vt:i4>
      </vt:variant>
      <vt:variant>
        <vt:lpwstr/>
      </vt:variant>
      <vt:variant>
        <vt:lpwstr>_Toc162268519</vt:lpwstr>
      </vt:variant>
      <vt:variant>
        <vt:i4>1703984</vt:i4>
      </vt:variant>
      <vt:variant>
        <vt:i4>386</vt:i4>
      </vt:variant>
      <vt:variant>
        <vt:i4>0</vt:i4>
      </vt:variant>
      <vt:variant>
        <vt:i4>5</vt:i4>
      </vt:variant>
      <vt:variant>
        <vt:lpwstr/>
      </vt:variant>
      <vt:variant>
        <vt:lpwstr>_Toc162268518</vt:lpwstr>
      </vt:variant>
      <vt:variant>
        <vt:i4>1703984</vt:i4>
      </vt:variant>
      <vt:variant>
        <vt:i4>380</vt:i4>
      </vt:variant>
      <vt:variant>
        <vt:i4>0</vt:i4>
      </vt:variant>
      <vt:variant>
        <vt:i4>5</vt:i4>
      </vt:variant>
      <vt:variant>
        <vt:lpwstr/>
      </vt:variant>
      <vt:variant>
        <vt:lpwstr>_Toc162268517</vt:lpwstr>
      </vt:variant>
      <vt:variant>
        <vt:i4>1703984</vt:i4>
      </vt:variant>
      <vt:variant>
        <vt:i4>374</vt:i4>
      </vt:variant>
      <vt:variant>
        <vt:i4>0</vt:i4>
      </vt:variant>
      <vt:variant>
        <vt:i4>5</vt:i4>
      </vt:variant>
      <vt:variant>
        <vt:lpwstr/>
      </vt:variant>
      <vt:variant>
        <vt:lpwstr>_Toc162268516</vt:lpwstr>
      </vt:variant>
      <vt:variant>
        <vt:i4>1703984</vt:i4>
      </vt:variant>
      <vt:variant>
        <vt:i4>368</vt:i4>
      </vt:variant>
      <vt:variant>
        <vt:i4>0</vt:i4>
      </vt:variant>
      <vt:variant>
        <vt:i4>5</vt:i4>
      </vt:variant>
      <vt:variant>
        <vt:lpwstr/>
      </vt:variant>
      <vt:variant>
        <vt:lpwstr>_Toc162268515</vt:lpwstr>
      </vt:variant>
      <vt:variant>
        <vt:i4>1703984</vt:i4>
      </vt:variant>
      <vt:variant>
        <vt:i4>362</vt:i4>
      </vt:variant>
      <vt:variant>
        <vt:i4>0</vt:i4>
      </vt:variant>
      <vt:variant>
        <vt:i4>5</vt:i4>
      </vt:variant>
      <vt:variant>
        <vt:lpwstr/>
      </vt:variant>
      <vt:variant>
        <vt:lpwstr>_Toc162268514</vt:lpwstr>
      </vt:variant>
      <vt:variant>
        <vt:i4>1703984</vt:i4>
      </vt:variant>
      <vt:variant>
        <vt:i4>356</vt:i4>
      </vt:variant>
      <vt:variant>
        <vt:i4>0</vt:i4>
      </vt:variant>
      <vt:variant>
        <vt:i4>5</vt:i4>
      </vt:variant>
      <vt:variant>
        <vt:lpwstr/>
      </vt:variant>
      <vt:variant>
        <vt:lpwstr>_Toc162268513</vt:lpwstr>
      </vt:variant>
      <vt:variant>
        <vt:i4>1703984</vt:i4>
      </vt:variant>
      <vt:variant>
        <vt:i4>350</vt:i4>
      </vt:variant>
      <vt:variant>
        <vt:i4>0</vt:i4>
      </vt:variant>
      <vt:variant>
        <vt:i4>5</vt:i4>
      </vt:variant>
      <vt:variant>
        <vt:lpwstr/>
      </vt:variant>
      <vt:variant>
        <vt:lpwstr>_Toc162268512</vt:lpwstr>
      </vt:variant>
      <vt:variant>
        <vt:i4>1703984</vt:i4>
      </vt:variant>
      <vt:variant>
        <vt:i4>344</vt:i4>
      </vt:variant>
      <vt:variant>
        <vt:i4>0</vt:i4>
      </vt:variant>
      <vt:variant>
        <vt:i4>5</vt:i4>
      </vt:variant>
      <vt:variant>
        <vt:lpwstr/>
      </vt:variant>
      <vt:variant>
        <vt:lpwstr>_Toc162268511</vt:lpwstr>
      </vt:variant>
      <vt:variant>
        <vt:i4>1703984</vt:i4>
      </vt:variant>
      <vt:variant>
        <vt:i4>338</vt:i4>
      </vt:variant>
      <vt:variant>
        <vt:i4>0</vt:i4>
      </vt:variant>
      <vt:variant>
        <vt:i4>5</vt:i4>
      </vt:variant>
      <vt:variant>
        <vt:lpwstr/>
      </vt:variant>
      <vt:variant>
        <vt:lpwstr>_Toc162268510</vt:lpwstr>
      </vt:variant>
      <vt:variant>
        <vt:i4>1769520</vt:i4>
      </vt:variant>
      <vt:variant>
        <vt:i4>332</vt:i4>
      </vt:variant>
      <vt:variant>
        <vt:i4>0</vt:i4>
      </vt:variant>
      <vt:variant>
        <vt:i4>5</vt:i4>
      </vt:variant>
      <vt:variant>
        <vt:lpwstr/>
      </vt:variant>
      <vt:variant>
        <vt:lpwstr>_Toc162268509</vt:lpwstr>
      </vt:variant>
      <vt:variant>
        <vt:i4>1769520</vt:i4>
      </vt:variant>
      <vt:variant>
        <vt:i4>326</vt:i4>
      </vt:variant>
      <vt:variant>
        <vt:i4>0</vt:i4>
      </vt:variant>
      <vt:variant>
        <vt:i4>5</vt:i4>
      </vt:variant>
      <vt:variant>
        <vt:lpwstr/>
      </vt:variant>
      <vt:variant>
        <vt:lpwstr>_Toc162268508</vt:lpwstr>
      </vt:variant>
      <vt:variant>
        <vt:i4>1769520</vt:i4>
      </vt:variant>
      <vt:variant>
        <vt:i4>320</vt:i4>
      </vt:variant>
      <vt:variant>
        <vt:i4>0</vt:i4>
      </vt:variant>
      <vt:variant>
        <vt:i4>5</vt:i4>
      </vt:variant>
      <vt:variant>
        <vt:lpwstr/>
      </vt:variant>
      <vt:variant>
        <vt:lpwstr>_Toc162268507</vt:lpwstr>
      </vt:variant>
      <vt:variant>
        <vt:i4>1769520</vt:i4>
      </vt:variant>
      <vt:variant>
        <vt:i4>314</vt:i4>
      </vt:variant>
      <vt:variant>
        <vt:i4>0</vt:i4>
      </vt:variant>
      <vt:variant>
        <vt:i4>5</vt:i4>
      </vt:variant>
      <vt:variant>
        <vt:lpwstr/>
      </vt:variant>
      <vt:variant>
        <vt:lpwstr>_Toc162268506</vt:lpwstr>
      </vt:variant>
      <vt:variant>
        <vt:i4>1769520</vt:i4>
      </vt:variant>
      <vt:variant>
        <vt:i4>308</vt:i4>
      </vt:variant>
      <vt:variant>
        <vt:i4>0</vt:i4>
      </vt:variant>
      <vt:variant>
        <vt:i4>5</vt:i4>
      </vt:variant>
      <vt:variant>
        <vt:lpwstr/>
      </vt:variant>
      <vt:variant>
        <vt:lpwstr>_Toc162268505</vt:lpwstr>
      </vt:variant>
      <vt:variant>
        <vt:i4>1769520</vt:i4>
      </vt:variant>
      <vt:variant>
        <vt:i4>302</vt:i4>
      </vt:variant>
      <vt:variant>
        <vt:i4>0</vt:i4>
      </vt:variant>
      <vt:variant>
        <vt:i4>5</vt:i4>
      </vt:variant>
      <vt:variant>
        <vt:lpwstr/>
      </vt:variant>
      <vt:variant>
        <vt:lpwstr>_Toc162268504</vt:lpwstr>
      </vt:variant>
      <vt:variant>
        <vt:i4>1769520</vt:i4>
      </vt:variant>
      <vt:variant>
        <vt:i4>296</vt:i4>
      </vt:variant>
      <vt:variant>
        <vt:i4>0</vt:i4>
      </vt:variant>
      <vt:variant>
        <vt:i4>5</vt:i4>
      </vt:variant>
      <vt:variant>
        <vt:lpwstr/>
      </vt:variant>
      <vt:variant>
        <vt:lpwstr>_Toc162268503</vt:lpwstr>
      </vt:variant>
      <vt:variant>
        <vt:i4>1769520</vt:i4>
      </vt:variant>
      <vt:variant>
        <vt:i4>290</vt:i4>
      </vt:variant>
      <vt:variant>
        <vt:i4>0</vt:i4>
      </vt:variant>
      <vt:variant>
        <vt:i4>5</vt:i4>
      </vt:variant>
      <vt:variant>
        <vt:lpwstr/>
      </vt:variant>
      <vt:variant>
        <vt:lpwstr>_Toc162268502</vt:lpwstr>
      </vt:variant>
      <vt:variant>
        <vt:i4>1769520</vt:i4>
      </vt:variant>
      <vt:variant>
        <vt:i4>284</vt:i4>
      </vt:variant>
      <vt:variant>
        <vt:i4>0</vt:i4>
      </vt:variant>
      <vt:variant>
        <vt:i4>5</vt:i4>
      </vt:variant>
      <vt:variant>
        <vt:lpwstr/>
      </vt:variant>
      <vt:variant>
        <vt:lpwstr>_Toc162268501</vt:lpwstr>
      </vt:variant>
      <vt:variant>
        <vt:i4>1769520</vt:i4>
      </vt:variant>
      <vt:variant>
        <vt:i4>278</vt:i4>
      </vt:variant>
      <vt:variant>
        <vt:i4>0</vt:i4>
      </vt:variant>
      <vt:variant>
        <vt:i4>5</vt:i4>
      </vt:variant>
      <vt:variant>
        <vt:lpwstr/>
      </vt:variant>
      <vt:variant>
        <vt:lpwstr>_Toc162268500</vt:lpwstr>
      </vt:variant>
      <vt:variant>
        <vt:i4>1179697</vt:i4>
      </vt:variant>
      <vt:variant>
        <vt:i4>272</vt:i4>
      </vt:variant>
      <vt:variant>
        <vt:i4>0</vt:i4>
      </vt:variant>
      <vt:variant>
        <vt:i4>5</vt:i4>
      </vt:variant>
      <vt:variant>
        <vt:lpwstr/>
      </vt:variant>
      <vt:variant>
        <vt:lpwstr>_Toc162268499</vt:lpwstr>
      </vt:variant>
      <vt:variant>
        <vt:i4>1179697</vt:i4>
      </vt:variant>
      <vt:variant>
        <vt:i4>266</vt:i4>
      </vt:variant>
      <vt:variant>
        <vt:i4>0</vt:i4>
      </vt:variant>
      <vt:variant>
        <vt:i4>5</vt:i4>
      </vt:variant>
      <vt:variant>
        <vt:lpwstr/>
      </vt:variant>
      <vt:variant>
        <vt:lpwstr>_Toc162268498</vt:lpwstr>
      </vt:variant>
      <vt:variant>
        <vt:i4>1179697</vt:i4>
      </vt:variant>
      <vt:variant>
        <vt:i4>260</vt:i4>
      </vt:variant>
      <vt:variant>
        <vt:i4>0</vt:i4>
      </vt:variant>
      <vt:variant>
        <vt:i4>5</vt:i4>
      </vt:variant>
      <vt:variant>
        <vt:lpwstr/>
      </vt:variant>
      <vt:variant>
        <vt:lpwstr>_Toc162268497</vt:lpwstr>
      </vt:variant>
      <vt:variant>
        <vt:i4>1179697</vt:i4>
      </vt:variant>
      <vt:variant>
        <vt:i4>254</vt:i4>
      </vt:variant>
      <vt:variant>
        <vt:i4>0</vt:i4>
      </vt:variant>
      <vt:variant>
        <vt:i4>5</vt:i4>
      </vt:variant>
      <vt:variant>
        <vt:lpwstr/>
      </vt:variant>
      <vt:variant>
        <vt:lpwstr>_Toc162268496</vt:lpwstr>
      </vt:variant>
      <vt:variant>
        <vt:i4>1179697</vt:i4>
      </vt:variant>
      <vt:variant>
        <vt:i4>248</vt:i4>
      </vt:variant>
      <vt:variant>
        <vt:i4>0</vt:i4>
      </vt:variant>
      <vt:variant>
        <vt:i4>5</vt:i4>
      </vt:variant>
      <vt:variant>
        <vt:lpwstr/>
      </vt:variant>
      <vt:variant>
        <vt:lpwstr>_Toc162268495</vt:lpwstr>
      </vt:variant>
      <vt:variant>
        <vt:i4>1179697</vt:i4>
      </vt:variant>
      <vt:variant>
        <vt:i4>242</vt:i4>
      </vt:variant>
      <vt:variant>
        <vt:i4>0</vt:i4>
      </vt:variant>
      <vt:variant>
        <vt:i4>5</vt:i4>
      </vt:variant>
      <vt:variant>
        <vt:lpwstr/>
      </vt:variant>
      <vt:variant>
        <vt:lpwstr>_Toc162268494</vt:lpwstr>
      </vt:variant>
      <vt:variant>
        <vt:i4>1179697</vt:i4>
      </vt:variant>
      <vt:variant>
        <vt:i4>236</vt:i4>
      </vt:variant>
      <vt:variant>
        <vt:i4>0</vt:i4>
      </vt:variant>
      <vt:variant>
        <vt:i4>5</vt:i4>
      </vt:variant>
      <vt:variant>
        <vt:lpwstr/>
      </vt:variant>
      <vt:variant>
        <vt:lpwstr>_Toc162268493</vt:lpwstr>
      </vt:variant>
      <vt:variant>
        <vt:i4>1179697</vt:i4>
      </vt:variant>
      <vt:variant>
        <vt:i4>230</vt:i4>
      </vt:variant>
      <vt:variant>
        <vt:i4>0</vt:i4>
      </vt:variant>
      <vt:variant>
        <vt:i4>5</vt:i4>
      </vt:variant>
      <vt:variant>
        <vt:lpwstr/>
      </vt:variant>
      <vt:variant>
        <vt:lpwstr>_Toc162268492</vt:lpwstr>
      </vt:variant>
      <vt:variant>
        <vt:i4>1179697</vt:i4>
      </vt:variant>
      <vt:variant>
        <vt:i4>224</vt:i4>
      </vt:variant>
      <vt:variant>
        <vt:i4>0</vt:i4>
      </vt:variant>
      <vt:variant>
        <vt:i4>5</vt:i4>
      </vt:variant>
      <vt:variant>
        <vt:lpwstr/>
      </vt:variant>
      <vt:variant>
        <vt:lpwstr>_Toc162268491</vt:lpwstr>
      </vt:variant>
      <vt:variant>
        <vt:i4>1179697</vt:i4>
      </vt:variant>
      <vt:variant>
        <vt:i4>218</vt:i4>
      </vt:variant>
      <vt:variant>
        <vt:i4>0</vt:i4>
      </vt:variant>
      <vt:variant>
        <vt:i4>5</vt:i4>
      </vt:variant>
      <vt:variant>
        <vt:lpwstr/>
      </vt:variant>
      <vt:variant>
        <vt:lpwstr>_Toc162268490</vt:lpwstr>
      </vt:variant>
      <vt:variant>
        <vt:i4>1245233</vt:i4>
      </vt:variant>
      <vt:variant>
        <vt:i4>212</vt:i4>
      </vt:variant>
      <vt:variant>
        <vt:i4>0</vt:i4>
      </vt:variant>
      <vt:variant>
        <vt:i4>5</vt:i4>
      </vt:variant>
      <vt:variant>
        <vt:lpwstr/>
      </vt:variant>
      <vt:variant>
        <vt:lpwstr>_Toc162268489</vt:lpwstr>
      </vt:variant>
      <vt:variant>
        <vt:i4>1245233</vt:i4>
      </vt:variant>
      <vt:variant>
        <vt:i4>206</vt:i4>
      </vt:variant>
      <vt:variant>
        <vt:i4>0</vt:i4>
      </vt:variant>
      <vt:variant>
        <vt:i4>5</vt:i4>
      </vt:variant>
      <vt:variant>
        <vt:lpwstr/>
      </vt:variant>
      <vt:variant>
        <vt:lpwstr>_Toc162268488</vt:lpwstr>
      </vt:variant>
      <vt:variant>
        <vt:i4>1245233</vt:i4>
      </vt:variant>
      <vt:variant>
        <vt:i4>200</vt:i4>
      </vt:variant>
      <vt:variant>
        <vt:i4>0</vt:i4>
      </vt:variant>
      <vt:variant>
        <vt:i4>5</vt:i4>
      </vt:variant>
      <vt:variant>
        <vt:lpwstr/>
      </vt:variant>
      <vt:variant>
        <vt:lpwstr>_Toc162268487</vt:lpwstr>
      </vt:variant>
      <vt:variant>
        <vt:i4>1245233</vt:i4>
      </vt:variant>
      <vt:variant>
        <vt:i4>194</vt:i4>
      </vt:variant>
      <vt:variant>
        <vt:i4>0</vt:i4>
      </vt:variant>
      <vt:variant>
        <vt:i4>5</vt:i4>
      </vt:variant>
      <vt:variant>
        <vt:lpwstr/>
      </vt:variant>
      <vt:variant>
        <vt:lpwstr>_Toc162268486</vt:lpwstr>
      </vt:variant>
      <vt:variant>
        <vt:i4>1245233</vt:i4>
      </vt:variant>
      <vt:variant>
        <vt:i4>188</vt:i4>
      </vt:variant>
      <vt:variant>
        <vt:i4>0</vt:i4>
      </vt:variant>
      <vt:variant>
        <vt:i4>5</vt:i4>
      </vt:variant>
      <vt:variant>
        <vt:lpwstr/>
      </vt:variant>
      <vt:variant>
        <vt:lpwstr>_Toc162268485</vt:lpwstr>
      </vt:variant>
      <vt:variant>
        <vt:i4>1245233</vt:i4>
      </vt:variant>
      <vt:variant>
        <vt:i4>182</vt:i4>
      </vt:variant>
      <vt:variant>
        <vt:i4>0</vt:i4>
      </vt:variant>
      <vt:variant>
        <vt:i4>5</vt:i4>
      </vt:variant>
      <vt:variant>
        <vt:lpwstr/>
      </vt:variant>
      <vt:variant>
        <vt:lpwstr>_Toc162268484</vt:lpwstr>
      </vt:variant>
      <vt:variant>
        <vt:i4>1245233</vt:i4>
      </vt:variant>
      <vt:variant>
        <vt:i4>176</vt:i4>
      </vt:variant>
      <vt:variant>
        <vt:i4>0</vt:i4>
      </vt:variant>
      <vt:variant>
        <vt:i4>5</vt:i4>
      </vt:variant>
      <vt:variant>
        <vt:lpwstr/>
      </vt:variant>
      <vt:variant>
        <vt:lpwstr>_Toc162268483</vt:lpwstr>
      </vt:variant>
      <vt:variant>
        <vt:i4>1245233</vt:i4>
      </vt:variant>
      <vt:variant>
        <vt:i4>170</vt:i4>
      </vt:variant>
      <vt:variant>
        <vt:i4>0</vt:i4>
      </vt:variant>
      <vt:variant>
        <vt:i4>5</vt:i4>
      </vt:variant>
      <vt:variant>
        <vt:lpwstr/>
      </vt:variant>
      <vt:variant>
        <vt:lpwstr>_Toc162268482</vt:lpwstr>
      </vt:variant>
      <vt:variant>
        <vt:i4>1245233</vt:i4>
      </vt:variant>
      <vt:variant>
        <vt:i4>164</vt:i4>
      </vt:variant>
      <vt:variant>
        <vt:i4>0</vt:i4>
      </vt:variant>
      <vt:variant>
        <vt:i4>5</vt:i4>
      </vt:variant>
      <vt:variant>
        <vt:lpwstr/>
      </vt:variant>
      <vt:variant>
        <vt:lpwstr>_Toc162268481</vt:lpwstr>
      </vt:variant>
      <vt:variant>
        <vt:i4>1245233</vt:i4>
      </vt:variant>
      <vt:variant>
        <vt:i4>158</vt:i4>
      </vt:variant>
      <vt:variant>
        <vt:i4>0</vt:i4>
      </vt:variant>
      <vt:variant>
        <vt:i4>5</vt:i4>
      </vt:variant>
      <vt:variant>
        <vt:lpwstr/>
      </vt:variant>
      <vt:variant>
        <vt:lpwstr>_Toc162268480</vt:lpwstr>
      </vt:variant>
      <vt:variant>
        <vt:i4>1835057</vt:i4>
      </vt:variant>
      <vt:variant>
        <vt:i4>152</vt:i4>
      </vt:variant>
      <vt:variant>
        <vt:i4>0</vt:i4>
      </vt:variant>
      <vt:variant>
        <vt:i4>5</vt:i4>
      </vt:variant>
      <vt:variant>
        <vt:lpwstr/>
      </vt:variant>
      <vt:variant>
        <vt:lpwstr>_Toc162268479</vt:lpwstr>
      </vt:variant>
      <vt:variant>
        <vt:i4>1835057</vt:i4>
      </vt:variant>
      <vt:variant>
        <vt:i4>146</vt:i4>
      </vt:variant>
      <vt:variant>
        <vt:i4>0</vt:i4>
      </vt:variant>
      <vt:variant>
        <vt:i4>5</vt:i4>
      </vt:variant>
      <vt:variant>
        <vt:lpwstr/>
      </vt:variant>
      <vt:variant>
        <vt:lpwstr>_Toc162268478</vt:lpwstr>
      </vt:variant>
      <vt:variant>
        <vt:i4>1835057</vt:i4>
      </vt:variant>
      <vt:variant>
        <vt:i4>140</vt:i4>
      </vt:variant>
      <vt:variant>
        <vt:i4>0</vt:i4>
      </vt:variant>
      <vt:variant>
        <vt:i4>5</vt:i4>
      </vt:variant>
      <vt:variant>
        <vt:lpwstr/>
      </vt:variant>
      <vt:variant>
        <vt:lpwstr>_Toc162268477</vt:lpwstr>
      </vt:variant>
      <vt:variant>
        <vt:i4>1835057</vt:i4>
      </vt:variant>
      <vt:variant>
        <vt:i4>134</vt:i4>
      </vt:variant>
      <vt:variant>
        <vt:i4>0</vt:i4>
      </vt:variant>
      <vt:variant>
        <vt:i4>5</vt:i4>
      </vt:variant>
      <vt:variant>
        <vt:lpwstr/>
      </vt:variant>
      <vt:variant>
        <vt:lpwstr>_Toc162268476</vt:lpwstr>
      </vt:variant>
      <vt:variant>
        <vt:i4>1835057</vt:i4>
      </vt:variant>
      <vt:variant>
        <vt:i4>128</vt:i4>
      </vt:variant>
      <vt:variant>
        <vt:i4>0</vt:i4>
      </vt:variant>
      <vt:variant>
        <vt:i4>5</vt:i4>
      </vt:variant>
      <vt:variant>
        <vt:lpwstr/>
      </vt:variant>
      <vt:variant>
        <vt:lpwstr>_Toc162268475</vt:lpwstr>
      </vt:variant>
      <vt:variant>
        <vt:i4>1835057</vt:i4>
      </vt:variant>
      <vt:variant>
        <vt:i4>122</vt:i4>
      </vt:variant>
      <vt:variant>
        <vt:i4>0</vt:i4>
      </vt:variant>
      <vt:variant>
        <vt:i4>5</vt:i4>
      </vt:variant>
      <vt:variant>
        <vt:lpwstr/>
      </vt:variant>
      <vt:variant>
        <vt:lpwstr>_Toc162268474</vt:lpwstr>
      </vt:variant>
      <vt:variant>
        <vt:i4>1835057</vt:i4>
      </vt:variant>
      <vt:variant>
        <vt:i4>116</vt:i4>
      </vt:variant>
      <vt:variant>
        <vt:i4>0</vt:i4>
      </vt:variant>
      <vt:variant>
        <vt:i4>5</vt:i4>
      </vt:variant>
      <vt:variant>
        <vt:lpwstr/>
      </vt:variant>
      <vt:variant>
        <vt:lpwstr>_Toc162268473</vt:lpwstr>
      </vt:variant>
      <vt:variant>
        <vt:i4>1835057</vt:i4>
      </vt:variant>
      <vt:variant>
        <vt:i4>110</vt:i4>
      </vt:variant>
      <vt:variant>
        <vt:i4>0</vt:i4>
      </vt:variant>
      <vt:variant>
        <vt:i4>5</vt:i4>
      </vt:variant>
      <vt:variant>
        <vt:lpwstr/>
      </vt:variant>
      <vt:variant>
        <vt:lpwstr>_Toc162268472</vt:lpwstr>
      </vt:variant>
      <vt:variant>
        <vt:i4>1835057</vt:i4>
      </vt:variant>
      <vt:variant>
        <vt:i4>104</vt:i4>
      </vt:variant>
      <vt:variant>
        <vt:i4>0</vt:i4>
      </vt:variant>
      <vt:variant>
        <vt:i4>5</vt:i4>
      </vt:variant>
      <vt:variant>
        <vt:lpwstr/>
      </vt:variant>
      <vt:variant>
        <vt:lpwstr>_Toc162268471</vt:lpwstr>
      </vt:variant>
      <vt:variant>
        <vt:i4>1835057</vt:i4>
      </vt:variant>
      <vt:variant>
        <vt:i4>98</vt:i4>
      </vt:variant>
      <vt:variant>
        <vt:i4>0</vt:i4>
      </vt:variant>
      <vt:variant>
        <vt:i4>5</vt:i4>
      </vt:variant>
      <vt:variant>
        <vt:lpwstr/>
      </vt:variant>
      <vt:variant>
        <vt:lpwstr>_Toc162268470</vt:lpwstr>
      </vt:variant>
      <vt:variant>
        <vt:i4>1900593</vt:i4>
      </vt:variant>
      <vt:variant>
        <vt:i4>92</vt:i4>
      </vt:variant>
      <vt:variant>
        <vt:i4>0</vt:i4>
      </vt:variant>
      <vt:variant>
        <vt:i4>5</vt:i4>
      </vt:variant>
      <vt:variant>
        <vt:lpwstr/>
      </vt:variant>
      <vt:variant>
        <vt:lpwstr>_Toc162268469</vt:lpwstr>
      </vt:variant>
      <vt:variant>
        <vt:i4>1900593</vt:i4>
      </vt:variant>
      <vt:variant>
        <vt:i4>86</vt:i4>
      </vt:variant>
      <vt:variant>
        <vt:i4>0</vt:i4>
      </vt:variant>
      <vt:variant>
        <vt:i4>5</vt:i4>
      </vt:variant>
      <vt:variant>
        <vt:lpwstr/>
      </vt:variant>
      <vt:variant>
        <vt:lpwstr>_Toc162268468</vt:lpwstr>
      </vt:variant>
      <vt:variant>
        <vt:i4>1900593</vt:i4>
      </vt:variant>
      <vt:variant>
        <vt:i4>80</vt:i4>
      </vt:variant>
      <vt:variant>
        <vt:i4>0</vt:i4>
      </vt:variant>
      <vt:variant>
        <vt:i4>5</vt:i4>
      </vt:variant>
      <vt:variant>
        <vt:lpwstr/>
      </vt:variant>
      <vt:variant>
        <vt:lpwstr>_Toc162268467</vt:lpwstr>
      </vt:variant>
      <vt:variant>
        <vt:i4>1900593</vt:i4>
      </vt:variant>
      <vt:variant>
        <vt:i4>74</vt:i4>
      </vt:variant>
      <vt:variant>
        <vt:i4>0</vt:i4>
      </vt:variant>
      <vt:variant>
        <vt:i4>5</vt:i4>
      </vt:variant>
      <vt:variant>
        <vt:lpwstr/>
      </vt:variant>
      <vt:variant>
        <vt:lpwstr>_Toc162268466</vt:lpwstr>
      </vt:variant>
      <vt:variant>
        <vt:i4>1900593</vt:i4>
      </vt:variant>
      <vt:variant>
        <vt:i4>68</vt:i4>
      </vt:variant>
      <vt:variant>
        <vt:i4>0</vt:i4>
      </vt:variant>
      <vt:variant>
        <vt:i4>5</vt:i4>
      </vt:variant>
      <vt:variant>
        <vt:lpwstr/>
      </vt:variant>
      <vt:variant>
        <vt:lpwstr>_Toc162268465</vt:lpwstr>
      </vt:variant>
      <vt:variant>
        <vt:i4>1900593</vt:i4>
      </vt:variant>
      <vt:variant>
        <vt:i4>62</vt:i4>
      </vt:variant>
      <vt:variant>
        <vt:i4>0</vt:i4>
      </vt:variant>
      <vt:variant>
        <vt:i4>5</vt:i4>
      </vt:variant>
      <vt:variant>
        <vt:lpwstr/>
      </vt:variant>
      <vt:variant>
        <vt:lpwstr>_Toc162268464</vt:lpwstr>
      </vt:variant>
      <vt:variant>
        <vt:i4>1900593</vt:i4>
      </vt:variant>
      <vt:variant>
        <vt:i4>56</vt:i4>
      </vt:variant>
      <vt:variant>
        <vt:i4>0</vt:i4>
      </vt:variant>
      <vt:variant>
        <vt:i4>5</vt:i4>
      </vt:variant>
      <vt:variant>
        <vt:lpwstr/>
      </vt:variant>
      <vt:variant>
        <vt:lpwstr>_Toc162268463</vt:lpwstr>
      </vt:variant>
      <vt:variant>
        <vt:i4>1900593</vt:i4>
      </vt:variant>
      <vt:variant>
        <vt:i4>50</vt:i4>
      </vt:variant>
      <vt:variant>
        <vt:i4>0</vt:i4>
      </vt:variant>
      <vt:variant>
        <vt:i4>5</vt:i4>
      </vt:variant>
      <vt:variant>
        <vt:lpwstr/>
      </vt:variant>
      <vt:variant>
        <vt:lpwstr>_Toc162268462</vt:lpwstr>
      </vt:variant>
      <vt:variant>
        <vt:i4>1900593</vt:i4>
      </vt:variant>
      <vt:variant>
        <vt:i4>44</vt:i4>
      </vt:variant>
      <vt:variant>
        <vt:i4>0</vt:i4>
      </vt:variant>
      <vt:variant>
        <vt:i4>5</vt:i4>
      </vt:variant>
      <vt:variant>
        <vt:lpwstr/>
      </vt:variant>
      <vt:variant>
        <vt:lpwstr>_Toc162268461</vt:lpwstr>
      </vt:variant>
      <vt:variant>
        <vt:i4>1900593</vt:i4>
      </vt:variant>
      <vt:variant>
        <vt:i4>38</vt:i4>
      </vt:variant>
      <vt:variant>
        <vt:i4>0</vt:i4>
      </vt:variant>
      <vt:variant>
        <vt:i4>5</vt:i4>
      </vt:variant>
      <vt:variant>
        <vt:lpwstr/>
      </vt:variant>
      <vt:variant>
        <vt:lpwstr>_Toc162268460</vt:lpwstr>
      </vt:variant>
      <vt:variant>
        <vt:i4>1966129</vt:i4>
      </vt:variant>
      <vt:variant>
        <vt:i4>32</vt:i4>
      </vt:variant>
      <vt:variant>
        <vt:i4>0</vt:i4>
      </vt:variant>
      <vt:variant>
        <vt:i4>5</vt:i4>
      </vt:variant>
      <vt:variant>
        <vt:lpwstr/>
      </vt:variant>
      <vt:variant>
        <vt:lpwstr>_Toc162268459</vt:lpwstr>
      </vt:variant>
      <vt:variant>
        <vt:i4>1966129</vt:i4>
      </vt:variant>
      <vt:variant>
        <vt:i4>26</vt:i4>
      </vt:variant>
      <vt:variant>
        <vt:i4>0</vt:i4>
      </vt:variant>
      <vt:variant>
        <vt:i4>5</vt:i4>
      </vt:variant>
      <vt:variant>
        <vt:lpwstr/>
      </vt:variant>
      <vt:variant>
        <vt:lpwstr>_Toc162268458</vt:lpwstr>
      </vt:variant>
      <vt:variant>
        <vt:i4>1966129</vt:i4>
      </vt:variant>
      <vt:variant>
        <vt:i4>20</vt:i4>
      </vt:variant>
      <vt:variant>
        <vt:i4>0</vt:i4>
      </vt:variant>
      <vt:variant>
        <vt:i4>5</vt:i4>
      </vt:variant>
      <vt:variant>
        <vt:lpwstr/>
      </vt:variant>
      <vt:variant>
        <vt:lpwstr>_Toc162268457</vt:lpwstr>
      </vt:variant>
      <vt:variant>
        <vt:i4>1966129</vt:i4>
      </vt:variant>
      <vt:variant>
        <vt:i4>14</vt:i4>
      </vt:variant>
      <vt:variant>
        <vt:i4>0</vt:i4>
      </vt:variant>
      <vt:variant>
        <vt:i4>5</vt:i4>
      </vt:variant>
      <vt:variant>
        <vt:lpwstr/>
      </vt:variant>
      <vt:variant>
        <vt:lpwstr>_Toc162268456</vt:lpwstr>
      </vt:variant>
      <vt:variant>
        <vt:i4>1966129</vt:i4>
      </vt:variant>
      <vt:variant>
        <vt:i4>8</vt:i4>
      </vt:variant>
      <vt:variant>
        <vt:i4>0</vt:i4>
      </vt:variant>
      <vt:variant>
        <vt:i4>5</vt:i4>
      </vt:variant>
      <vt:variant>
        <vt:lpwstr/>
      </vt:variant>
      <vt:variant>
        <vt:lpwstr>_Toc162268455</vt:lpwstr>
      </vt:variant>
      <vt:variant>
        <vt:i4>1966129</vt:i4>
      </vt:variant>
      <vt:variant>
        <vt:i4>2</vt:i4>
      </vt:variant>
      <vt:variant>
        <vt:i4>0</vt:i4>
      </vt:variant>
      <vt:variant>
        <vt:i4>5</vt:i4>
      </vt:variant>
      <vt:variant>
        <vt:lpwstr/>
      </vt:variant>
      <vt:variant>
        <vt:lpwstr>_Toc162268454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NIPV</dc:creator>
  <cp:keywords/>
  <dc:description/>
  <cp:lastModifiedBy>Thomas Knol [NIPV]</cp:lastModifiedBy>
  <cp:revision>4</cp:revision>
  <cp:lastPrinted>2024-08-29T08:18:00Z</cp:lastPrinted>
  <dcterms:created xsi:type="dcterms:W3CDTF">2024-08-27T09:27:00Z</dcterms:created>
  <dcterms:modified xsi:type="dcterms:W3CDTF">2024-08-29T08:19:00Z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Functionele beschrijving SIS</vt:lpwstr>
  </property>
  <property fmtid="{D5CDD505-2E9C-101B-9397-08002B2CF9AE}" pid="4" name="txtVersie">
    <vt:lpwstr>1.0</vt:lpwstr>
  </property>
  <property fmtid="{D5CDD505-2E9C-101B-9397-08002B2CF9AE}" pid="5" name="txtDatum">
    <vt:lpwstr>25.3.2024</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0x01010016BE0D43D8E8EC4BAB2A18E0BB192A0D</vt:lpwstr>
  </property>
  <property fmtid="{D5CDD505-2E9C-101B-9397-08002B2CF9AE}" pid="11" name="MediaServiceImageTags">
    <vt:lpwstr/>
  </property>
</Properties>
</file>